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E1E" w:rsidRPr="00B9609C" w:rsidRDefault="00285E1E" w:rsidP="002D5EF2">
      <w:pPr>
        <w:pStyle w:val="af4"/>
        <w:rPr>
          <w:rFonts w:ascii="Times New Roman"/>
          <w:color w:val="000000" w:themeColor="text1"/>
          <w:spacing w:val="-20"/>
        </w:rPr>
      </w:pPr>
      <w:r w:rsidRPr="00B9609C">
        <w:rPr>
          <w:rFonts w:ascii="Times New Roman"/>
          <w:color w:val="000000" w:themeColor="text1"/>
        </w:rPr>
        <w:t>調查報告</w:t>
      </w:r>
    </w:p>
    <w:p w:rsidR="00285E1E" w:rsidRPr="00B9609C" w:rsidRDefault="00285E1E" w:rsidP="00285E1E">
      <w:pPr>
        <w:pStyle w:val="1"/>
        <w:numPr>
          <w:ilvl w:val="0"/>
          <w:numId w:val="1"/>
        </w:numPr>
        <w:ind w:left="2380" w:hanging="2380"/>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23774723"/>
      <w:r w:rsidRPr="00B9609C">
        <w:rPr>
          <w:rFonts w:ascii="Times New Roman" w:hAnsi="Times New Roman"/>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B9609C">
        <w:rPr>
          <w:rFonts w:ascii="Times New Roman" w:hAnsi="Times New Roman"/>
          <w:color w:val="000000" w:themeColor="text1"/>
        </w:rPr>
        <w:t>據訴，監所對於有認知障礙的收容人出現違背紀律行為，往往無法提供適切的診斷、醫療與支持，而逕以一般違紀的懲罰方式處理，且其戒護與醫療的需求常遭受監所方的質疑。認知障礙包括精神障礙、智力障礙、學習障礙、注意力欠缺過動障礙、自閉症、失智症等，矯正機關是否能協助認知障礙者在服刑期間，得到教育與協助，以達到及保持最大程度之自立，充分發揮及維持體能、智能、社會及職業能力，以達成《身心障礙者權利公約》第</w:t>
      </w:r>
      <w:r w:rsidRPr="00B9609C">
        <w:rPr>
          <w:rFonts w:ascii="Times New Roman" w:hAnsi="Times New Roman"/>
          <w:color w:val="000000" w:themeColor="text1"/>
        </w:rPr>
        <w:t>26</w:t>
      </w:r>
      <w:r w:rsidRPr="00B9609C">
        <w:rPr>
          <w:rFonts w:ascii="Times New Roman" w:hAnsi="Times New Roman"/>
          <w:color w:val="000000" w:themeColor="text1"/>
        </w:rPr>
        <w:t>條（適應訓練與復健）之目標？此外，針對感官障礙和肢體障礙的收容人，監所是否有依照《身心障礙者權利公約》提供無障礙物理環境、資訊可及性、服務與設施之可及性、以及合理調整（</w:t>
      </w:r>
      <w:r w:rsidRPr="00B9609C">
        <w:rPr>
          <w:rFonts w:ascii="Times New Roman" w:hAnsi="Times New Roman"/>
          <w:color w:val="000000" w:themeColor="text1"/>
        </w:rPr>
        <w:t>reasonable accommodation</w:t>
      </w:r>
      <w:r w:rsidRPr="00B9609C">
        <w:rPr>
          <w:rFonts w:ascii="Times New Roman" w:hAnsi="Times New Roman"/>
          <w:color w:val="000000" w:themeColor="text1"/>
        </w:rPr>
        <w:t>）？究竟監所有無對身心障礙者提供上述服務？若無，將可能構成對身心障礙者的歧視，也形同對身心障礙者的雙重處罰，甚至有可能構成「殘忍、不人道或有辱人格之待遇或處罰」，有深入調查之必要。</w:t>
      </w:r>
      <w:bookmarkEnd w:id="24"/>
    </w:p>
    <w:p w:rsidR="00285E1E" w:rsidRPr="00B9609C" w:rsidRDefault="00285E1E" w:rsidP="00285E1E">
      <w:pPr>
        <w:pStyle w:val="1"/>
        <w:numPr>
          <w:ilvl w:val="0"/>
          <w:numId w:val="1"/>
        </w:numPr>
        <w:rPr>
          <w:rFonts w:ascii="Times New Roman"/>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23774757"/>
      <w:r w:rsidRPr="00B9609C">
        <w:rPr>
          <w:rFonts w:ascii="Times New Roman"/>
          <w:color w:val="000000" w:themeColor="text1"/>
        </w:rPr>
        <w:t>調查</w:t>
      </w:r>
      <w:r w:rsidRPr="00B9609C">
        <w:rPr>
          <w:rFonts w:ascii="Times New Roman" w:hAnsi="Times New Roman"/>
          <w:color w:val="000000" w:themeColor="text1"/>
        </w:rPr>
        <w:t>意見</w:t>
      </w:r>
      <w:r w:rsidRPr="00B9609C">
        <w:rPr>
          <w:rFonts w:ascii="Times New Roman"/>
          <w:color w:val="000000" w:themeColor="text1"/>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285E1E" w:rsidRPr="00B9609C" w:rsidRDefault="00285E1E" w:rsidP="00285E1E">
      <w:pPr>
        <w:pStyle w:val="11"/>
        <w:ind w:left="680" w:firstLine="680"/>
        <w:rPr>
          <w:rFonts w:ascii="Times New Roman"/>
          <w:color w:val="000000" w:themeColor="text1"/>
          <w:lang w:val="x-none"/>
        </w:rPr>
      </w:pPr>
      <w:bookmarkStart w:id="49" w:name="_Toc524902730"/>
      <w:r w:rsidRPr="00B9609C">
        <w:rPr>
          <w:rFonts w:ascii="Times New Roman"/>
          <w:color w:val="000000" w:themeColor="text1"/>
          <w:lang w:val="x-none"/>
        </w:rPr>
        <w:t>為了身心障礙者（</w:t>
      </w:r>
      <w:r w:rsidRPr="00B9609C">
        <w:rPr>
          <w:rFonts w:ascii="Times New Roman" w:hint="eastAsia"/>
          <w:color w:val="000000" w:themeColor="text1"/>
          <w:lang w:val="x-none"/>
        </w:rPr>
        <w:t>下</w:t>
      </w:r>
      <w:r w:rsidRPr="00B9609C">
        <w:rPr>
          <w:rFonts w:ascii="Times New Roman"/>
          <w:color w:val="000000" w:themeColor="text1"/>
          <w:lang w:val="x-none"/>
        </w:rPr>
        <w:t>稱身障者）</w:t>
      </w:r>
      <w:r w:rsidR="00830B69" w:rsidRPr="00B9609C">
        <w:rPr>
          <w:rFonts w:ascii="Times New Roman" w:hint="eastAsia"/>
          <w:color w:val="000000" w:themeColor="text1"/>
          <w:lang w:val="x-none"/>
        </w:rPr>
        <w:t>能有和一般人一樣</w:t>
      </w:r>
      <w:r w:rsidRPr="00B9609C">
        <w:rPr>
          <w:rFonts w:ascii="Times New Roman"/>
          <w:color w:val="000000" w:themeColor="text1"/>
          <w:lang w:val="x-none"/>
        </w:rPr>
        <w:t>的</w:t>
      </w:r>
      <w:r w:rsidR="00830B69" w:rsidRPr="00B9609C">
        <w:rPr>
          <w:rFonts w:ascii="Times New Roman" w:hint="eastAsia"/>
          <w:color w:val="000000" w:themeColor="text1"/>
          <w:lang w:val="x-none"/>
        </w:rPr>
        <w:t>平等機會</w:t>
      </w:r>
      <w:r w:rsidRPr="00B9609C">
        <w:rPr>
          <w:rFonts w:ascii="Times New Roman"/>
          <w:color w:val="000000" w:themeColor="text1"/>
          <w:lang w:val="x-none"/>
        </w:rPr>
        <w:t>以及</w:t>
      </w:r>
      <w:r w:rsidR="00830B69" w:rsidRPr="00B9609C">
        <w:rPr>
          <w:rFonts w:ascii="Times New Roman" w:hint="eastAsia"/>
          <w:color w:val="000000" w:themeColor="text1"/>
          <w:lang w:val="x-none"/>
        </w:rPr>
        <w:t>防止</w:t>
      </w:r>
      <w:r w:rsidRPr="00B9609C">
        <w:rPr>
          <w:rFonts w:ascii="Times New Roman"/>
          <w:color w:val="000000" w:themeColor="text1"/>
          <w:lang w:val="x-none"/>
        </w:rPr>
        <w:t>各種權利受到侵犯，聯合國在</w:t>
      </w:r>
      <w:r w:rsidRPr="00B9609C">
        <w:rPr>
          <w:rFonts w:ascii="Times New Roman"/>
          <w:color w:val="000000" w:themeColor="text1"/>
          <w:lang w:val="x-none"/>
        </w:rPr>
        <w:t>2006</w:t>
      </w:r>
      <w:r w:rsidRPr="00B9609C">
        <w:rPr>
          <w:rFonts w:ascii="Times New Roman"/>
          <w:color w:val="000000" w:themeColor="text1"/>
          <w:lang w:val="x-none"/>
        </w:rPr>
        <w:t>年立法宣示「聯合國身心障礙者權利公約」，或稱「國際身心障礙者權利公約（</w:t>
      </w:r>
      <w:r w:rsidRPr="00B9609C">
        <w:rPr>
          <w:rFonts w:ascii="Times New Roman"/>
          <w:color w:val="000000" w:themeColor="text1"/>
          <w:lang w:val="x-none"/>
        </w:rPr>
        <w:t>CRPD</w:t>
      </w:r>
      <w:r w:rsidRPr="00B9609C">
        <w:rPr>
          <w:rFonts w:ascii="Times New Roman"/>
          <w:color w:val="000000" w:themeColor="text1"/>
          <w:lang w:val="x-none"/>
        </w:rPr>
        <w:t>）」。中華民國亦在</w:t>
      </w:r>
      <w:r w:rsidRPr="00B9609C">
        <w:rPr>
          <w:rFonts w:ascii="Times New Roman"/>
          <w:color w:val="000000" w:themeColor="text1"/>
          <w:lang w:val="x-none"/>
        </w:rPr>
        <w:t>2014</w:t>
      </w:r>
      <w:r w:rsidRPr="00B9609C">
        <w:rPr>
          <w:rFonts w:ascii="Times New Roman"/>
          <w:color w:val="000000" w:themeColor="text1"/>
          <w:lang w:val="x-none"/>
        </w:rPr>
        <w:t>年通過身心障礙權利公約施行法，同年</w:t>
      </w:r>
      <w:r w:rsidRPr="00B9609C">
        <w:rPr>
          <w:rFonts w:ascii="Times New Roman"/>
          <w:color w:val="000000" w:themeColor="text1"/>
          <w:lang w:val="x-none"/>
        </w:rPr>
        <w:t>8</w:t>
      </w:r>
      <w:r w:rsidRPr="00B9609C">
        <w:rPr>
          <w:rFonts w:ascii="Times New Roman"/>
          <w:color w:val="000000" w:themeColor="text1"/>
          <w:lang w:val="x-none"/>
        </w:rPr>
        <w:t>月在臺灣正式施行，彰顯政府單位逐步重視身障者的基本人權；公約當</w:t>
      </w:r>
      <w:r w:rsidRPr="00B9609C">
        <w:rPr>
          <w:rFonts w:ascii="Times New Roman"/>
          <w:color w:val="000000" w:themeColor="text1"/>
          <w:lang w:val="x-none"/>
        </w:rPr>
        <w:lastRenderedPageBreak/>
        <w:t>中明文規範所有關於身障者的一切權利。</w:t>
      </w:r>
    </w:p>
    <w:p w:rsidR="00285E1E" w:rsidRPr="00B9609C" w:rsidRDefault="00285E1E" w:rsidP="00285E1E">
      <w:pPr>
        <w:pStyle w:val="11"/>
        <w:ind w:left="680" w:firstLine="680"/>
        <w:rPr>
          <w:rFonts w:ascii="Times New Roman"/>
          <w:color w:val="000000" w:themeColor="text1"/>
          <w:lang w:val="x-none"/>
        </w:rPr>
      </w:pPr>
      <w:r w:rsidRPr="00B9609C">
        <w:rPr>
          <w:rFonts w:ascii="Times New Roman"/>
          <w:color w:val="000000" w:themeColor="text1"/>
          <w:lang w:val="x-none"/>
        </w:rPr>
        <w:t>監所為社會的縮影，日常生活有特殊需求之</w:t>
      </w:r>
      <w:r w:rsidR="00577F61" w:rsidRPr="00B9609C">
        <w:rPr>
          <w:rFonts w:ascii="Times New Roman"/>
          <w:color w:val="000000" w:themeColor="text1"/>
          <w:lang w:val="x-none"/>
        </w:rPr>
        <w:t>身障者</w:t>
      </w:r>
      <w:r w:rsidRPr="00B9609C">
        <w:rPr>
          <w:rFonts w:ascii="Times New Roman"/>
          <w:color w:val="000000" w:themeColor="text1"/>
          <w:lang w:val="x-none"/>
        </w:rPr>
        <w:t>，一旦觸法受刑即成為監所矯正對象</w:t>
      </w:r>
      <w:r w:rsidR="00830B69" w:rsidRPr="00B9609C">
        <w:rPr>
          <w:rFonts w:ascii="Times New Roman"/>
          <w:color w:val="000000" w:themeColor="text1"/>
          <w:lang w:val="x-none"/>
        </w:rPr>
        <w:t>。</w:t>
      </w:r>
      <w:r w:rsidRPr="00B9609C">
        <w:rPr>
          <w:rFonts w:ascii="Times New Roman"/>
          <w:color w:val="000000" w:themeColor="text1"/>
          <w:lang w:val="x-none"/>
        </w:rPr>
        <w:t>因其身體或心智上的限制，在監所內會面臨許多生活適應之</w:t>
      </w:r>
      <w:r w:rsidR="00830B69" w:rsidRPr="00B9609C">
        <w:rPr>
          <w:rFonts w:ascii="Times New Roman" w:hint="eastAsia"/>
          <w:color w:val="000000" w:themeColor="text1"/>
          <w:lang w:val="x-none"/>
        </w:rPr>
        <w:t>障礙</w:t>
      </w:r>
      <w:r w:rsidRPr="00B9609C">
        <w:rPr>
          <w:rFonts w:ascii="Times New Roman"/>
          <w:color w:val="000000" w:themeColor="text1"/>
          <w:lang w:val="x-none"/>
        </w:rPr>
        <w:t>，甚或受到不公平之待遇。是以，矯正機關應考量其特殊需求，提供較妥善適當的保護及矯正處遇措施，使其能順利適應監所生活，確保其獲得最大程度之自立及各項處遇上的權益。</w:t>
      </w:r>
    </w:p>
    <w:p w:rsidR="00285E1E" w:rsidRPr="00B9609C" w:rsidRDefault="00285E1E" w:rsidP="00285E1E">
      <w:pPr>
        <w:pStyle w:val="11"/>
        <w:ind w:left="680" w:firstLine="680"/>
        <w:rPr>
          <w:rFonts w:ascii="Times New Roman"/>
          <w:color w:val="000000" w:themeColor="text1"/>
          <w:lang w:val="x-none"/>
        </w:rPr>
      </w:pPr>
      <w:r w:rsidRPr="00B9609C">
        <w:rPr>
          <w:rFonts w:ascii="Times New Roman"/>
          <w:color w:val="000000" w:themeColor="text1"/>
          <w:lang w:val="x-none"/>
        </w:rPr>
        <w:t>為符合身心障礙者權利公約施行法之意旨，對於身心障礙者新收入所執行時，即進行新收調查及健康檢查，依個別化處遇原則，合理調整配業配房，並在衛生醫療、教化輔導、戒護安全、作業訓練及後續轉介安置等面向，規劃適合之處遇措施及環境設施，避免侵害身心障礙者權利，保護身心障礙者不受他人侵害，俾能積極促進各項身心障礙者權利之實現，協助其適應在監所的生活，並發展生活技能，以利日後轉銜復歸社會，達到預防再犯之目的，爰立案調查。</w:t>
      </w:r>
    </w:p>
    <w:p w:rsidR="000D6145" w:rsidRPr="00B9609C" w:rsidRDefault="00285E1E" w:rsidP="000D6145">
      <w:pPr>
        <w:pStyle w:val="11"/>
        <w:ind w:left="680" w:firstLine="680"/>
        <w:rPr>
          <w:rFonts w:ascii="Times New Roman"/>
          <w:color w:val="000000" w:themeColor="text1"/>
          <w:lang w:val="x-none"/>
        </w:rPr>
      </w:pPr>
      <w:r w:rsidRPr="00B9609C">
        <w:rPr>
          <w:rFonts w:ascii="Times New Roman"/>
          <w:color w:val="000000" w:themeColor="text1"/>
          <w:lang w:val="x-none"/>
        </w:rPr>
        <w:t>近年來身心障礙收容人人數激增，因此矯正機關對於身心障礙收容人之處遇與適應之情形，包括配業與作業內容對受刑人的謀生技能效應、對教化內容之認同程度與影響如何、戒護是否成為受刑人在所生活適應性因素、受刑人接受醫療治療的成效等各個面向</w:t>
      </w:r>
      <w:r w:rsidR="00B24403" w:rsidRPr="00B9609C">
        <w:rPr>
          <w:rFonts w:ascii="Times New Roman" w:hint="eastAsia"/>
          <w:color w:val="000000" w:themeColor="text1"/>
          <w:lang w:val="x-none"/>
        </w:rPr>
        <w:t>之</w:t>
      </w:r>
      <w:r w:rsidRPr="00B9609C">
        <w:rPr>
          <w:rFonts w:ascii="Times New Roman"/>
          <w:color w:val="000000" w:themeColor="text1"/>
          <w:lang w:val="x-none"/>
        </w:rPr>
        <w:t>處遇，如何積極落實執行，均為法務部的重要課題與使命。</w:t>
      </w:r>
    </w:p>
    <w:p w:rsidR="00285E1E" w:rsidRPr="00B9609C" w:rsidRDefault="00285E1E" w:rsidP="000D6145">
      <w:pPr>
        <w:pStyle w:val="11"/>
        <w:ind w:left="680" w:firstLine="680"/>
        <w:rPr>
          <w:rFonts w:ascii="Times New Roman"/>
          <w:color w:val="000000" w:themeColor="text1"/>
        </w:rPr>
      </w:pPr>
      <w:r w:rsidRPr="00B9609C">
        <w:rPr>
          <w:rFonts w:ascii="Times New Roman"/>
          <w:color w:val="000000" w:themeColor="text1"/>
        </w:rPr>
        <w:t>本案經調閱法務部、法務部矯正署（下稱矯正署）、法務部檢察司、矯正署臺北監獄（下稱臺北監獄）、臺灣臺北地方檢察署、臺灣桃園地方檢察署、臺灣桃園地方法院、臺灣高等法院、臺灣臺東地方檢察署、矯正署雲林監獄（下稱雲林監獄）、矯正署臺南監獄（下稱臺南監獄）、矯正署臺南第二監獄（下稱臺南第二監獄）、矯正署臺北看守所（下稱臺北看守所）、矯正署綠島監獄（下</w:t>
      </w:r>
      <w:r w:rsidRPr="00B9609C">
        <w:rPr>
          <w:rFonts w:ascii="Times New Roman"/>
          <w:color w:val="000000" w:themeColor="text1"/>
        </w:rPr>
        <w:lastRenderedPageBreak/>
        <w:t>稱綠島監獄）、文化部、衛生福利部等機關卷證資料，並於民國（下同）</w:t>
      </w:r>
      <w:r w:rsidRPr="00B9609C">
        <w:rPr>
          <w:rFonts w:ascii="Times New Roman"/>
          <w:color w:val="000000" w:themeColor="text1"/>
        </w:rPr>
        <w:t>108</w:t>
      </w:r>
      <w:r w:rsidRPr="00B9609C">
        <w:rPr>
          <w:rFonts w:ascii="Times New Roman"/>
          <w:color w:val="000000" w:themeColor="text1"/>
        </w:rPr>
        <w:t>年</w:t>
      </w:r>
      <w:r w:rsidRPr="00B9609C">
        <w:rPr>
          <w:rFonts w:ascii="Times New Roman"/>
          <w:color w:val="000000" w:themeColor="text1"/>
        </w:rPr>
        <w:t>1</w:t>
      </w:r>
      <w:r w:rsidRPr="00B9609C">
        <w:rPr>
          <w:rFonts w:ascii="Times New Roman"/>
          <w:color w:val="000000" w:themeColor="text1"/>
        </w:rPr>
        <w:t>月</w:t>
      </w:r>
      <w:r w:rsidRPr="00B9609C">
        <w:rPr>
          <w:rFonts w:ascii="Times New Roman"/>
          <w:color w:val="000000" w:themeColor="text1"/>
        </w:rPr>
        <w:t>21</w:t>
      </w:r>
      <w:r w:rsidRPr="00B9609C">
        <w:rPr>
          <w:rFonts w:ascii="Times New Roman"/>
          <w:color w:val="000000" w:themeColor="text1"/>
        </w:rPr>
        <w:t>日起至同年</w:t>
      </w:r>
      <w:r w:rsidRPr="00B9609C">
        <w:rPr>
          <w:rFonts w:ascii="Times New Roman"/>
          <w:color w:val="000000" w:themeColor="text1"/>
        </w:rPr>
        <w:t>5</w:t>
      </w:r>
      <w:r w:rsidRPr="00B9609C">
        <w:rPr>
          <w:rFonts w:ascii="Times New Roman"/>
          <w:color w:val="000000" w:themeColor="text1"/>
        </w:rPr>
        <w:t>月</w:t>
      </w:r>
      <w:r w:rsidRPr="00B9609C">
        <w:rPr>
          <w:rFonts w:ascii="Times New Roman"/>
          <w:color w:val="000000" w:themeColor="text1"/>
        </w:rPr>
        <w:t>6</w:t>
      </w:r>
      <w:r w:rsidRPr="00B9609C">
        <w:rPr>
          <w:rFonts w:ascii="Times New Roman"/>
          <w:color w:val="000000" w:themeColor="text1"/>
        </w:rPr>
        <w:t>日止，赴矯正署所屬</w:t>
      </w:r>
      <w:r w:rsidR="000E5C34" w:rsidRPr="00B9609C">
        <w:rPr>
          <w:rFonts w:ascii="Times New Roman"/>
          <w:color w:val="000000" w:themeColor="text1"/>
        </w:rPr>
        <w:t>1</w:t>
      </w:r>
      <w:r w:rsidR="000E5C34" w:rsidRPr="00B9609C">
        <w:rPr>
          <w:rFonts w:ascii="Times New Roman" w:hint="eastAsia"/>
          <w:color w:val="000000" w:themeColor="text1"/>
        </w:rPr>
        <w:t>8</w:t>
      </w:r>
      <w:r w:rsidRPr="00B9609C">
        <w:rPr>
          <w:rFonts w:ascii="Times New Roman"/>
          <w:color w:val="000000" w:themeColor="text1"/>
        </w:rPr>
        <w:t>個矯正機關現地履勘訪查，並於同年</w:t>
      </w:r>
      <w:r w:rsidRPr="00B9609C">
        <w:rPr>
          <w:rFonts w:ascii="Times New Roman"/>
          <w:color w:val="000000" w:themeColor="text1"/>
        </w:rPr>
        <w:t>7</w:t>
      </w:r>
      <w:r w:rsidRPr="00B9609C">
        <w:rPr>
          <w:rFonts w:ascii="Times New Roman"/>
          <w:color w:val="000000" w:themeColor="text1"/>
        </w:rPr>
        <w:t>月</w:t>
      </w:r>
      <w:r w:rsidRPr="00B9609C">
        <w:rPr>
          <w:rFonts w:ascii="Times New Roman"/>
          <w:color w:val="000000" w:themeColor="text1"/>
        </w:rPr>
        <w:t>1</w:t>
      </w:r>
      <w:r w:rsidRPr="00B9609C">
        <w:rPr>
          <w:rFonts w:ascii="Times New Roman"/>
          <w:color w:val="000000" w:themeColor="text1"/>
        </w:rPr>
        <w:t>日及</w:t>
      </w:r>
      <w:r w:rsidRPr="00B9609C">
        <w:rPr>
          <w:rFonts w:ascii="Times New Roman"/>
          <w:color w:val="000000" w:themeColor="text1"/>
        </w:rPr>
        <w:t>8</w:t>
      </w:r>
      <w:r w:rsidRPr="00B9609C">
        <w:rPr>
          <w:rFonts w:ascii="Times New Roman"/>
          <w:color w:val="000000" w:themeColor="text1"/>
        </w:rPr>
        <w:t>日約請法務部、矯正署、臺北看守所、綠島監獄及衛生福利部等機關主官（管）及相關戒護管理人員到院說明，已調查竣事，茲臚列調查意見如下：</w:t>
      </w:r>
    </w:p>
    <w:p w:rsidR="00036820" w:rsidRPr="00B9609C" w:rsidRDefault="00830B69" w:rsidP="000A0DF0">
      <w:pPr>
        <w:pStyle w:val="2"/>
        <w:rPr>
          <w:b/>
          <w:color w:val="000000" w:themeColor="text1"/>
        </w:rPr>
      </w:pPr>
      <w:bookmarkStart w:id="50" w:name="_Toc23774758"/>
      <w:bookmarkStart w:id="51" w:name="_Toc421794873"/>
      <w:r w:rsidRPr="00B9609C">
        <w:rPr>
          <w:rFonts w:hint="eastAsia"/>
          <w:b/>
          <w:color w:val="000000" w:themeColor="text1"/>
        </w:rPr>
        <w:t>自107年7月24日法務部的統計資料，全國51個監所共有2,674位身心障礙收容人，其中心智障礙1,130人，神經、肌肉、骨骼之移動相關構造及其功能障礙1,042人，107年8月診斷為精神病有2,842人</w:t>
      </w:r>
      <w:r w:rsidR="00EA3D54" w:rsidRPr="00B9609C">
        <w:rPr>
          <w:rFonts w:hint="eastAsia"/>
          <w:b/>
          <w:color w:val="000000" w:themeColor="text1"/>
        </w:rPr>
        <w:t>。</w:t>
      </w:r>
      <w:r w:rsidRPr="00B9609C">
        <w:rPr>
          <w:rFonts w:hint="eastAsia"/>
          <w:b/>
          <w:color w:val="000000" w:themeColor="text1"/>
        </w:rPr>
        <w:t>目前監所設備老舊，超收嚴重，缺乏無障礙環境及設施，對於肢體及感官障礙者，限制活動範圍在療養房或病舍，且未能提供聽障者溝通協助，對於認知障礙者缺乏協助資源</w:t>
      </w:r>
      <w:r w:rsidR="00EA3D54" w:rsidRPr="00B9609C">
        <w:rPr>
          <w:rFonts w:hint="eastAsia"/>
          <w:b/>
          <w:color w:val="000000" w:themeColor="text1"/>
        </w:rPr>
        <w:t>；由於精神醫療</w:t>
      </w:r>
      <w:r w:rsidRPr="00B9609C">
        <w:rPr>
          <w:rFonts w:hint="eastAsia"/>
          <w:b/>
          <w:color w:val="000000" w:themeColor="text1"/>
        </w:rPr>
        <w:t>團隊人力缺乏，非但無法協助</w:t>
      </w:r>
      <w:r w:rsidR="00EA3D54" w:rsidRPr="00B9609C">
        <w:rPr>
          <w:rFonts w:hint="eastAsia"/>
          <w:b/>
          <w:color w:val="000000" w:themeColor="text1"/>
        </w:rPr>
        <w:t>精神障礙者</w:t>
      </w:r>
      <w:r w:rsidRPr="00B9609C">
        <w:rPr>
          <w:rFonts w:hint="eastAsia"/>
          <w:b/>
          <w:color w:val="000000" w:themeColor="text1"/>
        </w:rPr>
        <w:t>復健，監所的環境反讓</w:t>
      </w:r>
      <w:r w:rsidR="00EA3D54" w:rsidRPr="00B9609C">
        <w:rPr>
          <w:rFonts w:hint="eastAsia"/>
          <w:b/>
          <w:color w:val="000000" w:themeColor="text1"/>
        </w:rPr>
        <w:t>其</w:t>
      </w:r>
      <w:r w:rsidRPr="00B9609C">
        <w:rPr>
          <w:rFonts w:hint="eastAsia"/>
          <w:b/>
          <w:color w:val="000000" w:themeColor="text1"/>
        </w:rPr>
        <w:t>身心狀態惡化，</w:t>
      </w:r>
      <w:r w:rsidR="00EA3D54" w:rsidRPr="00B9609C">
        <w:rPr>
          <w:rFonts w:hint="eastAsia"/>
          <w:b/>
          <w:color w:val="000000" w:themeColor="text1"/>
        </w:rPr>
        <w:t>而</w:t>
      </w:r>
      <w:r w:rsidRPr="00B9609C">
        <w:rPr>
          <w:rFonts w:hint="eastAsia"/>
          <w:b/>
          <w:color w:val="000000" w:themeColor="text1"/>
        </w:rPr>
        <w:t>管理人員無法分辨其病情</w:t>
      </w:r>
      <w:r w:rsidR="00EA3D54" w:rsidRPr="00B9609C">
        <w:rPr>
          <w:rFonts w:hint="eastAsia"/>
          <w:b/>
          <w:color w:val="000000" w:themeColor="text1"/>
        </w:rPr>
        <w:t>變</w:t>
      </w:r>
      <w:r w:rsidRPr="00B9609C">
        <w:rPr>
          <w:rFonts w:hint="eastAsia"/>
          <w:b/>
          <w:color w:val="000000" w:themeColor="text1"/>
        </w:rPr>
        <w:t>化，常被視為違抗規範遭到違紀處分，甚至單獨監禁、使用戒具，嚴重違反CRPD第14條、第15條</w:t>
      </w:r>
      <w:r w:rsidR="000A0DF0" w:rsidRPr="00B9609C">
        <w:rPr>
          <w:rFonts w:hint="eastAsia"/>
          <w:b/>
          <w:color w:val="000000" w:themeColor="text1"/>
        </w:rPr>
        <w:t>及禁止酷刑</w:t>
      </w:r>
      <w:r w:rsidR="007663E1" w:rsidRPr="00B9609C">
        <w:rPr>
          <w:rFonts w:hint="eastAsia"/>
          <w:b/>
          <w:color w:val="000000" w:themeColor="text1"/>
        </w:rPr>
        <w:t>及</w:t>
      </w:r>
      <w:r w:rsidR="000A0DF0" w:rsidRPr="00B9609C">
        <w:rPr>
          <w:rFonts w:hint="eastAsia"/>
          <w:b/>
          <w:color w:val="000000" w:themeColor="text1"/>
        </w:rPr>
        <w:t>其他殘忍、不人道或有辱人格</w:t>
      </w:r>
      <w:r w:rsidR="007663E1" w:rsidRPr="00B9609C">
        <w:rPr>
          <w:rFonts w:hint="eastAsia"/>
          <w:b/>
          <w:color w:val="000000" w:themeColor="text1"/>
        </w:rPr>
        <w:t>之</w:t>
      </w:r>
      <w:r w:rsidR="000A0DF0" w:rsidRPr="00B9609C">
        <w:rPr>
          <w:rFonts w:hint="eastAsia"/>
          <w:b/>
          <w:color w:val="000000" w:themeColor="text1"/>
        </w:rPr>
        <w:t>待遇或處罰公約等相關規定</w:t>
      </w:r>
      <w:r w:rsidR="009841C9" w:rsidRPr="00B9609C">
        <w:rPr>
          <w:rFonts w:hint="eastAsia"/>
          <w:b/>
          <w:color w:val="000000" w:themeColor="text1"/>
        </w:rPr>
        <w:t>：</w:t>
      </w:r>
      <w:bookmarkEnd w:id="50"/>
    </w:p>
    <w:p w:rsidR="00036820" w:rsidRPr="00B9609C" w:rsidRDefault="00036820" w:rsidP="00036820">
      <w:pPr>
        <w:pStyle w:val="3"/>
        <w:rPr>
          <w:color w:val="000000" w:themeColor="text1"/>
        </w:rPr>
      </w:pPr>
      <w:bookmarkStart w:id="52" w:name="_Toc15735073"/>
      <w:bookmarkStart w:id="53" w:name="_Toc16006004"/>
      <w:bookmarkStart w:id="54" w:name="_Toc16071272"/>
      <w:bookmarkStart w:id="55" w:name="_Toc18854637"/>
      <w:bookmarkStart w:id="56" w:name="_Toc18856334"/>
      <w:bookmarkStart w:id="57" w:name="_Toc18943125"/>
      <w:bookmarkStart w:id="58" w:name="_Toc20990407"/>
      <w:bookmarkStart w:id="59" w:name="_Toc21937963"/>
      <w:bookmarkStart w:id="60" w:name="_Toc23586085"/>
      <w:bookmarkStart w:id="61" w:name="_Toc23774759"/>
      <w:r w:rsidRPr="00B9609C">
        <w:rPr>
          <w:color w:val="000000" w:themeColor="text1"/>
        </w:rPr>
        <w:t>相關規定：</w:t>
      </w:r>
      <w:bookmarkEnd w:id="52"/>
      <w:bookmarkEnd w:id="53"/>
      <w:bookmarkEnd w:id="54"/>
      <w:bookmarkEnd w:id="55"/>
      <w:bookmarkEnd w:id="56"/>
      <w:bookmarkEnd w:id="57"/>
      <w:bookmarkEnd w:id="58"/>
      <w:bookmarkEnd w:id="59"/>
      <w:bookmarkEnd w:id="60"/>
      <w:bookmarkEnd w:id="61"/>
    </w:p>
    <w:p w:rsidR="00983AE0" w:rsidRPr="00B9609C" w:rsidRDefault="00983AE0" w:rsidP="00983AE0">
      <w:pPr>
        <w:pStyle w:val="4"/>
        <w:rPr>
          <w:color w:val="000000" w:themeColor="text1"/>
        </w:rPr>
      </w:pPr>
      <w:r w:rsidRPr="00B9609C">
        <w:rPr>
          <w:color w:val="000000" w:themeColor="text1"/>
        </w:rPr>
        <w:t>身心障礙者權利公約（CRPD）</w:t>
      </w:r>
      <w:r w:rsidRPr="00B9609C">
        <w:rPr>
          <w:rFonts w:hint="eastAsia"/>
          <w:color w:val="000000" w:themeColor="text1"/>
        </w:rPr>
        <w:t>相關規定：</w:t>
      </w:r>
    </w:p>
    <w:p w:rsidR="00983AE0" w:rsidRPr="00B9609C" w:rsidRDefault="00983AE0" w:rsidP="00B24CF4">
      <w:pPr>
        <w:pStyle w:val="5"/>
        <w:numPr>
          <w:ilvl w:val="0"/>
          <w:numId w:val="145"/>
        </w:numPr>
        <w:rPr>
          <w:color w:val="000000" w:themeColor="text1"/>
        </w:rPr>
      </w:pPr>
      <w:r w:rsidRPr="00B9609C">
        <w:rPr>
          <w:rFonts w:ascii="Times New Roman" w:hAnsi="Times New Roman"/>
          <w:color w:val="000000" w:themeColor="text1"/>
          <w:lang w:val="fr-FR"/>
        </w:rPr>
        <w:t>第</w:t>
      </w:r>
      <w:r w:rsidRPr="00B9609C">
        <w:rPr>
          <w:rFonts w:ascii="Times New Roman" w:hAnsi="Times New Roman"/>
          <w:color w:val="000000" w:themeColor="text1"/>
          <w:lang w:val="fr-FR"/>
        </w:rPr>
        <w:t>3</w:t>
      </w:r>
      <w:r w:rsidRPr="00B9609C">
        <w:rPr>
          <w:rFonts w:ascii="Times New Roman" w:hAnsi="Times New Roman"/>
          <w:color w:val="000000" w:themeColor="text1"/>
          <w:lang w:val="fr-FR"/>
        </w:rPr>
        <w:t>條明列身心障礙者人權保障之八大基本原則：（</w:t>
      </w:r>
      <w:r w:rsidRPr="00B9609C">
        <w:rPr>
          <w:rFonts w:ascii="Times New Roman" w:hAnsi="Times New Roman"/>
          <w:color w:val="000000" w:themeColor="text1"/>
          <w:lang w:val="fr-FR"/>
        </w:rPr>
        <w:t>1</w:t>
      </w:r>
      <w:r w:rsidRPr="00B9609C">
        <w:rPr>
          <w:rFonts w:ascii="Times New Roman" w:hAnsi="Times New Roman"/>
          <w:color w:val="000000" w:themeColor="text1"/>
          <w:lang w:val="fr-FR"/>
        </w:rPr>
        <w:t>）尊重生而具有之尊嚴、包括自由作出自己選擇之個人自主及個人自立；（</w:t>
      </w:r>
      <w:r w:rsidRPr="00B9609C">
        <w:rPr>
          <w:rFonts w:ascii="Times New Roman" w:hAnsi="Times New Roman"/>
          <w:color w:val="000000" w:themeColor="text1"/>
          <w:lang w:val="fr-FR"/>
        </w:rPr>
        <w:t>2</w:t>
      </w:r>
      <w:r w:rsidRPr="00B9609C">
        <w:rPr>
          <w:rFonts w:ascii="Times New Roman" w:hAnsi="Times New Roman"/>
          <w:color w:val="000000" w:themeColor="text1"/>
          <w:lang w:val="fr-FR"/>
        </w:rPr>
        <w:t>）不歧視；（</w:t>
      </w:r>
      <w:r w:rsidRPr="00B9609C">
        <w:rPr>
          <w:rFonts w:ascii="Times New Roman" w:hAnsi="Times New Roman"/>
          <w:color w:val="000000" w:themeColor="text1"/>
          <w:lang w:val="fr-FR"/>
        </w:rPr>
        <w:t>3</w:t>
      </w:r>
      <w:r w:rsidRPr="00B9609C">
        <w:rPr>
          <w:rFonts w:ascii="Times New Roman" w:hAnsi="Times New Roman"/>
          <w:color w:val="000000" w:themeColor="text1"/>
          <w:lang w:val="fr-FR"/>
        </w:rPr>
        <w:t>）充分有效參與及融合社會；（</w:t>
      </w:r>
      <w:r w:rsidRPr="00B9609C">
        <w:rPr>
          <w:rFonts w:ascii="Times New Roman" w:hAnsi="Times New Roman"/>
          <w:color w:val="000000" w:themeColor="text1"/>
          <w:lang w:val="fr-FR"/>
        </w:rPr>
        <w:t>4</w:t>
      </w:r>
      <w:r w:rsidRPr="00B9609C">
        <w:rPr>
          <w:rFonts w:ascii="Times New Roman" w:hAnsi="Times New Roman"/>
          <w:color w:val="000000" w:themeColor="text1"/>
          <w:lang w:val="fr-FR"/>
        </w:rPr>
        <w:t>）尊重差異，接受身心障礙者是多樣及多元社會之一份子；（</w:t>
      </w:r>
      <w:r w:rsidRPr="00B9609C">
        <w:rPr>
          <w:rFonts w:ascii="Times New Roman" w:hAnsi="Times New Roman"/>
          <w:color w:val="000000" w:themeColor="text1"/>
          <w:lang w:val="fr-FR"/>
        </w:rPr>
        <w:t>5</w:t>
      </w:r>
      <w:r w:rsidRPr="00B9609C">
        <w:rPr>
          <w:rFonts w:ascii="Times New Roman" w:hAnsi="Times New Roman"/>
          <w:color w:val="000000" w:themeColor="text1"/>
          <w:lang w:val="fr-FR"/>
        </w:rPr>
        <w:t>）機會均等；（</w:t>
      </w:r>
      <w:r w:rsidRPr="00B9609C">
        <w:rPr>
          <w:rFonts w:ascii="Times New Roman" w:hAnsi="Times New Roman"/>
          <w:color w:val="000000" w:themeColor="text1"/>
          <w:lang w:val="fr-FR"/>
        </w:rPr>
        <w:t>6</w:t>
      </w:r>
      <w:r w:rsidRPr="00B9609C">
        <w:rPr>
          <w:rFonts w:ascii="Times New Roman" w:hAnsi="Times New Roman"/>
          <w:color w:val="000000" w:themeColor="text1"/>
          <w:lang w:val="fr-FR"/>
        </w:rPr>
        <w:t>）無障礙</w:t>
      </w:r>
      <w:r w:rsidRPr="00B9609C">
        <w:rPr>
          <w:rFonts w:ascii="Times New Roman" w:hAnsi="Times New Roman"/>
          <w:color w:val="000000" w:themeColor="text1"/>
          <w:lang w:val="fr-FR"/>
        </w:rPr>
        <w:t>/</w:t>
      </w:r>
      <w:r w:rsidRPr="00B9609C">
        <w:rPr>
          <w:rFonts w:ascii="Times New Roman" w:hAnsi="Times New Roman"/>
          <w:color w:val="000000" w:themeColor="text1"/>
          <w:lang w:val="fr-FR"/>
        </w:rPr>
        <w:t>可及性；（</w:t>
      </w:r>
      <w:r w:rsidRPr="00B9609C">
        <w:rPr>
          <w:rFonts w:ascii="Times New Roman" w:hAnsi="Times New Roman"/>
          <w:color w:val="000000" w:themeColor="text1"/>
          <w:lang w:val="fr-FR"/>
        </w:rPr>
        <w:t>7</w:t>
      </w:r>
      <w:r w:rsidRPr="00B9609C">
        <w:rPr>
          <w:rFonts w:ascii="Times New Roman" w:hAnsi="Times New Roman"/>
          <w:color w:val="000000" w:themeColor="text1"/>
          <w:lang w:val="fr-FR"/>
        </w:rPr>
        <w:t>）男女平等；（</w:t>
      </w:r>
      <w:r w:rsidRPr="00B9609C">
        <w:rPr>
          <w:rFonts w:ascii="Times New Roman" w:hAnsi="Times New Roman"/>
          <w:color w:val="000000" w:themeColor="text1"/>
          <w:lang w:val="fr-FR"/>
        </w:rPr>
        <w:t>8</w:t>
      </w:r>
      <w:r w:rsidRPr="00B9609C">
        <w:rPr>
          <w:rFonts w:ascii="Times New Roman" w:hAnsi="Times New Roman"/>
          <w:color w:val="000000" w:themeColor="text1"/>
          <w:lang w:val="fr-FR"/>
        </w:rPr>
        <w:t>）尊重身心障礙兒童具有逐漸發展之能力，並尊重</w:t>
      </w:r>
      <w:r w:rsidRPr="00B9609C">
        <w:rPr>
          <w:rFonts w:ascii="Times New Roman" w:hAnsi="Times New Roman"/>
          <w:color w:val="000000" w:themeColor="text1"/>
          <w:lang w:val="fr-FR"/>
        </w:rPr>
        <w:lastRenderedPageBreak/>
        <w:t>身心障礙兒童保持其身分認同之權利</w:t>
      </w:r>
      <w:r w:rsidRPr="00B9609C">
        <w:rPr>
          <w:rStyle w:val="aff1"/>
          <w:rFonts w:ascii="Times New Roman" w:hAnsi="Times New Roman"/>
          <w:color w:val="000000" w:themeColor="text1"/>
          <w:lang w:val="fr-FR"/>
        </w:rPr>
        <w:footnoteReference w:id="1"/>
      </w:r>
      <w:r w:rsidRPr="00B9609C">
        <w:rPr>
          <w:rFonts w:ascii="Times New Roman" w:hAnsi="Times New Roman"/>
          <w:color w:val="000000" w:themeColor="text1"/>
          <w:lang w:val="fr-FR"/>
        </w:rPr>
        <w:t>。</w:t>
      </w:r>
    </w:p>
    <w:p w:rsidR="00983AE0" w:rsidRPr="00B9609C" w:rsidRDefault="00983AE0" w:rsidP="00983AE0">
      <w:pPr>
        <w:pStyle w:val="5"/>
        <w:rPr>
          <w:color w:val="000000" w:themeColor="text1"/>
        </w:rPr>
      </w:pPr>
      <w:r w:rsidRPr="00B9609C">
        <w:rPr>
          <w:rFonts w:hint="eastAsia"/>
          <w:color w:val="000000" w:themeColor="text1"/>
        </w:rPr>
        <w:t>第14條第2項規定：</w:t>
      </w:r>
      <w:r w:rsidRPr="00B9609C">
        <w:rPr>
          <w:rFonts w:ascii="新細明體" w:eastAsia="新細明體" w:hAnsi="新細明體" w:hint="eastAsia"/>
          <w:color w:val="000000" w:themeColor="text1"/>
        </w:rPr>
        <w:t>「</w:t>
      </w:r>
      <w:r w:rsidRPr="00B9609C">
        <w:rPr>
          <w:rFonts w:hint="eastAsia"/>
          <w:color w:val="000000" w:themeColor="text1"/>
        </w:rPr>
        <w:t>締約國應確保，於任何過程中被剝奪自由之身心障礙者，在與其他人平等基礎上，有權獲得國際人權法規定之保障，並應享有符合本公約宗旨及原則之待遇，包括提供合理之對待。</w:t>
      </w:r>
      <w:r w:rsidRPr="00B9609C">
        <w:rPr>
          <w:rFonts w:hAnsi="標楷體" w:hint="eastAsia"/>
          <w:color w:val="000000" w:themeColor="text1"/>
        </w:rPr>
        <w:t>」</w:t>
      </w:r>
    </w:p>
    <w:p w:rsidR="00983AE0" w:rsidRPr="00B9609C" w:rsidRDefault="00983AE0" w:rsidP="00983AE0">
      <w:pPr>
        <w:pStyle w:val="5"/>
        <w:rPr>
          <w:color w:val="000000" w:themeColor="text1"/>
        </w:rPr>
      </w:pPr>
      <w:r w:rsidRPr="00B9609C">
        <w:rPr>
          <w:rFonts w:hint="eastAsia"/>
          <w:color w:val="000000" w:themeColor="text1"/>
        </w:rPr>
        <w:t>第15條第2項規定：</w:t>
      </w:r>
      <w:r w:rsidRPr="00B9609C">
        <w:rPr>
          <w:rFonts w:ascii="新細明體" w:eastAsia="新細明體" w:hAnsi="新細明體" w:hint="eastAsia"/>
          <w:color w:val="000000" w:themeColor="text1"/>
        </w:rPr>
        <w:t>「</w:t>
      </w:r>
      <w:r w:rsidRPr="00B9609C">
        <w:rPr>
          <w:rFonts w:hint="eastAsia"/>
          <w:color w:val="000000" w:themeColor="text1"/>
        </w:rPr>
        <w:t>締約國應採取所有有效之立法、行政、司法或其他措施，在與其他人平等基礎上，防止身心障礙者遭受酷刑或殘忍、不人道或有辱人格之待遇或處罰。</w:t>
      </w:r>
      <w:r w:rsidRPr="00B9609C">
        <w:rPr>
          <w:rFonts w:hAnsi="標楷體" w:hint="eastAsia"/>
          <w:color w:val="000000" w:themeColor="text1"/>
        </w:rPr>
        <w:t>」</w:t>
      </w:r>
    </w:p>
    <w:p w:rsidR="00983AE0" w:rsidRPr="00B9609C" w:rsidRDefault="00983AE0" w:rsidP="00983AE0">
      <w:pPr>
        <w:pStyle w:val="5"/>
        <w:rPr>
          <w:color w:val="000000" w:themeColor="text1"/>
        </w:rPr>
      </w:pPr>
      <w:r w:rsidRPr="00B9609C">
        <w:rPr>
          <w:color w:val="000000" w:themeColor="text1"/>
        </w:rPr>
        <w:t>第25條規定：「締約國確認，身心障礙者有權享有可達到之最高健康標準，不因身心障礙而受到歧視。締約國應採取所有適當措施，確保身心障礙者獲得考慮到性別敏感度之</w:t>
      </w:r>
      <w:r w:rsidRPr="00B9609C">
        <w:rPr>
          <w:b/>
          <w:color w:val="000000" w:themeColor="text1"/>
          <w:u w:val="single"/>
        </w:rPr>
        <w:t>健康服務</w:t>
      </w:r>
      <w:r w:rsidRPr="00B9609C">
        <w:rPr>
          <w:color w:val="000000" w:themeColor="text1"/>
        </w:rPr>
        <w:t>，包括與健康有關之復健服務。」</w:t>
      </w:r>
    </w:p>
    <w:p w:rsidR="00C25CC0" w:rsidRPr="00B9609C" w:rsidRDefault="00C25CC0" w:rsidP="00C25CC0">
      <w:pPr>
        <w:pStyle w:val="4"/>
        <w:rPr>
          <w:color w:val="000000" w:themeColor="text1"/>
        </w:rPr>
      </w:pPr>
      <w:r w:rsidRPr="00B9609C">
        <w:rPr>
          <w:color w:val="000000" w:themeColor="text1"/>
        </w:rPr>
        <w:t>身心障礙者權益保障法第5條規定：「本法所稱身心障礙者，指下列各款身體系統構造或功能，有損傷或不全導致顯著偏離或喪失，影響其活動與參與社會生活，經醫事、社會工作、特殊教育與職業輔導評量等相關專業人員組成之專業團隊鑑定及評估，領有身心障礙證明者：一、神經系統構造及精神、心智功能。二、眼、耳及相關構造與感官功能及疼痛。三、涉及聲音與言語構造及其功能。四、循環、造血、免疫與呼吸系統構造及其功能。五、消化、新陳代謝與內分泌系統相關構造及其功能。六、泌尿與生殖系統相關構造及其功能。七、神經、肌肉、骨骼之移動相關構造及其功能。八、</w:t>
      </w:r>
      <w:r w:rsidRPr="00B9609C">
        <w:rPr>
          <w:color w:val="000000" w:themeColor="text1"/>
        </w:rPr>
        <w:lastRenderedPageBreak/>
        <w:t>皮膚與相關構造及其功能。」</w:t>
      </w:r>
    </w:p>
    <w:p w:rsidR="00D51B7D" w:rsidRPr="00B9609C" w:rsidRDefault="00D51B7D" w:rsidP="00D51B7D">
      <w:pPr>
        <w:pStyle w:val="4"/>
        <w:rPr>
          <w:color w:val="000000" w:themeColor="text1"/>
        </w:rPr>
      </w:pPr>
      <w:r w:rsidRPr="00B9609C">
        <w:rPr>
          <w:color w:val="000000" w:themeColor="text1"/>
        </w:rPr>
        <w:t>按曼德拉規則第1條、第36條規定：「任何時候都應確保囚犯、工作人員、服務提供者及探訪者之安全」、「維持紀律和秩序時不應實施超過確保安全看守、監獄安全運轉和有秩序之集體生活所需的限制」，矯正機關有實施戒護管理、維護內部安全秩序及保障相關人員安全之權責，惟應遵循比例原則之規定。矯正機關實施戒護管理等行政措施，例如使用警械、施用戒具、獨居監禁、實施懲罰等，均屬依法行政，倘符合比例原則，應不致構成凌虐或酷刑。</w:t>
      </w:r>
    </w:p>
    <w:p w:rsidR="00E96FAF" w:rsidRPr="00B9609C" w:rsidRDefault="00036820" w:rsidP="00914076">
      <w:pPr>
        <w:pStyle w:val="3"/>
        <w:rPr>
          <w:rFonts w:ascii="Times New Roman" w:hAnsi="Times New Roman"/>
          <w:color w:val="000000" w:themeColor="text1"/>
        </w:rPr>
      </w:pPr>
      <w:bookmarkStart w:id="62" w:name="_Toc23586086"/>
      <w:bookmarkStart w:id="63" w:name="_Toc23774760"/>
      <w:bookmarkStart w:id="64" w:name="_Toc15735075"/>
      <w:bookmarkStart w:id="65" w:name="_Toc16006006"/>
      <w:bookmarkStart w:id="66" w:name="_Toc16071274"/>
      <w:bookmarkStart w:id="67" w:name="_Toc18854639"/>
      <w:bookmarkStart w:id="68" w:name="_Toc18856336"/>
      <w:bookmarkStart w:id="69" w:name="_Toc18943127"/>
      <w:bookmarkStart w:id="70" w:name="_Toc20990409"/>
      <w:bookmarkStart w:id="71" w:name="_Toc21937965"/>
      <w:r w:rsidRPr="00B9609C">
        <w:rPr>
          <w:rFonts w:ascii="Times New Roman" w:hAnsi="Times New Roman"/>
          <w:color w:val="000000" w:themeColor="text1"/>
        </w:rPr>
        <w:t>媒體相關報導：</w:t>
      </w:r>
      <w:bookmarkEnd w:id="62"/>
      <w:bookmarkEnd w:id="63"/>
    </w:p>
    <w:p w:rsidR="00036820" w:rsidRPr="00B9609C" w:rsidRDefault="00036820" w:rsidP="00E96FAF">
      <w:pPr>
        <w:pStyle w:val="4"/>
        <w:rPr>
          <w:color w:val="000000" w:themeColor="text1"/>
        </w:rPr>
      </w:pPr>
      <w:r w:rsidRPr="00B9609C">
        <w:rPr>
          <w:color w:val="000000" w:themeColor="text1"/>
        </w:rPr>
        <w:t>「【精障哀歌】病監直擊！1秒爆炸　護理師1人顧80人」</w:t>
      </w:r>
      <w:r w:rsidRPr="00B9609C">
        <w:rPr>
          <w:rStyle w:val="aff1"/>
          <w:rFonts w:ascii="Times New Roman" w:hAnsi="Times New Roman"/>
          <w:color w:val="000000" w:themeColor="text1"/>
        </w:rPr>
        <w:footnoteReference w:id="2"/>
      </w:r>
      <w:r w:rsidRPr="00B9609C">
        <w:rPr>
          <w:color w:val="000000" w:themeColor="text1"/>
        </w:rPr>
        <w:t>。</w:t>
      </w:r>
      <w:bookmarkEnd w:id="64"/>
      <w:bookmarkEnd w:id="65"/>
      <w:bookmarkEnd w:id="66"/>
      <w:bookmarkEnd w:id="67"/>
      <w:bookmarkEnd w:id="68"/>
      <w:bookmarkEnd w:id="69"/>
      <w:bookmarkEnd w:id="70"/>
      <w:bookmarkEnd w:id="71"/>
    </w:p>
    <w:p w:rsidR="00E96FAF" w:rsidRPr="00B9609C" w:rsidRDefault="00E96FAF" w:rsidP="00E96FAF">
      <w:pPr>
        <w:pStyle w:val="4"/>
        <w:rPr>
          <w:color w:val="000000" w:themeColor="text1"/>
        </w:rPr>
      </w:pPr>
      <w:r w:rsidRPr="00B9609C">
        <w:rPr>
          <w:rFonts w:hint="eastAsia"/>
          <w:color w:val="000000" w:themeColor="text1"/>
        </w:rPr>
        <w:t>「是監獄也是病院，當精神犯免死後得到的是『好一點的藥』」</w:t>
      </w:r>
      <w:r w:rsidRPr="00B9609C">
        <w:rPr>
          <w:rStyle w:val="aff1"/>
          <w:color w:val="000000" w:themeColor="text1"/>
        </w:rPr>
        <w:footnoteReference w:id="3"/>
      </w:r>
    </w:p>
    <w:p w:rsidR="00036820" w:rsidRPr="00B9609C" w:rsidRDefault="000A0DF0" w:rsidP="00914076">
      <w:pPr>
        <w:pStyle w:val="3"/>
        <w:rPr>
          <w:rFonts w:ascii="Times New Roman" w:hAnsi="Times New Roman"/>
          <w:color w:val="000000" w:themeColor="text1"/>
        </w:rPr>
      </w:pPr>
      <w:bookmarkStart w:id="72" w:name="_Toc15735077"/>
      <w:bookmarkStart w:id="73" w:name="_Toc16006008"/>
      <w:bookmarkStart w:id="74" w:name="_Toc16071276"/>
      <w:bookmarkStart w:id="75" w:name="_Toc18854641"/>
      <w:bookmarkStart w:id="76" w:name="_Toc18856338"/>
      <w:bookmarkStart w:id="77" w:name="_Toc18943129"/>
      <w:bookmarkStart w:id="78" w:name="_Toc20990411"/>
      <w:bookmarkStart w:id="79" w:name="_Toc21937967"/>
      <w:bookmarkStart w:id="80" w:name="_Toc23586087"/>
      <w:bookmarkStart w:id="81" w:name="_Toc23774761"/>
      <w:r w:rsidRPr="00B9609C">
        <w:rPr>
          <w:rFonts w:ascii="Times New Roman" w:hAnsi="Times New Roman" w:hint="eastAsia"/>
          <w:color w:val="000000" w:themeColor="text1"/>
        </w:rPr>
        <w:lastRenderedPageBreak/>
        <w:t>監所身心障礙收容人的現況及統計</w:t>
      </w:r>
      <w:r w:rsidR="00036820" w:rsidRPr="00B9609C">
        <w:rPr>
          <w:rStyle w:val="aff1"/>
          <w:rFonts w:ascii="Times New Roman" w:hAnsi="Times New Roman"/>
          <w:color w:val="000000" w:themeColor="text1"/>
        </w:rPr>
        <w:footnoteReference w:id="4"/>
      </w:r>
      <w:r w:rsidR="00036820" w:rsidRPr="00B9609C">
        <w:rPr>
          <w:rFonts w:ascii="Times New Roman" w:hAnsi="Times New Roman"/>
          <w:color w:val="000000" w:themeColor="text1"/>
        </w:rPr>
        <w:t>：</w:t>
      </w:r>
      <w:bookmarkEnd w:id="72"/>
      <w:bookmarkEnd w:id="73"/>
      <w:bookmarkEnd w:id="74"/>
      <w:bookmarkEnd w:id="75"/>
      <w:bookmarkEnd w:id="76"/>
      <w:bookmarkEnd w:id="77"/>
      <w:bookmarkEnd w:id="78"/>
      <w:bookmarkEnd w:id="79"/>
      <w:bookmarkEnd w:id="80"/>
      <w:bookmarkEnd w:id="81"/>
    </w:p>
    <w:p w:rsidR="00036820" w:rsidRPr="00B9609C" w:rsidRDefault="00526A7A" w:rsidP="00914076">
      <w:pPr>
        <w:pStyle w:val="4"/>
        <w:rPr>
          <w:color w:val="000000" w:themeColor="text1"/>
        </w:rPr>
      </w:pPr>
      <w:r w:rsidRPr="00B9609C">
        <w:rPr>
          <w:rFonts w:hint="eastAsia"/>
          <w:color w:val="000000" w:themeColor="text1"/>
        </w:rPr>
        <w:t>各矯正機關身心障礙收容人相關統計：</w:t>
      </w:r>
    </w:p>
    <w:p w:rsidR="00526A7A" w:rsidRPr="00B9609C" w:rsidRDefault="00526A7A" w:rsidP="00526A7A">
      <w:pPr>
        <w:pStyle w:val="4"/>
        <w:numPr>
          <w:ilvl w:val="0"/>
          <w:numId w:val="0"/>
        </w:numPr>
        <w:ind w:left="1701"/>
        <w:rPr>
          <w:color w:val="000000" w:themeColor="text1"/>
        </w:rPr>
      </w:pPr>
      <w:r w:rsidRPr="00B9609C">
        <w:rPr>
          <w:rFonts w:hint="eastAsia"/>
          <w:color w:val="000000" w:themeColor="text1"/>
        </w:rPr>
        <w:t xml:space="preserve">　　截至</w:t>
      </w:r>
      <w:r w:rsidRPr="00B9609C">
        <w:rPr>
          <w:color w:val="000000" w:themeColor="text1"/>
        </w:rPr>
        <w:t>107年10月16日</w:t>
      </w:r>
      <w:r w:rsidRPr="00B9609C">
        <w:rPr>
          <w:rFonts w:hint="eastAsia"/>
          <w:color w:val="000000" w:themeColor="text1"/>
        </w:rPr>
        <w:t>止，全國計有2,675名身心障礙收容人，其中第1類有1,130名最多，第7類有1,042名次之。各矯正機關中，臺中監獄收容354名最多，臺北監獄</w:t>
      </w:r>
      <w:r w:rsidRPr="00B9609C">
        <w:rPr>
          <w:color w:val="000000" w:themeColor="text1"/>
        </w:rPr>
        <w:t>175</w:t>
      </w:r>
      <w:r w:rsidRPr="00B9609C">
        <w:rPr>
          <w:rFonts w:hint="eastAsia"/>
          <w:color w:val="000000" w:themeColor="text1"/>
        </w:rPr>
        <w:t>名、高雄第二監獄</w:t>
      </w:r>
      <w:r w:rsidRPr="00B9609C">
        <w:rPr>
          <w:color w:val="000000" w:themeColor="text1"/>
        </w:rPr>
        <w:t>166</w:t>
      </w:r>
      <w:r w:rsidRPr="00B9609C">
        <w:rPr>
          <w:rFonts w:hint="eastAsia"/>
          <w:color w:val="000000" w:themeColor="text1"/>
        </w:rPr>
        <w:lastRenderedPageBreak/>
        <w:t>名、臺南監獄</w:t>
      </w:r>
      <w:r w:rsidRPr="00B9609C">
        <w:rPr>
          <w:color w:val="000000" w:themeColor="text1"/>
        </w:rPr>
        <w:t>152</w:t>
      </w:r>
      <w:r w:rsidRPr="00B9609C">
        <w:rPr>
          <w:rFonts w:hint="eastAsia"/>
          <w:color w:val="000000" w:themeColor="text1"/>
        </w:rPr>
        <w:t>名、高雄監獄</w:t>
      </w:r>
      <w:r w:rsidRPr="00B9609C">
        <w:rPr>
          <w:color w:val="000000" w:themeColor="text1"/>
        </w:rPr>
        <w:t>140</w:t>
      </w:r>
      <w:r w:rsidRPr="00B9609C">
        <w:rPr>
          <w:rFonts w:hint="eastAsia"/>
          <w:color w:val="000000" w:themeColor="text1"/>
        </w:rPr>
        <w:t>名、彰化監獄</w:t>
      </w:r>
      <w:r w:rsidRPr="00B9609C">
        <w:rPr>
          <w:color w:val="000000" w:themeColor="text1"/>
        </w:rPr>
        <w:t>129</w:t>
      </w:r>
      <w:r w:rsidRPr="00B9609C">
        <w:rPr>
          <w:rFonts w:hint="eastAsia"/>
          <w:color w:val="000000" w:themeColor="text1"/>
        </w:rPr>
        <w:t>名、臺北看守所</w:t>
      </w:r>
      <w:r w:rsidRPr="00B9609C">
        <w:rPr>
          <w:color w:val="000000" w:themeColor="text1"/>
        </w:rPr>
        <w:t>124</w:t>
      </w:r>
      <w:r w:rsidRPr="00B9609C">
        <w:rPr>
          <w:rFonts w:hint="eastAsia"/>
          <w:color w:val="000000" w:themeColor="text1"/>
        </w:rPr>
        <w:t>名、雲林第二監獄</w:t>
      </w:r>
      <w:r w:rsidRPr="00B9609C">
        <w:rPr>
          <w:color w:val="000000" w:themeColor="text1"/>
        </w:rPr>
        <w:t>120</w:t>
      </w:r>
      <w:r w:rsidRPr="00B9609C">
        <w:rPr>
          <w:rFonts w:hint="eastAsia"/>
          <w:color w:val="000000" w:themeColor="text1"/>
        </w:rPr>
        <w:t>名，計有9所矯正機關收容身心障礙者人數超過100名。</w:t>
      </w:r>
    </w:p>
    <w:p w:rsidR="008B64BB" w:rsidRPr="00B9609C" w:rsidRDefault="008B64BB" w:rsidP="00914076">
      <w:pPr>
        <w:pStyle w:val="5"/>
        <w:numPr>
          <w:ilvl w:val="0"/>
          <w:numId w:val="0"/>
        </w:numPr>
        <w:rPr>
          <w:color w:val="000000" w:themeColor="text1"/>
          <w:sz w:val="24"/>
        </w:rPr>
      </w:pPr>
      <w:r w:rsidRPr="00B9609C">
        <w:rPr>
          <w:rFonts w:ascii="Times New Roman" w:hint="eastAsia"/>
          <w:color w:val="000000" w:themeColor="text1"/>
          <w:kern w:val="0"/>
          <w:sz w:val="24"/>
        </w:rPr>
        <w:t>表</w:t>
      </w:r>
      <w:r w:rsidRPr="00B9609C">
        <w:rPr>
          <w:rFonts w:ascii="Times New Roman" w:hint="eastAsia"/>
          <w:color w:val="000000" w:themeColor="text1"/>
          <w:kern w:val="0"/>
          <w:sz w:val="24"/>
        </w:rPr>
        <w:t>1</w:t>
      </w:r>
      <w:r w:rsidRPr="00B9609C">
        <w:rPr>
          <w:rFonts w:ascii="Times New Roman" w:hint="eastAsia"/>
          <w:color w:val="000000" w:themeColor="text1"/>
          <w:kern w:val="0"/>
          <w:sz w:val="24"/>
        </w:rPr>
        <w:t xml:space="preserve">　</w:t>
      </w:r>
      <w:r w:rsidRPr="00B9609C">
        <w:rPr>
          <w:rFonts w:ascii="Times New Roman"/>
          <w:color w:val="000000" w:themeColor="text1"/>
          <w:kern w:val="0"/>
          <w:sz w:val="24"/>
        </w:rPr>
        <w:t>各矯正機關身心障礙收容人相關統計表（</w:t>
      </w:r>
      <w:r w:rsidRPr="00B9609C">
        <w:rPr>
          <w:rFonts w:ascii="Times New Roman" w:hint="eastAsia"/>
          <w:color w:val="000000" w:themeColor="text1"/>
          <w:kern w:val="0"/>
          <w:sz w:val="24"/>
        </w:rPr>
        <w:t>統計至</w:t>
      </w:r>
      <w:r w:rsidRPr="00B9609C">
        <w:rPr>
          <w:rFonts w:ascii="Times New Roman"/>
          <w:color w:val="000000" w:themeColor="text1"/>
          <w:kern w:val="0"/>
          <w:sz w:val="24"/>
        </w:rPr>
        <w:t>107</w:t>
      </w:r>
      <w:r w:rsidRPr="00B9609C">
        <w:rPr>
          <w:rFonts w:ascii="Times New Roman" w:hint="eastAsia"/>
          <w:color w:val="000000" w:themeColor="text1"/>
          <w:kern w:val="0"/>
          <w:sz w:val="24"/>
        </w:rPr>
        <w:t>年</w:t>
      </w:r>
      <w:r w:rsidRPr="00B9609C">
        <w:rPr>
          <w:rFonts w:ascii="Times New Roman"/>
          <w:color w:val="000000" w:themeColor="text1"/>
          <w:kern w:val="0"/>
          <w:sz w:val="24"/>
        </w:rPr>
        <w:t>7</w:t>
      </w:r>
      <w:r w:rsidRPr="00B9609C">
        <w:rPr>
          <w:rFonts w:ascii="Times New Roman" w:hint="eastAsia"/>
          <w:color w:val="000000" w:themeColor="text1"/>
          <w:kern w:val="0"/>
          <w:sz w:val="24"/>
        </w:rPr>
        <w:t>月</w:t>
      </w:r>
      <w:r w:rsidRPr="00B9609C">
        <w:rPr>
          <w:rFonts w:ascii="Times New Roman"/>
          <w:color w:val="000000" w:themeColor="text1"/>
          <w:kern w:val="0"/>
          <w:sz w:val="24"/>
        </w:rPr>
        <w:t>24</w:t>
      </w:r>
      <w:r w:rsidRPr="00B9609C">
        <w:rPr>
          <w:rFonts w:ascii="Times New Roman" w:hint="eastAsia"/>
          <w:color w:val="000000" w:themeColor="text1"/>
          <w:kern w:val="0"/>
          <w:sz w:val="24"/>
        </w:rPr>
        <w:t>日</w:t>
      </w:r>
      <w:r w:rsidRPr="00B9609C">
        <w:rPr>
          <w:rFonts w:ascii="Times New Roman"/>
          <w:color w:val="000000" w:themeColor="text1"/>
          <w:kern w:val="0"/>
          <w:sz w:val="24"/>
        </w:rPr>
        <w:t>）</w:t>
      </w:r>
    </w:p>
    <w:tbl>
      <w:tblPr>
        <w:tblW w:w="8883" w:type="dxa"/>
        <w:jc w:val="center"/>
        <w:tblLayout w:type="fixed"/>
        <w:tblCellMar>
          <w:top w:w="28" w:type="dxa"/>
          <w:left w:w="28" w:type="dxa"/>
          <w:bottom w:w="28" w:type="dxa"/>
          <w:right w:w="28" w:type="dxa"/>
        </w:tblCellMar>
        <w:tblLook w:val="04A0" w:firstRow="1" w:lastRow="0" w:firstColumn="1" w:lastColumn="0" w:noHBand="0" w:noVBand="1"/>
      </w:tblPr>
      <w:tblGrid>
        <w:gridCol w:w="665"/>
        <w:gridCol w:w="2098"/>
        <w:gridCol w:w="680"/>
        <w:gridCol w:w="680"/>
        <w:gridCol w:w="680"/>
        <w:gridCol w:w="680"/>
        <w:gridCol w:w="680"/>
        <w:gridCol w:w="680"/>
        <w:gridCol w:w="680"/>
        <w:gridCol w:w="680"/>
        <w:gridCol w:w="680"/>
      </w:tblGrid>
      <w:tr w:rsidR="00F01395" w:rsidRPr="00B9609C" w:rsidTr="000022FB">
        <w:trPr>
          <w:cantSplit/>
          <w:trHeight w:val="876"/>
          <w:tblHeader/>
          <w:jc w:val="center"/>
        </w:trPr>
        <w:tc>
          <w:tcPr>
            <w:tcW w:w="66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8B64BB" w:rsidRPr="00B9609C" w:rsidRDefault="008B64BB" w:rsidP="00914076">
            <w:pPr>
              <w:widowControl/>
              <w:overflowPunct/>
              <w:autoSpaceDE/>
              <w:autoSpaceDN/>
              <w:ind w:left="976" w:hangingChars="375" w:hanging="976"/>
              <w:jc w:val="center"/>
              <w:rPr>
                <w:rFonts w:ascii="Times New Roman"/>
                <w:b/>
                <w:bCs/>
                <w:color w:val="000000" w:themeColor="text1"/>
                <w:kern w:val="0"/>
                <w:sz w:val="24"/>
                <w:szCs w:val="24"/>
              </w:rPr>
            </w:pPr>
            <w:r w:rsidRPr="00B9609C">
              <w:rPr>
                <w:rFonts w:ascii="Times New Roman"/>
                <w:b/>
                <w:bCs/>
                <w:color w:val="000000" w:themeColor="text1"/>
                <w:kern w:val="0"/>
                <w:sz w:val="24"/>
                <w:szCs w:val="24"/>
              </w:rPr>
              <w:t>編號</w:t>
            </w:r>
          </w:p>
        </w:tc>
        <w:tc>
          <w:tcPr>
            <w:tcW w:w="2098"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8B64BB" w:rsidRPr="00B9609C" w:rsidRDefault="008B64BB" w:rsidP="00914076">
            <w:pPr>
              <w:widowControl/>
              <w:overflowPunct/>
              <w:autoSpaceDE/>
              <w:autoSpaceDN/>
              <w:ind w:left="976" w:hangingChars="375" w:hanging="976"/>
              <w:jc w:val="center"/>
              <w:rPr>
                <w:rFonts w:ascii="Times New Roman"/>
                <w:b/>
                <w:bCs/>
                <w:color w:val="000000" w:themeColor="text1"/>
                <w:kern w:val="0"/>
                <w:sz w:val="24"/>
                <w:szCs w:val="24"/>
              </w:rPr>
            </w:pPr>
            <w:r w:rsidRPr="00B9609C">
              <w:rPr>
                <w:rFonts w:ascii="Times New Roman"/>
                <w:b/>
                <w:bCs/>
                <w:color w:val="000000" w:themeColor="text1"/>
                <w:kern w:val="0"/>
                <w:sz w:val="24"/>
                <w:szCs w:val="24"/>
              </w:rPr>
              <w:t>機關名稱</w:t>
            </w:r>
          </w:p>
        </w:tc>
        <w:tc>
          <w:tcPr>
            <w:tcW w:w="680"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8B64BB" w:rsidRPr="00B9609C" w:rsidRDefault="008B64BB" w:rsidP="00914076">
            <w:pPr>
              <w:widowControl/>
              <w:overflowPunct/>
              <w:autoSpaceDE/>
              <w:autoSpaceDN/>
              <w:ind w:left="976" w:hangingChars="375" w:hanging="976"/>
              <w:jc w:val="center"/>
              <w:rPr>
                <w:rFonts w:ascii="Times New Roman"/>
                <w:b/>
                <w:bCs/>
                <w:color w:val="000000" w:themeColor="text1"/>
                <w:kern w:val="0"/>
                <w:sz w:val="24"/>
                <w:szCs w:val="24"/>
              </w:rPr>
            </w:pPr>
            <w:r w:rsidRPr="00B9609C">
              <w:rPr>
                <w:rFonts w:ascii="Times New Roman"/>
                <w:b/>
                <w:bCs/>
                <w:color w:val="000000" w:themeColor="text1"/>
                <w:kern w:val="0"/>
                <w:sz w:val="24"/>
                <w:szCs w:val="24"/>
              </w:rPr>
              <w:t>人數</w:t>
            </w:r>
          </w:p>
        </w:tc>
        <w:tc>
          <w:tcPr>
            <w:tcW w:w="680" w:type="dxa"/>
            <w:tcBorders>
              <w:top w:val="single" w:sz="4" w:space="0" w:color="auto"/>
              <w:left w:val="nil"/>
              <w:bottom w:val="single" w:sz="4" w:space="0" w:color="auto"/>
              <w:right w:val="single" w:sz="4" w:space="0" w:color="auto"/>
            </w:tcBorders>
            <w:shd w:val="clear" w:color="auto" w:fill="FDE9D9" w:themeFill="accent6" w:themeFillTint="33"/>
            <w:textDirection w:val="tbRlV"/>
            <w:vAlign w:val="center"/>
            <w:hideMark/>
          </w:tcPr>
          <w:p w:rsidR="008B64BB" w:rsidRPr="00B9609C" w:rsidRDefault="008B64BB" w:rsidP="00914076">
            <w:pPr>
              <w:widowControl/>
              <w:overflowPunct/>
              <w:autoSpaceDE/>
              <w:autoSpaceDN/>
              <w:ind w:left="976" w:hangingChars="375" w:hanging="976"/>
              <w:jc w:val="center"/>
              <w:rPr>
                <w:rFonts w:ascii="Times New Roman"/>
                <w:b/>
                <w:bCs/>
                <w:color w:val="000000" w:themeColor="text1"/>
                <w:kern w:val="0"/>
                <w:sz w:val="24"/>
                <w:szCs w:val="24"/>
              </w:rPr>
            </w:pPr>
            <w:r w:rsidRPr="00B9609C">
              <w:rPr>
                <w:rFonts w:ascii="Times New Roman"/>
                <w:b/>
                <w:bCs/>
                <w:color w:val="000000" w:themeColor="text1"/>
                <w:kern w:val="0"/>
                <w:sz w:val="24"/>
                <w:szCs w:val="24"/>
              </w:rPr>
              <w:t>第</w:t>
            </w:r>
            <w:r w:rsidRPr="00B9609C">
              <w:rPr>
                <w:rFonts w:ascii="Times New Roman"/>
                <w:b/>
                <w:bCs/>
                <w:color w:val="000000" w:themeColor="text1"/>
                <w:kern w:val="0"/>
                <w:sz w:val="24"/>
                <w:szCs w:val="24"/>
                <w:eastAsianLayout w:id="2015099648" w:vert="1" w:vertCompress="1"/>
              </w:rPr>
              <w:t>1</w:t>
            </w:r>
            <w:r w:rsidRPr="00B9609C">
              <w:rPr>
                <w:rFonts w:ascii="Times New Roman"/>
                <w:b/>
                <w:bCs/>
                <w:color w:val="000000" w:themeColor="text1"/>
                <w:kern w:val="0"/>
                <w:sz w:val="24"/>
                <w:szCs w:val="24"/>
              </w:rPr>
              <w:t>類</w:t>
            </w:r>
          </w:p>
        </w:tc>
        <w:tc>
          <w:tcPr>
            <w:tcW w:w="680" w:type="dxa"/>
            <w:tcBorders>
              <w:top w:val="single" w:sz="4" w:space="0" w:color="auto"/>
              <w:left w:val="nil"/>
              <w:bottom w:val="single" w:sz="4" w:space="0" w:color="auto"/>
              <w:right w:val="single" w:sz="4" w:space="0" w:color="auto"/>
            </w:tcBorders>
            <w:shd w:val="clear" w:color="auto" w:fill="FDE9D9" w:themeFill="accent6" w:themeFillTint="33"/>
            <w:textDirection w:val="tbRlV"/>
            <w:vAlign w:val="center"/>
            <w:hideMark/>
          </w:tcPr>
          <w:p w:rsidR="008B64BB" w:rsidRPr="00B9609C" w:rsidRDefault="008B64BB" w:rsidP="00914076">
            <w:pPr>
              <w:widowControl/>
              <w:overflowPunct/>
              <w:autoSpaceDE/>
              <w:autoSpaceDN/>
              <w:ind w:left="976" w:hangingChars="375" w:hanging="976"/>
              <w:jc w:val="center"/>
              <w:rPr>
                <w:rFonts w:ascii="Times New Roman"/>
                <w:b/>
                <w:bCs/>
                <w:color w:val="000000" w:themeColor="text1"/>
                <w:kern w:val="0"/>
                <w:sz w:val="24"/>
                <w:szCs w:val="24"/>
              </w:rPr>
            </w:pPr>
            <w:r w:rsidRPr="00B9609C">
              <w:rPr>
                <w:rFonts w:ascii="Times New Roman"/>
                <w:b/>
                <w:bCs/>
                <w:color w:val="000000" w:themeColor="text1"/>
                <w:kern w:val="0"/>
                <w:sz w:val="24"/>
                <w:szCs w:val="24"/>
              </w:rPr>
              <w:t>第</w:t>
            </w:r>
            <w:r w:rsidRPr="00B9609C">
              <w:rPr>
                <w:rFonts w:ascii="Times New Roman"/>
                <w:b/>
                <w:bCs/>
                <w:color w:val="000000" w:themeColor="text1"/>
                <w:kern w:val="0"/>
                <w:sz w:val="24"/>
                <w:szCs w:val="24"/>
                <w:eastAsianLayout w:id="2015099648" w:vert="1" w:vertCompress="1"/>
              </w:rPr>
              <w:t>2</w:t>
            </w:r>
            <w:r w:rsidRPr="00B9609C">
              <w:rPr>
                <w:rFonts w:ascii="Times New Roman"/>
                <w:b/>
                <w:bCs/>
                <w:color w:val="000000" w:themeColor="text1"/>
                <w:kern w:val="0"/>
                <w:sz w:val="24"/>
                <w:szCs w:val="24"/>
              </w:rPr>
              <w:t>類</w:t>
            </w:r>
          </w:p>
        </w:tc>
        <w:tc>
          <w:tcPr>
            <w:tcW w:w="680" w:type="dxa"/>
            <w:tcBorders>
              <w:top w:val="single" w:sz="4" w:space="0" w:color="auto"/>
              <w:left w:val="nil"/>
              <w:bottom w:val="single" w:sz="4" w:space="0" w:color="auto"/>
              <w:right w:val="single" w:sz="4" w:space="0" w:color="auto"/>
            </w:tcBorders>
            <w:shd w:val="clear" w:color="auto" w:fill="FDE9D9" w:themeFill="accent6" w:themeFillTint="33"/>
            <w:textDirection w:val="tbRlV"/>
            <w:vAlign w:val="center"/>
            <w:hideMark/>
          </w:tcPr>
          <w:p w:rsidR="008B64BB" w:rsidRPr="00B9609C" w:rsidRDefault="008B64BB" w:rsidP="00914076">
            <w:pPr>
              <w:widowControl/>
              <w:overflowPunct/>
              <w:autoSpaceDE/>
              <w:autoSpaceDN/>
              <w:ind w:left="976" w:hangingChars="375" w:hanging="976"/>
              <w:jc w:val="center"/>
              <w:rPr>
                <w:rFonts w:ascii="Times New Roman"/>
                <w:b/>
                <w:bCs/>
                <w:color w:val="000000" w:themeColor="text1"/>
                <w:kern w:val="0"/>
                <w:sz w:val="24"/>
                <w:szCs w:val="24"/>
              </w:rPr>
            </w:pPr>
            <w:r w:rsidRPr="00B9609C">
              <w:rPr>
                <w:rFonts w:ascii="Times New Roman"/>
                <w:b/>
                <w:bCs/>
                <w:color w:val="000000" w:themeColor="text1"/>
                <w:kern w:val="0"/>
                <w:sz w:val="24"/>
                <w:szCs w:val="24"/>
              </w:rPr>
              <w:t>第</w:t>
            </w:r>
            <w:r w:rsidRPr="00B9609C">
              <w:rPr>
                <w:rFonts w:ascii="Times New Roman"/>
                <w:b/>
                <w:bCs/>
                <w:color w:val="000000" w:themeColor="text1"/>
                <w:kern w:val="0"/>
                <w:sz w:val="24"/>
                <w:szCs w:val="24"/>
                <w:eastAsianLayout w:id="2015099648" w:vert="1" w:vertCompress="1"/>
              </w:rPr>
              <w:t>3</w:t>
            </w:r>
            <w:r w:rsidRPr="00B9609C">
              <w:rPr>
                <w:rFonts w:ascii="Times New Roman"/>
                <w:b/>
                <w:bCs/>
                <w:color w:val="000000" w:themeColor="text1"/>
                <w:kern w:val="0"/>
                <w:sz w:val="24"/>
                <w:szCs w:val="24"/>
              </w:rPr>
              <w:t>類</w:t>
            </w:r>
          </w:p>
        </w:tc>
        <w:tc>
          <w:tcPr>
            <w:tcW w:w="680" w:type="dxa"/>
            <w:tcBorders>
              <w:top w:val="single" w:sz="4" w:space="0" w:color="auto"/>
              <w:left w:val="nil"/>
              <w:bottom w:val="single" w:sz="4" w:space="0" w:color="auto"/>
              <w:right w:val="single" w:sz="4" w:space="0" w:color="auto"/>
            </w:tcBorders>
            <w:shd w:val="clear" w:color="auto" w:fill="FDE9D9" w:themeFill="accent6" w:themeFillTint="33"/>
            <w:textDirection w:val="tbRlV"/>
            <w:vAlign w:val="center"/>
            <w:hideMark/>
          </w:tcPr>
          <w:p w:rsidR="008B64BB" w:rsidRPr="00B9609C" w:rsidRDefault="008B64BB" w:rsidP="00914076">
            <w:pPr>
              <w:widowControl/>
              <w:overflowPunct/>
              <w:autoSpaceDE/>
              <w:autoSpaceDN/>
              <w:ind w:left="976" w:hangingChars="375" w:hanging="976"/>
              <w:jc w:val="center"/>
              <w:rPr>
                <w:rFonts w:ascii="Times New Roman"/>
                <w:b/>
                <w:bCs/>
                <w:color w:val="000000" w:themeColor="text1"/>
                <w:kern w:val="0"/>
                <w:sz w:val="24"/>
                <w:szCs w:val="24"/>
              </w:rPr>
            </w:pPr>
            <w:r w:rsidRPr="00B9609C">
              <w:rPr>
                <w:rFonts w:ascii="Times New Roman"/>
                <w:b/>
                <w:bCs/>
                <w:color w:val="000000" w:themeColor="text1"/>
                <w:kern w:val="0"/>
                <w:sz w:val="24"/>
                <w:szCs w:val="24"/>
              </w:rPr>
              <w:t>第</w:t>
            </w:r>
            <w:r w:rsidRPr="00B9609C">
              <w:rPr>
                <w:rFonts w:ascii="Times New Roman"/>
                <w:b/>
                <w:bCs/>
                <w:color w:val="000000" w:themeColor="text1"/>
                <w:kern w:val="0"/>
                <w:sz w:val="24"/>
                <w:szCs w:val="24"/>
                <w:eastAsianLayout w:id="2015099648" w:vert="1" w:vertCompress="1"/>
              </w:rPr>
              <w:t>4</w:t>
            </w:r>
            <w:r w:rsidRPr="00B9609C">
              <w:rPr>
                <w:rFonts w:ascii="Times New Roman"/>
                <w:b/>
                <w:bCs/>
                <w:color w:val="000000" w:themeColor="text1"/>
                <w:kern w:val="0"/>
                <w:sz w:val="24"/>
                <w:szCs w:val="24"/>
              </w:rPr>
              <w:t>類</w:t>
            </w:r>
          </w:p>
        </w:tc>
        <w:tc>
          <w:tcPr>
            <w:tcW w:w="680" w:type="dxa"/>
            <w:tcBorders>
              <w:top w:val="single" w:sz="4" w:space="0" w:color="auto"/>
              <w:left w:val="nil"/>
              <w:bottom w:val="single" w:sz="4" w:space="0" w:color="auto"/>
              <w:right w:val="single" w:sz="4" w:space="0" w:color="auto"/>
            </w:tcBorders>
            <w:shd w:val="clear" w:color="auto" w:fill="FDE9D9" w:themeFill="accent6" w:themeFillTint="33"/>
            <w:textDirection w:val="tbRlV"/>
            <w:vAlign w:val="center"/>
            <w:hideMark/>
          </w:tcPr>
          <w:p w:rsidR="008B64BB" w:rsidRPr="00B9609C" w:rsidRDefault="008B64BB" w:rsidP="00914076">
            <w:pPr>
              <w:widowControl/>
              <w:overflowPunct/>
              <w:autoSpaceDE/>
              <w:autoSpaceDN/>
              <w:ind w:left="976" w:hangingChars="375" w:hanging="976"/>
              <w:jc w:val="center"/>
              <w:rPr>
                <w:rFonts w:ascii="Times New Roman"/>
                <w:b/>
                <w:bCs/>
                <w:color w:val="000000" w:themeColor="text1"/>
                <w:kern w:val="0"/>
                <w:sz w:val="24"/>
                <w:szCs w:val="24"/>
              </w:rPr>
            </w:pPr>
            <w:r w:rsidRPr="00B9609C">
              <w:rPr>
                <w:rFonts w:ascii="Times New Roman"/>
                <w:b/>
                <w:bCs/>
                <w:color w:val="000000" w:themeColor="text1"/>
                <w:kern w:val="0"/>
                <w:sz w:val="24"/>
                <w:szCs w:val="24"/>
              </w:rPr>
              <w:t>第</w:t>
            </w:r>
            <w:r w:rsidRPr="00B9609C">
              <w:rPr>
                <w:rFonts w:ascii="Times New Roman"/>
                <w:b/>
                <w:bCs/>
                <w:color w:val="000000" w:themeColor="text1"/>
                <w:kern w:val="0"/>
                <w:sz w:val="24"/>
                <w:szCs w:val="24"/>
                <w:eastAsianLayout w:id="2015099648" w:vert="1" w:vertCompress="1"/>
              </w:rPr>
              <w:t>5</w:t>
            </w:r>
            <w:r w:rsidRPr="00B9609C">
              <w:rPr>
                <w:rFonts w:ascii="Times New Roman"/>
                <w:b/>
                <w:bCs/>
                <w:color w:val="000000" w:themeColor="text1"/>
                <w:kern w:val="0"/>
                <w:sz w:val="24"/>
                <w:szCs w:val="24"/>
              </w:rPr>
              <w:t>類</w:t>
            </w:r>
          </w:p>
        </w:tc>
        <w:tc>
          <w:tcPr>
            <w:tcW w:w="680" w:type="dxa"/>
            <w:tcBorders>
              <w:top w:val="single" w:sz="4" w:space="0" w:color="auto"/>
              <w:left w:val="nil"/>
              <w:bottom w:val="single" w:sz="4" w:space="0" w:color="auto"/>
              <w:right w:val="single" w:sz="4" w:space="0" w:color="auto"/>
            </w:tcBorders>
            <w:shd w:val="clear" w:color="auto" w:fill="FDE9D9" w:themeFill="accent6" w:themeFillTint="33"/>
            <w:textDirection w:val="tbRlV"/>
            <w:vAlign w:val="center"/>
            <w:hideMark/>
          </w:tcPr>
          <w:p w:rsidR="008B64BB" w:rsidRPr="00B9609C" w:rsidRDefault="008B64BB" w:rsidP="00914076">
            <w:pPr>
              <w:widowControl/>
              <w:overflowPunct/>
              <w:autoSpaceDE/>
              <w:autoSpaceDN/>
              <w:ind w:left="976" w:hangingChars="375" w:hanging="976"/>
              <w:jc w:val="center"/>
              <w:rPr>
                <w:rFonts w:ascii="Times New Roman"/>
                <w:b/>
                <w:bCs/>
                <w:color w:val="000000" w:themeColor="text1"/>
                <w:kern w:val="0"/>
                <w:sz w:val="24"/>
                <w:szCs w:val="24"/>
              </w:rPr>
            </w:pPr>
            <w:r w:rsidRPr="00B9609C">
              <w:rPr>
                <w:rFonts w:ascii="Times New Roman"/>
                <w:b/>
                <w:bCs/>
                <w:color w:val="000000" w:themeColor="text1"/>
                <w:kern w:val="0"/>
                <w:sz w:val="24"/>
                <w:szCs w:val="24"/>
              </w:rPr>
              <w:t>第</w:t>
            </w:r>
            <w:r w:rsidRPr="00B9609C">
              <w:rPr>
                <w:rFonts w:ascii="Times New Roman"/>
                <w:b/>
                <w:bCs/>
                <w:color w:val="000000" w:themeColor="text1"/>
                <w:kern w:val="0"/>
                <w:sz w:val="24"/>
                <w:szCs w:val="24"/>
                <w:eastAsianLayout w:id="2015099648" w:vert="1" w:vertCompress="1"/>
              </w:rPr>
              <w:t>6</w:t>
            </w:r>
            <w:r w:rsidRPr="00B9609C">
              <w:rPr>
                <w:rFonts w:ascii="Times New Roman"/>
                <w:b/>
                <w:bCs/>
                <w:color w:val="000000" w:themeColor="text1"/>
                <w:kern w:val="0"/>
                <w:sz w:val="24"/>
                <w:szCs w:val="24"/>
              </w:rPr>
              <w:t>類</w:t>
            </w:r>
          </w:p>
        </w:tc>
        <w:tc>
          <w:tcPr>
            <w:tcW w:w="680" w:type="dxa"/>
            <w:tcBorders>
              <w:top w:val="single" w:sz="4" w:space="0" w:color="auto"/>
              <w:left w:val="nil"/>
              <w:bottom w:val="single" w:sz="4" w:space="0" w:color="auto"/>
              <w:right w:val="single" w:sz="4" w:space="0" w:color="auto"/>
            </w:tcBorders>
            <w:shd w:val="clear" w:color="auto" w:fill="FDE9D9" w:themeFill="accent6" w:themeFillTint="33"/>
            <w:textDirection w:val="tbRlV"/>
            <w:vAlign w:val="center"/>
            <w:hideMark/>
          </w:tcPr>
          <w:p w:rsidR="008B64BB" w:rsidRPr="00B9609C" w:rsidRDefault="008B64BB" w:rsidP="00914076">
            <w:pPr>
              <w:widowControl/>
              <w:overflowPunct/>
              <w:autoSpaceDE/>
              <w:autoSpaceDN/>
              <w:ind w:left="976" w:hangingChars="375" w:hanging="976"/>
              <w:jc w:val="center"/>
              <w:rPr>
                <w:rFonts w:ascii="Times New Roman"/>
                <w:b/>
                <w:bCs/>
                <w:color w:val="000000" w:themeColor="text1"/>
                <w:kern w:val="0"/>
                <w:sz w:val="24"/>
                <w:szCs w:val="24"/>
              </w:rPr>
            </w:pPr>
            <w:r w:rsidRPr="00B9609C">
              <w:rPr>
                <w:rFonts w:ascii="Times New Roman"/>
                <w:b/>
                <w:bCs/>
                <w:color w:val="000000" w:themeColor="text1"/>
                <w:kern w:val="0"/>
                <w:sz w:val="24"/>
                <w:szCs w:val="24"/>
              </w:rPr>
              <w:t>第</w:t>
            </w:r>
            <w:r w:rsidRPr="00B9609C">
              <w:rPr>
                <w:rFonts w:ascii="Times New Roman"/>
                <w:b/>
                <w:bCs/>
                <w:color w:val="000000" w:themeColor="text1"/>
                <w:kern w:val="0"/>
                <w:sz w:val="24"/>
                <w:szCs w:val="24"/>
                <w:eastAsianLayout w:id="2015099648" w:vert="1" w:vertCompress="1"/>
              </w:rPr>
              <w:t>7</w:t>
            </w:r>
            <w:r w:rsidRPr="00B9609C">
              <w:rPr>
                <w:rFonts w:ascii="Times New Roman"/>
                <w:b/>
                <w:bCs/>
                <w:color w:val="000000" w:themeColor="text1"/>
                <w:kern w:val="0"/>
                <w:sz w:val="24"/>
                <w:szCs w:val="24"/>
              </w:rPr>
              <w:t>類</w:t>
            </w:r>
          </w:p>
        </w:tc>
        <w:tc>
          <w:tcPr>
            <w:tcW w:w="680" w:type="dxa"/>
            <w:tcBorders>
              <w:top w:val="single" w:sz="4" w:space="0" w:color="auto"/>
              <w:left w:val="nil"/>
              <w:bottom w:val="single" w:sz="4" w:space="0" w:color="auto"/>
              <w:right w:val="single" w:sz="4" w:space="0" w:color="auto"/>
            </w:tcBorders>
            <w:shd w:val="clear" w:color="auto" w:fill="FDE9D9" w:themeFill="accent6" w:themeFillTint="33"/>
            <w:textDirection w:val="tbRlV"/>
            <w:vAlign w:val="center"/>
            <w:hideMark/>
          </w:tcPr>
          <w:p w:rsidR="008B64BB" w:rsidRPr="00B9609C" w:rsidRDefault="008B64BB" w:rsidP="00914076">
            <w:pPr>
              <w:widowControl/>
              <w:overflowPunct/>
              <w:autoSpaceDE/>
              <w:autoSpaceDN/>
              <w:ind w:left="976" w:hangingChars="375" w:hanging="976"/>
              <w:jc w:val="center"/>
              <w:rPr>
                <w:rFonts w:ascii="Times New Roman"/>
                <w:b/>
                <w:bCs/>
                <w:color w:val="000000" w:themeColor="text1"/>
                <w:kern w:val="0"/>
                <w:sz w:val="24"/>
                <w:szCs w:val="24"/>
              </w:rPr>
            </w:pPr>
            <w:r w:rsidRPr="00B9609C">
              <w:rPr>
                <w:rFonts w:ascii="Times New Roman"/>
                <w:b/>
                <w:bCs/>
                <w:color w:val="000000" w:themeColor="text1"/>
                <w:kern w:val="0"/>
                <w:sz w:val="24"/>
                <w:szCs w:val="24"/>
              </w:rPr>
              <w:t>第</w:t>
            </w:r>
            <w:r w:rsidRPr="00B9609C">
              <w:rPr>
                <w:rFonts w:ascii="Times New Roman"/>
                <w:b/>
                <w:bCs/>
                <w:color w:val="000000" w:themeColor="text1"/>
                <w:kern w:val="0"/>
                <w:sz w:val="24"/>
                <w:szCs w:val="24"/>
                <w:eastAsianLayout w:id="2015099648" w:vert="1" w:vertCompress="1"/>
              </w:rPr>
              <w:t>8</w:t>
            </w:r>
            <w:r w:rsidRPr="00B9609C">
              <w:rPr>
                <w:rFonts w:ascii="Times New Roman"/>
                <w:b/>
                <w:bCs/>
                <w:color w:val="000000" w:themeColor="text1"/>
                <w:kern w:val="0"/>
                <w:sz w:val="24"/>
                <w:szCs w:val="24"/>
              </w:rPr>
              <w:t>類</w:t>
            </w: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2098" w:type="dxa"/>
            <w:tcBorders>
              <w:top w:val="nil"/>
              <w:left w:val="nil"/>
              <w:bottom w:val="single" w:sz="4" w:space="0" w:color="auto"/>
              <w:right w:val="single" w:sz="4" w:space="0" w:color="auto"/>
            </w:tcBorders>
            <w:shd w:val="clear" w:color="auto" w:fill="auto"/>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宜蘭監獄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39</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19</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6</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2098" w:type="dxa"/>
            <w:tcBorders>
              <w:top w:val="nil"/>
              <w:left w:val="nil"/>
              <w:bottom w:val="single" w:sz="4" w:space="0" w:color="auto"/>
              <w:right w:val="single" w:sz="4" w:space="0" w:color="auto"/>
            </w:tcBorders>
            <w:shd w:val="clear" w:color="auto" w:fill="auto"/>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基隆監獄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17</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6</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8</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2098" w:type="dxa"/>
            <w:tcBorders>
              <w:top w:val="nil"/>
              <w:left w:val="nil"/>
              <w:bottom w:val="single" w:sz="4" w:space="0" w:color="auto"/>
              <w:right w:val="single" w:sz="4" w:space="0" w:color="auto"/>
            </w:tcBorders>
            <w:shd w:val="clear" w:color="auto" w:fill="auto"/>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臺北監獄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175</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76</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8</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8</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6</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64</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w:t>
            </w:r>
          </w:p>
        </w:tc>
        <w:tc>
          <w:tcPr>
            <w:tcW w:w="2098" w:type="dxa"/>
            <w:tcBorders>
              <w:top w:val="nil"/>
              <w:left w:val="nil"/>
              <w:bottom w:val="single" w:sz="4" w:space="0" w:color="auto"/>
              <w:right w:val="single" w:sz="4" w:space="0" w:color="auto"/>
            </w:tcBorders>
            <w:shd w:val="clear" w:color="auto" w:fill="auto"/>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桃園監獄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16</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19</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w:t>
            </w:r>
          </w:p>
        </w:tc>
        <w:tc>
          <w:tcPr>
            <w:tcW w:w="2098" w:type="dxa"/>
            <w:tcBorders>
              <w:top w:val="nil"/>
              <w:left w:val="nil"/>
              <w:bottom w:val="single" w:sz="4" w:space="0" w:color="auto"/>
              <w:right w:val="single" w:sz="4" w:space="0" w:color="auto"/>
            </w:tcBorders>
            <w:shd w:val="clear" w:color="auto" w:fill="auto"/>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八德外役監獄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6</w:t>
            </w:r>
          </w:p>
        </w:tc>
        <w:tc>
          <w:tcPr>
            <w:tcW w:w="2098"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新竹監獄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86</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24</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w:t>
            </w:r>
          </w:p>
        </w:tc>
        <w:tc>
          <w:tcPr>
            <w:tcW w:w="2098" w:type="dxa"/>
            <w:tcBorders>
              <w:top w:val="nil"/>
              <w:left w:val="nil"/>
              <w:bottom w:val="single" w:sz="4" w:space="0" w:color="auto"/>
              <w:right w:val="single" w:sz="4" w:space="0" w:color="auto"/>
            </w:tcBorders>
            <w:shd w:val="clear" w:color="auto" w:fill="auto"/>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臺中監獄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354</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147</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25</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6</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14</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6</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25</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128</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w:t>
            </w: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8</w:t>
            </w:r>
          </w:p>
        </w:tc>
        <w:tc>
          <w:tcPr>
            <w:tcW w:w="2098" w:type="dxa"/>
            <w:tcBorders>
              <w:top w:val="nil"/>
              <w:left w:val="nil"/>
              <w:bottom w:val="single" w:sz="4" w:space="0" w:color="auto"/>
              <w:right w:val="single" w:sz="4" w:space="0" w:color="auto"/>
            </w:tcBorders>
            <w:shd w:val="clear" w:color="auto" w:fill="auto"/>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彰化監獄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129</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43</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14</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8</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52</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9</w:t>
            </w:r>
          </w:p>
        </w:tc>
        <w:tc>
          <w:tcPr>
            <w:tcW w:w="2098" w:type="dxa"/>
            <w:tcBorders>
              <w:top w:val="nil"/>
              <w:left w:val="nil"/>
              <w:bottom w:val="single" w:sz="4" w:space="0" w:color="auto"/>
              <w:right w:val="single" w:sz="4" w:space="0" w:color="auto"/>
            </w:tcBorders>
            <w:shd w:val="clear" w:color="auto" w:fill="auto"/>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雲林監獄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42</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14</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24</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10</w:t>
            </w:r>
          </w:p>
        </w:tc>
        <w:tc>
          <w:tcPr>
            <w:tcW w:w="2098" w:type="dxa"/>
            <w:tcBorders>
              <w:top w:val="nil"/>
              <w:left w:val="nil"/>
              <w:bottom w:val="single" w:sz="4" w:space="0" w:color="auto"/>
              <w:right w:val="single" w:sz="4" w:space="0" w:color="auto"/>
            </w:tcBorders>
            <w:shd w:val="clear" w:color="auto" w:fill="auto"/>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雲林第二監獄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120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59</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11</w:t>
            </w:r>
          </w:p>
        </w:tc>
        <w:tc>
          <w:tcPr>
            <w:tcW w:w="2098"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嘉義監獄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79</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26</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8</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42</w:t>
            </w: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12</w:t>
            </w:r>
          </w:p>
        </w:tc>
        <w:tc>
          <w:tcPr>
            <w:tcW w:w="2098"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臺南第二監獄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38</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16</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13</w:t>
            </w:r>
          </w:p>
        </w:tc>
        <w:tc>
          <w:tcPr>
            <w:tcW w:w="2098"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臺南監獄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152</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13</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9</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77</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14</w:t>
            </w:r>
          </w:p>
        </w:tc>
        <w:tc>
          <w:tcPr>
            <w:tcW w:w="2098" w:type="dxa"/>
            <w:tcBorders>
              <w:top w:val="nil"/>
              <w:left w:val="nil"/>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高雄監獄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140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67</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6</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59</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15</w:t>
            </w:r>
          </w:p>
        </w:tc>
        <w:tc>
          <w:tcPr>
            <w:tcW w:w="2098" w:type="dxa"/>
            <w:tcBorders>
              <w:top w:val="nil"/>
              <w:left w:val="nil"/>
              <w:bottom w:val="single" w:sz="4" w:space="0" w:color="auto"/>
              <w:right w:val="single" w:sz="4" w:space="0" w:color="auto"/>
            </w:tcBorders>
            <w:shd w:val="clear" w:color="auto" w:fill="auto"/>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高雄第二監獄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166</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77</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16</w:t>
            </w:r>
          </w:p>
        </w:tc>
        <w:tc>
          <w:tcPr>
            <w:tcW w:w="2098" w:type="dxa"/>
            <w:tcBorders>
              <w:top w:val="nil"/>
              <w:left w:val="nil"/>
              <w:bottom w:val="single" w:sz="4" w:space="0" w:color="auto"/>
              <w:right w:val="single" w:sz="4" w:space="0" w:color="auto"/>
            </w:tcBorders>
            <w:shd w:val="clear" w:color="auto" w:fill="auto"/>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屏東監獄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92</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28</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44</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17</w:t>
            </w:r>
          </w:p>
        </w:tc>
        <w:tc>
          <w:tcPr>
            <w:tcW w:w="2098" w:type="dxa"/>
            <w:tcBorders>
              <w:top w:val="nil"/>
              <w:left w:val="nil"/>
              <w:bottom w:val="single" w:sz="4" w:space="0" w:color="auto"/>
              <w:right w:val="single" w:sz="4" w:space="0" w:color="auto"/>
            </w:tcBorders>
            <w:shd w:val="clear" w:color="auto" w:fill="auto"/>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花蓮監獄</w:t>
            </w:r>
          </w:p>
        </w:tc>
        <w:tc>
          <w:tcPr>
            <w:tcW w:w="680" w:type="dxa"/>
            <w:tcBorders>
              <w:top w:val="nil"/>
              <w:left w:val="nil"/>
              <w:bottom w:val="single" w:sz="4" w:space="0" w:color="auto"/>
              <w:right w:val="single" w:sz="4" w:space="0" w:color="auto"/>
            </w:tcBorders>
            <w:shd w:val="clear" w:color="auto" w:fill="DAEEF3" w:themeFill="accent5" w:themeFillTint="33"/>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110</w:t>
            </w:r>
          </w:p>
        </w:tc>
        <w:tc>
          <w:tcPr>
            <w:tcW w:w="680" w:type="dxa"/>
            <w:tcBorders>
              <w:top w:val="nil"/>
              <w:left w:val="nil"/>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46</w:t>
            </w:r>
          </w:p>
        </w:tc>
        <w:tc>
          <w:tcPr>
            <w:tcW w:w="680" w:type="dxa"/>
            <w:tcBorders>
              <w:top w:val="nil"/>
              <w:left w:val="nil"/>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w:t>
            </w:r>
          </w:p>
        </w:tc>
        <w:tc>
          <w:tcPr>
            <w:tcW w:w="680" w:type="dxa"/>
            <w:tcBorders>
              <w:top w:val="nil"/>
              <w:left w:val="nil"/>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51</w:t>
            </w:r>
          </w:p>
        </w:tc>
        <w:tc>
          <w:tcPr>
            <w:tcW w:w="680" w:type="dxa"/>
            <w:tcBorders>
              <w:top w:val="nil"/>
              <w:left w:val="nil"/>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18</w:t>
            </w:r>
          </w:p>
        </w:tc>
        <w:tc>
          <w:tcPr>
            <w:tcW w:w="2098" w:type="dxa"/>
            <w:tcBorders>
              <w:top w:val="nil"/>
              <w:left w:val="nil"/>
              <w:bottom w:val="single" w:sz="4" w:space="0" w:color="auto"/>
              <w:right w:val="single" w:sz="4" w:space="0" w:color="auto"/>
            </w:tcBorders>
            <w:shd w:val="clear" w:color="auto" w:fill="auto"/>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臺東監獄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39</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23</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19</w:t>
            </w:r>
          </w:p>
        </w:tc>
        <w:tc>
          <w:tcPr>
            <w:tcW w:w="2098" w:type="dxa"/>
            <w:tcBorders>
              <w:top w:val="nil"/>
              <w:left w:val="nil"/>
              <w:bottom w:val="single" w:sz="4" w:space="0" w:color="auto"/>
              <w:right w:val="single" w:sz="4" w:space="0" w:color="auto"/>
            </w:tcBorders>
            <w:shd w:val="clear" w:color="auto" w:fill="auto"/>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桃園女子監獄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54</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18</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20</w:t>
            </w:r>
          </w:p>
        </w:tc>
        <w:tc>
          <w:tcPr>
            <w:tcW w:w="2098" w:type="dxa"/>
            <w:tcBorders>
              <w:top w:val="nil"/>
              <w:left w:val="nil"/>
              <w:bottom w:val="single" w:sz="4" w:space="0" w:color="auto"/>
              <w:right w:val="single" w:sz="4" w:space="0" w:color="auto"/>
            </w:tcBorders>
            <w:shd w:val="clear" w:color="auto" w:fill="auto"/>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臺中女子監獄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52</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36</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21</w:t>
            </w:r>
          </w:p>
        </w:tc>
        <w:tc>
          <w:tcPr>
            <w:tcW w:w="2098"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高雄女子監獄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23</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14</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6</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22</w:t>
            </w:r>
          </w:p>
        </w:tc>
        <w:tc>
          <w:tcPr>
            <w:tcW w:w="2098"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明德外役監獄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23</w:t>
            </w:r>
          </w:p>
        </w:tc>
        <w:tc>
          <w:tcPr>
            <w:tcW w:w="2098" w:type="dxa"/>
            <w:tcBorders>
              <w:top w:val="nil"/>
              <w:left w:val="nil"/>
              <w:bottom w:val="single" w:sz="4" w:space="0" w:color="auto"/>
              <w:right w:val="single" w:sz="4" w:space="0" w:color="auto"/>
            </w:tcBorders>
            <w:shd w:val="clear" w:color="auto" w:fill="auto"/>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自強外役監</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24</w:t>
            </w:r>
          </w:p>
        </w:tc>
        <w:tc>
          <w:tcPr>
            <w:tcW w:w="2098"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綠島監獄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25</w:t>
            </w:r>
          </w:p>
        </w:tc>
        <w:tc>
          <w:tcPr>
            <w:tcW w:w="2098"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金門監獄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26</w:t>
            </w:r>
          </w:p>
        </w:tc>
        <w:tc>
          <w:tcPr>
            <w:tcW w:w="2098"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澎湖監獄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36</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18</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27</w:t>
            </w:r>
          </w:p>
        </w:tc>
        <w:tc>
          <w:tcPr>
            <w:tcW w:w="2098"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誠正中學</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22</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22</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28</w:t>
            </w:r>
          </w:p>
        </w:tc>
        <w:tc>
          <w:tcPr>
            <w:tcW w:w="2098" w:type="dxa"/>
            <w:tcBorders>
              <w:top w:val="nil"/>
              <w:left w:val="nil"/>
              <w:bottom w:val="single" w:sz="4" w:space="0" w:color="auto"/>
              <w:right w:val="single" w:sz="4" w:space="0" w:color="auto"/>
            </w:tcBorders>
            <w:shd w:val="clear" w:color="auto" w:fill="auto"/>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明陽中學</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8</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29</w:t>
            </w:r>
          </w:p>
        </w:tc>
        <w:tc>
          <w:tcPr>
            <w:tcW w:w="2098"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基隆看守所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30</w:t>
            </w:r>
          </w:p>
        </w:tc>
        <w:tc>
          <w:tcPr>
            <w:tcW w:w="2098" w:type="dxa"/>
            <w:tcBorders>
              <w:top w:val="nil"/>
              <w:left w:val="nil"/>
              <w:bottom w:val="single" w:sz="4" w:space="0" w:color="auto"/>
              <w:right w:val="single" w:sz="4" w:space="0" w:color="auto"/>
            </w:tcBorders>
            <w:shd w:val="clear" w:color="auto" w:fill="auto"/>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臺北看守所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124</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63</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13</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35</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31</w:t>
            </w:r>
          </w:p>
        </w:tc>
        <w:tc>
          <w:tcPr>
            <w:tcW w:w="2098" w:type="dxa"/>
            <w:tcBorders>
              <w:top w:val="nil"/>
              <w:left w:val="nil"/>
              <w:bottom w:val="single" w:sz="4" w:space="0" w:color="auto"/>
              <w:right w:val="single" w:sz="4" w:space="0" w:color="auto"/>
            </w:tcBorders>
            <w:shd w:val="clear" w:color="auto" w:fill="auto"/>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新竹看守所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32</w:t>
            </w:r>
          </w:p>
        </w:tc>
        <w:tc>
          <w:tcPr>
            <w:tcW w:w="2098"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苗栗看守所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16</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18</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33</w:t>
            </w:r>
          </w:p>
        </w:tc>
        <w:tc>
          <w:tcPr>
            <w:tcW w:w="2098" w:type="dxa"/>
            <w:tcBorders>
              <w:top w:val="nil"/>
              <w:left w:val="nil"/>
              <w:bottom w:val="single" w:sz="4" w:space="0" w:color="auto"/>
              <w:right w:val="single" w:sz="4" w:space="0" w:color="auto"/>
            </w:tcBorders>
            <w:shd w:val="clear" w:color="000000" w:fill="FFFFFF"/>
            <w:vAlign w:val="center"/>
            <w:hideMark/>
          </w:tcPr>
          <w:p w:rsidR="008B64BB" w:rsidRPr="00B9609C" w:rsidRDefault="00050ACF" w:rsidP="00050ACF">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臺</w:t>
            </w:r>
            <w:r w:rsidR="008B64BB" w:rsidRPr="00B9609C">
              <w:rPr>
                <w:rFonts w:ascii="Times New Roman"/>
                <w:bCs/>
                <w:color w:val="000000" w:themeColor="text1"/>
                <w:kern w:val="0"/>
                <w:sz w:val="24"/>
                <w:szCs w:val="24"/>
              </w:rPr>
              <w:t>中看守所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48</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25</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15</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34</w:t>
            </w:r>
          </w:p>
        </w:tc>
        <w:tc>
          <w:tcPr>
            <w:tcW w:w="2098"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南投看守所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19</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9</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35</w:t>
            </w:r>
          </w:p>
        </w:tc>
        <w:tc>
          <w:tcPr>
            <w:tcW w:w="2098" w:type="dxa"/>
            <w:tcBorders>
              <w:top w:val="nil"/>
              <w:left w:val="nil"/>
              <w:bottom w:val="single" w:sz="4" w:space="0" w:color="auto"/>
              <w:right w:val="single" w:sz="4" w:space="0" w:color="auto"/>
            </w:tcBorders>
            <w:shd w:val="clear" w:color="auto" w:fill="auto"/>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彰化看守所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6</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lastRenderedPageBreak/>
              <w:t>36</w:t>
            </w:r>
          </w:p>
        </w:tc>
        <w:tc>
          <w:tcPr>
            <w:tcW w:w="2098"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嘉義看守所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54</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26</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37</w:t>
            </w:r>
          </w:p>
        </w:tc>
        <w:tc>
          <w:tcPr>
            <w:tcW w:w="2098"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臺南看守所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78</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34</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38</w:t>
            </w:r>
          </w:p>
        </w:tc>
        <w:tc>
          <w:tcPr>
            <w:tcW w:w="2098"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屏東看守所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14</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9</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39</w:t>
            </w:r>
          </w:p>
        </w:tc>
        <w:tc>
          <w:tcPr>
            <w:tcW w:w="2098"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花蓮看守所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40</w:t>
            </w:r>
          </w:p>
        </w:tc>
        <w:tc>
          <w:tcPr>
            <w:tcW w:w="2098"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臺北女子看守所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17</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17</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41</w:t>
            </w:r>
          </w:p>
        </w:tc>
        <w:tc>
          <w:tcPr>
            <w:tcW w:w="2098"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新店戒治所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9</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42</w:t>
            </w:r>
          </w:p>
        </w:tc>
        <w:tc>
          <w:tcPr>
            <w:tcW w:w="2098"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臺中戒治所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14</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9</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43</w:t>
            </w:r>
          </w:p>
        </w:tc>
        <w:tc>
          <w:tcPr>
            <w:tcW w:w="2098"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高雄戒治所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45</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24</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19</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44</w:t>
            </w:r>
          </w:p>
        </w:tc>
        <w:tc>
          <w:tcPr>
            <w:tcW w:w="2098"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臺東戒治所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25</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8</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45</w:t>
            </w:r>
          </w:p>
        </w:tc>
        <w:tc>
          <w:tcPr>
            <w:tcW w:w="2098" w:type="dxa"/>
            <w:tcBorders>
              <w:top w:val="nil"/>
              <w:left w:val="nil"/>
              <w:bottom w:val="single" w:sz="4" w:space="0" w:color="auto"/>
              <w:right w:val="single" w:sz="4" w:space="0" w:color="auto"/>
            </w:tcBorders>
            <w:shd w:val="clear" w:color="auto" w:fill="auto"/>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岩灣技能訓練所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15</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46</w:t>
            </w:r>
          </w:p>
        </w:tc>
        <w:tc>
          <w:tcPr>
            <w:tcW w:w="2098"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東成技訓所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36</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25</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47</w:t>
            </w:r>
          </w:p>
        </w:tc>
        <w:tc>
          <w:tcPr>
            <w:tcW w:w="2098"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泰源技能訓練所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38</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16</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17</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48</w:t>
            </w:r>
          </w:p>
        </w:tc>
        <w:tc>
          <w:tcPr>
            <w:tcW w:w="2098" w:type="dxa"/>
            <w:tcBorders>
              <w:top w:val="nil"/>
              <w:left w:val="nil"/>
              <w:bottom w:val="single" w:sz="4" w:space="0" w:color="auto"/>
              <w:right w:val="single" w:sz="4" w:space="0" w:color="auto"/>
            </w:tcBorders>
            <w:shd w:val="clear" w:color="auto" w:fill="auto"/>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臺北少年觀護所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49</w:t>
            </w:r>
          </w:p>
        </w:tc>
        <w:tc>
          <w:tcPr>
            <w:tcW w:w="2098"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臺南少年觀護所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50</w:t>
            </w:r>
          </w:p>
        </w:tc>
        <w:tc>
          <w:tcPr>
            <w:tcW w:w="2098"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桃園少年輔育院</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r>
      <w:tr w:rsidR="00F01395" w:rsidRPr="00B9609C" w:rsidTr="00E2516E">
        <w:trPr>
          <w:trHeight w:val="227"/>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51</w:t>
            </w:r>
          </w:p>
        </w:tc>
        <w:tc>
          <w:tcPr>
            <w:tcW w:w="2098" w:type="dxa"/>
            <w:tcBorders>
              <w:top w:val="nil"/>
              <w:left w:val="nil"/>
              <w:bottom w:val="single" w:sz="4" w:space="0" w:color="auto"/>
              <w:right w:val="single" w:sz="4" w:space="0" w:color="auto"/>
            </w:tcBorders>
            <w:shd w:val="clear" w:color="auto" w:fill="auto"/>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彰化少年輔育院</w:t>
            </w:r>
          </w:p>
        </w:tc>
        <w:tc>
          <w:tcPr>
            <w:tcW w:w="680" w:type="dxa"/>
            <w:tcBorders>
              <w:top w:val="nil"/>
              <w:left w:val="nil"/>
              <w:bottom w:val="single" w:sz="4" w:space="0" w:color="auto"/>
              <w:right w:val="nil"/>
            </w:tcBorders>
            <w:shd w:val="clear" w:color="auto" w:fill="DAEEF3" w:themeFill="accent5" w:themeFillTint="33"/>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8</w:t>
            </w:r>
          </w:p>
        </w:tc>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6</w:t>
            </w:r>
          </w:p>
        </w:tc>
        <w:tc>
          <w:tcPr>
            <w:tcW w:w="680" w:type="dxa"/>
            <w:tcBorders>
              <w:top w:val="nil"/>
              <w:left w:val="nil"/>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noWrap/>
            <w:vAlign w:val="center"/>
            <w:hideMark/>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p>
        </w:tc>
      </w:tr>
      <w:tr w:rsidR="00F01395" w:rsidRPr="00B9609C" w:rsidTr="00E2516E">
        <w:trPr>
          <w:trHeight w:val="227"/>
          <w:jc w:val="center"/>
        </w:trPr>
        <w:tc>
          <w:tcPr>
            <w:tcW w:w="2763" w:type="dxa"/>
            <w:gridSpan w:val="2"/>
            <w:tcBorders>
              <w:top w:val="nil"/>
              <w:left w:val="single" w:sz="4" w:space="0" w:color="auto"/>
              <w:bottom w:val="single" w:sz="4" w:space="0" w:color="auto"/>
              <w:right w:val="single" w:sz="4" w:space="0" w:color="auto"/>
            </w:tcBorders>
            <w:shd w:val="clear" w:color="000000" w:fill="FFFFFF"/>
            <w:noWrap/>
            <w:vAlign w:val="center"/>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總計</w:t>
            </w:r>
          </w:p>
        </w:tc>
        <w:tc>
          <w:tcPr>
            <w:tcW w:w="680" w:type="dxa"/>
            <w:tcBorders>
              <w:top w:val="nil"/>
              <w:left w:val="nil"/>
              <w:bottom w:val="single" w:sz="4" w:space="0" w:color="auto"/>
              <w:right w:val="nil"/>
            </w:tcBorders>
            <w:shd w:val="clear" w:color="auto" w:fill="DAEEF3" w:themeFill="accent5" w:themeFillTint="33"/>
            <w:noWrap/>
            <w:vAlign w:val="center"/>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2675</w:t>
            </w:r>
          </w:p>
        </w:tc>
        <w:tc>
          <w:tcPr>
            <w:tcW w:w="680" w:type="dxa"/>
            <w:tcBorders>
              <w:top w:val="nil"/>
              <w:left w:val="single" w:sz="4" w:space="0" w:color="auto"/>
              <w:bottom w:val="single" w:sz="4" w:space="0" w:color="auto"/>
              <w:right w:val="single" w:sz="4" w:space="0" w:color="auto"/>
            </w:tcBorders>
            <w:shd w:val="clear" w:color="000000" w:fill="FFFFFF"/>
            <w:noWrap/>
            <w:vAlign w:val="center"/>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1130</w:t>
            </w:r>
          </w:p>
        </w:tc>
        <w:tc>
          <w:tcPr>
            <w:tcW w:w="680" w:type="dxa"/>
            <w:tcBorders>
              <w:top w:val="nil"/>
              <w:left w:val="nil"/>
              <w:bottom w:val="single" w:sz="4" w:space="0" w:color="auto"/>
              <w:right w:val="single" w:sz="4" w:space="0" w:color="auto"/>
            </w:tcBorders>
            <w:shd w:val="clear" w:color="000000" w:fill="FFFFFF"/>
            <w:noWrap/>
            <w:vAlign w:val="center"/>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180</w:t>
            </w:r>
          </w:p>
        </w:tc>
        <w:tc>
          <w:tcPr>
            <w:tcW w:w="680" w:type="dxa"/>
            <w:tcBorders>
              <w:top w:val="nil"/>
              <w:left w:val="nil"/>
              <w:bottom w:val="single" w:sz="4" w:space="0" w:color="auto"/>
              <w:right w:val="single" w:sz="4" w:space="0" w:color="auto"/>
            </w:tcBorders>
            <w:shd w:val="clear" w:color="000000" w:fill="FFFFFF"/>
            <w:noWrap/>
            <w:vAlign w:val="center"/>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76</w:t>
            </w:r>
          </w:p>
        </w:tc>
        <w:tc>
          <w:tcPr>
            <w:tcW w:w="680" w:type="dxa"/>
            <w:tcBorders>
              <w:top w:val="nil"/>
              <w:left w:val="nil"/>
              <w:bottom w:val="single" w:sz="4" w:space="0" w:color="auto"/>
              <w:right w:val="single" w:sz="4" w:space="0" w:color="auto"/>
            </w:tcBorders>
            <w:shd w:val="clear" w:color="000000" w:fill="FFFFFF"/>
            <w:noWrap/>
            <w:vAlign w:val="center"/>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92</w:t>
            </w:r>
          </w:p>
        </w:tc>
        <w:tc>
          <w:tcPr>
            <w:tcW w:w="680" w:type="dxa"/>
            <w:tcBorders>
              <w:top w:val="nil"/>
              <w:left w:val="nil"/>
              <w:bottom w:val="single" w:sz="4" w:space="0" w:color="auto"/>
              <w:right w:val="single" w:sz="4" w:space="0" w:color="auto"/>
            </w:tcBorders>
            <w:shd w:val="clear" w:color="000000" w:fill="FFFFFF"/>
            <w:noWrap/>
            <w:vAlign w:val="center"/>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43</w:t>
            </w:r>
          </w:p>
        </w:tc>
        <w:tc>
          <w:tcPr>
            <w:tcW w:w="680" w:type="dxa"/>
            <w:tcBorders>
              <w:top w:val="nil"/>
              <w:left w:val="nil"/>
              <w:bottom w:val="single" w:sz="4" w:space="0" w:color="auto"/>
              <w:right w:val="single" w:sz="4" w:space="0" w:color="auto"/>
            </w:tcBorders>
            <w:shd w:val="clear" w:color="000000" w:fill="FFFFFF"/>
            <w:noWrap/>
            <w:vAlign w:val="center"/>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63</w:t>
            </w:r>
          </w:p>
        </w:tc>
        <w:tc>
          <w:tcPr>
            <w:tcW w:w="680" w:type="dxa"/>
            <w:tcBorders>
              <w:top w:val="nil"/>
              <w:left w:val="nil"/>
              <w:bottom w:val="single" w:sz="4" w:space="0" w:color="auto"/>
              <w:right w:val="single" w:sz="4" w:space="0" w:color="auto"/>
            </w:tcBorders>
            <w:shd w:val="clear" w:color="000000" w:fill="FFFFFF"/>
            <w:noWrap/>
            <w:vAlign w:val="center"/>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1042</w:t>
            </w:r>
          </w:p>
        </w:tc>
        <w:tc>
          <w:tcPr>
            <w:tcW w:w="680" w:type="dxa"/>
            <w:tcBorders>
              <w:top w:val="nil"/>
              <w:left w:val="nil"/>
              <w:bottom w:val="single" w:sz="4" w:space="0" w:color="auto"/>
              <w:right w:val="single" w:sz="4" w:space="0" w:color="auto"/>
            </w:tcBorders>
            <w:shd w:val="clear" w:color="000000" w:fill="FFFFFF"/>
            <w:noWrap/>
            <w:vAlign w:val="center"/>
          </w:tcPr>
          <w:p w:rsidR="008B64BB" w:rsidRPr="00B9609C" w:rsidRDefault="008B64BB" w:rsidP="00914076">
            <w:pPr>
              <w:widowControl/>
              <w:overflowPunct/>
              <w:autoSpaceDE/>
              <w:autoSpaceDN/>
              <w:spacing w:line="240" w:lineRule="exact"/>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63</w:t>
            </w:r>
          </w:p>
        </w:tc>
      </w:tr>
      <w:tr w:rsidR="00F01395" w:rsidRPr="00B9609C" w:rsidTr="000022FB">
        <w:trPr>
          <w:trHeight w:val="397"/>
          <w:jc w:val="center"/>
        </w:trPr>
        <w:tc>
          <w:tcPr>
            <w:tcW w:w="665" w:type="dxa"/>
            <w:tcBorders>
              <w:top w:val="nil"/>
              <w:left w:val="single" w:sz="4" w:space="0" w:color="auto"/>
              <w:bottom w:val="single" w:sz="4" w:space="0" w:color="auto"/>
              <w:right w:val="single" w:sz="4" w:space="0" w:color="auto"/>
            </w:tcBorders>
            <w:shd w:val="clear" w:color="auto" w:fill="auto"/>
            <w:noWrap/>
            <w:vAlign w:val="center"/>
            <w:hideMark/>
          </w:tcPr>
          <w:p w:rsidR="008B64BB" w:rsidRPr="00B9609C" w:rsidRDefault="008B64BB" w:rsidP="00914076">
            <w:pPr>
              <w:widowControl/>
              <w:overflowPunct/>
              <w:autoSpaceDE/>
              <w:autoSpaceDN/>
              <w:ind w:left="976" w:hangingChars="375" w:hanging="976"/>
              <w:jc w:val="left"/>
              <w:rPr>
                <w:rFonts w:ascii="Times New Roman"/>
                <w:bCs/>
                <w:color w:val="000000" w:themeColor="text1"/>
                <w:kern w:val="0"/>
                <w:sz w:val="24"/>
                <w:szCs w:val="24"/>
              </w:rPr>
            </w:pPr>
            <w:r w:rsidRPr="00B9609C">
              <w:rPr>
                <w:rFonts w:ascii="Times New Roman"/>
                <w:bCs/>
                <w:color w:val="000000" w:themeColor="text1"/>
                <w:kern w:val="0"/>
                <w:sz w:val="24"/>
                <w:szCs w:val="24"/>
              </w:rPr>
              <w:t>備註</w:t>
            </w:r>
          </w:p>
        </w:tc>
        <w:tc>
          <w:tcPr>
            <w:tcW w:w="8218" w:type="dxa"/>
            <w:gridSpan w:val="10"/>
            <w:tcBorders>
              <w:top w:val="nil"/>
              <w:left w:val="nil"/>
              <w:bottom w:val="single" w:sz="4" w:space="0" w:color="auto"/>
              <w:right w:val="single" w:sz="4" w:space="0" w:color="auto"/>
            </w:tcBorders>
            <w:shd w:val="clear" w:color="auto" w:fill="auto"/>
            <w:noWrap/>
            <w:vAlign w:val="center"/>
          </w:tcPr>
          <w:p w:rsidR="008B64BB" w:rsidRPr="00B9609C" w:rsidRDefault="008B64BB" w:rsidP="00914076">
            <w:pPr>
              <w:widowControl/>
              <w:overflowPunct/>
              <w:autoSpaceDE/>
              <w:autoSpaceDN/>
              <w:spacing w:line="280" w:lineRule="exact"/>
              <w:ind w:left="34" w:hangingChars="13" w:hanging="34"/>
              <w:jc w:val="left"/>
              <w:rPr>
                <w:rFonts w:ascii="Times New Roman"/>
                <w:bCs/>
                <w:color w:val="000000" w:themeColor="text1"/>
                <w:kern w:val="0"/>
                <w:sz w:val="24"/>
                <w:szCs w:val="24"/>
              </w:rPr>
            </w:pPr>
            <w:r w:rsidRPr="00B9609C">
              <w:rPr>
                <w:rFonts w:ascii="Times New Roman"/>
                <w:bCs/>
                <w:color w:val="000000" w:themeColor="text1"/>
                <w:kern w:val="0"/>
                <w:sz w:val="24"/>
                <w:szCs w:val="24"/>
              </w:rPr>
              <w:t>身心障礙者權益保障法第</w:t>
            </w:r>
            <w:r w:rsidRPr="00B9609C">
              <w:rPr>
                <w:rFonts w:ascii="Times New Roman"/>
                <w:bCs/>
                <w:color w:val="000000" w:themeColor="text1"/>
                <w:kern w:val="0"/>
                <w:sz w:val="24"/>
                <w:szCs w:val="24"/>
              </w:rPr>
              <w:t>5</w:t>
            </w:r>
            <w:r w:rsidRPr="00B9609C">
              <w:rPr>
                <w:rFonts w:ascii="Times New Roman"/>
                <w:bCs/>
                <w:color w:val="000000" w:themeColor="text1"/>
                <w:kern w:val="0"/>
                <w:sz w:val="24"/>
                <w:szCs w:val="24"/>
              </w:rPr>
              <w:t>條規定：本法所稱身心障礙者，指下列各款身體系統構造或功能，有損傷或不全導致顯著偏離或喪失，影響其活動與參與社會生活，經醫事、社會工作、特殊教育與職業輔導評量等相關專業人員組成之專業團隊鑑定及評估，領有身心障礙證明者：</w:t>
            </w:r>
          </w:p>
          <w:p w:rsidR="008B64BB" w:rsidRPr="00B9609C" w:rsidRDefault="008B64BB" w:rsidP="00914076">
            <w:pPr>
              <w:widowControl/>
              <w:overflowPunct/>
              <w:autoSpaceDE/>
              <w:autoSpaceDN/>
              <w:spacing w:line="280" w:lineRule="exact"/>
              <w:ind w:left="976" w:hangingChars="375" w:hanging="976"/>
              <w:jc w:val="left"/>
              <w:rPr>
                <w:rFonts w:ascii="Times New Roman"/>
                <w:bCs/>
                <w:color w:val="000000" w:themeColor="text1"/>
                <w:kern w:val="0"/>
                <w:sz w:val="24"/>
                <w:szCs w:val="24"/>
              </w:rPr>
            </w:pPr>
            <w:r w:rsidRPr="00B9609C">
              <w:rPr>
                <w:rFonts w:ascii="Times New Roman"/>
                <w:bCs/>
                <w:color w:val="000000" w:themeColor="text1"/>
                <w:kern w:val="0"/>
                <w:sz w:val="24"/>
                <w:szCs w:val="24"/>
              </w:rPr>
              <w:t>一、神經系統構造及精神、心智功能。</w:t>
            </w:r>
          </w:p>
          <w:p w:rsidR="008B64BB" w:rsidRPr="00B9609C" w:rsidRDefault="008B64BB" w:rsidP="00914076">
            <w:pPr>
              <w:widowControl/>
              <w:overflowPunct/>
              <w:autoSpaceDE/>
              <w:autoSpaceDN/>
              <w:spacing w:line="280" w:lineRule="exact"/>
              <w:ind w:left="976" w:hangingChars="375" w:hanging="976"/>
              <w:jc w:val="left"/>
              <w:rPr>
                <w:rFonts w:ascii="Times New Roman"/>
                <w:bCs/>
                <w:color w:val="000000" w:themeColor="text1"/>
                <w:kern w:val="0"/>
                <w:sz w:val="24"/>
                <w:szCs w:val="24"/>
              </w:rPr>
            </w:pPr>
            <w:r w:rsidRPr="00B9609C">
              <w:rPr>
                <w:rFonts w:ascii="Times New Roman"/>
                <w:bCs/>
                <w:color w:val="000000" w:themeColor="text1"/>
                <w:kern w:val="0"/>
                <w:sz w:val="24"/>
                <w:szCs w:val="24"/>
              </w:rPr>
              <w:t>二、眼、耳及相關構造與感官功能及疼痛。</w:t>
            </w:r>
          </w:p>
          <w:p w:rsidR="008B64BB" w:rsidRPr="00B9609C" w:rsidRDefault="008B64BB" w:rsidP="00914076">
            <w:pPr>
              <w:widowControl/>
              <w:overflowPunct/>
              <w:autoSpaceDE/>
              <w:autoSpaceDN/>
              <w:spacing w:line="280" w:lineRule="exact"/>
              <w:ind w:left="976" w:hangingChars="375" w:hanging="976"/>
              <w:jc w:val="left"/>
              <w:rPr>
                <w:rFonts w:ascii="Times New Roman"/>
                <w:bCs/>
                <w:color w:val="000000" w:themeColor="text1"/>
                <w:kern w:val="0"/>
                <w:sz w:val="24"/>
                <w:szCs w:val="24"/>
              </w:rPr>
            </w:pPr>
            <w:r w:rsidRPr="00B9609C">
              <w:rPr>
                <w:rFonts w:ascii="Times New Roman"/>
                <w:bCs/>
                <w:color w:val="000000" w:themeColor="text1"/>
                <w:kern w:val="0"/>
                <w:sz w:val="24"/>
                <w:szCs w:val="24"/>
              </w:rPr>
              <w:t>三、涉及聲音與言語構造及其功能。</w:t>
            </w:r>
          </w:p>
          <w:p w:rsidR="008B64BB" w:rsidRPr="00B9609C" w:rsidRDefault="008B64BB" w:rsidP="00914076">
            <w:pPr>
              <w:widowControl/>
              <w:overflowPunct/>
              <w:autoSpaceDE/>
              <w:autoSpaceDN/>
              <w:spacing w:line="280" w:lineRule="exact"/>
              <w:ind w:left="976" w:hangingChars="375" w:hanging="976"/>
              <w:jc w:val="left"/>
              <w:rPr>
                <w:rFonts w:ascii="Times New Roman"/>
                <w:bCs/>
                <w:color w:val="000000" w:themeColor="text1"/>
                <w:kern w:val="0"/>
                <w:sz w:val="24"/>
                <w:szCs w:val="24"/>
              </w:rPr>
            </w:pPr>
            <w:r w:rsidRPr="00B9609C">
              <w:rPr>
                <w:rFonts w:ascii="Times New Roman"/>
                <w:bCs/>
                <w:color w:val="000000" w:themeColor="text1"/>
                <w:kern w:val="0"/>
                <w:sz w:val="24"/>
                <w:szCs w:val="24"/>
              </w:rPr>
              <w:t>四、循環、造血、免疫與呼吸系統構造及其功能。</w:t>
            </w:r>
          </w:p>
          <w:p w:rsidR="008B64BB" w:rsidRPr="00B9609C" w:rsidRDefault="008B64BB" w:rsidP="00914076">
            <w:pPr>
              <w:widowControl/>
              <w:overflowPunct/>
              <w:autoSpaceDE/>
              <w:autoSpaceDN/>
              <w:spacing w:line="280" w:lineRule="exact"/>
              <w:ind w:left="976" w:hangingChars="375" w:hanging="976"/>
              <w:jc w:val="left"/>
              <w:rPr>
                <w:rFonts w:ascii="Times New Roman"/>
                <w:bCs/>
                <w:color w:val="000000" w:themeColor="text1"/>
                <w:kern w:val="0"/>
                <w:sz w:val="24"/>
                <w:szCs w:val="24"/>
              </w:rPr>
            </w:pPr>
            <w:r w:rsidRPr="00B9609C">
              <w:rPr>
                <w:rFonts w:ascii="Times New Roman"/>
                <w:bCs/>
                <w:color w:val="000000" w:themeColor="text1"/>
                <w:kern w:val="0"/>
                <w:sz w:val="24"/>
                <w:szCs w:val="24"/>
              </w:rPr>
              <w:t>五、消化、新陳代謝與內分泌系統相關構造及其功能。</w:t>
            </w:r>
          </w:p>
          <w:p w:rsidR="008B64BB" w:rsidRPr="00B9609C" w:rsidRDefault="008B64BB" w:rsidP="00914076">
            <w:pPr>
              <w:widowControl/>
              <w:overflowPunct/>
              <w:autoSpaceDE/>
              <w:autoSpaceDN/>
              <w:spacing w:line="280" w:lineRule="exact"/>
              <w:ind w:left="976" w:hangingChars="375" w:hanging="976"/>
              <w:jc w:val="left"/>
              <w:rPr>
                <w:rFonts w:ascii="Times New Roman"/>
                <w:bCs/>
                <w:color w:val="000000" w:themeColor="text1"/>
                <w:kern w:val="0"/>
                <w:sz w:val="24"/>
                <w:szCs w:val="24"/>
              </w:rPr>
            </w:pPr>
            <w:r w:rsidRPr="00B9609C">
              <w:rPr>
                <w:rFonts w:ascii="Times New Roman"/>
                <w:bCs/>
                <w:color w:val="000000" w:themeColor="text1"/>
                <w:kern w:val="0"/>
                <w:sz w:val="24"/>
                <w:szCs w:val="24"/>
              </w:rPr>
              <w:t>六、泌尿與生殖系統相關構造及其功能。</w:t>
            </w:r>
          </w:p>
          <w:p w:rsidR="008B64BB" w:rsidRPr="00B9609C" w:rsidRDefault="008B64BB" w:rsidP="00914076">
            <w:pPr>
              <w:widowControl/>
              <w:overflowPunct/>
              <w:autoSpaceDE/>
              <w:autoSpaceDN/>
              <w:spacing w:line="280" w:lineRule="exact"/>
              <w:ind w:left="976" w:hangingChars="375" w:hanging="976"/>
              <w:jc w:val="left"/>
              <w:rPr>
                <w:rFonts w:ascii="Times New Roman"/>
                <w:bCs/>
                <w:color w:val="000000" w:themeColor="text1"/>
                <w:kern w:val="0"/>
                <w:sz w:val="24"/>
                <w:szCs w:val="24"/>
              </w:rPr>
            </w:pPr>
            <w:r w:rsidRPr="00B9609C">
              <w:rPr>
                <w:rFonts w:ascii="Times New Roman"/>
                <w:bCs/>
                <w:color w:val="000000" w:themeColor="text1"/>
                <w:kern w:val="0"/>
                <w:sz w:val="24"/>
                <w:szCs w:val="24"/>
              </w:rPr>
              <w:t>七、神經、肌肉、骨骼之移動相關構造及其功能。</w:t>
            </w:r>
          </w:p>
          <w:p w:rsidR="008B64BB" w:rsidRPr="00B9609C" w:rsidRDefault="008B64BB" w:rsidP="00914076">
            <w:pPr>
              <w:widowControl/>
              <w:overflowPunct/>
              <w:autoSpaceDE/>
              <w:autoSpaceDN/>
              <w:spacing w:line="280" w:lineRule="exact"/>
              <w:ind w:left="976" w:hangingChars="375" w:hanging="976"/>
              <w:jc w:val="left"/>
              <w:rPr>
                <w:rFonts w:ascii="Times New Roman"/>
                <w:bCs/>
                <w:color w:val="000000" w:themeColor="text1"/>
                <w:kern w:val="0"/>
                <w:sz w:val="24"/>
                <w:szCs w:val="24"/>
              </w:rPr>
            </w:pPr>
            <w:r w:rsidRPr="00B9609C">
              <w:rPr>
                <w:rFonts w:ascii="Times New Roman"/>
                <w:bCs/>
                <w:color w:val="000000" w:themeColor="text1"/>
                <w:kern w:val="0"/>
                <w:sz w:val="24"/>
                <w:szCs w:val="24"/>
              </w:rPr>
              <w:t>八、皮膚與相關構造及其功能。</w:t>
            </w:r>
          </w:p>
        </w:tc>
      </w:tr>
    </w:tbl>
    <w:p w:rsidR="008B64BB" w:rsidRPr="00B9609C" w:rsidRDefault="008B64BB" w:rsidP="00914076">
      <w:pPr>
        <w:widowControl/>
        <w:overflowPunct/>
        <w:autoSpaceDE/>
        <w:autoSpaceDN/>
        <w:ind w:left="976" w:hangingChars="375" w:hanging="976"/>
        <w:jc w:val="left"/>
        <w:rPr>
          <w:rFonts w:ascii="Times New Roman"/>
          <w:bCs/>
          <w:color w:val="000000" w:themeColor="text1"/>
          <w:kern w:val="0"/>
          <w:sz w:val="24"/>
          <w:szCs w:val="24"/>
        </w:rPr>
      </w:pPr>
      <w:r w:rsidRPr="00B9609C">
        <w:rPr>
          <w:rFonts w:ascii="Times New Roman"/>
          <w:bCs/>
          <w:color w:val="000000" w:themeColor="text1"/>
          <w:kern w:val="0"/>
          <w:sz w:val="24"/>
          <w:szCs w:val="24"/>
        </w:rPr>
        <w:t>資料來源：法務部</w:t>
      </w:r>
      <w:r w:rsidRPr="00B9609C">
        <w:rPr>
          <w:rFonts w:ascii="Times New Roman"/>
          <w:bCs/>
          <w:color w:val="000000" w:themeColor="text1"/>
          <w:kern w:val="0"/>
          <w:sz w:val="24"/>
          <w:szCs w:val="24"/>
        </w:rPr>
        <w:t>107</w:t>
      </w:r>
      <w:r w:rsidRPr="00B9609C">
        <w:rPr>
          <w:rFonts w:ascii="Times New Roman"/>
          <w:bCs/>
          <w:color w:val="000000" w:themeColor="text1"/>
          <w:kern w:val="0"/>
          <w:sz w:val="24"/>
          <w:szCs w:val="24"/>
        </w:rPr>
        <w:t>年</w:t>
      </w:r>
      <w:r w:rsidRPr="00B9609C">
        <w:rPr>
          <w:rFonts w:ascii="Times New Roman"/>
          <w:bCs/>
          <w:color w:val="000000" w:themeColor="text1"/>
          <w:kern w:val="0"/>
          <w:sz w:val="24"/>
          <w:szCs w:val="24"/>
        </w:rPr>
        <w:t>10</w:t>
      </w:r>
      <w:r w:rsidRPr="00B9609C">
        <w:rPr>
          <w:rFonts w:ascii="Times New Roman"/>
          <w:bCs/>
          <w:color w:val="000000" w:themeColor="text1"/>
          <w:kern w:val="0"/>
          <w:sz w:val="24"/>
          <w:szCs w:val="24"/>
        </w:rPr>
        <w:t>月</w:t>
      </w:r>
      <w:r w:rsidRPr="00B9609C">
        <w:rPr>
          <w:rFonts w:ascii="Times New Roman"/>
          <w:bCs/>
          <w:color w:val="000000" w:themeColor="text1"/>
          <w:kern w:val="0"/>
          <w:sz w:val="24"/>
          <w:szCs w:val="24"/>
        </w:rPr>
        <w:t>16</w:t>
      </w:r>
      <w:r w:rsidRPr="00B9609C">
        <w:rPr>
          <w:rFonts w:ascii="Times New Roman"/>
          <w:bCs/>
          <w:color w:val="000000" w:themeColor="text1"/>
          <w:kern w:val="0"/>
          <w:sz w:val="24"/>
          <w:szCs w:val="24"/>
        </w:rPr>
        <w:t>日以電子郵件提供。</w:t>
      </w:r>
    </w:p>
    <w:p w:rsidR="00E2516E" w:rsidRPr="00B9609C" w:rsidRDefault="00E2516E" w:rsidP="00914076">
      <w:pPr>
        <w:widowControl/>
        <w:overflowPunct/>
        <w:autoSpaceDE/>
        <w:autoSpaceDN/>
        <w:ind w:left="976" w:hangingChars="375" w:hanging="976"/>
        <w:jc w:val="left"/>
        <w:rPr>
          <w:rFonts w:ascii="Times New Roman"/>
          <w:bCs/>
          <w:color w:val="000000" w:themeColor="text1"/>
          <w:kern w:val="0"/>
          <w:sz w:val="24"/>
          <w:szCs w:val="24"/>
        </w:rPr>
      </w:pPr>
      <w:r w:rsidRPr="00B9609C">
        <w:rPr>
          <w:rFonts w:ascii="Times New Roman" w:hint="eastAsia"/>
          <w:bCs/>
          <w:color w:val="000000" w:themeColor="text1"/>
          <w:kern w:val="0"/>
          <w:sz w:val="24"/>
          <w:szCs w:val="24"/>
        </w:rPr>
        <w:t xml:space="preserve">　　</w:t>
      </w:r>
    </w:p>
    <w:p w:rsidR="00526A7A" w:rsidRPr="00B9609C" w:rsidRDefault="008B64BB" w:rsidP="00526A7A">
      <w:pPr>
        <w:pStyle w:val="4"/>
        <w:rPr>
          <w:color w:val="000000" w:themeColor="text1"/>
        </w:rPr>
      </w:pPr>
      <w:r w:rsidRPr="00B9609C">
        <w:rPr>
          <w:rFonts w:hint="eastAsia"/>
          <w:color w:val="000000" w:themeColor="text1"/>
        </w:rPr>
        <w:t>105至107年</w:t>
      </w:r>
      <w:r w:rsidRPr="00B9609C">
        <w:rPr>
          <w:color w:val="000000" w:themeColor="text1"/>
        </w:rPr>
        <w:t>各矯正機關對</w:t>
      </w:r>
      <w:r w:rsidRPr="00B9609C">
        <w:rPr>
          <w:rFonts w:hint="eastAsia"/>
          <w:color w:val="000000" w:themeColor="text1"/>
        </w:rPr>
        <w:t>身心</w:t>
      </w:r>
      <w:r w:rsidRPr="00B9609C">
        <w:rPr>
          <w:color w:val="000000" w:themeColor="text1"/>
        </w:rPr>
        <w:t>障礙者施以獨居監禁之情形</w:t>
      </w:r>
      <w:r w:rsidRPr="00B9609C">
        <w:rPr>
          <w:rFonts w:hint="eastAsia"/>
          <w:color w:val="000000" w:themeColor="text1"/>
        </w:rPr>
        <w:t>：</w:t>
      </w:r>
    </w:p>
    <w:p w:rsidR="00526A7A" w:rsidRPr="00B9609C" w:rsidRDefault="00526A7A" w:rsidP="00526A7A">
      <w:pPr>
        <w:pStyle w:val="4"/>
        <w:numPr>
          <w:ilvl w:val="0"/>
          <w:numId w:val="0"/>
        </w:numPr>
        <w:ind w:left="1701"/>
        <w:rPr>
          <w:color w:val="000000" w:themeColor="text1"/>
        </w:rPr>
      </w:pPr>
      <w:r w:rsidRPr="00B9609C">
        <w:rPr>
          <w:rFonts w:hint="eastAsia"/>
          <w:color w:val="000000" w:themeColor="text1"/>
        </w:rPr>
        <w:t xml:space="preserve">　　另查據法務部108年3月20日更新之數據，全國身心障礙收容人數計3,037名，5個月左右之期間內增加362名，依然係臺中監獄</w:t>
      </w:r>
      <w:r w:rsidRPr="00B9609C">
        <w:rPr>
          <w:rFonts w:hint="eastAsia"/>
          <w:color w:val="000000" w:themeColor="text1"/>
        </w:rPr>
        <w:tab/>
        <w:t>344名最多，收容超過100名身心障礙收容人之矯正機關包括，高雄戒治所</w:t>
      </w:r>
      <w:r w:rsidRPr="00B9609C">
        <w:rPr>
          <w:color w:val="000000" w:themeColor="text1"/>
        </w:rPr>
        <w:t>214</w:t>
      </w:r>
      <w:r w:rsidRPr="00B9609C">
        <w:rPr>
          <w:rFonts w:hint="eastAsia"/>
          <w:color w:val="000000" w:themeColor="text1"/>
        </w:rPr>
        <w:t>名；花蓮看守所</w:t>
      </w:r>
      <w:r w:rsidRPr="00B9609C">
        <w:rPr>
          <w:color w:val="000000" w:themeColor="text1"/>
        </w:rPr>
        <w:t>211</w:t>
      </w:r>
      <w:r w:rsidRPr="00B9609C">
        <w:rPr>
          <w:rFonts w:hint="eastAsia"/>
          <w:color w:val="000000" w:themeColor="text1"/>
        </w:rPr>
        <w:t>名；臺北監獄</w:t>
      </w:r>
      <w:r w:rsidRPr="00B9609C">
        <w:rPr>
          <w:color w:val="000000" w:themeColor="text1"/>
        </w:rPr>
        <w:lastRenderedPageBreak/>
        <w:t>181</w:t>
      </w:r>
      <w:r w:rsidRPr="00B9609C">
        <w:rPr>
          <w:rFonts w:hint="eastAsia"/>
          <w:color w:val="000000" w:themeColor="text1"/>
        </w:rPr>
        <w:t>名；高雄第二監獄</w:t>
      </w:r>
      <w:r w:rsidRPr="00B9609C">
        <w:rPr>
          <w:color w:val="000000" w:themeColor="text1"/>
        </w:rPr>
        <w:t>168</w:t>
      </w:r>
      <w:r w:rsidRPr="00B9609C">
        <w:rPr>
          <w:rFonts w:hint="eastAsia"/>
          <w:color w:val="000000" w:themeColor="text1"/>
        </w:rPr>
        <w:t>名；彰化監獄</w:t>
      </w:r>
      <w:r w:rsidRPr="00B9609C">
        <w:rPr>
          <w:color w:val="000000" w:themeColor="text1"/>
        </w:rPr>
        <w:t>153</w:t>
      </w:r>
      <w:r w:rsidRPr="00B9609C">
        <w:rPr>
          <w:rFonts w:hint="eastAsia"/>
          <w:color w:val="000000" w:themeColor="text1"/>
        </w:rPr>
        <w:t>名；雲林第二監獄</w:t>
      </w:r>
      <w:r w:rsidRPr="00B9609C">
        <w:rPr>
          <w:color w:val="000000" w:themeColor="text1"/>
        </w:rPr>
        <w:t>136</w:t>
      </w:r>
      <w:r w:rsidRPr="00B9609C">
        <w:rPr>
          <w:rFonts w:hint="eastAsia"/>
          <w:color w:val="000000" w:themeColor="text1"/>
        </w:rPr>
        <w:t>名；臺北看守所</w:t>
      </w:r>
      <w:r w:rsidRPr="00B9609C">
        <w:rPr>
          <w:color w:val="000000" w:themeColor="text1"/>
        </w:rPr>
        <w:t>118</w:t>
      </w:r>
      <w:r w:rsidRPr="00B9609C">
        <w:rPr>
          <w:rFonts w:hint="eastAsia"/>
          <w:color w:val="000000" w:themeColor="text1"/>
        </w:rPr>
        <w:t>名；高雄監獄</w:t>
      </w:r>
      <w:r w:rsidRPr="00B9609C">
        <w:rPr>
          <w:color w:val="000000" w:themeColor="text1"/>
        </w:rPr>
        <w:t>114</w:t>
      </w:r>
      <w:r w:rsidRPr="00B9609C">
        <w:rPr>
          <w:rFonts w:hint="eastAsia"/>
          <w:color w:val="000000" w:themeColor="text1"/>
        </w:rPr>
        <w:t>名；花蓮監獄</w:t>
      </w:r>
      <w:r w:rsidRPr="00B9609C">
        <w:rPr>
          <w:color w:val="000000" w:themeColor="text1"/>
        </w:rPr>
        <w:t>102</w:t>
      </w:r>
      <w:r w:rsidRPr="00B9609C">
        <w:rPr>
          <w:rFonts w:hint="eastAsia"/>
          <w:color w:val="000000" w:themeColor="text1"/>
        </w:rPr>
        <w:t>名。</w:t>
      </w:r>
    </w:p>
    <w:p w:rsidR="00526A7A" w:rsidRPr="00B9609C" w:rsidRDefault="00526A7A" w:rsidP="00526A7A">
      <w:pPr>
        <w:pStyle w:val="4"/>
        <w:numPr>
          <w:ilvl w:val="0"/>
          <w:numId w:val="0"/>
        </w:numPr>
        <w:ind w:left="1701"/>
        <w:rPr>
          <w:color w:val="000000" w:themeColor="text1"/>
        </w:rPr>
      </w:pPr>
    </w:p>
    <w:p w:rsidR="008B64BB" w:rsidRPr="00B9609C" w:rsidRDefault="008B64BB" w:rsidP="00914076">
      <w:pPr>
        <w:pStyle w:val="5"/>
        <w:numPr>
          <w:ilvl w:val="0"/>
          <w:numId w:val="0"/>
        </w:numPr>
        <w:rPr>
          <w:rFonts w:hAnsi="標楷體"/>
          <w:color w:val="000000" w:themeColor="text1"/>
          <w:spacing w:val="-10"/>
          <w:sz w:val="24"/>
          <w:szCs w:val="28"/>
        </w:rPr>
      </w:pPr>
      <w:r w:rsidRPr="00B9609C">
        <w:rPr>
          <w:rFonts w:ascii="Times New Roman" w:hint="eastAsia"/>
          <w:color w:val="000000" w:themeColor="text1"/>
          <w:spacing w:val="-10"/>
          <w:kern w:val="0"/>
          <w:sz w:val="24"/>
        </w:rPr>
        <w:t>表</w:t>
      </w:r>
      <w:r w:rsidRPr="00B9609C">
        <w:rPr>
          <w:rFonts w:ascii="Times New Roman" w:hint="eastAsia"/>
          <w:color w:val="000000" w:themeColor="text1"/>
          <w:spacing w:val="-10"/>
          <w:kern w:val="0"/>
          <w:sz w:val="24"/>
        </w:rPr>
        <w:t>2</w:t>
      </w:r>
      <w:r w:rsidRPr="00B9609C">
        <w:rPr>
          <w:rFonts w:ascii="Times New Roman" w:hint="eastAsia"/>
          <w:color w:val="000000" w:themeColor="text1"/>
          <w:spacing w:val="-10"/>
          <w:kern w:val="0"/>
          <w:sz w:val="24"/>
        </w:rPr>
        <w:t xml:space="preserve">　</w:t>
      </w:r>
      <w:r w:rsidRPr="00B9609C">
        <w:rPr>
          <w:rFonts w:ascii="Times New Roman" w:hint="eastAsia"/>
          <w:color w:val="000000" w:themeColor="text1"/>
          <w:spacing w:val="-10"/>
          <w:kern w:val="0"/>
          <w:sz w:val="24"/>
        </w:rPr>
        <w:t>105</w:t>
      </w:r>
      <w:r w:rsidRPr="00B9609C">
        <w:rPr>
          <w:rFonts w:ascii="Times New Roman" w:hint="eastAsia"/>
          <w:color w:val="000000" w:themeColor="text1"/>
          <w:spacing w:val="-10"/>
          <w:kern w:val="0"/>
          <w:sz w:val="24"/>
        </w:rPr>
        <w:t>至</w:t>
      </w:r>
      <w:r w:rsidRPr="00B9609C">
        <w:rPr>
          <w:rFonts w:ascii="Times New Roman" w:hint="eastAsia"/>
          <w:color w:val="000000" w:themeColor="text1"/>
          <w:spacing w:val="-10"/>
          <w:kern w:val="0"/>
          <w:sz w:val="24"/>
        </w:rPr>
        <w:t>107</w:t>
      </w:r>
      <w:r w:rsidRPr="00B9609C">
        <w:rPr>
          <w:rFonts w:ascii="Times New Roman" w:hint="eastAsia"/>
          <w:color w:val="000000" w:themeColor="text1"/>
          <w:spacing w:val="-10"/>
          <w:kern w:val="0"/>
          <w:sz w:val="24"/>
        </w:rPr>
        <w:t>年</w:t>
      </w:r>
      <w:r w:rsidRPr="00B9609C">
        <w:rPr>
          <w:rFonts w:ascii="Times New Roman"/>
          <w:color w:val="000000" w:themeColor="text1"/>
          <w:spacing w:val="-10"/>
          <w:kern w:val="0"/>
          <w:sz w:val="24"/>
        </w:rPr>
        <w:t>各矯正機關對</w:t>
      </w:r>
      <w:r w:rsidRPr="00B9609C">
        <w:rPr>
          <w:rFonts w:ascii="Times New Roman" w:hint="eastAsia"/>
          <w:color w:val="000000" w:themeColor="text1"/>
          <w:spacing w:val="-10"/>
          <w:kern w:val="0"/>
          <w:sz w:val="24"/>
        </w:rPr>
        <w:t>身心</w:t>
      </w:r>
      <w:r w:rsidRPr="00B9609C">
        <w:rPr>
          <w:rFonts w:ascii="Times New Roman"/>
          <w:color w:val="000000" w:themeColor="text1"/>
          <w:spacing w:val="-10"/>
          <w:kern w:val="0"/>
          <w:sz w:val="24"/>
        </w:rPr>
        <w:t>障礙者施以獨居監禁之情形一覽表</w:t>
      </w:r>
      <w:r w:rsidRPr="00B9609C">
        <w:rPr>
          <w:rFonts w:ascii="Times New Roman" w:hint="eastAsia"/>
          <w:color w:val="000000" w:themeColor="text1"/>
          <w:spacing w:val="-10"/>
          <w:kern w:val="0"/>
          <w:sz w:val="24"/>
        </w:rPr>
        <w:t xml:space="preserve">　　</w:t>
      </w:r>
      <w:r w:rsidRPr="00B9609C">
        <w:rPr>
          <w:rFonts w:hAnsi="標楷體" w:hint="eastAsia"/>
          <w:color w:val="000000" w:themeColor="text1"/>
          <w:spacing w:val="-10"/>
          <w:sz w:val="24"/>
          <w:szCs w:val="28"/>
        </w:rPr>
        <w:t>單位：人</w:t>
      </w:r>
    </w:p>
    <w:tbl>
      <w:tblPr>
        <w:tblW w:w="896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98"/>
        <w:gridCol w:w="1191"/>
        <w:gridCol w:w="1191"/>
        <w:gridCol w:w="2098"/>
        <w:gridCol w:w="1191"/>
        <w:gridCol w:w="1191"/>
      </w:tblGrid>
      <w:tr w:rsidR="00B9609C" w:rsidRPr="00B9609C" w:rsidTr="000022FB">
        <w:trPr>
          <w:tblHeader/>
        </w:trPr>
        <w:tc>
          <w:tcPr>
            <w:tcW w:w="2098" w:type="dxa"/>
            <w:shd w:val="clear" w:color="auto" w:fill="FDE9D9" w:themeFill="accent6" w:themeFillTint="33"/>
            <w:vAlign w:val="center"/>
          </w:tcPr>
          <w:p w:rsidR="008B64BB" w:rsidRPr="00B9609C" w:rsidRDefault="008B64BB" w:rsidP="00914076">
            <w:pPr>
              <w:pStyle w:val="6"/>
              <w:numPr>
                <w:ilvl w:val="0"/>
                <w:numId w:val="0"/>
              </w:numPr>
              <w:jc w:val="center"/>
              <w:rPr>
                <w:rFonts w:hAnsi="標楷體"/>
                <w:b/>
                <w:color w:val="000000" w:themeColor="text1"/>
                <w:spacing w:val="-20"/>
                <w:sz w:val="28"/>
                <w:szCs w:val="28"/>
              </w:rPr>
            </w:pPr>
            <w:r w:rsidRPr="00B9609C">
              <w:rPr>
                <w:rFonts w:hAnsi="標楷體"/>
                <w:b/>
                <w:color w:val="000000" w:themeColor="text1"/>
                <w:spacing w:val="-20"/>
                <w:sz w:val="28"/>
                <w:szCs w:val="28"/>
              </w:rPr>
              <w:t>機關名稱</w:t>
            </w:r>
          </w:p>
        </w:tc>
        <w:tc>
          <w:tcPr>
            <w:tcW w:w="1191" w:type="dxa"/>
            <w:shd w:val="clear" w:color="auto" w:fill="FDE9D9" w:themeFill="accent6" w:themeFillTint="33"/>
            <w:vAlign w:val="center"/>
          </w:tcPr>
          <w:p w:rsidR="008B64BB" w:rsidRPr="00B9609C" w:rsidRDefault="008B64BB" w:rsidP="00914076">
            <w:pPr>
              <w:pStyle w:val="6"/>
              <w:numPr>
                <w:ilvl w:val="0"/>
                <w:numId w:val="0"/>
              </w:numPr>
              <w:jc w:val="center"/>
              <w:rPr>
                <w:rFonts w:hAnsi="標楷體"/>
                <w:b/>
                <w:color w:val="000000" w:themeColor="text1"/>
                <w:spacing w:val="-20"/>
                <w:sz w:val="28"/>
                <w:szCs w:val="28"/>
              </w:rPr>
            </w:pPr>
            <w:r w:rsidRPr="00B9609C">
              <w:rPr>
                <w:rFonts w:hAnsi="標楷體"/>
                <w:b/>
                <w:color w:val="000000" w:themeColor="text1"/>
                <w:spacing w:val="-20"/>
                <w:sz w:val="28"/>
                <w:szCs w:val="28"/>
              </w:rPr>
              <w:t>身心障礙收容人數</w:t>
            </w:r>
          </w:p>
        </w:tc>
        <w:tc>
          <w:tcPr>
            <w:tcW w:w="1191" w:type="dxa"/>
            <w:shd w:val="clear" w:color="auto" w:fill="FDE9D9" w:themeFill="accent6" w:themeFillTint="33"/>
            <w:vAlign w:val="center"/>
          </w:tcPr>
          <w:p w:rsidR="008B64BB" w:rsidRPr="00B9609C" w:rsidRDefault="008B64BB" w:rsidP="00914076">
            <w:pPr>
              <w:pStyle w:val="6"/>
              <w:numPr>
                <w:ilvl w:val="0"/>
                <w:numId w:val="0"/>
              </w:numPr>
              <w:jc w:val="center"/>
              <w:rPr>
                <w:rFonts w:hAnsi="標楷體"/>
                <w:b/>
                <w:color w:val="000000" w:themeColor="text1"/>
                <w:spacing w:val="-20"/>
                <w:sz w:val="28"/>
                <w:szCs w:val="28"/>
              </w:rPr>
            </w:pPr>
            <w:r w:rsidRPr="00B9609C">
              <w:rPr>
                <w:rFonts w:hAnsi="標楷體"/>
                <w:b/>
                <w:color w:val="000000" w:themeColor="text1"/>
                <w:spacing w:val="-20"/>
                <w:sz w:val="28"/>
                <w:szCs w:val="28"/>
              </w:rPr>
              <w:t>身心障礙</w:t>
            </w:r>
            <w:r w:rsidRPr="00B9609C">
              <w:rPr>
                <w:rFonts w:hAnsi="標楷體" w:hint="eastAsia"/>
                <w:b/>
                <w:color w:val="000000" w:themeColor="text1"/>
                <w:spacing w:val="-20"/>
                <w:sz w:val="28"/>
                <w:szCs w:val="28"/>
              </w:rPr>
              <w:br/>
            </w:r>
            <w:r w:rsidRPr="00B9609C">
              <w:rPr>
                <w:rFonts w:hAnsi="標楷體"/>
                <w:b/>
                <w:color w:val="000000" w:themeColor="text1"/>
                <w:spacing w:val="-20"/>
                <w:sz w:val="28"/>
                <w:szCs w:val="28"/>
              </w:rPr>
              <w:t>收容人</w:t>
            </w:r>
            <w:r w:rsidRPr="00B9609C">
              <w:rPr>
                <w:rFonts w:hAnsi="標楷體" w:hint="eastAsia"/>
                <w:b/>
                <w:color w:val="000000" w:themeColor="text1"/>
                <w:spacing w:val="-20"/>
                <w:sz w:val="28"/>
                <w:szCs w:val="28"/>
              </w:rPr>
              <w:br/>
            </w:r>
            <w:r w:rsidRPr="00B9609C">
              <w:rPr>
                <w:rFonts w:hAnsi="標楷體"/>
                <w:b/>
                <w:color w:val="000000" w:themeColor="text1"/>
                <w:spacing w:val="-20"/>
                <w:sz w:val="28"/>
                <w:szCs w:val="28"/>
              </w:rPr>
              <w:t>獨居人數</w:t>
            </w:r>
          </w:p>
        </w:tc>
        <w:tc>
          <w:tcPr>
            <w:tcW w:w="2098" w:type="dxa"/>
            <w:shd w:val="clear" w:color="auto" w:fill="FDE9D9" w:themeFill="accent6" w:themeFillTint="33"/>
            <w:vAlign w:val="center"/>
          </w:tcPr>
          <w:p w:rsidR="008B64BB" w:rsidRPr="00B9609C" w:rsidRDefault="008B64BB" w:rsidP="00914076">
            <w:pPr>
              <w:pStyle w:val="6"/>
              <w:numPr>
                <w:ilvl w:val="0"/>
                <w:numId w:val="0"/>
              </w:numPr>
              <w:jc w:val="center"/>
              <w:rPr>
                <w:rFonts w:hAnsi="標楷體"/>
                <w:b/>
                <w:color w:val="000000" w:themeColor="text1"/>
                <w:spacing w:val="-20"/>
                <w:sz w:val="28"/>
                <w:szCs w:val="28"/>
              </w:rPr>
            </w:pPr>
            <w:r w:rsidRPr="00B9609C">
              <w:rPr>
                <w:rFonts w:hAnsi="標楷體"/>
                <w:b/>
                <w:color w:val="000000" w:themeColor="text1"/>
                <w:spacing w:val="-20"/>
                <w:sz w:val="28"/>
                <w:szCs w:val="28"/>
              </w:rPr>
              <w:t>機關名稱</w:t>
            </w:r>
          </w:p>
        </w:tc>
        <w:tc>
          <w:tcPr>
            <w:tcW w:w="1191" w:type="dxa"/>
            <w:shd w:val="clear" w:color="auto" w:fill="FDE9D9" w:themeFill="accent6" w:themeFillTint="33"/>
            <w:vAlign w:val="center"/>
          </w:tcPr>
          <w:p w:rsidR="008B64BB" w:rsidRPr="00B9609C" w:rsidRDefault="008B64BB" w:rsidP="00914076">
            <w:pPr>
              <w:pStyle w:val="6"/>
              <w:numPr>
                <w:ilvl w:val="0"/>
                <w:numId w:val="0"/>
              </w:numPr>
              <w:jc w:val="center"/>
              <w:rPr>
                <w:rFonts w:hAnsi="標楷體"/>
                <w:b/>
                <w:color w:val="000000" w:themeColor="text1"/>
                <w:spacing w:val="-20"/>
                <w:sz w:val="28"/>
                <w:szCs w:val="28"/>
              </w:rPr>
            </w:pPr>
            <w:r w:rsidRPr="00B9609C">
              <w:rPr>
                <w:rFonts w:hAnsi="標楷體"/>
                <w:b/>
                <w:color w:val="000000" w:themeColor="text1"/>
                <w:spacing w:val="-20"/>
                <w:sz w:val="28"/>
                <w:szCs w:val="28"/>
              </w:rPr>
              <w:t>身心障礙收容人數</w:t>
            </w:r>
          </w:p>
        </w:tc>
        <w:tc>
          <w:tcPr>
            <w:tcW w:w="1191" w:type="dxa"/>
            <w:shd w:val="clear" w:color="auto" w:fill="FDE9D9" w:themeFill="accent6" w:themeFillTint="33"/>
            <w:vAlign w:val="center"/>
          </w:tcPr>
          <w:p w:rsidR="008B64BB" w:rsidRPr="00B9609C" w:rsidRDefault="008B64BB" w:rsidP="00914076">
            <w:pPr>
              <w:pStyle w:val="6"/>
              <w:numPr>
                <w:ilvl w:val="0"/>
                <w:numId w:val="0"/>
              </w:numPr>
              <w:jc w:val="center"/>
              <w:rPr>
                <w:rFonts w:hAnsi="標楷體"/>
                <w:b/>
                <w:color w:val="000000" w:themeColor="text1"/>
                <w:spacing w:val="-20"/>
                <w:sz w:val="28"/>
                <w:szCs w:val="28"/>
              </w:rPr>
            </w:pPr>
            <w:r w:rsidRPr="00B9609C">
              <w:rPr>
                <w:rFonts w:hAnsi="標楷體"/>
                <w:b/>
                <w:color w:val="000000" w:themeColor="text1"/>
                <w:spacing w:val="-20"/>
                <w:sz w:val="28"/>
                <w:szCs w:val="28"/>
              </w:rPr>
              <w:t>身心障礙</w:t>
            </w:r>
            <w:r w:rsidRPr="00B9609C">
              <w:rPr>
                <w:rFonts w:hAnsi="標楷體" w:hint="eastAsia"/>
                <w:b/>
                <w:color w:val="000000" w:themeColor="text1"/>
                <w:spacing w:val="-20"/>
                <w:sz w:val="28"/>
                <w:szCs w:val="28"/>
              </w:rPr>
              <w:br/>
            </w:r>
            <w:r w:rsidRPr="00B9609C">
              <w:rPr>
                <w:rFonts w:hAnsi="標楷體"/>
                <w:b/>
                <w:color w:val="000000" w:themeColor="text1"/>
                <w:spacing w:val="-20"/>
                <w:sz w:val="28"/>
                <w:szCs w:val="28"/>
              </w:rPr>
              <w:t>收容人</w:t>
            </w:r>
            <w:r w:rsidRPr="00B9609C">
              <w:rPr>
                <w:rFonts w:hAnsi="標楷體" w:hint="eastAsia"/>
                <w:b/>
                <w:color w:val="000000" w:themeColor="text1"/>
                <w:spacing w:val="-20"/>
                <w:sz w:val="28"/>
                <w:szCs w:val="28"/>
              </w:rPr>
              <w:br/>
            </w:r>
            <w:r w:rsidRPr="00B9609C">
              <w:rPr>
                <w:rFonts w:hAnsi="標楷體"/>
                <w:b/>
                <w:color w:val="000000" w:themeColor="text1"/>
                <w:spacing w:val="-20"/>
                <w:sz w:val="28"/>
                <w:szCs w:val="28"/>
              </w:rPr>
              <w:t>獨居人數</w:t>
            </w:r>
          </w:p>
        </w:tc>
      </w:tr>
      <w:tr w:rsidR="00B9609C" w:rsidRPr="00B9609C" w:rsidTr="000022FB">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臺北監獄</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181</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6</w:t>
            </w:r>
          </w:p>
        </w:tc>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新竹看守所</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33</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r>
      <w:tr w:rsidR="00B9609C" w:rsidRPr="00B9609C" w:rsidTr="000022FB">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桃園監獄</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50</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w:t>
            </w:r>
          </w:p>
        </w:tc>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苗栗看守所</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43</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2</w:t>
            </w:r>
          </w:p>
        </w:tc>
      </w:tr>
      <w:tr w:rsidR="00B9609C" w:rsidRPr="00B9609C" w:rsidTr="000022FB">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桃園女子監獄</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63</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3</w:t>
            </w:r>
          </w:p>
        </w:tc>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臺中看守所</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32</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w:t>
            </w:r>
          </w:p>
        </w:tc>
      </w:tr>
      <w:tr w:rsidR="00B9609C" w:rsidRPr="00B9609C" w:rsidTr="000022FB">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新竹監獄</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69</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2</w:t>
            </w:r>
          </w:p>
        </w:tc>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彰化看守所</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10</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r>
      <w:tr w:rsidR="00B9609C" w:rsidRPr="00B9609C" w:rsidTr="000022FB">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臺中監獄</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344</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4</w:t>
            </w:r>
          </w:p>
        </w:tc>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南投看守所</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17</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r>
      <w:tr w:rsidR="00B9609C" w:rsidRPr="00B9609C" w:rsidTr="000022FB">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臺中女子監獄</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37</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2</w:t>
            </w:r>
          </w:p>
        </w:tc>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嘉義看守所</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44</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w:t>
            </w:r>
          </w:p>
        </w:tc>
      </w:tr>
      <w:tr w:rsidR="00B9609C" w:rsidRPr="00B9609C" w:rsidTr="000022FB">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彰化監獄</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153</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2</w:t>
            </w:r>
          </w:p>
        </w:tc>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臺南看守所</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57</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w:t>
            </w:r>
          </w:p>
        </w:tc>
      </w:tr>
      <w:tr w:rsidR="00B9609C" w:rsidRPr="00B9609C" w:rsidTr="000022FB">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雲林監獄</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39</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4</w:t>
            </w:r>
          </w:p>
        </w:tc>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屏東看守所</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25</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r>
      <w:tr w:rsidR="00B9609C" w:rsidRPr="00B9609C" w:rsidTr="000022FB">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雲林第二監獄</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136</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8</w:t>
            </w:r>
          </w:p>
        </w:tc>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基隆看守所</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5</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r>
      <w:tr w:rsidR="00B9609C" w:rsidRPr="00B9609C" w:rsidTr="000022FB">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嘉義監獄</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97</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w:t>
            </w:r>
          </w:p>
        </w:tc>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花蓮看守所</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211</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r>
      <w:tr w:rsidR="00B9609C" w:rsidRPr="00B9609C" w:rsidTr="000022FB">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臺南監獄</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97</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5</w:t>
            </w:r>
          </w:p>
        </w:tc>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新店戒治所</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14</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2</w:t>
            </w:r>
          </w:p>
        </w:tc>
      </w:tr>
      <w:tr w:rsidR="00B9609C" w:rsidRPr="00B9609C" w:rsidTr="000022FB">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明德外役監獄</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4</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臺中戒治所</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10</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r>
      <w:tr w:rsidR="00B9609C" w:rsidRPr="00B9609C" w:rsidTr="000022FB">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高雄監獄</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114</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6</w:t>
            </w:r>
          </w:p>
        </w:tc>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高雄戒治所</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214</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w:t>
            </w:r>
          </w:p>
        </w:tc>
      </w:tr>
      <w:tr w:rsidR="00B9609C" w:rsidRPr="00B9609C" w:rsidTr="000022FB">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高雄第二監獄</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168</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4</w:t>
            </w:r>
          </w:p>
        </w:tc>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臺東戒治所</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77</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w:t>
            </w:r>
          </w:p>
        </w:tc>
      </w:tr>
      <w:tr w:rsidR="00B9609C" w:rsidRPr="00B9609C" w:rsidTr="000022FB">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高雄女子監獄</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34</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w:t>
            </w:r>
          </w:p>
        </w:tc>
        <w:tc>
          <w:tcPr>
            <w:tcW w:w="2098" w:type="dxa"/>
            <w:vAlign w:val="center"/>
          </w:tcPr>
          <w:p w:rsidR="008B64BB" w:rsidRPr="00B9609C" w:rsidRDefault="008B64BB" w:rsidP="00914076">
            <w:pPr>
              <w:adjustRightInd w:val="0"/>
              <w:ind w:left="520" w:hanging="520"/>
              <w:rPr>
                <w:rFonts w:hAnsi="標楷體"/>
                <w:color w:val="000000" w:themeColor="text1"/>
                <w:spacing w:val="-20"/>
                <w:kern w:val="0"/>
                <w:sz w:val="28"/>
                <w:szCs w:val="28"/>
              </w:rPr>
            </w:pPr>
            <w:r w:rsidRPr="00B9609C">
              <w:rPr>
                <w:rFonts w:hAnsi="標楷體"/>
                <w:color w:val="000000" w:themeColor="text1"/>
                <w:spacing w:val="-20"/>
                <w:kern w:val="0"/>
                <w:sz w:val="28"/>
                <w:szCs w:val="28"/>
              </w:rPr>
              <w:t>岩灣技能訓練所</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31</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4</w:t>
            </w:r>
          </w:p>
        </w:tc>
      </w:tr>
      <w:tr w:rsidR="00B9609C" w:rsidRPr="00B9609C" w:rsidTr="000022FB">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屏東監獄</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41</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2</w:t>
            </w:r>
          </w:p>
        </w:tc>
        <w:tc>
          <w:tcPr>
            <w:tcW w:w="2098" w:type="dxa"/>
            <w:vAlign w:val="center"/>
          </w:tcPr>
          <w:p w:rsidR="008B64BB" w:rsidRPr="00B9609C" w:rsidRDefault="008B64BB" w:rsidP="00914076">
            <w:pPr>
              <w:adjustRightInd w:val="0"/>
              <w:ind w:left="520" w:hanging="520"/>
              <w:rPr>
                <w:rFonts w:hAnsi="標楷體"/>
                <w:color w:val="000000" w:themeColor="text1"/>
                <w:spacing w:val="-20"/>
                <w:kern w:val="0"/>
                <w:sz w:val="28"/>
                <w:szCs w:val="28"/>
              </w:rPr>
            </w:pPr>
            <w:r w:rsidRPr="00B9609C">
              <w:rPr>
                <w:rFonts w:hAnsi="標楷體"/>
                <w:color w:val="000000" w:themeColor="text1"/>
                <w:spacing w:val="-20"/>
                <w:kern w:val="0"/>
                <w:sz w:val="28"/>
                <w:szCs w:val="28"/>
              </w:rPr>
              <w:t>東成技能訓練所</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31</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2</w:t>
            </w:r>
          </w:p>
        </w:tc>
      </w:tr>
      <w:tr w:rsidR="00B9609C" w:rsidRPr="00B9609C" w:rsidTr="000022FB">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基隆監獄</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14</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w:t>
            </w:r>
          </w:p>
        </w:tc>
        <w:tc>
          <w:tcPr>
            <w:tcW w:w="2098" w:type="dxa"/>
            <w:vAlign w:val="center"/>
          </w:tcPr>
          <w:p w:rsidR="008B64BB" w:rsidRPr="00B9609C" w:rsidRDefault="008B64BB" w:rsidP="00914076">
            <w:pPr>
              <w:adjustRightInd w:val="0"/>
              <w:ind w:left="520" w:hanging="520"/>
              <w:rPr>
                <w:rFonts w:hAnsi="標楷體"/>
                <w:color w:val="000000" w:themeColor="text1"/>
                <w:spacing w:val="-20"/>
                <w:kern w:val="0"/>
                <w:sz w:val="28"/>
                <w:szCs w:val="28"/>
              </w:rPr>
            </w:pPr>
            <w:r w:rsidRPr="00B9609C">
              <w:rPr>
                <w:rFonts w:hAnsi="標楷體"/>
                <w:color w:val="000000" w:themeColor="text1"/>
                <w:spacing w:val="-20"/>
                <w:kern w:val="0"/>
                <w:sz w:val="28"/>
                <w:szCs w:val="28"/>
              </w:rPr>
              <w:t>泰源技能訓練所</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45</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4</w:t>
            </w:r>
          </w:p>
        </w:tc>
      </w:tr>
      <w:tr w:rsidR="00B9609C" w:rsidRPr="00B9609C" w:rsidTr="000022FB">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宜蘭監獄</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84</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誠正中學</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11</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3</w:t>
            </w:r>
          </w:p>
        </w:tc>
      </w:tr>
      <w:tr w:rsidR="00B9609C" w:rsidRPr="00B9609C" w:rsidTr="000022FB">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花蓮監獄</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102</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明陽中學</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9</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w:t>
            </w:r>
          </w:p>
        </w:tc>
      </w:tr>
      <w:tr w:rsidR="00B9609C" w:rsidRPr="00B9609C" w:rsidTr="000022FB">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自強外役監獄</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c>
          <w:tcPr>
            <w:tcW w:w="2098" w:type="dxa"/>
            <w:vAlign w:val="center"/>
          </w:tcPr>
          <w:p w:rsidR="008B64BB" w:rsidRPr="00B9609C" w:rsidRDefault="008B64BB" w:rsidP="00914076">
            <w:pPr>
              <w:adjustRightInd w:val="0"/>
              <w:ind w:left="520" w:hanging="520"/>
              <w:rPr>
                <w:rFonts w:hAnsi="標楷體"/>
                <w:color w:val="000000" w:themeColor="text1"/>
                <w:spacing w:val="-20"/>
                <w:kern w:val="0"/>
                <w:sz w:val="28"/>
                <w:szCs w:val="28"/>
              </w:rPr>
            </w:pPr>
            <w:r w:rsidRPr="00B9609C">
              <w:rPr>
                <w:rFonts w:hAnsi="標楷體"/>
                <w:color w:val="000000" w:themeColor="text1"/>
                <w:spacing w:val="-20"/>
                <w:kern w:val="0"/>
                <w:sz w:val="28"/>
                <w:szCs w:val="28"/>
              </w:rPr>
              <w:t>桃園少年輔育院</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5</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w:t>
            </w:r>
          </w:p>
        </w:tc>
      </w:tr>
      <w:tr w:rsidR="00B9609C" w:rsidRPr="00B9609C" w:rsidTr="000022FB">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臺東監獄</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30</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4</w:t>
            </w:r>
          </w:p>
        </w:tc>
        <w:tc>
          <w:tcPr>
            <w:tcW w:w="2098" w:type="dxa"/>
            <w:vAlign w:val="center"/>
          </w:tcPr>
          <w:p w:rsidR="008B64BB" w:rsidRPr="00B9609C" w:rsidRDefault="008B64BB" w:rsidP="00914076">
            <w:pPr>
              <w:adjustRightInd w:val="0"/>
              <w:ind w:left="520" w:hanging="520"/>
              <w:rPr>
                <w:rFonts w:hAnsi="標楷體"/>
                <w:color w:val="000000" w:themeColor="text1"/>
                <w:spacing w:val="-20"/>
                <w:kern w:val="0"/>
                <w:sz w:val="28"/>
                <w:szCs w:val="28"/>
              </w:rPr>
            </w:pPr>
            <w:r w:rsidRPr="00B9609C">
              <w:rPr>
                <w:rFonts w:hAnsi="標楷體"/>
                <w:color w:val="000000" w:themeColor="text1"/>
                <w:spacing w:val="-20"/>
                <w:kern w:val="0"/>
                <w:sz w:val="28"/>
                <w:szCs w:val="28"/>
              </w:rPr>
              <w:t>彰化少年輔育院</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11</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r>
      <w:tr w:rsidR="00B9609C" w:rsidRPr="00B9609C" w:rsidTr="000022FB">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澎湖監獄</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36</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2</w:t>
            </w:r>
          </w:p>
        </w:tc>
        <w:tc>
          <w:tcPr>
            <w:tcW w:w="2098" w:type="dxa"/>
            <w:vAlign w:val="center"/>
          </w:tcPr>
          <w:p w:rsidR="008B64BB" w:rsidRPr="00B9609C" w:rsidRDefault="008B64BB" w:rsidP="00914076">
            <w:pPr>
              <w:adjustRightInd w:val="0"/>
              <w:ind w:left="520" w:hanging="520"/>
              <w:rPr>
                <w:rFonts w:hAnsi="標楷體"/>
                <w:color w:val="000000" w:themeColor="text1"/>
                <w:spacing w:val="-20"/>
                <w:kern w:val="0"/>
                <w:sz w:val="28"/>
                <w:szCs w:val="28"/>
              </w:rPr>
            </w:pPr>
            <w:r w:rsidRPr="00B9609C">
              <w:rPr>
                <w:rFonts w:hAnsi="標楷體"/>
                <w:color w:val="000000" w:themeColor="text1"/>
                <w:spacing w:val="-20"/>
                <w:kern w:val="0"/>
                <w:sz w:val="28"/>
                <w:szCs w:val="28"/>
              </w:rPr>
              <w:t>臺北少年觀護所</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30</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r>
      <w:tr w:rsidR="00B9609C" w:rsidRPr="00B9609C" w:rsidTr="000022FB">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綠島監獄</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w:t>
            </w:r>
          </w:p>
        </w:tc>
        <w:tc>
          <w:tcPr>
            <w:tcW w:w="2098" w:type="dxa"/>
            <w:vAlign w:val="center"/>
          </w:tcPr>
          <w:p w:rsidR="008B64BB" w:rsidRPr="00B9609C" w:rsidRDefault="008B64BB" w:rsidP="00914076">
            <w:pPr>
              <w:adjustRightInd w:val="0"/>
              <w:ind w:left="520" w:hanging="520"/>
              <w:rPr>
                <w:rFonts w:hAnsi="標楷體"/>
                <w:color w:val="000000" w:themeColor="text1"/>
                <w:spacing w:val="-20"/>
                <w:kern w:val="0"/>
                <w:sz w:val="28"/>
                <w:szCs w:val="28"/>
              </w:rPr>
            </w:pPr>
            <w:r w:rsidRPr="00B9609C">
              <w:rPr>
                <w:rFonts w:hAnsi="標楷體"/>
                <w:color w:val="000000" w:themeColor="text1"/>
                <w:spacing w:val="-20"/>
                <w:kern w:val="0"/>
                <w:sz w:val="28"/>
                <w:szCs w:val="28"/>
              </w:rPr>
              <w:t>臺南少年觀護所</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r>
      <w:tr w:rsidR="00B9609C" w:rsidRPr="00B9609C" w:rsidTr="000022FB">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金門監獄</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6</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3</w:t>
            </w:r>
          </w:p>
        </w:tc>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八德外役監獄</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3</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r>
      <w:tr w:rsidR="00B9609C" w:rsidRPr="00B9609C" w:rsidTr="000022FB">
        <w:tc>
          <w:tcPr>
            <w:tcW w:w="2098" w:type="dxa"/>
            <w:vAlign w:val="center"/>
          </w:tcPr>
          <w:p w:rsidR="008B64BB" w:rsidRPr="00B9609C" w:rsidRDefault="008B64BB" w:rsidP="00914076">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臺北看守所</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118</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2</w:t>
            </w:r>
          </w:p>
        </w:tc>
        <w:tc>
          <w:tcPr>
            <w:tcW w:w="2098" w:type="dxa"/>
            <w:vAlign w:val="center"/>
          </w:tcPr>
          <w:p w:rsidR="008B64BB" w:rsidRPr="00B9609C" w:rsidRDefault="008B64BB" w:rsidP="00914076">
            <w:pPr>
              <w:ind w:left="600" w:hanging="600"/>
              <w:rPr>
                <w:rFonts w:hAnsi="標楷體"/>
                <w:color w:val="000000" w:themeColor="text1"/>
                <w:sz w:val="28"/>
                <w:szCs w:val="28"/>
              </w:rPr>
            </w:pPr>
            <w:r w:rsidRPr="00B9609C">
              <w:rPr>
                <w:rFonts w:hAnsi="標楷體"/>
                <w:color w:val="000000" w:themeColor="text1"/>
                <w:kern w:val="0"/>
                <w:sz w:val="28"/>
                <w:szCs w:val="28"/>
              </w:rPr>
              <w:t>臺南第二監獄</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29</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r>
      <w:tr w:rsidR="00B9609C" w:rsidRPr="00B9609C" w:rsidTr="000022FB">
        <w:tc>
          <w:tcPr>
            <w:tcW w:w="2098" w:type="dxa"/>
            <w:vAlign w:val="center"/>
          </w:tcPr>
          <w:p w:rsidR="008B64BB" w:rsidRPr="00B9609C" w:rsidRDefault="008B64BB" w:rsidP="00914076">
            <w:pPr>
              <w:adjustRightInd w:val="0"/>
              <w:ind w:left="520" w:hanging="520"/>
              <w:rPr>
                <w:rFonts w:hAnsi="標楷體"/>
                <w:color w:val="000000" w:themeColor="text1"/>
                <w:spacing w:val="-20"/>
                <w:kern w:val="0"/>
                <w:sz w:val="28"/>
                <w:szCs w:val="28"/>
              </w:rPr>
            </w:pPr>
            <w:r w:rsidRPr="00B9609C">
              <w:rPr>
                <w:rFonts w:hAnsi="標楷體"/>
                <w:color w:val="000000" w:themeColor="text1"/>
                <w:spacing w:val="-20"/>
                <w:kern w:val="0"/>
                <w:sz w:val="28"/>
                <w:szCs w:val="28"/>
              </w:rPr>
              <w:t>臺北女子看守所</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22</w:t>
            </w:r>
          </w:p>
        </w:tc>
        <w:tc>
          <w:tcPr>
            <w:tcW w:w="1191" w:type="dxa"/>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c>
          <w:tcPr>
            <w:tcW w:w="2098" w:type="dxa"/>
            <w:shd w:val="clear" w:color="auto" w:fill="FFFF00"/>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hint="eastAsia"/>
                <w:color w:val="000000" w:themeColor="text1"/>
                <w:sz w:val="28"/>
                <w:szCs w:val="28"/>
              </w:rPr>
              <w:t>合計</w:t>
            </w:r>
          </w:p>
        </w:tc>
        <w:tc>
          <w:tcPr>
            <w:tcW w:w="1191" w:type="dxa"/>
            <w:shd w:val="clear" w:color="auto" w:fill="FFFF00"/>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hint="eastAsia"/>
                <w:color w:val="000000" w:themeColor="text1"/>
                <w:sz w:val="28"/>
                <w:szCs w:val="28"/>
              </w:rPr>
              <w:t>3,037</w:t>
            </w:r>
          </w:p>
        </w:tc>
        <w:tc>
          <w:tcPr>
            <w:tcW w:w="1191" w:type="dxa"/>
            <w:shd w:val="clear" w:color="auto" w:fill="FFFF00"/>
            <w:vAlign w:val="center"/>
          </w:tcPr>
          <w:p w:rsidR="008B64BB" w:rsidRPr="00B9609C" w:rsidRDefault="008B64BB" w:rsidP="00914076">
            <w:pPr>
              <w:pStyle w:val="6"/>
              <w:numPr>
                <w:ilvl w:val="0"/>
                <w:numId w:val="0"/>
              </w:numPr>
              <w:jc w:val="center"/>
              <w:rPr>
                <w:rFonts w:hAnsi="標楷體"/>
                <w:color w:val="000000" w:themeColor="text1"/>
                <w:sz w:val="28"/>
                <w:szCs w:val="28"/>
              </w:rPr>
            </w:pPr>
            <w:r w:rsidRPr="00B9609C">
              <w:rPr>
                <w:rFonts w:hAnsi="標楷體" w:hint="eastAsia"/>
                <w:color w:val="000000" w:themeColor="text1"/>
                <w:sz w:val="28"/>
                <w:szCs w:val="28"/>
              </w:rPr>
              <w:t>88</w:t>
            </w:r>
          </w:p>
        </w:tc>
      </w:tr>
    </w:tbl>
    <w:p w:rsidR="000022FB" w:rsidRPr="00B9609C" w:rsidRDefault="008B64BB" w:rsidP="00526A7A">
      <w:pPr>
        <w:pStyle w:val="3"/>
        <w:numPr>
          <w:ilvl w:val="0"/>
          <w:numId w:val="0"/>
        </w:numPr>
        <w:ind w:left="1301" w:hangingChars="500" w:hanging="1301"/>
        <w:rPr>
          <w:color w:val="000000" w:themeColor="text1"/>
        </w:rPr>
      </w:pPr>
      <w:bookmarkStart w:id="82" w:name="_Toc20990412"/>
      <w:bookmarkStart w:id="83" w:name="_Toc21937968"/>
      <w:bookmarkStart w:id="84" w:name="_Toc23586088"/>
      <w:bookmarkStart w:id="85" w:name="_Toc23774762"/>
      <w:r w:rsidRPr="00B9609C">
        <w:rPr>
          <w:rFonts w:hAnsi="標楷體"/>
          <w:color w:val="000000" w:themeColor="text1"/>
          <w:sz w:val="24"/>
          <w:szCs w:val="24"/>
        </w:rPr>
        <w:t>資料來源：監察院</w:t>
      </w:r>
      <w:r w:rsidRPr="00B9609C">
        <w:rPr>
          <w:rFonts w:hAnsi="標楷體" w:hint="eastAsia"/>
          <w:color w:val="000000" w:themeColor="text1"/>
          <w:sz w:val="24"/>
          <w:szCs w:val="24"/>
        </w:rPr>
        <w:t>依據法務部108年3月20日法矯字第10802002390號函</w:t>
      </w:r>
      <w:r w:rsidRPr="00B9609C">
        <w:rPr>
          <w:rFonts w:hAnsi="標楷體" w:hint="eastAsia"/>
          <w:color w:val="000000" w:themeColor="text1"/>
          <w:sz w:val="24"/>
          <w:szCs w:val="24"/>
          <w:lang w:val="fr-FR"/>
        </w:rPr>
        <w:t>函復資</w:t>
      </w:r>
      <w:r w:rsidRPr="00B9609C">
        <w:rPr>
          <w:rFonts w:hAnsi="標楷體" w:hint="eastAsia"/>
          <w:color w:val="000000" w:themeColor="text1"/>
          <w:sz w:val="24"/>
          <w:szCs w:val="24"/>
          <w:lang w:val="fr-FR"/>
        </w:rPr>
        <w:lastRenderedPageBreak/>
        <w:t>料</w:t>
      </w:r>
      <w:r w:rsidRPr="00B9609C">
        <w:rPr>
          <w:rFonts w:hAnsi="標楷體"/>
          <w:color w:val="000000" w:themeColor="text1"/>
          <w:sz w:val="24"/>
          <w:szCs w:val="24"/>
        </w:rPr>
        <w:t>製表</w:t>
      </w:r>
      <w:r w:rsidRPr="00B9609C">
        <w:rPr>
          <w:rFonts w:hAnsi="標楷體" w:hint="eastAsia"/>
          <w:color w:val="000000" w:themeColor="text1"/>
          <w:sz w:val="24"/>
          <w:szCs w:val="24"/>
        </w:rPr>
        <w:t>。</w:t>
      </w:r>
      <w:bookmarkEnd w:id="82"/>
      <w:bookmarkEnd w:id="83"/>
      <w:bookmarkEnd w:id="84"/>
      <w:bookmarkEnd w:id="85"/>
      <w:r w:rsidR="000022FB" w:rsidRPr="00B9609C">
        <w:rPr>
          <w:rFonts w:hAnsi="標楷體"/>
          <w:color w:val="000000" w:themeColor="text1"/>
          <w:sz w:val="24"/>
          <w:szCs w:val="24"/>
        </w:rPr>
        <w:br/>
      </w:r>
    </w:p>
    <w:p w:rsidR="00CF3C46" w:rsidRPr="00B9609C" w:rsidRDefault="008B64BB" w:rsidP="00CF3C46">
      <w:pPr>
        <w:pStyle w:val="4"/>
        <w:rPr>
          <w:color w:val="000000" w:themeColor="text1"/>
        </w:rPr>
      </w:pPr>
      <w:r w:rsidRPr="00B9609C">
        <w:rPr>
          <w:color w:val="000000" w:themeColor="text1"/>
        </w:rPr>
        <w:t>105</w:t>
      </w:r>
      <w:r w:rsidRPr="00B9609C">
        <w:rPr>
          <w:rFonts w:hint="eastAsia"/>
          <w:color w:val="000000" w:themeColor="text1"/>
        </w:rPr>
        <w:t>年至</w:t>
      </w:r>
      <w:r w:rsidRPr="00B9609C">
        <w:rPr>
          <w:color w:val="000000" w:themeColor="text1"/>
        </w:rPr>
        <w:t>107</w:t>
      </w:r>
      <w:r w:rsidR="00526A7A" w:rsidRPr="00B9609C">
        <w:rPr>
          <w:rFonts w:hint="eastAsia"/>
          <w:color w:val="000000" w:themeColor="text1"/>
        </w:rPr>
        <w:t>年身心障礙收容人違規受懲罰情形</w:t>
      </w:r>
      <w:r w:rsidR="00BA3775" w:rsidRPr="00B9609C">
        <w:rPr>
          <w:rFonts w:hint="eastAsia"/>
          <w:color w:val="000000" w:themeColor="text1"/>
        </w:rPr>
        <w:t>：</w:t>
      </w:r>
    </w:p>
    <w:p w:rsidR="00526A7A" w:rsidRPr="00B9609C" w:rsidRDefault="00CF3C46" w:rsidP="00CF3C46">
      <w:pPr>
        <w:pStyle w:val="4"/>
        <w:numPr>
          <w:ilvl w:val="0"/>
          <w:numId w:val="0"/>
        </w:numPr>
        <w:ind w:left="1503"/>
        <w:rPr>
          <w:color w:val="000000" w:themeColor="text1"/>
        </w:rPr>
      </w:pPr>
      <w:r w:rsidRPr="00B9609C">
        <w:rPr>
          <w:rFonts w:hint="eastAsia"/>
          <w:color w:val="000000" w:themeColor="text1"/>
        </w:rPr>
        <w:t xml:space="preserve">　　</w:t>
      </w:r>
      <w:r w:rsidR="002D5EF2" w:rsidRPr="00B9609C">
        <w:rPr>
          <w:rFonts w:hint="eastAsia"/>
          <w:color w:val="000000" w:themeColor="text1"/>
        </w:rPr>
        <w:t>表列持身心障礙證明</w:t>
      </w:r>
      <w:r w:rsidR="00526A7A" w:rsidRPr="00B9609C">
        <w:rPr>
          <w:rFonts w:hint="eastAsia"/>
          <w:color w:val="000000" w:themeColor="text1"/>
        </w:rPr>
        <w:t>之收容人違規受懲罰情形中，各矯正機關共計有</w:t>
      </w:r>
      <w:r w:rsidR="00526A7A" w:rsidRPr="00B9609C">
        <w:rPr>
          <w:color w:val="000000" w:themeColor="text1"/>
        </w:rPr>
        <w:t>285</w:t>
      </w:r>
      <w:r w:rsidR="00526A7A" w:rsidRPr="00B9609C">
        <w:rPr>
          <w:rFonts w:hint="eastAsia"/>
          <w:color w:val="000000" w:themeColor="text1"/>
        </w:rPr>
        <w:t>名身心障礙收容人違規受減輕、中止或不予懲罰、</w:t>
      </w:r>
      <w:r w:rsidR="00526A7A" w:rsidRPr="00B9609C">
        <w:rPr>
          <w:color w:val="000000" w:themeColor="text1"/>
        </w:rPr>
        <w:t>761</w:t>
      </w:r>
      <w:r w:rsidR="00526A7A" w:rsidRPr="00B9609C">
        <w:rPr>
          <w:rFonts w:hint="eastAsia"/>
          <w:color w:val="000000" w:themeColor="text1"/>
        </w:rPr>
        <w:t>名違規受一般懲罰，比例約為</w:t>
      </w:r>
      <w:r w:rsidR="00526A7A" w:rsidRPr="00B9609C">
        <w:rPr>
          <w:color w:val="000000" w:themeColor="text1"/>
        </w:rPr>
        <w:t>1</w:t>
      </w:r>
      <w:r w:rsidR="00526A7A" w:rsidRPr="00B9609C">
        <w:rPr>
          <w:rFonts w:hint="eastAsia"/>
          <w:color w:val="000000" w:themeColor="text1"/>
        </w:rPr>
        <w:t>：</w:t>
      </w:r>
      <w:r w:rsidR="00526A7A" w:rsidRPr="00B9609C">
        <w:rPr>
          <w:color w:val="000000" w:themeColor="text1"/>
        </w:rPr>
        <w:t>2.67</w:t>
      </w:r>
      <w:r w:rsidR="00526A7A" w:rsidRPr="00B9609C">
        <w:rPr>
          <w:rFonts w:hint="eastAsia"/>
          <w:color w:val="000000" w:themeColor="text1"/>
        </w:rPr>
        <w:t>。除彰化監獄、臺南監獄、臺南看守所、雲林監獄、高雄監獄之「減輕、中止或不予懲罰之次數」比例較高，其餘矯正機關違規受懲罰次數中，「</w:t>
      </w:r>
      <w:r w:rsidR="00526A7A" w:rsidRPr="00B9609C">
        <w:rPr>
          <w:color w:val="000000" w:themeColor="text1"/>
        </w:rPr>
        <w:tab/>
      </w:r>
      <w:r w:rsidR="00526A7A" w:rsidRPr="00B9609C">
        <w:rPr>
          <w:rFonts w:hint="eastAsia"/>
          <w:color w:val="000000" w:themeColor="text1"/>
        </w:rPr>
        <w:t>受一般懲罰之次數」較多</w:t>
      </w:r>
      <w:r w:rsidR="00CD5C93" w:rsidRPr="00B9609C">
        <w:rPr>
          <w:rFonts w:hint="eastAsia"/>
          <w:color w:val="000000" w:themeColor="text1"/>
        </w:rPr>
        <w:t>，與CRPD規定給予合理調整，依照障礙著的狀況調整相關懲罰之意旨未盡相符。</w:t>
      </w:r>
    </w:p>
    <w:p w:rsidR="00526A7A" w:rsidRPr="00B9609C" w:rsidRDefault="00526A7A" w:rsidP="00526A7A">
      <w:pPr>
        <w:pStyle w:val="4"/>
        <w:numPr>
          <w:ilvl w:val="0"/>
          <w:numId w:val="0"/>
        </w:numPr>
        <w:ind w:left="1701"/>
        <w:rPr>
          <w:color w:val="000000" w:themeColor="text1"/>
        </w:rPr>
      </w:pPr>
    </w:p>
    <w:p w:rsidR="008B64BB" w:rsidRPr="00B9609C" w:rsidRDefault="008B64BB" w:rsidP="00914076">
      <w:pPr>
        <w:pStyle w:val="5"/>
        <w:numPr>
          <w:ilvl w:val="0"/>
          <w:numId w:val="0"/>
        </w:numPr>
        <w:rPr>
          <w:color w:val="000000" w:themeColor="text1"/>
          <w:sz w:val="24"/>
        </w:rPr>
      </w:pPr>
      <w:r w:rsidRPr="00B9609C">
        <w:rPr>
          <w:rFonts w:hint="eastAsia"/>
          <w:color w:val="000000" w:themeColor="text1"/>
          <w:sz w:val="24"/>
        </w:rPr>
        <w:t xml:space="preserve">表3　</w:t>
      </w:r>
      <w:r w:rsidRPr="00B9609C">
        <w:rPr>
          <w:color w:val="000000" w:themeColor="text1"/>
          <w:sz w:val="24"/>
        </w:rPr>
        <w:t>105</w:t>
      </w:r>
      <w:r w:rsidRPr="00B9609C">
        <w:rPr>
          <w:rFonts w:hint="eastAsia"/>
          <w:color w:val="000000" w:themeColor="text1"/>
          <w:sz w:val="24"/>
        </w:rPr>
        <w:t>年至</w:t>
      </w:r>
      <w:r w:rsidRPr="00B9609C">
        <w:rPr>
          <w:color w:val="000000" w:themeColor="text1"/>
          <w:sz w:val="24"/>
        </w:rPr>
        <w:t>107</w:t>
      </w:r>
      <w:r w:rsidRPr="00B9609C">
        <w:rPr>
          <w:rFonts w:hint="eastAsia"/>
          <w:color w:val="000000" w:themeColor="text1"/>
          <w:sz w:val="24"/>
        </w:rPr>
        <w:t>年身心障礙收容人違規受懲罰情形一覽表　　　　單位：人</w:t>
      </w:r>
    </w:p>
    <w:tbl>
      <w:tblPr>
        <w:tblW w:w="9923" w:type="dxa"/>
        <w:tblInd w:w="-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43"/>
        <w:gridCol w:w="993"/>
        <w:gridCol w:w="1275"/>
        <w:gridCol w:w="1418"/>
        <w:gridCol w:w="1701"/>
        <w:gridCol w:w="2693"/>
      </w:tblGrid>
      <w:tr w:rsidR="00B9609C" w:rsidRPr="00B9609C" w:rsidTr="000022FB">
        <w:trPr>
          <w:trHeight w:val="567"/>
          <w:tblHeader/>
        </w:trPr>
        <w:tc>
          <w:tcPr>
            <w:tcW w:w="9923" w:type="dxa"/>
            <w:gridSpan w:val="6"/>
            <w:shd w:val="clear" w:color="auto" w:fill="FDE9D9" w:themeFill="accent6" w:themeFillTint="33"/>
            <w:vAlign w:val="center"/>
          </w:tcPr>
          <w:p w:rsidR="008B64BB" w:rsidRPr="00B9609C" w:rsidRDefault="008B64BB" w:rsidP="00914076">
            <w:pPr>
              <w:widowControl/>
              <w:overflowPunct/>
              <w:autoSpaceDE/>
              <w:autoSpaceDN/>
              <w:ind w:left="521" w:hanging="521"/>
              <w:jc w:val="center"/>
              <w:rPr>
                <w:rFonts w:ascii="Times New Roman"/>
                <w:b/>
                <w:bCs/>
                <w:color w:val="000000" w:themeColor="text1"/>
                <w:kern w:val="0"/>
                <w:sz w:val="24"/>
                <w:szCs w:val="24"/>
              </w:rPr>
            </w:pPr>
            <w:r w:rsidRPr="00B9609C">
              <w:rPr>
                <w:rFonts w:ascii="Times New Roman"/>
                <w:b/>
                <w:color w:val="000000" w:themeColor="text1"/>
                <w:kern w:val="0"/>
                <w:sz w:val="24"/>
                <w:szCs w:val="24"/>
              </w:rPr>
              <w:t>法</w:t>
            </w:r>
            <w:r w:rsidRPr="00B9609C">
              <w:rPr>
                <w:rFonts w:ascii="Times New Roman"/>
                <w:b/>
                <w:color w:val="000000" w:themeColor="text1"/>
                <w:kern w:val="0"/>
                <w:sz w:val="24"/>
                <w:szCs w:val="24"/>
                <w:shd w:val="clear" w:color="auto" w:fill="FDE9D9" w:themeFill="accent6" w:themeFillTint="33"/>
              </w:rPr>
              <w:t>務部矯正署所屬矯正機關持身心障礙</w:t>
            </w:r>
            <w:r w:rsidR="002D5EF2" w:rsidRPr="00B9609C">
              <w:rPr>
                <w:rFonts w:ascii="Times New Roman" w:hint="eastAsia"/>
                <w:b/>
                <w:color w:val="000000" w:themeColor="text1"/>
                <w:kern w:val="0"/>
                <w:sz w:val="24"/>
                <w:szCs w:val="24"/>
                <w:shd w:val="clear" w:color="auto" w:fill="FDE9D9" w:themeFill="accent6" w:themeFillTint="33"/>
              </w:rPr>
              <w:t>證明</w:t>
            </w:r>
            <w:r w:rsidRPr="00B9609C">
              <w:rPr>
                <w:rFonts w:ascii="Times New Roman"/>
                <w:b/>
                <w:color w:val="000000" w:themeColor="text1"/>
                <w:kern w:val="0"/>
                <w:sz w:val="24"/>
                <w:szCs w:val="24"/>
                <w:shd w:val="clear" w:color="auto" w:fill="FDE9D9" w:themeFill="accent6" w:themeFillTint="33"/>
              </w:rPr>
              <w:t>之收容人違規受懲罰情形一覽表</w:t>
            </w:r>
          </w:p>
        </w:tc>
      </w:tr>
      <w:tr w:rsidR="00B9609C" w:rsidRPr="00B9609C" w:rsidTr="000022FB">
        <w:trPr>
          <w:trHeight w:val="351"/>
          <w:tblHeader/>
        </w:trPr>
        <w:tc>
          <w:tcPr>
            <w:tcW w:w="1843" w:type="dxa"/>
            <w:vMerge w:val="restart"/>
            <w:shd w:val="clear" w:color="auto" w:fill="FDE9D9" w:themeFill="accent6" w:themeFillTint="33"/>
            <w:vAlign w:val="center"/>
          </w:tcPr>
          <w:p w:rsidR="008B64BB" w:rsidRPr="00B9609C" w:rsidRDefault="008B64BB" w:rsidP="00914076">
            <w:pPr>
              <w:widowControl/>
              <w:overflowPunct/>
              <w:autoSpaceDE/>
              <w:autoSpaceDN/>
              <w:ind w:left="521" w:hanging="521"/>
              <w:jc w:val="center"/>
              <w:rPr>
                <w:rFonts w:ascii="Times New Roman"/>
                <w:b/>
                <w:bCs/>
                <w:color w:val="000000" w:themeColor="text1"/>
                <w:kern w:val="0"/>
                <w:sz w:val="24"/>
                <w:szCs w:val="24"/>
              </w:rPr>
            </w:pPr>
            <w:r w:rsidRPr="00B9609C">
              <w:rPr>
                <w:rFonts w:ascii="Times New Roman"/>
                <w:b/>
                <w:color w:val="000000" w:themeColor="text1"/>
                <w:kern w:val="0"/>
                <w:sz w:val="24"/>
                <w:szCs w:val="24"/>
              </w:rPr>
              <w:t>機關名稱</w:t>
            </w:r>
          </w:p>
        </w:tc>
        <w:tc>
          <w:tcPr>
            <w:tcW w:w="5387" w:type="dxa"/>
            <w:gridSpan w:val="4"/>
            <w:shd w:val="clear" w:color="auto" w:fill="FDE9D9" w:themeFill="accent6" w:themeFillTint="33"/>
            <w:vAlign w:val="center"/>
          </w:tcPr>
          <w:p w:rsidR="008B64BB" w:rsidRPr="00B9609C" w:rsidRDefault="008B64BB" w:rsidP="00914076">
            <w:pPr>
              <w:adjustRightInd w:val="0"/>
              <w:ind w:left="441" w:hanging="441"/>
              <w:jc w:val="center"/>
              <w:rPr>
                <w:rFonts w:ascii="Times New Roman"/>
                <w:b/>
                <w:bCs/>
                <w:color w:val="000000" w:themeColor="text1"/>
                <w:spacing w:val="-20"/>
                <w:kern w:val="0"/>
                <w:sz w:val="24"/>
                <w:szCs w:val="24"/>
              </w:rPr>
            </w:pPr>
            <w:r w:rsidRPr="00B9609C">
              <w:rPr>
                <w:rFonts w:ascii="Times New Roman"/>
                <w:b/>
                <w:color w:val="000000" w:themeColor="text1"/>
                <w:spacing w:val="-20"/>
                <w:kern w:val="0"/>
                <w:sz w:val="24"/>
                <w:szCs w:val="24"/>
              </w:rPr>
              <w:t>身心障礙收容</w:t>
            </w:r>
            <w:r w:rsidRPr="00B9609C">
              <w:rPr>
                <w:rFonts w:ascii="Times New Roman" w:hint="eastAsia"/>
                <w:b/>
                <w:color w:val="000000" w:themeColor="text1"/>
                <w:spacing w:val="-20"/>
                <w:kern w:val="0"/>
                <w:sz w:val="24"/>
                <w:szCs w:val="24"/>
              </w:rPr>
              <w:t>人</w:t>
            </w:r>
          </w:p>
        </w:tc>
        <w:tc>
          <w:tcPr>
            <w:tcW w:w="2693" w:type="dxa"/>
            <w:vMerge w:val="restart"/>
            <w:shd w:val="clear" w:color="auto" w:fill="FDE9D9" w:themeFill="accent6" w:themeFillTint="33"/>
            <w:vAlign w:val="center"/>
          </w:tcPr>
          <w:p w:rsidR="008B64BB" w:rsidRPr="00B9609C" w:rsidRDefault="008B64BB" w:rsidP="00914076">
            <w:pPr>
              <w:widowControl/>
              <w:overflowPunct/>
              <w:autoSpaceDE/>
              <w:autoSpaceDN/>
              <w:ind w:left="521" w:hanging="521"/>
              <w:jc w:val="center"/>
              <w:rPr>
                <w:rFonts w:ascii="Times New Roman"/>
                <w:b/>
                <w:bCs/>
                <w:color w:val="000000" w:themeColor="text1"/>
                <w:kern w:val="0"/>
                <w:sz w:val="24"/>
                <w:szCs w:val="24"/>
              </w:rPr>
            </w:pPr>
            <w:r w:rsidRPr="00B9609C">
              <w:rPr>
                <w:rFonts w:ascii="Times New Roman"/>
                <w:b/>
                <w:color w:val="000000" w:themeColor="text1"/>
                <w:kern w:val="0"/>
                <w:sz w:val="24"/>
                <w:szCs w:val="24"/>
              </w:rPr>
              <w:t>違規態樣統計</w:t>
            </w:r>
          </w:p>
        </w:tc>
      </w:tr>
      <w:tr w:rsidR="00B9609C" w:rsidRPr="00B9609C" w:rsidTr="000022FB">
        <w:trPr>
          <w:trHeight w:val="878"/>
          <w:tblHeader/>
        </w:trPr>
        <w:tc>
          <w:tcPr>
            <w:tcW w:w="1843" w:type="dxa"/>
            <w:vMerge/>
            <w:shd w:val="clear" w:color="auto" w:fill="FDE9D9" w:themeFill="accent6" w:themeFillTint="33"/>
            <w:vAlign w:val="center"/>
          </w:tcPr>
          <w:p w:rsidR="008B64BB" w:rsidRPr="00B9609C" w:rsidRDefault="008B64BB" w:rsidP="00914076">
            <w:pPr>
              <w:widowControl/>
              <w:overflowPunct/>
              <w:autoSpaceDE/>
              <w:autoSpaceDN/>
              <w:ind w:left="521" w:hanging="521"/>
              <w:jc w:val="center"/>
              <w:rPr>
                <w:rFonts w:ascii="Times New Roman"/>
                <w:b/>
                <w:color w:val="000000" w:themeColor="text1"/>
                <w:kern w:val="0"/>
                <w:sz w:val="24"/>
                <w:szCs w:val="24"/>
              </w:rPr>
            </w:pPr>
          </w:p>
        </w:tc>
        <w:tc>
          <w:tcPr>
            <w:tcW w:w="993" w:type="dxa"/>
            <w:shd w:val="clear" w:color="auto" w:fill="FDE9D9" w:themeFill="accent6" w:themeFillTint="33"/>
            <w:vAlign w:val="center"/>
          </w:tcPr>
          <w:p w:rsidR="008B64BB" w:rsidRPr="00B9609C" w:rsidRDefault="008B64BB" w:rsidP="00914076">
            <w:pPr>
              <w:adjustRightInd w:val="0"/>
              <w:jc w:val="center"/>
              <w:rPr>
                <w:rFonts w:ascii="Times New Roman"/>
                <w:b/>
                <w:color w:val="000000" w:themeColor="text1"/>
                <w:spacing w:val="-20"/>
                <w:kern w:val="0"/>
                <w:sz w:val="24"/>
                <w:szCs w:val="24"/>
              </w:rPr>
            </w:pPr>
            <w:r w:rsidRPr="00B9609C">
              <w:rPr>
                <w:rFonts w:ascii="Times New Roman"/>
                <w:b/>
                <w:color w:val="000000" w:themeColor="text1"/>
                <w:spacing w:val="-20"/>
                <w:kern w:val="0"/>
                <w:sz w:val="24"/>
                <w:szCs w:val="24"/>
              </w:rPr>
              <w:t>收容人數</w:t>
            </w:r>
          </w:p>
        </w:tc>
        <w:tc>
          <w:tcPr>
            <w:tcW w:w="1275" w:type="dxa"/>
            <w:shd w:val="clear" w:color="auto" w:fill="FDE9D9" w:themeFill="accent6" w:themeFillTint="33"/>
            <w:vAlign w:val="center"/>
          </w:tcPr>
          <w:p w:rsidR="008B64BB" w:rsidRPr="00B9609C" w:rsidRDefault="008B64BB" w:rsidP="00914076">
            <w:pPr>
              <w:adjustRightInd w:val="0"/>
              <w:jc w:val="center"/>
              <w:rPr>
                <w:rFonts w:ascii="Times New Roman"/>
                <w:b/>
                <w:color w:val="000000" w:themeColor="text1"/>
                <w:spacing w:val="-20"/>
                <w:kern w:val="0"/>
                <w:sz w:val="24"/>
                <w:szCs w:val="24"/>
              </w:rPr>
            </w:pPr>
            <w:r w:rsidRPr="00B9609C">
              <w:rPr>
                <w:rFonts w:ascii="Times New Roman"/>
                <w:b/>
                <w:color w:val="000000" w:themeColor="text1"/>
                <w:spacing w:val="-20"/>
                <w:kern w:val="0"/>
                <w:sz w:val="24"/>
                <w:szCs w:val="24"/>
              </w:rPr>
              <w:t>違規受懲罰</w:t>
            </w:r>
            <w:r w:rsidRPr="00B9609C">
              <w:rPr>
                <w:rFonts w:ascii="Times New Roman" w:hint="eastAsia"/>
                <w:b/>
                <w:color w:val="000000" w:themeColor="text1"/>
                <w:spacing w:val="-20"/>
                <w:kern w:val="0"/>
                <w:sz w:val="24"/>
                <w:szCs w:val="24"/>
              </w:rPr>
              <w:br/>
            </w:r>
            <w:r w:rsidRPr="00B9609C">
              <w:rPr>
                <w:rFonts w:ascii="Times New Roman"/>
                <w:b/>
                <w:color w:val="000000" w:themeColor="text1"/>
                <w:spacing w:val="-20"/>
                <w:kern w:val="0"/>
                <w:sz w:val="24"/>
                <w:szCs w:val="24"/>
              </w:rPr>
              <w:t>次數</w:t>
            </w:r>
          </w:p>
        </w:tc>
        <w:tc>
          <w:tcPr>
            <w:tcW w:w="1418" w:type="dxa"/>
            <w:shd w:val="clear" w:color="auto" w:fill="FDE9D9" w:themeFill="accent6" w:themeFillTint="33"/>
            <w:vAlign w:val="center"/>
          </w:tcPr>
          <w:p w:rsidR="008B64BB" w:rsidRPr="00B9609C" w:rsidRDefault="008B64BB" w:rsidP="00914076">
            <w:pPr>
              <w:adjustRightInd w:val="0"/>
              <w:jc w:val="center"/>
              <w:rPr>
                <w:rFonts w:ascii="Times New Roman"/>
                <w:b/>
                <w:color w:val="000000" w:themeColor="text1"/>
                <w:spacing w:val="-20"/>
                <w:kern w:val="0"/>
                <w:sz w:val="24"/>
                <w:szCs w:val="24"/>
              </w:rPr>
            </w:pPr>
            <w:r w:rsidRPr="00B9609C">
              <w:rPr>
                <w:rFonts w:ascii="Times New Roman"/>
                <w:b/>
                <w:color w:val="000000" w:themeColor="text1"/>
                <w:spacing w:val="-20"/>
                <w:kern w:val="0"/>
                <w:sz w:val="24"/>
                <w:szCs w:val="24"/>
              </w:rPr>
              <w:t>受一般懲罰之次數</w:t>
            </w:r>
          </w:p>
        </w:tc>
        <w:tc>
          <w:tcPr>
            <w:tcW w:w="1701" w:type="dxa"/>
            <w:shd w:val="clear" w:color="auto" w:fill="FDE9D9" w:themeFill="accent6" w:themeFillTint="33"/>
            <w:vAlign w:val="center"/>
          </w:tcPr>
          <w:p w:rsidR="008B64BB" w:rsidRPr="00B9609C" w:rsidRDefault="008B64BB" w:rsidP="00914076">
            <w:pPr>
              <w:adjustRightInd w:val="0"/>
              <w:jc w:val="center"/>
              <w:rPr>
                <w:rFonts w:ascii="Times New Roman"/>
                <w:b/>
                <w:color w:val="000000" w:themeColor="text1"/>
                <w:spacing w:val="-20"/>
                <w:kern w:val="0"/>
                <w:sz w:val="24"/>
                <w:szCs w:val="24"/>
              </w:rPr>
            </w:pPr>
            <w:r w:rsidRPr="00B9609C">
              <w:rPr>
                <w:rFonts w:ascii="Times New Roman"/>
                <w:b/>
                <w:color w:val="000000" w:themeColor="text1"/>
                <w:spacing w:val="-20"/>
                <w:kern w:val="0"/>
                <w:sz w:val="24"/>
                <w:szCs w:val="24"/>
              </w:rPr>
              <w:t>減輕、中止或不予懲罰之次數</w:t>
            </w:r>
          </w:p>
        </w:tc>
        <w:tc>
          <w:tcPr>
            <w:tcW w:w="2693" w:type="dxa"/>
            <w:vMerge/>
            <w:shd w:val="clear" w:color="auto" w:fill="FDE9D9" w:themeFill="accent6" w:themeFillTint="33"/>
            <w:vAlign w:val="center"/>
          </w:tcPr>
          <w:p w:rsidR="008B64BB" w:rsidRPr="00B9609C" w:rsidRDefault="008B64BB" w:rsidP="00914076">
            <w:pPr>
              <w:widowControl/>
              <w:overflowPunct/>
              <w:autoSpaceDE/>
              <w:autoSpaceDN/>
              <w:ind w:left="521" w:hanging="521"/>
              <w:jc w:val="center"/>
              <w:rPr>
                <w:rFonts w:ascii="Times New Roman"/>
                <w:b/>
                <w:color w:val="000000" w:themeColor="text1"/>
                <w:kern w:val="0"/>
                <w:sz w:val="24"/>
                <w:szCs w:val="24"/>
              </w:rPr>
            </w:pPr>
          </w:p>
        </w:tc>
      </w:tr>
      <w:tr w:rsidR="00B9609C" w:rsidRPr="00B9609C" w:rsidTr="000022FB">
        <w:tc>
          <w:tcPr>
            <w:tcW w:w="184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合計</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3</w:t>
            </w:r>
            <w:r w:rsidRPr="00B9609C">
              <w:rPr>
                <w:rFonts w:ascii="Times New Roman" w:hint="eastAsia"/>
                <w:color w:val="000000" w:themeColor="text1"/>
                <w:kern w:val="0"/>
                <w:sz w:val="24"/>
                <w:szCs w:val="24"/>
              </w:rPr>
              <w:t>,</w:t>
            </w:r>
            <w:r w:rsidRPr="00B9609C">
              <w:rPr>
                <w:rFonts w:ascii="Times New Roman"/>
                <w:color w:val="000000" w:themeColor="text1"/>
                <w:kern w:val="0"/>
                <w:sz w:val="24"/>
                <w:szCs w:val="24"/>
              </w:rPr>
              <w:t>037</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1</w:t>
            </w:r>
            <w:r w:rsidRPr="00B9609C">
              <w:rPr>
                <w:rFonts w:ascii="Times New Roman" w:hint="eastAsia"/>
                <w:color w:val="000000" w:themeColor="text1"/>
                <w:kern w:val="0"/>
                <w:sz w:val="24"/>
                <w:szCs w:val="24"/>
              </w:rPr>
              <w:t>,</w:t>
            </w:r>
            <w:r w:rsidRPr="00B9609C">
              <w:rPr>
                <w:rFonts w:ascii="Times New Roman"/>
                <w:color w:val="000000" w:themeColor="text1"/>
                <w:kern w:val="0"/>
                <w:sz w:val="24"/>
                <w:szCs w:val="24"/>
              </w:rPr>
              <w:t>046</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761</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285</w:t>
            </w:r>
          </w:p>
        </w:tc>
        <w:tc>
          <w:tcPr>
            <w:tcW w:w="2693" w:type="dxa"/>
          </w:tcPr>
          <w:p w:rsidR="008B64BB" w:rsidRPr="00B9609C" w:rsidRDefault="008B64BB" w:rsidP="00914076">
            <w:pPr>
              <w:widowControl/>
              <w:overflowPunct/>
              <w:autoSpaceDE/>
              <w:autoSpaceDN/>
              <w:ind w:left="520" w:hanging="520"/>
              <w:jc w:val="left"/>
              <w:rPr>
                <w:rFonts w:ascii="Times New Roman"/>
                <w:bCs/>
                <w:color w:val="000000" w:themeColor="text1"/>
                <w:kern w:val="0"/>
                <w:sz w:val="24"/>
                <w:szCs w:val="24"/>
              </w:rPr>
            </w:pP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臺北監獄</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181</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137</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131</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6</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31</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79</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、私藏違禁品類</w:t>
            </w:r>
            <w:r w:rsidRPr="00B9609C">
              <w:rPr>
                <w:rFonts w:ascii="Times New Roman"/>
                <w:color w:val="000000" w:themeColor="text1"/>
                <w:kern w:val="0"/>
                <w:sz w:val="24"/>
                <w:szCs w:val="24"/>
              </w:rPr>
              <w:t>4</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4</w:t>
            </w:r>
            <w:r w:rsidRPr="00B9609C">
              <w:rPr>
                <w:rFonts w:ascii="Times New Roman"/>
                <w:color w:val="000000" w:themeColor="text1"/>
                <w:kern w:val="0"/>
                <w:sz w:val="24"/>
                <w:szCs w:val="24"/>
              </w:rPr>
              <w:t>、賭博財物類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5</w:t>
            </w:r>
            <w:r w:rsidRPr="00B9609C">
              <w:rPr>
                <w:rFonts w:ascii="Times New Roman"/>
                <w:color w:val="000000" w:themeColor="text1"/>
                <w:kern w:val="0"/>
                <w:sz w:val="24"/>
                <w:szCs w:val="24"/>
              </w:rPr>
              <w:t>、違抗管教類</w:t>
            </w:r>
            <w:r w:rsidRPr="00B9609C">
              <w:rPr>
                <w:rFonts w:ascii="Times New Roman"/>
                <w:color w:val="000000" w:themeColor="text1"/>
                <w:kern w:val="0"/>
                <w:sz w:val="24"/>
                <w:szCs w:val="24"/>
              </w:rPr>
              <w:t>13</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6</w:t>
            </w:r>
            <w:r w:rsidRPr="00B9609C">
              <w:rPr>
                <w:rFonts w:ascii="Times New Roman"/>
                <w:color w:val="000000" w:themeColor="text1"/>
                <w:kern w:val="0"/>
                <w:sz w:val="24"/>
                <w:szCs w:val="24"/>
              </w:rPr>
              <w:t>、紋身猥褻類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桃園監獄</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50</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47</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39</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8</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11</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29</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hint="eastAsia"/>
                <w:color w:val="000000" w:themeColor="text1"/>
                <w:kern w:val="0"/>
                <w:sz w:val="24"/>
                <w:szCs w:val="24"/>
              </w:rPr>
              <w:t>3</w:t>
            </w:r>
            <w:r w:rsidRPr="00B9609C">
              <w:rPr>
                <w:rFonts w:ascii="Times New Roman"/>
                <w:color w:val="000000" w:themeColor="text1"/>
                <w:kern w:val="0"/>
                <w:sz w:val="24"/>
                <w:szCs w:val="24"/>
              </w:rPr>
              <w:t>、違抗管教類</w:t>
            </w:r>
            <w:r w:rsidRPr="00B9609C">
              <w:rPr>
                <w:rFonts w:ascii="Times New Roman"/>
                <w:color w:val="000000" w:themeColor="text1"/>
                <w:kern w:val="0"/>
                <w:sz w:val="24"/>
                <w:szCs w:val="24"/>
              </w:rPr>
              <w:t>5</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4</w:t>
            </w:r>
            <w:r w:rsidRPr="00B9609C">
              <w:rPr>
                <w:rFonts w:ascii="Times New Roman"/>
                <w:color w:val="000000" w:themeColor="text1"/>
                <w:kern w:val="0"/>
                <w:sz w:val="24"/>
                <w:szCs w:val="24"/>
              </w:rPr>
              <w:t>、私藏違禁品類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桃園女子監獄</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63</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4</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4</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3</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新竹監獄</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69</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bCs/>
                <w:color w:val="000000" w:themeColor="text1"/>
                <w:kern w:val="0"/>
                <w:sz w:val="24"/>
                <w:szCs w:val="24"/>
              </w:rPr>
              <w:t>14</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bCs/>
                <w:color w:val="000000" w:themeColor="text1"/>
                <w:kern w:val="0"/>
                <w:sz w:val="24"/>
                <w:szCs w:val="24"/>
              </w:rPr>
              <w:t>7</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bCs/>
                <w:color w:val="000000" w:themeColor="text1"/>
                <w:kern w:val="0"/>
                <w:sz w:val="24"/>
                <w:szCs w:val="24"/>
              </w:rPr>
              <w:t>7</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8</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5</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、賭博財物類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臺中監獄</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344</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bCs/>
                <w:color w:val="000000" w:themeColor="text1"/>
                <w:kern w:val="0"/>
                <w:sz w:val="24"/>
                <w:szCs w:val="24"/>
              </w:rPr>
              <w:t>150</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bCs/>
                <w:color w:val="000000" w:themeColor="text1"/>
                <w:kern w:val="0"/>
                <w:sz w:val="24"/>
                <w:szCs w:val="24"/>
              </w:rPr>
              <w:t>116</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bCs/>
                <w:color w:val="000000" w:themeColor="text1"/>
                <w:kern w:val="0"/>
                <w:sz w:val="24"/>
                <w:szCs w:val="24"/>
              </w:rPr>
              <w:t>35</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83</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lastRenderedPageBreak/>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46</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、紋身猥褻類</w:t>
            </w:r>
            <w:r w:rsidRPr="00B9609C">
              <w:rPr>
                <w:rFonts w:ascii="Times New Roman"/>
                <w:color w:val="000000" w:themeColor="text1"/>
                <w:kern w:val="0"/>
                <w:sz w:val="24"/>
                <w:szCs w:val="24"/>
              </w:rPr>
              <w:t>9</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4</w:t>
            </w:r>
            <w:r w:rsidRPr="00B9609C">
              <w:rPr>
                <w:rFonts w:ascii="Times New Roman"/>
                <w:color w:val="000000" w:themeColor="text1"/>
                <w:kern w:val="0"/>
                <w:sz w:val="24"/>
                <w:szCs w:val="24"/>
              </w:rPr>
              <w:t>、違抗管教</w:t>
            </w:r>
            <w:r w:rsidRPr="00B9609C">
              <w:rPr>
                <w:rFonts w:ascii="Times New Roman"/>
                <w:color w:val="000000" w:themeColor="text1"/>
                <w:kern w:val="0"/>
                <w:sz w:val="24"/>
                <w:szCs w:val="24"/>
              </w:rPr>
              <w:t>8</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5</w:t>
            </w:r>
            <w:r w:rsidRPr="00B9609C">
              <w:rPr>
                <w:rFonts w:ascii="Times New Roman"/>
                <w:color w:val="000000" w:themeColor="text1"/>
                <w:kern w:val="0"/>
                <w:sz w:val="24"/>
                <w:szCs w:val="24"/>
              </w:rPr>
              <w:t>、私藏違禁物品類</w:t>
            </w:r>
            <w:r w:rsidRPr="00B9609C">
              <w:rPr>
                <w:rFonts w:ascii="Times New Roman"/>
                <w:color w:val="000000" w:themeColor="text1"/>
                <w:kern w:val="0"/>
                <w:sz w:val="24"/>
                <w:szCs w:val="24"/>
              </w:rPr>
              <w:t>3</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6</w:t>
            </w:r>
            <w:r w:rsidRPr="00B9609C">
              <w:rPr>
                <w:rFonts w:ascii="Times New Roman"/>
                <w:color w:val="000000" w:themeColor="text1"/>
                <w:kern w:val="0"/>
                <w:sz w:val="24"/>
                <w:szCs w:val="24"/>
              </w:rPr>
              <w:t>、賭博財物類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lastRenderedPageBreak/>
              <w:t>臺中女子監獄</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37</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bCs/>
                <w:color w:val="000000" w:themeColor="text1"/>
                <w:kern w:val="0"/>
                <w:sz w:val="24"/>
                <w:szCs w:val="24"/>
              </w:rPr>
              <w:t>4</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彰化監獄</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153</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82</w:t>
            </w:r>
          </w:p>
        </w:tc>
        <w:tc>
          <w:tcPr>
            <w:tcW w:w="1418" w:type="dxa"/>
            <w:vAlign w:val="center"/>
          </w:tcPr>
          <w:p w:rsidR="008B64BB" w:rsidRPr="00B9609C" w:rsidRDefault="008B64BB" w:rsidP="00914076">
            <w:pPr>
              <w:widowControl/>
              <w:overflowPunct/>
              <w:autoSpaceDE/>
              <w:autoSpaceDN/>
              <w:ind w:left="520" w:hanging="520"/>
              <w:jc w:val="center"/>
              <w:rPr>
                <w:rFonts w:ascii="Times New Roman"/>
                <w:b/>
                <w:bCs/>
                <w:color w:val="000000" w:themeColor="text1"/>
                <w:kern w:val="0"/>
                <w:sz w:val="24"/>
                <w:szCs w:val="24"/>
              </w:rPr>
            </w:pPr>
            <w:r w:rsidRPr="00B9609C">
              <w:rPr>
                <w:rFonts w:ascii="Times New Roman"/>
                <w:b/>
                <w:color w:val="000000" w:themeColor="text1"/>
                <w:kern w:val="0"/>
                <w:sz w:val="24"/>
                <w:szCs w:val="24"/>
              </w:rPr>
              <w:t>47</w:t>
            </w:r>
          </w:p>
        </w:tc>
        <w:tc>
          <w:tcPr>
            <w:tcW w:w="1701" w:type="dxa"/>
            <w:vAlign w:val="center"/>
          </w:tcPr>
          <w:p w:rsidR="008B64BB" w:rsidRPr="00B9609C" w:rsidRDefault="008B64BB" w:rsidP="00914076">
            <w:pPr>
              <w:widowControl/>
              <w:overflowPunct/>
              <w:autoSpaceDE/>
              <w:autoSpaceDN/>
              <w:ind w:left="520" w:hanging="520"/>
              <w:jc w:val="center"/>
              <w:rPr>
                <w:rFonts w:ascii="Times New Roman"/>
                <w:b/>
                <w:bCs/>
                <w:color w:val="000000" w:themeColor="text1"/>
                <w:kern w:val="0"/>
                <w:sz w:val="24"/>
                <w:szCs w:val="24"/>
              </w:rPr>
            </w:pPr>
            <w:r w:rsidRPr="00B9609C">
              <w:rPr>
                <w:rFonts w:ascii="Times New Roman"/>
                <w:b/>
                <w:color w:val="000000" w:themeColor="text1"/>
                <w:kern w:val="0"/>
                <w:sz w:val="24"/>
                <w:szCs w:val="24"/>
              </w:rPr>
              <w:t>35</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19</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49</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、紋身猥褻類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4</w:t>
            </w:r>
            <w:r w:rsidRPr="00B9609C">
              <w:rPr>
                <w:rFonts w:ascii="Times New Roman"/>
                <w:color w:val="000000" w:themeColor="text1"/>
                <w:kern w:val="0"/>
                <w:sz w:val="24"/>
                <w:szCs w:val="24"/>
              </w:rPr>
              <w:t>、違抗管教類</w:t>
            </w:r>
            <w:r w:rsidRPr="00B9609C">
              <w:rPr>
                <w:rFonts w:ascii="Times New Roman"/>
                <w:color w:val="000000" w:themeColor="text1"/>
                <w:kern w:val="0"/>
                <w:sz w:val="24"/>
                <w:szCs w:val="24"/>
              </w:rPr>
              <w:t>7</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5</w:t>
            </w:r>
            <w:r w:rsidRPr="00B9609C">
              <w:rPr>
                <w:rFonts w:ascii="Times New Roman"/>
                <w:color w:val="000000" w:themeColor="text1"/>
                <w:kern w:val="0"/>
                <w:sz w:val="24"/>
                <w:szCs w:val="24"/>
              </w:rPr>
              <w:t>、私藏違禁品類</w:t>
            </w:r>
            <w:r w:rsidRPr="00B9609C">
              <w:rPr>
                <w:rFonts w:ascii="Times New Roman"/>
                <w:color w:val="000000" w:themeColor="text1"/>
                <w:kern w:val="0"/>
                <w:sz w:val="24"/>
                <w:szCs w:val="24"/>
              </w:rPr>
              <w:t>4</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6</w:t>
            </w:r>
            <w:r w:rsidRPr="00B9609C">
              <w:rPr>
                <w:rFonts w:ascii="Times New Roman"/>
                <w:color w:val="000000" w:themeColor="text1"/>
                <w:kern w:val="0"/>
                <w:sz w:val="24"/>
                <w:szCs w:val="24"/>
              </w:rPr>
              <w:t>、賭博財物類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雲林監獄</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39</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28</w:t>
            </w:r>
          </w:p>
        </w:tc>
        <w:tc>
          <w:tcPr>
            <w:tcW w:w="1418" w:type="dxa"/>
            <w:vAlign w:val="center"/>
          </w:tcPr>
          <w:p w:rsidR="008B64BB" w:rsidRPr="00B9609C" w:rsidRDefault="008B64BB" w:rsidP="00914076">
            <w:pPr>
              <w:widowControl/>
              <w:overflowPunct/>
              <w:autoSpaceDE/>
              <w:autoSpaceDN/>
              <w:ind w:left="520" w:hanging="520"/>
              <w:jc w:val="center"/>
              <w:rPr>
                <w:rFonts w:ascii="Times New Roman"/>
                <w:b/>
                <w:bCs/>
                <w:color w:val="000000" w:themeColor="text1"/>
                <w:kern w:val="0"/>
                <w:sz w:val="24"/>
                <w:szCs w:val="24"/>
              </w:rPr>
            </w:pPr>
            <w:r w:rsidRPr="00B9609C">
              <w:rPr>
                <w:rFonts w:ascii="Times New Roman"/>
                <w:b/>
                <w:color w:val="000000" w:themeColor="text1"/>
                <w:kern w:val="0"/>
                <w:sz w:val="24"/>
                <w:szCs w:val="24"/>
              </w:rPr>
              <w:t>0</w:t>
            </w:r>
          </w:p>
        </w:tc>
        <w:tc>
          <w:tcPr>
            <w:tcW w:w="1701" w:type="dxa"/>
            <w:vAlign w:val="center"/>
          </w:tcPr>
          <w:p w:rsidR="008B64BB" w:rsidRPr="00B9609C" w:rsidRDefault="008B64BB" w:rsidP="00914076">
            <w:pPr>
              <w:widowControl/>
              <w:overflowPunct/>
              <w:autoSpaceDE/>
              <w:autoSpaceDN/>
              <w:ind w:left="520" w:hanging="520"/>
              <w:jc w:val="center"/>
              <w:rPr>
                <w:rFonts w:ascii="Times New Roman"/>
                <w:b/>
                <w:bCs/>
                <w:color w:val="000000" w:themeColor="text1"/>
                <w:kern w:val="0"/>
                <w:sz w:val="24"/>
                <w:szCs w:val="24"/>
              </w:rPr>
            </w:pPr>
            <w:r w:rsidRPr="00B9609C">
              <w:rPr>
                <w:rFonts w:ascii="Times New Roman"/>
                <w:b/>
                <w:color w:val="000000" w:themeColor="text1"/>
                <w:kern w:val="0"/>
                <w:sz w:val="24"/>
                <w:szCs w:val="24"/>
              </w:rPr>
              <w:t>28</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5</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23</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雲林第二監獄</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136</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54</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40</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14</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7</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45</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、私藏違禁物品類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4</w:t>
            </w:r>
            <w:r w:rsidRPr="00B9609C">
              <w:rPr>
                <w:rFonts w:ascii="Times New Roman"/>
                <w:color w:val="000000" w:themeColor="text1"/>
                <w:kern w:val="0"/>
                <w:sz w:val="24"/>
                <w:szCs w:val="24"/>
              </w:rPr>
              <w:t>、其他類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嘉義監獄</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97</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73</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61</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12</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20</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w:t>
            </w:r>
            <w:r w:rsidRPr="00B9609C">
              <w:rPr>
                <w:rFonts w:ascii="Times New Roman"/>
                <w:color w:val="000000" w:themeColor="text1"/>
                <w:kern w:val="0"/>
                <w:sz w:val="24"/>
                <w:szCs w:val="24"/>
              </w:rPr>
              <w:t>31</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、私藏違禁品類</w:t>
            </w:r>
            <w:r w:rsidRPr="00B9609C">
              <w:rPr>
                <w:rFonts w:ascii="Times New Roman"/>
                <w:color w:val="000000" w:themeColor="text1"/>
                <w:kern w:val="0"/>
                <w:sz w:val="24"/>
                <w:szCs w:val="24"/>
              </w:rPr>
              <w:t>7</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4</w:t>
            </w:r>
            <w:r w:rsidRPr="00B9609C">
              <w:rPr>
                <w:rFonts w:ascii="Times New Roman"/>
                <w:color w:val="000000" w:themeColor="text1"/>
                <w:kern w:val="0"/>
                <w:sz w:val="24"/>
                <w:szCs w:val="24"/>
              </w:rPr>
              <w:t>、違抗管教類</w:t>
            </w:r>
            <w:r w:rsidRPr="00B9609C">
              <w:rPr>
                <w:rFonts w:ascii="Times New Roman"/>
                <w:color w:val="000000" w:themeColor="text1"/>
                <w:kern w:val="0"/>
                <w:sz w:val="24"/>
                <w:szCs w:val="24"/>
              </w:rPr>
              <w:t>15</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臺南監獄</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97</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37</w:t>
            </w:r>
          </w:p>
        </w:tc>
        <w:tc>
          <w:tcPr>
            <w:tcW w:w="1418" w:type="dxa"/>
            <w:vAlign w:val="center"/>
          </w:tcPr>
          <w:p w:rsidR="008B64BB" w:rsidRPr="00B9609C" w:rsidRDefault="008B64BB" w:rsidP="00914076">
            <w:pPr>
              <w:widowControl/>
              <w:overflowPunct/>
              <w:autoSpaceDE/>
              <w:autoSpaceDN/>
              <w:ind w:left="520" w:hanging="520"/>
              <w:jc w:val="center"/>
              <w:rPr>
                <w:rFonts w:ascii="Times New Roman"/>
                <w:b/>
                <w:bCs/>
                <w:color w:val="000000" w:themeColor="text1"/>
                <w:kern w:val="0"/>
                <w:sz w:val="24"/>
                <w:szCs w:val="24"/>
              </w:rPr>
            </w:pPr>
            <w:r w:rsidRPr="00B9609C">
              <w:rPr>
                <w:rFonts w:ascii="Times New Roman"/>
                <w:b/>
                <w:color w:val="000000" w:themeColor="text1"/>
                <w:kern w:val="0"/>
                <w:sz w:val="24"/>
                <w:szCs w:val="24"/>
              </w:rPr>
              <w:t>16</w:t>
            </w:r>
          </w:p>
        </w:tc>
        <w:tc>
          <w:tcPr>
            <w:tcW w:w="1701" w:type="dxa"/>
            <w:vAlign w:val="center"/>
          </w:tcPr>
          <w:p w:rsidR="008B64BB" w:rsidRPr="00B9609C" w:rsidRDefault="008B64BB" w:rsidP="00914076">
            <w:pPr>
              <w:widowControl/>
              <w:overflowPunct/>
              <w:autoSpaceDE/>
              <w:autoSpaceDN/>
              <w:ind w:left="520" w:hanging="520"/>
              <w:jc w:val="center"/>
              <w:rPr>
                <w:rFonts w:ascii="Times New Roman"/>
                <w:b/>
                <w:bCs/>
                <w:color w:val="000000" w:themeColor="text1"/>
                <w:kern w:val="0"/>
                <w:sz w:val="24"/>
                <w:szCs w:val="24"/>
              </w:rPr>
            </w:pPr>
            <w:r w:rsidRPr="00B9609C">
              <w:rPr>
                <w:rFonts w:ascii="Times New Roman"/>
                <w:b/>
                <w:color w:val="000000" w:themeColor="text1"/>
                <w:kern w:val="0"/>
                <w:sz w:val="24"/>
                <w:szCs w:val="24"/>
              </w:rPr>
              <w:t>21</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25</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、私藏違禁物品類</w:t>
            </w:r>
            <w:r w:rsidRPr="00B9609C">
              <w:rPr>
                <w:rFonts w:ascii="Times New Roman"/>
                <w:color w:val="000000" w:themeColor="text1"/>
                <w:kern w:val="0"/>
                <w:sz w:val="24"/>
                <w:szCs w:val="24"/>
              </w:rPr>
              <w:t>9</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4</w:t>
            </w:r>
            <w:r w:rsidRPr="00B9609C">
              <w:rPr>
                <w:rFonts w:ascii="Times New Roman"/>
                <w:color w:val="000000" w:themeColor="text1"/>
                <w:kern w:val="0"/>
                <w:sz w:val="24"/>
                <w:szCs w:val="24"/>
              </w:rPr>
              <w:t>、其他類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明德外役監獄</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4</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693" w:type="dxa"/>
          </w:tcPr>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高雄監獄</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114</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32</w:t>
            </w:r>
          </w:p>
        </w:tc>
        <w:tc>
          <w:tcPr>
            <w:tcW w:w="1418" w:type="dxa"/>
            <w:vAlign w:val="center"/>
          </w:tcPr>
          <w:p w:rsidR="008B64BB" w:rsidRPr="00B9609C" w:rsidRDefault="008B64BB" w:rsidP="00914076">
            <w:pPr>
              <w:widowControl/>
              <w:overflowPunct/>
              <w:autoSpaceDE/>
              <w:autoSpaceDN/>
              <w:ind w:left="520" w:hanging="520"/>
              <w:jc w:val="center"/>
              <w:rPr>
                <w:rFonts w:ascii="Times New Roman"/>
                <w:b/>
                <w:bCs/>
                <w:color w:val="000000" w:themeColor="text1"/>
                <w:kern w:val="0"/>
                <w:sz w:val="24"/>
                <w:szCs w:val="24"/>
              </w:rPr>
            </w:pPr>
            <w:r w:rsidRPr="00B9609C">
              <w:rPr>
                <w:rFonts w:ascii="Times New Roman" w:hint="eastAsia"/>
                <w:b/>
                <w:bCs/>
                <w:color w:val="000000" w:themeColor="text1"/>
                <w:kern w:val="0"/>
                <w:sz w:val="24"/>
                <w:szCs w:val="24"/>
              </w:rPr>
              <w:t>8</w:t>
            </w:r>
          </w:p>
        </w:tc>
        <w:tc>
          <w:tcPr>
            <w:tcW w:w="1701" w:type="dxa"/>
            <w:vAlign w:val="center"/>
          </w:tcPr>
          <w:p w:rsidR="008B64BB" w:rsidRPr="00B9609C" w:rsidRDefault="008B64BB" w:rsidP="00914076">
            <w:pPr>
              <w:widowControl/>
              <w:overflowPunct/>
              <w:autoSpaceDE/>
              <w:autoSpaceDN/>
              <w:ind w:left="520" w:hanging="520"/>
              <w:jc w:val="center"/>
              <w:rPr>
                <w:rFonts w:ascii="Times New Roman"/>
                <w:b/>
                <w:bCs/>
                <w:color w:val="000000" w:themeColor="text1"/>
                <w:kern w:val="0"/>
                <w:sz w:val="24"/>
                <w:szCs w:val="24"/>
              </w:rPr>
            </w:pPr>
            <w:r w:rsidRPr="00B9609C">
              <w:rPr>
                <w:rFonts w:ascii="Times New Roman" w:hint="eastAsia"/>
                <w:b/>
                <w:bCs/>
                <w:color w:val="000000" w:themeColor="text1"/>
                <w:kern w:val="0"/>
                <w:sz w:val="24"/>
                <w:szCs w:val="24"/>
              </w:rPr>
              <w:t>24</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17</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13</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、違抗管教類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4</w:t>
            </w:r>
            <w:r w:rsidRPr="00B9609C">
              <w:rPr>
                <w:rFonts w:ascii="Times New Roman"/>
                <w:color w:val="000000" w:themeColor="text1"/>
                <w:kern w:val="0"/>
                <w:sz w:val="24"/>
                <w:szCs w:val="24"/>
              </w:rPr>
              <w:t>、脫離戒護視線、意圖脫逃類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高雄第二監獄</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168</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17</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12</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5</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6</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5</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、私藏違禁品類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4</w:t>
            </w:r>
            <w:r w:rsidRPr="00B9609C">
              <w:rPr>
                <w:rFonts w:ascii="Times New Roman"/>
                <w:color w:val="000000" w:themeColor="text1"/>
                <w:kern w:val="0"/>
                <w:sz w:val="24"/>
                <w:szCs w:val="24"/>
              </w:rPr>
              <w:t>、違抗管教類</w:t>
            </w:r>
            <w:r w:rsidRPr="00B9609C">
              <w:rPr>
                <w:rFonts w:ascii="Times New Roman"/>
                <w:color w:val="000000" w:themeColor="text1"/>
                <w:kern w:val="0"/>
                <w:sz w:val="24"/>
                <w:szCs w:val="24"/>
              </w:rPr>
              <w:t>3</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5</w:t>
            </w:r>
            <w:r w:rsidRPr="00B9609C">
              <w:rPr>
                <w:rFonts w:ascii="Times New Roman"/>
                <w:color w:val="000000" w:themeColor="text1"/>
                <w:kern w:val="0"/>
                <w:sz w:val="24"/>
                <w:szCs w:val="24"/>
              </w:rPr>
              <w:t>、紋身猥褻類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高雄女子監獄</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34</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4</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w:t>
            </w:r>
          </w:p>
        </w:tc>
        <w:tc>
          <w:tcPr>
            <w:tcW w:w="2693" w:type="dxa"/>
          </w:tcPr>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4</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屏東監獄</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41</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8</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5</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5</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lastRenderedPageBreak/>
              <w:t>3</w:t>
            </w:r>
            <w:r w:rsidRPr="00B9609C">
              <w:rPr>
                <w:rFonts w:ascii="Times New Roman"/>
                <w:color w:val="000000" w:themeColor="text1"/>
                <w:kern w:val="0"/>
                <w:sz w:val="24"/>
                <w:szCs w:val="24"/>
              </w:rPr>
              <w:t>、私藏違禁品類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4</w:t>
            </w:r>
            <w:r w:rsidRPr="00B9609C">
              <w:rPr>
                <w:rFonts w:ascii="Times New Roman"/>
                <w:color w:val="000000" w:themeColor="text1"/>
                <w:kern w:val="0"/>
                <w:sz w:val="24"/>
                <w:szCs w:val="24"/>
              </w:rPr>
              <w:t>、違抗管教類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lastRenderedPageBreak/>
              <w:t>基隆監獄</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14</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宜蘭監獄</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84</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19</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19</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3</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14</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、私藏違禁品類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花蓮監獄</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102</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41</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35</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6</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15</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20</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、違抗管教類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4</w:t>
            </w:r>
            <w:r w:rsidRPr="00B9609C">
              <w:rPr>
                <w:rFonts w:ascii="Times New Roman"/>
                <w:color w:val="000000" w:themeColor="text1"/>
                <w:kern w:val="0"/>
                <w:sz w:val="24"/>
                <w:szCs w:val="24"/>
              </w:rPr>
              <w:t>、紋身猥褻類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自強外役監獄</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693" w:type="dxa"/>
          </w:tcPr>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臺東監獄</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30</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5</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w:t>
            </w:r>
          </w:p>
        </w:tc>
        <w:tc>
          <w:tcPr>
            <w:tcW w:w="2693" w:type="dxa"/>
          </w:tcPr>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5</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澎湖監獄</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36</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18</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15</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10</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、違抗管教類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4</w:t>
            </w:r>
            <w:r w:rsidRPr="00B9609C">
              <w:rPr>
                <w:rFonts w:ascii="Times New Roman"/>
                <w:color w:val="000000" w:themeColor="text1"/>
                <w:kern w:val="0"/>
                <w:sz w:val="24"/>
                <w:szCs w:val="24"/>
              </w:rPr>
              <w:t>、私藏違禁品類</w:t>
            </w:r>
            <w:r w:rsidRPr="00B9609C">
              <w:rPr>
                <w:rFonts w:ascii="Times New Roman"/>
                <w:color w:val="000000" w:themeColor="text1"/>
                <w:kern w:val="0"/>
                <w:sz w:val="24"/>
                <w:szCs w:val="24"/>
              </w:rPr>
              <w:t>4</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綠島監獄</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w:t>
            </w:r>
          </w:p>
        </w:tc>
        <w:tc>
          <w:tcPr>
            <w:tcW w:w="2693" w:type="dxa"/>
          </w:tcPr>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3</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金門監獄</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6</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693" w:type="dxa"/>
          </w:tcPr>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臺北看守所</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118</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43</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43</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18</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24</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、違抗管教類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overflowPunct/>
              <w:adjustRightInd w:val="0"/>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臺北女子看守所</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22</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w:t>
            </w:r>
          </w:p>
        </w:tc>
        <w:tc>
          <w:tcPr>
            <w:tcW w:w="2693" w:type="dxa"/>
          </w:tcPr>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新竹看守所</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33</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6</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6</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4</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苗栗看守所</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43</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4</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、賭博財物類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3</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臺中看守所</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32</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5</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4</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4</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彰化看守所</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10</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南投看守所</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17</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w:t>
            </w:r>
          </w:p>
        </w:tc>
        <w:tc>
          <w:tcPr>
            <w:tcW w:w="2693" w:type="dxa"/>
          </w:tcPr>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嘉義看守所</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44</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24</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18</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6</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21</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、私藏違禁品類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臺南看守所</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57</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28</w:t>
            </w:r>
          </w:p>
        </w:tc>
        <w:tc>
          <w:tcPr>
            <w:tcW w:w="1418" w:type="dxa"/>
            <w:vAlign w:val="center"/>
          </w:tcPr>
          <w:p w:rsidR="008B64BB" w:rsidRPr="00B9609C" w:rsidRDefault="008B64BB" w:rsidP="00914076">
            <w:pPr>
              <w:widowControl/>
              <w:overflowPunct/>
              <w:autoSpaceDE/>
              <w:autoSpaceDN/>
              <w:ind w:left="520" w:hanging="520"/>
              <w:jc w:val="center"/>
              <w:rPr>
                <w:rFonts w:ascii="Times New Roman"/>
                <w:b/>
                <w:bCs/>
                <w:color w:val="000000" w:themeColor="text1"/>
                <w:kern w:val="0"/>
                <w:sz w:val="24"/>
                <w:szCs w:val="24"/>
              </w:rPr>
            </w:pPr>
            <w:r w:rsidRPr="00B9609C">
              <w:rPr>
                <w:rFonts w:ascii="Times New Roman" w:hint="eastAsia"/>
                <w:b/>
                <w:bCs/>
                <w:color w:val="000000" w:themeColor="text1"/>
                <w:kern w:val="0"/>
                <w:sz w:val="24"/>
                <w:szCs w:val="24"/>
              </w:rPr>
              <w:t>0</w:t>
            </w:r>
          </w:p>
        </w:tc>
        <w:tc>
          <w:tcPr>
            <w:tcW w:w="1701" w:type="dxa"/>
            <w:vAlign w:val="center"/>
          </w:tcPr>
          <w:p w:rsidR="008B64BB" w:rsidRPr="00B9609C" w:rsidRDefault="008B64BB" w:rsidP="00914076">
            <w:pPr>
              <w:widowControl/>
              <w:overflowPunct/>
              <w:autoSpaceDE/>
              <w:autoSpaceDN/>
              <w:ind w:left="520" w:hanging="520"/>
              <w:jc w:val="center"/>
              <w:rPr>
                <w:rFonts w:ascii="Times New Roman"/>
                <w:b/>
                <w:bCs/>
                <w:color w:val="000000" w:themeColor="text1"/>
                <w:kern w:val="0"/>
                <w:sz w:val="24"/>
                <w:szCs w:val="24"/>
              </w:rPr>
            </w:pPr>
            <w:r w:rsidRPr="00B9609C">
              <w:rPr>
                <w:rFonts w:ascii="Times New Roman" w:hint="eastAsia"/>
                <w:b/>
                <w:bCs/>
                <w:color w:val="000000" w:themeColor="text1"/>
                <w:kern w:val="0"/>
                <w:sz w:val="24"/>
                <w:szCs w:val="24"/>
              </w:rPr>
              <w:t>28</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12</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9</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、私藏違禁品類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4</w:t>
            </w:r>
            <w:r w:rsidRPr="00B9609C">
              <w:rPr>
                <w:rFonts w:ascii="Times New Roman"/>
                <w:color w:val="000000" w:themeColor="text1"/>
                <w:kern w:val="0"/>
                <w:sz w:val="24"/>
                <w:szCs w:val="24"/>
              </w:rPr>
              <w:t>、違抗管教類</w:t>
            </w:r>
            <w:r w:rsidRPr="00B9609C">
              <w:rPr>
                <w:rFonts w:ascii="Times New Roman"/>
                <w:color w:val="000000" w:themeColor="text1"/>
                <w:kern w:val="0"/>
                <w:sz w:val="24"/>
                <w:szCs w:val="24"/>
              </w:rPr>
              <w:t>5</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屏東看守所</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25</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693" w:type="dxa"/>
          </w:tcPr>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lastRenderedPageBreak/>
              <w:t>基隆看守所</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5</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w:t>
            </w:r>
          </w:p>
        </w:tc>
        <w:tc>
          <w:tcPr>
            <w:tcW w:w="2693" w:type="dxa"/>
          </w:tcPr>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花蓮看守所</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211</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9</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9</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3</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5</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、違抗管教類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新店戒治所</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14</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臺中戒治所</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10</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693" w:type="dxa"/>
          </w:tcPr>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高雄戒治所</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214</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19</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19</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6</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rPr>
                <w:rFonts w:ascii="Times New Roman"/>
                <w:bCs/>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13</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臺東戒治所</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77</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5</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5</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693" w:type="dxa"/>
          </w:tcPr>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5</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overflowPunct/>
              <w:adjustRightInd w:val="0"/>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岩灣技能訓練所</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31</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8</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7</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、違抗管教類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4</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、私藏違禁品類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4</w:t>
            </w:r>
            <w:r w:rsidRPr="00B9609C">
              <w:rPr>
                <w:rFonts w:ascii="Times New Roman"/>
                <w:color w:val="000000" w:themeColor="text1"/>
                <w:kern w:val="0"/>
                <w:sz w:val="24"/>
                <w:szCs w:val="24"/>
              </w:rPr>
              <w:t>、紋身猥褻類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overflowPunct/>
              <w:adjustRightInd w:val="0"/>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東成技能訓練所</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31</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9</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6</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3</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5</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、私藏違禁品類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overflowPunct/>
              <w:adjustRightInd w:val="0"/>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泰源技能訓練所</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45</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28</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22</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6</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8</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17</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、私藏違禁品類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4</w:t>
            </w:r>
            <w:r w:rsidRPr="00B9609C">
              <w:rPr>
                <w:rFonts w:ascii="Times New Roman"/>
                <w:color w:val="000000" w:themeColor="text1"/>
                <w:kern w:val="0"/>
                <w:sz w:val="24"/>
                <w:szCs w:val="24"/>
              </w:rPr>
              <w:t>、違抗管教類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誠正中學</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11</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693" w:type="dxa"/>
          </w:tcPr>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3</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明陽中學</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9</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10</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10</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7</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、私藏違禁品類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overflowPunct/>
              <w:adjustRightInd w:val="0"/>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桃園少年輔育院</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5</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5</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5</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、脫離戒護視線、意圖脫逃類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4</w:t>
            </w:r>
            <w:r w:rsidRPr="00B9609C">
              <w:rPr>
                <w:rFonts w:ascii="Times New Roman"/>
                <w:color w:val="000000" w:themeColor="text1"/>
                <w:kern w:val="0"/>
                <w:sz w:val="24"/>
                <w:szCs w:val="24"/>
              </w:rPr>
              <w:t>、紋身猥褻類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overflowPunct/>
              <w:adjustRightInd w:val="0"/>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彰化少年輔育院</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11</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20</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12</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8</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7</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9</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、違抗管教類</w:t>
            </w:r>
            <w:r w:rsidRPr="00B9609C">
              <w:rPr>
                <w:rFonts w:ascii="Times New Roman"/>
                <w:color w:val="000000" w:themeColor="text1"/>
                <w:kern w:val="0"/>
                <w:sz w:val="24"/>
                <w:szCs w:val="24"/>
              </w:rPr>
              <w:t>3</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4</w:t>
            </w:r>
            <w:r w:rsidRPr="00B9609C">
              <w:rPr>
                <w:rFonts w:ascii="Times New Roman"/>
                <w:color w:val="000000" w:themeColor="text1"/>
                <w:kern w:val="0"/>
                <w:sz w:val="24"/>
                <w:szCs w:val="24"/>
              </w:rPr>
              <w:t>、私藏違禁品類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overflowPunct/>
              <w:adjustRightInd w:val="0"/>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臺北少年觀護所</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30</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10</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10</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6</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4</w:t>
            </w:r>
            <w:r w:rsidRPr="00B9609C">
              <w:rPr>
                <w:rFonts w:ascii="Times New Roman"/>
                <w:color w:val="000000" w:themeColor="text1"/>
                <w:kern w:val="0"/>
                <w:sz w:val="24"/>
                <w:szCs w:val="24"/>
              </w:rPr>
              <w:t>次</w:t>
            </w:r>
          </w:p>
        </w:tc>
      </w:tr>
      <w:tr w:rsidR="00B9609C" w:rsidRPr="00B9609C" w:rsidTr="000022FB">
        <w:tc>
          <w:tcPr>
            <w:tcW w:w="1843" w:type="dxa"/>
            <w:vAlign w:val="center"/>
          </w:tcPr>
          <w:p w:rsidR="008B64BB" w:rsidRPr="00B9609C" w:rsidRDefault="008B64BB" w:rsidP="00914076">
            <w:pPr>
              <w:overflowPunct/>
              <w:adjustRightInd w:val="0"/>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臺南少年觀護所</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693" w:type="dxa"/>
          </w:tcPr>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八德外役監獄</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693" w:type="dxa"/>
          </w:tcPr>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p>
        </w:tc>
      </w:tr>
      <w:tr w:rsidR="00B9609C" w:rsidRPr="00B9609C" w:rsidTr="000022FB">
        <w:tc>
          <w:tcPr>
            <w:tcW w:w="1843" w:type="dxa"/>
            <w:vAlign w:val="center"/>
          </w:tcPr>
          <w:p w:rsidR="008B64BB" w:rsidRPr="00B9609C" w:rsidRDefault="008B64BB" w:rsidP="00914076">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臺南第二監獄</w:t>
            </w:r>
          </w:p>
        </w:tc>
        <w:tc>
          <w:tcPr>
            <w:tcW w:w="993"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29</w:t>
            </w:r>
          </w:p>
        </w:tc>
        <w:tc>
          <w:tcPr>
            <w:tcW w:w="1275"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23</w:t>
            </w:r>
          </w:p>
        </w:tc>
        <w:tc>
          <w:tcPr>
            <w:tcW w:w="1418"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15</w:t>
            </w:r>
          </w:p>
        </w:tc>
        <w:tc>
          <w:tcPr>
            <w:tcW w:w="1701" w:type="dxa"/>
            <w:vAlign w:val="center"/>
          </w:tcPr>
          <w:p w:rsidR="008B64BB" w:rsidRPr="00B9609C" w:rsidRDefault="008B64BB" w:rsidP="00914076">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8</w:t>
            </w:r>
          </w:p>
        </w:tc>
        <w:tc>
          <w:tcPr>
            <w:tcW w:w="2693" w:type="dxa"/>
          </w:tcPr>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13</w:t>
            </w:r>
            <w:r w:rsidRPr="00B9609C">
              <w:rPr>
                <w:rFonts w:ascii="Times New Roman"/>
                <w:color w:val="000000" w:themeColor="text1"/>
                <w:kern w:val="0"/>
                <w:sz w:val="24"/>
                <w:szCs w:val="24"/>
              </w:rPr>
              <w:t>次</w:t>
            </w:r>
          </w:p>
          <w:p w:rsidR="008B64BB" w:rsidRPr="00B9609C" w:rsidRDefault="008B64BB" w:rsidP="00914076">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5</w:t>
            </w:r>
            <w:r w:rsidRPr="00B9609C">
              <w:rPr>
                <w:rFonts w:ascii="Times New Roman"/>
                <w:color w:val="000000" w:themeColor="text1"/>
                <w:kern w:val="0"/>
                <w:sz w:val="24"/>
                <w:szCs w:val="24"/>
              </w:rPr>
              <w:t>次</w:t>
            </w:r>
          </w:p>
          <w:p w:rsidR="008B64BB" w:rsidRPr="00B9609C" w:rsidRDefault="008B64BB" w:rsidP="00914076">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、違抗管教類</w:t>
            </w:r>
            <w:r w:rsidRPr="00B9609C">
              <w:rPr>
                <w:rFonts w:ascii="Times New Roman"/>
                <w:color w:val="000000" w:themeColor="text1"/>
                <w:kern w:val="0"/>
                <w:sz w:val="24"/>
                <w:szCs w:val="24"/>
              </w:rPr>
              <w:t>5</w:t>
            </w:r>
            <w:r w:rsidRPr="00B9609C">
              <w:rPr>
                <w:rFonts w:ascii="Times New Roman"/>
                <w:color w:val="000000" w:themeColor="text1"/>
                <w:kern w:val="0"/>
                <w:sz w:val="24"/>
                <w:szCs w:val="24"/>
              </w:rPr>
              <w:t>次</w:t>
            </w:r>
          </w:p>
        </w:tc>
      </w:tr>
    </w:tbl>
    <w:p w:rsidR="008B64BB" w:rsidRPr="00B9609C" w:rsidRDefault="008B64BB" w:rsidP="00914076">
      <w:pPr>
        <w:widowControl/>
        <w:overflowPunct/>
        <w:autoSpaceDE/>
        <w:autoSpaceDN/>
        <w:ind w:left="520" w:hangingChars="200" w:hanging="520"/>
        <w:rPr>
          <w:rFonts w:ascii="Times New Roman"/>
          <w:color w:val="000000" w:themeColor="text1"/>
          <w:kern w:val="0"/>
          <w:sz w:val="24"/>
          <w:szCs w:val="24"/>
        </w:rPr>
      </w:pPr>
      <w:r w:rsidRPr="00B9609C">
        <w:rPr>
          <w:rFonts w:ascii="Times New Roman"/>
          <w:bCs/>
          <w:color w:val="000000" w:themeColor="text1"/>
          <w:kern w:val="0"/>
          <w:sz w:val="24"/>
          <w:szCs w:val="24"/>
        </w:rPr>
        <w:lastRenderedPageBreak/>
        <w:t>註：</w:t>
      </w:r>
      <w:r w:rsidRPr="00B9609C">
        <w:rPr>
          <w:rFonts w:ascii="Times New Roman"/>
          <w:color w:val="000000" w:themeColor="text1"/>
          <w:kern w:val="0"/>
          <w:sz w:val="24"/>
          <w:szCs w:val="24"/>
        </w:rPr>
        <w:t>本表調查範圍係</w:t>
      </w:r>
      <w:r w:rsidRPr="00B9609C">
        <w:rPr>
          <w:rFonts w:ascii="Times New Roman"/>
          <w:color w:val="000000" w:themeColor="text1"/>
          <w:kern w:val="0"/>
          <w:sz w:val="24"/>
          <w:szCs w:val="24"/>
        </w:rPr>
        <w:t>107</w:t>
      </w:r>
      <w:r w:rsidRPr="00B9609C">
        <w:rPr>
          <w:rFonts w:ascii="Times New Roman"/>
          <w:color w:val="000000" w:themeColor="text1"/>
          <w:kern w:val="0"/>
          <w:sz w:val="24"/>
          <w:szCs w:val="24"/>
        </w:rPr>
        <w:t>年</w:t>
      </w:r>
      <w:r w:rsidRPr="00B9609C">
        <w:rPr>
          <w:rFonts w:ascii="Times New Roman"/>
          <w:color w:val="000000" w:themeColor="text1"/>
          <w:kern w:val="0"/>
          <w:sz w:val="24"/>
          <w:szCs w:val="24"/>
        </w:rPr>
        <w:t>12</w:t>
      </w:r>
      <w:r w:rsidRPr="00B9609C">
        <w:rPr>
          <w:rFonts w:ascii="Times New Roman"/>
          <w:color w:val="000000" w:themeColor="text1"/>
          <w:kern w:val="0"/>
          <w:sz w:val="24"/>
          <w:szCs w:val="24"/>
        </w:rPr>
        <w:t>月</w:t>
      </w:r>
      <w:r w:rsidRPr="00B9609C">
        <w:rPr>
          <w:rFonts w:ascii="Times New Roman"/>
          <w:color w:val="000000" w:themeColor="text1"/>
          <w:kern w:val="0"/>
          <w:sz w:val="24"/>
          <w:szCs w:val="24"/>
        </w:rPr>
        <w:t>31</w:t>
      </w:r>
      <w:r w:rsidRPr="00B9609C">
        <w:rPr>
          <w:rFonts w:ascii="Times New Roman"/>
          <w:color w:val="000000" w:themeColor="text1"/>
          <w:kern w:val="0"/>
          <w:sz w:val="24"/>
          <w:szCs w:val="24"/>
        </w:rPr>
        <w:t>日在監持身心障礙</w:t>
      </w:r>
      <w:r w:rsidR="002D5EF2" w:rsidRPr="00B9609C">
        <w:rPr>
          <w:rFonts w:ascii="Times New Roman" w:hint="eastAsia"/>
          <w:color w:val="000000" w:themeColor="text1"/>
          <w:kern w:val="0"/>
          <w:sz w:val="24"/>
          <w:szCs w:val="24"/>
        </w:rPr>
        <w:t>證明</w:t>
      </w:r>
      <w:r w:rsidRPr="00B9609C">
        <w:rPr>
          <w:rFonts w:ascii="Times New Roman"/>
          <w:color w:val="000000" w:themeColor="text1"/>
          <w:kern w:val="0"/>
          <w:sz w:val="24"/>
          <w:szCs w:val="24"/>
        </w:rPr>
        <w:t>之收容人於</w:t>
      </w:r>
      <w:r w:rsidRPr="00B9609C">
        <w:rPr>
          <w:rFonts w:ascii="Times New Roman"/>
          <w:color w:val="000000" w:themeColor="text1"/>
          <w:kern w:val="0"/>
          <w:sz w:val="24"/>
          <w:szCs w:val="24"/>
        </w:rPr>
        <w:t>105</w:t>
      </w:r>
      <w:r w:rsidRPr="00B9609C">
        <w:rPr>
          <w:rFonts w:ascii="Times New Roman"/>
          <w:color w:val="000000" w:themeColor="text1"/>
          <w:kern w:val="0"/>
          <w:sz w:val="24"/>
          <w:szCs w:val="24"/>
        </w:rPr>
        <w:t>年至</w:t>
      </w:r>
      <w:r w:rsidRPr="00B9609C">
        <w:rPr>
          <w:rFonts w:ascii="Times New Roman"/>
          <w:color w:val="000000" w:themeColor="text1"/>
          <w:kern w:val="0"/>
          <w:sz w:val="24"/>
          <w:szCs w:val="24"/>
        </w:rPr>
        <w:t>107</w:t>
      </w:r>
      <w:r w:rsidRPr="00B9609C">
        <w:rPr>
          <w:rFonts w:ascii="Times New Roman"/>
          <w:color w:val="000000" w:themeColor="text1"/>
          <w:kern w:val="0"/>
          <w:sz w:val="24"/>
          <w:szCs w:val="24"/>
        </w:rPr>
        <w:t>年之違規懲罰紀錄。</w:t>
      </w:r>
    </w:p>
    <w:p w:rsidR="008B64BB" w:rsidRPr="00B9609C" w:rsidRDefault="008B64BB" w:rsidP="00914076">
      <w:pPr>
        <w:widowControl/>
        <w:overflowPunct/>
        <w:autoSpaceDE/>
        <w:autoSpaceDN/>
        <w:ind w:left="976" w:hangingChars="375" w:hanging="976"/>
        <w:rPr>
          <w:rFonts w:ascii="Times New Roman"/>
          <w:bCs/>
          <w:color w:val="000000" w:themeColor="text1"/>
          <w:kern w:val="0"/>
          <w:sz w:val="24"/>
          <w:szCs w:val="24"/>
        </w:rPr>
      </w:pPr>
      <w:r w:rsidRPr="00B9609C">
        <w:rPr>
          <w:rFonts w:ascii="Times New Roman"/>
          <w:color w:val="000000" w:themeColor="text1"/>
          <w:kern w:val="0"/>
          <w:sz w:val="24"/>
          <w:szCs w:val="24"/>
        </w:rPr>
        <w:t>資料來源：</w:t>
      </w:r>
      <w:r w:rsidRPr="00B9609C">
        <w:rPr>
          <w:rFonts w:ascii="Times New Roman" w:hint="eastAsia"/>
          <w:color w:val="000000" w:themeColor="text1"/>
          <w:kern w:val="0"/>
          <w:sz w:val="24"/>
          <w:szCs w:val="24"/>
        </w:rPr>
        <w:t>法務部</w:t>
      </w:r>
      <w:r w:rsidRPr="00B9609C">
        <w:rPr>
          <w:rFonts w:ascii="Times New Roman" w:hint="eastAsia"/>
          <w:color w:val="000000" w:themeColor="text1"/>
          <w:kern w:val="0"/>
          <w:sz w:val="24"/>
          <w:szCs w:val="24"/>
        </w:rPr>
        <w:t>108</w:t>
      </w:r>
      <w:r w:rsidRPr="00B9609C">
        <w:rPr>
          <w:rFonts w:ascii="Times New Roman" w:hint="eastAsia"/>
          <w:color w:val="000000" w:themeColor="text1"/>
          <w:kern w:val="0"/>
          <w:sz w:val="24"/>
          <w:szCs w:val="24"/>
        </w:rPr>
        <w:t>年</w:t>
      </w:r>
      <w:r w:rsidRPr="00B9609C">
        <w:rPr>
          <w:rFonts w:ascii="Times New Roman" w:hint="eastAsia"/>
          <w:color w:val="000000" w:themeColor="text1"/>
          <w:kern w:val="0"/>
          <w:sz w:val="24"/>
          <w:szCs w:val="24"/>
        </w:rPr>
        <w:t>3</w:t>
      </w:r>
      <w:r w:rsidRPr="00B9609C">
        <w:rPr>
          <w:rFonts w:ascii="Times New Roman" w:hint="eastAsia"/>
          <w:color w:val="000000" w:themeColor="text1"/>
          <w:kern w:val="0"/>
          <w:sz w:val="24"/>
          <w:szCs w:val="24"/>
        </w:rPr>
        <w:t>月</w:t>
      </w:r>
      <w:r w:rsidRPr="00B9609C">
        <w:rPr>
          <w:rFonts w:ascii="Times New Roman" w:hint="eastAsia"/>
          <w:color w:val="000000" w:themeColor="text1"/>
          <w:kern w:val="0"/>
          <w:sz w:val="24"/>
          <w:szCs w:val="24"/>
        </w:rPr>
        <w:t>20</w:t>
      </w:r>
      <w:r w:rsidRPr="00B9609C">
        <w:rPr>
          <w:rFonts w:ascii="Times New Roman" w:hint="eastAsia"/>
          <w:color w:val="000000" w:themeColor="text1"/>
          <w:kern w:val="0"/>
          <w:sz w:val="24"/>
          <w:szCs w:val="24"/>
        </w:rPr>
        <w:t>日法矯字第</w:t>
      </w:r>
      <w:r w:rsidRPr="00B9609C">
        <w:rPr>
          <w:rFonts w:ascii="Times New Roman" w:hint="eastAsia"/>
          <w:color w:val="000000" w:themeColor="text1"/>
          <w:kern w:val="0"/>
          <w:sz w:val="24"/>
          <w:szCs w:val="24"/>
        </w:rPr>
        <w:t>10802002390</w:t>
      </w:r>
      <w:r w:rsidRPr="00B9609C">
        <w:rPr>
          <w:rFonts w:ascii="Times New Roman" w:hint="eastAsia"/>
          <w:color w:val="000000" w:themeColor="text1"/>
          <w:kern w:val="0"/>
          <w:sz w:val="24"/>
          <w:szCs w:val="24"/>
        </w:rPr>
        <w:t>號函。</w:t>
      </w:r>
      <w:r w:rsidR="00112794" w:rsidRPr="00B9609C">
        <w:rPr>
          <w:rFonts w:ascii="Times New Roman"/>
          <w:color w:val="000000" w:themeColor="text1"/>
          <w:kern w:val="0"/>
          <w:sz w:val="24"/>
          <w:szCs w:val="24"/>
        </w:rPr>
        <w:br/>
      </w:r>
    </w:p>
    <w:p w:rsidR="00526A7A" w:rsidRPr="00B9609C" w:rsidRDefault="002A03BE" w:rsidP="006101B7">
      <w:pPr>
        <w:pStyle w:val="4"/>
        <w:rPr>
          <w:color w:val="000000" w:themeColor="text1"/>
        </w:rPr>
        <w:sectPr w:rsidR="00526A7A" w:rsidRPr="00B9609C" w:rsidSect="00D3455F">
          <w:footerReference w:type="default" r:id="rId10"/>
          <w:pgSz w:w="11907" w:h="16840" w:code="9"/>
          <w:pgMar w:top="1701" w:right="1418" w:bottom="1418" w:left="1418" w:header="851" w:footer="851" w:gutter="227"/>
          <w:pgNumType w:start="1"/>
          <w:cols w:space="425"/>
          <w:docGrid w:type="linesAndChars" w:linePitch="457" w:charSpace="4127"/>
        </w:sectPr>
      </w:pPr>
      <w:r w:rsidRPr="00B9609C">
        <w:rPr>
          <w:rFonts w:hint="eastAsia"/>
          <w:color w:val="000000" w:themeColor="text1"/>
        </w:rPr>
        <w:t>105年至107</w:t>
      </w:r>
      <w:r w:rsidR="00526A7A" w:rsidRPr="00B9609C">
        <w:rPr>
          <w:rFonts w:hint="eastAsia"/>
          <w:color w:val="000000" w:themeColor="text1"/>
        </w:rPr>
        <w:t>年各矯正機關辦理和緩處遇情形</w:t>
      </w:r>
      <w:r w:rsidRPr="00B9609C">
        <w:rPr>
          <w:rFonts w:hint="eastAsia"/>
          <w:color w:val="000000" w:themeColor="text1"/>
        </w:rPr>
        <w:t>：</w:t>
      </w:r>
      <w:r w:rsidR="00526A7A" w:rsidRPr="00B9609C">
        <w:rPr>
          <w:color w:val="000000" w:themeColor="text1"/>
        </w:rPr>
        <w:br/>
      </w:r>
      <w:r w:rsidR="00CD5C93" w:rsidRPr="00B9609C">
        <w:rPr>
          <w:rFonts w:hint="eastAsia"/>
          <w:color w:val="000000" w:themeColor="text1"/>
        </w:rPr>
        <w:t xml:space="preserve">　　依據監獄行刑法施行細則第26條規定收容人得予和緩處遇之要件，查105年至107年各矯正機關辦理和緩處遇調查表，入監時攜帶身心障礙</w:t>
      </w:r>
      <w:r w:rsidR="002D5EF2" w:rsidRPr="00B9609C">
        <w:rPr>
          <w:rFonts w:hint="eastAsia"/>
          <w:color w:val="000000" w:themeColor="text1"/>
        </w:rPr>
        <w:t>證明</w:t>
      </w:r>
      <w:r w:rsidR="00CD5C93" w:rsidRPr="00B9609C">
        <w:rPr>
          <w:rFonts w:hint="eastAsia"/>
          <w:color w:val="000000" w:themeColor="text1"/>
        </w:rPr>
        <w:t>人數3年分別為813人、2175人、3403人，受到和緩處遇人數3年則分別為138人、191人、265人，比率16.97%、8.78%、7.79%，呈逐年下降趨勢</w:t>
      </w:r>
      <w:r w:rsidR="006101B7" w:rsidRPr="00B9609C">
        <w:rPr>
          <w:rFonts w:hint="eastAsia"/>
          <w:color w:val="000000" w:themeColor="text1"/>
        </w:rPr>
        <w:t>，領有身心障礙證明且機關辦理和緩處遇人數僅占入監時攜帶身心障礙證明人數之</w:t>
      </w:r>
      <w:r w:rsidR="006101B7" w:rsidRPr="00DF6A99">
        <w:rPr>
          <w:rFonts w:hint="eastAsia"/>
          <w:color w:val="FF0000"/>
        </w:rPr>
        <w:t>7</w:t>
      </w:r>
      <w:r w:rsidR="00DF6A99" w:rsidRPr="00DF6A99">
        <w:rPr>
          <w:color w:val="FF0000"/>
        </w:rPr>
        <w:t>.</w:t>
      </w:r>
      <w:r w:rsidR="006101B7" w:rsidRPr="00DF6A99">
        <w:rPr>
          <w:rFonts w:hint="eastAsia"/>
          <w:color w:val="FF0000"/>
        </w:rPr>
        <w:t>7</w:t>
      </w:r>
      <w:r w:rsidR="00DF6A99" w:rsidRPr="00DF6A99">
        <w:rPr>
          <w:color w:val="FF0000"/>
        </w:rPr>
        <w:t>9</w:t>
      </w:r>
      <w:r w:rsidR="006101B7" w:rsidRPr="00DF6A99">
        <w:rPr>
          <w:rFonts w:hint="eastAsia"/>
          <w:color w:val="FF0000"/>
        </w:rPr>
        <w:t>%</w:t>
      </w:r>
      <w:r w:rsidR="00CD5C93" w:rsidRPr="00B9609C">
        <w:rPr>
          <w:rFonts w:hint="eastAsia"/>
          <w:color w:val="000000" w:themeColor="text1"/>
        </w:rPr>
        <w:t>。</w:t>
      </w:r>
    </w:p>
    <w:p w:rsidR="002A03BE" w:rsidRPr="00B9609C" w:rsidRDefault="002A03BE" w:rsidP="00914076">
      <w:pPr>
        <w:pStyle w:val="5"/>
        <w:numPr>
          <w:ilvl w:val="0"/>
          <w:numId w:val="0"/>
        </w:numPr>
        <w:rPr>
          <w:color w:val="000000" w:themeColor="text1"/>
          <w:sz w:val="24"/>
        </w:rPr>
      </w:pPr>
      <w:r w:rsidRPr="00B9609C">
        <w:rPr>
          <w:color w:val="000000" w:themeColor="text1"/>
          <w:sz w:val="24"/>
        </w:rPr>
        <w:lastRenderedPageBreak/>
        <w:t>表</w:t>
      </w:r>
      <w:r w:rsidRPr="00B9609C">
        <w:rPr>
          <w:rFonts w:hint="eastAsia"/>
          <w:color w:val="000000" w:themeColor="text1"/>
          <w:sz w:val="24"/>
        </w:rPr>
        <w:t>4　105年至107年各矯正機關辦理和緩處遇調查表</w:t>
      </w:r>
    </w:p>
    <w:tbl>
      <w:tblPr>
        <w:tblStyle w:val="af9"/>
        <w:tblW w:w="9383" w:type="dxa"/>
        <w:tblInd w:w="28" w:type="dxa"/>
        <w:tblCellMar>
          <w:left w:w="28" w:type="dxa"/>
          <w:right w:w="28" w:type="dxa"/>
        </w:tblCellMar>
        <w:tblLook w:val="04A0" w:firstRow="1" w:lastRow="0" w:firstColumn="1" w:lastColumn="0" w:noHBand="0" w:noVBand="1"/>
      </w:tblPr>
      <w:tblGrid>
        <w:gridCol w:w="421"/>
        <w:gridCol w:w="1928"/>
        <w:gridCol w:w="577"/>
        <w:gridCol w:w="850"/>
        <w:gridCol w:w="1928"/>
        <w:gridCol w:w="1644"/>
        <w:gridCol w:w="1080"/>
        <w:gridCol w:w="955"/>
      </w:tblGrid>
      <w:tr w:rsidR="00B9609C" w:rsidRPr="00B9609C" w:rsidTr="00CB4E27">
        <w:trPr>
          <w:tblHeader/>
        </w:trPr>
        <w:tc>
          <w:tcPr>
            <w:tcW w:w="421" w:type="dxa"/>
            <w:shd w:val="clear" w:color="auto" w:fill="FDE9D9" w:themeFill="accent6" w:themeFillTint="33"/>
            <w:vAlign w:val="center"/>
          </w:tcPr>
          <w:p w:rsidR="002A03BE" w:rsidRPr="00B9609C" w:rsidRDefault="002A03BE" w:rsidP="00914076">
            <w:pPr>
              <w:overflowPunct/>
              <w:adjustRightInd w:val="0"/>
              <w:spacing w:line="280" w:lineRule="exact"/>
              <w:jc w:val="center"/>
              <w:rPr>
                <w:rFonts w:ascii="Times New Roman"/>
                <w:bCs/>
                <w:color w:val="000000" w:themeColor="text1"/>
                <w:kern w:val="0"/>
                <w:sz w:val="24"/>
                <w:szCs w:val="28"/>
              </w:rPr>
            </w:pPr>
            <w:r w:rsidRPr="00B9609C">
              <w:rPr>
                <w:rFonts w:ascii="Times New Roman"/>
                <w:color w:val="000000" w:themeColor="text1"/>
                <w:kern w:val="0"/>
                <w:sz w:val="24"/>
                <w:szCs w:val="28"/>
              </w:rPr>
              <w:t>序號</w:t>
            </w:r>
          </w:p>
        </w:tc>
        <w:tc>
          <w:tcPr>
            <w:tcW w:w="1928" w:type="dxa"/>
            <w:shd w:val="clear" w:color="auto" w:fill="FDE9D9" w:themeFill="accent6" w:themeFillTint="33"/>
            <w:vAlign w:val="center"/>
          </w:tcPr>
          <w:p w:rsidR="002A03BE" w:rsidRPr="00B9609C" w:rsidRDefault="002A03BE" w:rsidP="00914076">
            <w:pPr>
              <w:pStyle w:val="3"/>
              <w:numPr>
                <w:ilvl w:val="0"/>
                <w:numId w:val="0"/>
              </w:numPr>
              <w:spacing w:line="280" w:lineRule="exact"/>
              <w:jc w:val="center"/>
              <w:rPr>
                <w:rFonts w:ascii="Times New Roman" w:hAnsi="Times New Roman"/>
                <w:bCs w:val="0"/>
                <w:color w:val="000000" w:themeColor="text1"/>
                <w:kern w:val="0"/>
                <w:sz w:val="24"/>
                <w:szCs w:val="28"/>
              </w:rPr>
            </w:pPr>
            <w:bookmarkStart w:id="86" w:name="_Toc20990413"/>
            <w:bookmarkStart w:id="87" w:name="_Toc21937969"/>
            <w:bookmarkStart w:id="88" w:name="_Toc23586089"/>
            <w:bookmarkStart w:id="89" w:name="_Toc23774763"/>
            <w:r w:rsidRPr="00B9609C">
              <w:rPr>
                <w:rFonts w:ascii="Times New Roman" w:hAnsi="Times New Roman"/>
                <w:color w:val="000000" w:themeColor="text1"/>
                <w:kern w:val="0"/>
                <w:sz w:val="24"/>
                <w:szCs w:val="28"/>
              </w:rPr>
              <w:t>機關</w:t>
            </w:r>
            <w:bookmarkEnd w:id="86"/>
            <w:bookmarkEnd w:id="87"/>
            <w:bookmarkEnd w:id="88"/>
            <w:bookmarkEnd w:id="89"/>
          </w:p>
        </w:tc>
        <w:tc>
          <w:tcPr>
            <w:tcW w:w="577" w:type="dxa"/>
            <w:shd w:val="clear" w:color="auto" w:fill="FDE9D9" w:themeFill="accent6" w:themeFillTint="33"/>
            <w:vAlign w:val="center"/>
          </w:tcPr>
          <w:p w:rsidR="002A03BE" w:rsidRPr="00B9609C" w:rsidRDefault="002A03BE" w:rsidP="001F373A">
            <w:pPr>
              <w:pStyle w:val="3"/>
              <w:numPr>
                <w:ilvl w:val="0"/>
                <w:numId w:val="0"/>
              </w:numPr>
              <w:spacing w:line="280" w:lineRule="exact"/>
              <w:jc w:val="center"/>
              <w:rPr>
                <w:rFonts w:ascii="Times New Roman" w:hAnsi="Times New Roman"/>
                <w:bCs w:val="0"/>
                <w:color w:val="000000" w:themeColor="text1"/>
                <w:kern w:val="0"/>
                <w:sz w:val="24"/>
                <w:szCs w:val="28"/>
              </w:rPr>
            </w:pPr>
            <w:bookmarkStart w:id="90" w:name="_Toc20990414"/>
            <w:bookmarkStart w:id="91" w:name="_Toc21937970"/>
            <w:bookmarkStart w:id="92" w:name="_Toc23586090"/>
            <w:bookmarkStart w:id="93" w:name="_Toc23774764"/>
            <w:r w:rsidRPr="00B9609C">
              <w:rPr>
                <w:rFonts w:ascii="Times New Roman" w:hAnsi="Times New Roman"/>
                <w:color w:val="000000" w:themeColor="text1"/>
                <w:kern w:val="0"/>
                <w:sz w:val="24"/>
                <w:szCs w:val="28"/>
              </w:rPr>
              <w:t>和緩處遇人數</w:t>
            </w:r>
            <w:bookmarkEnd w:id="90"/>
            <w:bookmarkEnd w:id="91"/>
            <w:bookmarkEnd w:id="92"/>
            <w:bookmarkEnd w:id="93"/>
          </w:p>
        </w:tc>
        <w:tc>
          <w:tcPr>
            <w:tcW w:w="850" w:type="dxa"/>
            <w:shd w:val="clear" w:color="auto" w:fill="FDE9D9" w:themeFill="accent6" w:themeFillTint="33"/>
            <w:vAlign w:val="center"/>
          </w:tcPr>
          <w:p w:rsidR="002A03BE" w:rsidRPr="00B9609C" w:rsidRDefault="002A03BE" w:rsidP="001F373A">
            <w:pPr>
              <w:overflowPunct/>
              <w:adjustRightInd w:val="0"/>
              <w:spacing w:line="280" w:lineRule="exact"/>
              <w:jc w:val="center"/>
              <w:rPr>
                <w:rFonts w:ascii="Times New Roman"/>
                <w:bCs/>
                <w:color w:val="000000" w:themeColor="text1"/>
                <w:kern w:val="0"/>
                <w:sz w:val="24"/>
                <w:szCs w:val="28"/>
              </w:rPr>
            </w:pPr>
            <w:r w:rsidRPr="00B9609C">
              <w:rPr>
                <w:rFonts w:ascii="Times New Roman"/>
                <w:color w:val="000000" w:themeColor="text1"/>
                <w:kern w:val="0"/>
                <w:sz w:val="24"/>
                <w:szCs w:val="28"/>
              </w:rPr>
              <w:t>入監時攜帶身心障礙</w:t>
            </w:r>
            <w:r w:rsidR="002D5EF2" w:rsidRPr="00B9609C">
              <w:rPr>
                <w:rFonts w:ascii="Times New Roman" w:hint="eastAsia"/>
                <w:color w:val="000000" w:themeColor="text1"/>
                <w:kern w:val="0"/>
                <w:sz w:val="24"/>
                <w:szCs w:val="28"/>
              </w:rPr>
              <w:t>證明</w:t>
            </w:r>
            <w:r w:rsidRPr="00B9609C">
              <w:rPr>
                <w:rFonts w:ascii="Times New Roman"/>
                <w:color w:val="000000" w:themeColor="text1"/>
                <w:kern w:val="0"/>
                <w:sz w:val="24"/>
                <w:szCs w:val="28"/>
              </w:rPr>
              <w:t>人數</w:t>
            </w:r>
          </w:p>
        </w:tc>
        <w:tc>
          <w:tcPr>
            <w:tcW w:w="1928" w:type="dxa"/>
            <w:shd w:val="clear" w:color="auto" w:fill="FDE9D9" w:themeFill="accent6" w:themeFillTint="33"/>
            <w:vAlign w:val="center"/>
          </w:tcPr>
          <w:p w:rsidR="002A03BE" w:rsidRPr="00B9609C" w:rsidRDefault="002A03BE" w:rsidP="00914076">
            <w:pPr>
              <w:overflowPunct/>
              <w:adjustRightInd w:val="0"/>
              <w:spacing w:line="280" w:lineRule="exact"/>
              <w:jc w:val="center"/>
              <w:rPr>
                <w:rFonts w:ascii="Times New Roman"/>
                <w:bCs/>
                <w:color w:val="000000" w:themeColor="text1"/>
                <w:spacing w:val="-10"/>
                <w:kern w:val="0"/>
                <w:sz w:val="24"/>
                <w:szCs w:val="28"/>
              </w:rPr>
            </w:pPr>
            <w:r w:rsidRPr="00B9609C">
              <w:rPr>
                <w:rFonts w:ascii="Times New Roman"/>
                <w:color w:val="000000" w:themeColor="text1"/>
                <w:spacing w:val="-10"/>
                <w:kern w:val="0"/>
                <w:sz w:val="24"/>
                <w:szCs w:val="28"/>
              </w:rPr>
              <w:t>入監後，已達身心障礙要件（但無</w:t>
            </w:r>
            <w:r w:rsidR="002D5EF2" w:rsidRPr="00B9609C">
              <w:rPr>
                <w:rFonts w:ascii="Times New Roman" w:hint="eastAsia"/>
                <w:color w:val="000000" w:themeColor="text1"/>
                <w:spacing w:val="-10"/>
                <w:kern w:val="0"/>
                <w:sz w:val="24"/>
                <w:szCs w:val="28"/>
              </w:rPr>
              <w:t>證明</w:t>
            </w:r>
            <w:r w:rsidRPr="00B9609C">
              <w:rPr>
                <w:rFonts w:ascii="Times New Roman"/>
                <w:color w:val="000000" w:themeColor="text1"/>
                <w:spacing w:val="-10"/>
                <w:kern w:val="0"/>
                <w:sz w:val="24"/>
                <w:szCs w:val="28"/>
              </w:rPr>
              <w:t>），收容人主動申請身心障礙</w:t>
            </w:r>
            <w:r w:rsidR="002D5EF2" w:rsidRPr="00B9609C">
              <w:rPr>
                <w:rFonts w:ascii="Times New Roman" w:hint="eastAsia"/>
                <w:color w:val="000000" w:themeColor="text1"/>
                <w:spacing w:val="-10"/>
                <w:kern w:val="0"/>
                <w:sz w:val="24"/>
                <w:szCs w:val="28"/>
              </w:rPr>
              <w:t>證明</w:t>
            </w:r>
            <w:r w:rsidRPr="00B9609C">
              <w:rPr>
                <w:rFonts w:ascii="Times New Roman"/>
                <w:color w:val="000000" w:themeColor="text1"/>
                <w:spacing w:val="-10"/>
                <w:kern w:val="0"/>
                <w:sz w:val="24"/>
                <w:szCs w:val="28"/>
              </w:rPr>
              <w:t>（件數）</w:t>
            </w:r>
          </w:p>
        </w:tc>
        <w:tc>
          <w:tcPr>
            <w:tcW w:w="1644" w:type="dxa"/>
            <w:shd w:val="clear" w:color="auto" w:fill="FDE9D9" w:themeFill="accent6" w:themeFillTint="33"/>
            <w:vAlign w:val="center"/>
          </w:tcPr>
          <w:p w:rsidR="002A03BE" w:rsidRPr="00B9609C" w:rsidRDefault="002A03BE" w:rsidP="00914076">
            <w:pPr>
              <w:overflowPunct/>
              <w:adjustRightInd w:val="0"/>
              <w:spacing w:line="280" w:lineRule="exact"/>
              <w:jc w:val="center"/>
              <w:rPr>
                <w:rFonts w:ascii="Times New Roman"/>
                <w:bCs/>
                <w:color w:val="000000" w:themeColor="text1"/>
                <w:spacing w:val="-10"/>
                <w:kern w:val="0"/>
                <w:sz w:val="24"/>
                <w:szCs w:val="28"/>
              </w:rPr>
            </w:pPr>
            <w:r w:rsidRPr="00B9609C">
              <w:rPr>
                <w:rFonts w:ascii="Times New Roman"/>
                <w:color w:val="000000" w:themeColor="text1"/>
                <w:spacing w:val="-10"/>
                <w:kern w:val="0"/>
                <w:sz w:val="24"/>
                <w:szCs w:val="28"/>
              </w:rPr>
              <w:t>入監後已達身心障礙要件（但無</w:t>
            </w:r>
            <w:r w:rsidR="002D5EF2" w:rsidRPr="00B9609C">
              <w:rPr>
                <w:rFonts w:ascii="Times New Roman" w:hint="eastAsia"/>
                <w:color w:val="000000" w:themeColor="text1"/>
                <w:spacing w:val="-10"/>
                <w:kern w:val="0"/>
                <w:sz w:val="24"/>
                <w:szCs w:val="28"/>
              </w:rPr>
              <w:t>證明</w:t>
            </w:r>
            <w:r w:rsidRPr="00B9609C">
              <w:rPr>
                <w:rFonts w:ascii="Times New Roman"/>
                <w:color w:val="000000" w:themeColor="text1"/>
                <w:spacing w:val="-10"/>
                <w:kern w:val="0"/>
                <w:sz w:val="24"/>
                <w:szCs w:val="28"/>
              </w:rPr>
              <w:t>），機關主動幫收容人申請身心障礙</w:t>
            </w:r>
            <w:r w:rsidR="002D5EF2" w:rsidRPr="00B9609C">
              <w:rPr>
                <w:rFonts w:ascii="Times New Roman" w:hint="eastAsia"/>
                <w:color w:val="000000" w:themeColor="text1"/>
                <w:spacing w:val="-10"/>
                <w:kern w:val="0"/>
                <w:sz w:val="24"/>
                <w:szCs w:val="28"/>
              </w:rPr>
              <w:t>證明</w:t>
            </w:r>
            <w:r w:rsidRPr="00B9609C">
              <w:rPr>
                <w:rFonts w:ascii="Times New Roman"/>
                <w:color w:val="000000" w:themeColor="text1"/>
                <w:spacing w:val="-10"/>
                <w:kern w:val="0"/>
                <w:sz w:val="24"/>
                <w:szCs w:val="28"/>
              </w:rPr>
              <w:t>（件數）</w:t>
            </w:r>
          </w:p>
        </w:tc>
        <w:tc>
          <w:tcPr>
            <w:tcW w:w="1080" w:type="dxa"/>
            <w:shd w:val="clear" w:color="auto" w:fill="FDE9D9" w:themeFill="accent6" w:themeFillTint="33"/>
            <w:vAlign w:val="center"/>
          </w:tcPr>
          <w:p w:rsidR="002A03BE" w:rsidRPr="00B9609C" w:rsidRDefault="002A03BE" w:rsidP="00914076">
            <w:pPr>
              <w:overflowPunct/>
              <w:adjustRightInd w:val="0"/>
              <w:spacing w:line="280" w:lineRule="exact"/>
              <w:jc w:val="center"/>
              <w:rPr>
                <w:rFonts w:ascii="Times New Roman"/>
                <w:bCs/>
                <w:color w:val="000000" w:themeColor="text1"/>
                <w:kern w:val="0"/>
                <w:sz w:val="24"/>
                <w:szCs w:val="28"/>
              </w:rPr>
            </w:pPr>
            <w:r w:rsidRPr="00B9609C">
              <w:rPr>
                <w:rFonts w:ascii="Times New Roman"/>
                <w:color w:val="000000" w:themeColor="text1"/>
                <w:kern w:val="0"/>
                <w:sz w:val="24"/>
                <w:szCs w:val="28"/>
              </w:rPr>
              <w:t>領有身心障礙</w:t>
            </w:r>
            <w:r w:rsidR="002D5EF2" w:rsidRPr="00B9609C">
              <w:rPr>
                <w:rFonts w:ascii="Times New Roman" w:hint="eastAsia"/>
                <w:color w:val="000000" w:themeColor="text1"/>
                <w:spacing w:val="-10"/>
                <w:kern w:val="0"/>
                <w:sz w:val="24"/>
                <w:szCs w:val="28"/>
              </w:rPr>
              <w:t>證明</w:t>
            </w:r>
            <w:r w:rsidRPr="00B9609C">
              <w:rPr>
                <w:rFonts w:ascii="Times New Roman"/>
                <w:color w:val="000000" w:themeColor="text1"/>
                <w:kern w:val="0"/>
                <w:sz w:val="24"/>
                <w:szCs w:val="28"/>
              </w:rPr>
              <w:t>且機關辦理和緩處遇人數</w:t>
            </w:r>
          </w:p>
        </w:tc>
        <w:tc>
          <w:tcPr>
            <w:tcW w:w="955" w:type="dxa"/>
            <w:shd w:val="clear" w:color="auto" w:fill="FDE9D9" w:themeFill="accent6" w:themeFillTint="33"/>
            <w:vAlign w:val="center"/>
          </w:tcPr>
          <w:p w:rsidR="002A03BE" w:rsidRPr="00B9609C" w:rsidRDefault="002A03BE" w:rsidP="00914076">
            <w:pPr>
              <w:overflowPunct/>
              <w:adjustRightInd w:val="0"/>
              <w:spacing w:line="280" w:lineRule="exact"/>
              <w:jc w:val="center"/>
              <w:rPr>
                <w:rFonts w:ascii="Times New Roman"/>
                <w:bCs/>
                <w:color w:val="000000" w:themeColor="text1"/>
                <w:kern w:val="0"/>
                <w:sz w:val="24"/>
                <w:szCs w:val="28"/>
              </w:rPr>
            </w:pPr>
            <w:r w:rsidRPr="00B9609C">
              <w:rPr>
                <w:rFonts w:ascii="Times New Roman"/>
                <w:color w:val="000000" w:themeColor="text1"/>
                <w:kern w:val="0"/>
                <w:sz w:val="24"/>
                <w:szCs w:val="28"/>
              </w:rPr>
              <w:t>在監領有身心障礙</w:t>
            </w:r>
            <w:r w:rsidR="002D5EF2" w:rsidRPr="00B9609C">
              <w:rPr>
                <w:rFonts w:ascii="Times New Roman" w:hint="eastAsia"/>
                <w:color w:val="000000" w:themeColor="text1"/>
                <w:spacing w:val="-10"/>
                <w:kern w:val="0"/>
                <w:sz w:val="24"/>
                <w:szCs w:val="28"/>
              </w:rPr>
              <w:t>證明</w:t>
            </w:r>
            <w:r w:rsidRPr="00B9609C">
              <w:rPr>
                <w:rFonts w:ascii="Times New Roman"/>
                <w:color w:val="000000" w:themeColor="text1"/>
                <w:kern w:val="0"/>
                <w:sz w:val="24"/>
                <w:szCs w:val="28"/>
              </w:rPr>
              <w:t>，符合不堪作業人數</w:t>
            </w:r>
          </w:p>
        </w:tc>
      </w:tr>
      <w:tr w:rsidR="00B9609C" w:rsidRPr="00B9609C" w:rsidTr="00CB4E27">
        <w:trPr>
          <w:trHeight w:val="340"/>
        </w:trPr>
        <w:tc>
          <w:tcPr>
            <w:tcW w:w="9383" w:type="dxa"/>
            <w:gridSpan w:val="8"/>
            <w:shd w:val="clear" w:color="auto" w:fill="DAEEF3" w:themeFill="accent5" w:themeFillTint="33"/>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94" w:name="_Toc20990415"/>
            <w:bookmarkStart w:id="95" w:name="_Toc21937971"/>
            <w:bookmarkStart w:id="96" w:name="_Toc23586091"/>
            <w:bookmarkStart w:id="97" w:name="_Toc23774765"/>
            <w:r w:rsidRPr="00B9609C">
              <w:rPr>
                <w:rFonts w:ascii="Times New Roman" w:hAnsi="Times New Roman" w:hint="eastAsia"/>
                <w:bCs w:val="0"/>
                <w:color w:val="000000" w:themeColor="text1"/>
                <w:kern w:val="0"/>
                <w:sz w:val="24"/>
                <w:szCs w:val="24"/>
              </w:rPr>
              <w:t>105</w:t>
            </w:r>
            <w:r w:rsidRPr="00B9609C">
              <w:rPr>
                <w:rFonts w:ascii="Times New Roman" w:hAnsi="Times New Roman" w:hint="eastAsia"/>
                <w:bCs w:val="0"/>
                <w:color w:val="000000" w:themeColor="text1"/>
                <w:kern w:val="0"/>
                <w:sz w:val="24"/>
                <w:szCs w:val="24"/>
              </w:rPr>
              <w:t>年</w:t>
            </w:r>
            <w:bookmarkEnd w:id="94"/>
            <w:bookmarkEnd w:id="95"/>
            <w:bookmarkEnd w:id="96"/>
            <w:bookmarkEnd w:id="97"/>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98" w:name="_Toc20990416"/>
            <w:bookmarkStart w:id="99" w:name="_Toc21937972"/>
            <w:bookmarkStart w:id="100" w:name="_Toc23586092"/>
            <w:bookmarkStart w:id="101" w:name="_Toc23774766"/>
            <w:r w:rsidRPr="00B9609C">
              <w:rPr>
                <w:rFonts w:ascii="Times New Roman" w:hAnsi="Times New Roman"/>
                <w:color w:val="000000" w:themeColor="text1"/>
                <w:kern w:val="0"/>
                <w:sz w:val="24"/>
                <w:szCs w:val="24"/>
              </w:rPr>
              <w:t>臺南少觀所</w:t>
            </w:r>
            <w:bookmarkEnd w:id="98"/>
            <w:bookmarkEnd w:id="99"/>
            <w:bookmarkEnd w:id="100"/>
            <w:bookmarkEnd w:id="101"/>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02" w:name="_Toc20990417"/>
            <w:bookmarkStart w:id="103" w:name="_Toc21937973"/>
            <w:bookmarkStart w:id="104" w:name="_Toc23586093"/>
            <w:bookmarkStart w:id="105" w:name="_Toc23774767"/>
            <w:r w:rsidRPr="00B9609C">
              <w:rPr>
                <w:rFonts w:ascii="Times New Roman" w:hAnsi="Times New Roman" w:hint="eastAsia"/>
                <w:bCs w:val="0"/>
                <w:color w:val="000000" w:themeColor="text1"/>
                <w:kern w:val="0"/>
                <w:sz w:val="24"/>
                <w:szCs w:val="24"/>
              </w:rPr>
              <w:t>0</w:t>
            </w:r>
            <w:bookmarkEnd w:id="102"/>
            <w:bookmarkEnd w:id="103"/>
            <w:bookmarkEnd w:id="104"/>
            <w:bookmarkEnd w:id="105"/>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06" w:name="_Toc20990418"/>
            <w:bookmarkStart w:id="107" w:name="_Toc21937974"/>
            <w:bookmarkStart w:id="108" w:name="_Toc23586094"/>
            <w:bookmarkStart w:id="109" w:name="_Toc23774768"/>
            <w:r w:rsidRPr="00B9609C">
              <w:rPr>
                <w:rFonts w:ascii="Times New Roman" w:hAnsi="Times New Roman" w:hint="eastAsia"/>
                <w:bCs w:val="0"/>
                <w:color w:val="000000" w:themeColor="text1"/>
                <w:kern w:val="0"/>
                <w:sz w:val="24"/>
                <w:szCs w:val="24"/>
              </w:rPr>
              <w:t>0</w:t>
            </w:r>
            <w:bookmarkEnd w:id="106"/>
            <w:bookmarkEnd w:id="107"/>
            <w:bookmarkEnd w:id="108"/>
            <w:bookmarkEnd w:id="109"/>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10" w:name="_Toc20990419"/>
            <w:bookmarkStart w:id="111" w:name="_Toc21937975"/>
            <w:bookmarkStart w:id="112" w:name="_Toc23586095"/>
            <w:bookmarkStart w:id="113" w:name="_Toc23774769"/>
            <w:r w:rsidRPr="00B9609C">
              <w:rPr>
                <w:rFonts w:ascii="Times New Roman" w:hAnsi="Times New Roman" w:hint="eastAsia"/>
                <w:bCs w:val="0"/>
                <w:color w:val="000000" w:themeColor="text1"/>
                <w:kern w:val="0"/>
                <w:sz w:val="24"/>
                <w:szCs w:val="24"/>
              </w:rPr>
              <w:t>0</w:t>
            </w:r>
            <w:bookmarkEnd w:id="110"/>
            <w:bookmarkEnd w:id="111"/>
            <w:bookmarkEnd w:id="112"/>
            <w:bookmarkEnd w:id="113"/>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14" w:name="_Toc20990420"/>
            <w:bookmarkStart w:id="115" w:name="_Toc21937976"/>
            <w:bookmarkStart w:id="116" w:name="_Toc23586096"/>
            <w:bookmarkStart w:id="117" w:name="_Toc23774770"/>
            <w:r w:rsidRPr="00B9609C">
              <w:rPr>
                <w:rFonts w:ascii="Times New Roman" w:hAnsi="Times New Roman" w:hint="eastAsia"/>
                <w:bCs w:val="0"/>
                <w:color w:val="000000" w:themeColor="text1"/>
                <w:kern w:val="0"/>
                <w:sz w:val="24"/>
                <w:szCs w:val="24"/>
              </w:rPr>
              <w:t>0</w:t>
            </w:r>
            <w:bookmarkEnd w:id="114"/>
            <w:bookmarkEnd w:id="115"/>
            <w:bookmarkEnd w:id="116"/>
            <w:bookmarkEnd w:id="117"/>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18" w:name="_Toc20990421"/>
            <w:bookmarkStart w:id="119" w:name="_Toc21937977"/>
            <w:bookmarkStart w:id="120" w:name="_Toc23586097"/>
            <w:bookmarkStart w:id="121" w:name="_Toc23774771"/>
            <w:r w:rsidRPr="00B9609C">
              <w:rPr>
                <w:rFonts w:ascii="Times New Roman" w:hAnsi="Times New Roman" w:hint="eastAsia"/>
                <w:bCs w:val="0"/>
                <w:color w:val="000000" w:themeColor="text1"/>
                <w:kern w:val="0"/>
                <w:sz w:val="24"/>
                <w:szCs w:val="24"/>
              </w:rPr>
              <w:t>0</w:t>
            </w:r>
            <w:bookmarkEnd w:id="118"/>
            <w:bookmarkEnd w:id="119"/>
            <w:bookmarkEnd w:id="120"/>
            <w:bookmarkEnd w:id="121"/>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22" w:name="_Toc20990422"/>
            <w:bookmarkStart w:id="123" w:name="_Toc21937978"/>
            <w:bookmarkStart w:id="124" w:name="_Toc23586098"/>
            <w:bookmarkStart w:id="125" w:name="_Toc23774772"/>
            <w:r w:rsidRPr="00B9609C">
              <w:rPr>
                <w:rFonts w:ascii="Times New Roman" w:hAnsi="Times New Roman" w:hint="eastAsia"/>
                <w:bCs w:val="0"/>
                <w:color w:val="000000" w:themeColor="text1"/>
                <w:kern w:val="0"/>
                <w:sz w:val="24"/>
                <w:szCs w:val="24"/>
              </w:rPr>
              <w:t>0</w:t>
            </w:r>
            <w:bookmarkEnd w:id="122"/>
            <w:bookmarkEnd w:id="123"/>
            <w:bookmarkEnd w:id="124"/>
            <w:bookmarkEnd w:id="125"/>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26" w:name="_Toc20990423"/>
            <w:bookmarkStart w:id="127" w:name="_Toc21937979"/>
            <w:bookmarkStart w:id="128" w:name="_Toc23586099"/>
            <w:bookmarkStart w:id="129" w:name="_Toc23774773"/>
            <w:r w:rsidRPr="00B9609C">
              <w:rPr>
                <w:rFonts w:ascii="Times New Roman" w:hAnsi="Times New Roman"/>
                <w:color w:val="000000" w:themeColor="text1"/>
                <w:kern w:val="0"/>
                <w:sz w:val="24"/>
                <w:szCs w:val="24"/>
              </w:rPr>
              <w:t>臺北少觀所</w:t>
            </w:r>
            <w:bookmarkEnd w:id="126"/>
            <w:bookmarkEnd w:id="127"/>
            <w:bookmarkEnd w:id="128"/>
            <w:bookmarkEnd w:id="129"/>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30" w:name="_Toc20990424"/>
            <w:bookmarkStart w:id="131" w:name="_Toc21937980"/>
            <w:bookmarkStart w:id="132" w:name="_Toc23586100"/>
            <w:bookmarkStart w:id="133" w:name="_Toc23774774"/>
            <w:r w:rsidRPr="00B9609C">
              <w:rPr>
                <w:rFonts w:ascii="Times New Roman" w:hAnsi="Times New Roman" w:hint="eastAsia"/>
                <w:bCs w:val="0"/>
                <w:color w:val="000000" w:themeColor="text1"/>
                <w:kern w:val="0"/>
                <w:sz w:val="24"/>
                <w:szCs w:val="24"/>
              </w:rPr>
              <w:t>0</w:t>
            </w:r>
            <w:bookmarkEnd w:id="130"/>
            <w:bookmarkEnd w:id="131"/>
            <w:bookmarkEnd w:id="132"/>
            <w:bookmarkEnd w:id="133"/>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34" w:name="_Toc20990425"/>
            <w:bookmarkStart w:id="135" w:name="_Toc21937981"/>
            <w:bookmarkStart w:id="136" w:name="_Toc23586101"/>
            <w:bookmarkStart w:id="137" w:name="_Toc23774775"/>
            <w:r w:rsidRPr="00B9609C">
              <w:rPr>
                <w:rFonts w:ascii="Times New Roman" w:hAnsi="Times New Roman" w:hint="eastAsia"/>
                <w:bCs w:val="0"/>
                <w:color w:val="000000" w:themeColor="text1"/>
                <w:kern w:val="0"/>
                <w:sz w:val="24"/>
                <w:szCs w:val="24"/>
              </w:rPr>
              <w:t>7</w:t>
            </w:r>
            <w:bookmarkEnd w:id="134"/>
            <w:bookmarkEnd w:id="135"/>
            <w:bookmarkEnd w:id="136"/>
            <w:bookmarkEnd w:id="137"/>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38" w:name="_Toc20990426"/>
            <w:bookmarkStart w:id="139" w:name="_Toc21937982"/>
            <w:bookmarkStart w:id="140" w:name="_Toc23586102"/>
            <w:bookmarkStart w:id="141" w:name="_Toc23774776"/>
            <w:r w:rsidRPr="00B9609C">
              <w:rPr>
                <w:rFonts w:ascii="Times New Roman" w:hAnsi="Times New Roman" w:hint="eastAsia"/>
                <w:bCs w:val="0"/>
                <w:color w:val="000000" w:themeColor="text1"/>
                <w:kern w:val="0"/>
                <w:sz w:val="24"/>
                <w:szCs w:val="24"/>
              </w:rPr>
              <w:t>0</w:t>
            </w:r>
            <w:bookmarkEnd w:id="138"/>
            <w:bookmarkEnd w:id="139"/>
            <w:bookmarkEnd w:id="140"/>
            <w:bookmarkEnd w:id="141"/>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42" w:name="_Toc20990427"/>
            <w:bookmarkStart w:id="143" w:name="_Toc21937983"/>
            <w:bookmarkStart w:id="144" w:name="_Toc23586103"/>
            <w:bookmarkStart w:id="145" w:name="_Toc23774777"/>
            <w:r w:rsidRPr="00B9609C">
              <w:rPr>
                <w:rFonts w:ascii="Times New Roman" w:hAnsi="Times New Roman" w:hint="eastAsia"/>
                <w:bCs w:val="0"/>
                <w:color w:val="000000" w:themeColor="text1"/>
                <w:kern w:val="0"/>
                <w:sz w:val="24"/>
                <w:szCs w:val="24"/>
              </w:rPr>
              <w:t>0</w:t>
            </w:r>
            <w:bookmarkEnd w:id="142"/>
            <w:bookmarkEnd w:id="143"/>
            <w:bookmarkEnd w:id="144"/>
            <w:bookmarkEnd w:id="145"/>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46" w:name="_Toc20990428"/>
            <w:bookmarkStart w:id="147" w:name="_Toc21937984"/>
            <w:bookmarkStart w:id="148" w:name="_Toc23586104"/>
            <w:bookmarkStart w:id="149" w:name="_Toc23774778"/>
            <w:r w:rsidRPr="00B9609C">
              <w:rPr>
                <w:rFonts w:ascii="Times New Roman" w:hAnsi="Times New Roman" w:hint="eastAsia"/>
                <w:bCs w:val="0"/>
                <w:color w:val="000000" w:themeColor="text1"/>
                <w:kern w:val="0"/>
                <w:sz w:val="24"/>
                <w:szCs w:val="24"/>
              </w:rPr>
              <w:t>0</w:t>
            </w:r>
            <w:bookmarkEnd w:id="146"/>
            <w:bookmarkEnd w:id="147"/>
            <w:bookmarkEnd w:id="148"/>
            <w:bookmarkEnd w:id="149"/>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50" w:name="_Toc20990429"/>
            <w:bookmarkStart w:id="151" w:name="_Toc21937985"/>
            <w:bookmarkStart w:id="152" w:name="_Toc23586105"/>
            <w:bookmarkStart w:id="153" w:name="_Toc23774779"/>
            <w:r w:rsidRPr="00B9609C">
              <w:rPr>
                <w:rFonts w:ascii="Times New Roman" w:hAnsi="Times New Roman" w:hint="eastAsia"/>
                <w:bCs w:val="0"/>
                <w:color w:val="000000" w:themeColor="text1"/>
                <w:kern w:val="0"/>
                <w:sz w:val="24"/>
                <w:szCs w:val="24"/>
              </w:rPr>
              <w:t>0</w:t>
            </w:r>
            <w:bookmarkEnd w:id="150"/>
            <w:bookmarkEnd w:id="151"/>
            <w:bookmarkEnd w:id="152"/>
            <w:bookmarkEnd w:id="153"/>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54" w:name="_Toc20990430"/>
            <w:bookmarkStart w:id="155" w:name="_Toc21937986"/>
            <w:bookmarkStart w:id="156" w:name="_Toc23586106"/>
            <w:bookmarkStart w:id="157" w:name="_Toc23774780"/>
            <w:r w:rsidRPr="00B9609C">
              <w:rPr>
                <w:rFonts w:ascii="Times New Roman" w:hAnsi="Times New Roman"/>
                <w:color w:val="000000" w:themeColor="text1"/>
                <w:kern w:val="0"/>
                <w:sz w:val="24"/>
                <w:szCs w:val="24"/>
              </w:rPr>
              <w:t>誠正中學</w:t>
            </w:r>
            <w:bookmarkEnd w:id="154"/>
            <w:bookmarkEnd w:id="155"/>
            <w:bookmarkEnd w:id="156"/>
            <w:bookmarkEnd w:id="157"/>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58" w:name="_Toc20990431"/>
            <w:bookmarkStart w:id="159" w:name="_Toc21937987"/>
            <w:bookmarkStart w:id="160" w:name="_Toc23586107"/>
            <w:bookmarkStart w:id="161" w:name="_Toc23774781"/>
            <w:r w:rsidRPr="00B9609C">
              <w:rPr>
                <w:rFonts w:ascii="Times New Roman" w:hAnsi="Times New Roman" w:hint="eastAsia"/>
                <w:bCs w:val="0"/>
                <w:color w:val="000000" w:themeColor="text1"/>
                <w:kern w:val="0"/>
                <w:sz w:val="24"/>
                <w:szCs w:val="24"/>
              </w:rPr>
              <w:t>0</w:t>
            </w:r>
            <w:bookmarkEnd w:id="158"/>
            <w:bookmarkEnd w:id="159"/>
            <w:bookmarkEnd w:id="160"/>
            <w:bookmarkEnd w:id="161"/>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62" w:name="_Toc20990432"/>
            <w:bookmarkStart w:id="163" w:name="_Toc21937988"/>
            <w:bookmarkStart w:id="164" w:name="_Toc23586108"/>
            <w:bookmarkStart w:id="165" w:name="_Toc23774782"/>
            <w:r w:rsidRPr="00B9609C">
              <w:rPr>
                <w:rFonts w:ascii="Times New Roman" w:hAnsi="Times New Roman" w:hint="eastAsia"/>
                <w:bCs w:val="0"/>
                <w:color w:val="000000" w:themeColor="text1"/>
                <w:kern w:val="0"/>
                <w:sz w:val="24"/>
                <w:szCs w:val="24"/>
              </w:rPr>
              <w:t>5</w:t>
            </w:r>
            <w:bookmarkEnd w:id="162"/>
            <w:bookmarkEnd w:id="163"/>
            <w:bookmarkEnd w:id="164"/>
            <w:bookmarkEnd w:id="165"/>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66" w:name="_Toc20990433"/>
            <w:bookmarkStart w:id="167" w:name="_Toc21937989"/>
            <w:bookmarkStart w:id="168" w:name="_Toc23586109"/>
            <w:bookmarkStart w:id="169" w:name="_Toc23774783"/>
            <w:r w:rsidRPr="00B9609C">
              <w:rPr>
                <w:rFonts w:ascii="Times New Roman" w:hAnsi="Times New Roman" w:hint="eastAsia"/>
                <w:bCs w:val="0"/>
                <w:color w:val="000000" w:themeColor="text1"/>
                <w:kern w:val="0"/>
                <w:sz w:val="24"/>
                <w:szCs w:val="24"/>
              </w:rPr>
              <w:t>0</w:t>
            </w:r>
            <w:bookmarkEnd w:id="166"/>
            <w:bookmarkEnd w:id="167"/>
            <w:bookmarkEnd w:id="168"/>
            <w:bookmarkEnd w:id="169"/>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70" w:name="_Toc20990434"/>
            <w:bookmarkStart w:id="171" w:name="_Toc21937990"/>
            <w:bookmarkStart w:id="172" w:name="_Toc23586110"/>
            <w:bookmarkStart w:id="173" w:name="_Toc23774784"/>
            <w:r w:rsidRPr="00B9609C">
              <w:rPr>
                <w:rFonts w:ascii="Times New Roman" w:hAnsi="Times New Roman" w:hint="eastAsia"/>
                <w:bCs w:val="0"/>
                <w:color w:val="000000" w:themeColor="text1"/>
                <w:kern w:val="0"/>
                <w:sz w:val="24"/>
                <w:szCs w:val="24"/>
              </w:rPr>
              <w:t>0</w:t>
            </w:r>
            <w:bookmarkEnd w:id="170"/>
            <w:bookmarkEnd w:id="171"/>
            <w:bookmarkEnd w:id="172"/>
            <w:bookmarkEnd w:id="173"/>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74" w:name="_Toc20990435"/>
            <w:bookmarkStart w:id="175" w:name="_Toc21937991"/>
            <w:bookmarkStart w:id="176" w:name="_Toc23586111"/>
            <w:bookmarkStart w:id="177" w:name="_Toc23774785"/>
            <w:r w:rsidRPr="00B9609C">
              <w:rPr>
                <w:rFonts w:ascii="Times New Roman" w:hAnsi="Times New Roman" w:hint="eastAsia"/>
                <w:bCs w:val="0"/>
                <w:color w:val="000000" w:themeColor="text1"/>
                <w:kern w:val="0"/>
                <w:sz w:val="24"/>
                <w:szCs w:val="24"/>
              </w:rPr>
              <w:t>0</w:t>
            </w:r>
            <w:bookmarkEnd w:id="174"/>
            <w:bookmarkEnd w:id="175"/>
            <w:bookmarkEnd w:id="176"/>
            <w:bookmarkEnd w:id="177"/>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78" w:name="_Toc20990436"/>
            <w:bookmarkStart w:id="179" w:name="_Toc21937992"/>
            <w:bookmarkStart w:id="180" w:name="_Toc23586112"/>
            <w:bookmarkStart w:id="181" w:name="_Toc23774786"/>
            <w:r w:rsidRPr="00B9609C">
              <w:rPr>
                <w:rFonts w:ascii="Times New Roman" w:hAnsi="Times New Roman" w:hint="eastAsia"/>
                <w:bCs w:val="0"/>
                <w:color w:val="000000" w:themeColor="text1"/>
                <w:kern w:val="0"/>
                <w:sz w:val="24"/>
                <w:szCs w:val="24"/>
              </w:rPr>
              <w:t>0</w:t>
            </w:r>
            <w:bookmarkEnd w:id="178"/>
            <w:bookmarkEnd w:id="179"/>
            <w:bookmarkEnd w:id="180"/>
            <w:bookmarkEnd w:id="181"/>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82" w:name="_Toc20990437"/>
            <w:bookmarkStart w:id="183" w:name="_Toc21937993"/>
            <w:bookmarkStart w:id="184" w:name="_Toc23586113"/>
            <w:bookmarkStart w:id="185" w:name="_Toc23774787"/>
            <w:r w:rsidRPr="00B9609C">
              <w:rPr>
                <w:rFonts w:ascii="Times New Roman" w:hAnsi="Times New Roman"/>
                <w:color w:val="000000" w:themeColor="text1"/>
                <w:kern w:val="0"/>
                <w:sz w:val="24"/>
                <w:szCs w:val="24"/>
              </w:rPr>
              <w:t>明陽中學</w:t>
            </w:r>
            <w:bookmarkEnd w:id="182"/>
            <w:bookmarkEnd w:id="183"/>
            <w:bookmarkEnd w:id="184"/>
            <w:bookmarkEnd w:id="185"/>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86" w:name="_Toc20990438"/>
            <w:bookmarkStart w:id="187" w:name="_Toc21937994"/>
            <w:bookmarkStart w:id="188" w:name="_Toc23586114"/>
            <w:bookmarkStart w:id="189" w:name="_Toc23774788"/>
            <w:r w:rsidRPr="00B9609C">
              <w:rPr>
                <w:rFonts w:ascii="Times New Roman" w:hAnsi="Times New Roman" w:hint="eastAsia"/>
                <w:bCs w:val="0"/>
                <w:color w:val="000000" w:themeColor="text1"/>
                <w:kern w:val="0"/>
                <w:sz w:val="24"/>
                <w:szCs w:val="24"/>
              </w:rPr>
              <w:t>1</w:t>
            </w:r>
            <w:bookmarkEnd w:id="186"/>
            <w:bookmarkEnd w:id="187"/>
            <w:bookmarkEnd w:id="188"/>
            <w:bookmarkEnd w:id="189"/>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90" w:name="_Toc20990439"/>
            <w:bookmarkStart w:id="191" w:name="_Toc21937995"/>
            <w:bookmarkStart w:id="192" w:name="_Toc23586115"/>
            <w:bookmarkStart w:id="193" w:name="_Toc23774789"/>
            <w:r w:rsidRPr="00B9609C">
              <w:rPr>
                <w:rFonts w:ascii="Times New Roman" w:hAnsi="Times New Roman" w:hint="eastAsia"/>
                <w:bCs w:val="0"/>
                <w:color w:val="000000" w:themeColor="text1"/>
                <w:kern w:val="0"/>
                <w:sz w:val="24"/>
                <w:szCs w:val="24"/>
              </w:rPr>
              <w:t>2</w:t>
            </w:r>
            <w:bookmarkEnd w:id="190"/>
            <w:bookmarkEnd w:id="191"/>
            <w:bookmarkEnd w:id="192"/>
            <w:bookmarkEnd w:id="193"/>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94" w:name="_Toc20990440"/>
            <w:bookmarkStart w:id="195" w:name="_Toc21937996"/>
            <w:bookmarkStart w:id="196" w:name="_Toc23586116"/>
            <w:bookmarkStart w:id="197" w:name="_Toc23774790"/>
            <w:r w:rsidRPr="00B9609C">
              <w:rPr>
                <w:rFonts w:ascii="Times New Roman" w:hAnsi="Times New Roman" w:hint="eastAsia"/>
                <w:bCs w:val="0"/>
                <w:color w:val="000000" w:themeColor="text1"/>
                <w:kern w:val="0"/>
                <w:sz w:val="24"/>
                <w:szCs w:val="24"/>
              </w:rPr>
              <w:t>0</w:t>
            </w:r>
            <w:bookmarkEnd w:id="194"/>
            <w:bookmarkEnd w:id="195"/>
            <w:bookmarkEnd w:id="196"/>
            <w:bookmarkEnd w:id="197"/>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98" w:name="_Toc20990441"/>
            <w:bookmarkStart w:id="199" w:name="_Toc21937997"/>
            <w:bookmarkStart w:id="200" w:name="_Toc23586117"/>
            <w:bookmarkStart w:id="201" w:name="_Toc23774791"/>
            <w:r w:rsidRPr="00B9609C">
              <w:rPr>
                <w:rFonts w:ascii="Times New Roman" w:hAnsi="Times New Roman" w:hint="eastAsia"/>
                <w:bCs w:val="0"/>
                <w:color w:val="000000" w:themeColor="text1"/>
                <w:kern w:val="0"/>
                <w:sz w:val="24"/>
                <w:szCs w:val="24"/>
              </w:rPr>
              <w:t>0</w:t>
            </w:r>
            <w:bookmarkEnd w:id="198"/>
            <w:bookmarkEnd w:id="199"/>
            <w:bookmarkEnd w:id="200"/>
            <w:bookmarkEnd w:id="201"/>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02" w:name="_Toc20990442"/>
            <w:bookmarkStart w:id="203" w:name="_Toc21937998"/>
            <w:bookmarkStart w:id="204" w:name="_Toc23586118"/>
            <w:bookmarkStart w:id="205" w:name="_Toc23774792"/>
            <w:r w:rsidRPr="00B9609C">
              <w:rPr>
                <w:rFonts w:ascii="Times New Roman" w:hAnsi="Times New Roman" w:hint="eastAsia"/>
                <w:bCs w:val="0"/>
                <w:color w:val="000000" w:themeColor="text1"/>
                <w:kern w:val="0"/>
                <w:sz w:val="24"/>
                <w:szCs w:val="24"/>
              </w:rPr>
              <w:t>-</w:t>
            </w:r>
            <w:bookmarkEnd w:id="202"/>
            <w:bookmarkEnd w:id="203"/>
            <w:bookmarkEnd w:id="204"/>
            <w:bookmarkEnd w:id="205"/>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06" w:name="_Toc20990443"/>
            <w:bookmarkStart w:id="207" w:name="_Toc21937999"/>
            <w:bookmarkStart w:id="208" w:name="_Toc23586119"/>
            <w:bookmarkStart w:id="209" w:name="_Toc23774793"/>
            <w:r w:rsidRPr="00B9609C">
              <w:rPr>
                <w:rFonts w:ascii="Times New Roman" w:hAnsi="Times New Roman" w:hint="eastAsia"/>
                <w:bCs w:val="0"/>
                <w:color w:val="000000" w:themeColor="text1"/>
                <w:kern w:val="0"/>
                <w:sz w:val="24"/>
                <w:szCs w:val="24"/>
              </w:rPr>
              <w:t>0</w:t>
            </w:r>
            <w:bookmarkEnd w:id="206"/>
            <w:bookmarkEnd w:id="207"/>
            <w:bookmarkEnd w:id="208"/>
            <w:bookmarkEnd w:id="209"/>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5</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10" w:name="_Toc20990444"/>
            <w:bookmarkStart w:id="211" w:name="_Toc21938000"/>
            <w:bookmarkStart w:id="212" w:name="_Toc23586120"/>
            <w:bookmarkStart w:id="213" w:name="_Toc23774794"/>
            <w:r w:rsidRPr="00B9609C">
              <w:rPr>
                <w:rFonts w:ascii="Times New Roman" w:hAnsi="Times New Roman"/>
                <w:color w:val="000000" w:themeColor="text1"/>
                <w:kern w:val="0"/>
                <w:sz w:val="24"/>
                <w:szCs w:val="24"/>
              </w:rPr>
              <w:t>金門監獄</w:t>
            </w:r>
            <w:bookmarkEnd w:id="210"/>
            <w:bookmarkEnd w:id="211"/>
            <w:bookmarkEnd w:id="212"/>
            <w:bookmarkEnd w:id="213"/>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14" w:name="_Toc20990445"/>
            <w:bookmarkStart w:id="215" w:name="_Toc21938001"/>
            <w:bookmarkStart w:id="216" w:name="_Toc23586121"/>
            <w:bookmarkStart w:id="217" w:name="_Toc23774795"/>
            <w:r w:rsidRPr="00B9609C">
              <w:rPr>
                <w:rFonts w:ascii="Times New Roman" w:hAnsi="Times New Roman" w:hint="eastAsia"/>
                <w:bCs w:val="0"/>
                <w:color w:val="000000" w:themeColor="text1"/>
                <w:kern w:val="0"/>
                <w:sz w:val="24"/>
                <w:szCs w:val="24"/>
              </w:rPr>
              <w:t>1</w:t>
            </w:r>
            <w:bookmarkEnd w:id="214"/>
            <w:bookmarkEnd w:id="215"/>
            <w:bookmarkEnd w:id="216"/>
            <w:bookmarkEnd w:id="217"/>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18" w:name="_Toc20990446"/>
            <w:bookmarkStart w:id="219" w:name="_Toc21938002"/>
            <w:bookmarkStart w:id="220" w:name="_Toc23586122"/>
            <w:bookmarkStart w:id="221" w:name="_Toc23774796"/>
            <w:r w:rsidRPr="00B9609C">
              <w:rPr>
                <w:rFonts w:ascii="Times New Roman" w:hAnsi="Times New Roman" w:hint="eastAsia"/>
                <w:bCs w:val="0"/>
                <w:color w:val="000000" w:themeColor="text1"/>
                <w:kern w:val="0"/>
                <w:sz w:val="24"/>
                <w:szCs w:val="24"/>
              </w:rPr>
              <w:t>1</w:t>
            </w:r>
            <w:bookmarkEnd w:id="218"/>
            <w:bookmarkEnd w:id="219"/>
            <w:bookmarkEnd w:id="220"/>
            <w:bookmarkEnd w:id="221"/>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22" w:name="_Toc20990447"/>
            <w:bookmarkStart w:id="223" w:name="_Toc21938003"/>
            <w:bookmarkStart w:id="224" w:name="_Toc23586123"/>
            <w:bookmarkStart w:id="225" w:name="_Toc23774797"/>
            <w:r w:rsidRPr="00B9609C">
              <w:rPr>
                <w:rFonts w:ascii="Times New Roman" w:hAnsi="Times New Roman" w:hint="eastAsia"/>
                <w:bCs w:val="0"/>
                <w:color w:val="000000" w:themeColor="text1"/>
                <w:kern w:val="0"/>
                <w:sz w:val="24"/>
                <w:szCs w:val="24"/>
              </w:rPr>
              <w:t>0</w:t>
            </w:r>
            <w:bookmarkEnd w:id="222"/>
            <w:bookmarkEnd w:id="223"/>
            <w:bookmarkEnd w:id="224"/>
            <w:bookmarkEnd w:id="225"/>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26" w:name="_Toc20990448"/>
            <w:bookmarkStart w:id="227" w:name="_Toc21938004"/>
            <w:bookmarkStart w:id="228" w:name="_Toc23586124"/>
            <w:bookmarkStart w:id="229" w:name="_Toc23774798"/>
            <w:r w:rsidRPr="00B9609C">
              <w:rPr>
                <w:rFonts w:ascii="Times New Roman" w:hAnsi="Times New Roman" w:hint="eastAsia"/>
                <w:bCs w:val="0"/>
                <w:color w:val="000000" w:themeColor="text1"/>
                <w:kern w:val="0"/>
                <w:sz w:val="24"/>
                <w:szCs w:val="24"/>
              </w:rPr>
              <w:t>0</w:t>
            </w:r>
            <w:bookmarkEnd w:id="226"/>
            <w:bookmarkEnd w:id="227"/>
            <w:bookmarkEnd w:id="228"/>
            <w:bookmarkEnd w:id="229"/>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30" w:name="_Toc20990449"/>
            <w:bookmarkStart w:id="231" w:name="_Toc21938005"/>
            <w:bookmarkStart w:id="232" w:name="_Toc23586125"/>
            <w:bookmarkStart w:id="233" w:name="_Toc23774799"/>
            <w:r w:rsidRPr="00B9609C">
              <w:rPr>
                <w:rFonts w:ascii="Times New Roman" w:hAnsi="Times New Roman" w:hint="eastAsia"/>
                <w:bCs w:val="0"/>
                <w:color w:val="000000" w:themeColor="text1"/>
                <w:kern w:val="0"/>
                <w:sz w:val="24"/>
                <w:szCs w:val="24"/>
              </w:rPr>
              <w:t>1</w:t>
            </w:r>
            <w:bookmarkEnd w:id="230"/>
            <w:bookmarkEnd w:id="231"/>
            <w:bookmarkEnd w:id="232"/>
            <w:bookmarkEnd w:id="233"/>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34" w:name="_Toc20990450"/>
            <w:bookmarkStart w:id="235" w:name="_Toc21938006"/>
            <w:bookmarkStart w:id="236" w:name="_Toc23586126"/>
            <w:bookmarkStart w:id="237" w:name="_Toc23774800"/>
            <w:r w:rsidRPr="00B9609C">
              <w:rPr>
                <w:rFonts w:ascii="Times New Roman" w:hAnsi="Times New Roman" w:hint="eastAsia"/>
                <w:bCs w:val="0"/>
                <w:color w:val="000000" w:themeColor="text1"/>
                <w:kern w:val="0"/>
                <w:sz w:val="24"/>
                <w:szCs w:val="24"/>
              </w:rPr>
              <w:t>0</w:t>
            </w:r>
            <w:bookmarkEnd w:id="234"/>
            <w:bookmarkEnd w:id="235"/>
            <w:bookmarkEnd w:id="236"/>
            <w:bookmarkEnd w:id="237"/>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6</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38" w:name="_Toc20990451"/>
            <w:bookmarkStart w:id="239" w:name="_Toc21938007"/>
            <w:bookmarkStart w:id="240" w:name="_Toc23586127"/>
            <w:bookmarkStart w:id="241" w:name="_Toc23774801"/>
            <w:r w:rsidRPr="00B9609C">
              <w:rPr>
                <w:rFonts w:ascii="Times New Roman" w:hAnsi="Times New Roman"/>
                <w:color w:val="000000" w:themeColor="text1"/>
                <w:kern w:val="0"/>
                <w:sz w:val="24"/>
                <w:szCs w:val="24"/>
              </w:rPr>
              <w:t>綠島監獄</w:t>
            </w:r>
            <w:bookmarkEnd w:id="238"/>
            <w:bookmarkEnd w:id="239"/>
            <w:bookmarkEnd w:id="240"/>
            <w:bookmarkEnd w:id="241"/>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42" w:name="_Toc20990452"/>
            <w:bookmarkStart w:id="243" w:name="_Toc21938008"/>
            <w:bookmarkStart w:id="244" w:name="_Toc23586128"/>
            <w:bookmarkStart w:id="245" w:name="_Toc23774802"/>
            <w:r w:rsidRPr="00B9609C">
              <w:rPr>
                <w:rFonts w:ascii="Times New Roman" w:hAnsi="Times New Roman" w:hint="eastAsia"/>
                <w:bCs w:val="0"/>
                <w:color w:val="000000" w:themeColor="text1"/>
                <w:kern w:val="0"/>
                <w:sz w:val="24"/>
                <w:szCs w:val="24"/>
              </w:rPr>
              <w:t>3</w:t>
            </w:r>
            <w:bookmarkEnd w:id="242"/>
            <w:bookmarkEnd w:id="243"/>
            <w:bookmarkEnd w:id="244"/>
            <w:bookmarkEnd w:id="245"/>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46" w:name="_Toc20990453"/>
            <w:bookmarkStart w:id="247" w:name="_Toc21938009"/>
            <w:bookmarkStart w:id="248" w:name="_Toc23586129"/>
            <w:bookmarkStart w:id="249" w:name="_Toc23774803"/>
            <w:r w:rsidRPr="00B9609C">
              <w:rPr>
                <w:rFonts w:ascii="Times New Roman" w:hAnsi="Times New Roman" w:hint="eastAsia"/>
                <w:bCs w:val="0"/>
                <w:color w:val="000000" w:themeColor="text1"/>
                <w:kern w:val="0"/>
                <w:sz w:val="24"/>
                <w:szCs w:val="24"/>
              </w:rPr>
              <w:t>0</w:t>
            </w:r>
            <w:bookmarkEnd w:id="246"/>
            <w:bookmarkEnd w:id="247"/>
            <w:bookmarkEnd w:id="248"/>
            <w:bookmarkEnd w:id="249"/>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50" w:name="_Toc20990454"/>
            <w:bookmarkStart w:id="251" w:name="_Toc21938010"/>
            <w:bookmarkStart w:id="252" w:name="_Toc23586130"/>
            <w:bookmarkStart w:id="253" w:name="_Toc23774804"/>
            <w:r w:rsidRPr="00B9609C">
              <w:rPr>
                <w:rFonts w:ascii="Times New Roman" w:hAnsi="Times New Roman" w:hint="eastAsia"/>
                <w:bCs w:val="0"/>
                <w:color w:val="000000" w:themeColor="text1"/>
                <w:kern w:val="0"/>
                <w:sz w:val="24"/>
                <w:szCs w:val="24"/>
              </w:rPr>
              <w:t>0</w:t>
            </w:r>
            <w:bookmarkEnd w:id="250"/>
            <w:bookmarkEnd w:id="251"/>
            <w:bookmarkEnd w:id="252"/>
            <w:bookmarkEnd w:id="253"/>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54" w:name="_Toc20990455"/>
            <w:bookmarkStart w:id="255" w:name="_Toc21938011"/>
            <w:bookmarkStart w:id="256" w:name="_Toc23586131"/>
            <w:bookmarkStart w:id="257" w:name="_Toc23774805"/>
            <w:r w:rsidRPr="00B9609C">
              <w:rPr>
                <w:rFonts w:ascii="Times New Roman" w:hAnsi="Times New Roman" w:hint="eastAsia"/>
                <w:bCs w:val="0"/>
                <w:color w:val="000000" w:themeColor="text1"/>
                <w:kern w:val="0"/>
                <w:sz w:val="24"/>
                <w:szCs w:val="24"/>
              </w:rPr>
              <w:t>0</w:t>
            </w:r>
            <w:bookmarkEnd w:id="254"/>
            <w:bookmarkEnd w:id="255"/>
            <w:bookmarkEnd w:id="256"/>
            <w:bookmarkEnd w:id="257"/>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58" w:name="_Toc20990456"/>
            <w:bookmarkStart w:id="259" w:name="_Toc21938012"/>
            <w:bookmarkStart w:id="260" w:name="_Toc23586132"/>
            <w:bookmarkStart w:id="261" w:name="_Toc23774806"/>
            <w:r w:rsidRPr="00B9609C">
              <w:rPr>
                <w:rFonts w:ascii="Times New Roman" w:hAnsi="Times New Roman" w:hint="eastAsia"/>
                <w:bCs w:val="0"/>
                <w:color w:val="000000" w:themeColor="text1"/>
                <w:kern w:val="0"/>
                <w:sz w:val="24"/>
                <w:szCs w:val="24"/>
              </w:rPr>
              <w:t>0</w:t>
            </w:r>
            <w:bookmarkEnd w:id="258"/>
            <w:bookmarkEnd w:id="259"/>
            <w:bookmarkEnd w:id="260"/>
            <w:bookmarkEnd w:id="261"/>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62" w:name="_Toc20990457"/>
            <w:bookmarkStart w:id="263" w:name="_Toc21938013"/>
            <w:bookmarkStart w:id="264" w:name="_Toc23586133"/>
            <w:bookmarkStart w:id="265" w:name="_Toc23774807"/>
            <w:r w:rsidRPr="00B9609C">
              <w:rPr>
                <w:rFonts w:ascii="Times New Roman" w:hAnsi="Times New Roman" w:hint="eastAsia"/>
                <w:bCs w:val="0"/>
                <w:color w:val="000000" w:themeColor="text1"/>
                <w:kern w:val="0"/>
                <w:sz w:val="24"/>
                <w:szCs w:val="24"/>
              </w:rPr>
              <w:t>0</w:t>
            </w:r>
            <w:bookmarkEnd w:id="262"/>
            <w:bookmarkEnd w:id="263"/>
            <w:bookmarkEnd w:id="264"/>
            <w:bookmarkEnd w:id="265"/>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7</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66" w:name="_Toc20990458"/>
            <w:bookmarkStart w:id="267" w:name="_Toc21938014"/>
            <w:bookmarkStart w:id="268" w:name="_Toc23586134"/>
            <w:bookmarkStart w:id="269" w:name="_Toc23774808"/>
            <w:r w:rsidRPr="00B9609C">
              <w:rPr>
                <w:rFonts w:ascii="Times New Roman" w:hAnsi="Times New Roman"/>
                <w:color w:val="000000" w:themeColor="text1"/>
                <w:kern w:val="0"/>
                <w:sz w:val="24"/>
                <w:szCs w:val="24"/>
              </w:rPr>
              <w:t>桃園監獄</w:t>
            </w:r>
            <w:bookmarkEnd w:id="266"/>
            <w:bookmarkEnd w:id="267"/>
            <w:bookmarkEnd w:id="268"/>
            <w:bookmarkEnd w:id="269"/>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70" w:name="_Toc20990459"/>
            <w:bookmarkStart w:id="271" w:name="_Toc21938015"/>
            <w:bookmarkStart w:id="272" w:name="_Toc23586135"/>
            <w:bookmarkStart w:id="273" w:name="_Toc23774809"/>
            <w:r w:rsidRPr="00B9609C">
              <w:rPr>
                <w:rFonts w:ascii="Times New Roman" w:hAnsi="Times New Roman" w:hint="eastAsia"/>
                <w:bCs w:val="0"/>
                <w:color w:val="000000" w:themeColor="text1"/>
                <w:kern w:val="0"/>
                <w:sz w:val="24"/>
                <w:szCs w:val="24"/>
              </w:rPr>
              <w:t>0</w:t>
            </w:r>
            <w:bookmarkEnd w:id="270"/>
            <w:bookmarkEnd w:id="271"/>
            <w:bookmarkEnd w:id="272"/>
            <w:bookmarkEnd w:id="273"/>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74" w:name="_Toc20990460"/>
            <w:bookmarkStart w:id="275" w:name="_Toc21938016"/>
            <w:bookmarkStart w:id="276" w:name="_Toc23586136"/>
            <w:bookmarkStart w:id="277" w:name="_Toc23774810"/>
            <w:r w:rsidRPr="00B9609C">
              <w:rPr>
                <w:rFonts w:ascii="Times New Roman" w:hAnsi="Times New Roman" w:hint="eastAsia"/>
                <w:bCs w:val="0"/>
                <w:color w:val="000000" w:themeColor="text1"/>
                <w:kern w:val="0"/>
                <w:sz w:val="24"/>
                <w:szCs w:val="24"/>
              </w:rPr>
              <w:t>22</w:t>
            </w:r>
            <w:bookmarkEnd w:id="274"/>
            <w:bookmarkEnd w:id="275"/>
            <w:bookmarkEnd w:id="276"/>
            <w:bookmarkEnd w:id="277"/>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78" w:name="_Toc20990461"/>
            <w:bookmarkStart w:id="279" w:name="_Toc21938017"/>
            <w:bookmarkStart w:id="280" w:name="_Toc23586137"/>
            <w:bookmarkStart w:id="281" w:name="_Toc23774811"/>
            <w:r w:rsidRPr="00B9609C">
              <w:rPr>
                <w:rFonts w:ascii="Times New Roman" w:hAnsi="Times New Roman" w:hint="eastAsia"/>
                <w:bCs w:val="0"/>
                <w:color w:val="000000" w:themeColor="text1"/>
                <w:kern w:val="0"/>
                <w:sz w:val="24"/>
                <w:szCs w:val="24"/>
              </w:rPr>
              <w:t>0</w:t>
            </w:r>
            <w:bookmarkEnd w:id="278"/>
            <w:bookmarkEnd w:id="279"/>
            <w:bookmarkEnd w:id="280"/>
            <w:bookmarkEnd w:id="281"/>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82" w:name="_Toc20990462"/>
            <w:bookmarkStart w:id="283" w:name="_Toc21938018"/>
            <w:bookmarkStart w:id="284" w:name="_Toc23586138"/>
            <w:bookmarkStart w:id="285" w:name="_Toc23774812"/>
            <w:r w:rsidRPr="00B9609C">
              <w:rPr>
                <w:rFonts w:ascii="Times New Roman" w:hAnsi="Times New Roman" w:hint="eastAsia"/>
                <w:bCs w:val="0"/>
                <w:color w:val="000000" w:themeColor="text1"/>
                <w:kern w:val="0"/>
                <w:sz w:val="24"/>
                <w:szCs w:val="24"/>
              </w:rPr>
              <w:t>0</w:t>
            </w:r>
            <w:bookmarkEnd w:id="282"/>
            <w:bookmarkEnd w:id="283"/>
            <w:bookmarkEnd w:id="284"/>
            <w:bookmarkEnd w:id="285"/>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86" w:name="_Toc20990463"/>
            <w:bookmarkStart w:id="287" w:name="_Toc21938019"/>
            <w:bookmarkStart w:id="288" w:name="_Toc23586139"/>
            <w:bookmarkStart w:id="289" w:name="_Toc23774813"/>
            <w:r w:rsidRPr="00B9609C">
              <w:rPr>
                <w:rFonts w:ascii="Times New Roman" w:hAnsi="Times New Roman" w:hint="eastAsia"/>
                <w:bCs w:val="0"/>
                <w:color w:val="000000" w:themeColor="text1"/>
                <w:kern w:val="0"/>
                <w:sz w:val="24"/>
                <w:szCs w:val="24"/>
              </w:rPr>
              <w:t>0</w:t>
            </w:r>
            <w:bookmarkEnd w:id="286"/>
            <w:bookmarkEnd w:id="287"/>
            <w:bookmarkEnd w:id="288"/>
            <w:bookmarkEnd w:id="289"/>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90" w:name="_Toc20990464"/>
            <w:bookmarkStart w:id="291" w:name="_Toc21938020"/>
            <w:bookmarkStart w:id="292" w:name="_Toc23586140"/>
            <w:bookmarkStart w:id="293" w:name="_Toc23774814"/>
            <w:r w:rsidRPr="00B9609C">
              <w:rPr>
                <w:rFonts w:ascii="Times New Roman" w:hAnsi="Times New Roman" w:hint="eastAsia"/>
                <w:bCs w:val="0"/>
                <w:color w:val="000000" w:themeColor="text1"/>
                <w:kern w:val="0"/>
                <w:sz w:val="24"/>
                <w:szCs w:val="24"/>
              </w:rPr>
              <w:t>1</w:t>
            </w:r>
            <w:bookmarkEnd w:id="290"/>
            <w:bookmarkEnd w:id="291"/>
            <w:bookmarkEnd w:id="292"/>
            <w:bookmarkEnd w:id="293"/>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8</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94" w:name="_Toc20990465"/>
            <w:bookmarkStart w:id="295" w:name="_Toc21938021"/>
            <w:bookmarkStart w:id="296" w:name="_Toc23586141"/>
            <w:bookmarkStart w:id="297" w:name="_Toc23774815"/>
            <w:r w:rsidRPr="00B9609C">
              <w:rPr>
                <w:rFonts w:ascii="Times New Roman" w:hAnsi="Times New Roman"/>
                <w:color w:val="000000" w:themeColor="text1"/>
                <w:kern w:val="0"/>
                <w:sz w:val="24"/>
                <w:szCs w:val="24"/>
              </w:rPr>
              <w:t>臺中女監</w:t>
            </w:r>
            <w:bookmarkEnd w:id="294"/>
            <w:bookmarkEnd w:id="295"/>
            <w:bookmarkEnd w:id="296"/>
            <w:bookmarkEnd w:id="297"/>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98" w:name="_Toc20990466"/>
            <w:bookmarkStart w:id="299" w:name="_Toc21938022"/>
            <w:bookmarkStart w:id="300" w:name="_Toc23586142"/>
            <w:bookmarkStart w:id="301" w:name="_Toc23774816"/>
            <w:r w:rsidRPr="00B9609C">
              <w:rPr>
                <w:rFonts w:ascii="Times New Roman" w:hAnsi="Times New Roman" w:hint="eastAsia"/>
                <w:bCs w:val="0"/>
                <w:color w:val="000000" w:themeColor="text1"/>
                <w:kern w:val="0"/>
                <w:sz w:val="24"/>
                <w:szCs w:val="24"/>
              </w:rPr>
              <w:t>31</w:t>
            </w:r>
            <w:bookmarkEnd w:id="298"/>
            <w:bookmarkEnd w:id="299"/>
            <w:bookmarkEnd w:id="300"/>
            <w:bookmarkEnd w:id="301"/>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02" w:name="_Toc20990467"/>
            <w:bookmarkStart w:id="303" w:name="_Toc21938023"/>
            <w:bookmarkStart w:id="304" w:name="_Toc23586143"/>
            <w:bookmarkStart w:id="305" w:name="_Toc23774817"/>
            <w:r w:rsidRPr="00B9609C">
              <w:rPr>
                <w:rFonts w:ascii="Times New Roman" w:hAnsi="Times New Roman" w:hint="eastAsia"/>
                <w:bCs w:val="0"/>
                <w:color w:val="000000" w:themeColor="text1"/>
                <w:kern w:val="0"/>
                <w:sz w:val="24"/>
                <w:szCs w:val="24"/>
              </w:rPr>
              <w:t>14</w:t>
            </w:r>
            <w:bookmarkEnd w:id="302"/>
            <w:bookmarkEnd w:id="303"/>
            <w:bookmarkEnd w:id="304"/>
            <w:bookmarkEnd w:id="305"/>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06" w:name="_Toc20990468"/>
            <w:bookmarkStart w:id="307" w:name="_Toc21938024"/>
            <w:bookmarkStart w:id="308" w:name="_Toc23586144"/>
            <w:bookmarkStart w:id="309" w:name="_Toc23774818"/>
            <w:r w:rsidRPr="00B9609C">
              <w:rPr>
                <w:rFonts w:ascii="Times New Roman" w:hAnsi="Times New Roman" w:hint="eastAsia"/>
                <w:bCs w:val="0"/>
                <w:color w:val="000000" w:themeColor="text1"/>
                <w:kern w:val="0"/>
                <w:sz w:val="24"/>
                <w:szCs w:val="24"/>
              </w:rPr>
              <w:t>0</w:t>
            </w:r>
            <w:bookmarkEnd w:id="306"/>
            <w:bookmarkEnd w:id="307"/>
            <w:bookmarkEnd w:id="308"/>
            <w:bookmarkEnd w:id="309"/>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10" w:name="_Toc20990469"/>
            <w:bookmarkStart w:id="311" w:name="_Toc21938025"/>
            <w:bookmarkStart w:id="312" w:name="_Toc23586145"/>
            <w:bookmarkStart w:id="313" w:name="_Toc23774819"/>
            <w:r w:rsidRPr="00B9609C">
              <w:rPr>
                <w:rFonts w:ascii="Times New Roman" w:hAnsi="Times New Roman" w:hint="eastAsia"/>
                <w:bCs w:val="0"/>
                <w:color w:val="000000" w:themeColor="text1"/>
                <w:kern w:val="0"/>
                <w:sz w:val="24"/>
                <w:szCs w:val="24"/>
              </w:rPr>
              <w:t>0</w:t>
            </w:r>
            <w:bookmarkEnd w:id="310"/>
            <w:bookmarkEnd w:id="311"/>
            <w:bookmarkEnd w:id="312"/>
            <w:bookmarkEnd w:id="313"/>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14" w:name="_Toc20990470"/>
            <w:bookmarkStart w:id="315" w:name="_Toc21938026"/>
            <w:bookmarkStart w:id="316" w:name="_Toc23586146"/>
            <w:bookmarkStart w:id="317" w:name="_Toc23774820"/>
            <w:r w:rsidRPr="00B9609C">
              <w:rPr>
                <w:rFonts w:ascii="Times New Roman" w:hAnsi="Times New Roman" w:hint="eastAsia"/>
                <w:bCs w:val="0"/>
                <w:color w:val="000000" w:themeColor="text1"/>
                <w:kern w:val="0"/>
                <w:sz w:val="24"/>
                <w:szCs w:val="24"/>
              </w:rPr>
              <w:t>4</w:t>
            </w:r>
            <w:bookmarkEnd w:id="314"/>
            <w:bookmarkEnd w:id="315"/>
            <w:bookmarkEnd w:id="316"/>
            <w:bookmarkEnd w:id="317"/>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18" w:name="_Toc20990471"/>
            <w:bookmarkStart w:id="319" w:name="_Toc21938027"/>
            <w:bookmarkStart w:id="320" w:name="_Toc23586147"/>
            <w:bookmarkStart w:id="321" w:name="_Toc23774821"/>
            <w:r w:rsidRPr="00B9609C">
              <w:rPr>
                <w:rFonts w:ascii="Times New Roman" w:hAnsi="Times New Roman" w:hint="eastAsia"/>
                <w:bCs w:val="0"/>
                <w:color w:val="000000" w:themeColor="text1"/>
                <w:kern w:val="0"/>
                <w:sz w:val="24"/>
                <w:szCs w:val="24"/>
              </w:rPr>
              <w:t>0</w:t>
            </w:r>
            <w:bookmarkEnd w:id="318"/>
            <w:bookmarkEnd w:id="319"/>
            <w:bookmarkEnd w:id="320"/>
            <w:bookmarkEnd w:id="321"/>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9</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22" w:name="_Toc20990472"/>
            <w:bookmarkStart w:id="323" w:name="_Toc21938028"/>
            <w:bookmarkStart w:id="324" w:name="_Toc23586148"/>
            <w:bookmarkStart w:id="325" w:name="_Toc23774822"/>
            <w:r w:rsidRPr="00B9609C">
              <w:rPr>
                <w:rFonts w:ascii="Times New Roman" w:hAnsi="Times New Roman"/>
                <w:color w:val="000000" w:themeColor="text1"/>
                <w:kern w:val="0"/>
                <w:sz w:val="24"/>
                <w:szCs w:val="24"/>
              </w:rPr>
              <w:t>高雄第二監獄</w:t>
            </w:r>
            <w:bookmarkEnd w:id="322"/>
            <w:bookmarkEnd w:id="323"/>
            <w:bookmarkEnd w:id="324"/>
            <w:bookmarkEnd w:id="325"/>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26" w:name="_Toc20990473"/>
            <w:bookmarkStart w:id="327" w:name="_Toc21938029"/>
            <w:bookmarkStart w:id="328" w:name="_Toc23586149"/>
            <w:bookmarkStart w:id="329" w:name="_Toc23774823"/>
            <w:r w:rsidRPr="00B9609C">
              <w:rPr>
                <w:rFonts w:ascii="Times New Roman" w:hAnsi="Times New Roman" w:hint="eastAsia"/>
                <w:bCs w:val="0"/>
                <w:color w:val="000000" w:themeColor="text1"/>
                <w:kern w:val="0"/>
                <w:sz w:val="24"/>
                <w:szCs w:val="24"/>
              </w:rPr>
              <w:t>46</w:t>
            </w:r>
            <w:bookmarkEnd w:id="326"/>
            <w:bookmarkEnd w:id="327"/>
            <w:bookmarkEnd w:id="328"/>
            <w:bookmarkEnd w:id="329"/>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30" w:name="_Toc20990474"/>
            <w:bookmarkStart w:id="331" w:name="_Toc21938030"/>
            <w:bookmarkStart w:id="332" w:name="_Toc23586150"/>
            <w:bookmarkStart w:id="333" w:name="_Toc23774824"/>
            <w:r w:rsidRPr="00B9609C">
              <w:rPr>
                <w:rFonts w:ascii="Times New Roman" w:hAnsi="Times New Roman" w:hint="eastAsia"/>
                <w:bCs w:val="0"/>
                <w:color w:val="000000" w:themeColor="text1"/>
                <w:kern w:val="0"/>
                <w:sz w:val="24"/>
                <w:szCs w:val="24"/>
              </w:rPr>
              <w:t>50</w:t>
            </w:r>
            <w:bookmarkEnd w:id="330"/>
            <w:bookmarkEnd w:id="331"/>
            <w:bookmarkEnd w:id="332"/>
            <w:bookmarkEnd w:id="333"/>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34" w:name="_Toc20990475"/>
            <w:bookmarkStart w:id="335" w:name="_Toc21938031"/>
            <w:bookmarkStart w:id="336" w:name="_Toc23586151"/>
            <w:bookmarkStart w:id="337" w:name="_Toc23774825"/>
            <w:r w:rsidRPr="00B9609C">
              <w:rPr>
                <w:rFonts w:ascii="Times New Roman" w:hAnsi="Times New Roman" w:hint="eastAsia"/>
                <w:bCs w:val="0"/>
                <w:color w:val="000000" w:themeColor="text1"/>
                <w:kern w:val="0"/>
                <w:sz w:val="24"/>
                <w:szCs w:val="24"/>
              </w:rPr>
              <w:t>0</w:t>
            </w:r>
            <w:bookmarkEnd w:id="334"/>
            <w:bookmarkEnd w:id="335"/>
            <w:bookmarkEnd w:id="336"/>
            <w:bookmarkEnd w:id="337"/>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38" w:name="_Toc20990476"/>
            <w:bookmarkStart w:id="339" w:name="_Toc21938032"/>
            <w:bookmarkStart w:id="340" w:name="_Toc23586152"/>
            <w:bookmarkStart w:id="341" w:name="_Toc23774826"/>
            <w:r w:rsidRPr="00B9609C">
              <w:rPr>
                <w:rFonts w:ascii="Times New Roman" w:hAnsi="Times New Roman" w:hint="eastAsia"/>
                <w:bCs w:val="0"/>
                <w:color w:val="000000" w:themeColor="text1"/>
                <w:kern w:val="0"/>
                <w:sz w:val="24"/>
                <w:szCs w:val="24"/>
              </w:rPr>
              <w:t>0</w:t>
            </w:r>
            <w:bookmarkEnd w:id="338"/>
            <w:bookmarkEnd w:id="339"/>
            <w:bookmarkEnd w:id="340"/>
            <w:bookmarkEnd w:id="341"/>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42" w:name="_Toc20990477"/>
            <w:bookmarkStart w:id="343" w:name="_Toc21938033"/>
            <w:bookmarkStart w:id="344" w:name="_Toc23586153"/>
            <w:bookmarkStart w:id="345" w:name="_Toc23774827"/>
            <w:r w:rsidRPr="00B9609C">
              <w:rPr>
                <w:rFonts w:ascii="Times New Roman" w:hAnsi="Times New Roman" w:hint="eastAsia"/>
                <w:bCs w:val="0"/>
                <w:color w:val="000000" w:themeColor="text1"/>
                <w:kern w:val="0"/>
                <w:sz w:val="24"/>
                <w:szCs w:val="24"/>
              </w:rPr>
              <w:t>3</w:t>
            </w:r>
            <w:bookmarkEnd w:id="342"/>
            <w:bookmarkEnd w:id="343"/>
            <w:bookmarkEnd w:id="344"/>
            <w:bookmarkEnd w:id="345"/>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46" w:name="_Toc20990478"/>
            <w:bookmarkStart w:id="347" w:name="_Toc21938034"/>
            <w:bookmarkStart w:id="348" w:name="_Toc23586154"/>
            <w:bookmarkStart w:id="349" w:name="_Toc23774828"/>
            <w:r w:rsidRPr="00B9609C">
              <w:rPr>
                <w:rFonts w:ascii="Times New Roman" w:hAnsi="Times New Roman" w:hint="eastAsia"/>
                <w:bCs w:val="0"/>
                <w:color w:val="000000" w:themeColor="text1"/>
                <w:kern w:val="0"/>
                <w:sz w:val="24"/>
                <w:szCs w:val="24"/>
              </w:rPr>
              <w:t>13</w:t>
            </w:r>
            <w:bookmarkEnd w:id="346"/>
            <w:bookmarkEnd w:id="347"/>
            <w:bookmarkEnd w:id="348"/>
            <w:bookmarkEnd w:id="349"/>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10</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50" w:name="_Toc20990479"/>
            <w:bookmarkStart w:id="351" w:name="_Toc21938035"/>
            <w:bookmarkStart w:id="352" w:name="_Toc23586155"/>
            <w:bookmarkStart w:id="353" w:name="_Toc23774829"/>
            <w:r w:rsidRPr="00B9609C">
              <w:rPr>
                <w:rFonts w:ascii="Times New Roman" w:hAnsi="Times New Roman"/>
                <w:color w:val="000000" w:themeColor="text1"/>
                <w:kern w:val="0"/>
                <w:sz w:val="24"/>
                <w:szCs w:val="24"/>
              </w:rPr>
              <w:t>臺中看守所</w:t>
            </w:r>
            <w:bookmarkEnd w:id="350"/>
            <w:bookmarkEnd w:id="351"/>
            <w:bookmarkEnd w:id="352"/>
            <w:bookmarkEnd w:id="353"/>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54" w:name="_Toc20990480"/>
            <w:bookmarkStart w:id="355" w:name="_Toc21938036"/>
            <w:bookmarkStart w:id="356" w:name="_Toc23586156"/>
            <w:bookmarkStart w:id="357" w:name="_Toc23774830"/>
            <w:r w:rsidRPr="00B9609C">
              <w:rPr>
                <w:rFonts w:ascii="Times New Roman" w:hAnsi="Times New Roman" w:hint="eastAsia"/>
                <w:bCs w:val="0"/>
                <w:color w:val="000000" w:themeColor="text1"/>
                <w:kern w:val="0"/>
                <w:sz w:val="24"/>
                <w:szCs w:val="24"/>
              </w:rPr>
              <w:t>10</w:t>
            </w:r>
            <w:bookmarkEnd w:id="354"/>
            <w:bookmarkEnd w:id="355"/>
            <w:bookmarkEnd w:id="356"/>
            <w:bookmarkEnd w:id="357"/>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58" w:name="_Toc20990481"/>
            <w:bookmarkStart w:id="359" w:name="_Toc21938037"/>
            <w:bookmarkStart w:id="360" w:name="_Toc23586157"/>
            <w:bookmarkStart w:id="361" w:name="_Toc23774831"/>
            <w:r w:rsidRPr="00B9609C">
              <w:rPr>
                <w:rFonts w:ascii="Times New Roman" w:hAnsi="Times New Roman" w:hint="eastAsia"/>
                <w:bCs w:val="0"/>
                <w:color w:val="000000" w:themeColor="text1"/>
                <w:kern w:val="0"/>
                <w:sz w:val="24"/>
                <w:szCs w:val="24"/>
              </w:rPr>
              <w:t>7</w:t>
            </w:r>
            <w:bookmarkEnd w:id="358"/>
            <w:bookmarkEnd w:id="359"/>
            <w:bookmarkEnd w:id="360"/>
            <w:bookmarkEnd w:id="361"/>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62" w:name="_Toc20990482"/>
            <w:bookmarkStart w:id="363" w:name="_Toc21938038"/>
            <w:bookmarkStart w:id="364" w:name="_Toc23586158"/>
            <w:bookmarkStart w:id="365" w:name="_Toc23774832"/>
            <w:r w:rsidRPr="00B9609C">
              <w:rPr>
                <w:rFonts w:ascii="Times New Roman" w:hAnsi="Times New Roman" w:hint="eastAsia"/>
                <w:bCs w:val="0"/>
                <w:color w:val="000000" w:themeColor="text1"/>
                <w:kern w:val="0"/>
                <w:sz w:val="24"/>
                <w:szCs w:val="24"/>
              </w:rPr>
              <w:t>0</w:t>
            </w:r>
            <w:bookmarkEnd w:id="362"/>
            <w:bookmarkEnd w:id="363"/>
            <w:bookmarkEnd w:id="364"/>
            <w:bookmarkEnd w:id="365"/>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66" w:name="_Toc20990483"/>
            <w:bookmarkStart w:id="367" w:name="_Toc21938039"/>
            <w:bookmarkStart w:id="368" w:name="_Toc23586159"/>
            <w:bookmarkStart w:id="369" w:name="_Toc23774833"/>
            <w:r w:rsidRPr="00B9609C">
              <w:rPr>
                <w:rFonts w:ascii="Times New Roman" w:hAnsi="Times New Roman" w:hint="eastAsia"/>
                <w:bCs w:val="0"/>
                <w:color w:val="000000" w:themeColor="text1"/>
                <w:kern w:val="0"/>
                <w:sz w:val="24"/>
                <w:szCs w:val="24"/>
              </w:rPr>
              <w:t>0</w:t>
            </w:r>
            <w:bookmarkEnd w:id="366"/>
            <w:bookmarkEnd w:id="367"/>
            <w:bookmarkEnd w:id="368"/>
            <w:bookmarkEnd w:id="369"/>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70" w:name="_Toc20990484"/>
            <w:bookmarkStart w:id="371" w:name="_Toc21938040"/>
            <w:bookmarkStart w:id="372" w:name="_Toc23586160"/>
            <w:bookmarkStart w:id="373" w:name="_Toc23774834"/>
            <w:r w:rsidRPr="00B9609C">
              <w:rPr>
                <w:rFonts w:ascii="Times New Roman" w:hAnsi="Times New Roman" w:hint="eastAsia"/>
                <w:bCs w:val="0"/>
                <w:color w:val="000000" w:themeColor="text1"/>
                <w:kern w:val="0"/>
                <w:sz w:val="24"/>
                <w:szCs w:val="24"/>
              </w:rPr>
              <w:t>3</w:t>
            </w:r>
            <w:bookmarkEnd w:id="370"/>
            <w:bookmarkEnd w:id="371"/>
            <w:bookmarkEnd w:id="372"/>
            <w:bookmarkEnd w:id="373"/>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74" w:name="_Toc20990485"/>
            <w:bookmarkStart w:id="375" w:name="_Toc21938041"/>
            <w:bookmarkStart w:id="376" w:name="_Toc23586161"/>
            <w:bookmarkStart w:id="377" w:name="_Toc23774835"/>
            <w:r w:rsidRPr="00B9609C">
              <w:rPr>
                <w:rFonts w:ascii="Times New Roman" w:hAnsi="Times New Roman" w:hint="eastAsia"/>
                <w:bCs w:val="0"/>
                <w:color w:val="000000" w:themeColor="text1"/>
                <w:kern w:val="0"/>
                <w:sz w:val="24"/>
                <w:szCs w:val="24"/>
              </w:rPr>
              <w:t>1</w:t>
            </w:r>
            <w:bookmarkEnd w:id="374"/>
            <w:bookmarkEnd w:id="375"/>
            <w:bookmarkEnd w:id="376"/>
            <w:bookmarkEnd w:id="377"/>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11</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78" w:name="_Toc20990486"/>
            <w:bookmarkStart w:id="379" w:name="_Toc21938042"/>
            <w:bookmarkStart w:id="380" w:name="_Toc23586162"/>
            <w:bookmarkStart w:id="381" w:name="_Toc23774836"/>
            <w:r w:rsidRPr="00B9609C">
              <w:rPr>
                <w:rFonts w:ascii="Times New Roman" w:hAnsi="Times New Roman"/>
                <w:color w:val="000000" w:themeColor="text1"/>
                <w:kern w:val="0"/>
                <w:sz w:val="24"/>
                <w:szCs w:val="24"/>
              </w:rPr>
              <w:t>臺南看守所</w:t>
            </w:r>
            <w:bookmarkEnd w:id="378"/>
            <w:bookmarkEnd w:id="379"/>
            <w:bookmarkEnd w:id="380"/>
            <w:bookmarkEnd w:id="381"/>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82" w:name="_Toc20990487"/>
            <w:bookmarkStart w:id="383" w:name="_Toc21938043"/>
            <w:bookmarkStart w:id="384" w:name="_Toc23586163"/>
            <w:bookmarkStart w:id="385" w:name="_Toc23774837"/>
            <w:r w:rsidRPr="00B9609C">
              <w:rPr>
                <w:rFonts w:ascii="Times New Roman" w:hAnsi="Times New Roman" w:hint="eastAsia"/>
                <w:bCs w:val="0"/>
                <w:color w:val="000000" w:themeColor="text1"/>
                <w:kern w:val="0"/>
                <w:sz w:val="24"/>
                <w:szCs w:val="24"/>
              </w:rPr>
              <w:t>6</w:t>
            </w:r>
            <w:bookmarkEnd w:id="382"/>
            <w:bookmarkEnd w:id="383"/>
            <w:bookmarkEnd w:id="384"/>
            <w:bookmarkEnd w:id="385"/>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86" w:name="_Toc20990488"/>
            <w:bookmarkStart w:id="387" w:name="_Toc21938044"/>
            <w:bookmarkStart w:id="388" w:name="_Toc23586164"/>
            <w:bookmarkStart w:id="389" w:name="_Toc23774838"/>
            <w:r w:rsidRPr="00B9609C">
              <w:rPr>
                <w:rFonts w:ascii="Times New Roman" w:hAnsi="Times New Roman" w:hint="eastAsia"/>
                <w:bCs w:val="0"/>
                <w:color w:val="000000" w:themeColor="text1"/>
                <w:kern w:val="0"/>
                <w:sz w:val="24"/>
                <w:szCs w:val="24"/>
              </w:rPr>
              <w:t>10</w:t>
            </w:r>
            <w:bookmarkEnd w:id="386"/>
            <w:bookmarkEnd w:id="387"/>
            <w:bookmarkEnd w:id="388"/>
            <w:bookmarkEnd w:id="389"/>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90" w:name="_Toc20990489"/>
            <w:bookmarkStart w:id="391" w:name="_Toc21938045"/>
            <w:bookmarkStart w:id="392" w:name="_Toc23586165"/>
            <w:bookmarkStart w:id="393" w:name="_Toc23774839"/>
            <w:r w:rsidRPr="00B9609C">
              <w:rPr>
                <w:rFonts w:ascii="Times New Roman" w:hAnsi="Times New Roman" w:hint="eastAsia"/>
                <w:bCs w:val="0"/>
                <w:color w:val="000000" w:themeColor="text1"/>
                <w:kern w:val="0"/>
                <w:sz w:val="24"/>
                <w:szCs w:val="24"/>
              </w:rPr>
              <w:t>0</w:t>
            </w:r>
            <w:bookmarkEnd w:id="390"/>
            <w:bookmarkEnd w:id="391"/>
            <w:bookmarkEnd w:id="392"/>
            <w:bookmarkEnd w:id="393"/>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94" w:name="_Toc20990490"/>
            <w:bookmarkStart w:id="395" w:name="_Toc21938046"/>
            <w:bookmarkStart w:id="396" w:name="_Toc23586166"/>
            <w:bookmarkStart w:id="397" w:name="_Toc23774840"/>
            <w:r w:rsidRPr="00B9609C">
              <w:rPr>
                <w:rFonts w:ascii="Times New Roman" w:hAnsi="Times New Roman" w:hint="eastAsia"/>
                <w:bCs w:val="0"/>
                <w:color w:val="000000" w:themeColor="text1"/>
                <w:kern w:val="0"/>
                <w:sz w:val="24"/>
                <w:szCs w:val="24"/>
              </w:rPr>
              <w:t>0</w:t>
            </w:r>
            <w:bookmarkEnd w:id="394"/>
            <w:bookmarkEnd w:id="395"/>
            <w:bookmarkEnd w:id="396"/>
            <w:bookmarkEnd w:id="397"/>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98" w:name="_Toc20990491"/>
            <w:bookmarkStart w:id="399" w:name="_Toc21938047"/>
            <w:bookmarkStart w:id="400" w:name="_Toc23586167"/>
            <w:bookmarkStart w:id="401" w:name="_Toc23774841"/>
            <w:r w:rsidRPr="00B9609C">
              <w:rPr>
                <w:rFonts w:ascii="Times New Roman" w:hAnsi="Times New Roman" w:hint="eastAsia"/>
                <w:bCs w:val="0"/>
                <w:color w:val="000000" w:themeColor="text1"/>
                <w:kern w:val="0"/>
                <w:sz w:val="24"/>
                <w:szCs w:val="24"/>
              </w:rPr>
              <w:t>0</w:t>
            </w:r>
            <w:bookmarkEnd w:id="398"/>
            <w:bookmarkEnd w:id="399"/>
            <w:bookmarkEnd w:id="400"/>
            <w:bookmarkEnd w:id="401"/>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02" w:name="_Toc20990492"/>
            <w:bookmarkStart w:id="403" w:name="_Toc21938048"/>
            <w:bookmarkStart w:id="404" w:name="_Toc23586168"/>
            <w:bookmarkStart w:id="405" w:name="_Toc23774842"/>
            <w:r w:rsidRPr="00B9609C">
              <w:rPr>
                <w:rFonts w:ascii="Times New Roman" w:hAnsi="Times New Roman" w:hint="eastAsia"/>
                <w:bCs w:val="0"/>
                <w:color w:val="000000" w:themeColor="text1"/>
                <w:kern w:val="0"/>
                <w:sz w:val="24"/>
                <w:szCs w:val="24"/>
              </w:rPr>
              <w:t>0</w:t>
            </w:r>
            <w:bookmarkEnd w:id="402"/>
            <w:bookmarkEnd w:id="403"/>
            <w:bookmarkEnd w:id="404"/>
            <w:bookmarkEnd w:id="405"/>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12</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06" w:name="_Toc20990493"/>
            <w:bookmarkStart w:id="407" w:name="_Toc21938049"/>
            <w:bookmarkStart w:id="408" w:name="_Toc23586169"/>
            <w:bookmarkStart w:id="409" w:name="_Toc23774843"/>
            <w:r w:rsidRPr="00B9609C">
              <w:rPr>
                <w:rFonts w:ascii="Times New Roman" w:hAnsi="Times New Roman"/>
                <w:color w:val="000000" w:themeColor="text1"/>
                <w:kern w:val="0"/>
                <w:sz w:val="24"/>
                <w:szCs w:val="24"/>
              </w:rPr>
              <w:t>桃園少輔院</w:t>
            </w:r>
            <w:bookmarkEnd w:id="406"/>
            <w:bookmarkEnd w:id="407"/>
            <w:bookmarkEnd w:id="408"/>
            <w:bookmarkEnd w:id="409"/>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10" w:name="_Toc20990494"/>
            <w:bookmarkStart w:id="411" w:name="_Toc21938050"/>
            <w:bookmarkStart w:id="412" w:name="_Toc23586170"/>
            <w:bookmarkStart w:id="413" w:name="_Toc23774844"/>
            <w:r w:rsidRPr="00B9609C">
              <w:rPr>
                <w:rFonts w:ascii="Times New Roman" w:hAnsi="Times New Roman" w:hint="eastAsia"/>
                <w:bCs w:val="0"/>
                <w:color w:val="000000" w:themeColor="text1"/>
                <w:kern w:val="0"/>
                <w:sz w:val="24"/>
                <w:szCs w:val="24"/>
              </w:rPr>
              <w:t>0</w:t>
            </w:r>
            <w:bookmarkEnd w:id="410"/>
            <w:bookmarkEnd w:id="411"/>
            <w:bookmarkEnd w:id="412"/>
            <w:bookmarkEnd w:id="413"/>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14" w:name="_Toc20990495"/>
            <w:bookmarkStart w:id="415" w:name="_Toc21938051"/>
            <w:bookmarkStart w:id="416" w:name="_Toc23586171"/>
            <w:bookmarkStart w:id="417" w:name="_Toc23774845"/>
            <w:r w:rsidRPr="00B9609C">
              <w:rPr>
                <w:rFonts w:ascii="Times New Roman" w:hAnsi="Times New Roman" w:hint="eastAsia"/>
                <w:bCs w:val="0"/>
                <w:color w:val="000000" w:themeColor="text1"/>
                <w:kern w:val="0"/>
                <w:sz w:val="24"/>
                <w:szCs w:val="24"/>
              </w:rPr>
              <w:t>2</w:t>
            </w:r>
            <w:bookmarkEnd w:id="414"/>
            <w:bookmarkEnd w:id="415"/>
            <w:bookmarkEnd w:id="416"/>
            <w:bookmarkEnd w:id="417"/>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18" w:name="_Toc20990496"/>
            <w:bookmarkStart w:id="419" w:name="_Toc21938052"/>
            <w:bookmarkStart w:id="420" w:name="_Toc23586172"/>
            <w:bookmarkStart w:id="421" w:name="_Toc23774846"/>
            <w:r w:rsidRPr="00B9609C">
              <w:rPr>
                <w:rFonts w:ascii="Times New Roman" w:hAnsi="Times New Roman" w:hint="eastAsia"/>
                <w:bCs w:val="0"/>
                <w:color w:val="000000" w:themeColor="text1"/>
                <w:kern w:val="0"/>
                <w:sz w:val="24"/>
                <w:szCs w:val="24"/>
              </w:rPr>
              <w:t>0</w:t>
            </w:r>
            <w:bookmarkEnd w:id="418"/>
            <w:bookmarkEnd w:id="419"/>
            <w:bookmarkEnd w:id="420"/>
            <w:bookmarkEnd w:id="421"/>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22" w:name="_Toc20990497"/>
            <w:bookmarkStart w:id="423" w:name="_Toc21938053"/>
            <w:bookmarkStart w:id="424" w:name="_Toc23586173"/>
            <w:bookmarkStart w:id="425" w:name="_Toc23774847"/>
            <w:r w:rsidRPr="00B9609C">
              <w:rPr>
                <w:rFonts w:ascii="Times New Roman" w:hAnsi="Times New Roman" w:hint="eastAsia"/>
                <w:bCs w:val="0"/>
                <w:color w:val="000000" w:themeColor="text1"/>
                <w:kern w:val="0"/>
                <w:sz w:val="24"/>
                <w:szCs w:val="24"/>
              </w:rPr>
              <w:t>0</w:t>
            </w:r>
            <w:bookmarkEnd w:id="422"/>
            <w:bookmarkEnd w:id="423"/>
            <w:bookmarkEnd w:id="424"/>
            <w:bookmarkEnd w:id="425"/>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26" w:name="_Toc20990498"/>
            <w:bookmarkStart w:id="427" w:name="_Toc21938054"/>
            <w:bookmarkStart w:id="428" w:name="_Toc23586174"/>
            <w:bookmarkStart w:id="429" w:name="_Toc23774848"/>
            <w:r w:rsidRPr="00B9609C">
              <w:rPr>
                <w:rFonts w:ascii="Times New Roman" w:hAnsi="Times New Roman" w:hint="eastAsia"/>
                <w:bCs w:val="0"/>
                <w:color w:val="000000" w:themeColor="text1"/>
                <w:kern w:val="0"/>
                <w:sz w:val="24"/>
                <w:szCs w:val="24"/>
              </w:rPr>
              <w:t>0</w:t>
            </w:r>
            <w:bookmarkEnd w:id="426"/>
            <w:bookmarkEnd w:id="427"/>
            <w:bookmarkEnd w:id="428"/>
            <w:bookmarkEnd w:id="429"/>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30" w:name="_Toc20990499"/>
            <w:bookmarkStart w:id="431" w:name="_Toc21938055"/>
            <w:bookmarkStart w:id="432" w:name="_Toc23586175"/>
            <w:bookmarkStart w:id="433" w:name="_Toc23774849"/>
            <w:r w:rsidRPr="00B9609C">
              <w:rPr>
                <w:rFonts w:ascii="Times New Roman" w:hAnsi="Times New Roman" w:hint="eastAsia"/>
                <w:bCs w:val="0"/>
                <w:color w:val="000000" w:themeColor="text1"/>
                <w:kern w:val="0"/>
                <w:sz w:val="24"/>
                <w:szCs w:val="24"/>
              </w:rPr>
              <w:t>0</w:t>
            </w:r>
            <w:bookmarkEnd w:id="430"/>
            <w:bookmarkEnd w:id="431"/>
            <w:bookmarkEnd w:id="432"/>
            <w:bookmarkEnd w:id="433"/>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13</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34" w:name="_Toc20990500"/>
            <w:bookmarkStart w:id="435" w:name="_Toc21938056"/>
            <w:bookmarkStart w:id="436" w:name="_Toc23586176"/>
            <w:bookmarkStart w:id="437" w:name="_Toc23774850"/>
            <w:r w:rsidRPr="00B9609C">
              <w:rPr>
                <w:rFonts w:ascii="Times New Roman" w:hAnsi="Times New Roman"/>
                <w:color w:val="000000" w:themeColor="text1"/>
                <w:kern w:val="0"/>
                <w:sz w:val="24"/>
                <w:szCs w:val="24"/>
              </w:rPr>
              <w:t>彰化少輔院</w:t>
            </w:r>
            <w:bookmarkEnd w:id="434"/>
            <w:bookmarkEnd w:id="435"/>
            <w:bookmarkEnd w:id="436"/>
            <w:bookmarkEnd w:id="437"/>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38" w:name="_Toc20990501"/>
            <w:bookmarkStart w:id="439" w:name="_Toc21938057"/>
            <w:bookmarkStart w:id="440" w:name="_Toc23586177"/>
            <w:bookmarkStart w:id="441" w:name="_Toc23774851"/>
            <w:r w:rsidRPr="00B9609C">
              <w:rPr>
                <w:rFonts w:ascii="Times New Roman" w:hAnsi="Times New Roman" w:hint="eastAsia"/>
                <w:bCs w:val="0"/>
                <w:color w:val="000000" w:themeColor="text1"/>
                <w:kern w:val="0"/>
                <w:sz w:val="24"/>
                <w:szCs w:val="24"/>
              </w:rPr>
              <w:t>0</w:t>
            </w:r>
            <w:bookmarkEnd w:id="438"/>
            <w:bookmarkEnd w:id="439"/>
            <w:bookmarkEnd w:id="440"/>
            <w:bookmarkEnd w:id="441"/>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42" w:name="_Toc20990502"/>
            <w:bookmarkStart w:id="443" w:name="_Toc21938058"/>
            <w:bookmarkStart w:id="444" w:name="_Toc23586178"/>
            <w:bookmarkStart w:id="445" w:name="_Toc23774852"/>
            <w:r w:rsidRPr="00B9609C">
              <w:rPr>
                <w:rFonts w:ascii="Times New Roman" w:hAnsi="Times New Roman" w:hint="eastAsia"/>
                <w:bCs w:val="0"/>
                <w:color w:val="000000" w:themeColor="text1"/>
                <w:kern w:val="0"/>
                <w:sz w:val="24"/>
                <w:szCs w:val="24"/>
              </w:rPr>
              <w:t>8</w:t>
            </w:r>
            <w:bookmarkEnd w:id="442"/>
            <w:bookmarkEnd w:id="443"/>
            <w:bookmarkEnd w:id="444"/>
            <w:bookmarkEnd w:id="445"/>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46" w:name="_Toc20990503"/>
            <w:bookmarkStart w:id="447" w:name="_Toc21938059"/>
            <w:bookmarkStart w:id="448" w:name="_Toc23586179"/>
            <w:bookmarkStart w:id="449" w:name="_Toc23774853"/>
            <w:r w:rsidRPr="00B9609C">
              <w:rPr>
                <w:rFonts w:ascii="Times New Roman" w:hAnsi="Times New Roman" w:hint="eastAsia"/>
                <w:bCs w:val="0"/>
                <w:color w:val="000000" w:themeColor="text1"/>
                <w:kern w:val="0"/>
                <w:sz w:val="24"/>
                <w:szCs w:val="24"/>
              </w:rPr>
              <w:t>0</w:t>
            </w:r>
            <w:bookmarkEnd w:id="446"/>
            <w:bookmarkEnd w:id="447"/>
            <w:bookmarkEnd w:id="448"/>
            <w:bookmarkEnd w:id="449"/>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50" w:name="_Toc20990504"/>
            <w:bookmarkStart w:id="451" w:name="_Toc21938060"/>
            <w:bookmarkStart w:id="452" w:name="_Toc23586180"/>
            <w:bookmarkStart w:id="453" w:name="_Toc23774854"/>
            <w:r w:rsidRPr="00B9609C">
              <w:rPr>
                <w:rFonts w:ascii="Times New Roman" w:hAnsi="Times New Roman" w:hint="eastAsia"/>
                <w:bCs w:val="0"/>
                <w:color w:val="000000" w:themeColor="text1"/>
                <w:kern w:val="0"/>
                <w:sz w:val="24"/>
                <w:szCs w:val="24"/>
              </w:rPr>
              <w:t>0</w:t>
            </w:r>
            <w:bookmarkEnd w:id="450"/>
            <w:bookmarkEnd w:id="451"/>
            <w:bookmarkEnd w:id="452"/>
            <w:bookmarkEnd w:id="453"/>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54" w:name="_Toc20990505"/>
            <w:bookmarkStart w:id="455" w:name="_Toc21938061"/>
            <w:bookmarkStart w:id="456" w:name="_Toc23586181"/>
            <w:bookmarkStart w:id="457" w:name="_Toc23774855"/>
            <w:r w:rsidRPr="00B9609C">
              <w:rPr>
                <w:rFonts w:ascii="Times New Roman" w:hAnsi="Times New Roman" w:hint="eastAsia"/>
                <w:bCs w:val="0"/>
                <w:color w:val="000000" w:themeColor="text1"/>
                <w:kern w:val="0"/>
                <w:sz w:val="24"/>
                <w:szCs w:val="24"/>
              </w:rPr>
              <w:t>0</w:t>
            </w:r>
            <w:bookmarkEnd w:id="454"/>
            <w:bookmarkEnd w:id="455"/>
            <w:bookmarkEnd w:id="456"/>
            <w:bookmarkEnd w:id="457"/>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58" w:name="_Toc20990506"/>
            <w:bookmarkStart w:id="459" w:name="_Toc21938062"/>
            <w:bookmarkStart w:id="460" w:name="_Toc23586182"/>
            <w:bookmarkStart w:id="461" w:name="_Toc23774856"/>
            <w:r w:rsidRPr="00B9609C">
              <w:rPr>
                <w:rFonts w:ascii="Times New Roman" w:hAnsi="Times New Roman" w:hint="eastAsia"/>
                <w:bCs w:val="0"/>
                <w:color w:val="000000" w:themeColor="text1"/>
                <w:kern w:val="0"/>
                <w:sz w:val="24"/>
                <w:szCs w:val="24"/>
              </w:rPr>
              <w:t>0</w:t>
            </w:r>
            <w:bookmarkEnd w:id="458"/>
            <w:bookmarkEnd w:id="459"/>
            <w:bookmarkEnd w:id="460"/>
            <w:bookmarkEnd w:id="461"/>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14</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62" w:name="_Toc20990507"/>
            <w:bookmarkStart w:id="463" w:name="_Toc21938063"/>
            <w:bookmarkStart w:id="464" w:name="_Toc23586183"/>
            <w:bookmarkStart w:id="465" w:name="_Toc23774857"/>
            <w:r w:rsidRPr="00B9609C">
              <w:rPr>
                <w:rFonts w:ascii="Times New Roman" w:hAnsi="Times New Roman"/>
                <w:color w:val="000000" w:themeColor="text1"/>
                <w:kern w:val="0"/>
                <w:sz w:val="24"/>
                <w:szCs w:val="24"/>
              </w:rPr>
              <w:t>八德外監</w:t>
            </w:r>
            <w:bookmarkEnd w:id="462"/>
            <w:bookmarkEnd w:id="463"/>
            <w:bookmarkEnd w:id="464"/>
            <w:bookmarkEnd w:id="465"/>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66" w:name="_Toc20990508"/>
            <w:bookmarkStart w:id="467" w:name="_Toc21938064"/>
            <w:bookmarkStart w:id="468" w:name="_Toc23586184"/>
            <w:bookmarkStart w:id="469" w:name="_Toc23774858"/>
            <w:r w:rsidRPr="00B9609C">
              <w:rPr>
                <w:rFonts w:ascii="Times New Roman" w:hAnsi="Times New Roman" w:hint="eastAsia"/>
                <w:bCs w:val="0"/>
                <w:color w:val="000000" w:themeColor="text1"/>
                <w:kern w:val="0"/>
                <w:sz w:val="24"/>
                <w:szCs w:val="24"/>
              </w:rPr>
              <w:t>2</w:t>
            </w:r>
            <w:bookmarkEnd w:id="466"/>
            <w:bookmarkEnd w:id="467"/>
            <w:bookmarkEnd w:id="468"/>
            <w:bookmarkEnd w:id="469"/>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70" w:name="_Toc20990509"/>
            <w:bookmarkStart w:id="471" w:name="_Toc21938065"/>
            <w:bookmarkStart w:id="472" w:name="_Toc23586185"/>
            <w:bookmarkStart w:id="473" w:name="_Toc23774859"/>
            <w:r w:rsidRPr="00B9609C">
              <w:rPr>
                <w:rFonts w:ascii="Times New Roman" w:hAnsi="Times New Roman" w:hint="eastAsia"/>
                <w:bCs w:val="0"/>
                <w:color w:val="000000" w:themeColor="text1"/>
                <w:kern w:val="0"/>
                <w:sz w:val="24"/>
                <w:szCs w:val="24"/>
              </w:rPr>
              <w:t>0</w:t>
            </w:r>
            <w:bookmarkEnd w:id="470"/>
            <w:bookmarkEnd w:id="471"/>
            <w:bookmarkEnd w:id="472"/>
            <w:bookmarkEnd w:id="473"/>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74" w:name="_Toc20990510"/>
            <w:bookmarkStart w:id="475" w:name="_Toc21938066"/>
            <w:bookmarkStart w:id="476" w:name="_Toc23586186"/>
            <w:bookmarkStart w:id="477" w:name="_Toc23774860"/>
            <w:r w:rsidRPr="00B9609C">
              <w:rPr>
                <w:rFonts w:ascii="Times New Roman" w:hAnsi="Times New Roman" w:hint="eastAsia"/>
                <w:bCs w:val="0"/>
                <w:color w:val="000000" w:themeColor="text1"/>
                <w:kern w:val="0"/>
                <w:sz w:val="24"/>
                <w:szCs w:val="24"/>
              </w:rPr>
              <w:t>0</w:t>
            </w:r>
            <w:bookmarkEnd w:id="474"/>
            <w:bookmarkEnd w:id="475"/>
            <w:bookmarkEnd w:id="476"/>
            <w:bookmarkEnd w:id="477"/>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78" w:name="_Toc20990511"/>
            <w:bookmarkStart w:id="479" w:name="_Toc21938067"/>
            <w:bookmarkStart w:id="480" w:name="_Toc23586187"/>
            <w:bookmarkStart w:id="481" w:name="_Toc23774861"/>
            <w:r w:rsidRPr="00B9609C">
              <w:rPr>
                <w:rFonts w:ascii="Times New Roman" w:hAnsi="Times New Roman" w:hint="eastAsia"/>
                <w:bCs w:val="0"/>
                <w:color w:val="000000" w:themeColor="text1"/>
                <w:kern w:val="0"/>
                <w:sz w:val="24"/>
                <w:szCs w:val="24"/>
              </w:rPr>
              <w:t>0</w:t>
            </w:r>
            <w:bookmarkEnd w:id="478"/>
            <w:bookmarkEnd w:id="479"/>
            <w:bookmarkEnd w:id="480"/>
            <w:bookmarkEnd w:id="481"/>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82" w:name="_Toc20990512"/>
            <w:bookmarkStart w:id="483" w:name="_Toc21938068"/>
            <w:bookmarkStart w:id="484" w:name="_Toc23586188"/>
            <w:bookmarkStart w:id="485" w:name="_Toc23774862"/>
            <w:r w:rsidRPr="00B9609C">
              <w:rPr>
                <w:rFonts w:ascii="Times New Roman" w:hAnsi="Times New Roman" w:hint="eastAsia"/>
                <w:bCs w:val="0"/>
                <w:color w:val="000000" w:themeColor="text1"/>
                <w:kern w:val="0"/>
                <w:sz w:val="24"/>
                <w:szCs w:val="24"/>
              </w:rPr>
              <w:t>0</w:t>
            </w:r>
            <w:bookmarkEnd w:id="482"/>
            <w:bookmarkEnd w:id="483"/>
            <w:bookmarkEnd w:id="484"/>
            <w:bookmarkEnd w:id="485"/>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86" w:name="_Toc20990513"/>
            <w:bookmarkStart w:id="487" w:name="_Toc21938069"/>
            <w:bookmarkStart w:id="488" w:name="_Toc23586189"/>
            <w:bookmarkStart w:id="489" w:name="_Toc23774863"/>
            <w:r w:rsidRPr="00B9609C">
              <w:rPr>
                <w:rFonts w:ascii="Times New Roman" w:hAnsi="Times New Roman" w:hint="eastAsia"/>
                <w:bCs w:val="0"/>
                <w:color w:val="000000" w:themeColor="text1"/>
                <w:kern w:val="0"/>
                <w:sz w:val="24"/>
                <w:szCs w:val="24"/>
              </w:rPr>
              <w:t>0</w:t>
            </w:r>
            <w:bookmarkEnd w:id="486"/>
            <w:bookmarkEnd w:id="487"/>
            <w:bookmarkEnd w:id="488"/>
            <w:bookmarkEnd w:id="489"/>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15</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90" w:name="_Toc20990514"/>
            <w:bookmarkStart w:id="491" w:name="_Toc21938070"/>
            <w:bookmarkStart w:id="492" w:name="_Toc23586190"/>
            <w:bookmarkStart w:id="493" w:name="_Toc23774864"/>
            <w:r w:rsidRPr="00B9609C">
              <w:rPr>
                <w:rFonts w:ascii="Times New Roman" w:hAnsi="Times New Roman"/>
                <w:color w:val="000000" w:themeColor="text1"/>
                <w:kern w:val="0"/>
                <w:sz w:val="24"/>
                <w:szCs w:val="24"/>
              </w:rPr>
              <w:t>明德外監</w:t>
            </w:r>
            <w:bookmarkEnd w:id="490"/>
            <w:bookmarkEnd w:id="491"/>
            <w:bookmarkEnd w:id="492"/>
            <w:bookmarkEnd w:id="493"/>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94" w:name="_Toc20990515"/>
            <w:bookmarkStart w:id="495" w:name="_Toc21938071"/>
            <w:bookmarkStart w:id="496" w:name="_Toc23586191"/>
            <w:bookmarkStart w:id="497" w:name="_Toc23774865"/>
            <w:r w:rsidRPr="00B9609C">
              <w:rPr>
                <w:rFonts w:ascii="Times New Roman" w:hAnsi="Times New Roman" w:hint="eastAsia"/>
                <w:bCs w:val="0"/>
                <w:color w:val="000000" w:themeColor="text1"/>
                <w:kern w:val="0"/>
                <w:sz w:val="24"/>
                <w:szCs w:val="24"/>
              </w:rPr>
              <w:t>0</w:t>
            </w:r>
            <w:bookmarkEnd w:id="494"/>
            <w:bookmarkEnd w:id="495"/>
            <w:bookmarkEnd w:id="496"/>
            <w:bookmarkEnd w:id="497"/>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98" w:name="_Toc20990516"/>
            <w:bookmarkStart w:id="499" w:name="_Toc21938072"/>
            <w:bookmarkStart w:id="500" w:name="_Toc23586192"/>
            <w:bookmarkStart w:id="501" w:name="_Toc23774866"/>
            <w:r w:rsidRPr="00B9609C">
              <w:rPr>
                <w:rFonts w:ascii="Times New Roman" w:hAnsi="Times New Roman" w:hint="eastAsia"/>
                <w:bCs w:val="0"/>
                <w:color w:val="000000" w:themeColor="text1"/>
                <w:kern w:val="0"/>
                <w:sz w:val="24"/>
                <w:szCs w:val="24"/>
              </w:rPr>
              <w:t>0</w:t>
            </w:r>
            <w:bookmarkEnd w:id="498"/>
            <w:bookmarkEnd w:id="499"/>
            <w:bookmarkEnd w:id="500"/>
            <w:bookmarkEnd w:id="501"/>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502" w:name="_Toc20990517"/>
            <w:bookmarkStart w:id="503" w:name="_Toc21938073"/>
            <w:bookmarkStart w:id="504" w:name="_Toc23586193"/>
            <w:bookmarkStart w:id="505" w:name="_Toc23774867"/>
            <w:r w:rsidRPr="00B9609C">
              <w:rPr>
                <w:rFonts w:ascii="Times New Roman" w:hAnsi="Times New Roman" w:hint="eastAsia"/>
                <w:bCs w:val="0"/>
                <w:color w:val="000000" w:themeColor="text1"/>
                <w:kern w:val="0"/>
                <w:sz w:val="24"/>
                <w:szCs w:val="24"/>
              </w:rPr>
              <w:t>0</w:t>
            </w:r>
            <w:bookmarkEnd w:id="502"/>
            <w:bookmarkEnd w:id="503"/>
            <w:bookmarkEnd w:id="504"/>
            <w:bookmarkEnd w:id="505"/>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506" w:name="_Toc20990518"/>
            <w:bookmarkStart w:id="507" w:name="_Toc21938074"/>
            <w:bookmarkStart w:id="508" w:name="_Toc23586194"/>
            <w:bookmarkStart w:id="509" w:name="_Toc23774868"/>
            <w:r w:rsidRPr="00B9609C">
              <w:rPr>
                <w:rFonts w:ascii="Times New Roman" w:hAnsi="Times New Roman" w:hint="eastAsia"/>
                <w:bCs w:val="0"/>
                <w:color w:val="000000" w:themeColor="text1"/>
                <w:kern w:val="0"/>
                <w:sz w:val="24"/>
                <w:szCs w:val="24"/>
              </w:rPr>
              <w:t>0</w:t>
            </w:r>
            <w:bookmarkEnd w:id="506"/>
            <w:bookmarkEnd w:id="507"/>
            <w:bookmarkEnd w:id="508"/>
            <w:bookmarkEnd w:id="509"/>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510" w:name="_Toc20990519"/>
            <w:bookmarkStart w:id="511" w:name="_Toc21938075"/>
            <w:bookmarkStart w:id="512" w:name="_Toc23586195"/>
            <w:bookmarkStart w:id="513" w:name="_Toc23774869"/>
            <w:r w:rsidRPr="00B9609C">
              <w:rPr>
                <w:rFonts w:ascii="Times New Roman" w:hAnsi="Times New Roman" w:hint="eastAsia"/>
                <w:bCs w:val="0"/>
                <w:color w:val="000000" w:themeColor="text1"/>
                <w:kern w:val="0"/>
                <w:sz w:val="24"/>
                <w:szCs w:val="24"/>
              </w:rPr>
              <w:t>0</w:t>
            </w:r>
            <w:bookmarkEnd w:id="510"/>
            <w:bookmarkEnd w:id="511"/>
            <w:bookmarkEnd w:id="512"/>
            <w:bookmarkEnd w:id="513"/>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514" w:name="_Toc20990520"/>
            <w:bookmarkStart w:id="515" w:name="_Toc21938076"/>
            <w:bookmarkStart w:id="516" w:name="_Toc23586196"/>
            <w:bookmarkStart w:id="517" w:name="_Toc23774870"/>
            <w:r w:rsidRPr="00B9609C">
              <w:rPr>
                <w:rFonts w:ascii="Times New Roman" w:hAnsi="Times New Roman" w:hint="eastAsia"/>
                <w:bCs w:val="0"/>
                <w:color w:val="000000" w:themeColor="text1"/>
                <w:kern w:val="0"/>
                <w:sz w:val="24"/>
                <w:szCs w:val="24"/>
              </w:rPr>
              <w:t>0</w:t>
            </w:r>
            <w:bookmarkEnd w:id="514"/>
            <w:bookmarkEnd w:id="515"/>
            <w:bookmarkEnd w:id="516"/>
            <w:bookmarkEnd w:id="517"/>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16</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518" w:name="_Toc20990521"/>
            <w:bookmarkStart w:id="519" w:name="_Toc21938077"/>
            <w:bookmarkStart w:id="520" w:name="_Toc23586197"/>
            <w:bookmarkStart w:id="521" w:name="_Toc23774871"/>
            <w:r w:rsidRPr="00B9609C">
              <w:rPr>
                <w:rFonts w:ascii="Times New Roman" w:hAnsi="Times New Roman"/>
                <w:color w:val="000000" w:themeColor="text1"/>
                <w:kern w:val="0"/>
                <w:sz w:val="24"/>
                <w:szCs w:val="24"/>
              </w:rPr>
              <w:t>自強外監</w:t>
            </w:r>
            <w:bookmarkEnd w:id="518"/>
            <w:bookmarkEnd w:id="519"/>
            <w:bookmarkEnd w:id="520"/>
            <w:bookmarkEnd w:id="521"/>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522" w:name="_Toc20990522"/>
            <w:bookmarkStart w:id="523" w:name="_Toc21938078"/>
            <w:bookmarkStart w:id="524" w:name="_Toc23586198"/>
            <w:bookmarkStart w:id="525" w:name="_Toc23774872"/>
            <w:r w:rsidRPr="00B9609C">
              <w:rPr>
                <w:rFonts w:ascii="Times New Roman" w:hAnsi="Times New Roman" w:hint="eastAsia"/>
                <w:bCs w:val="0"/>
                <w:color w:val="000000" w:themeColor="text1"/>
                <w:kern w:val="0"/>
                <w:sz w:val="24"/>
                <w:szCs w:val="24"/>
              </w:rPr>
              <w:t>0</w:t>
            </w:r>
            <w:bookmarkEnd w:id="522"/>
            <w:bookmarkEnd w:id="523"/>
            <w:bookmarkEnd w:id="524"/>
            <w:bookmarkEnd w:id="525"/>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526" w:name="_Toc20990523"/>
            <w:bookmarkStart w:id="527" w:name="_Toc21938079"/>
            <w:bookmarkStart w:id="528" w:name="_Toc23586199"/>
            <w:bookmarkStart w:id="529" w:name="_Toc23774873"/>
            <w:r w:rsidRPr="00B9609C">
              <w:rPr>
                <w:rFonts w:ascii="Times New Roman" w:hAnsi="Times New Roman" w:hint="eastAsia"/>
                <w:bCs w:val="0"/>
                <w:color w:val="000000" w:themeColor="text1"/>
                <w:kern w:val="0"/>
                <w:sz w:val="24"/>
                <w:szCs w:val="24"/>
              </w:rPr>
              <w:t>2</w:t>
            </w:r>
            <w:bookmarkEnd w:id="526"/>
            <w:bookmarkEnd w:id="527"/>
            <w:bookmarkEnd w:id="528"/>
            <w:bookmarkEnd w:id="529"/>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530" w:name="_Toc20990524"/>
            <w:bookmarkStart w:id="531" w:name="_Toc21938080"/>
            <w:bookmarkStart w:id="532" w:name="_Toc23586200"/>
            <w:bookmarkStart w:id="533" w:name="_Toc23774874"/>
            <w:r w:rsidRPr="00B9609C">
              <w:rPr>
                <w:rFonts w:ascii="Times New Roman" w:hAnsi="Times New Roman" w:hint="eastAsia"/>
                <w:bCs w:val="0"/>
                <w:color w:val="000000" w:themeColor="text1"/>
                <w:kern w:val="0"/>
                <w:sz w:val="24"/>
                <w:szCs w:val="24"/>
              </w:rPr>
              <w:t>0</w:t>
            </w:r>
            <w:bookmarkEnd w:id="530"/>
            <w:bookmarkEnd w:id="531"/>
            <w:bookmarkEnd w:id="532"/>
            <w:bookmarkEnd w:id="533"/>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534" w:name="_Toc20990525"/>
            <w:bookmarkStart w:id="535" w:name="_Toc21938081"/>
            <w:bookmarkStart w:id="536" w:name="_Toc23586201"/>
            <w:bookmarkStart w:id="537" w:name="_Toc23774875"/>
            <w:r w:rsidRPr="00B9609C">
              <w:rPr>
                <w:rFonts w:ascii="Times New Roman" w:hAnsi="Times New Roman" w:hint="eastAsia"/>
                <w:bCs w:val="0"/>
                <w:color w:val="000000" w:themeColor="text1"/>
                <w:kern w:val="0"/>
                <w:sz w:val="24"/>
                <w:szCs w:val="24"/>
              </w:rPr>
              <w:t>0</w:t>
            </w:r>
            <w:bookmarkEnd w:id="534"/>
            <w:bookmarkEnd w:id="535"/>
            <w:bookmarkEnd w:id="536"/>
            <w:bookmarkEnd w:id="537"/>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538" w:name="_Toc20990526"/>
            <w:bookmarkStart w:id="539" w:name="_Toc21938082"/>
            <w:bookmarkStart w:id="540" w:name="_Toc23586202"/>
            <w:bookmarkStart w:id="541" w:name="_Toc23774876"/>
            <w:r w:rsidRPr="00B9609C">
              <w:rPr>
                <w:rFonts w:ascii="Times New Roman" w:hAnsi="Times New Roman" w:hint="eastAsia"/>
                <w:bCs w:val="0"/>
                <w:color w:val="000000" w:themeColor="text1"/>
                <w:kern w:val="0"/>
                <w:sz w:val="24"/>
                <w:szCs w:val="24"/>
              </w:rPr>
              <w:t>0</w:t>
            </w:r>
            <w:bookmarkEnd w:id="538"/>
            <w:bookmarkEnd w:id="539"/>
            <w:bookmarkEnd w:id="540"/>
            <w:bookmarkEnd w:id="541"/>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542" w:name="_Toc20990527"/>
            <w:bookmarkStart w:id="543" w:name="_Toc21938083"/>
            <w:bookmarkStart w:id="544" w:name="_Toc23586203"/>
            <w:bookmarkStart w:id="545" w:name="_Toc23774877"/>
            <w:r w:rsidRPr="00B9609C">
              <w:rPr>
                <w:rFonts w:ascii="Times New Roman" w:hAnsi="Times New Roman" w:hint="eastAsia"/>
                <w:bCs w:val="0"/>
                <w:color w:val="000000" w:themeColor="text1"/>
                <w:kern w:val="0"/>
                <w:sz w:val="24"/>
                <w:szCs w:val="24"/>
              </w:rPr>
              <w:t>0</w:t>
            </w:r>
            <w:bookmarkEnd w:id="542"/>
            <w:bookmarkEnd w:id="543"/>
            <w:bookmarkEnd w:id="544"/>
            <w:bookmarkEnd w:id="545"/>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17</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546" w:name="_Toc20990528"/>
            <w:bookmarkStart w:id="547" w:name="_Toc21938084"/>
            <w:bookmarkStart w:id="548" w:name="_Toc23586204"/>
            <w:bookmarkStart w:id="549" w:name="_Toc23774878"/>
            <w:r w:rsidRPr="00B9609C">
              <w:rPr>
                <w:rFonts w:ascii="Times New Roman" w:hAnsi="Times New Roman"/>
                <w:color w:val="000000" w:themeColor="text1"/>
                <w:kern w:val="0"/>
                <w:sz w:val="24"/>
                <w:szCs w:val="24"/>
              </w:rPr>
              <w:t>基隆看守所</w:t>
            </w:r>
            <w:bookmarkEnd w:id="546"/>
            <w:bookmarkEnd w:id="547"/>
            <w:bookmarkEnd w:id="548"/>
            <w:bookmarkEnd w:id="549"/>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550" w:name="_Toc20990529"/>
            <w:bookmarkStart w:id="551" w:name="_Toc21938085"/>
            <w:bookmarkStart w:id="552" w:name="_Toc23586205"/>
            <w:bookmarkStart w:id="553" w:name="_Toc23774879"/>
            <w:r w:rsidRPr="00B9609C">
              <w:rPr>
                <w:rFonts w:ascii="Times New Roman" w:hAnsi="Times New Roman" w:hint="eastAsia"/>
                <w:bCs w:val="0"/>
                <w:color w:val="000000" w:themeColor="text1"/>
                <w:kern w:val="0"/>
                <w:sz w:val="24"/>
                <w:szCs w:val="24"/>
              </w:rPr>
              <w:t>0</w:t>
            </w:r>
            <w:bookmarkEnd w:id="550"/>
            <w:bookmarkEnd w:id="551"/>
            <w:bookmarkEnd w:id="552"/>
            <w:bookmarkEnd w:id="553"/>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554" w:name="_Toc20990530"/>
            <w:bookmarkStart w:id="555" w:name="_Toc21938086"/>
            <w:bookmarkStart w:id="556" w:name="_Toc23586206"/>
            <w:bookmarkStart w:id="557" w:name="_Toc23774880"/>
            <w:r w:rsidRPr="00B9609C">
              <w:rPr>
                <w:rFonts w:ascii="Times New Roman" w:hAnsi="Times New Roman" w:hint="eastAsia"/>
                <w:bCs w:val="0"/>
                <w:color w:val="000000" w:themeColor="text1"/>
                <w:kern w:val="0"/>
                <w:sz w:val="24"/>
                <w:szCs w:val="24"/>
              </w:rPr>
              <w:t>1</w:t>
            </w:r>
            <w:bookmarkEnd w:id="554"/>
            <w:bookmarkEnd w:id="555"/>
            <w:bookmarkEnd w:id="556"/>
            <w:bookmarkEnd w:id="557"/>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558" w:name="_Toc20990531"/>
            <w:bookmarkStart w:id="559" w:name="_Toc21938087"/>
            <w:bookmarkStart w:id="560" w:name="_Toc23586207"/>
            <w:bookmarkStart w:id="561" w:name="_Toc23774881"/>
            <w:r w:rsidRPr="00B9609C">
              <w:rPr>
                <w:rFonts w:ascii="Times New Roman" w:hAnsi="Times New Roman" w:hint="eastAsia"/>
                <w:bCs w:val="0"/>
                <w:color w:val="000000" w:themeColor="text1"/>
                <w:kern w:val="0"/>
                <w:sz w:val="24"/>
                <w:szCs w:val="24"/>
              </w:rPr>
              <w:t>0</w:t>
            </w:r>
            <w:bookmarkEnd w:id="558"/>
            <w:bookmarkEnd w:id="559"/>
            <w:bookmarkEnd w:id="560"/>
            <w:bookmarkEnd w:id="561"/>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562" w:name="_Toc20990532"/>
            <w:bookmarkStart w:id="563" w:name="_Toc21938088"/>
            <w:bookmarkStart w:id="564" w:name="_Toc23586208"/>
            <w:bookmarkStart w:id="565" w:name="_Toc23774882"/>
            <w:r w:rsidRPr="00B9609C">
              <w:rPr>
                <w:rFonts w:ascii="Times New Roman" w:hAnsi="Times New Roman" w:hint="eastAsia"/>
                <w:bCs w:val="0"/>
                <w:color w:val="000000" w:themeColor="text1"/>
                <w:kern w:val="0"/>
                <w:sz w:val="24"/>
                <w:szCs w:val="24"/>
              </w:rPr>
              <w:t>0</w:t>
            </w:r>
            <w:bookmarkEnd w:id="562"/>
            <w:bookmarkEnd w:id="563"/>
            <w:bookmarkEnd w:id="564"/>
            <w:bookmarkEnd w:id="565"/>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566" w:name="_Toc20990533"/>
            <w:bookmarkStart w:id="567" w:name="_Toc21938089"/>
            <w:bookmarkStart w:id="568" w:name="_Toc23586209"/>
            <w:bookmarkStart w:id="569" w:name="_Toc23774883"/>
            <w:r w:rsidRPr="00B9609C">
              <w:rPr>
                <w:rFonts w:ascii="Times New Roman" w:hAnsi="Times New Roman" w:hint="eastAsia"/>
                <w:bCs w:val="0"/>
                <w:color w:val="000000" w:themeColor="text1"/>
                <w:kern w:val="0"/>
                <w:sz w:val="24"/>
                <w:szCs w:val="24"/>
              </w:rPr>
              <w:t>0</w:t>
            </w:r>
            <w:bookmarkEnd w:id="566"/>
            <w:bookmarkEnd w:id="567"/>
            <w:bookmarkEnd w:id="568"/>
            <w:bookmarkEnd w:id="569"/>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570" w:name="_Toc20990534"/>
            <w:bookmarkStart w:id="571" w:name="_Toc21938090"/>
            <w:bookmarkStart w:id="572" w:name="_Toc23586210"/>
            <w:bookmarkStart w:id="573" w:name="_Toc23774884"/>
            <w:r w:rsidRPr="00B9609C">
              <w:rPr>
                <w:rFonts w:ascii="Times New Roman" w:hAnsi="Times New Roman" w:hint="eastAsia"/>
                <w:bCs w:val="0"/>
                <w:color w:val="000000" w:themeColor="text1"/>
                <w:kern w:val="0"/>
                <w:sz w:val="24"/>
                <w:szCs w:val="24"/>
              </w:rPr>
              <w:t>1</w:t>
            </w:r>
            <w:bookmarkEnd w:id="570"/>
            <w:bookmarkEnd w:id="571"/>
            <w:bookmarkEnd w:id="572"/>
            <w:bookmarkEnd w:id="573"/>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18</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574" w:name="_Toc20990535"/>
            <w:bookmarkStart w:id="575" w:name="_Toc21938091"/>
            <w:bookmarkStart w:id="576" w:name="_Toc23586211"/>
            <w:bookmarkStart w:id="577" w:name="_Toc23774885"/>
            <w:r w:rsidRPr="00B9609C">
              <w:rPr>
                <w:rFonts w:ascii="Times New Roman" w:hAnsi="Times New Roman"/>
                <w:color w:val="000000" w:themeColor="text1"/>
                <w:kern w:val="0"/>
                <w:sz w:val="24"/>
                <w:szCs w:val="24"/>
              </w:rPr>
              <w:t>新店戒治所</w:t>
            </w:r>
            <w:bookmarkEnd w:id="574"/>
            <w:bookmarkEnd w:id="575"/>
            <w:bookmarkEnd w:id="576"/>
            <w:bookmarkEnd w:id="577"/>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578" w:name="_Toc20990536"/>
            <w:bookmarkStart w:id="579" w:name="_Toc21938092"/>
            <w:bookmarkStart w:id="580" w:name="_Toc23586212"/>
            <w:bookmarkStart w:id="581" w:name="_Toc23774886"/>
            <w:r w:rsidRPr="00B9609C">
              <w:rPr>
                <w:rFonts w:ascii="Times New Roman" w:hAnsi="Times New Roman" w:hint="eastAsia"/>
                <w:bCs w:val="0"/>
                <w:color w:val="000000" w:themeColor="text1"/>
                <w:kern w:val="0"/>
                <w:sz w:val="24"/>
                <w:szCs w:val="24"/>
              </w:rPr>
              <w:t>0</w:t>
            </w:r>
            <w:bookmarkEnd w:id="578"/>
            <w:bookmarkEnd w:id="579"/>
            <w:bookmarkEnd w:id="580"/>
            <w:bookmarkEnd w:id="581"/>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582" w:name="_Toc20990537"/>
            <w:bookmarkStart w:id="583" w:name="_Toc21938093"/>
            <w:bookmarkStart w:id="584" w:name="_Toc23586213"/>
            <w:bookmarkStart w:id="585" w:name="_Toc23774887"/>
            <w:r w:rsidRPr="00B9609C">
              <w:rPr>
                <w:rFonts w:ascii="Times New Roman" w:hAnsi="Times New Roman" w:hint="eastAsia"/>
                <w:bCs w:val="0"/>
                <w:color w:val="000000" w:themeColor="text1"/>
                <w:kern w:val="0"/>
                <w:sz w:val="24"/>
                <w:szCs w:val="24"/>
              </w:rPr>
              <w:t>4</w:t>
            </w:r>
            <w:bookmarkEnd w:id="582"/>
            <w:bookmarkEnd w:id="583"/>
            <w:bookmarkEnd w:id="584"/>
            <w:bookmarkEnd w:id="585"/>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586" w:name="_Toc20990538"/>
            <w:bookmarkStart w:id="587" w:name="_Toc21938094"/>
            <w:bookmarkStart w:id="588" w:name="_Toc23586214"/>
            <w:bookmarkStart w:id="589" w:name="_Toc23774888"/>
            <w:r w:rsidRPr="00B9609C">
              <w:rPr>
                <w:rFonts w:ascii="Times New Roman" w:hAnsi="Times New Roman" w:hint="eastAsia"/>
                <w:bCs w:val="0"/>
                <w:color w:val="000000" w:themeColor="text1"/>
                <w:kern w:val="0"/>
                <w:sz w:val="24"/>
                <w:szCs w:val="24"/>
              </w:rPr>
              <w:t>0</w:t>
            </w:r>
            <w:bookmarkEnd w:id="586"/>
            <w:bookmarkEnd w:id="587"/>
            <w:bookmarkEnd w:id="588"/>
            <w:bookmarkEnd w:id="589"/>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590" w:name="_Toc20990539"/>
            <w:bookmarkStart w:id="591" w:name="_Toc21938095"/>
            <w:bookmarkStart w:id="592" w:name="_Toc23586215"/>
            <w:bookmarkStart w:id="593" w:name="_Toc23774889"/>
            <w:r w:rsidRPr="00B9609C">
              <w:rPr>
                <w:rFonts w:ascii="Times New Roman" w:hAnsi="Times New Roman" w:hint="eastAsia"/>
                <w:bCs w:val="0"/>
                <w:color w:val="000000" w:themeColor="text1"/>
                <w:kern w:val="0"/>
                <w:sz w:val="24"/>
                <w:szCs w:val="24"/>
              </w:rPr>
              <w:t>0</w:t>
            </w:r>
            <w:bookmarkEnd w:id="590"/>
            <w:bookmarkEnd w:id="591"/>
            <w:bookmarkEnd w:id="592"/>
            <w:bookmarkEnd w:id="593"/>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594" w:name="_Toc20990540"/>
            <w:bookmarkStart w:id="595" w:name="_Toc21938096"/>
            <w:bookmarkStart w:id="596" w:name="_Toc23586216"/>
            <w:bookmarkStart w:id="597" w:name="_Toc23774890"/>
            <w:r w:rsidRPr="00B9609C">
              <w:rPr>
                <w:rFonts w:ascii="Times New Roman" w:hAnsi="Times New Roman" w:hint="eastAsia"/>
                <w:bCs w:val="0"/>
                <w:color w:val="000000" w:themeColor="text1"/>
                <w:kern w:val="0"/>
                <w:sz w:val="24"/>
                <w:szCs w:val="24"/>
              </w:rPr>
              <w:t>0</w:t>
            </w:r>
            <w:bookmarkEnd w:id="594"/>
            <w:bookmarkEnd w:id="595"/>
            <w:bookmarkEnd w:id="596"/>
            <w:bookmarkEnd w:id="597"/>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598" w:name="_Toc20990541"/>
            <w:bookmarkStart w:id="599" w:name="_Toc21938097"/>
            <w:bookmarkStart w:id="600" w:name="_Toc23586217"/>
            <w:bookmarkStart w:id="601" w:name="_Toc23774891"/>
            <w:r w:rsidRPr="00B9609C">
              <w:rPr>
                <w:rFonts w:ascii="Times New Roman" w:hAnsi="Times New Roman" w:hint="eastAsia"/>
                <w:bCs w:val="0"/>
                <w:color w:val="000000" w:themeColor="text1"/>
                <w:kern w:val="0"/>
                <w:sz w:val="24"/>
                <w:szCs w:val="24"/>
              </w:rPr>
              <w:t>0</w:t>
            </w:r>
            <w:bookmarkEnd w:id="598"/>
            <w:bookmarkEnd w:id="599"/>
            <w:bookmarkEnd w:id="600"/>
            <w:bookmarkEnd w:id="601"/>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19</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602" w:name="_Toc20990542"/>
            <w:bookmarkStart w:id="603" w:name="_Toc21938098"/>
            <w:bookmarkStart w:id="604" w:name="_Toc23586218"/>
            <w:bookmarkStart w:id="605" w:name="_Toc23774892"/>
            <w:r w:rsidRPr="00B9609C">
              <w:rPr>
                <w:rFonts w:ascii="Times New Roman" w:hAnsi="Times New Roman"/>
                <w:color w:val="000000" w:themeColor="text1"/>
                <w:kern w:val="0"/>
                <w:sz w:val="24"/>
                <w:szCs w:val="24"/>
              </w:rPr>
              <w:t>臺北女子看守所</w:t>
            </w:r>
            <w:bookmarkEnd w:id="602"/>
            <w:bookmarkEnd w:id="603"/>
            <w:bookmarkEnd w:id="604"/>
            <w:bookmarkEnd w:id="605"/>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606" w:name="_Toc20990543"/>
            <w:bookmarkStart w:id="607" w:name="_Toc21938099"/>
            <w:bookmarkStart w:id="608" w:name="_Toc23586219"/>
            <w:bookmarkStart w:id="609" w:name="_Toc23774893"/>
            <w:r w:rsidRPr="00B9609C">
              <w:rPr>
                <w:rFonts w:ascii="Times New Roman" w:hAnsi="Times New Roman" w:hint="eastAsia"/>
                <w:bCs w:val="0"/>
                <w:color w:val="000000" w:themeColor="text1"/>
                <w:kern w:val="0"/>
                <w:sz w:val="24"/>
                <w:szCs w:val="24"/>
              </w:rPr>
              <w:t>18</w:t>
            </w:r>
            <w:bookmarkEnd w:id="606"/>
            <w:bookmarkEnd w:id="607"/>
            <w:bookmarkEnd w:id="608"/>
            <w:bookmarkEnd w:id="609"/>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610" w:name="_Toc20990544"/>
            <w:bookmarkStart w:id="611" w:name="_Toc21938100"/>
            <w:bookmarkStart w:id="612" w:name="_Toc23586220"/>
            <w:bookmarkStart w:id="613" w:name="_Toc23774894"/>
            <w:r w:rsidRPr="00B9609C">
              <w:rPr>
                <w:rFonts w:ascii="Times New Roman" w:hAnsi="Times New Roman" w:hint="eastAsia"/>
                <w:bCs w:val="0"/>
                <w:color w:val="000000" w:themeColor="text1"/>
                <w:kern w:val="0"/>
                <w:sz w:val="24"/>
                <w:szCs w:val="24"/>
              </w:rPr>
              <w:t>61</w:t>
            </w:r>
            <w:bookmarkEnd w:id="610"/>
            <w:bookmarkEnd w:id="611"/>
            <w:bookmarkEnd w:id="612"/>
            <w:bookmarkEnd w:id="613"/>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614" w:name="_Toc20990545"/>
            <w:bookmarkStart w:id="615" w:name="_Toc21938101"/>
            <w:bookmarkStart w:id="616" w:name="_Toc23586221"/>
            <w:bookmarkStart w:id="617" w:name="_Toc23774895"/>
            <w:r w:rsidRPr="00B9609C">
              <w:rPr>
                <w:rFonts w:ascii="Times New Roman" w:hAnsi="Times New Roman" w:hint="eastAsia"/>
                <w:bCs w:val="0"/>
                <w:color w:val="000000" w:themeColor="text1"/>
                <w:kern w:val="0"/>
                <w:sz w:val="24"/>
                <w:szCs w:val="24"/>
              </w:rPr>
              <w:t>0</w:t>
            </w:r>
            <w:bookmarkEnd w:id="614"/>
            <w:bookmarkEnd w:id="615"/>
            <w:bookmarkEnd w:id="616"/>
            <w:bookmarkEnd w:id="617"/>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618" w:name="_Toc20990546"/>
            <w:bookmarkStart w:id="619" w:name="_Toc21938102"/>
            <w:bookmarkStart w:id="620" w:name="_Toc23586222"/>
            <w:bookmarkStart w:id="621" w:name="_Toc23774896"/>
            <w:r w:rsidRPr="00B9609C">
              <w:rPr>
                <w:rFonts w:ascii="Times New Roman" w:hAnsi="Times New Roman" w:hint="eastAsia"/>
                <w:bCs w:val="0"/>
                <w:color w:val="000000" w:themeColor="text1"/>
                <w:kern w:val="0"/>
                <w:sz w:val="24"/>
                <w:szCs w:val="24"/>
              </w:rPr>
              <w:t>0</w:t>
            </w:r>
            <w:bookmarkEnd w:id="618"/>
            <w:bookmarkEnd w:id="619"/>
            <w:bookmarkEnd w:id="620"/>
            <w:bookmarkEnd w:id="621"/>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622" w:name="_Toc20990547"/>
            <w:bookmarkStart w:id="623" w:name="_Toc21938103"/>
            <w:bookmarkStart w:id="624" w:name="_Toc23586223"/>
            <w:bookmarkStart w:id="625" w:name="_Toc23774897"/>
            <w:r w:rsidRPr="00B9609C">
              <w:rPr>
                <w:rFonts w:ascii="Times New Roman" w:hAnsi="Times New Roman" w:hint="eastAsia"/>
                <w:bCs w:val="0"/>
                <w:color w:val="000000" w:themeColor="text1"/>
                <w:kern w:val="0"/>
                <w:sz w:val="24"/>
                <w:szCs w:val="24"/>
              </w:rPr>
              <w:t>0</w:t>
            </w:r>
            <w:bookmarkEnd w:id="622"/>
            <w:bookmarkEnd w:id="623"/>
            <w:bookmarkEnd w:id="624"/>
            <w:bookmarkEnd w:id="625"/>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626" w:name="_Toc20990548"/>
            <w:bookmarkStart w:id="627" w:name="_Toc21938104"/>
            <w:bookmarkStart w:id="628" w:name="_Toc23586224"/>
            <w:bookmarkStart w:id="629" w:name="_Toc23774898"/>
            <w:r w:rsidRPr="00B9609C">
              <w:rPr>
                <w:rFonts w:ascii="Times New Roman" w:hAnsi="Times New Roman" w:hint="eastAsia"/>
                <w:bCs w:val="0"/>
                <w:color w:val="000000" w:themeColor="text1"/>
                <w:kern w:val="0"/>
                <w:sz w:val="24"/>
                <w:szCs w:val="24"/>
              </w:rPr>
              <w:t>0</w:t>
            </w:r>
            <w:bookmarkEnd w:id="626"/>
            <w:bookmarkEnd w:id="627"/>
            <w:bookmarkEnd w:id="628"/>
            <w:bookmarkEnd w:id="629"/>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20</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臺中戒治所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630" w:name="_Toc20990549"/>
            <w:bookmarkStart w:id="631" w:name="_Toc21938105"/>
            <w:bookmarkStart w:id="632" w:name="_Toc23586225"/>
            <w:bookmarkStart w:id="633" w:name="_Toc23774899"/>
            <w:r w:rsidRPr="00B9609C">
              <w:rPr>
                <w:rFonts w:ascii="Times New Roman" w:hAnsi="Times New Roman" w:hint="eastAsia"/>
                <w:bCs w:val="0"/>
                <w:color w:val="000000" w:themeColor="text1"/>
                <w:kern w:val="0"/>
                <w:sz w:val="24"/>
                <w:szCs w:val="24"/>
              </w:rPr>
              <w:t>0</w:t>
            </w:r>
            <w:bookmarkEnd w:id="630"/>
            <w:bookmarkEnd w:id="631"/>
            <w:bookmarkEnd w:id="632"/>
            <w:bookmarkEnd w:id="633"/>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634" w:name="_Toc20990550"/>
            <w:bookmarkStart w:id="635" w:name="_Toc21938106"/>
            <w:bookmarkStart w:id="636" w:name="_Toc23586226"/>
            <w:bookmarkStart w:id="637" w:name="_Toc23774900"/>
            <w:r w:rsidRPr="00B9609C">
              <w:rPr>
                <w:rFonts w:ascii="Times New Roman" w:hAnsi="Times New Roman" w:hint="eastAsia"/>
                <w:bCs w:val="0"/>
                <w:color w:val="000000" w:themeColor="text1"/>
                <w:kern w:val="0"/>
                <w:sz w:val="24"/>
                <w:szCs w:val="24"/>
              </w:rPr>
              <w:t>6</w:t>
            </w:r>
            <w:bookmarkEnd w:id="634"/>
            <w:bookmarkEnd w:id="635"/>
            <w:bookmarkEnd w:id="636"/>
            <w:bookmarkEnd w:id="637"/>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638" w:name="_Toc20990551"/>
            <w:bookmarkStart w:id="639" w:name="_Toc21938107"/>
            <w:bookmarkStart w:id="640" w:name="_Toc23586227"/>
            <w:bookmarkStart w:id="641" w:name="_Toc23774901"/>
            <w:r w:rsidRPr="00B9609C">
              <w:rPr>
                <w:rFonts w:ascii="Times New Roman" w:hAnsi="Times New Roman" w:hint="eastAsia"/>
                <w:bCs w:val="0"/>
                <w:color w:val="000000" w:themeColor="text1"/>
                <w:kern w:val="0"/>
                <w:sz w:val="24"/>
                <w:szCs w:val="24"/>
              </w:rPr>
              <w:t>0</w:t>
            </w:r>
            <w:bookmarkEnd w:id="638"/>
            <w:bookmarkEnd w:id="639"/>
            <w:bookmarkEnd w:id="640"/>
            <w:bookmarkEnd w:id="641"/>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642" w:name="_Toc20990552"/>
            <w:bookmarkStart w:id="643" w:name="_Toc21938108"/>
            <w:bookmarkStart w:id="644" w:name="_Toc23586228"/>
            <w:bookmarkStart w:id="645" w:name="_Toc23774902"/>
            <w:r w:rsidRPr="00B9609C">
              <w:rPr>
                <w:rFonts w:ascii="Times New Roman" w:hAnsi="Times New Roman" w:hint="eastAsia"/>
                <w:bCs w:val="0"/>
                <w:color w:val="000000" w:themeColor="text1"/>
                <w:kern w:val="0"/>
                <w:sz w:val="24"/>
                <w:szCs w:val="24"/>
              </w:rPr>
              <w:t>0</w:t>
            </w:r>
            <w:bookmarkEnd w:id="642"/>
            <w:bookmarkEnd w:id="643"/>
            <w:bookmarkEnd w:id="644"/>
            <w:bookmarkEnd w:id="645"/>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646" w:name="_Toc20990553"/>
            <w:bookmarkStart w:id="647" w:name="_Toc21938109"/>
            <w:bookmarkStart w:id="648" w:name="_Toc23586229"/>
            <w:bookmarkStart w:id="649" w:name="_Toc23774903"/>
            <w:r w:rsidRPr="00B9609C">
              <w:rPr>
                <w:rFonts w:ascii="Times New Roman" w:hAnsi="Times New Roman" w:hint="eastAsia"/>
                <w:bCs w:val="0"/>
                <w:color w:val="000000" w:themeColor="text1"/>
                <w:kern w:val="0"/>
                <w:sz w:val="24"/>
                <w:szCs w:val="24"/>
              </w:rPr>
              <w:t>0</w:t>
            </w:r>
            <w:bookmarkEnd w:id="646"/>
            <w:bookmarkEnd w:id="647"/>
            <w:bookmarkEnd w:id="648"/>
            <w:bookmarkEnd w:id="649"/>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650" w:name="_Toc20990554"/>
            <w:bookmarkStart w:id="651" w:name="_Toc21938110"/>
            <w:bookmarkStart w:id="652" w:name="_Toc23586230"/>
            <w:bookmarkStart w:id="653" w:name="_Toc23774904"/>
            <w:r w:rsidRPr="00B9609C">
              <w:rPr>
                <w:rFonts w:ascii="Times New Roman" w:hAnsi="Times New Roman" w:hint="eastAsia"/>
                <w:bCs w:val="0"/>
                <w:color w:val="000000" w:themeColor="text1"/>
                <w:kern w:val="0"/>
                <w:sz w:val="24"/>
                <w:szCs w:val="24"/>
              </w:rPr>
              <w:t>0</w:t>
            </w:r>
            <w:bookmarkEnd w:id="650"/>
            <w:bookmarkEnd w:id="651"/>
            <w:bookmarkEnd w:id="652"/>
            <w:bookmarkEnd w:id="653"/>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21</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高雄戒治所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654" w:name="_Toc20990555"/>
            <w:bookmarkStart w:id="655" w:name="_Toc21938111"/>
            <w:bookmarkStart w:id="656" w:name="_Toc23586231"/>
            <w:bookmarkStart w:id="657" w:name="_Toc23774905"/>
            <w:r w:rsidRPr="00B9609C">
              <w:rPr>
                <w:rFonts w:ascii="Times New Roman" w:hAnsi="Times New Roman" w:hint="eastAsia"/>
                <w:bCs w:val="0"/>
                <w:color w:val="000000" w:themeColor="text1"/>
                <w:kern w:val="0"/>
                <w:sz w:val="24"/>
                <w:szCs w:val="24"/>
              </w:rPr>
              <w:t>4</w:t>
            </w:r>
            <w:bookmarkEnd w:id="654"/>
            <w:bookmarkEnd w:id="655"/>
            <w:bookmarkEnd w:id="656"/>
            <w:bookmarkEnd w:id="657"/>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658" w:name="_Toc20990556"/>
            <w:bookmarkStart w:id="659" w:name="_Toc21938112"/>
            <w:bookmarkStart w:id="660" w:name="_Toc23586232"/>
            <w:bookmarkStart w:id="661" w:name="_Toc23774906"/>
            <w:r w:rsidRPr="00B9609C">
              <w:rPr>
                <w:rFonts w:ascii="Times New Roman" w:hAnsi="Times New Roman" w:hint="eastAsia"/>
                <w:bCs w:val="0"/>
                <w:color w:val="000000" w:themeColor="text1"/>
                <w:kern w:val="0"/>
                <w:sz w:val="24"/>
                <w:szCs w:val="24"/>
              </w:rPr>
              <w:t>0</w:t>
            </w:r>
            <w:bookmarkEnd w:id="658"/>
            <w:bookmarkEnd w:id="659"/>
            <w:bookmarkEnd w:id="660"/>
            <w:bookmarkEnd w:id="661"/>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662" w:name="_Toc20990557"/>
            <w:bookmarkStart w:id="663" w:name="_Toc21938113"/>
            <w:bookmarkStart w:id="664" w:name="_Toc23586233"/>
            <w:bookmarkStart w:id="665" w:name="_Toc23774907"/>
            <w:r w:rsidRPr="00B9609C">
              <w:rPr>
                <w:rFonts w:ascii="Times New Roman" w:hAnsi="Times New Roman" w:hint="eastAsia"/>
                <w:bCs w:val="0"/>
                <w:color w:val="000000" w:themeColor="text1"/>
                <w:kern w:val="0"/>
                <w:sz w:val="24"/>
                <w:szCs w:val="24"/>
              </w:rPr>
              <w:t>0</w:t>
            </w:r>
            <w:bookmarkEnd w:id="662"/>
            <w:bookmarkEnd w:id="663"/>
            <w:bookmarkEnd w:id="664"/>
            <w:bookmarkEnd w:id="665"/>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666" w:name="_Toc20990558"/>
            <w:bookmarkStart w:id="667" w:name="_Toc21938114"/>
            <w:bookmarkStart w:id="668" w:name="_Toc23586234"/>
            <w:bookmarkStart w:id="669" w:name="_Toc23774908"/>
            <w:r w:rsidRPr="00B9609C">
              <w:rPr>
                <w:rFonts w:ascii="Times New Roman" w:hAnsi="Times New Roman" w:hint="eastAsia"/>
                <w:bCs w:val="0"/>
                <w:color w:val="000000" w:themeColor="text1"/>
                <w:kern w:val="0"/>
                <w:sz w:val="24"/>
                <w:szCs w:val="24"/>
              </w:rPr>
              <w:t>0</w:t>
            </w:r>
            <w:bookmarkEnd w:id="666"/>
            <w:bookmarkEnd w:id="667"/>
            <w:bookmarkEnd w:id="668"/>
            <w:bookmarkEnd w:id="669"/>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670" w:name="_Toc20990559"/>
            <w:bookmarkStart w:id="671" w:name="_Toc21938115"/>
            <w:bookmarkStart w:id="672" w:name="_Toc23586235"/>
            <w:bookmarkStart w:id="673" w:name="_Toc23774909"/>
            <w:r w:rsidRPr="00B9609C">
              <w:rPr>
                <w:rFonts w:ascii="Times New Roman" w:hAnsi="Times New Roman" w:hint="eastAsia"/>
                <w:bCs w:val="0"/>
                <w:color w:val="000000" w:themeColor="text1"/>
                <w:kern w:val="0"/>
                <w:sz w:val="24"/>
                <w:szCs w:val="24"/>
              </w:rPr>
              <w:t>0</w:t>
            </w:r>
            <w:bookmarkEnd w:id="670"/>
            <w:bookmarkEnd w:id="671"/>
            <w:bookmarkEnd w:id="672"/>
            <w:bookmarkEnd w:id="673"/>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674" w:name="_Toc20990560"/>
            <w:bookmarkStart w:id="675" w:name="_Toc21938116"/>
            <w:bookmarkStart w:id="676" w:name="_Toc23586236"/>
            <w:bookmarkStart w:id="677" w:name="_Toc23774910"/>
            <w:r w:rsidRPr="00B9609C">
              <w:rPr>
                <w:rFonts w:ascii="Times New Roman" w:hAnsi="Times New Roman" w:hint="eastAsia"/>
                <w:bCs w:val="0"/>
                <w:color w:val="000000" w:themeColor="text1"/>
                <w:kern w:val="0"/>
                <w:sz w:val="24"/>
                <w:szCs w:val="24"/>
              </w:rPr>
              <w:t>0</w:t>
            </w:r>
            <w:bookmarkEnd w:id="674"/>
            <w:bookmarkEnd w:id="675"/>
            <w:bookmarkEnd w:id="676"/>
            <w:bookmarkEnd w:id="677"/>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22</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臺東戒治所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678" w:name="_Toc20990561"/>
            <w:bookmarkStart w:id="679" w:name="_Toc21938117"/>
            <w:bookmarkStart w:id="680" w:name="_Toc23586237"/>
            <w:bookmarkStart w:id="681" w:name="_Toc23774911"/>
            <w:r w:rsidRPr="00B9609C">
              <w:rPr>
                <w:rFonts w:ascii="Times New Roman" w:hAnsi="Times New Roman" w:hint="eastAsia"/>
                <w:bCs w:val="0"/>
                <w:color w:val="000000" w:themeColor="text1"/>
                <w:kern w:val="0"/>
                <w:sz w:val="24"/>
                <w:szCs w:val="24"/>
              </w:rPr>
              <w:t>1</w:t>
            </w:r>
            <w:bookmarkEnd w:id="678"/>
            <w:bookmarkEnd w:id="679"/>
            <w:bookmarkEnd w:id="680"/>
            <w:bookmarkEnd w:id="681"/>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682" w:name="_Toc20990562"/>
            <w:bookmarkStart w:id="683" w:name="_Toc21938118"/>
            <w:bookmarkStart w:id="684" w:name="_Toc23586238"/>
            <w:bookmarkStart w:id="685" w:name="_Toc23774912"/>
            <w:r w:rsidRPr="00B9609C">
              <w:rPr>
                <w:rFonts w:ascii="Times New Roman" w:hAnsi="Times New Roman" w:hint="eastAsia"/>
                <w:bCs w:val="0"/>
                <w:color w:val="000000" w:themeColor="text1"/>
                <w:kern w:val="0"/>
                <w:sz w:val="24"/>
                <w:szCs w:val="24"/>
              </w:rPr>
              <w:t>2</w:t>
            </w:r>
            <w:bookmarkEnd w:id="682"/>
            <w:bookmarkEnd w:id="683"/>
            <w:bookmarkEnd w:id="684"/>
            <w:bookmarkEnd w:id="685"/>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686" w:name="_Toc20990563"/>
            <w:bookmarkStart w:id="687" w:name="_Toc21938119"/>
            <w:bookmarkStart w:id="688" w:name="_Toc23586239"/>
            <w:bookmarkStart w:id="689" w:name="_Toc23774913"/>
            <w:r w:rsidRPr="00B9609C">
              <w:rPr>
                <w:rFonts w:ascii="Times New Roman" w:hAnsi="Times New Roman" w:hint="eastAsia"/>
                <w:bCs w:val="0"/>
                <w:color w:val="000000" w:themeColor="text1"/>
                <w:kern w:val="0"/>
                <w:sz w:val="24"/>
                <w:szCs w:val="24"/>
              </w:rPr>
              <w:t>0</w:t>
            </w:r>
            <w:bookmarkEnd w:id="686"/>
            <w:bookmarkEnd w:id="687"/>
            <w:bookmarkEnd w:id="688"/>
            <w:bookmarkEnd w:id="689"/>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690" w:name="_Toc20990564"/>
            <w:bookmarkStart w:id="691" w:name="_Toc21938120"/>
            <w:bookmarkStart w:id="692" w:name="_Toc23586240"/>
            <w:bookmarkStart w:id="693" w:name="_Toc23774914"/>
            <w:r w:rsidRPr="00B9609C">
              <w:rPr>
                <w:rFonts w:ascii="Times New Roman" w:hAnsi="Times New Roman" w:hint="eastAsia"/>
                <w:bCs w:val="0"/>
                <w:color w:val="000000" w:themeColor="text1"/>
                <w:kern w:val="0"/>
                <w:sz w:val="24"/>
                <w:szCs w:val="24"/>
              </w:rPr>
              <w:t>0</w:t>
            </w:r>
            <w:bookmarkEnd w:id="690"/>
            <w:bookmarkEnd w:id="691"/>
            <w:bookmarkEnd w:id="692"/>
            <w:bookmarkEnd w:id="693"/>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694" w:name="_Toc20990565"/>
            <w:bookmarkStart w:id="695" w:name="_Toc21938121"/>
            <w:bookmarkStart w:id="696" w:name="_Toc23586241"/>
            <w:bookmarkStart w:id="697" w:name="_Toc23774915"/>
            <w:r w:rsidRPr="00B9609C">
              <w:rPr>
                <w:rFonts w:ascii="Times New Roman" w:hAnsi="Times New Roman" w:hint="eastAsia"/>
                <w:bCs w:val="0"/>
                <w:color w:val="000000" w:themeColor="text1"/>
                <w:kern w:val="0"/>
                <w:sz w:val="24"/>
                <w:szCs w:val="24"/>
              </w:rPr>
              <w:t>0</w:t>
            </w:r>
            <w:bookmarkEnd w:id="694"/>
            <w:bookmarkEnd w:id="695"/>
            <w:bookmarkEnd w:id="696"/>
            <w:bookmarkEnd w:id="697"/>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698" w:name="_Toc20990566"/>
            <w:bookmarkStart w:id="699" w:name="_Toc21938122"/>
            <w:bookmarkStart w:id="700" w:name="_Toc23586242"/>
            <w:bookmarkStart w:id="701" w:name="_Toc23774916"/>
            <w:r w:rsidRPr="00B9609C">
              <w:rPr>
                <w:rFonts w:ascii="Times New Roman" w:hAnsi="Times New Roman" w:hint="eastAsia"/>
                <w:bCs w:val="0"/>
                <w:color w:val="000000" w:themeColor="text1"/>
                <w:kern w:val="0"/>
                <w:sz w:val="24"/>
                <w:szCs w:val="24"/>
              </w:rPr>
              <w:t>0</w:t>
            </w:r>
            <w:bookmarkEnd w:id="698"/>
            <w:bookmarkEnd w:id="699"/>
            <w:bookmarkEnd w:id="700"/>
            <w:bookmarkEnd w:id="701"/>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23</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泰源技訓所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702" w:name="_Toc20990567"/>
            <w:bookmarkStart w:id="703" w:name="_Toc21938123"/>
            <w:bookmarkStart w:id="704" w:name="_Toc23586243"/>
            <w:bookmarkStart w:id="705" w:name="_Toc23774917"/>
            <w:r w:rsidRPr="00B9609C">
              <w:rPr>
                <w:rFonts w:ascii="Times New Roman" w:hAnsi="Times New Roman" w:hint="eastAsia"/>
                <w:bCs w:val="0"/>
                <w:color w:val="000000" w:themeColor="text1"/>
                <w:kern w:val="0"/>
                <w:sz w:val="24"/>
                <w:szCs w:val="24"/>
              </w:rPr>
              <w:t>26</w:t>
            </w:r>
            <w:bookmarkEnd w:id="702"/>
            <w:bookmarkEnd w:id="703"/>
            <w:bookmarkEnd w:id="704"/>
            <w:bookmarkEnd w:id="705"/>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706" w:name="_Toc20990568"/>
            <w:bookmarkStart w:id="707" w:name="_Toc21938124"/>
            <w:bookmarkStart w:id="708" w:name="_Toc23586244"/>
            <w:bookmarkStart w:id="709" w:name="_Toc23774918"/>
            <w:r w:rsidRPr="00B9609C">
              <w:rPr>
                <w:rFonts w:ascii="Times New Roman" w:hAnsi="Times New Roman" w:hint="eastAsia"/>
                <w:bCs w:val="0"/>
                <w:color w:val="000000" w:themeColor="text1"/>
                <w:kern w:val="0"/>
                <w:sz w:val="24"/>
                <w:szCs w:val="24"/>
              </w:rPr>
              <w:t>5</w:t>
            </w:r>
            <w:bookmarkEnd w:id="706"/>
            <w:bookmarkEnd w:id="707"/>
            <w:bookmarkEnd w:id="708"/>
            <w:bookmarkEnd w:id="709"/>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710" w:name="_Toc20990569"/>
            <w:bookmarkStart w:id="711" w:name="_Toc21938125"/>
            <w:bookmarkStart w:id="712" w:name="_Toc23586245"/>
            <w:bookmarkStart w:id="713" w:name="_Toc23774919"/>
            <w:r w:rsidRPr="00B9609C">
              <w:rPr>
                <w:rFonts w:ascii="Times New Roman" w:hAnsi="Times New Roman" w:hint="eastAsia"/>
                <w:bCs w:val="0"/>
                <w:color w:val="000000" w:themeColor="text1"/>
                <w:kern w:val="0"/>
                <w:sz w:val="24"/>
                <w:szCs w:val="24"/>
              </w:rPr>
              <w:t>0</w:t>
            </w:r>
            <w:bookmarkEnd w:id="710"/>
            <w:bookmarkEnd w:id="711"/>
            <w:bookmarkEnd w:id="712"/>
            <w:bookmarkEnd w:id="713"/>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714" w:name="_Toc20990570"/>
            <w:bookmarkStart w:id="715" w:name="_Toc21938126"/>
            <w:bookmarkStart w:id="716" w:name="_Toc23586246"/>
            <w:bookmarkStart w:id="717" w:name="_Toc23774920"/>
            <w:r w:rsidRPr="00B9609C">
              <w:rPr>
                <w:rFonts w:ascii="Times New Roman" w:hAnsi="Times New Roman" w:hint="eastAsia"/>
                <w:bCs w:val="0"/>
                <w:color w:val="000000" w:themeColor="text1"/>
                <w:kern w:val="0"/>
                <w:sz w:val="24"/>
                <w:szCs w:val="24"/>
              </w:rPr>
              <w:t>0</w:t>
            </w:r>
            <w:bookmarkEnd w:id="714"/>
            <w:bookmarkEnd w:id="715"/>
            <w:bookmarkEnd w:id="716"/>
            <w:bookmarkEnd w:id="717"/>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718" w:name="_Toc20990571"/>
            <w:bookmarkStart w:id="719" w:name="_Toc21938127"/>
            <w:bookmarkStart w:id="720" w:name="_Toc23586247"/>
            <w:bookmarkStart w:id="721" w:name="_Toc23774921"/>
            <w:r w:rsidRPr="00B9609C">
              <w:rPr>
                <w:rFonts w:ascii="Times New Roman" w:hAnsi="Times New Roman" w:hint="eastAsia"/>
                <w:bCs w:val="0"/>
                <w:color w:val="000000" w:themeColor="text1"/>
                <w:kern w:val="0"/>
                <w:sz w:val="24"/>
                <w:szCs w:val="24"/>
              </w:rPr>
              <w:t>5</w:t>
            </w:r>
            <w:bookmarkEnd w:id="718"/>
            <w:bookmarkEnd w:id="719"/>
            <w:bookmarkEnd w:id="720"/>
            <w:bookmarkEnd w:id="721"/>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722" w:name="_Toc20990572"/>
            <w:bookmarkStart w:id="723" w:name="_Toc21938128"/>
            <w:bookmarkStart w:id="724" w:name="_Toc23586248"/>
            <w:bookmarkStart w:id="725" w:name="_Toc23774922"/>
            <w:r w:rsidRPr="00B9609C">
              <w:rPr>
                <w:rFonts w:ascii="Times New Roman" w:hAnsi="Times New Roman" w:hint="eastAsia"/>
                <w:bCs w:val="0"/>
                <w:color w:val="000000" w:themeColor="text1"/>
                <w:kern w:val="0"/>
                <w:sz w:val="24"/>
                <w:szCs w:val="24"/>
              </w:rPr>
              <w:t>7</w:t>
            </w:r>
            <w:bookmarkEnd w:id="722"/>
            <w:bookmarkEnd w:id="723"/>
            <w:bookmarkEnd w:id="724"/>
            <w:bookmarkEnd w:id="725"/>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24</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岩灣技訓所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726" w:name="_Toc20990573"/>
            <w:bookmarkStart w:id="727" w:name="_Toc21938129"/>
            <w:bookmarkStart w:id="728" w:name="_Toc23586249"/>
            <w:bookmarkStart w:id="729" w:name="_Toc23774923"/>
            <w:r w:rsidRPr="00B9609C">
              <w:rPr>
                <w:rFonts w:ascii="Times New Roman" w:hAnsi="Times New Roman" w:hint="eastAsia"/>
                <w:bCs w:val="0"/>
                <w:color w:val="000000" w:themeColor="text1"/>
                <w:kern w:val="0"/>
                <w:sz w:val="24"/>
                <w:szCs w:val="24"/>
              </w:rPr>
              <w:t>11</w:t>
            </w:r>
            <w:bookmarkEnd w:id="726"/>
            <w:bookmarkEnd w:id="727"/>
            <w:bookmarkEnd w:id="728"/>
            <w:bookmarkEnd w:id="729"/>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730" w:name="_Toc20990574"/>
            <w:bookmarkStart w:id="731" w:name="_Toc21938130"/>
            <w:bookmarkStart w:id="732" w:name="_Toc23586250"/>
            <w:bookmarkStart w:id="733" w:name="_Toc23774924"/>
            <w:r w:rsidRPr="00B9609C">
              <w:rPr>
                <w:rFonts w:ascii="Times New Roman" w:hAnsi="Times New Roman" w:hint="eastAsia"/>
                <w:bCs w:val="0"/>
                <w:color w:val="000000" w:themeColor="text1"/>
                <w:kern w:val="0"/>
                <w:sz w:val="24"/>
                <w:szCs w:val="24"/>
              </w:rPr>
              <w:t>4</w:t>
            </w:r>
            <w:bookmarkEnd w:id="730"/>
            <w:bookmarkEnd w:id="731"/>
            <w:bookmarkEnd w:id="732"/>
            <w:bookmarkEnd w:id="733"/>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734" w:name="_Toc20990575"/>
            <w:bookmarkStart w:id="735" w:name="_Toc21938131"/>
            <w:bookmarkStart w:id="736" w:name="_Toc23586251"/>
            <w:bookmarkStart w:id="737" w:name="_Toc23774925"/>
            <w:r w:rsidRPr="00B9609C">
              <w:rPr>
                <w:rFonts w:ascii="Times New Roman" w:hAnsi="Times New Roman" w:hint="eastAsia"/>
                <w:bCs w:val="0"/>
                <w:color w:val="000000" w:themeColor="text1"/>
                <w:kern w:val="0"/>
                <w:sz w:val="24"/>
                <w:szCs w:val="24"/>
              </w:rPr>
              <w:t>0</w:t>
            </w:r>
            <w:bookmarkEnd w:id="734"/>
            <w:bookmarkEnd w:id="735"/>
            <w:bookmarkEnd w:id="736"/>
            <w:bookmarkEnd w:id="737"/>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738" w:name="_Toc20990576"/>
            <w:bookmarkStart w:id="739" w:name="_Toc21938132"/>
            <w:bookmarkStart w:id="740" w:name="_Toc23586252"/>
            <w:bookmarkStart w:id="741" w:name="_Toc23774926"/>
            <w:r w:rsidRPr="00B9609C">
              <w:rPr>
                <w:rFonts w:ascii="Times New Roman" w:hAnsi="Times New Roman" w:hint="eastAsia"/>
                <w:bCs w:val="0"/>
                <w:color w:val="000000" w:themeColor="text1"/>
                <w:kern w:val="0"/>
                <w:sz w:val="24"/>
                <w:szCs w:val="24"/>
              </w:rPr>
              <w:t>0</w:t>
            </w:r>
            <w:bookmarkEnd w:id="738"/>
            <w:bookmarkEnd w:id="739"/>
            <w:bookmarkEnd w:id="740"/>
            <w:bookmarkEnd w:id="741"/>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742" w:name="_Toc20990577"/>
            <w:bookmarkStart w:id="743" w:name="_Toc21938133"/>
            <w:bookmarkStart w:id="744" w:name="_Toc23586253"/>
            <w:bookmarkStart w:id="745" w:name="_Toc23774927"/>
            <w:r w:rsidRPr="00B9609C">
              <w:rPr>
                <w:rFonts w:ascii="Times New Roman" w:hAnsi="Times New Roman" w:hint="eastAsia"/>
                <w:bCs w:val="0"/>
                <w:color w:val="000000" w:themeColor="text1"/>
                <w:kern w:val="0"/>
                <w:sz w:val="24"/>
                <w:szCs w:val="24"/>
              </w:rPr>
              <w:t>2</w:t>
            </w:r>
            <w:bookmarkEnd w:id="742"/>
            <w:bookmarkEnd w:id="743"/>
            <w:bookmarkEnd w:id="744"/>
            <w:bookmarkEnd w:id="745"/>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746" w:name="_Toc20990578"/>
            <w:bookmarkStart w:id="747" w:name="_Toc21938134"/>
            <w:bookmarkStart w:id="748" w:name="_Toc23586254"/>
            <w:bookmarkStart w:id="749" w:name="_Toc23774928"/>
            <w:r w:rsidRPr="00B9609C">
              <w:rPr>
                <w:rFonts w:ascii="Times New Roman" w:hAnsi="Times New Roman" w:hint="eastAsia"/>
                <w:bCs w:val="0"/>
                <w:color w:val="000000" w:themeColor="text1"/>
                <w:kern w:val="0"/>
                <w:sz w:val="24"/>
                <w:szCs w:val="24"/>
              </w:rPr>
              <w:t>0</w:t>
            </w:r>
            <w:bookmarkEnd w:id="746"/>
            <w:bookmarkEnd w:id="747"/>
            <w:bookmarkEnd w:id="748"/>
            <w:bookmarkEnd w:id="749"/>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25</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東成技訓所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750" w:name="_Toc20990579"/>
            <w:bookmarkStart w:id="751" w:name="_Toc21938135"/>
            <w:bookmarkStart w:id="752" w:name="_Toc23586255"/>
            <w:bookmarkStart w:id="753" w:name="_Toc23774929"/>
            <w:r w:rsidRPr="00B9609C">
              <w:rPr>
                <w:rFonts w:ascii="Times New Roman" w:hAnsi="Times New Roman" w:hint="eastAsia"/>
                <w:bCs w:val="0"/>
                <w:color w:val="000000" w:themeColor="text1"/>
                <w:kern w:val="0"/>
                <w:sz w:val="24"/>
                <w:szCs w:val="24"/>
              </w:rPr>
              <w:t>8</w:t>
            </w:r>
            <w:bookmarkEnd w:id="750"/>
            <w:bookmarkEnd w:id="751"/>
            <w:bookmarkEnd w:id="752"/>
            <w:bookmarkEnd w:id="753"/>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754" w:name="_Toc20990580"/>
            <w:bookmarkStart w:id="755" w:name="_Toc21938136"/>
            <w:bookmarkStart w:id="756" w:name="_Toc23586256"/>
            <w:bookmarkStart w:id="757" w:name="_Toc23774930"/>
            <w:r w:rsidRPr="00B9609C">
              <w:rPr>
                <w:rFonts w:ascii="Times New Roman" w:hAnsi="Times New Roman" w:hint="eastAsia"/>
                <w:bCs w:val="0"/>
                <w:color w:val="000000" w:themeColor="text1"/>
                <w:kern w:val="0"/>
                <w:sz w:val="24"/>
                <w:szCs w:val="24"/>
              </w:rPr>
              <w:t>7</w:t>
            </w:r>
            <w:bookmarkEnd w:id="754"/>
            <w:bookmarkEnd w:id="755"/>
            <w:bookmarkEnd w:id="756"/>
            <w:bookmarkEnd w:id="757"/>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758" w:name="_Toc20990581"/>
            <w:bookmarkStart w:id="759" w:name="_Toc21938137"/>
            <w:bookmarkStart w:id="760" w:name="_Toc23586257"/>
            <w:bookmarkStart w:id="761" w:name="_Toc23774931"/>
            <w:r w:rsidRPr="00B9609C">
              <w:rPr>
                <w:rFonts w:ascii="Times New Roman" w:hAnsi="Times New Roman" w:hint="eastAsia"/>
                <w:bCs w:val="0"/>
                <w:color w:val="000000" w:themeColor="text1"/>
                <w:kern w:val="0"/>
                <w:sz w:val="24"/>
                <w:szCs w:val="24"/>
              </w:rPr>
              <w:t>0</w:t>
            </w:r>
            <w:bookmarkEnd w:id="758"/>
            <w:bookmarkEnd w:id="759"/>
            <w:bookmarkEnd w:id="760"/>
            <w:bookmarkEnd w:id="761"/>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762" w:name="_Toc20990582"/>
            <w:bookmarkStart w:id="763" w:name="_Toc21938138"/>
            <w:bookmarkStart w:id="764" w:name="_Toc23586258"/>
            <w:bookmarkStart w:id="765" w:name="_Toc23774932"/>
            <w:r w:rsidRPr="00B9609C">
              <w:rPr>
                <w:rFonts w:ascii="Times New Roman" w:hAnsi="Times New Roman" w:hint="eastAsia"/>
                <w:bCs w:val="0"/>
                <w:color w:val="000000" w:themeColor="text1"/>
                <w:kern w:val="0"/>
                <w:sz w:val="24"/>
                <w:szCs w:val="24"/>
              </w:rPr>
              <w:t>0</w:t>
            </w:r>
            <w:bookmarkEnd w:id="762"/>
            <w:bookmarkEnd w:id="763"/>
            <w:bookmarkEnd w:id="764"/>
            <w:bookmarkEnd w:id="765"/>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766" w:name="_Toc20990583"/>
            <w:bookmarkStart w:id="767" w:name="_Toc21938139"/>
            <w:bookmarkStart w:id="768" w:name="_Toc23586259"/>
            <w:bookmarkStart w:id="769" w:name="_Toc23774933"/>
            <w:r w:rsidRPr="00B9609C">
              <w:rPr>
                <w:rFonts w:ascii="Times New Roman" w:hAnsi="Times New Roman" w:hint="eastAsia"/>
                <w:bCs w:val="0"/>
                <w:color w:val="000000" w:themeColor="text1"/>
                <w:kern w:val="0"/>
                <w:sz w:val="24"/>
                <w:szCs w:val="24"/>
              </w:rPr>
              <w:t>3</w:t>
            </w:r>
            <w:bookmarkEnd w:id="766"/>
            <w:bookmarkEnd w:id="767"/>
            <w:bookmarkEnd w:id="768"/>
            <w:bookmarkEnd w:id="769"/>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770" w:name="_Toc20990584"/>
            <w:bookmarkStart w:id="771" w:name="_Toc21938140"/>
            <w:bookmarkStart w:id="772" w:name="_Toc23586260"/>
            <w:bookmarkStart w:id="773" w:name="_Toc23774934"/>
            <w:r w:rsidRPr="00B9609C">
              <w:rPr>
                <w:rFonts w:ascii="Times New Roman" w:hAnsi="Times New Roman" w:hint="eastAsia"/>
                <w:bCs w:val="0"/>
                <w:color w:val="000000" w:themeColor="text1"/>
                <w:kern w:val="0"/>
                <w:sz w:val="24"/>
                <w:szCs w:val="24"/>
              </w:rPr>
              <w:t>0</w:t>
            </w:r>
            <w:bookmarkEnd w:id="770"/>
            <w:bookmarkEnd w:id="771"/>
            <w:bookmarkEnd w:id="772"/>
            <w:bookmarkEnd w:id="773"/>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26</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基隆監獄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774" w:name="_Toc20990585"/>
            <w:bookmarkStart w:id="775" w:name="_Toc21938141"/>
            <w:bookmarkStart w:id="776" w:name="_Toc23586261"/>
            <w:bookmarkStart w:id="777" w:name="_Toc23774935"/>
            <w:r w:rsidRPr="00B9609C">
              <w:rPr>
                <w:rFonts w:ascii="Times New Roman" w:hAnsi="Times New Roman" w:hint="eastAsia"/>
                <w:bCs w:val="0"/>
                <w:color w:val="000000" w:themeColor="text1"/>
                <w:kern w:val="0"/>
                <w:sz w:val="24"/>
                <w:szCs w:val="24"/>
              </w:rPr>
              <w:t>27</w:t>
            </w:r>
            <w:bookmarkEnd w:id="774"/>
            <w:bookmarkEnd w:id="775"/>
            <w:bookmarkEnd w:id="776"/>
            <w:bookmarkEnd w:id="777"/>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778" w:name="_Toc20990586"/>
            <w:bookmarkStart w:id="779" w:name="_Toc21938142"/>
            <w:bookmarkStart w:id="780" w:name="_Toc23586262"/>
            <w:bookmarkStart w:id="781" w:name="_Toc23774936"/>
            <w:r w:rsidRPr="00B9609C">
              <w:rPr>
                <w:rFonts w:ascii="Times New Roman" w:hAnsi="Times New Roman" w:hint="eastAsia"/>
                <w:bCs w:val="0"/>
                <w:color w:val="000000" w:themeColor="text1"/>
                <w:kern w:val="0"/>
                <w:sz w:val="24"/>
                <w:szCs w:val="24"/>
              </w:rPr>
              <w:t>23</w:t>
            </w:r>
            <w:bookmarkEnd w:id="778"/>
            <w:bookmarkEnd w:id="779"/>
            <w:bookmarkEnd w:id="780"/>
            <w:bookmarkEnd w:id="781"/>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782" w:name="_Toc20990587"/>
            <w:bookmarkStart w:id="783" w:name="_Toc21938143"/>
            <w:bookmarkStart w:id="784" w:name="_Toc23586263"/>
            <w:bookmarkStart w:id="785" w:name="_Toc23774937"/>
            <w:r w:rsidRPr="00B9609C">
              <w:rPr>
                <w:rFonts w:ascii="Times New Roman" w:hAnsi="Times New Roman" w:hint="eastAsia"/>
                <w:bCs w:val="0"/>
                <w:color w:val="000000" w:themeColor="text1"/>
                <w:kern w:val="0"/>
                <w:sz w:val="24"/>
                <w:szCs w:val="24"/>
              </w:rPr>
              <w:t>0</w:t>
            </w:r>
            <w:bookmarkEnd w:id="782"/>
            <w:bookmarkEnd w:id="783"/>
            <w:bookmarkEnd w:id="784"/>
            <w:bookmarkEnd w:id="785"/>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786" w:name="_Toc20990588"/>
            <w:bookmarkStart w:id="787" w:name="_Toc21938144"/>
            <w:bookmarkStart w:id="788" w:name="_Toc23586264"/>
            <w:bookmarkStart w:id="789" w:name="_Toc23774938"/>
            <w:r w:rsidRPr="00B9609C">
              <w:rPr>
                <w:rFonts w:ascii="Times New Roman" w:hAnsi="Times New Roman" w:hint="eastAsia"/>
                <w:bCs w:val="0"/>
                <w:color w:val="000000" w:themeColor="text1"/>
                <w:kern w:val="0"/>
                <w:sz w:val="24"/>
                <w:szCs w:val="24"/>
              </w:rPr>
              <w:t>0</w:t>
            </w:r>
            <w:bookmarkEnd w:id="786"/>
            <w:bookmarkEnd w:id="787"/>
            <w:bookmarkEnd w:id="788"/>
            <w:bookmarkEnd w:id="789"/>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790" w:name="_Toc20990589"/>
            <w:bookmarkStart w:id="791" w:name="_Toc21938145"/>
            <w:bookmarkStart w:id="792" w:name="_Toc23586265"/>
            <w:bookmarkStart w:id="793" w:name="_Toc23774939"/>
            <w:r w:rsidRPr="00B9609C">
              <w:rPr>
                <w:rFonts w:ascii="Times New Roman" w:hAnsi="Times New Roman" w:hint="eastAsia"/>
                <w:bCs w:val="0"/>
                <w:color w:val="000000" w:themeColor="text1"/>
                <w:kern w:val="0"/>
                <w:sz w:val="24"/>
                <w:szCs w:val="24"/>
              </w:rPr>
              <w:t>12</w:t>
            </w:r>
            <w:bookmarkEnd w:id="790"/>
            <w:bookmarkEnd w:id="791"/>
            <w:bookmarkEnd w:id="792"/>
            <w:bookmarkEnd w:id="793"/>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794" w:name="_Toc20990590"/>
            <w:bookmarkStart w:id="795" w:name="_Toc21938146"/>
            <w:bookmarkStart w:id="796" w:name="_Toc23586266"/>
            <w:bookmarkStart w:id="797" w:name="_Toc23774940"/>
            <w:r w:rsidRPr="00B9609C">
              <w:rPr>
                <w:rFonts w:ascii="Times New Roman" w:hAnsi="Times New Roman" w:hint="eastAsia"/>
                <w:bCs w:val="0"/>
                <w:color w:val="000000" w:themeColor="text1"/>
                <w:kern w:val="0"/>
                <w:sz w:val="24"/>
                <w:szCs w:val="24"/>
              </w:rPr>
              <w:t>0</w:t>
            </w:r>
            <w:bookmarkEnd w:id="794"/>
            <w:bookmarkEnd w:id="795"/>
            <w:bookmarkEnd w:id="796"/>
            <w:bookmarkEnd w:id="797"/>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27</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桃園女監</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798" w:name="_Toc20990591"/>
            <w:bookmarkStart w:id="799" w:name="_Toc21938147"/>
            <w:bookmarkStart w:id="800" w:name="_Toc23586267"/>
            <w:bookmarkStart w:id="801" w:name="_Toc23774941"/>
            <w:r w:rsidRPr="00B9609C">
              <w:rPr>
                <w:rFonts w:ascii="Times New Roman" w:hAnsi="Times New Roman" w:hint="eastAsia"/>
                <w:bCs w:val="0"/>
                <w:color w:val="000000" w:themeColor="text1"/>
                <w:kern w:val="0"/>
                <w:sz w:val="24"/>
                <w:szCs w:val="24"/>
              </w:rPr>
              <w:t>21</w:t>
            </w:r>
            <w:bookmarkEnd w:id="798"/>
            <w:bookmarkEnd w:id="799"/>
            <w:bookmarkEnd w:id="800"/>
            <w:bookmarkEnd w:id="801"/>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802" w:name="_Toc20990592"/>
            <w:bookmarkStart w:id="803" w:name="_Toc21938148"/>
            <w:bookmarkStart w:id="804" w:name="_Toc23586268"/>
            <w:bookmarkStart w:id="805" w:name="_Toc23774942"/>
            <w:r w:rsidRPr="00B9609C">
              <w:rPr>
                <w:rFonts w:ascii="Times New Roman" w:hAnsi="Times New Roman" w:hint="eastAsia"/>
                <w:bCs w:val="0"/>
                <w:color w:val="000000" w:themeColor="text1"/>
                <w:kern w:val="0"/>
                <w:sz w:val="24"/>
                <w:szCs w:val="24"/>
              </w:rPr>
              <w:t>11</w:t>
            </w:r>
            <w:bookmarkEnd w:id="802"/>
            <w:bookmarkEnd w:id="803"/>
            <w:bookmarkEnd w:id="804"/>
            <w:bookmarkEnd w:id="805"/>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806" w:name="_Toc20990593"/>
            <w:bookmarkStart w:id="807" w:name="_Toc21938149"/>
            <w:bookmarkStart w:id="808" w:name="_Toc23586269"/>
            <w:bookmarkStart w:id="809" w:name="_Toc23774943"/>
            <w:r w:rsidRPr="00B9609C">
              <w:rPr>
                <w:rFonts w:ascii="Times New Roman" w:hAnsi="Times New Roman" w:hint="eastAsia"/>
                <w:bCs w:val="0"/>
                <w:color w:val="000000" w:themeColor="text1"/>
                <w:kern w:val="0"/>
                <w:sz w:val="24"/>
                <w:szCs w:val="24"/>
              </w:rPr>
              <w:t>0</w:t>
            </w:r>
            <w:bookmarkEnd w:id="806"/>
            <w:bookmarkEnd w:id="807"/>
            <w:bookmarkEnd w:id="808"/>
            <w:bookmarkEnd w:id="809"/>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810" w:name="_Toc20990594"/>
            <w:bookmarkStart w:id="811" w:name="_Toc21938150"/>
            <w:bookmarkStart w:id="812" w:name="_Toc23586270"/>
            <w:bookmarkStart w:id="813" w:name="_Toc23774944"/>
            <w:r w:rsidRPr="00B9609C">
              <w:rPr>
                <w:rFonts w:ascii="Times New Roman" w:hAnsi="Times New Roman" w:hint="eastAsia"/>
                <w:bCs w:val="0"/>
                <w:color w:val="000000" w:themeColor="text1"/>
                <w:kern w:val="0"/>
                <w:sz w:val="24"/>
                <w:szCs w:val="24"/>
              </w:rPr>
              <w:t>1</w:t>
            </w:r>
            <w:bookmarkEnd w:id="810"/>
            <w:bookmarkEnd w:id="811"/>
            <w:bookmarkEnd w:id="812"/>
            <w:bookmarkEnd w:id="813"/>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814" w:name="_Toc20990595"/>
            <w:bookmarkStart w:id="815" w:name="_Toc21938151"/>
            <w:bookmarkStart w:id="816" w:name="_Toc23586271"/>
            <w:bookmarkStart w:id="817" w:name="_Toc23774945"/>
            <w:r w:rsidRPr="00B9609C">
              <w:rPr>
                <w:rFonts w:ascii="Times New Roman" w:hAnsi="Times New Roman" w:hint="eastAsia"/>
                <w:bCs w:val="0"/>
                <w:color w:val="000000" w:themeColor="text1"/>
                <w:kern w:val="0"/>
                <w:sz w:val="24"/>
                <w:szCs w:val="24"/>
              </w:rPr>
              <w:t>0</w:t>
            </w:r>
            <w:bookmarkEnd w:id="814"/>
            <w:bookmarkEnd w:id="815"/>
            <w:bookmarkEnd w:id="816"/>
            <w:bookmarkEnd w:id="817"/>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818" w:name="_Toc20990596"/>
            <w:bookmarkStart w:id="819" w:name="_Toc21938152"/>
            <w:bookmarkStart w:id="820" w:name="_Toc23586272"/>
            <w:bookmarkStart w:id="821" w:name="_Toc23774946"/>
            <w:r w:rsidRPr="00B9609C">
              <w:rPr>
                <w:rFonts w:ascii="Times New Roman" w:hAnsi="Times New Roman" w:hint="eastAsia"/>
                <w:bCs w:val="0"/>
                <w:color w:val="000000" w:themeColor="text1"/>
                <w:kern w:val="0"/>
                <w:sz w:val="24"/>
                <w:szCs w:val="24"/>
              </w:rPr>
              <w:t>0</w:t>
            </w:r>
            <w:bookmarkEnd w:id="818"/>
            <w:bookmarkEnd w:id="819"/>
            <w:bookmarkEnd w:id="820"/>
            <w:bookmarkEnd w:id="821"/>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28</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雲林監獄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822" w:name="_Toc20990597"/>
            <w:bookmarkStart w:id="823" w:name="_Toc21938153"/>
            <w:bookmarkStart w:id="824" w:name="_Toc23586273"/>
            <w:bookmarkStart w:id="825" w:name="_Toc23774947"/>
            <w:r w:rsidRPr="00B9609C">
              <w:rPr>
                <w:rFonts w:ascii="Times New Roman" w:hAnsi="Times New Roman" w:hint="eastAsia"/>
                <w:bCs w:val="0"/>
                <w:color w:val="000000" w:themeColor="text1"/>
                <w:kern w:val="0"/>
                <w:sz w:val="24"/>
                <w:szCs w:val="24"/>
              </w:rPr>
              <w:t>44</w:t>
            </w:r>
            <w:bookmarkEnd w:id="822"/>
            <w:bookmarkEnd w:id="823"/>
            <w:bookmarkEnd w:id="824"/>
            <w:bookmarkEnd w:id="825"/>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826" w:name="_Toc20990598"/>
            <w:bookmarkStart w:id="827" w:name="_Toc21938154"/>
            <w:bookmarkStart w:id="828" w:name="_Toc23586274"/>
            <w:bookmarkStart w:id="829" w:name="_Toc23774948"/>
            <w:r w:rsidRPr="00B9609C">
              <w:rPr>
                <w:rFonts w:ascii="Times New Roman" w:hAnsi="Times New Roman" w:hint="eastAsia"/>
                <w:bCs w:val="0"/>
                <w:color w:val="000000" w:themeColor="text1"/>
                <w:kern w:val="0"/>
                <w:sz w:val="24"/>
                <w:szCs w:val="24"/>
              </w:rPr>
              <w:t>29</w:t>
            </w:r>
            <w:bookmarkEnd w:id="826"/>
            <w:bookmarkEnd w:id="827"/>
            <w:bookmarkEnd w:id="828"/>
            <w:bookmarkEnd w:id="829"/>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830" w:name="_Toc20990599"/>
            <w:bookmarkStart w:id="831" w:name="_Toc21938155"/>
            <w:bookmarkStart w:id="832" w:name="_Toc23586275"/>
            <w:bookmarkStart w:id="833" w:name="_Toc23774949"/>
            <w:r w:rsidRPr="00B9609C">
              <w:rPr>
                <w:rFonts w:ascii="Times New Roman" w:hAnsi="Times New Roman" w:hint="eastAsia"/>
                <w:bCs w:val="0"/>
                <w:color w:val="000000" w:themeColor="text1"/>
                <w:kern w:val="0"/>
                <w:sz w:val="24"/>
                <w:szCs w:val="24"/>
              </w:rPr>
              <w:t>0</w:t>
            </w:r>
            <w:bookmarkEnd w:id="830"/>
            <w:bookmarkEnd w:id="831"/>
            <w:bookmarkEnd w:id="832"/>
            <w:bookmarkEnd w:id="833"/>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834" w:name="_Toc20990600"/>
            <w:bookmarkStart w:id="835" w:name="_Toc21938156"/>
            <w:bookmarkStart w:id="836" w:name="_Toc23586276"/>
            <w:bookmarkStart w:id="837" w:name="_Toc23774950"/>
            <w:r w:rsidRPr="00B9609C">
              <w:rPr>
                <w:rFonts w:ascii="Times New Roman" w:hAnsi="Times New Roman" w:hint="eastAsia"/>
                <w:bCs w:val="0"/>
                <w:color w:val="000000" w:themeColor="text1"/>
                <w:kern w:val="0"/>
                <w:sz w:val="24"/>
                <w:szCs w:val="24"/>
              </w:rPr>
              <w:t>0</w:t>
            </w:r>
            <w:bookmarkEnd w:id="834"/>
            <w:bookmarkEnd w:id="835"/>
            <w:bookmarkEnd w:id="836"/>
            <w:bookmarkEnd w:id="837"/>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838" w:name="_Toc20990601"/>
            <w:bookmarkStart w:id="839" w:name="_Toc21938157"/>
            <w:bookmarkStart w:id="840" w:name="_Toc23586277"/>
            <w:bookmarkStart w:id="841" w:name="_Toc23774951"/>
            <w:r w:rsidRPr="00B9609C">
              <w:rPr>
                <w:rFonts w:ascii="Times New Roman" w:hAnsi="Times New Roman" w:hint="eastAsia"/>
                <w:bCs w:val="0"/>
                <w:color w:val="000000" w:themeColor="text1"/>
                <w:kern w:val="0"/>
                <w:sz w:val="24"/>
                <w:szCs w:val="24"/>
              </w:rPr>
              <w:t>6</w:t>
            </w:r>
            <w:bookmarkEnd w:id="838"/>
            <w:bookmarkEnd w:id="839"/>
            <w:bookmarkEnd w:id="840"/>
            <w:bookmarkEnd w:id="841"/>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842" w:name="_Toc20990602"/>
            <w:bookmarkStart w:id="843" w:name="_Toc21938158"/>
            <w:bookmarkStart w:id="844" w:name="_Toc23586278"/>
            <w:bookmarkStart w:id="845" w:name="_Toc23774952"/>
            <w:r w:rsidRPr="00B9609C">
              <w:rPr>
                <w:rFonts w:ascii="Times New Roman" w:hAnsi="Times New Roman" w:hint="eastAsia"/>
                <w:bCs w:val="0"/>
                <w:color w:val="000000" w:themeColor="text1"/>
                <w:kern w:val="0"/>
                <w:sz w:val="24"/>
                <w:szCs w:val="24"/>
              </w:rPr>
              <w:t>0</w:t>
            </w:r>
            <w:bookmarkEnd w:id="842"/>
            <w:bookmarkEnd w:id="843"/>
            <w:bookmarkEnd w:id="844"/>
            <w:bookmarkEnd w:id="845"/>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29</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嘉義監獄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846" w:name="_Toc20990603"/>
            <w:bookmarkStart w:id="847" w:name="_Toc21938159"/>
            <w:bookmarkStart w:id="848" w:name="_Toc23586279"/>
            <w:bookmarkStart w:id="849" w:name="_Toc23774953"/>
            <w:r w:rsidRPr="00B9609C">
              <w:rPr>
                <w:rFonts w:ascii="Times New Roman" w:hAnsi="Times New Roman" w:hint="eastAsia"/>
                <w:bCs w:val="0"/>
                <w:color w:val="000000" w:themeColor="text1"/>
                <w:kern w:val="0"/>
                <w:sz w:val="24"/>
                <w:szCs w:val="24"/>
              </w:rPr>
              <w:t>11</w:t>
            </w:r>
            <w:bookmarkEnd w:id="846"/>
            <w:bookmarkEnd w:id="847"/>
            <w:bookmarkEnd w:id="848"/>
            <w:bookmarkEnd w:id="849"/>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850" w:name="_Toc20990604"/>
            <w:bookmarkStart w:id="851" w:name="_Toc21938160"/>
            <w:bookmarkStart w:id="852" w:name="_Toc23586280"/>
            <w:bookmarkStart w:id="853" w:name="_Toc23774954"/>
            <w:r w:rsidRPr="00B9609C">
              <w:rPr>
                <w:rFonts w:ascii="Times New Roman" w:hAnsi="Times New Roman" w:hint="eastAsia"/>
                <w:bCs w:val="0"/>
                <w:color w:val="000000" w:themeColor="text1"/>
                <w:kern w:val="0"/>
                <w:sz w:val="24"/>
                <w:szCs w:val="24"/>
              </w:rPr>
              <w:t>66</w:t>
            </w:r>
            <w:bookmarkEnd w:id="850"/>
            <w:bookmarkEnd w:id="851"/>
            <w:bookmarkEnd w:id="852"/>
            <w:bookmarkEnd w:id="853"/>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854" w:name="_Toc20990605"/>
            <w:bookmarkStart w:id="855" w:name="_Toc21938161"/>
            <w:bookmarkStart w:id="856" w:name="_Toc23586281"/>
            <w:bookmarkStart w:id="857" w:name="_Toc23774955"/>
            <w:r w:rsidRPr="00B9609C">
              <w:rPr>
                <w:rFonts w:ascii="Times New Roman" w:hAnsi="Times New Roman" w:hint="eastAsia"/>
                <w:bCs w:val="0"/>
                <w:color w:val="000000" w:themeColor="text1"/>
                <w:kern w:val="0"/>
                <w:sz w:val="24"/>
                <w:szCs w:val="24"/>
              </w:rPr>
              <w:t>0</w:t>
            </w:r>
            <w:bookmarkEnd w:id="854"/>
            <w:bookmarkEnd w:id="855"/>
            <w:bookmarkEnd w:id="856"/>
            <w:bookmarkEnd w:id="857"/>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858" w:name="_Toc20990606"/>
            <w:bookmarkStart w:id="859" w:name="_Toc21938162"/>
            <w:bookmarkStart w:id="860" w:name="_Toc23586282"/>
            <w:bookmarkStart w:id="861" w:name="_Toc23774956"/>
            <w:r w:rsidRPr="00B9609C">
              <w:rPr>
                <w:rFonts w:ascii="Times New Roman" w:hAnsi="Times New Roman" w:hint="eastAsia"/>
                <w:bCs w:val="0"/>
                <w:color w:val="000000" w:themeColor="text1"/>
                <w:kern w:val="0"/>
                <w:sz w:val="24"/>
                <w:szCs w:val="24"/>
              </w:rPr>
              <w:t>0</w:t>
            </w:r>
            <w:bookmarkEnd w:id="858"/>
            <w:bookmarkEnd w:id="859"/>
            <w:bookmarkEnd w:id="860"/>
            <w:bookmarkEnd w:id="861"/>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862" w:name="_Toc20990607"/>
            <w:bookmarkStart w:id="863" w:name="_Toc21938163"/>
            <w:bookmarkStart w:id="864" w:name="_Toc23586283"/>
            <w:bookmarkStart w:id="865" w:name="_Toc23774957"/>
            <w:r w:rsidRPr="00B9609C">
              <w:rPr>
                <w:rFonts w:ascii="Times New Roman" w:hAnsi="Times New Roman" w:hint="eastAsia"/>
                <w:bCs w:val="0"/>
                <w:color w:val="000000" w:themeColor="text1"/>
                <w:kern w:val="0"/>
                <w:sz w:val="24"/>
                <w:szCs w:val="24"/>
              </w:rPr>
              <w:t>1</w:t>
            </w:r>
            <w:bookmarkEnd w:id="862"/>
            <w:bookmarkEnd w:id="863"/>
            <w:bookmarkEnd w:id="864"/>
            <w:bookmarkEnd w:id="865"/>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866" w:name="_Toc20990608"/>
            <w:bookmarkStart w:id="867" w:name="_Toc21938164"/>
            <w:bookmarkStart w:id="868" w:name="_Toc23586284"/>
            <w:bookmarkStart w:id="869" w:name="_Toc23774958"/>
            <w:r w:rsidRPr="00B9609C">
              <w:rPr>
                <w:rFonts w:ascii="Times New Roman" w:hAnsi="Times New Roman" w:hint="eastAsia"/>
                <w:bCs w:val="0"/>
                <w:color w:val="000000" w:themeColor="text1"/>
                <w:kern w:val="0"/>
                <w:sz w:val="24"/>
                <w:szCs w:val="24"/>
              </w:rPr>
              <w:t>4</w:t>
            </w:r>
            <w:bookmarkEnd w:id="866"/>
            <w:bookmarkEnd w:id="867"/>
            <w:bookmarkEnd w:id="868"/>
            <w:bookmarkEnd w:id="869"/>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30</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臺南監獄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870" w:name="_Toc20990609"/>
            <w:bookmarkStart w:id="871" w:name="_Toc21938165"/>
            <w:bookmarkStart w:id="872" w:name="_Toc23586285"/>
            <w:bookmarkStart w:id="873" w:name="_Toc23774959"/>
            <w:r w:rsidRPr="00B9609C">
              <w:rPr>
                <w:rFonts w:ascii="Times New Roman" w:hAnsi="Times New Roman" w:hint="eastAsia"/>
                <w:bCs w:val="0"/>
                <w:color w:val="000000" w:themeColor="text1"/>
                <w:kern w:val="0"/>
                <w:sz w:val="24"/>
                <w:szCs w:val="24"/>
              </w:rPr>
              <w:t>112</w:t>
            </w:r>
            <w:bookmarkEnd w:id="870"/>
            <w:bookmarkEnd w:id="871"/>
            <w:bookmarkEnd w:id="872"/>
            <w:bookmarkEnd w:id="873"/>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874" w:name="_Toc20990610"/>
            <w:bookmarkStart w:id="875" w:name="_Toc21938166"/>
            <w:bookmarkStart w:id="876" w:name="_Toc23586286"/>
            <w:bookmarkStart w:id="877" w:name="_Toc23774960"/>
            <w:r w:rsidRPr="00B9609C">
              <w:rPr>
                <w:rFonts w:ascii="Times New Roman" w:hAnsi="Times New Roman" w:hint="eastAsia"/>
                <w:bCs w:val="0"/>
                <w:color w:val="000000" w:themeColor="text1"/>
                <w:kern w:val="0"/>
                <w:sz w:val="24"/>
                <w:szCs w:val="24"/>
              </w:rPr>
              <w:t>16</w:t>
            </w:r>
            <w:bookmarkEnd w:id="874"/>
            <w:bookmarkEnd w:id="875"/>
            <w:bookmarkEnd w:id="876"/>
            <w:bookmarkEnd w:id="877"/>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878" w:name="_Toc20990611"/>
            <w:bookmarkStart w:id="879" w:name="_Toc21938167"/>
            <w:bookmarkStart w:id="880" w:name="_Toc23586287"/>
            <w:bookmarkStart w:id="881" w:name="_Toc23774961"/>
            <w:r w:rsidRPr="00B9609C">
              <w:rPr>
                <w:rFonts w:ascii="Times New Roman" w:hAnsi="Times New Roman" w:hint="eastAsia"/>
                <w:bCs w:val="0"/>
                <w:color w:val="000000" w:themeColor="text1"/>
                <w:kern w:val="0"/>
                <w:sz w:val="24"/>
                <w:szCs w:val="24"/>
              </w:rPr>
              <w:t>0</w:t>
            </w:r>
            <w:bookmarkEnd w:id="878"/>
            <w:bookmarkEnd w:id="879"/>
            <w:bookmarkEnd w:id="880"/>
            <w:bookmarkEnd w:id="881"/>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882" w:name="_Toc20990612"/>
            <w:bookmarkStart w:id="883" w:name="_Toc21938168"/>
            <w:bookmarkStart w:id="884" w:name="_Toc23586288"/>
            <w:bookmarkStart w:id="885" w:name="_Toc23774962"/>
            <w:r w:rsidRPr="00B9609C">
              <w:rPr>
                <w:rFonts w:ascii="Times New Roman" w:hAnsi="Times New Roman" w:hint="eastAsia"/>
                <w:bCs w:val="0"/>
                <w:color w:val="000000" w:themeColor="text1"/>
                <w:kern w:val="0"/>
                <w:sz w:val="24"/>
                <w:szCs w:val="24"/>
              </w:rPr>
              <w:t>0</w:t>
            </w:r>
            <w:bookmarkEnd w:id="882"/>
            <w:bookmarkEnd w:id="883"/>
            <w:bookmarkEnd w:id="884"/>
            <w:bookmarkEnd w:id="885"/>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886" w:name="_Toc20990613"/>
            <w:bookmarkStart w:id="887" w:name="_Toc21938169"/>
            <w:bookmarkStart w:id="888" w:name="_Toc23586289"/>
            <w:bookmarkStart w:id="889" w:name="_Toc23774963"/>
            <w:r w:rsidRPr="00B9609C">
              <w:rPr>
                <w:rFonts w:ascii="Times New Roman" w:hAnsi="Times New Roman" w:hint="eastAsia"/>
                <w:bCs w:val="0"/>
                <w:color w:val="000000" w:themeColor="text1"/>
                <w:kern w:val="0"/>
                <w:sz w:val="24"/>
                <w:szCs w:val="24"/>
              </w:rPr>
              <w:t>3</w:t>
            </w:r>
            <w:bookmarkEnd w:id="886"/>
            <w:bookmarkEnd w:id="887"/>
            <w:bookmarkEnd w:id="888"/>
            <w:bookmarkEnd w:id="889"/>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890" w:name="_Toc20990614"/>
            <w:bookmarkStart w:id="891" w:name="_Toc21938170"/>
            <w:bookmarkStart w:id="892" w:name="_Toc23586290"/>
            <w:bookmarkStart w:id="893" w:name="_Toc23774964"/>
            <w:r w:rsidRPr="00B9609C">
              <w:rPr>
                <w:rFonts w:ascii="Times New Roman" w:hAnsi="Times New Roman" w:hint="eastAsia"/>
                <w:bCs w:val="0"/>
                <w:color w:val="000000" w:themeColor="text1"/>
                <w:kern w:val="0"/>
                <w:sz w:val="24"/>
                <w:szCs w:val="24"/>
              </w:rPr>
              <w:t>10</w:t>
            </w:r>
            <w:bookmarkEnd w:id="890"/>
            <w:bookmarkEnd w:id="891"/>
            <w:bookmarkEnd w:id="892"/>
            <w:bookmarkEnd w:id="893"/>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31</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臺南第二監獄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894" w:name="_Toc20990615"/>
            <w:bookmarkStart w:id="895" w:name="_Toc21938171"/>
            <w:bookmarkStart w:id="896" w:name="_Toc23586291"/>
            <w:bookmarkStart w:id="897" w:name="_Toc23774965"/>
            <w:r w:rsidRPr="00B9609C">
              <w:rPr>
                <w:rFonts w:ascii="Times New Roman" w:hAnsi="Times New Roman" w:hint="eastAsia"/>
                <w:bCs w:val="0"/>
                <w:color w:val="000000" w:themeColor="text1"/>
                <w:kern w:val="0"/>
                <w:sz w:val="24"/>
                <w:szCs w:val="24"/>
              </w:rPr>
              <w:t>7</w:t>
            </w:r>
            <w:bookmarkEnd w:id="894"/>
            <w:bookmarkEnd w:id="895"/>
            <w:bookmarkEnd w:id="896"/>
            <w:bookmarkEnd w:id="897"/>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898" w:name="_Toc20990616"/>
            <w:bookmarkStart w:id="899" w:name="_Toc21938172"/>
            <w:bookmarkStart w:id="900" w:name="_Toc23586292"/>
            <w:bookmarkStart w:id="901" w:name="_Toc23774966"/>
            <w:r w:rsidRPr="00B9609C">
              <w:rPr>
                <w:rFonts w:ascii="Times New Roman" w:hAnsi="Times New Roman" w:hint="eastAsia"/>
                <w:bCs w:val="0"/>
                <w:color w:val="000000" w:themeColor="text1"/>
                <w:kern w:val="0"/>
                <w:sz w:val="24"/>
                <w:szCs w:val="24"/>
              </w:rPr>
              <w:t>15</w:t>
            </w:r>
            <w:bookmarkEnd w:id="898"/>
            <w:bookmarkEnd w:id="899"/>
            <w:bookmarkEnd w:id="900"/>
            <w:bookmarkEnd w:id="901"/>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902" w:name="_Toc20990617"/>
            <w:bookmarkStart w:id="903" w:name="_Toc21938173"/>
            <w:bookmarkStart w:id="904" w:name="_Toc23586293"/>
            <w:bookmarkStart w:id="905" w:name="_Toc23774967"/>
            <w:r w:rsidRPr="00B9609C">
              <w:rPr>
                <w:rFonts w:ascii="Times New Roman" w:hAnsi="Times New Roman" w:hint="eastAsia"/>
                <w:bCs w:val="0"/>
                <w:color w:val="000000" w:themeColor="text1"/>
                <w:kern w:val="0"/>
                <w:sz w:val="24"/>
                <w:szCs w:val="24"/>
              </w:rPr>
              <w:t>0</w:t>
            </w:r>
            <w:bookmarkEnd w:id="902"/>
            <w:bookmarkEnd w:id="903"/>
            <w:bookmarkEnd w:id="904"/>
            <w:bookmarkEnd w:id="905"/>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906" w:name="_Toc20990618"/>
            <w:bookmarkStart w:id="907" w:name="_Toc21938174"/>
            <w:bookmarkStart w:id="908" w:name="_Toc23586294"/>
            <w:bookmarkStart w:id="909" w:name="_Toc23774968"/>
            <w:r w:rsidRPr="00B9609C">
              <w:rPr>
                <w:rFonts w:ascii="Times New Roman" w:hAnsi="Times New Roman" w:hint="eastAsia"/>
                <w:bCs w:val="0"/>
                <w:color w:val="000000" w:themeColor="text1"/>
                <w:kern w:val="0"/>
                <w:sz w:val="24"/>
                <w:szCs w:val="24"/>
              </w:rPr>
              <w:t>0</w:t>
            </w:r>
            <w:bookmarkEnd w:id="906"/>
            <w:bookmarkEnd w:id="907"/>
            <w:bookmarkEnd w:id="908"/>
            <w:bookmarkEnd w:id="909"/>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910" w:name="_Toc20990619"/>
            <w:bookmarkStart w:id="911" w:name="_Toc21938175"/>
            <w:bookmarkStart w:id="912" w:name="_Toc23586295"/>
            <w:bookmarkStart w:id="913" w:name="_Toc23774969"/>
            <w:r w:rsidRPr="00B9609C">
              <w:rPr>
                <w:rFonts w:ascii="Times New Roman" w:hAnsi="Times New Roman" w:hint="eastAsia"/>
                <w:bCs w:val="0"/>
                <w:color w:val="000000" w:themeColor="text1"/>
                <w:kern w:val="0"/>
                <w:sz w:val="24"/>
                <w:szCs w:val="24"/>
              </w:rPr>
              <w:t>1</w:t>
            </w:r>
            <w:bookmarkEnd w:id="910"/>
            <w:bookmarkEnd w:id="911"/>
            <w:bookmarkEnd w:id="912"/>
            <w:bookmarkEnd w:id="913"/>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914" w:name="_Toc20990620"/>
            <w:bookmarkStart w:id="915" w:name="_Toc21938176"/>
            <w:bookmarkStart w:id="916" w:name="_Toc23586296"/>
            <w:bookmarkStart w:id="917" w:name="_Toc23774970"/>
            <w:r w:rsidRPr="00B9609C">
              <w:rPr>
                <w:rFonts w:ascii="Times New Roman" w:hAnsi="Times New Roman" w:hint="eastAsia"/>
                <w:bCs w:val="0"/>
                <w:color w:val="000000" w:themeColor="text1"/>
                <w:kern w:val="0"/>
                <w:sz w:val="24"/>
                <w:szCs w:val="24"/>
              </w:rPr>
              <w:t>0</w:t>
            </w:r>
            <w:bookmarkEnd w:id="914"/>
            <w:bookmarkEnd w:id="915"/>
            <w:bookmarkEnd w:id="916"/>
            <w:bookmarkEnd w:id="917"/>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32</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高雄女監</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918" w:name="_Toc20990621"/>
            <w:bookmarkStart w:id="919" w:name="_Toc21938177"/>
            <w:bookmarkStart w:id="920" w:name="_Toc23586297"/>
            <w:bookmarkStart w:id="921" w:name="_Toc23774971"/>
            <w:r w:rsidRPr="00B9609C">
              <w:rPr>
                <w:rFonts w:ascii="Times New Roman" w:hAnsi="Times New Roman" w:hint="eastAsia"/>
                <w:bCs w:val="0"/>
                <w:color w:val="000000" w:themeColor="text1"/>
                <w:kern w:val="0"/>
                <w:sz w:val="24"/>
                <w:szCs w:val="24"/>
              </w:rPr>
              <w:t>11</w:t>
            </w:r>
            <w:bookmarkEnd w:id="918"/>
            <w:bookmarkEnd w:id="919"/>
            <w:bookmarkEnd w:id="920"/>
            <w:bookmarkEnd w:id="921"/>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922" w:name="_Toc20990622"/>
            <w:bookmarkStart w:id="923" w:name="_Toc21938178"/>
            <w:bookmarkStart w:id="924" w:name="_Toc23586298"/>
            <w:bookmarkStart w:id="925" w:name="_Toc23774972"/>
            <w:r w:rsidRPr="00B9609C">
              <w:rPr>
                <w:rFonts w:ascii="Times New Roman" w:hAnsi="Times New Roman" w:hint="eastAsia"/>
                <w:bCs w:val="0"/>
                <w:color w:val="000000" w:themeColor="text1"/>
                <w:kern w:val="0"/>
                <w:sz w:val="24"/>
                <w:szCs w:val="24"/>
              </w:rPr>
              <w:t>16</w:t>
            </w:r>
            <w:bookmarkEnd w:id="922"/>
            <w:bookmarkEnd w:id="923"/>
            <w:bookmarkEnd w:id="924"/>
            <w:bookmarkEnd w:id="925"/>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926" w:name="_Toc20990623"/>
            <w:bookmarkStart w:id="927" w:name="_Toc21938179"/>
            <w:bookmarkStart w:id="928" w:name="_Toc23586299"/>
            <w:bookmarkStart w:id="929" w:name="_Toc23774973"/>
            <w:r w:rsidRPr="00B9609C">
              <w:rPr>
                <w:rFonts w:ascii="Times New Roman" w:hAnsi="Times New Roman" w:hint="eastAsia"/>
                <w:bCs w:val="0"/>
                <w:color w:val="000000" w:themeColor="text1"/>
                <w:kern w:val="0"/>
                <w:sz w:val="24"/>
                <w:szCs w:val="24"/>
              </w:rPr>
              <w:t>0</w:t>
            </w:r>
            <w:bookmarkEnd w:id="926"/>
            <w:bookmarkEnd w:id="927"/>
            <w:bookmarkEnd w:id="928"/>
            <w:bookmarkEnd w:id="929"/>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930" w:name="_Toc20990624"/>
            <w:bookmarkStart w:id="931" w:name="_Toc21938180"/>
            <w:bookmarkStart w:id="932" w:name="_Toc23586300"/>
            <w:bookmarkStart w:id="933" w:name="_Toc23774974"/>
            <w:r w:rsidRPr="00B9609C">
              <w:rPr>
                <w:rFonts w:ascii="Times New Roman" w:hAnsi="Times New Roman" w:hint="eastAsia"/>
                <w:bCs w:val="0"/>
                <w:color w:val="000000" w:themeColor="text1"/>
                <w:kern w:val="0"/>
                <w:sz w:val="24"/>
                <w:szCs w:val="24"/>
              </w:rPr>
              <w:t>0</w:t>
            </w:r>
            <w:bookmarkEnd w:id="930"/>
            <w:bookmarkEnd w:id="931"/>
            <w:bookmarkEnd w:id="932"/>
            <w:bookmarkEnd w:id="933"/>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934" w:name="_Toc20990625"/>
            <w:bookmarkStart w:id="935" w:name="_Toc21938181"/>
            <w:bookmarkStart w:id="936" w:name="_Toc23586301"/>
            <w:bookmarkStart w:id="937" w:name="_Toc23774975"/>
            <w:r w:rsidRPr="00B9609C">
              <w:rPr>
                <w:rFonts w:ascii="Times New Roman" w:hAnsi="Times New Roman" w:hint="eastAsia"/>
                <w:bCs w:val="0"/>
                <w:color w:val="000000" w:themeColor="text1"/>
                <w:kern w:val="0"/>
                <w:sz w:val="24"/>
                <w:szCs w:val="24"/>
              </w:rPr>
              <w:t>0</w:t>
            </w:r>
            <w:bookmarkEnd w:id="934"/>
            <w:bookmarkEnd w:id="935"/>
            <w:bookmarkEnd w:id="936"/>
            <w:bookmarkEnd w:id="937"/>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938" w:name="_Toc20990626"/>
            <w:bookmarkStart w:id="939" w:name="_Toc21938182"/>
            <w:bookmarkStart w:id="940" w:name="_Toc23586302"/>
            <w:bookmarkStart w:id="941" w:name="_Toc23774976"/>
            <w:r w:rsidRPr="00B9609C">
              <w:rPr>
                <w:rFonts w:ascii="Times New Roman" w:hAnsi="Times New Roman" w:hint="eastAsia"/>
                <w:bCs w:val="0"/>
                <w:color w:val="000000" w:themeColor="text1"/>
                <w:kern w:val="0"/>
                <w:sz w:val="24"/>
                <w:szCs w:val="24"/>
              </w:rPr>
              <w:t>0</w:t>
            </w:r>
            <w:bookmarkEnd w:id="938"/>
            <w:bookmarkEnd w:id="939"/>
            <w:bookmarkEnd w:id="940"/>
            <w:bookmarkEnd w:id="941"/>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33</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高雄監獄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942" w:name="_Toc20990627"/>
            <w:bookmarkStart w:id="943" w:name="_Toc21938183"/>
            <w:bookmarkStart w:id="944" w:name="_Toc23586303"/>
            <w:bookmarkStart w:id="945" w:name="_Toc23774977"/>
            <w:r w:rsidRPr="00B9609C">
              <w:rPr>
                <w:rFonts w:ascii="Times New Roman" w:hAnsi="Times New Roman" w:hint="eastAsia"/>
                <w:bCs w:val="0"/>
                <w:color w:val="000000" w:themeColor="text1"/>
                <w:kern w:val="0"/>
                <w:sz w:val="24"/>
                <w:szCs w:val="24"/>
              </w:rPr>
              <w:t>111</w:t>
            </w:r>
            <w:bookmarkEnd w:id="942"/>
            <w:bookmarkEnd w:id="943"/>
            <w:bookmarkEnd w:id="944"/>
            <w:bookmarkEnd w:id="945"/>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946" w:name="_Toc20990628"/>
            <w:bookmarkStart w:id="947" w:name="_Toc21938184"/>
            <w:bookmarkStart w:id="948" w:name="_Toc23586304"/>
            <w:bookmarkStart w:id="949" w:name="_Toc23774978"/>
            <w:r w:rsidRPr="00B9609C">
              <w:rPr>
                <w:rFonts w:ascii="Times New Roman" w:hAnsi="Times New Roman" w:hint="eastAsia"/>
                <w:bCs w:val="0"/>
                <w:color w:val="000000" w:themeColor="text1"/>
                <w:kern w:val="0"/>
                <w:sz w:val="24"/>
                <w:szCs w:val="24"/>
              </w:rPr>
              <w:t>9</w:t>
            </w:r>
            <w:bookmarkEnd w:id="946"/>
            <w:bookmarkEnd w:id="947"/>
            <w:bookmarkEnd w:id="948"/>
            <w:bookmarkEnd w:id="949"/>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950" w:name="_Toc20990629"/>
            <w:bookmarkStart w:id="951" w:name="_Toc21938185"/>
            <w:bookmarkStart w:id="952" w:name="_Toc23586305"/>
            <w:bookmarkStart w:id="953" w:name="_Toc23774979"/>
            <w:r w:rsidRPr="00B9609C">
              <w:rPr>
                <w:rFonts w:ascii="Times New Roman" w:hAnsi="Times New Roman" w:hint="eastAsia"/>
                <w:bCs w:val="0"/>
                <w:color w:val="000000" w:themeColor="text1"/>
                <w:kern w:val="0"/>
                <w:sz w:val="24"/>
                <w:szCs w:val="24"/>
              </w:rPr>
              <w:t>0</w:t>
            </w:r>
            <w:bookmarkEnd w:id="950"/>
            <w:bookmarkEnd w:id="951"/>
            <w:bookmarkEnd w:id="952"/>
            <w:bookmarkEnd w:id="953"/>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954" w:name="_Toc20990630"/>
            <w:bookmarkStart w:id="955" w:name="_Toc21938186"/>
            <w:bookmarkStart w:id="956" w:name="_Toc23586306"/>
            <w:bookmarkStart w:id="957" w:name="_Toc23774980"/>
            <w:r w:rsidRPr="00B9609C">
              <w:rPr>
                <w:rFonts w:ascii="Times New Roman" w:hAnsi="Times New Roman" w:hint="eastAsia"/>
                <w:bCs w:val="0"/>
                <w:color w:val="000000" w:themeColor="text1"/>
                <w:kern w:val="0"/>
                <w:sz w:val="24"/>
                <w:szCs w:val="24"/>
              </w:rPr>
              <w:t>0</w:t>
            </w:r>
            <w:bookmarkEnd w:id="954"/>
            <w:bookmarkEnd w:id="955"/>
            <w:bookmarkEnd w:id="956"/>
            <w:bookmarkEnd w:id="957"/>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958" w:name="_Toc20990631"/>
            <w:bookmarkStart w:id="959" w:name="_Toc21938187"/>
            <w:bookmarkStart w:id="960" w:name="_Toc23586307"/>
            <w:bookmarkStart w:id="961" w:name="_Toc23774981"/>
            <w:r w:rsidRPr="00B9609C">
              <w:rPr>
                <w:rFonts w:ascii="Times New Roman" w:hAnsi="Times New Roman" w:hint="eastAsia"/>
                <w:bCs w:val="0"/>
                <w:color w:val="000000" w:themeColor="text1"/>
                <w:kern w:val="0"/>
                <w:sz w:val="24"/>
                <w:szCs w:val="24"/>
              </w:rPr>
              <w:t>5</w:t>
            </w:r>
            <w:bookmarkEnd w:id="958"/>
            <w:bookmarkEnd w:id="959"/>
            <w:bookmarkEnd w:id="960"/>
            <w:bookmarkEnd w:id="961"/>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962" w:name="_Toc20990632"/>
            <w:bookmarkStart w:id="963" w:name="_Toc21938188"/>
            <w:bookmarkStart w:id="964" w:name="_Toc23586308"/>
            <w:bookmarkStart w:id="965" w:name="_Toc23774982"/>
            <w:r w:rsidRPr="00B9609C">
              <w:rPr>
                <w:rFonts w:ascii="Times New Roman" w:hAnsi="Times New Roman" w:hint="eastAsia"/>
                <w:bCs w:val="0"/>
                <w:color w:val="000000" w:themeColor="text1"/>
                <w:kern w:val="0"/>
                <w:sz w:val="24"/>
                <w:szCs w:val="24"/>
              </w:rPr>
              <w:t>2</w:t>
            </w:r>
            <w:bookmarkEnd w:id="962"/>
            <w:bookmarkEnd w:id="963"/>
            <w:bookmarkEnd w:id="964"/>
            <w:bookmarkEnd w:id="965"/>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34</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屏東監獄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966" w:name="_Toc20990633"/>
            <w:bookmarkStart w:id="967" w:name="_Toc21938189"/>
            <w:bookmarkStart w:id="968" w:name="_Toc23586309"/>
            <w:bookmarkStart w:id="969" w:name="_Toc23774983"/>
            <w:r w:rsidRPr="00B9609C">
              <w:rPr>
                <w:rFonts w:ascii="Times New Roman" w:hAnsi="Times New Roman" w:hint="eastAsia"/>
                <w:bCs w:val="0"/>
                <w:color w:val="000000" w:themeColor="text1"/>
                <w:kern w:val="0"/>
                <w:sz w:val="24"/>
                <w:szCs w:val="24"/>
              </w:rPr>
              <w:t>48</w:t>
            </w:r>
            <w:bookmarkEnd w:id="966"/>
            <w:bookmarkEnd w:id="967"/>
            <w:bookmarkEnd w:id="968"/>
            <w:bookmarkEnd w:id="969"/>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970" w:name="_Toc20990634"/>
            <w:bookmarkStart w:id="971" w:name="_Toc21938190"/>
            <w:bookmarkStart w:id="972" w:name="_Toc23586310"/>
            <w:bookmarkStart w:id="973" w:name="_Toc23774984"/>
            <w:r w:rsidRPr="00B9609C">
              <w:rPr>
                <w:rFonts w:ascii="Times New Roman" w:hAnsi="Times New Roman" w:hint="eastAsia"/>
                <w:bCs w:val="0"/>
                <w:color w:val="000000" w:themeColor="text1"/>
                <w:kern w:val="0"/>
                <w:sz w:val="24"/>
                <w:szCs w:val="24"/>
              </w:rPr>
              <w:t>11</w:t>
            </w:r>
            <w:bookmarkEnd w:id="970"/>
            <w:bookmarkEnd w:id="971"/>
            <w:bookmarkEnd w:id="972"/>
            <w:bookmarkEnd w:id="973"/>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974" w:name="_Toc20990635"/>
            <w:bookmarkStart w:id="975" w:name="_Toc21938191"/>
            <w:bookmarkStart w:id="976" w:name="_Toc23586311"/>
            <w:bookmarkStart w:id="977" w:name="_Toc23774985"/>
            <w:r w:rsidRPr="00B9609C">
              <w:rPr>
                <w:rFonts w:ascii="Times New Roman" w:hAnsi="Times New Roman" w:hint="eastAsia"/>
                <w:bCs w:val="0"/>
                <w:color w:val="000000" w:themeColor="text1"/>
                <w:kern w:val="0"/>
                <w:sz w:val="24"/>
                <w:szCs w:val="24"/>
              </w:rPr>
              <w:t>0</w:t>
            </w:r>
            <w:bookmarkEnd w:id="974"/>
            <w:bookmarkEnd w:id="975"/>
            <w:bookmarkEnd w:id="976"/>
            <w:bookmarkEnd w:id="977"/>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978" w:name="_Toc20990636"/>
            <w:bookmarkStart w:id="979" w:name="_Toc21938192"/>
            <w:bookmarkStart w:id="980" w:name="_Toc23586312"/>
            <w:bookmarkStart w:id="981" w:name="_Toc23774986"/>
            <w:r w:rsidRPr="00B9609C">
              <w:rPr>
                <w:rFonts w:ascii="Times New Roman" w:hAnsi="Times New Roman" w:hint="eastAsia"/>
                <w:bCs w:val="0"/>
                <w:color w:val="000000" w:themeColor="text1"/>
                <w:kern w:val="0"/>
                <w:sz w:val="24"/>
                <w:szCs w:val="24"/>
              </w:rPr>
              <w:t>0</w:t>
            </w:r>
            <w:bookmarkEnd w:id="978"/>
            <w:bookmarkEnd w:id="979"/>
            <w:bookmarkEnd w:id="980"/>
            <w:bookmarkEnd w:id="981"/>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982" w:name="_Toc20990637"/>
            <w:bookmarkStart w:id="983" w:name="_Toc21938193"/>
            <w:bookmarkStart w:id="984" w:name="_Toc23586313"/>
            <w:bookmarkStart w:id="985" w:name="_Toc23774987"/>
            <w:r w:rsidRPr="00B9609C">
              <w:rPr>
                <w:rFonts w:ascii="Times New Roman" w:hAnsi="Times New Roman" w:hint="eastAsia"/>
                <w:bCs w:val="0"/>
                <w:color w:val="000000" w:themeColor="text1"/>
                <w:kern w:val="0"/>
                <w:sz w:val="24"/>
                <w:szCs w:val="24"/>
              </w:rPr>
              <w:t>3</w:t>
            </w:r>
            <w:bookmarkEnd w:id="982"/>
            <w:bookmarkEnd w:id="983"/>
            <w:bookmarkEnd w:id="984"/>
            <w:bookmarkEnd w:id="985"/>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986" w:name="_Toc20990638"/>
            <w:bookmarkStart w:id="987" w:name="_Toc21938194"/>
            <w:bookmarkStart w:id="988" w:name="_Toc23586314"/>
            <w:bookmarkStart w:id="989" w:name="_Toc23774988"/>
            <w:r w:rsidRPr="00B9609C">
              <w:rPr>
                <w:rFonts w:ascii="Times New Roman" w:hAnsi="Times New Roman" w:hint="eastAsia"/>
                <w:bCs w:val="0"/>
                <w:color w:val="000000" w:themeColor="text1"/>
                <w:kern w:val="0"/>
                <w:sz w:val="24"/>
                <w:szCs w:val="24"/>
              </w:rPr>
              <w:t>0</w:t>
            </w:r>
            <w:bookmarkEnd w:id="986"/>
            <w:bookmarkEnd w:id="987"/>
            <w:bookmarkEnd w:id="988"/>
            <w:bookmarkEnd w:id="989"/>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lastRenderedPageBreak/>
              <w:t>35</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花蓮監獄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990" w:name="_Toc20990639"/>
            <w:bookmarkStart w:id="991" w:name="_Toc21938195"/>
            <w:bookmarkStart w:id="992" w:name="_Toc23586315"/>
            <w:bookmarkStart w:id="993" w:name="_Toc23774989"/>
            <w:r w:rsidRPr="00B9609C">
              <w:rPr>
                <w:rFonts w:ascii="Times New Roman" w:hAnsi="Times New Roman" w:hint="eastAsia"/>
                <w:bCs w:val="0"/>
                <w:color w:val="000000" w:themeColor="text1"/>
                <w:kern w:val="0"/>
                <w:sz w:val="24"/>
                <w:szCs w:val="24"/>
              </w:rPr>
              <w:t>23</w:t>
            </w:r>
            <w:bookmarkEnd w:id="990"/>
            <w:bookmarkEnd w:id="991"/>
            <w:bookmarkEnd w:id="992"/>
            <w:bookmarkEnd w:id="993"/>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994" w:name="_Toc20990640"/>
            <w:bookmarkStart w:id="995" w:name="_Toc21938196"/>
            <w:bookmarkStart w:id="996" w:name="_Toc23586316"/>
            <w:bookmarkStart w:id="997" w:name="_Toc23774990"/>
            <w:r w:rsidRPr="00B9609C">
              <w:rPr>
                <w:rFonts w:ascii="Times New Roman" w:hAnsi="Times New Roman" w:hint="eastAsia"/>
                <w:bCs w:val="0"/>
                <w:color w:val="000000" w:themeColor="text1"/>
                <w:kern w:val="0"/>
                <w:sz w:val="24"/>
                <w:szCs w:val="24"/>
              </w:rPr>
              <w:t>48</w:t>
            </w:r>
            <w:bookmarkEnd w:id="994"/>
            <w:bookmarkEnd w:id="995"/>
            <w:bookmarkEnd w:id="996"/>
            <w:bookmarkEnd w:id="997"/>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998" w:name="_Toc20990641"/>
            <w:bookmarkStart w:id="999" w:name="_Toc21938197"/>
            <w:bookmarkStart w:id="1000" w:name="_Toc23586317"/>
            <w:bookmarkStart w:id="1001" w:name="_Toc23774991"/>
            <w:r w:rsidRPr="00B9609C">
              <w:rPr>
                <w:rFonts w:ascii="Times New Roman" w:hAnsi="Times New Roman" w:hint="eastAsia"/>
                <w:bCs w:val="0"/>
                <w:color w:val="000000" w:themeColor="text1"/>
                <w:kern w:val="0"/>
                <w:sz w:val="24"/>
                <w:szCs w:val="24"/>
              </w:rPr>
              <w:t>0</w:t>
            </w:r>
            <w:bookmarkEnd w:id="998"/>
            <w:bookmarkEnd w:id="999"/>
            <w:bookmarkEnd w:id="1000"/>
            <w:bookmarkEnd w:id="1001"/>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002" w:name="_Toc20990642"/>
            <w:bookmarkStart w:id="1003" w:name="_Toc21938198"/>
            <w:bookmarkStart w:id="1004" w:name="_Toc23586318"/>
            <w:bookmarkStart w:id="1005" w:name="_Toc23774992"/>
            <w:r w:rsidRPr="00B9609C">
              <w:rPr>
                <w:rFonts w:ascii="Times New Roman" w:hAnsi="Times New Roman" w:hint="eastAsia"/>
                <w:bCs w:val="0"/>
                <w:color w:val="000000" w:themeColor="text1"/>
                <w:kern w:val="0"/>
                <w:sz w:val="24"/>
                <w:szCs w:val="24"/>
              </w:rPr>
              <w:t>0</w:t>
            </w:r>
            <w:bookmarkEnd w:id="1002"/>
            <w:bookmarkEnd w:id="1003"/>
            <w:bookmarkEnd w:id="1004"/>
            <w:bookmarkEnd w:id="1005"/>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006" w:name="_Toc20990643"/>
            <w:bookmarkStart w:id="1007" w:name="_Toc21938199"/>
            <w:bookmarkStart w:id="1008" w:name="_Toc23586319"/>
            <w:bookmarkStart w:id="1009" w:name="_Toc23774993"/>
            <w:r w:rsidRPr="00B9609C">
              <w:rPr>
                <w:rFonts w:ascii="Times New Roman" w:hAnsi="Times New Roman" w:hint="eastAsia"/>
                <w:bCs w:val="0"/>
                <w:color w:val="000000" w:themeColor="text1"/>
                <w:kern w:val="0"/>
                <w:sz w:val="24"/>
                <w:szCs w:val="24"/>
              </w:rPr>
              <w:t>4</w:t>
            </w:r>
            <w:bookmarkEnd w:id="1006"/>
            <w:bookmarkEnd w:id="1007"/>
            <w:bookmarkEnd w:id="1008"/>
            <w:bookmarkEnd w:id="1009"/>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010" w:name="_Toc20990644"/>
            <w:bookmarkStart w:id="1011" w:name="_Toc21938200"/>
            <w:bookmarkStart w:id="1012" w:name="_Toc23586320"/>
            <w:bookmarkStart w:id="1013" w:name="_Toc23774994"/>
            <w:r w:rsidRPr="00B9609C">
              <w:rPr>
                <w:rFonts w:ascii="Times New Roman" w:hAnsi="Times New Roman" w:hint="eastAsia"/>
                <w:bCs w:val="0"/>
                <w:color w:val="000000" w:themeColor="text1"/>
                <w:kern w:val="0"/>
                <w:sz w:val="24"/>
                <w:szCs w:val="24"/>
              </w:rPr>
              <w:t>5</w:t>
            </w:r>
            <w:bookmarkEnd w:id="1010"/>
            <w:bookmarkEnd w:id="1011"/>
            <w:bookmarkEnd w:id="1012"/>
            <w:bookmarkEnd w:id="1013"/>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36</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花蓮監獄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014" w:name="_Toc20990645"/>
            <w:bookmarkStart w:id="1015" w:name="_Toc21938201"/>
            <w:bookmarkStart w:id="1016" w:name="_Toc23586321"/>
            <w:bookmarkStart w:id="1017" w:name="_Toc23774995"/>
            <w:r w:rsidRPr="00B9609C">
              <w:rPr>
                <w:rFonts w:ascii="Times New Roman" w:hAnsi="Times New Roman" w:hint="eastAsia"/>
                <w:bCs w:val="0"/>
                <w:color w:val="000000" w:themeColor="text1"/>
                <w:kern w:val="0"/>
                <w:sz w:val="24"/>
                <w:szCs w:val="24"/>
              </w:rPr>
              <w:t>31</w:t>
            </w:r>
            <w:bookmarkEnd w:id="1014"/>
            <w:bookmarkEnd w:id="1015"/>
            <w:bookmarkEnd w:id="1016"/>
            <w:bookmarkEnd w:id="1017"/>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018" w:name="_Toc20990646"/>
            <w:bookmarkStart w:id="1019" w:name="_Toc21938202"/>
            <w:bookmarkStart w:id="1020" w:name="_Toc23586322"/>
            <w:bookmarkStart w:id="1021" w:name="_Toc23774996"/>
            <w:r w:rsidRPr="00B9609C">
              <w:rPr>
                <w:rFonts w:ascii="Times New Roman" w:hAnsi="Times New Roman" w:hint="eastAsia"/>
                <w:bCs w:val="0"/>
                <w:color w:val="000000" w:themeColor="text1"/>
                <w:kern w:val="0"/>
                <w:sz w:val="24"/>
                <w:szCs w:val="24"/>
              </w:rPr>
              <w:t>26</w:t>
            </w:r>
            <w:bookmarkEnd w:id="1018"/>
            <w:bookmarkEnd w:id="1019"/>
            <w:bookmarkEnd w:id="1020"/>
            <w:bookmarkEnd w:id="1021"/>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022" w:name="_Toc20990647"/>
            <w:bookmarkStart w:id="1023" w:name="_Toc21938203"/>
            <w:bookmarkStart w:id="1024" w:name="_Toc23586323"/>
            <w:bookmarkStart w:id="1025" w:name="_Toc23774997"/>
            <w:r w:rsidRPr="00B9609C">
              <w:rPr>
                <w:rFonts w:ascii="Times New Roman" w:hAnsi="Times New Roman" w:hint="eastAsia"/>
                <w:bCs w:val="0"/>
                <w:color w:val="000000" w:themeColor="text1"/>
                <w:kern w:val="0"/>
                <w:sz w:val="24"/>
                <w:szCs w:val="24"/>
              </w:rPr>
              <w:t>0</w:t>
            </w:r>
            <w:bookmarkEnd w:id="1022"/>
            <w:bookmarkEnd w:id="1023"/>
            <w:bookmarkEnd w:id="1024"/>
            <w:bookmarkEnd w:id="1025"/>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026" w:name="_Toc20990648"/>
            <w:bookmarkStart w:id="1027" w:name="_Toc21938204"/>
            <w:bookmarkStart w:id="1028" w:name="_Toc23586324"/>
            <w:bookmarkStart w:id="1029" w:name="_Toc23774998"/>
            <w:r w:rsidRPr="00B9609C">
              <w:rPr>
                <w:rFonts w:ascii="Times New Roman" w:hAnsi="Times New Roman" w:hint="eastAsia"/>
                <w:bCs w:val="0"/>
                <w:color w:val="000000" w:themeColor="text1"/>
                <w:kern w:val="0"/>
                <w:sz w:val="24"/>
                <w:szCs w:val="24"/>
              </w:rPr>
              <w:t>0</w:t>
            </w:r>
            <w:bookmarkEnd w:id="1026"/>
            <w:bookmarkEnd w:id="1027"/>
            <w:bookmarkEnd w:id="1028"/>
            <w:bookmarkEnd w:id="1029"/>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030" w:name="_Toc20990649"/>
            <w:bookmarkStart w:id="1031" w:name="_Toc21938205"/>
            <w:bookmarkStart w:id="1032" w:name="_Toc23586325"/>
            <w:bookmarkStart w:id="1033" w:name="_Toc23774999"/>
            <w:r w:rsidRPr="00B9609C">
              <w:rPr>
                <w:rFonts w:ascii="Times New Roman" w:hAnsi="Times New Roman" w:hint="eastAsia"/>
                <w:bCs w:val="0"/>
                <w:color w:val="000000" w:themeColor="text1"/>
                <w:kern w:val="0"/>
                <w:sz w:val="24"/>
                <w:szCs w:val="24"/>
              </w:rPr>
              <w:t>11</w:t>
            </w:r>
            <w:bookmarkEnd w:id="1030"/>
            <w:bookmarkEnd w:id="1031"/>
            <w:bookmarkEnd w:id="1032"/>
            <w:bookmarkEnd w:id="1033"/>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034" w:name="_Toc20990650"/>
            <w:bookmarkStart w:id="1035" w:name="_Toc21938206"/>
            <w:bookmarkStart w:id="1036" w:name="_Toc23586326"/>
            <w:bookmarkStart w:id="1037" w:name="_Toc23775000"/>
            <w:r w:rsidRPr="00B9609C">
              <w:rPr>
                <w:rFonts w:ascii="Times New Roman" w:hAnsi="Times New Roman" w:hint="eastAsia"/>
                <w:bCs w:val="0"/>
                <w:color w:val="000000" w:themeColor="text1"/>
                <w:kern w:val="0"/>
                <w:sz w:val="24"/>
                <w:szCs w:val="24"/>
              </w:rPr>
              <w:t>0</w:t>
            </w:r>
            <w:bookmarkEnd w:id="1034"/>
            <w:bookmarkEnd w:id="1035"/>
            <w:bookmarkEnd w:id="1036"/>
            <w:bookmarkEnd w:id="1037"/>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37</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新竹看守所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038" w:name="_Toc20990651"/>
            <w:bookmarkStart w:id="1039" w:name="_Toc21938207"/>
            <w:bookmarkStart w:id="1040" w:name="_Toc23586327"/>
            <w:bookmarkStart w:id="1041" w:name="_Toc23775001"/>
            <w:r w:rsidRPr="00B9609C">
              <w:rPr>
                <w:rFonts w:ascii="Times New Roman" w:hAnsi="Times New Roman" w:hint="eastAsia"/>
                <w:bCs w:val="0"/>
                <w:color w:val="000000" w:themeColor="text1"/>
                <w:kern w:val="0"/>
                <w:sz w:val="24"/>
                <w:szCs w:val="24"/>
              </w:rPr>
              <w:t>0</w:t>
            </w:r>
            <w:bookmarkEnd w:id="1038"/>
            <w:bookmarkEnd w:id="1039"/>
            <w:bookmarkEnd w:id="1040"/>
            <w:bookmarkEnd w:id="1041"/>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042" w:name="_Toc20990652"/>
            <w:bookmarkStart w:id="1043" w:name="_Toc21938208"/>
            <w:bookmarkStart w:id="1044" w:name="_Toc23586328"/>
            <w:bookmarkStart w:id="1045" w:name="_Toc23775002"/>
            <w:r w:rsidRPr="00B9609C">
              <w:rPr>
                <w:rFonts w:ascii="Times New Roman" w:hAnsi="Times New Roman" w:hint="eastAsia"/>
                <w:bCs w:val="0"/>
                <w:color w:val="000000" w:themeColor="text1"/>
                <w:kern w:val="0"/>
                <w:sz w:val="24"/>
                <w:szCs w:val="24"/>
              </w:rPr>
              <w:t>8</w:t>
            </w:r>
            <w:bookmarkEnd w:id="1042"/>
            <w:bookmarkEnd w:id="1043"/>
            <w:bookmarkEnd w:id="1044"/>
            <w:bookmarkEnd w:id="1045"/>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046" w:name="_Toc20990653"/>
            <w:bookmarkStart w:id="1047" w:name="_Toc21938209"/>
            <w:bookmarkStart w:id="1048" w:name="_Toc23586329"/>
            <w:bookmarkStart w:id="1049" w:name="_Toc23775003"/>
            <w:r w:rsidRPr="00B9609C">
              <w:rPr>
                <w:rFonts w:ascii="Times New Roman" w:hAnsi="Times New Roman" w:hint="eastAsia"/>
                <w:bCs w:val="0"/>
                <w:color w:val="000000" w:themeColor="text1"/>
                <w:kern w:val="0"/>
                <w:sz w:val="24"/>
                <w:szCs w:val="24"/>
              </w:rPr>
              <w:t>0</w:t>
            </w:r>
            <w:bookmarkEnd w:id="1046"/>
            <w:bookmarkEnd w:id="1047"/>
            <w:bookmarkEnd w:id="1048"/>
            <w:bookmarkEnd w:id="1049"/>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050" w:name="_Toc20990654"/>
            <w:bookmarkStart w:id="1051" w:name="_Toc21938210"/>
            <w:bookmarkStart w:id="1052" w:name="_Toc23586330"/>
            <w:bookmarkStart w:id="1053" w:name="_Toc23775004"/>
            <w:r w:rsidRPr="00B9609C">
              <w:rPr>
                <w:rFonts w:ascii="Times New Roman" w:hAnsi="Times New Roman" w:hint="eastAsia"/>
                <w:bCs w:val="0"/>
                <w:color w:val="000000" w:themeColor="text1"/>
                <w:kern w:val="0"/>
                <w:sz w:val="24"/>
                <w:szCs w:val="24"/>
              </w:rPr>
              <w:t>0</w:t>
            </w:r>
            <w:bookmarkEnd w:id="1050"/>
            <w:bookmarkEnd w:id="1051"/>
            <w:bookmarkEnd w:id="1052"/>
            <w:bookmarkEnd w:id="1053"/>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054" w:name="_Toc20990655"/>
            <w:bookmarkStart w:id="1055" w:name="_Toc21938211"/>
            <w:bookmarkStart w:id="1056" w:name="_Toc23586331"/>
            <w:bookmarkStart w:id="1057" w:name="_Toc23775005"/>
            <w:r w:rsidRPr="00B9609C">
              <w:rPr>
                <w:rFonts w:ascii="Times New Roman" w:hAnsi="Times New Roman" w:hint="eastAsia"/>
                <w:bCs w:val="0"/>
                <w:color w:val="000000" w:themeColor="text1"/>
                <w:kern w:val="0"/>
                <w:sz w:val="24"/>
                <w:szCs w:val="24"/>
              </w:rPr>
              <w:t>0</w:t>
            </w:r>
            <w:bookmarkEnd w:id="1054"/>
            <w:bookmarkEnd w:id="1055"/>
            <w:bookmarkEnd w:id="1056"/>
            <w:bookmarkEnd w:id="1057"/>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058" w:name="_Toc20990656"/>
            <w:bookmarkStart w:id="1059" w:name="_Toc21938212"/>
            <w:bookmarkStart w:id="1060" w:name="_Toc23586332"/>
            <w:bookmarkStart w:id="1061" w:name="_Toc23775006"/>
            <w:r w:rsidRPr="00B9609C">
              <w:rPr>
                <w:rFonts w:ascii="Times New Roman" w:hAnsi="Times New Roman" w:hint="eastAsia"/>
                <w:bCs w:val="0"/>
                <w:color w:val="000000" w:themeColor="text1"/>
                <w:kern w:val="0"/>
                <w:sz w:val="24"/>
                <w:szCs w:val="24"/>
              </w:rPr>
              <w:t>0</w:t>
            </w:r>
            <w:bookmarkEnd w:id="1058"/>
            <w:bookmarkEnd w:id="1059"/>
            <w:bookmarkEnd w:id="1060"/>
            <w:bookmarkEnd w:id="1061"/>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38</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彰化看守所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062" w:name="_Toc20990657"/>
            <w:bookmarkStart w:id="1063" w:name="_Toc21938213"/>
            <w:bookmarkStart w:id="1064" w:name="_Toc23586333"/>
            <w:bookmarkStart w:id="1065" w:name="_Toc23775007"/>
            <w:r w:rsidRPr="00B9609C">
              <w:rPr>
                <w:rFonts w:ascii="Times New Roman" w:hAnsi="Times New Roman" w:hint="eastAsia"/>
                <w:bCs w:val="0"/>
                <w:color w:val="000000" w:themeColor="text1"/>
                <w:kern w:val="0"/>
                <w:sz w:val="24"/>
                <w:szCs w:val="24"/>
              </w:rPr>
              <w:t>0</w:t>
            </w:r>
            <w:bookmarkEnd w:id="1062"/>
            <w:bookmarkEnd w:id="1063"/>
            <w:bookmarkEnd w:id="1064"/>
            <w:bookmarkEnd w:id="1065"/>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066" w:name="_Toc20990658"/>
            <w:bookmarkStart w:id="1067" w:name="_Toc21938214"/>
            <w:bookmarkStart w:id="1068" w:name="_Toc23586334"/>
            <w:bookmarkStart w:id="1069" w:name="_Toc23775008"/>
            <w:r w:rsidRPr="00B9609C">
              <w:rPr>
                <w:rFonts w:ascii="Times New Roman" w:hAnsi="Times New Roman" w:hint="eastAsia"/>
                <w:bCs w:val="0"/>
                <w:color w:val="000000" w:themeColor="text1"/>
                <w:kern w:val="0"/>
                <w:sz w:val="24"/>
                <w:szCs w:val="24"/>
              </w:rPr>
              <w:t>2</w:t>
            </w:r>
            <w:bookmarkEnd w:id="1066"/>
            <w:bookmarkEnd w:id="1067"/>
            <w:bookmarkEnd w:id="1068"/>
            <w:bookmarkEnd w:id="1069"/>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070" w:name="_Toc20990659"/>
            <w:bookmarkStart w:id="1071" w:name="_Toc21938215"/>
            <w:bookmarkStart w:id="1072" w:name="_Toc23586335"/>
            <w:bookmarkStart w:id="1073" w:name="_Toc23775009"/>
            <w:r w:rsidRPr="00B9609C">
              <w:rPr>
                <w:rFonts w:ascii="Times New Roman" w:hAnsi="Times New Roman" w:hint="eastAsia"/>
                <w:bCs w:val="0"/>
                <w:color w:val="000000" w:themeColor="text1"/>
                <w:kern w:val="0"/>
                <w:sz w:val="24"/>
                <w:szCs w:val="24"/>
              </w:rPr>
              <w:t>0</w:t>
            </w:r>
            <w:bookmarkEnd w:id="1070"/>
            <w:bookmarkEnd w:id="1071"/>
            <w:bookmarkEnd w:id="1072"/>
            <w:bookmarkEnd w:id="1073"/>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074" w:name="_Toc20990660"/>
            <w:bookmarkStart w:id="1075" w:name="_Toc21938216"/>
            <w:bookmarkStart w:id="1076" w:name="_Toc23586336"/>
            <w:bookmarkStart w:id="1077" w:name="_Toc23775010"/>
            <w:r w:rsidRPr="00B9609C">
              <w:rPr>
                <w:rFonts w:ascii="Times New Roman" w:hAnsi="Times New Roman" w:hint="eastAsia"/>
                <w:bCs w:val="0"/>
                <w:color w:val="000000" w:themeColor="text1"/>
                <w:kern w:val="0"/>
                <w:sz w:val="24"/>
                <w:szCs w:val="24"/>
              </w:rPr>
              <w:t>0</w:t>
            </w:r>
            <w:bookmarkEnd w:id="1074"/>
            <w:bookmarkEnd w:id="1075"/>
            <w:bookmarkEnd w:id="1076"/>
            <w:bookmarkEnd w:id="1077"/>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078" w:name="_Toc20990661"/>
            <w:bookmarkStart w:id="1079" w:name="_Toc21938217"/>
            <w:bookmarkStart w:id="1080" w:name="_Toc23586337"/>
            <w:bookmarkStart w:id="1081" w:name="_Toc23775011"/>
            <w:r w:rsidRPr="00B9609C">
              <w:rPr>
                <w:rFonts w:ascii="Times New Roman" w:hAnsi="Times New Roman" w:hint="eastAsia"/>
                <w:bCs w:val="0"/>
                <w:color w:val="000000" w:themeColor="text1"/>
                <w:kern w:val="0"/>
                <w:sz w:val="24"/>
                <w:szCs w:val="24"/>
              </w:rPr>
              <w:t>0</w:t>
            </w:r>
            <w:bookmarkEnd w:id="1078"/>
            <w:bookmarkEnd w:id="1079"/>
            <w:bookmarkEnd w:id="1080"/>
            <w:bookmarkEnd w:id="1081"/>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082" w:name="_Toc20990662"/>
            <w:bookmarkStart w:id="1083" w:name="_Toc21938218"/>
            <w:bookmarkStart w:id="1084" w:name="_Toc23586338"/>
            <w:bookmarkStart w:id="1085" w:name="_Toc23775012"/>
            <w:r w:rsidRPr="00B9609C">
              <w:rPr>
                <w:rFonts w:ascii="Times New Roman" w:hAnsi="Times New Roman" w:hint="eastAsia"/>
                <w:bCs w:val="0"/>
                <w:color w:val="000000" w:themeColor="text1"/>
                <w:kern w:val="0"/>
                <w:sz w:val="24"/>
                <w:szCs w:val="24"/>
              </w:rPr>
              <w:t>0</w:t>
            </w:r>
            <w:bookmarkEnd w:id="1082"/>
            <w:bookmarkEnd w:id="1083"/>
            <w:bookmarkEnd w:id="1084"/>
            <w:bookmarkEnd w:id="1085"/>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39</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南投看守所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086" w:name="_Toc20990663"/>
            <w:bookmarkStart w:id="1087" w:name="_Toc21938219"/>
            <w:bookmarkStart w:id="1088" w:name="_Toc23586339"/>
            <w:bookmarkStart w:id="1089" w:name="_Toc23775013"/>
            <w:r w:rsidRPr="00B9609C">
              <w:rPr>
                <w:rFonts w:ascii="Times New Roman" w:hAnsi="Times New Roman" w:hint="eastAsia"/>
                <w:bCs w:val="0"/>
                <w:color w:val="000000" w:themeColor="text1"/>
                <w:kern w:val="0"/>
                <w:sz w:val="24"/>
                <w:szCs w:val="24"/>
              </w:rPr>
              <w:t>0</w:t>
            </w:r>
            <w:bookmarkEnd w:id="1086"/>
            <w:bookmarkEnd w:id="1087"/>
            <w:bookmarkEnd w:id="1088"/>
            <w:bookmarkEnd w:id="1089"/>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090" w:name="_Toc20990664"/>
            <w:bookmarkStart w:id="1091" w:name="_Toc21938220"/>
            <w:bookmarkStart w:id="1092" w:name="_Toc23586340"/>
            <w:bookmarkStart w:id="1093" w:name="_Toc23775014"/>
            <w:r w:rsidRPr="00B9609C">
              <w:rPr>
                <w:rFonts w:ascii="Times New Roman" w:hAnsi="Times New Roman" w:hint="eastAsia"/>
                <w:bCs w:val="0"/>
                <w:color w:val="000000" w:themeColor="text1"/>
                <w:kern w:val="0"/>
                <w:sz w:val="24"/>
                <w:szCs w:val="24"/>
              </w:rPr>
              <w:t>20</w:t>
            </w:r>
            <w:bookmarkEnd w:id="1090"/>
            <w:bookmarkEnd w:id="1091"/>
            <w:bookmarkEnd w:id="1092"/>
            <w:bookmarkEnd w:id="1093"/>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094" w:name="_Toc20990665"/>
            <w:bookmarkStart w:id="1095" w:name="_Toc21938221"/>
            <w:bookmarkStart w:id="1096" w:name="_Toc23586341"/>
            <w:bookmarkStart w:id="1097" w:name="_Toc23775015"/>
            <w:r w:rsidRPr="00B9609C">
              <w:rPr>
                <w:rFonts w:ascii="Times New Roman" w:hAnsi="Times New Roman" w:hint="eastAsia"/>
                <w:bCs w:val="0"/>
                <w:color w:val="000000" w:themeColor="text1"/>
                <w:kern w:val="0"/>
                <w:sz w:val="24"/>
                <w:szCs w:val="24"/>
              </w:rPr>
              <w:t>0</w:t>
            </w:r>
            <w:bookmarkEnd w:id="1094"/>
            <w:bookmarkEnd w:id="1095"/>
            <w:bookmarkEnd w:id="1096"/>
            <w:bookmarkEnd w:id="1097"/>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098" w:name="_Toc20990666"/>
            <w:bookmarkStart w:id="1099" w:name="_Toc21938222"/>
            <w:bookmarkStart w:id="1100" w:name="_Toc23586342"/>
            <w:bookmarkStart w:id="1101" w:name="_Toc23775016"/>
            <w:r w:rsidRPr="00B9609C">
              <w:rPr>
                <w:rFonts w:ascii="Times New Roman" w:hAnsi="Times New Roman" w:hint="eastAsia"/>
                <w:bCs w:val="0"/>
                <w:color w:val="000000" w:themeColor="text1"/>
                <w:kern w:val="0"/>
                <w:sz w:val="24"/>
                <w:szCs w:val="24"/>
              </w:rPr>
              <w:t>0</w:t>
            </w:r>
            <w:bookmarkEnd w:id="1098"/>
            <w:bookmarkEnd w:id="1099"/>
            <w:bookmarkEnd w:id="1100"/>
            <w:bookmarkEnd w:id="1101"/>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102" w:name="_Toc20990667"/>
            <w:bookmarkStart w:id="1103" w:name="_Toc21938223"/>
            <w:bookmarkStart w:id="1104" w:name="_Toc23586343"/>
            <w:bookmarkStart w:id="1105" w:name="_Toc23775017"/>
            <w:r w:rsidRPr="00B9609C">
              <w:rPr>
                <w:rFonts w:ascii="Times New Roman" w:hAnsi="Times New Roman" w:hint="eastAsia"/>
                <w:bCs w:val="0"/>
                <w:color w:val="000000" w:themeColor="text1"/>
                <w:kern w:val="0"/>
                <w:sz w:val="24"/>
                <w:szCs w:val="24"/>
              </w:rPr>
              <w:t>0</w:t>
            </w:r>
            <w:bookmarkEnd w:id="1102"/>
            <w:bookmarkEnd w:id="1103"/>
            <w:bookmarkEnd w:id="1104"/>
            <w:bookmarkEnd w:id="1105"/>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106" w:name="_Toc20990668"/>
            <w:bookmarkStart w:id="1107" w:name="_Toc21938224"/>
            <w:bookmarkStart w:id="1108" w:name="_Toc23586344"/>
            <w:bookmarkStart w:id="1109" w:name="_Toc23775018"/>
            <w:r w:rsidRPr="00B9609C">
              <w:rPr>
                <w:rFonts w:ascii="Times New Roman" w:hAnsi="Times New Roman" w:hint="eastAsia"/>
                <w:bCs w:val="0"/>
                <w:color w:val="000000" w:themeColor="text1"/>
                <w:kern w:val="0"/>
                <w:sz w:val="24"/>
                <w:szCs w:val="24"/>
              </w:rPr>
              <w:t>6</w:t>
            </w:r>
            <w:bookmarkEnd w:id="1106"/>
            <w:bookmarkEnd w:id="1107"/>
            <w:bookmarkEnd w:id="1108"/>
            <w:bookmarkEnd w:id="1109"/>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40</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花蓮看守所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110" w:name="_Toc20990669"/>
            <w:bookmarkStart w:id="1111" w:name="_Toc21938225"/>
            <w:bookmarkStart w:id="1112" w:name="_Toc23586345"/>
            <w:bookmarkStart w:id="1113" w:name="_Toc23775019"/>
            <w:r w:rsidRPr="00B9609C">
              <w:rPr>
                <w:rFonts w:ascii="Times New Roman" w:hAnsi="Times New Roman" w:hint="eastAsia"/>
                <w:bCs w:val="0"/>
                <w:color w:val="000000" w:themeColor="text1"/>
                <w:kern w:val="0"/>
                <w:sz w:val="24"/>
                <w:szCs w:val="24"/>
              </w:rPr>
              <w:t>0</w:t>
            </w:r>
            <w:bookmarkEnd w:id="1110"/>
            <w:bookmarkEnd w:id="1111"/>
            <w:bookmarkEnd w:id="1112"/>
            <w:bookmarkEnd w:id="1113"/>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114" w:name="_Toc20990670"/>
            <w:bookmarkStart w:id="1115" w:name="_Toc21938226"/>
            <w:bookmarkStart w:id="1116" w:name="_Toc23586346"/>
            <w:bookmarkStart w:id="1117" w:name="_Toc23775020"/>
            <w:r w:rsidRPr="00B9609C">
              <w:rPr>
                <w:rFonts w:ascii="Times New Roman" w:hAnsi="Times New Roman" w:hint="eastAsia"/>
                <w:bCs w:val="0"/>
                <w:color w:val="000000" w:themeColor="text1"/>
                <w:kern w:val="0"/>
                <w:sz w:val="24"/>
                <w:szCs w:val="24"/>
              </w:rPr>
              <w:t>73</w:t>
            </w:r>
            <w:bookmarkEnd w:id="1114"/>
            <w:bookmarkEnd w:id="1115"/>
            <w:bookmarkEnd w:id="1116"/>
            <w:bookmarkEnd w:id="1117"/>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118" w:name="_Toc20990671"/>
            <w:bookmarkStart w:id="1119" w:name="_Toc21938227"/>
            <w:bookmarkStart w:id="1120" w:name="_Toc23586347"/>
            <w:bookmarkStart w:id="1121" w:name="_Toc23775021"/>
            <w:r w:rsidRPr="00B9609C">
              <w:rPr>
                <w:rFonts w:ascii="Times New Roman" w:hAnsi="Times New Roman" w:hint="eastAsia"/>
                <w:bCs w:val="0"/>
                <w:color w:val="000000" w:themeColor="text1"/>
                <w:kern w:val="0"/>
                <w:sz w:val="24"/>
                <w:szCs w:val="24"/>
              </w:rPr>
              <w:t>0</w:t>
            </w:r>
            <w:bookmarkEnd w:id="1118"/>
            <w:bookmarkEnd w:id="1119"/>
            <w:bookmarkEnd w:id="1120"/>
            <w:bookmarkEnd w:id="1121"/>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122" w:name="_Toc20990672"/>
            <w:bookmarkStart w:id="1123" w:name="_Toc21938228"/>
            <w:bookmarkStart w:id="1124" w:name="_Toc23586348"/>
            <w:bookmarkStart w:id="1125" w:name="_Toc23775022"/>
            <w:r w:rsidRPr="00B9609C">
              <w:rPr>
                <w:rFonts w:ascii="Times New Roman" w:hAnsi="Times New Roman" w:hint="eastAsia"/>
                <w:bCs w:val="0"/>
                <w:color w:val="000000" w:themeColor="text1"/>
                <w:kern w:val="0"/>
                <w:sz w:val="24"/>
                <w:szCs w:val="24"/>
              </w:rPr>
              <w:t>0</w:t>
            </w:r>
            <w:bookmarkEnd w:id="1122"/>
            <w:bookmarkEnd w:id="1123"/>
            <w:bookmarkEnd w:id="1124"/>
            <w:bookmarkEnd w:id="1125"/>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126" w:name="_Toc20990673"/>
            <w:bookmarkStart w:id="1127" w:name="_Toc21938229"/>
            <w:bookmarkStart w:id="1128" w:name="_Toc23586349"/>
            <w:bookmarkStart w:id="1129" w:name="_Toc23775023"/>
            <w:r w:rsidRPr="00B9609C">
              <w:rPr>
                <w:rFonts w:ascii="Times New Roman" w:hAnsi="Times New Roman" w:hint="eastAsia"/>
                <w:bCs w:val="0"/>
                <w:color w:val="000000" w:themeColor="text1"/>
                <w:kern w:val="0"/>
                <w:sz w:val="24"/>
                <w:szCs w:val="24"/>
              </w:rPr>
              <w:t>0</w:t>
            </w:r>
            <w:bookmarkEnd w:id="1126"/>
            <w:bookmarkEnd w:id="1127"/>
            <w:bookmarkEnd w:id="1128"/>
            <w:bookmarkEnd w:id="1129"/>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130" w:name="_Toc20990674"/>
            <w:bookmarkStart w:id="1131" w:name="_Toc21938230"/>
            <w:bookmarkStart w:id="1132" w:name="_Toc23586350"/>
            <w:bookmarkStart w:id="1133" w:name="_Toc23775024"/>
            <w:r w:rsidRPr="00B9609C">
              <w:rPr>
                <w:rFonts w:ascii="Times New Roman" w:hAnsi="Times New Roman" w:hint="eastAsia"/>
                <w:bCs w:val="0"/>
                <w:color w:val="000000" w:themeColor="text1"/>
                <w:kern w:val="0"/>
                <w:sz w:val="24"/>
                <w:szCs w:val="24"/>
              </w:rPr>
              <w:t>0</w:t>
            </w:r>
            <w:bookmarkEnd w:id="1130"/>
            <w:bookmarkEnd w:id="1131"/>
            <w:bookmarkEnd w:id="1132"/>
            <w:bookmarkEnd w:id="1133"/>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41</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新竹監獄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134" w:name="_Toc20990675"/>
            <w:bookmarkStart w:id="1135" w:name="_Toc21938231"/>
            <w:bookmarkStart w:id="1136" w:name="_Toc23586351"/>
            <w:bookmarkStart w:id="1137" w:name="_Toc23775025"/>
            <w:r w:rsidRPr="00B9609C">
              <w:rPr>
                <w:rFonts w:ascii="Times New Roman" w:hAnsi="Times New Roman" w:hint="eastAsia"/>
                <w:bCs w:val="0"/>
                <w:color w:val="000000" w:themeColor="text1"/>
                <w:kern w:val="0"/>
                <w:sz w:val="24"/>
                <w:szCs w:val="24"/>
              </w:rPr>
              <w:t>46</w:t>
            </w:r>
            <w:bookmarkEnd w:id="1134"/>
            <w:bookmarkEnd w:id="1135"/>
            <w:bookmarkEnd w:id="1136"/>
            <w:bookmarkEnd w:id="1137"/>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138" w:name="_Toc20990676"/>
            <w:bookmarkStart w:id="1139" w:name="_Toc21938232"/>
            <w:bookmarkStart w:id="1140" w:name="_Toc23586352"/>
            <w:bookmarkStart w:id="1141" w:name="_Toc23775026"/>
            <w:r w:rsidRPr="00B9609C">
              <w:rPr>
                <w:rFonts w:ascii="Times New Roman" w:hAnsi="Times New Roman" w:hint="eastAsia"/>
                <w:bCs w:val="0"/>
                <w:color w:val="000000" w:themeColor="text1"/>
                <w:kern w:val="0"/>
                <w:sz w:val="24"/>
                <w:szCs w:val="24"/>
              </w:rPr>
              <w:t>12</w:t>
            </w:r>
            <w:bookmarkEnd w:id="1138"/>
            <w:bookmarkEnd w:id="1139"/>
            <w:bookmarkEnd w:id="1140"/>
            <w:bookmarkEnd w:id="1141"/>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142" w:name="_Toc20990677"/>
            <w:bookmarkStart w:id="1143" w:name="_Toc21938233"/>
            <w:bookmarkStart w:id="1144" w:name="_Toc23586353"/>
            <w:bookmarkStart w:id="1145" w:name="_Toc23775027"/>
            <w:r w:rsidRPr="00B9609C">
              <w:rPr>
                <w:rFonts w:ascii="Times New Roman" w:hAnsi="Times New Roman" w:hint="eastAsia"/>
                <w:bCs w:val="0"/>
                <w:color w:val="000000" w:themeColor="text1"/>
                <w:kern w:val="0"/>
                <w:sz w:val="24"/>
                <w:szCs w:val="24"/>
              </w:rPr>
              <w:t>0</w:t>
            </w:r>
            <w:bookmarkEnd w:id="1142"/>
            <w:bookmarkEnd w:id="1143"/>
            <w:bookmarkEnd w:id="1144"/>
            <w:bookmarkEnd w:id="1145"/>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146" w:name="_Toc20990678"/>
            <w:bookmarkStart w:id="1147" w:name="_Toc21938234"/>
            <w:bookmarkStart w:id="1148" w:name="_Toc23586354"/>
            <w:bookmarkStart w:id="1149" w:name="_Toc23775028"/>
            <w:r w:rsidRPr="00B9609C">
              <w:rPr>
                <w:rFonts w:ascii="Times New Roman" w:hAnsi="Times New Roman" w:hint="eastAsia"/>
                <w:bCs w:val="0"/>
                <w:color w:val="000000" w:themeColor="text1"/>
                <w:kern w:val="0"/>
                <w:sz w:val="24"/>
                <w:szCs w:val="24"/>
              </w:rPr>
              <w:t>0</w:t>
            </w:r>
            <w:bookmarkEnd w:id="1146"/>
            <w:bookmarkEnd w:id="1147"/>
            <w:bookmarkEnd w:id="1148"/>
            <w:bookmarkEnd w:id="1149"/>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150" w:name="_Toc20990679"/>
            <w:bookmarkStart w:id="1151" w:name="_Toc21938235"/>
            <w:bookmarkStart w:id="1152" w:name="_Toc23586355"/>
            <w:bookmarkStart w:id="1153" w:name="_Toc23775029"/>
            <w:r w:rsidRPr="00B9609C">
              <w:rPr>
                <w:rFonts w:ascii="Times New Roman" w:hAnsi="Times New Roman" w:hint="eastAsia"/>
                <w:bCs w:val="0"/>
                <w:color w:val="000000" w:themeColor="text1"/>
                <w:kern w:val="0"/>
                <w:sz w:val="24"/>
                <w:szCs w:val="24"/>
              </w:rPr>
              <w:t>6</w:t>
            </w:r>
            <w:bookmarkEnd w:id="1150"/>
            <w:bookmarkEnd w:id="1151"/>
            <w:bookmarkEnd w:id="1152"/>
            <w:bookmarkEnd w:id="1153"/>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154" w:name="_Toc20990680"/>
            <w:bookmarkStart w:id="1155" w:name="_Toc21938236"/>
            <w:bookmarkStart w:id="1156" w:name="_Toc23586356"/>
            <w:bookmarkStart w:id="1157" w:name="_Toc23775030"/>
            <w:r w:rsidRPr="00B9609C">
              <w:rPr>
                <w:rFonts w:ascii="Times New Roman" w:hAnsi="Times New Roman" w:hint="eastAsia"/>
                <w:bCs w:val="0"/>
                <w:color w:val="000000" w:themeColor="text1"/>
                <w:kern w:val="0"/>
                <w:sz w:val="24"/>
                <w:szCs w:val="24"/>
              </w:rPr>
              <w:t>2</w:t>
            </w:r>
            <w:bookmarkEnd w:id="1154"/>
            <w:bookmarkEnd w:id="1155"/>
            <w:bookmarkEnd w:id="1156"/>
            <w:bookmarkEnd w:id="1157"/>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42</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臺中監獄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158" w:name="_Toc20990681"/>
            <w:bookmarkStart w:id="1159" w:name="_Toc21938237"/>
            <w:bookmarkStart w:id="1160" w:name="_Toc23586357"/>
            <w:bookmarkStart w:id="1161" w:name="_Toc23775031"/>
            <w:r w:rsidRPr="00B9609C">
              <w:rPr>
                <w:rFonts w:ascii="Times New Roman" w:hAnsi="Times New Roman" w:hint="eastAsia"/>
                <w:bCs w:val="0"/>
                <w:color w:val="000000" w:themeColor="text1"/>
                <w:kern w:val="0"/>
                <w:sz w:val="24"/>
                <w:szCs w:val="24"/>
              </w:rPr>
              <w:t>121</w:t>
            </w:r>
            <w:bookmarkEnd w:id="1158"/>
            <w:bookmarkEnd w:id="1159"/>
            <w:bookmarkEnd w:id="1160"/>
            <w:bookmarkEnd w:id="1161"/>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162" w:name="_Toc20990682"/>
            <w:bookmarkStart w:id="1163" w:name="_Toc21938238"/>
            <w:bookmarkStart w:id="1164" w:name="_Toc23586358"/>
            <w:bookmarkStart w:id="1165" w:name="_Toc23775032"/>
            <w:r w:rsidRPr="00B9609C">
              <w:rPr>
                <w:rFonts w:ascii="Times New Roman" w:hAnsi="Times New Roman" w:hint="eastAsia"/>
                <w:bCs w:val="0"/>
                <w:color w:val="000000" w:themeColor="text1"/>
                <w:kern w:val="0"/>
                <w:sz w:val="24"/>
                <w:szCs w:val="24"/>
              </w:rPr>
              <w:t>54</w:t>
            </w:r>
            <w:bookmarkEnd w:id="1162"/>
            <w:bookmarkEnd w:id="1163"/>
            <w:bookmarkEnd w:id="1164"/>
            <w:bookmarkEnd w:id="1165"/>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166" w:name="_Toc20990683"/>
            <w:bookmarkStart w:id="1167" w:name="_Toc21938239"/>
            <w:bookmarkStart w:id="1168" w:name="_Toc23586359"/>
            <w:bookmarkStart w:id="1169" w:name="_Toc23775033"/>
            <w:r w:rsidRPr="00B9609C">
              <w:rPr>
                <w:rFonts w:ascii="Times New Roman" w:hAnsi="Times New Roman" w:hint="eastAsia"/>
                <w:bCs w:val="0"/>
                <w:color w:val="000000" w:themeColor="text1"/>
                <w:kern w:val="0"/>
                <w:sz w:val="24"/>
                <w:szCs w:val="24"/>
              </w:rPr>
              <w:t>0</w:t>
            </w:r>
            <w:bookmarkEnd w:id="1166"/>
            <w:bookmarkEnd w:id="1167"/>
            <w:bookmarkEnd w:id="1168"/>
            <w:bookmarkEnd w:id="1169"/>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170" w:name="_Toc20990684"/>
            <w:bookmarkStart w:id="1171" w:name="_Toc21938240"/>
            <w:bookmarkStart w:id="1172" w:name="_Toc23586360"/>
            <w:bookmarkStart w:id="1173" w:name="_Toc23775034"/>
            <w:r w:rsidRPr="00B9609C">
              <w:rPr>
                <w:rFonts w:ascii="Times New Roman" w:hAnsi="Times New Roman" w:hint="eastAsia"/>
                <w:bCs w:val="0"/>
                <w:color w:val="000000" w:themeColor="text1"/>
                <w:kern w:val="0"/>
                <w:sz w:val="24"/>
                <w:szCs w:val="24"/>
              </w:rPr>
              <w:t>2</w:t>
            </w:r>
            <w:bookmarkEnd w:id="1170"/>
            <w:bookmarkEnd w:id="1171"/>
            <w:bookmarkEnd w:id="1172"/>
            <w:bookmarkEnd w:id="1173"/>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174" w:name="_Toc20990685"/>
            <w:bookmarkStart w:id="1175" w:name="_Toc21938241"/>
            <w:bookmarkStart w:id="1176" w:name="_Toc23586361"/>
            <w:bookmarkStart w:id="1177" w:name="_Toc23775035"/>
            <w:r w:rsidRPr="00B9609C">
              <w:rPr>
                <w:rFonts w:ascii="Times New Roman" w:hAnsi="Times New Roman" w:hint="eastAsia"/>
                <w:bCs w:val="0"/>
                <w:color w:val="000000" w:themeColor="text1"/>
                <w:kern w:val="0"/>
                <w:sz w:val="24"/>
                <w:szCs w:val="24"/>
              </w:rPr>
              <w:t>7</w:t>
            </w:r>
            <w:bookmarkEnd w:id="1174"/>
            <w:bookmarkEnd w:id="1175"/>
            <w:bookmarkEnd w:id="1176"/>
            <w:bookmarkEnd w:id="1177"/>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178" w:name="_Toc20990686"/>
            <w:bookmarkStart w:id="1179" w:name="_Toc21938242"/>
            <w:bookmarkStart w:id="1180" w:name="_Toc23586362"/>
            <w:bookmarkStart w:id="1181" w:name="_Toc23775036"/>
            <w:r w:rsidRPr="00B9609C">
              <w:rPr>
                <w:rFonts w:ascii="Times New Roman" w:hAnsi="Times New Roman" w:hint="eastAsia"/>
                <w:bCs w:val="0"/>
                <w:color w:val="000000" w:themeColor="text1"/>
                <w:kern w:val="0"/>
                <w:sz w:val="24"/>
                <w:szCs w:val="24"/>
              </w:rPr>
              <w:t>15</w:t>
            </w:r>
            <w:bookmarkEnd w:id="1178"/>
            <w:bookmarkEnd w:id="1179"/>
            <w:bookmarkEnd w:id="1180"/>
            <w:bookmarkEnd w:id="1181"/>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43</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彰化監獄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182" w:name="_Toc20990687"/>
            <w:bookmarkStart w:id="1183" w:name="_Toc21938243"/>
            <w:bookmarkStart w:id="1184" w:name="_Toc23586363"/>
            <w:bookmarkStart w:id="1185" w:name="_Toc23775037"/>
            <w:r w:rsidRPr="00B9609C">
              <w:rPr>
                <w:rFonts w:ascii="Times New Roman" w:hAnsi="Times New Roman" w:hint="eastAsia"/>
                <w:bCs w:val="0"/>
                <w:color w:val="000000" w:themeColor="text1"/>
                <w:kern w:val="0"/>
                <w:sz w:val="24"/>
                <w:szCs w:val="24"/>
              </w:rPr>
              <w:t>61</w:t>
            </w:r>
            <w:bookmarkEnd w:id="1182"/>
            <w:bookmarkEnd w:id="1183"/>
            <w:bookmarkEnd w:id="1184"/>
            <w:bookmarkEnd w:id="1185"/>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186" w:name="_Toc20990688"/>
            <w:bookmarkStart w:id="1187" w:name="_Toc21938244"/>
            <w:bookmarkStart w:id="1188" w:name="_Toc23586364"/>
            <w:bookmarkStart w:id="1189" w:name="_Toc23775038"/>
            <w:r w:rsidRPr="00B9609C">
              <w:rPr>
                <w:rFonts w:ascii="Times New Roman" w:hAnsi="Times New Roman" w:hint="eastAsia"/>
                <w:bCs w:val="0"/>
                <w:color w:val="000000" w:themeColor="text1"/>
                <w:kern w:val="0"/>
                <w:sz w:val="24"/>
                <w:szCs w:val="24"/>
              </w:rPr>
              <w:t>55</w:t>
            </w:r>
            <w:bookmarkEnd w:id="1186"/>
            <w:bookmarkEnd w:id="1187"/>
            <w:bookmarkEnd w:id="1188"/>
            <w:bookmarkEnd w:id="1189"/>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190" w:name="_Toc20990689"/>
            <w:bookmarkStart w:id="1191" w:name="_Toc21938245"/>
            <w:bookmarkStart w:id="1192" w:name="_Toc23586365"/>
            <w:bookmarkStart w:id="1193" w:name="_Toc23775039"/>
            <w:r w:rsidRPr="00B9609C">
              <w:rPr>
                <w:rFonts w:ascii="Times New Roman" w:hAnsi="Times New Roman" w:hint="eastAsia"/>
                <w:bCs w:val="0"/>
                <w:color w:val="000000" w:themeColor="text1"/>
                <w:kern w:val="0"/>
                <w:sz w:val="24"/>
                <w:szCs w:val="24"/>
              </w:rPr>
              <w:t>0</w:t>
            </w:r>
            <w:bookmarkEnd w:id="1190"/>
            <w:bookmarkEnd w:id="1191"/>
            <w:bookmarkEnd w:id="1192"/>
            <w:bookmarkEnd w:id="1193"/>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194" w:name="_Toc20990690"/>
            <w:bookmarkStart w:id="1195" w:name="_Toc21938246"/>
            <w:bookmarkStart w:id="1196" w:name="_Toc23586366"/>
            <w:bookmarkStart w:id="1197" w:name="_Toc23775040"/>
            <w:r w:rsidRPr="00B9609C">
              <w:rPr>
                <w:rFonts w:ascii="Times New Roman" w:hAnsi="Times New Roman" w:hint="eastAsia"/>
                <w:bCs w:val="0"/>
                <w:color w:val="000000" w:themeColor="text1"/>
                <w:kern w:val="0"/>
                <w:sz w:val="24"/>
                <w:szCs w:val="24"/>
              </w:rPr>
              <w:t>0</w:t>
            </w:r>
            <w:bookmarkEnd w:id="1194"/>
            <w:bookmarkEnd w:id="1195"/>
            <w:bookmarkEnd w:id="1196"/>
            <w:bookmarkEnd w:id="1197"/>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198" w:name="_Toc20990691"/>
            <w:bookmarkStart w:id="1199" w:name="_Toc21938247"/>
            <w:bookmarkStart w:id="1200" w:name="_Toc23586367"/>
            <w:bookmarkStart w:id="1201" w:name="_Toc23775041"/>
            <w:r w:rsidRPr="00B9609C">
              <w:rPr>
                <w:rFonts w:ascii="Times New Roman" w:hAnsi="Times New Roman" w:hint="eastAsia"/>
                <w:bCs w:val="0"/>
                <w:color w:val="000000" w:themeColor="text1"/>
                <w:kern w:val="0"/>
                <w:sz w:val="24"/>
                <w:szCs w:val="24"/>
              </w:rPr>
              <w:t>3</w:t>
            </w:r>
            <w:bookmarkEnd w:id="1198"/>
            <w:bookmarkEnd w:id="1199"/>
            <w:bookmarkEnd w:id="1200"/>
            <w:bookmarkEnd w:id="1201"/>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202" w:name="_Toc20990692"/>
            <w:bookmarkStart w:id="1203" w:name="_Toc21938248"/>
            <w:bookmarkStart w:id="1204" w:name="_Toc23586368"/>
            <w:bookmarkStart w:id="1205" w:name="_Toc23775042"/>
            <w:r w:rsidRPr="00B9609C">
              <w:rPr>
                <w:rFonts w:ascii="Times New Roman" w:hAnsi="Times New Roman" w:hint="eastAsia"/>
                <w:bCs w:val="0"/>
                <w:color w:val="000000" w:themeColor="text1"/>
                <w:kern w:val="0"/>
                <w:sz w:val="24"/>
                <w:szCs w:val="24"/>
              </w:rPr>
              <w:t>0</w:t>
            </w:r>
            <w:bookmarkEnd w:id="1202"/>
            <w:bookmarkEnd w:id="1203"/>
            <w:bookmarkEnd w:id="1204"/>
            <w:bookmarkEnd w:id="1205"/>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44</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雲林二監</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206" w:name="_Toc20990693"/>
            <w:bookmarkStart w:id="1207" w:name="_Toc21938249"/>
            <w:bookmarkStart w:id="1208" w:name="_Toc23586369"/>
            <w:bookmarkStart w:id="1209" w:name="_Toc23775043"/>
            <w:r w:rsidRPr="00B9609C">
              <w:rPr>
                <w:rFonts w:ascii="Times New Roman" w:hAnsi="Times New Roman" w:hint="eastAsia"/>
                <w:bCs w:val="0"/>
                <w:color w:val="000000" w:themeColor="text1"/>
                <w:kern w:val="0"/>
                <w:sz w:val="24"/>
                <w:szCs w:val="24"/>
              </w:rPr>
              <w:t>63</w:t>
            </w:r>
            <w:bookmarkEnd w:id="1206"/>
            <w:bookmarkEnd w:id="1207"/>
            <w:bookmarkEnd w:id="1208"/>
            <w:bookmarkEnd w:id="1209"/>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210" w:name="_Toc20990694"/>
            <w:bookmarkStart w:id="1211" w:name="_Toc21938250"/>
            <w:bookmarkStart w:id="1212" w:name="_Toc23586370"/>
            <w:bookmarkStart w:id="1213" w:name="_Toc23775044"/>
            <w:r w:rsidRPr="00B9609C">
              <w:rPr>
                <w:rFonts w:ascii="Times New Roman" w:hAnsi="Times New Roman" w:hint="eastAsia"/>
                <w:bCs w:val="0"/>
                <w:color w:val="000000" w:themeColor="text1"/>
                <w:kern w:val="0"/>
                <w:sz w:val="24"/>
                <w:szCs w:val="24"/>
              </w:rPr>
              <w:t>22</w:t>
            </w:r>
            <w:bookmarkEnd w:id="1210"/>
            <w:bookmarkEnd w:id="1211"/>
            <w:bookmarkEnd w:id="1212"/>
            <w:bookmarkEnd w:id="1213"/>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214" w:name="_Toc20990695"/>
            <w:bookmarkStart w:id="1215" w:name="_Toc21938251"/>
            <w:bookmarkStart w:id="1216" w:name="_Toc23586371"/>
            <w:bookmarkStart w:id="1217" w:name="_Toc23775045"/>
            <w:r w:rsidRPr="00B9609C">
              <w:rPr>
                <w:rFonts w:ascii="Times New Roman" w:hAnsi="Times New Roman" w:hint="eastAsia"/>
                <w:bCs w:val="0"/>
                <w:color w:val="000000" w:themeColor="text1"/>
                <w:kern w:val="0"/>
                <w:sz w:val="24"/>
                <w:szCs w:val="24"/>
              </w:rPr>
              <w:t>0</w:t>
            </w:r>
            <w:bookmarkEnd w:id="1214"/>
            <w:bookmarkEnd w:id="1215"/>
            <w:bookmarkEnd w:id="1216"/>
            <w:bookmarkEnd w:id="1217"/>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218" w:name="_Toc20990696"/>
            <w:bookmarkStart w:id="1219" w:name="_Toc21938252"/>
            <w:bookmarkStart w:id="1220" w:name="_Toc23586372"/>
            <w:bookmarkStart w:id="1221" w:name="_Toc23775046"/>
            <w:r w:rsidRPr="00B9609C">
              <w:rPr>
                <w:rFonts w:ascii="Times New Roman" w:hAnsi="Times New Roman" w:hint="eastAsia"/>
                <w:bCs w:val="0"/>
                <w:color w:val="000000" w:themeColor="text1"/>
                <w:kern w:val="0"/>
                <w:sz w:val="24"/>
                <w:szCs w:val="24"/>
              </w:rPr>
              <w:t>1</w:t>
            </w:r>
            <w:bookmarkEnd w:id="1218"/>
            <w:bookmarkEnd w:id="1219"/>
            <w:bookmarkEnd w:id="1220"/>
            <w:bookmarkEnd w:id="1221"/>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222" w:name="_Toc20990697"/>
            <w:bookmarkStart w:id="1223" w:name="_Toc21938253"/>
            <w:bookmarkStart w:id="1224" w:name="_Toc23586373"/>
            <w:bookmarkStart w:id="1225" w:name="_Toc23775047"/>
            <w:r w:rsidRPr="00B9609C">
              <w:rPr>
                <w:rFonts w:ascii="Times New Roman" w:hAnsi="Times New Roman" w:hint="eastAsia"/>
                <w:bCs w:val="0"/>
                <w:color w:val="000000" w:themeColor="text1"/>
                <w:kern w:val="0"/>
                <w:sz w:val="24"/>
                <w:szCs w:val="24"/>
              </w:rPr>
              <w:t>8</w:t>
            </w:r>
            <w:bookmarkEnd w:id="1222"/>
            <w:bookmarkEnd w:id="1223"/>
            <w:bookmarkEnd w:id="1224"/>
            <w:bookmarkEnd w:id="1225"/>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226" w:name="_Toc20990698"/>
            <w:bookmarkStart w:id="1227" w:name="_Toc21938254"/>
            <w:bookmarkStart w:id="1228" w:name="_Toc23586374"/>
            <w:bookmarkStart w:id="1229" w:name="_Toc23775048"/>
            <w:r w:rsidRPr="00B9609C">
              <w:rPr>
                <w:rFonts w:ascii="Times New Roman" w:hAnsi="Times New Roman" w:hint="eastAsia"/>
                <w:bCs w:val="0"/>
                <w:color w:val="000000" w:themeColor="text1"/>
                <w:kern w:val="0"/>
                <w:sz w:val="24"/>
                <w:szCs w:val="24"/>
              </w:rPr>
              <w:t>0</w:t>
            </w:r>
            <w:bookmarkEnd w:id="1226"/>
            <w:bookmarkEnd w:id="1227"/>
            <w:bookmarkEnd w:id="1228"/>
            <w:bookmarkEnd w:id="1229"/>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45</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臺東監獄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230" w:name="_Toc20990699"/>
            <w:bookmarkStart w:id="1231" w:name="_Toc21938255"/>
            <w:bookmarkStart w:id="1232" w:name="_Toc23586375"/>
            <w:bookmarkStart w:id="1233" w:name="_Toc23775049"/>
            <w:r w:rsidRPr="00B9609C">
              <w:rPr>
                <w:rFonts w:ascii="Times New Roman" w:hAnsi="Times New Roman" w:hint="eastAsia"/>
                <w:bCs w:val="0"/>
                <w:color w:val="000000" w:themeColor="text1"/>
                <w:kern w:val="0"/>
                <w:sz w:val="24"/>
                <w:szCs w:val="24"/>
              </w:rPr>
              <w:t>1</w:t>
            </w:r>
            <w:bookmarkEnd w:id="1230"/>
            <w:bookmarkEnd w:id="1231"/>
            <w:bookmarkEnd w:id="1232"/>
            <w:bookmarkEnd w:id="1233"/>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234" w:name="_Toc20990700"/>
            <w:bookmarkStart w:id="1235" w:name="_Toc21938256"/>
            <w:bookmarkStart w:id="1236" w:name="_Toc23586376"/>
            <w:bookmarkStart w:id="1237" w:name="_Toc23775050"/>
            <w:r w:rsidRPr="00B9609C">
              <w:rPr>
                <w:rFonts w:ascii="Times New Roman" w:hAnsi="Times New Roman" w:hint="eastAsia"/>
                <w:bCs w:val="0"/>
                <w:color w:val="000000" w:themeColor="text1"/>
                <w:kern w:val="0"/>
                <w:sz w:val="24"/>
                <w:szCs w:val="24"/>
              </w:rPr>
              <w:t>5</w:t>
            </w:r>
            <w:bookmarkEnd w:id="1234"/>
            <w:bookmarkEnd w:id="1235"/>
            <w:bookmarkEnd w:id="1236"/>
            <w:bookmarkEnd w:id="1237"/>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238" w:name="_Toc20990701"/>
            <w:bookmarkStart w:id="1239" w:name="_Toc21938257"/>
            <w:bookmarkStart w:id="1240" w:name="_Toc23586377"/>
            <w:bookmarkStart w:id="1241" w:name="_Toc23775051"/>
            <w:r w:rsidRPr="00B9609C">
              <w:rPr>
                <w:rFonts w:ascii="Times New Roman" w:hAnsi="Times New Roman" w:hint="eastAsia"/>
                <w:bCs w:val="0"/>
                <w:color w:val="000000" w:themeColor="text1"/>
                <w:kern w:val="0"/>
                <w:sz w:val="24"/>
                <w:szCs w:val="24"/>
              </w:rPr>
              <w:t>0</w:t>
            </w:r>
            <w:bookmarkEnd w:id="1238"/>
            <w:bookmarkEnd w:id="1239"/>
            <w:bookmarkEnd w:id="1240"/>
            <w:bookmarkEnd w:id="1241"/>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242" w:name="_Toc20990702"/>
            <w:bookmarkStart w:id="1243" w:name="_Toc21938258"/>
            <w:bookmarkStart w:id="1244" w:name="_Toc23586378"/>
            <w:bookmarkStart w:id="1245" w:name="_Toc23775052"/>
            <w:r w:rsidRPr="00B9609C">
              <w:rPr>
                <w:rFonts w:ascii="Times New Roman" w:hAnsi="Times New Roman" w:hint="eastAsia"/>
                <w:bCs w:val="0"/>
                <w:color w:val="000000" w:themeColor="text1"/>
                <w:kern w:val="0"/>
                <w:sz w:val="24"/>
                <w:szCs w:val="24"/>
              </w:rPr>
              <w:t>0</w:t>
            </w:r>
            <w:bookmarkEnd w:id="1242"/>
            <w:bookmarkEnd w:id="1243"/>
            <w:bookmarkEnd w:id="1244"/>
            <w:bookmarkEnd w:id="1245"/>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246" w:name="_Toc20990703"/>
            <w:bookmarkStart w:id="1247" w:name="_Toc21938259"/>
            <w:bookmarkStart w:id="1248" w:name="_Toc23586379"/>
            <w:bookmarkStart w:id="1249" w:name="_Toc23775053"/>
            <w:r w:rsidRPr="00B9609C">
              <w:rPr>
                <w:rFonts w:ascii="Times New Roman" w:hAnsi="Times New Roman" w:hint="eastAsia"/>
                <w:bCs w:val="0"/>
                <w:color w:val="000000" w:themeColor="text1"/>
                <w:kern w:val="0"/>
                <w:sz w:val="24"/>
                <w:szCs w:val="24"/>
              </w:rPr>
              <w:t>1</w:t>
            </w:r>
            <w:bookmarkEnd w:id="1246"/>
            <w:bookmarkEnd w:id="1247"/>
            <w:bookmarkEnd w:id="1248"/>
            <w:bookmarkEnd w:id="1249"/>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250" w:name="_Toc20990704"/>
            <w:bookmarkStart w:id="1251" w:name="_Toc21938260"/>
            <w:bookmarkStart w:id="1252" w:name="_Toc23586380"/>
            <w:bookmarkStart w:id="1253" w:name="_Toc23775054"/>
            <w:r w:rsidRPr="00B9609C">
              <w:rPr>
                <w:rFonts w:ascii="Times New Roman" w:hAnsi="Times New Roman" w:hint="eastAsia"/>
                <w:bCs w:val="0"/>
                <w:color w:val="000000" w:themeColor="text1"/>
                <w:kern w:val="0"/>
                <w:sz w:val="24"/>
                <w:szCs w:val="24"/>
              </w:rPr>
              <w:t>0</w:t>
            </w:r>
            <w:bookmarkEnd w:id="1250"/>
            <w:bookmarkEnd w:id="1251"/>
            <w:bookmarkEnd w:id="1252"/>
            <w:bookmarkEnd w:id="1253"/>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46</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宜蘭監獄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254" w:name="_Toc20990705"/>
            <w:bookmarkStart w:id="1255" w:name="_Toc21938261"/>
            <w:bookmarkStart w:id="1256" w:name="_Toc23586381"/>
            <w:bookmarkStart w:id="1257" w:name="_Toc23775055"/>
            <w:r w:rsidRPr="00B9609C">
              <w:rPr>
                <w:rFonts w:ascii="Times New Roman" w:hAnsi="Times New Roman" w:hint="eastAsia"/>
                <w:bCs w:val="0"/>
                <w:color w:val="000000" w:themeColor="text1"/>
                <w:kern w:val="0"/>
                <w:sz w:val="24"/>
                <w:szCs w:val="24"/>
              </w:rPr>
              <w:t>62</w:t>
            </w:r>
            <w:bookmarkEnd w:id="1254"/>
            <w:bookmarkEnd w:id="1255"/>
            <w:bookmarkEnd w:id="1256"/>
            <w:bookmarkEnd w:id="1257"/>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258" w:name="_Toc20990706"/>
            <w:bookmarkStart w:id="1259" w:name="_Toc21938262"/>
            <w:bookmarkStart w:id="1260" w:name="_Toc23586382"/>
            <w:bookmarkStart w:id="1261" w:name="_Toc23775056"/>
            <w:r w:rsidRPr="00B9609C">
              <w:rPr>
                <w:rFonts w:ascii="Times New Roman" w:hAnsi="Times New Roman" w:hint="eastAsia"/>
                <w:bCs w:val="0"/>
                <w:color w:val="000000" w:themeColor="text1"/>
                <w:kern w:val="0"/>
                <w:sz w:val="24"/>
                <w:szCs w:val="24"/>
              </w:rPr>
              <w:t>5</w:t>
            </w:r>
            <w:bookmarkEnd w:id="1258"/>
            <w:bookmarkEnd w:id="1259"/>
            <w:bookmarkEnd w:id="1260"/>
            <w:bookmarkEnd w:id="1261"/>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262" w:name="_Toc20990707"/>
            <w:bookmarkStart w:id="1263" w:name="_Toc21938263"/>
            <w:bookmarkStart w:id="1264" w:name="_Toc23586383"/>
            <w:bookmarkStart w:id="1265" w:name="_Toc23775057"/>
            <w:r w:rsidRPr="00B9609C">
              <w:rPr>
                <w:rFonts w:ascii="Times New Roman" w:hAnsi="Times New Roman" w:hint="eastAsia"/>
                <w:bCs w:val="0"/>
                <w:color w:val="000000" w:themeColor="text1"/>
                <w:kern w:val="0"/>
                <w:sz w:val="24"/>
                <w:szCs w:val="24"/>
              </w:rPr>
              <w:t>0</w:t>
            </w:r>
            <w:bookmarkEnd w:id="1262"/>
            <w:bookmarkEnd w:id="1263"/>
            <w:bookmarkEnd w:id="1264"/>
            <w:bookmarkEnd w:id="1265"/>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266" w:name="_Toc20990708"/>
            <w:bookmarkStart w:id="1267" w:name="_Toc21938264"/>
            <w:bookmarkStart w:id="1268" w:name="_Toc23586384"/>
            <w:bookmarkStart w:id="1269" w:name="_Toc23775058"/>
            <w:r w:rsidRPr="00B9609C">
              <w:rPr>
                <w:rFonts w:ascii="Times New Roman" w:hAnsi="Times New Roman" w:hint="eastAsia"/>
                <w:bCs w:val="0"/>
                <w:color w:val="000000" w:themeColor="text1"/>
                <w:kern w:val="0"/>
                <w:sz w:val="24"/>
                <w:szCs w:val="24"/>
              </w:rPr>
              <w:t>0</w:t>
            </w:r>
            <w:bookmarkEnd w:id="1266"/>
            <w:bookmarkEnd w:id="1267"/>
            <w:bookmarkEnd w:id="1268"/>
            <w:bookmarkEnd w:id="1269"/>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270" w:name="_Toc20990709"/>
            <w:bookmarkStart w:id="1271" w:name="_Toc21938265"/>
            <w:bookmarkStart w:id="1272" w:name="_Toc23586385"/>
            <w:bookmarkStart w:id="1273" w:name="_Toc23775059"/>
            <w:r w:rsidRPr="00B9609C">
              <w:rPr>
                <w:rFonts w:ascii="Times New Roman" w:hAnsi="Times New Roman" w:hint="eastAsia"/>
                <w:bCs w:val="0"/>
                <w:color w:val="000000" w:themeColor="text1"/>
                <w:kern w:val="0"/>
                <w:sz w:val="24"/>
                <w:szCs w:val="24"/>
              </w:rPr>
              <w:t>0</w:t>
            </w:r>
            <w:bookmarkEnd w:id="1270"/>
            <w:bookmarkEnd w:id="1271"/>
            <w:bookmarkEnd w:id="1272"/>
            <w:bookmarkEnd w:id="1273"/>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274" w:name="_Toc20990710"/>
            <w:bookmarkStart w:id="1275" w:name="_Toc21938266"/>
            <w:bookmarkStart w:id="1276" w:name="_Toc23586386"/>
            <w:bookmarkStart w:id="1277" w:name="_Toc23775060"/>
            <w:r w:rsidRPr="00B9609C">
              <w:rPr>
                <w:rFonts w:ascii="Times New Roman" w:hAnsi="Times New Roman" w:hint="eastAsia"/>
                <w:bCs w:val="0"/>
                <w:color w:val="000000" w:themeColor="text1"/>
                <w:kern w:val="0"/>
                <w:sz w:val="24"/>
                <w:szCs w:val="24"/>
              </w:rPr>
              <w:t>2</w:t>
            </w:r>
            <w:bookmarkEnd w:id="1274"/>
            <w:bookmarkEnd w:id="1275"/>
            <w:bookmarkEnd w:id="1276"/>
            <w:bookmarkEnd w:id="1277"/>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47</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臺北看守所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278" w:name="_Toc20990711"/>
            <w:bookmarkStart w:id="1279" w:name="_Toc21938267"/>
            <w:bookmarkStart w:id="1280" w:name="_Toc23586387"/>
            <w:bookmarkStart w:id="1281" w:name="_Toc23775061"/>
            <w:r w:rsidRPr="00B9609C">
              <w:rPr>
                <w:rFonts w:ascii="Times New Roman" w:hAnsi="Times New Roman" w:hint="eastAsia"/>
                <w:bCs w:val="0"/>
                <w:color w:val="000000" w:themeColor="text1"/>
                <w:kern w:val="0"/>
                <w:sz w:val="24"/>
                <w:szCs w:val="24"/>
              </w:rPr>
              <w:t>28</w:t>
            </w:r>
            <w:bookmarkEnd w:id="1278"/>
            <w:bookmarkEnd w:id="1279"/>
            <w:bookmarkEnd w:id="1280"/>
            <w:bookmarkEnd w:id="1281"/>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282" w:name="_Toc20990712"/>
            <w:bookmarkStart w:id="1283" w:name="_Toc21938268"/>
            <w:bookmarkStart w:id="1284" w:name="_Toc23586388"/>
            <w:bookmarkStart w:id="1285" w:name="_Toc23775062"/>
            <w:r w:rsidRPr="00B9609C">
              <w:rPr>
                <w:rFonts w:ascii="Times New Roman" w:hAnsi="Times New Roman" w:hint="eastAsia"/>
                <w:bCs w:val="0"/>
                <w:color w:val="000000" w:themeColor="text1"/>
                <w:kern w:val="0"/>
                <w:sz w:val="24"/>
                <w:szCs w:val="24"/>
              </w:rPr>
              <w:t>27</w:t>
            </w:r>
            <w:bookmarkEnd w:id="1282"/>
            <w:bookmarkEnd w:id="1283"/>
            <w:bookmarkEnd w:id="1284"/>
            <w:bookmarkEnd w:id="1285"/>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286" w:name="_Toc20990713"/>
            <w:bookmarkStart w:id="1287" w:name="_Toc21938269"/>
            <w:bookmarkStart w:id="1288" w:name="_Toc23586389"/>
            <w:bookmarkStart w:id="1289" w:name="_Toc23775063"/>
            <w:r w:rsidRPr="00B9609C">
              <w:rPr>
                <w:rFonts w:ascii="Times New Roman" w:hAnsi="Times New Roman" w:hint="eastAsia"/>
                <w:bCs w:val="0"/>
                <w:color w:val="000000" w:themeColor="text1"/>
                <w:kern w:val="0"/>
                <w:sz w:val="24"/>
                <w:szCs w:val="24"/>
              </w:rPr>
              <w:t>0</w:t>
            </w:r>
            <w:bookmarkEnd w:id="1286"/>
            <w:bookmarkEnd w:id="1287"/>
            <w:bookmarkEnd w:id="1288"/>
            <w:bookmarkEnd w:id="1289"/>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290" w:name="_Toc20990714"/>
            <w:bookmarkStart w:id="1291" w:name="_Toc21938270"/>
            <w:bookmarkStart w:id="1292" w:name="_Toc23586390"/>
            <w:bookmarkStart w:id="1293" w:name="_Toc23775064"/>
            <w:r w:rsidRPr="00B9609C">
              <w:rPr>
                <w:rFonts w:ascii="Times New Roman" w:hAnsi="Times New Roman" w:hint="eastAsia"/>
                <w:bCs w:val="0"/>
                <w:color w:val="000000" w:themeColor="text1"/>
                <w:kern w:val="0"/>
                <w:sz w:val="24"/>
                <w:szCs w:val="24"/>
              </w:rPr>
              <w:t>0</w:t>
            </w:r>
            <w:bookmarkEnd w:id="1290"/>
            <w:bookmarkEnd w:id="1291"/>
            <w:bookmarkEnd w:id="1292"/>
            <w:bookmarkEnd w:id="1293"/>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294" w:name="_Toc20990715"/>
            <w:bookmarkStart w:id="1295" w:name="_Toc21938271"/>
            <w:bookmarkStart w:id="1296" w:name="_Toc23586391"/>
            <w:bookmarkStart w:id="1297" w:name="_Toc23775065"/>
            <w:r w:rsidRPr="00B9609C">
              <w:rPr>
                <w:rFonts w:ascii="Times New Roman" w:hAnsi="Times New Roman" w:hint="eastAsia"/>
                <w:bCs w:val="0"/>
                <w:color w:val="000000" w:themeColor="text1"/>
                <w:kern w:val="0"/>
                <w:sz w:val="24"/>
                <w:szCs w:val="24"/>
              </w:rPr>
              <w:t>1</w:t>
            </w:r>
            <w:bookmarkEnd w:id="1294"/>
            <w:bookmarkEnd w:id="1295"/>
            <w:bookmarkEnd w:id="1296"/>
            <w:bookmarkEnd w:id="1297"/>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298" w:name="_Toc20990716"/>
            <w:bookmarkStart w:id="1299" w:name="_Toc21938272"/>
            <w:bookmarkStart w:id="1300" w:name="_Toc23586392"/>
            <w:bookmarkStart w:id="1301" w:name="_Toc23775066"/>
            <w:r w:rsidRPr="00B9609C">
              <w:rPr>
                <w:rFonts w:ascii="Times New Roman" w:hAnsi="Times New Roman" w:hint="eastAsia"/>
                <w:bCs w:val="0"/>
                <w:color w:val="000000" w:themeColor="text1"/>
                <w:kern w:val="0"/>
                <w:sz w:val="24"/>
                <w:szCs w:val="24"/>
              </w:rPr>
              <w:t>0</w:t>
            </w:r>
            <w:bookmarkEnd w:id="1298"/>
            <w:bookmarkEnd w:id="1299"/>
            <w:bookmarkEnd w:id="1300"/>
            <w:bookmarkEnd w:id="1301"/>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48</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苗栗看守所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302" w:name="_Toc20990717"/>
            <w:bookmarkStart w:id="1303" w:name="_Toc21938273"/>
            <w:bookmarkStart w:id="1304" w:name="_Toc23586393"/>
            <w:bookmarkStart w:id="1305" w:name="_Toc23775067"/>
            <w:r w:rsidRPr="00B9609C">
              <w:rPr>
                <w:rFonts w:ascii="Times New Roman" w:hAnsi="Times New Roman" w:hint="eastAsia"/>
                <w:bCs w:val="0"/>
                <w:color w:val="000000" w:themeColor="text1"/>
                <w:kern w:val="0"/>
                <w:sz w:val="24"/>
                <w:szCs w:val="24"/>
              </w:rPr>
              <w:t>0</w:t>
            </w:r>
            <w:bookmarkEnd w:id="1302"/>
            <w:bookmarkEnd w:id="1303"/>
            <w:bookmarkEnd w:id="1304"/>
            <w:bookmarkEnd w:id="1305"/>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306" w:name="_Toc20990718"/>
            <w:bookmarkStart w:id="1307" w:name="_Toc21938274"/>
            <w:bookmarkStart w:id="1308" w:name="_Toc23586394"/>
            <w:bookmarkStart w:id="1309" w:name="_Toc23775068"/>
            <w:r w:rsidRPr="00B9609C">
              <w:rPr>
                <w:rFonts w:ascii="Times New Roman" w:hAnsi="Times New Roman" w:hint="eastAsia"/>
                <w:bCs w:val="0"/>
                <w:color w:val="000000" w:themeColor="text1"/>
                <w:kern w:val="0"/>
                <w:sz w:val="24"/>
                <w:szCs w:val="24"/>
              </w:rPr>
              <w:t>17</w:t>
            </w:r>
            <w:bookmarkEnd w:id="1306"/>
            <w:bookmarkEnd w:id="1307"/>
            <w:bookmarkEnd w:id="1308"/>
            <w:bookmarkEnd w:id="1309"/>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310" w:name="_Toc20990719"/>
            <w:bookmarkStart w:id="1311" w:name="_Toc21938275"/>
            <w:bookmarkStart w:id="1312" w:name="_Toc23586395"/>
            <w:bookmarkStart w:id="1313" w:name="_Toc23775069"/>
            <w:r w:rsidRPr="00B9609C">
              <w:rPr>
                <w:rFonts w:ascii="Times New Roman" w:hAnsi="Times New Roman" w:hint="eastAsia"/>
                <w:bCs w:val="0"/>
                <w:color w:val="000000" w:themeColor="text1"/>
                <w:kern w:val="0"/>
                <w:sz w:val="24"/>
                <w:szCs w:val="24"/>
              </w:rPr>
              <w:t>0</w:t>
            </w:r>
            <w:bookmarkEnd w:id="1310"/>
            <w:bookmarkEnd w:id="1311"/>
            <w:bookmarkEnd w:id="1312"/>
            <w:bookmarkEnd w:id="1313"/>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314" w:name="_Toc20990720"/>
            <w:bookmarkStart w:id="1315" w:name="_Toc21938276"/>
            <w:bookmarkStart w:id="1316" w:name="_Toc23586396"/>
            <w:bookmarkStart w:id="1317" w:name="_Toc23775070"/>
            <w:r w:rsidRPr="00B9609C">
              <w:rPr>
                <w:rFonts w:ascii="Times New Roman" w:hAnsi="Times New Roman" w:hint="eastAsia"/>
                <w:bCs w:val="0"/>
                <w:color w:val="000000" w:themeColor="text1"/>
                <w:kern w:val="0"/>
                <w:sz w:val="24"/>
                <w:szCs w:val="24"/>
              </w:rPr>
              <w:t>0</w:t>
            </w:r>
            <w:bookmarkEnd w:id="1314"/>
            <w:bookmarkEnd w:id="1315"/>
            <w:bookmarkEnd w:id="1316"/>
            <w:bookmarkEnd w:id="1317"/>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318" w:name="_Toc20990721"/>
            <w:bookmarkStart w:id="1319" w:name="_Toc21938277"/>
            <w:bookmarkStart w:id="1320" w:name="_Toc23586397"/>
            <w:bookmarkStart w:id="1321" w:name="_Toc23775071"/>
            <w:r w:rsidRPr="00B9609C">
              <w:rPr>
                <w:rFonts w:ascii="Times New Roman" w:hAnsi="Times New Roman" w:hint="eastAsia"/>
                <w:bCs w:val="0"/>
                <w:color w:val="000000" w:themeColor="text1"/>
                <w:kern w:val="0"/>
                <w:sz w:val="24"/>
                <w:szCs w:val="24"/>
              </w:rPr>
              <w:t>0</w:t>
            </w:r>
            <w:bookmarkEnd w:id="1318"/>
            <w:bookmarkEnd w:id="1319"/>
            <w:bookmarkEnd w:id="1320"/>
            <w:bookmarkEnd w:id="1321"/>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322" w:name="_Toc20990722"/>
            <w:bookmarkStart w:id="1323" w:name="_Toc21938278"/>
            <w:bookmarkStart w:id="1324" w:name="_Toc23586398"/>
            <w:bookmarkStart w:id="1325" w:name="_Toc23775072"/>
            <w:r w:rsidRPr="00B9609C">
              <w:rPr>
                <w:rFonts w:ascii="Times New Roman" w:hAnsi="Times New Roman" w:hint="eastAsia"/>
                <w:bCs w:val="0"/>
                <w:color w:val="000000" w:themeColor="text1"/>
                <w:kern w:val="0"/>
                <w:sz w:val="24"/>
                <w:szCs w:val="24"/>
              </w:rPr>
              <w:t>1</w:t>
            </w:r>
            <w:bookmarkEnd w:id="1322"/>
            <w:bookmarkEnd w:id="1323"/>
            <w:bookmarkEnd w:id="1324"/>
            <w:bookmarkEnd w:id="1325"/>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49</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嘉義看守所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326" w:name="_Toc20990723"/>
            <w:bookmarkStart w:id="1327" w:name="_Toc21938279"/>
            <w:bookmarkStart w:id="1328" w:name="_Toc23586399"/>
            <w:bookmarkStart w:id="1329" w:name="_Toc23775073"/>
            <w:r w:rsidRPr="00B9609C">
              <w:rPr>
                <w:rFonts w:ascii="Times New Roman" w:hAnsi="Times New Roman" w:hint="eastAsia"/>
                <w:bCs w:val="0"/>
                <w:color w:val="000000" w:themeColor="text1"/>
                <w:kern w:val="0"/>
                <w:sz w:val="24"/>
                <w:szCs w:val="24"/>
              </w:rPr>
              <w:t>8</w:t>
            </w:r>
            <w:bookmarkEnd w:id="1326"/>
            <w:bookmarkEnd w:id="1327"/>
            <w:bookmarkEnd w:id="1328"/>
            <w:bookmarkEnd w:id="1329"/>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330" w:name="_Toc20990724"/>
            <w:bookmarkStart w:id="1331" w:name="_Toc21938280"/>
            <w:bookmarkStart w:id="1332" w:name="_Toc23586400"/>
            <w:bookmarkStart w:id="1333" w:name="_Toc23775074"/>
            <w:r w:rsidRPr="00B9609C">
              <w:rPr>
                <w:rFonts w:ascii="Times New Roman" w:hAnsi="Times New Roman" w:hint="eastAsia"/>
                <w:bCs w:val="0"/>
                <w:color w:val="000000" w:themeColor="text1"/>
                <w:kern w:val="0"/>
                <w:sz w:val="24"/>
                <w:szCs w:val="24"/>
              </w:rPr>
              <w:t>6</w:t>
            </w:r>
            <w:bookmarkEnd w:id="1330"/>
            <w:bookmarkEnd w:id="1331"/>
            <w:bookmarkEnd w:id="1332"/>
            <w:bookmarkEnd w:id="1333"/>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334" w:name="_Toc20990725"/>
            <w:bookmarkStart w:id="1335" w:name="_Toc21938281"/>
            <w:bookmarkStart w:id="1336" w:name="_Toc23586401"/>
            <w:bookmarkStart w:id="1337" w:name="_Toc23775075"/>
            <w:r w:rsidRPr="00B9609C">
              <w:rPr>
                <w:rFonts w:ascii="Times New Roman" w:hAnsi="Times New Roman" w:hint="eastAsia"/>
                <w:bCs w:val="0"/>
                <w:color w:val="000000" w:themeColor="text1"/>
                <w:kern w:val="0"/>
                <w:sz w:val="24"/>
                <w:szCs w:val="24"/>
              </w:rPr>
              <w:t>0</w:t>
            </w:r>
            <w:bookmarkEnd w:id="1334"/>
            <w:bookmarkEnd w:id="1335"/>
            <w:bookmarkEnd w:id="1336"/>
            <w:bookmarkEnd w:id="1337"/>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338" w:name="_Toc20990726"/>
            <w:bookmarkStart w:id="1339" w:name="_Toc21938282"/>
            <w:bookmarkStart w:id="1340" w:name="_Toc23586402"/>
            <w:bookmarkStart w:id="1341" w:name="_Toc23775076"/>
            <w:r w:rsidRPr="00B9609C">
              <w:rPr>
                <w:rFonts w:ascii="Times New Roman" w:hAnsi="Times New Roman" w:hint="eastAsia"/>
                <w:bCs w:val="0"/>
                <w:color w:val="000000" w:themeColor="text1"/>
                <w:kern w:val="0"/>
                <w:sz w:val="24"/>
                <w:szCs w:val="24"/>
              </w:rPr>
              <w:t>0</w:t>
            </w:r>
            <w:bookmarkEnd w:id="1338"/>
            <w:bookmarkEnd w:id="1339"/>
            <w:bookmarkEnd w:id="1340"/>
            <w:bookmarkEnd w:id="1341"/>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342" w:name="_Toc20990727"/>
            <w:bookmarkStart w:id="1343" w:name="_Toc21938283"/>
            <w:bookmarkStart w:id="1344" w:name="_Toc23586403"/>
            <w:bookmarkStart w:id="1345" w:name="_Toc23775077"/>
            <w:r w:rsidRPr="00B9609C">
              <w:rPr>
                <w:rFonts w:ascii="Times New Roman" w:hAnsi="Times New Roman" w:hint="eastAsia"/>
                <w:bCs w:val="0"/>
                <w:color w:val="000000" w:themeColor="text1"/>
                <w:kern w:val="0"/>
                <w:sz w:val="24"/>
                <w:szCs w:val="24"/>
              </w:rPr>
              <w:t>0</w:t>
            </w:r>
            <w:bookmarkEnd w:id="1342"/>
            <w:bookmarkEnd w:id="1343"/>
            <w:bookmarkEnd w:id="1344"/>
            <w:bookmarkEnd w:id="1345"/>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346" w:name="_Toc20990728"/>
            <w:bookmarkStart w:id="1347" w:name="_Toc21938284"/>
            <w:bookmarkStart w:id="1348" w:name="_Toc23586404"/>
            <w:bookmarkStart w:id="1349" w:name="_Toc23775078"/>
            <w:r w:rsidRPr="00B9609C">
              <w:rPr>
                <w:rFonts w:ascii="Times New Roman" w:hAnsi="Times New Roman" w:hint="eastAsia"/>
                <w:bCs w:val="0"/>
                <w:color w:val="000000" w:themeColor="text1"/>
                <w:kern w:val="0"/>
                <w:sz w:val="24"/>
                <w:szCs w:val="24"/>
              </w:rPr>
              <w:t>1</w:t>
            </w:r>
            <w:bookmarkEnd w:id="1346"/>
            <w:bookmarkEnd w:id="1347"/>
            <w:bookmarkEnd w:id="1348"/>
            <w:bookmarkEnd w:id="1349"/>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50</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屏東看守所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350" w:name="_Toc20990729"/>
            <w:bookmarkStart w:id="1351" w:name="_Toc21938285"/>
            <w:bookmarkStart w:id="1352" w:name="_Toc23586405"/>
            <w:bookmarkStart w:id="1353" w:name="_Toc23775079"/>
            <w:r w:rsidRPr="00B9609C">
              <w:rPr>
                <w:rFonts w:ascii="Times New Roman" w:hAnsi="Times New Roman" w:hint="eastAsia"/>
                <w:bCs w:val="0"/>
                <w:color w:val="000000" w:themeColor="text1"/>
                <w:kern w:val="0"/>
                <w:sz w:val="24"/>
                <w:szCs w:val="24"/>
              </w:rPr>
              <w:t>0</w:t>
            </w:r>
            <w:bookmarkEnd w:id="1350"/>
            <w:bookmarkEnd w:id="1351"/>
            <w:bookmarkEnd w:id="1352"/>
            <w:bookmarkEnd w:id="1353"/>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354" w:name="_Toc20990730"/>
            <w:bookmarkStart w:id="1355" w:name="_Toc21938286"/>
            <w:bookmarkStart w:id="1356" w:name="_Toc23586406"/>
            <w:bookmarkStart w:id="1357" w:name="_Toc23775080"/>
            <w:r w:rsidRPr="00B9609C">
              <w:rPr>
                <w:rFonts w:ascii="Times New Roman" w:hAnsi="Times New Roman" w:hint="eastAsia"/>
                <w:bCs w:val="0"/>
                <w:color w:val="000000" w:themeColor="text1"/>
                <w:kern w:val="0"/>
                <w:sz w:val="24"/>
                <w:szCs w:val="24"/>
              </w:rPr>
              <w:t>0</w:t>
            </w:r>
            <w:bookmarkEnd w:id="1354"/>
            <w:bookmarkEnd w:id="1355"/>
            <w:bookmarkEnd w:id="1356"/>
            <w:bookmarkEnd w:id="1357"/>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358" w:name="_Toc20990731"/>
            <w:bookmarkStart w:id="1359" w:name="_Toc21938287"/>
            <w:bookmarkStart w:id="1360" w:name="_Toc23586407"/>
            <w:bookmarkStart w:id="1361" w:name="_Toc23775081"/>
            <w:r w:rsidRPr="00B9609C">
              <w:rPr>
                <w:rFonts w:ascii="Times New Roman" w:hAnsi="Times New Roman" w:hint="eastAsia"/>
                <w:bCs w:val="0"/>
                <w:color w:val="000000" w:themeColor="text1"/>
                <w:kern w:val="0"/>
                <w:sz w:val="24"/>
                <w:szCs w:val="24"/>
              </w:rPr>
              <w:t>0</w:t>
            </w:r>
            <w:bookmarkEnd w:id="1358"/>
            <w:bookmarkEnd w:id="1359"/>
            <w:bookmarkEnd w:id="1360"/>
            <w:bookmarkEnd w:id="1361"/>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362" w:name="_Toc20990732"/>
            <w:bookmarkStart w:id="1363" w:name="_Toc21938288"/>
            <w:bookmarkStart w:id="1364" w:name="_Toc23586408"/>
            <w:bookmarkStart w:id="1365" w:name="_Toc23775082"/>
            <w:r w:rsidRPr="00B9609C">
              <w:rPr>
                <w:rFonts w:ascii="Times New Roman" w:hAnsi="Times New Roman" w:hint="eastAsia"/>
                <w:bCs w:val="0"/>
                <w:color w:val="000000" w:themeColor="text1"/>
                <w:kern w:val="0"/>
                <w:sz w:val="24"/>
                <w:szCs w:val="24"/>
              </w:rPr>
              <w:t>0</w:t>
            </w:r>
            <w:bookmarkEnd w:id="1362"/>
            <w:bookmarkEnd w:id="1363"/>
            <w:bookmarkEnd w:id="1364"/>
            <w:bookmarkEnd w:id="1365"/>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366" w:name="_Toc20990733"/>
            <w:bookmarkStart w:id="1367" w:name="_Toc21938289"/>
            <w:bookmarkStart w:id="1368" w:name="_Toc23586409"/>
            <w:bookmarkStart w:id="1369" w:name="_Toc23775083"/>
            <w:r w:rsidRPr="00B9609C">
              <w:rPr>
                <w:rFonts w:ascii="Times New Roman" w:hAnsi="Times New Roman" w:hint="eastAsia"/>
                <w:bCs w:val="0"/>
                <w:color w:val="000000" w:themeColor="text1"/>
                <w:kern w:val="0"/>
                <w:sz w:val="24"/>
                <w:szCs w:val="24"/>
              </w:rPr>
              <w:t>0</w:t>
            </w:r>
            <w:bookmarkEnd w:id="1366"/>
            <w:bookmarkEnd w:id="1367"/>
            <w:bookmarkEnd w:id="1368"/>
            <w:bookmarkEnd w:id="1369"/>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370" w:name="_Toc20990734"/>
            <w:bookmarkStart w:id="1371" w:name="_Toc21938290"/>
            <w:bookmarkStart w:id="1372" w:name="_Toc23586410"/>
            <w:bookmarkStart w:id="1373" w:name="_Toc23775084"/>
            <w:r w:rsidRPr="00B9609C">
              <w:rPr>
                <w:rFonts w:ascii="Times New Roman" w:hAnsi="Times New Roman" w:hint="eastAsia"/>
                <w:bCs w:val="0"/>
                <w:color w:val="000000" w:themeColor="text1"/>
                <w:kern w:val="0"/>
                <w:sz w:val="24"/>
                <w:szCs w:val="24"/>
              </w:rPr>
              <w:t>0</w:t>
            </w:r>
            <w:bookmarkEnd w:id="1370"/>
            <w:bookmarkEnd w:id="1371"/>
            <w:bookmarkEnd w:id="1372"/>
            <w:bookmarkEnd w:id="1373"/>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51</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臺北監獄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374" w:name="_Toc20990735"/>
            <w:bookmarkStart w:id="1375" w:name="_Toc21938291"/>
            <w:bookmarkStart w:id="1376" w:name="_Toc23586411"/>
            <w:bookmarkStart w:id="1377" w:name="_Toc23775085"/>
            <w:r w:rsidRPr="00B9609C">
              <w:rPr>
                <w:rFonts w:ascii="Times New Roman" w:hAnsi="Times New Roman" w:hint="eastAsia"/>
                <w:bCs w:val="0"/>
                <w:color w:val="000000" w:themeColor="text1"/>
                <w:kern w:val="0"/>
                <w:sz w:val="24"/>
                <w:szCs w:val="24"/>
              </w:rPr>
              <w:t>149</w:t>
            </w:r>
            <w:bookmarkEnd w:id="1374"/>
            <w:bookmarkEnd w:id="1375"/>
            <w:bookmarkEnd w:id="1376"/>
            <w:bookmarkEnd w:id="1377"/>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378" w:name="_Toc20990736"/>
            <w:bookmarkStart w:id="1379" w:name="_Toc21938292"/>
            <w:bookmarkStart w:id="1380" w:name="_Toc23586412"/>
            <w:bookmarkStart w:id="1381" w:name="_Toc23775086"/>
            <w:r w:rsidRPr="00B9609C">
              <w:rPr>
                <w:rFonts w:ascii="Times New Roman" w:hAnsi="Times New Roman" w:hint="eastAsia"/>
                <w:bCs w:val="0"/>
                <w:color w:val="000000" w:themeColor="text1"/>
                <w:kern w:val="0"/>
                <w:sz w:val="24"/>
                <w:szCs w:val="24"/>
              </w:rPr>
              <w:t>17</w:t>
            </w:r>
            <w:bookmarkEnd w:id="1378"/>
            <w:bookmarkEnd w:id="1379"/>
            <w:bookmarkEnd w:id="1380"/>
            <w:bookmarkEnd w:id="1381"/>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382" w:name="_Toc20990737"/>
            <w:bookmarkStart w:id="1383" w:name="_Toc21938293"/>
            <w:bookmarkStart w:id="1384" w:name="_Toc23586413"/>
            <w:bookmarkStart w:id="1385" w:name="_Toc23775087"/>
            <w:r w:rsidRPr="00B9609C">
              <w:rPr>
                <w:rFonts w:ascii="Times New Roman" w:hAnsi="Times New Roman" w:hint="eastAsia"/>
                <w:bCs w:val="0"/>
                <w:color w:val="000000" w:themeColor="text1"/>
                <w:kern w:val="0"/>
                <w:sz w:val="24"/>
                <w:szCs w:val="24"/>
              </w:rPr>
              <w:t>60</w:t>
            </w:r>
            <w:bookmarkEnd w:id="1382"/>
            <w:bookmarkEnd w:id="1383"/>
            <w:bookmarkEnd w:id="1384"/>
            <w:bookmarkEnd w:id="1385"/>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386" w:name="_Toc20990738"/>
            <w:bookmarkStart w:id="1387" w:name="_Toc21938294"/>
            <w:bookmarkStart w:id="1388" w:name="_Toc23586414"/>
            <w:bookmarkStart w:id="1389" w:name="_Toc23775088"/>
            <w:r w:rsidRPr="00B9609C">
              <w:rPr>
                <w:rFonts w:ascii="Times New Roman" w:hAnsi="Times New Roman" w:hint="eastAsia"/>
                <w:bCs w:val="0"/>
                <w:color w:val="000000" w:themeColor="text1"/>
                <w:kern w:val="0"/>
                <w:sz w:val="24"/>
                <w:szCs w:val="24"/>
              </w:rPr>
              <w:t>0</w:t>
            </w:r>
            <w:bookmarkEnd w:id="1386"/>
            <w:bookmarkEnd w:id="1387"/>
            <w:bookmarkEnd w:id="1388"/>
            <w:bookmarkEnd w:id="1389"/>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390" w:name="_Toc20990739"/>
            <w:bookmarkStart w:id="1391" w:name="_Toc21938295"/>
            <w:bookmarkStart w:id="1392" w:name="_Toc23586415"/>
            <w:bookmarkStart w:id="1393" w:name="_Toc23775089"/>
            <w:r w:rsidRPr="00B9609C">
              <w:rPr>
                <w:rFonts w:ascii="Times New Roman" w:hAnsi="Times New Roman" w:hint="eastAsia"/>
                <w:bCs w:val="0"/>
                <w:color w:val="000000" w:themeColor="text1"/>
                <w:kern w:val="0"/>
                <w:sz w:val="24"/>
                <w:szCs w:val="24"/>
              </w:rPr>
              <w:t>45</w:t>
            </w:r>
            <w:bookmarkEnd w:id="1390"/>
            <w:bookmarkEnd w:id="1391"/>
            <w:bookmarkEnd w:id="1392"/>
            <w:bookmarkEnd w:id="1393"/>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394" w:name="_Toc20990740"/>
            <w:bookmarkStart w:id="1395" w:name="_Toc21938296"/>
            <w:bookmarkStart w:id="1396" w:name="_Toc23586416"/>
            <w:bookmarkStart w:id="1397" w:name="_Toc23775090"/>
            <w:r w:rsidRPr="00B9609C">
              <w:rPr>
                <w:rFonts w:ascii="Times New Roman" w:hAnsi="Times New Roman" w:hint="eastAsia"/>
                <w:bCs w:val="0"/>
                <w:color w:val="000000" w:themeColor="text1"/>
                <w:kern w:val="0"/>
                <w:sz w:val="24"/>
                <w:szCs w:val="24"/>
              </w:rPr>
              <w:t>2</w:t>
            </w:r>
            <w:bookmarkEnd w:id="1394"/>
            <w:bookmarkEnd w:id="1395"/>
            <w:bookmarkEnd w:id="1396"/>
            <w:bookmarkEnd w:id="1397"/>
          </w:p>
        </w:tc>
      </w:tr>
      <w:tr w:rsidR="00B9609C" w:rsidRPr="00B9609C" w:rsidTr="00CB4E27">
        <w:trPr>
          <w:trHeight w:val="340"/>
        </w:trPr>
        <w:tc>
          <w:tcPr>
            <w:tcW w:w="421" w:type="dxa"/>
            <w:vAlign w:val="center"/>
          </w:tcPr>
          <w:p w:rsidR="002A03BE" w:rsidRPr="00B9609C" w:rsidRDefault="002A03BE" w:rsidP="00914076">
            <w:pPr>
              <w:jc w:val="center"/>
              <w:rPr>
                <w:color w:val="000000" w:themeColor="text1"/>
                <w:sz w:val="24"/>
                <w:szCs w:val="24"/>
              </w:rPr>
            </w:pP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合計</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398" w:name="_Toc20990741"/>
            <w:bookmarkStart w:id="1399" w:name="_Toc21938297"/>
            <w:bookmarkStart w:id="1400" w:name="_Toc23586417"/>
            <w:bookmarkStart w:id="1401" w:name="_Toc23775091"/>
            <w:r w:rsidRPr="00B9609C">
              <w:rPr>
                <w:rFonts w:ascii="Times New Roman" w:hAnsi="Times New Roman" w:hint="eastAsia"/>
                <w:bCs w:val="0"/>
                <w:color w:val="000000" w:themeColor="text1"/>
                <w:kern w:val="0"/>
                <w:sz w:val="24"/>
                <w:szCs w:val="24"/>
              </w:rPr>
              <w:t>1153</w:t>
            </w:r>
            <w:bookmarkEnd w:id="1398"/>
            <w:bookmarkEnd w:id="1399"/>
            <w:bookmarkEnd w:id="1400"/>
            <w:bookmarkEnd w:id="1401"/>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402" w:name="_Toc20990742"/>
            <w:bookmarkStart w:id="1403" w:name="_Toc21938298"/>
            <w:bookmarkStart w:id="1404" w:name="_Toc23586418"/>
            <w:bookmarkStart w:id="1405" w:name="_Toc23775092"/>
            <w:r w:rsidRPr="00B9609C">
              <w:rPr>
                <w:rFonts w:ascii="Times New Roman" w:hAnsi="Times New Roman" w:hint="eastAsia"/>
                <w:bCs w:val="0"/>
                <w:color w:val="000000" w:themeColor="text1"/>
                <w:kern w:val="0"/>
                <w:sz w:val="24"/>
                <w:szCs w:val="24"/>
              </w:rPr>
              <w:t>813</w:t>
            </w:r>
            <w:bookmarkEnd w:id="1402"/>
            <w:bookmarkEnd w:id="1403"/>
            <w:bookmarkEnd w:id="1404"/>
            <w:bookmarkEnd w:id="1405"/>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406" w:name="_Toc20990743"/>
            <w:bookmarkStart w:id="1407" w:name="_Toc21938299"/>
            <w:bookmarkStart w:id="1408" w:name="_Toc23586419"/>
            <w:bookmarkStart w:id="1409" w:name="_Toc23775093"/>
            <w:r w:rsidRPr="00B9609C">
              <w:rPr>
                <w:rFonts w:ascii="Times New Roman" w:hAnsi="Times New Roman" w:hint="eastAsia"/>
                <w:bCs w:val="0"/>
                <w:color w:val="000000" w:themeColor="text1"/>
                <w:kern w:val="0"/>
                <w:sz w:val="24"/>
                <w:szCs w:val="24"/>
              </w:rPr>
              <w:t>60</w:t>
            </w:r>
            <w:bookmarkEnd w:id="1406"/>
            <w:bookmarkEnd w:id="1407"/>
            <w:bookmarkEnd w:id="1408"/>
            <w:bookmarkEnd w:id="1409"/>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410" w:name="_Toc20990744"/>
            <w:bookmarkStart w:id="1411" w:name="_Toc21938300"/>
            <w:bookmarkStart w:id="1412" w:name="_Toc23586420"/>
            <w:bookmarkStart w:id="1413" w:name="_Toc23775094"/>
            <w:r w:rsidRPr="00B9609C">
              <w:rPr>
                <w:rFonts w:ascii="Times New Roman" w:hAnsi="Times New Roman" w:hint="eastAsia"/>
                <w:bCs w:val="0"/>
                <w:color w:val="000000" w:themeColor="text1"/>
                <w:kern w:val="0"/>
                <w:sz w:val="24"/>
                <w:szCs w:val="24"/>
              </w:rPr>
              <w:t>4</w:t>
            </w:r>
            <w:bookmarkEnd w:id="1410"/>
            <w:bookmarkEnd w:id="1411"/>
            <w:bookmarkEnd w:id="1412"/>
            <w:bookmarkEnd w:id="1413"/>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414" w:name="_Toc20990745"/>
            <w:bookmarkStart w:id="1415" w:name="_Toc21938301"/>
            <w:bookmarkStart w:id="1416" w:name="_Toc23586421"/>
            <w:bookmarkStart w:id="1417" w:name="_Toc23775095"/>
            <w:r w:rsidRPr="00B9609C">
              <w:rPr>
                <w:rFonts w:ascii="Times New Roman" w:hAnsi="Times New Roman" w:hint="eastAsia"/>
                <w:bCs w:val="0"/>
                <w:color w:val="000000" w:themeColor="text1"/>
                <w:kern w:val="0"/>
                <w:sz w:val="24"/>
                <w:szCs w:val="24"/>
              </w:rPr>
              <w:t>138</w:t>
            </w:r>
            <w:bookmarkEnd w:id="1414"/>
            <w:bookmarkEnd w:id="1415"/>
            <w:bookmarkEnd w:id="1416"/>
            <w:bookmarkEnd w:id="1417"/>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418" w:name="_Toc20990746"/>
            <w:bookmarkStart w:id="1419" w:name="_Toc21938302"/>
            <w:bookmarkStart w:id="1420" w:name="_Toc23586422"/>
            <w:bookmarkStart w:id="1421" w:name="_Toc23775096"/>
            <w:r w:rsidRPr="00B9609C">
              <w:rPr>
                <w:rFonts w:ascii="Times New Roman" w:hAnsi="Times New Roman" w:hint="eastAsia"/>
                <w:bCs w:val="0"/>
                <w:color w:val="000000" w:themeColor="text1"/>
                <w:kern w:val="0"/>
                <w:sz w:val="24"/>
                <w:szCs w:val="24"/>
              </w:rPr>
              <w:t>73</w:t>
            </w:r>
            <w:bookmarkEnd w:id="1418"/>
            <w:bookmarkEnd w:id="1419"/>
            <w:bookmarkEnd w:id="1420"/>
            <w:bookmarkEnd w:id="1421"/>
          </w:p>
        </w:tc>
      </w:tr>
      <w:tr w:rsidR="00B9609C" w:rsidRPr="00B9609C" w:rsidTr="00CB4E27">
        <w:trPr>
          <w:trHeight w:val="340"/>
        </w:trPr>
        <w:tc>
          <w:tcPr>
            <w:tcW w:w="9383" w:type="dxa"/>
            <w:gridSpan w:val="8"/>
            <w:shd w:val="clear" w:color="auto" w:fill="DAEEF3" w:themeFill="accent5" w:themeFillTint="33"/>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422" w:name="_Toc20990747"/>
            <w:bookmarkStart w:id="1423" w:name="_Toc21938303"/>
            <w:bookmarkStart w:id="1424" w:name="_Toc23586423"/>
            <w:bookmarkStart w:id="1425" w:name="_Toc23775097"/>
            <w:r w:rsidRPr="00B9609C">
              <w:rPr>
                <w:rFonts w:ascii="Times New Roman" w:hAnsi="Times New Roman" w:hint="eastAsia"/>
                <w:bCs w:val="0"/>
                <w:color w:val="000000" w:themeColor="text1"/>
                <w:kern w:val="0"/>
                <w:sz w:val="24"/>
                <w:szCs w:val="24"/>
              </w:rPr>
              <w:t>106</w:t>
            </w:r>
            <w:r w:rsidRPr="00B9609C">
              <w:rPr>
                <w:rFonts w:ascii="Times New Roman" w:hAnsi="Times New Roman" w:hint="eastAsia"/>
                <w:bCs w:val="0"/>
                <w:color w:val="000000" w:themeColor="text1"/>
                <w:kern w:val="0"/>
                <w:sz w:val="24"/>
                <w:szCs w:val="24"/>
              </w:rPr>
              <w:t>年</w:t>
            </w:r>
            <w:bookmarkEnd w:id="1422"/>
            <w:bookmarkEnd w:id="1423"/>
            <w:bookmarkEnd w:id="1424"/>
            <w:bookmarkEnd w:id="1425"/>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426" w:name="_Toc20990748"/>
            <w:bookmarkStart w:id="1427" w:name="_Toc21938304"/>
            <w:bookmarkStart w:id="1428" w:name="_Toc23586424"/>
            <w:bookmarkStart w:id="1429" w:name="_Toc23775098"/>
            <w:r w:rsidRPr="00B9609C">
              <w:rPr>
                <w:rFonts w:ascii="Times New Roman" w:hAnsi="Times New Roman"/>
                <w:color w:val="000000" w:themeColor="text1"/>
                <w:kern w:val="0"/>
                <w:sz w:val="24"/>
                <w:szCs w:val="24"/>
              </w:rPr>
              <w:t>臺南少觀所</w:t>
            </w:r>
            <w:bookmarkEnd w:id="1426"/>
            <w:bookmarkEnd w:id="1427"/>
            <w:bookmarkEnd w:id="1428"/>
            <w:bookmarkEnd w:id="1429"/>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430" w:name="_Toc20990749"/>
            <w:bookmarkStart w:id="1431" w:name="_Toc21938305"/>
            <w:bookmarkStart w:id="1432" w:name="_Toc23586425"/>
            <w:bookmarkStart w:id="1433" w:name="_Toc23775099"/>
            <w:r w:rsidRPr="00B9609C">
              <w:rPr>
                <w:rFonts w:ascii="Times New Roman" w:hAnsi="Times New Roman" w:hint="eastAsia"/>
                <w:bCs w:val="0"/>
                <w:color w:val="000000" w:themeColor="text1"/>
                <w:kern w:val="0"/>
                <w:sz w:val="24"/>
                <w:szCs w:val="24"/>
              </w:rPr>
              <w:t>0</w:t>
            </w:r>
            <w:bookmarkEnd w:id="1430"/>
            <w:bookmarkEnd w:id="1431"/>
            <w:bookmarkEnd w:id="1432"/>
            <w:bookmarkEnd w:id="1433"/>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434" w:name="_Toc20990750"/>
            <w:bookmarkStart w:id="1435" w:name="_Toc21938306"/>
            <w:bookmarkStart w:id="1436" w:name="_Toc23586426"/>
            <w:bookmarkStart w:id="1437" w:name="_Toc23775100"/>
            <w:r w:rsidRPr="00B9609C">
              <w:rPr>
                <w:rFonts w:ascii="Times New Roman" w:hAnsi="Times New Roman" w:hint="eastAsia"/>
                <w:bCs w:val="0"/>
                <w:color w:val="000000" w:themeColor="text1"/>
                <w:kern w:val="0"/>
                <w:sz w:val="24"/>
                <w:szCs w:val="24"/>
              </w:rPr>
              <w:t>0</w:t>
            </w:r>
            <w:bookmarkEnd w:id="1434"/>
            <w:bookmarkEnd w:id="1435"/>
            <w:bookmarkEnd w:id="1436"/>
            <w:bookmarkEnd w:id="1437"/>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438" w:name="_Toc20990751"/>
            <w:bookmarkStart w:id="1439" w:name="_Toc21938307"/>
            <w:bookmarkStart w:id="1440" w:name="_Toc23586427"/>
            <w:bookmarkStart w:id="1441" w:name="_Toc23775101"/>
            <w:r w:rsidRPr="00B9609C">
              <w:rPr>
                <w:rFonts w:ascii="Times New Roman" w:hAnsi="Times New Roman" w:hint="eastAsia"/>
                <w:bCs w:val="0"/>
                <w:color w:val="000000" w:themeColor="text1"/>
                <w:kern w:val="0"/>
                <w:sz w:val="24"/>
                <w:szCs w:val="24"/>
              </w:rPr>
              <w:t>0</w:t>
            </w:r>
            <w:bookmarkEnd w:id="1438"/>
            <w:bookmarkEnd w:id="1439"/>
            <w:bookmarkEnd w:id="1440"/>
            <w:bookmarkEnd w:id="1441"/>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442" w:name="_Toc20990752"/>
            <w:bookmarkStart w:id="1443" w:name="_Toc21938308"/>
            <w:bookmarkStart w:id="1444" w:name="_Toc23586428"/>
            <w:bookmarkStart w:id="1445" w:name="_Toc23775102"/>
            <w:r w:rsidRPr="00B9609C">
              <w:rPr>
                <w:rFonts w:ascii="Times New Roman" w:hAnsi="Times New Roman" w:hint="eastAsia"/>
                <w:bCs w:val="0"/>
                <w:color w:val="000000" w:themeColor="text1"/>
                <w:kern w:val="0"/>
                <w:sz w:val="24"/>
                <w:szCs w:val="24"/>
              </w:rPr>
              <w:t>0</w:t>
            </w:r>
            <w:bookmarkEnd w:id="1442"/>
            <w:bookmarkEnd w:id="1443"/>
            <w:bookmarkEnd w:id="1444"/>
            <w:bookmarkEnd w:id="1445"/>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446" w:name="_Toc20990753"/>
            <w:bookmarkStart w:id="1447" w:name="_Toc21938309"/>
            <w:bookmarkStart w:id="1448" w:name="_Toc23586429"/>
            <w:bookmarkStart w:id="1449" w:name="_Toc23775103"/>
            <w:r w:rsidRPr="00B9609C">
              <w:rPr>
                <w:rFonts w:ascii="Times New Roman" w:hAnsi="Times New Roman" w:hint="eastAsia"/>
                <w:bCs w:val="0"/>
                <w:color w:val="000000" w:themeColor="text1"/>
                <w:kern w:val="0"/>
                <w:sz w:val="24"/>
                <w:szCs w:val="24"/>
              </w:rPr>
              <w:t>0</w:t>
            </w:r>
            <w:bookmarkEnd w:id="1446"/>
            <w:bookmarkEnd w:id="1447"/>
            <w:bookmarkEnd w:id="1448"/>
            <w:bookmarkEnd w:id="1449"/>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450" w:name="_Toc20990754"/>
            <w:bookmarkStart w:id="1451" w:name="_Toc21938310"/>
            <w:bookmarkStart w:id="1452" w:name="_Toc23586430"/>
            <w:bookmarkStart w:id="1453" w:name="_Toc23775104"/>
            <w:r w:rsidRPr="00B9609C">
              <w:rPr>
                <w:rFonts w:ascii="Times New Roman" w:hAnsi="Times New Roman" w:hint="eastAsia"/>
                <w:bCs w:val="0"/>
                <w:color w:val="000000" w:themeColor="text1"/>
                <w:kern w:val="0"/>
                <w:sz w:val="24"/>
                <w:szCs w:val="24"/>
              </w:rPr>
              <w:t>0</w:t>
            </w:r>
            <w:bookmarkEnd w:id="1450"/>
            <w:bookmarkEnd w:id="1451"/>
            <w:bookmarkEnd w:id="1452"/>
            <w:bookmarkEnd w:id="1453"/>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454" w:name="_Toc20990755"/>
            <w:bookmarkStart w:id="1455" w:name="_Toc21938311"/>
            <w:bookmarkStart w:id="1456" w:name="_Toc23586431"/>
            <w:bookmarkStart w:id="1457" w:name="_Toc23775105"/>
            <w:r w:rsidRPr="00B9609C">
              <w:rPr>
                <w:rFonts w:ascii="Times New Roman" w:hAnsi="Times New Roman"/>
                <w:color w:val="000000" w:themeColor="text1"/>
                <w:kern w:val="0"/>
                <w:sz w:val="24"/>
                <w:szCs w:val="24"/>
              </w:rPr>
              <w:t>臺北少觀所</w:t>
            </w:r>
            <w:bookmarkEnd w:id="1454"/>
            <w:bookmarkEnd w:id="1455"/>
            <w:bookmarkEnd w:id="1456"/>
            <w:bookmarkEnd w:id="1457"/>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458" w:name="_Toc20990756"/>
            <w:bookmarkStart w:id="1459" w:name="_Toc21938312"/>
            <w:bookmarkStart w:id="1460" w:name="_Toc23586432"/>
            <w:bookmarkStart w:id="1461" w:name="_Toc23775106"/>
            <w:r w:rsidRPr="00B9609C">
              <w:rPr>
                <w:rFonts w:ascii="Times New Roman" w:hAnsi="Times New Roman" w:hint="eastAsia"/>
                <w:bCs w:val="0"/>
                <w:color w:val="000000" w:themeColor="text1"/>
                <w:kern w:val="0"/>
                <w:sz w:val="24"/>
                <w:szCs w:val="24"/>
              </w:rPr>
              <w:t>0</w:t>
            </w:r>
            <w:bookmarkEnd w:id="1458"/>
            <w:bookmarkEnd w:id="1459"/>
            <w:bookmarkEnd w:id="1460"/>
            <w:bookmarkEnd w:id="1461"/>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462" w:name="_Toc20990757"/>
            <w:bookmarkStart w:id="1463" w:name="_Toc21938313"/>
            <w:bookmarkStart w:id="1464" w:name="_Toc23586433"/>
            <w:bookmarkStart w:id="1465" w:name="_Toc23775107"/>
            <w:r w:rsidRPr="00B9609C">
              <w:rPr>
                <w:rFonts w:ascii="Times New Roman" w:hAnsi="Times New Roman" w:hint="eastAsia"/>
                <w:bCs w:val="0"/>
                <w:color w:val="000000" w:themeColor="text1"/>
                <w:kern w:val="0"/>
                <w:sz w:val="24"/>
                <w:szCs w:val="24"/>
              </w:rPr>
              <w:t>14</w:t>
            </w:r>
            <w:bookmarkEnd w:id="1462"/>
            <w:bookmarkEnd w:id="1463"/>
            <w:bookmarkEnd w:id="1464"/>
            <w:bookmarkEnd w:id="1465"/>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466" w:name="_Toc20990758"/>
            <w:bookmarkStart w:id="1467" w:name="_Toc21938314"/>
            <w:bookmarkStart w:id="1468" w:name="_Toc23586434"/>
            <w:bookmarkStart w:id="1469" w:name="_Toc23775108"/>
            <w:r w:rsidRPr="00B9609C">
              <w:rPr>
                <w:rFonts w:ascii="Times New Roman" w:hAnsi="Times New Roman" w:hint="eastAsia"/>
                <w:bCs w:val="0"/>
                <w:color w:val="000000" w:themeColor="text1"/>
                <w:kern w:val="0"/>
                <w:sz w:val="24"/>
                <w:szCs w:val="24"/>
              </w:rPr>
              <w:t>0</w:t>
            </w:r>
            <w:bookmarkEnd w:id="1466"/>
            <w:bookmarkEnd w:id="1467"/>
            <w:bookmarkEnd w:id="1468"/>
            <w:bookmarkEnd w:id="1469"/>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470" w:name="_Toc20990759"/>
            <w:bookmarkStart w:id="1471" w:name="_Toc21938315"/>
            <w:bookmarkStart w:id="1472" w:name="_Toc23586435"/>
            <w:bookmarkStart w:id="1473" w:name="_Toc23775109"/>
            <w:r w:rsidRPr="00B9609C">
              <w:rPr>
                <w:rFonts w:ascii="Times New Roman" w:hAnsi="Times New Roman" w:hint="eastAsia"/>
                <w:bCs w:val="0"/>
                <w:color w:val="000000" w:themeColor="text1"/>
                <w:kern w:val="0"/>
                <w:sz w:val="24"/>
                <w:szCs w:val="24"/>
              </w:rPr>
              <w:t>0</w:t>
            </w:r>
            <w:bookmarkEnd w:id="1470"/>
            <w:bookmarkEnd w:id="1471"/>
            <w:bookmarkEnd w:id="1472"/>
            <w:bookmarkEnd w:id="1473"/>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474" w:name="_Toc20990760"/>
            <w:bookmarkStart w:id="1475" w:name="_Toc21938316"/>
            <w:bookmarkStart w:id="1476" w:name="_Toc23586436"/>
            <w:bookmarkStart w:id="1477" w:name="_Toc23775110"/>
            <w:r w:rsidRPr="00B9609C">
              <w:rPr>
                <w:rFonts w:ascii="Times New Roman" w:hAnsi="Times New Roman" w:hint="eastAsia"/>
                <w:bCs w:val="0"/>
                <w:color w:val="000000" w:themeColor="text1"/>
                <w:kern w:val="0"/>
                <w:sz w:val="24"/>
                <w:szCs w:val="24"/>
              </w:rPr>
              <w:t>0</w:t>
            </w:r>
            <w:bookmarkEnd w:id="1474"/>
            <w:bookmarkEnd w:id="1475"/>
            <w:bookmarkEnd w:id="1476"/>
            <w:bookmarkEnd w:id="1477"/>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478" w:name="_Toc20990761"/>
            <w:bookmarkStart w:id="1479" w:name="_Toc21938317"/>
            <w:bookmarkStart w:id="1480" w:name="_Toc23586437"/>
            <w:bookmarkStart w:id="1481" w:name="_Toc23775111"/>
            <w:r w:rsidRPr="00B9609C">
              <w:rPr>
                <w:rFonts w:ascii="Times New Roman" w:hAnsi="Times New Roman" w:hint="eastAsia"/>
                <w:bCs w:val="0"/>
                <w:color w:val="000000" w:themeColor="text1"/>
                <w:kern w:val="0"/>
                <w:sz w:val="24"/>
                <w:szCs w:val="24"/>
              </w:rPr>
              <w:t>0</w:t>
            </w:r>
            <w:bookmarkEnd w:id="1478"/>
            <w:bookmarkEnd w:id="1479"/>
            <w:bookmarkEnd w:id="1480"/>
            <w:bookmarkEnd w:id="1481"/>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482" w:name="_Toc20990762"/>
            <w:bookmarkStart w:id="1483" w:name="_Toc21938318"/>
            <w:bookmarkStart w:id="1484" w:name="_Toc23586438"/>
            <w:bookmarkStart w:id="1485" w:name="_Toc23775112"/>
            <w:r w:rsidRPr="00B9609C">
              <w:rPr>
                <w:rFonts w:ascii="Times New Roman" w:hAnsi="Times New Roman"/>
                <w:color w:val="000000" w:themeColor="text1"/>
                <w:kern w:val="0"/>
                <w:sz w:val="24"/>
                <w:szCs w:val="24"/>
              </w:rPr>
              <w:t>誠正中學</w:t>
            </w:r>
            <w:bookmarkEnd w:id="1482"/>
            <w:bookmarkEnd w:id="1483"/>
            <w:bookmarkEnd w:id="1484"/>
            <w:bookmarkEnd w:id="1485"/>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486" w:name="_Toc20990763"/>
            <w:bookmarkStart w:id="1487" w:name="_Toc21938319"/>
            <w:bookmarkStart w:id="1488" w:name="_Toc23586439"/>
            <w:bookmarkStart w:id="1489" w:name="_Toc23775113"/>
            <w:r w:rsidRPr="00B9609C">
              <w:rPr>
                <w:rFonts w:ascii="Times New Roman" w:hAnsi="Times New Roman" w:hint="eastAsia"/>
                <w:bCs w:val="0"/>
                <w:color w:val="000000" w:themeColor="text1"/>
                <w:kern w:val="0"/>
                <w:sz w:val="24"/>
                <w:szCs w:val="24"/>
              </w:rPr>
              <w:t>0</w:t>
            </w:r>
            <w:bookmarkEnd w:id="1486"/>
            <w:bookmarkEnd w:id="1487"/>
            <w:bookmarkEnd w:id="1488"/>
            <w:bookmarkEnd w:id="1489"/>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490" w:name="_Toc20990764"/>
            <w:bookmarkStart w:id="1491" w:name="_Toc21938320"/>
            <w:bookmarkStart w:id="1492" w:name="_Toc23586440"/>
            <w:bookmarkStart w:id="1493" w:name="_Toc23775114"/>
            <w:r w:rsidRPr="00B9609C">
              <w:rPr>
                <w:rFonts w:ascii="Times New Roman" w:hAnsi="Times New Roman" w:hint="eastAsia"/>
                <w:bCs w:val="0"/>
                <w:color w:val="000000" w:themeColor="text1"/>
                <w:kern w:val="0"/>
                <w:sz w:val="24"/>
                <w:szCs w:val="24"/>
              </w:rPr>
              <w:t>5</w:t>
            </w:r>
            <w:bookmarkEnd w:id="1490"/>
            <w:bookmarkEnd w:id="1491"/>
            <w:bookmarkEnd w:id="1492"/>
            <w:bookmarkEnd w:id="1493"/>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494" w:name="_Toc20990765"/>
            <w:bookmarkStart w:id="1495" w:name="_Toc21938321"/>
            <w:bookmarkStart w:id="1496" w:name="_Toc23586441"/>
            <w:bookmarkStart w:id="1497" w:name="_Toc23775115"/>
            <w:r w:rsidRPr="00B9609C">
              <w:rPr>
                <w:rFonts w:ascii="Times New Roman" w:hAnsi="Times New Roman" w:hint="eastAsia"/>
                <w:bCs w:val="0"/>
                <w:color w:val="000000" w:themeColor="text1"/>
                <w:kern w:val="0"/>
                <w:sz w:val="24"/>
                <w:szCs w:val="24"/>
              </w:rPr>
              <w:t>0</w:t>
            </w:r>
            <w:bookmarkEnd w:id="1494"/>
            <w:bookmarkEnd w:id="1495"/>
            <w:bookmarkEnd w:id="1496"/>
            <w:bookmarkEnd w:id="1497"/>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498" w:name="_Toc20990766"/>
            <w:bookmarkStart w:id="1499" w:name="_Toc21938322"/>
            <w:bookmarkStart w:id="1500" w:name="_Toc23586442"/>
            <w:bookmarkStart w:id="1501" w:name="_Toc23775116"/>
            <w:r w:rsidRPr="00B9609C">
              <w:rPr>
                <w:rFonts w:ascii="Times New Roman" w:hAnsi="Times New Roman" w:hint="eastAsia"/>
                <w:bCs w:val="0"/>
                <w:color w:val="000000" w:themeColor="text1"/>
                <w:kern w:val="0"/>
                <w:sz w:val="24"/>
                <w:szCs w:val="24"/>
              </w:rPr>
              <w:t>0</w:t>
            </w:r>
            <w:bookmarkEnd w:id="1498"/>
            <w:bookmarkEnd w:id="1499"/>
            <w:bookmarkEnd w:id="1500"/>
            <w:bookmarkEnd w:id="1501"/>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502" w:name="_Toc20990767"/>
            <w:bookmarkStart w:id="1503" w:name="_Toc21938323"/>
            <w:bookmarkStart w:id="1504" w:name="_Toc23586443"/>
            <w:bookmarkStart w:id="1505" w:name="_Toc23775117"/>
            <w:r w:rsidRPr="00B9609C">
              <w:rPr>
                <w:rFonts w:ascii="Times New Roman" w:hAnsi="Times New Roman" w:hint="eastAsia"/>
                <w:bCs w:val="0"/>
                <w:color w:val="000000" w:themeColor="text1"/>
                <w:kern w:val="0"/>
                <w:sz w:val="24"/>
                <w:szCs w:val="24"/>
              </w:rPr>
              <w:t>0</w:t>
            </w:r>
            <w:bookmarkEnd w:id="1502"/>
            <w:bookmarkEnd w:id="1503"/>
            <w:bookmarkEnd w:id="1504"/>
            <w:bookmarkEnd w:id="1505"/>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506" w:name="_Toc20990768"/>
            <w:bookmarkStart w:id="1507" w:name="_Toc21938324"/>
            <w:bookmarkStart w:id="1508" w:name="_Toc23586444"/>
            <w:bookmarkStart w:id="1509" w:name="_Toc23775118"/>
            <w:r w:rsidRPr="00B9609C">
              <w:rPr>
                <w:rFonts w:ascii="Times New Roman" w:hAnsi="Times New Roman" w:hint="eastAsia"/>
                <w:bCs w:val="0"/>
                <w:color w:val="000000" w:themeColor="text1"/>
                <w:kern w:val="0"/>
                <w:sz w:val="24"/>
                <w:szCs w:val="24"/>
              </w:rPr>
              <w:t>0</w:t>
            </w:r>
            <w:bookmarkEnd w:id="1506"/>
            <w:bookmarkEnd w:id="1507"/>
            <w:bookmarkEnd w:id="1508"/>
            <w:bookmarkEnd w:id="1509"/>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510" w:name="_Toc20990769"/>
            <w:bookmarkStart w:id="1511" w:name="_Toc21938325"/>
            <w:bookmarkStart w:id="1512" w:name="_Toc23586445"/>
            <w:bookmarkStart w:id="1513" w:name="_Toc23775119"/>
            <w:r w:rsidRPr="00B9609C">
              <w:rPr>
                <w:rFonts w:ascii="Times New Roman" w:hAnsi="Times New Roman"/>
                <w:color w:val="000000" w:themeColor="text1"/>
                <w:kern w:val="0"/>
                <w:sz w:val="24"/>
                <w:szCs w:val="24"/>
              </w:rPr>
              <w:t>明陽中學</w:t>
            </w:r>
            <w:bookmarkEnd w:id="1510"/>
            <w:bookmarkEnd w:id="1511"/>
            <w:bookmarkEnd w:id="1512"/>
            <w:bookmarkEnd w:id="1513"/>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514" w:name="_Toc20990770"/>
            <w:bookmarkStart w:id="1515" w:name="_Toc21938326"/>
            <w:bookmarkStart w:id="1516" w:name="_Toc23586446"/>
            <w:bookmarkStart w:id="1517" w:name="_Toc23775120"/>
            <w:r w:rsidRPr="00B9609C">
              <w:rPr>
                <w:rFonts w:ascii="Times New Roman" w:hAnsi="Times New Roman" w:hint="eastAsia"/>
                <w:bCs w:val="0"/>
                <w:color w:val="000000" w:themeColor="text1"/>
                <w:kern w:val="0"/>
                <w:sz w:val="24"/>
                <w:szCs w:val="24"/>
              </w:rPr>
              <w:t>2</w:t>
            </w:r>
            <w:bookmarkEnd w:id="1514"/>
            <w:bookmarkEnd w:id="1515"/>
            <w:bookmarkEnd w:id="1516"/>
            <w:bookmarkEnd w:id="1517"/>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518" w:name="_Toc20990771"/>
            <w:bookmarkStart w:id="1519" w:name="_Toc21938327"/>
            <w:bookmarkStart w:id="1520" w:name="_Toc23586447"/>
            <w:bookmarkStart w:id="1521" w:name="_Toc23775121"/>
            <w:r w:rsidRPr="00B9609C">
              <w:rPr>
                <w:rFonts w:ascii="Times New Roman" w:hAnsi="Times New Roman" w:hint="eastAsia"/>
                <w:bCs w:val="0"/>
                <w:color w:val="000000" w:themeColor="text1"/>
                <w:kern w:val="0"/>
                <w:sz w:val="24"/>
                <w:szCs w:val="24"/>
              </w:rPr>
              <w:t>1</w:t>
            </w:r>
            <w:bookmarkEnd w:id="1518"/>
            <w:bookmarkEnd w:id="1519"/>
            <w:bookmarkEnd w:id="1520"/>
            <w:bookmarkEnd w:id="1521"/>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522" w:name="_Toc20990772"/>
            <w:bookmarkStart w:id="1523" w:name="_Toc21938328"/>
            <w:bookmarkStart w:id="1524" w:name="_Toc23586448"/>
            <w:bookmarkStart w:id="1525" w:name="_Toc23775122"/>
            <w:r w:rsidRPr="00B9609C">
              <w:rPr>
                <w:rFonts w:ascii="Times New Roman" w:hAnsi="Times New Roman" w:hint="eastAsia"/>
                <w:bCs w:val="0"/>
                <w:color w:val="000000" w:themeColor="text1"/>
                <w:kern w:val="0"/>
                <w:sz w:val="24"/>
                <w:szCs w:val="24"/>
              </w:rPr>
              <w:t>0</w:t>
            </w:r>
            <w:bookmarkEnd w:id="1522"/>
            <w:bookmarkEnd w:id="1523"/>
            <w:bookmarkEnd w:id="1524"/>
            <w:bookmarkEnd w:id="1525"/>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526" w:name="_Toc20990773"/>
            <w:bookmarkStart w:id="1527" w:name="_Toc21938329"/>
            <w:bookmarkStart w:id="1528" w:name="_Toc23586449"/>
            <w:bookmarkStart w:id="1529" w:name="_Toc23775123"/>
            <w:r w:rsidRPr="00B9609C">
              <w:rPr>
                <w:rFonts w:ascii="Times New Roman" w:hAnsi="Times New Roman" w:hint="eastAsia"/>
                <w:bCs w:val="0"/>
                <w:color w:val="000000" w:themeColor="text1"/>
                <w:kern w:val="0"/>
                <w:sz w:val="24"/>
                <w:szCs w:val="24"/>
              </w:rPr>
              <w:t>0</w:t>
            </w:r>
            <w:bookmarkEnd w:id="1526"/>
            <w:bookmarkEnd w:id="1527"/>
            <w:bookmarkEnd w:id="1528"/>
            <w:bookmarkEnd w:id="1529"/>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530" w:name="_Toc20990774"/>
            <w:bookmarkStart w:id="1531" w:name="_Toc21938330"/>
            <w:bookmarkStart w:id="1532" w:name="_Toc23586450"/>
            <w:bookmarkStart w:id="1533" w:name="_Toc23775124"/>
            <w:r w:rsidRPr="00B9609C">
              <w:rPr>
                <w:rFonts w:ascii="Times New Roman" w:hAnsi="Times New Roman" w:hint="eastAsia"/>
                <w:bCs w:val="0"/>
                <w:color w:val="000000" w:themeColor="text1"/>
                <w:kern w:val="0"/>
                <w:sz w:val="24"/>
                <w:szCs w:val="24"/>
              </w:rPr>
              <w:t>-</w:t>
            </w:r>
            <w:bookmarkEnd w:id="1530"/>
            <w:bookmarkEnd w:id="1531"/>
            <w:bookmarkEnd w:id="1532"/>
            <w:bookmarkEnd w:id="1533"/>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534" w:name="_Toc20990775"/>
            <w:bookmarkStart w:id="1535" w:name="_Toc21938331"/>
            <w:bookmarkStart w:id="1536" w:name="_Toc23586451"/>
            <w:bookmarkStart w:id="1537" w:name="_Toc23775125"/>
            <w:r w:rsidRPr="00B9609C">
              <w:rPr>
                <w:rFonts w:ascii="Times New Roman" w:hAnsi="Times New Roman" w:hint="eastAsia"/>
                <w:bCs w:val="0"/>
                <w:color w:val="000000" w:themeColor="text1"/>
                <w:kern w:val="0"/>
                <w:sz w:val="24"/>
                <w:szCs w:val="24"/>
              </w:rPr>
              <w:t>0</w:t>
            </w:r>
            <w:bookmarkEnd w:id="1534"/>
            <w:bookmarkEnd w:id="1535"/>
            <w:bookmarkEnd w:id="1536"/>
            <w:bookmarkEnd w:id="1537"/>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5</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538" w:name="_Toc20990776"/>
            <w:bookmarkStart w:id="1539" w:name="_Toc21938332"/>
            <w:bookmarkStart w:id="1540" w:name="_Toc23586452"/>
            <w:bookmarkStart w:id="1541" w:name="_Toc23775126"/>
            <w:r w:rsidRPr="00B9609C">
              <w:rPr>
                <w:rFonts w:ascii="Times New Roman" w:hAnsi="Times New Roman"/>
                <w:color w:val="000000" w:themeColor="text1"/>
                <w:kern w:val="0"/>
                <w:sz w:val="24"/>
                <w:szCs w:val="24"/>
              </w:rPr>
              <w:t>金門監獄</w:t>
            </w:r>
            <w:bookmarkEnd w:id="1538"/>
            <w:bookmarkEnd w:id="1539"/>
            <w:bookmarkEnd w:id="1540"/>
            <w:bookmarkEnd w:id="1541"/>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542" w:name="_Toc20990777"/>
            <w:bookmarkStart w:id="1543" w:name="_Toc21938333"/>
            <w:bookmarkStart w:id="1544" w:name="_Toc23586453"/>
            <w:bookmarkStart w:id="1545" w:name="_Toc23775127"/>
            <w:r w:rsidRPr="00B9609C">
              <w:rPr>
                <w:rFonts w:ascii="Times New Roman" w:hAnsi="Times New Roman" w:hint="eastAsia"/>
                <w:bCs w:val="0"/>
                <w:color w:val="000000" w:themeColor="text1"/>
                <w:kern w:val="0"/>
                <w:sz w:val="24"/>
                <w:szCs w:val="24"/>
              </w:rPr>
              <w:t>1</w:t>
            </w:r>
            <w:bookmarkEnd w:id="1542"/>
            <w:bookmarkEnd w:id="1543"/>
            <w:bookmarkEnd w:id="1544"/>
            <w:bookmarkEnd w:id="1545"/>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546" w:name="_Toc20990778"/>
            <w:bookmarkStart w:id="1547" w:name="_Toc21938334"/>
            <w:bookmarkStart w:id="1548" w:name="_Toc23586454"/>
            <w:bookmarkStart w:id="1549" w:name="_Toc23775128"/>
            <w:r w:rsidRPr="00B9609C">
              <w:rPr>
                <w:rFonts w:ascii="Times New Roman" w:hAnsi="Times New Roman" w:hint="eastAsia"/>
                <w:bCs w:val="0"/>
                <w:color w:val="000000" w:themeColor="text1"/>
                <w:kern w:val="0"/>
                <w:sz w:val="24"/>
                <w:szCs w:val="24"/>
              </w:rPr>
              <w:t>7</w:t>
            </w:r>
            <w:bookmarkEnd w:id="1546"/>
            <w:bookmarkEnd w:id="1547"/>
            <w:bookmarkEnd w:id="1548"/>
            <w:bookmarkEnd w:id="1549"/>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550" w:name="_Toc20990779"/>
            <w:bookmarkStart w:id="1551" w:name="_Toc21938335"/>
            <w:bookmarkStart w:id="1552" w:name="_Toc23586455"/>
            <w:bookmarkStart w:id="1553" w:name="_Toc23775129"/>
            <w:r w:rsidRPr="00B9609C">
              <w:rPr>
                <w:rFonts w:ascii="Times New Roman" w:hAnsi="Times New Roman" w:hint="eastAsia"/>
                <w:bCs w:val="0"/>
                <w:color w:val="000000" w:themeColor="text1"/>
                <w:kern w:val="0"/>
                <w:sz w:val="24"/>
                <w:szCs w:val="24"/>
              </w:rPr>
              <w:t>0</w:t>
            </w:r>
            <w:bookmarkEnd w:id="1550"/>
            <w:bookmarkEnd w:id="1551"/>
            <w:bookmarkEnd w:id="1552"/>
            <w:bookmarkEnd w:id="1553"/>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554" w:name="_Toc20990780"/>
            <w:bookmarkStart w:id="1555" w:name="_Toc21938336"/>
            <w:bookmarkStart w:id="1556" w:name="_Toc23586456"/>
            <w:bookmarkStart w:id="1557" w:name="_Toc23775130"/>
            <w:r w:rsidRPr="00B9609C">
              <w:rPr>
                <w:rFonts w:ascii="Times New Roman" w:hAnsi="Times New Roman" w:hint="eastAsia"/>
                <w:bCs w:val="0"/>
                <w:color w:val="000000" w:themeColor="text1"/>
                <w:kern w:val="0"/>
                <w:sz w:val="24"/>
                <w:szCs w:val="24"/>
              </w:rPr>
              <w:t>0</w:t>
            </w:r>
            <w:bookmarkEnd w:id="1554"/>
            <w:bookmarkEnd w:id="1555"/>
            <w:bookmarkEnd w:id="1556"/>
            <w:bookmarkEnd w:id="1557"/>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558" w:name="_Toc20990781"/>
            <w:bookmarkStart w:id="1559" w:name="_Toc21938337"/>
            <w:bookmarkStart w:id="1560" w:name="_Toc23586457"/>
            <w:bookmarkStart w:id="1561" w:name="_Toc23775131"/>
            <w:r w:rsidRPr="00B9609C">
              <w:rPr>
                <w:rFonts w:ascii="Times New Roman" w:hAnsi="Times New Roman" w:hint="eastAsia"/>
                <w:bCs w:val="0"/>
                <w:color w:val="000000" w:themeColor="text1"/>
                <w:kern w:val="0"/>
                <w:sz w:val="24"/>
                <w:szCs w:val="24"/>
              </w:rPr>
              <w:t>1</w:t>
            </w:r>
            <w:bookmarkEnd w:id="1558"/>
            <w:bookmarkEnd w:id="1559"/>
            <w:bookmarkEnd w:id="1560"/>
            <w:bookmarkEnd w:id="1561"/>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562" w:name="_Toc20990782"/>
            <w:bookmarkStart w:id="1563" w:name="_Toc21938338"/>
            <w:bookmarkStart w:id="1564" w:name="_Toc23586458"/>
            <w:bookmarkStart w:id="1565" w:name="_Toc23775132"/>
            <w:r w:rsidRPr="00B9609C">
              <w:rPr>
                <w:rFonts w:ascii="Times New Roman" w:hAnsi="Times New Roman" w:hint="eastAsia"/>
                <w:bCs w:val="0"/>
                <w:color w:val="000000" w:themeColor="text1"/>
                <w:kern w:val="0"/>
                <w:sz w:val="24"/>
                <w:szCs w:val="24"/>
              </w:rPr>
              <w:t>0</w:t>
            </w:r>
            <w:bookmarkEnd w:id="1562"/>
            <w:bookmarkEnd w:id="1563"/>
            <w:bookmarkEnd w:id="1564"/>
            <w:bookmarkEnd w:id="1565"/>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6</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566" w:name="_Toc20990783"/>
            <w:bookmarkStart w:id="1567" w:name="_Toc21938339"/>
            <w:bookmarkStart w:id="1568" w:name="_Toc23586459"/>
            <w:bookmarkStart w:id="1569" w:name="_Toc23775133"/>
            <w:r w:rsidRPr="00B9609C">
              <w:rPr>
                <w:rFonts w:ascii="Times New Roman" w:hAnsi="Times New Roman"/>
                <w:color w:val="000000" w:themeColor="text1"/>
                <w:kern w:val="0"/>
                <w:sz w:val="24"/>
                <w:szCs w:val="24"/>
              </w:rPr>
              <w:t>綠島監獄</w:t>
            </w:r>
            <w:bookmarkEnd w:id="1566"/>
            <w:bookmarkEnd w:id="1567"/>
            <w:bookmarkEnd w:id="1568"/>
            <w:bookmarkEnd w:id="1569"/>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570" w:name="_Toc20990784"/>
            <w:bookmarkStart w:id="1571" w:name="_Toc21938340"/>
            <w:bookmarkStart w:id="1572" w:name="_Toc23586460"/>
            <w:bookmarkStart w:id="1573" w:name="_Toc23775134"/>
            <w:r w:rsidRPr="00B9609C">
              <w:rPr>
                <w:rFonts w:ascii="Times New Roman" w:hAnsi="Times New Roman" w:hint="eastAsia"/>
                <w:bCs w:val="0"/>
                <w:color w:val="000000" w:themeColor="text1"/>
                <w:kern w:val="0"/>
                <w:sz w:val="24"/>
                <w:szCs w:val="24"/>
              </w:rPr>
              <w:t>3</w:t>
            </w:r>
            <w:bookmarkEnd w:id="1570"/>
            <w:bookmarkEnd w:id="1571"/>
            <w:bookmarkEnd w:id="1572"/>
            <w:bookmarkEnd w:id="1573"/>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574" w:name="_Toc20990785"/>
            <w:bookmarkStart w:id="1575" w:name="_Toc21938341"/>
            <w:bookmarkStart w:id="1576" w:name="_Toc23586461"/>
            <w:bookmarkStart w:id="1577" w:name="_Toc23775135"/>
            <w:r w:rsidRPr="00B9609C">
              <w:rPr>
                <w:rFonts w:ascii="Times New Roman" w:hAnsi="Times New Roman" w:hint="eastAsia"/>
                <w:bCs w:val="0"/>
                <w:color w:val="000000" w:themeColor="text1"/>
                <w:kern w:val="0"/>
                <w:sz w:val="24"/>
                <w:szCs w:val="24"/>
              </w:rPr>
              <w:t>1</w:t>
            </w:r>
            <w:bookmarkEnd w:id="1574"/>
            <w:bookmarkEnd w:id="1575"/>
            <w:bookmarkEnd w:id="1576"/>
            <w:bookmarkEnd w:id="1577"/>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578" w:name="_Toc20990786"/>
            <w:bookmarkStart w:id="1579" w:name="_Toc21938342"/>
            <w:bookmarkStart w:id="1580" w:name="_Toc23586462"/>
            <w:bookmarkStart w:id="1581" w:name="_Toc23775136"/>
            <w:r w:rsidRPr="00B9609C">
              <w:rPr>
                <w:rFonts w:ascii="Times New Roman" w:hAnsi="Times New Roman" w:hint="eastAsia"/>
                <w:bCs w:val="0"/>
                <w:color w:val="000000" w:themeColor="text1"/>
                <w:kern w:val="0"/>
                <w:sz w:val="24"/>
                <w:szCs w:val="24"/>
              </w:rPr>
              <w:t>0</w:t>
            </w:r>
            <w:bookmarkEnd w:id="1578"/>
            <w:bookmarkEnd w:id="1579"/>
            <w:bookmarkEnd w:id="1580"/>
            <w:bookmarkEnd w:id="1581"/>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582" w:name="_Toc20990787"/>
            <w:bookmarkStart w:id="1583" w:name="_Toc21938343"/>
            <w:bookmarkStart w:id="1584" w:name="_Toc23586463"/>
            <w:bookmarkStart w:id="1585" w:name="_Toc23775137"/>
            <w:r w:rsidRPr="00B9609C">
              <w:rPr>
                <w:rFonts w:ascii="Times New Roman" w:hAnsi="Times New Roman" w:hint="eastAsia"/>
                <w:bCs w:val="0"/>
                <w:color w:val="000000" w:themeColor="text1"/>
                <w:kern w:val="0"/>
                <w:sz w:val="24"/>
                <w:szCs w:val="24"/>
              </w:rPr>
              <w:t>0</w:t>
            </w:r>
            <w:bookmarkEnd w:id="1582"/>
            <w:bookmarkEnd w:id="1583"/>
            <w:bookmarkEnd w:id="1584"/>
            <w:bookmarkEnd w:id="1585"/>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586" w:name="_Toc20990788"/>
            <w:bookmarkStart w:id="1587" w:name="_Toc21938344"/>
            <w:bookmarkStart w:id="1588" w:name="_Toc23586464"/>
            <w:bookmarkStart w:id="1589" w:name="_Toc23775138"/>
            <w:r w:rsidRPr="00B9609C">
              <w:rPr>
                <w:rFonts w:ascii="Times New Roman" w:hAnsi="Times New Roman" w:hint="eastAsia"/>
                <w:bCs w:val="0"/>
                <w:color w:val="000000" w:themeColor="text1"/>
                <w:kern w:val="0"/>
                <w:sz w:val="24"/>
                <w:szCs w:val="24"/>
              </w:rPr>
              <w:t>1</w:t>
            </w:r>
            <w:bookmarkEnd w:id="1586"/>
            <w:bookmarkEnd w:id="1587"/>
            <w:bookmarkEnd w:id="1588"/>
            <w:bookmarkEnd w:id="1589"/>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590" w:name="_Toc20990789"/>
            <w:bookmarkStart w:id="1591" w:name="_Toc21938345"/>
            <w:bookmarkStart w:id="1592" w:name="_Toc23586465"/>
            <w:bookmarkStart w:id="1593" w:name="_Toc23775139"/>
            <w:r w:rsidRPr="00B9609C">
              <w:rPr>
                <w:rFonts w:ascii="Times New Roman" w:hAnsi="Times New Roman" w:hint="eastAsia"/>
                <w:bCs w:val="0"/>
                <w:color w:val="000000" w:themeColor="text1"/>
                <w:kern w:val="0"/>
                <w:sz w:val="24"/>
                <w:szCs w:val="24"/>
              </w:rPr>
              <w:t>1</w:t>
            </w:r>
            <w:bookmarkEnd w:id="1590"/>
            <w:bookmarkEnd w:id="1591"/>
            <w:bookmarkEnd w:id="1592"/>
            <w:bookmarkEnd w:id="1593"/>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7</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594" w:name="_Toc20990790"/>
            <w:bookmarkStart w:id="1595" w:name="_Toc21938346"/>
            <w:bookmarkStart w:id="1596" w:name="_Toc23586466"/>
            <w:bookmarkStart w:id="1597" w:name="_Toc23775140"/>
            <w:r w:rsidRPr="00B9609C">
              <w:rPr>
                <w:rFonts w:ascii="Times New Roman" w:hAnsi="Times New Roman"/>
                <w:color w:val="000000" w:themeColor="text1"/>
                <w:kern w:val="0"/>
                <w:sz w:val="24"/>
                <w:szCs w:val="24"/>
              </w:rPr>
              <w:t>桃園監獄</w:t>
            </w:r>
            <w:bookmarkEnd w:id="1594"/>
            <w:bookmarkEnd w:id="1595"/>
            <w:bookmarkEnd w:id="1596"/>
            <w:bookmarkEnd w:id="1597"/>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598" w:name="_Toc20990791"/>
            <w:bookmarkStart w:id="1599" w:name="_Toc21938347"/>
            <w:bookmarkStart w:id="1600" w:name="_Toc23586467"/>
            <w:bookmarkStart w:id="1601" w:name="_Toc23775141"/>
            <w:r w:rsidRPr="00B9609C">
              <w:rPr>
                <w:rFonts w:ascii="Times New Roman" w:hAnsi="Times New Roman" w:hint="eastAsia"/>
                <w:bCs w:val="0"/>
                <w:color w:val="000000" w:themeColor="text1"/>
                <w:kern w:val="0"/>
                <w:sz w:val="24"/>
                <w:szCs w:val="24"/>
              </w:rPr>
              <w:t>0</w:t>
            </w:r>
            <w:bookmarkEnd w:id="1598"/>
            <w:bookmarkEnd w:id="1599"/>
            <w:bookmarkEnd w:id="1600"/>
            <w:bookmarkEnd w:id="1601"/>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602" w:name="_Toc20990792"/>
            <w:bookmarkStart w:id="1603" w:name="_Toc21938348"/>
            <w:bookmarkStart w:id="1604" w:name="_Toc23586468"/>
            <w:bookmarkStart w:id="1605" w:name="_Toc23775142"/>
            <w:r w:rsidRPr="00B9609C">
              <w:rPr>
                <w:rFonts w:ascii="Times New Roman" w:hAnsi="Times New Roman" w:hint="eastAsia"/>
                <w:bCs w:val="0"/>
                <w:color w:val="000000" w:themeColor="text1"/>
                <w:kern w:val="0"/>
                <w:sz w:val="24"/>
                <w:szCs w:val="24"/>
              </w:rPr>
              <w:t>184</w:t>
            </w:r>
            <w:bookmarkEnd w:id="1602"/>
            <w:bookmarkEnd w:id="1603"/>
            <w:bookmarkEnd w:id="1604"/>
            <w:bookmarkEnd w:id="1605"/>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606" w:name="_Toc20990793"/>
            <w:bookmarkStart w:id="1607" w:name="_Toc21938349"/>
            <w:bookmarkStart w:id="1608" w:name="_Toc23586469"/>
            <w:bookmarkStart w:id="1609" w:name="_Toc23775143"/>
            <w:r w:rsidRPr="00B9609C">
              <w:rPr>
                <w:rFonts w:ascii="Times New Roman" w:hAnsi="Times New Roman" w:hint="eastAsia"/>
                <w:bCs w:val="0"/>
                <w:color w:val="000000" w:themeColor="text1"/>
                <w:kern w:val="0"/>
                <w:sz w:val="24"/>
                <w:szCs w:val="24"/>
              </w:rPr>
              <w:t>0</w:t>
            </w:r>
            <w:bookmarkEnd w:id="1606"/>
            <w:bookmarkEnd w:id="1607"/>
            <w:bookmarkEnd w:id="1608"/>
            <w:bookmarkEnd w:id="1609"/>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610" w:name="_Toc20990794"/>
            <w:bookmarkStart w:id="1611" w:name="_Toc21938350"/>
            <w:bookmarkStart w:id="1612" w:name="_Toc23586470"/>
            <w:bookmarkStart w:id="1613" w:name="_Toc23775144"/>
            <w:r w:rsidRPr="00B9609C">
              <w:rPr>
                <w:rFonts w:ascii="Times New Roman" w:hAnsi="Times New Roman" w:hint="eastAsia"/>
                <w:bCs w:val="0"/>
                <w:color w:val="000000" w:themeColor="text1"/>
                <w:kern w:val="0"/>
                <w:sz w:val="24"/>
                <w:szCs w:val="24"/>
              </w:rPr>
              <w:t>0</w:t>
            </w:r>
            <w:bookmarkEnd w:id="1610"/>
            <w:bookmarkEnd w:id="1611"/>
            <w:bookmarkEnd w:id="1612"/>
            <w:bookmarkEnd w:id="1613"/>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614" w:name="_Toc20990795"/>
            <w:bookmarkStart w:id="1615" w:name="_Toc21938351"/>
            <w:bookmarkStart w:id="1616" w:name="_Toc23586471"/>
            <w:bookmarkStart w:id="1617" w:name="_Toc23775145"/>
            <w:r w:rsidRPr="00B9609C">
              <w:rPr>
                <w:rFonts w:ascii="Times New Roman" w:hAnsi="Times New Roman" w:hint="eastAsia"/>
                <w:bCs w:val="0"/>
                <w:color w:val="000000" w:themeColor="text1"/>
                <w:kern w:val="0"/>
                <w:sz w:val="24"/>
                <w:szCs w:val="24"/>
              </w:rPr>
              <w:t>0</w:t>
            </w:r>
            <w:bookmarkEnd w:id="1614"/>
            <w:bookmarkEnd w:id="1615"/>
            <w:bookmarkEnd w:id="1616"/>
            <w:bookmarkEnd w:id="1617"/>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618" w:name="_Toc20990796"/>
            <w:bookmarkStart w:id="1619" w:name="_Toc21938352"/>
            <w:bookmarkStart w:id="1620" w:name="_Toc23586472"/>
            <w:bookmarkStart w:id="1621" w:name="_Toc23775146"/>
            <w:r w:rsidRPr="00B9609C">
              <w:rPr>
                <w:rFonts w:ascii="Times New Roman" w:hAnsi="Times New Roman" w:hint="eastAsia"/>
                <w:bCs w:val="0"/>
                <w:color w:val="000000" w:themeColor="text1"/>
                <w:kern w:val="0"/>
                <w:sz w:val="24"/>
                <w:szCs w:val="24"/>
              </w:rPr>
              <w:t>7</w:t>
            </w:r>
            <w:bookmarkEnd w:id="1618"/>
            <w:bookmarkEnd w:id="1619"/>
            <w:bookmarkEnd w:id="1620"/>
            <w:bookmarkEnd w:id="1621"/>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8</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622" w:name="_Toc20990797"/>
            <w:bookmarkStart w:id="1623" w:name="_Toc21938353"/>
            <w:bookmarkStart w:id="1624" w:name="_Toc23586473"/>
            <w:bookmarkStart w:id="1625" w:name="_Toc23775147"/>
            <w:r w:rsidRPr="00B9609C">
              <w:rPr>
                <w:rFonts w:ascii="Times New Roman" w:hAnsi="Times New Roman"/>
                <w:color w:val="000000" w:themeColor="text1"/>
                <w:kern w:val="0"/>
                <w:sz w:val="24"/>
                <w:szCs w:val="24"/>
              </w:rPr>
              <w:t>臺中女監</w:t>
            </w:r>
            <w:bookmarkEnd w:id="1622"/>
            <w:bookmarkEnd w:id="1623"/>
            <w:bookmarkEnd w:id="1624"/>
            <w:bookmarkEnd w:id="1625"/>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626" w:name="_Toc20990798"/>
            <w:bookmarkStart w:id="1627" w:name="_Toc21938354"/>
            <w:bookmarkStart w:id="1628" w:name="_Toc23586474"/>
            <w:bookmarkStart w:id="1629" w:name="_Toc23775148"/>
            <w:r w:rsidRPr="00B9609C">
              <w:rPr>
                <w:rFonts w:ascii="Times New Roman" w:hAnsi="Times New Roman" w:hint="eastAsia"/>
                <w:bCs w:val="0"/>
                <w:color w:val="000000" w:themeColor="text1"/>
                <w:kern w:val="0"/>
                <w:sz w:val="24"/>
                <w:szCs w:val="24"/>
              </w:rPr>
              <w:t>31</w:t>
            </w:r>
            <w:bookmarkEnd w:id="1626"/>
            <w:bookmarkEnd w:id="1627"/>
            <w:bookmarkEnd w:id="1628"/>
            <w:bookmarkEnd w:id="1629"/>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630" w:name="_Toc20990799"/>
            <w:bookmarkStart w:id="1631" w:name="_Toc21938355"/>
            <w:bookmarkStart w:id="1632" w:name="_Toc23586475"/>
            <w:bookmarkStart w:id="1633" w:name="_Toc23775149"/>
            <w:r w:rsidRPr="00B9609C">
              <w:rPr>
                <w:rFonts w:ascii="Times New Roman" w:hAnsi="Times New Roman" w:hint="eastAsia"/>
                <w:bCs w:val="0"/>
                <w:color w:val="000000" w:themeColor="text1"/>
                <w:kern w:val="0"/>
                <w:sz w:val="24"/>
                <w:szCs w:val="24"/>
              </w:rPr>
              <w:t>52</w:t>
            </w:r>
            <w:bookmarkEnd w:id="1630"/>
            <w:bookmarkEnd w:id="1631"/>
            <w:bookmarkEnd w:id="1632"/>
            <w:bookmarkEnd w:id="1633"/>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634" w:name="_Toc20990800"/>
            <w:bookmarkStart w:id="1635" w:name="_Toc21938356"/>
            <w:bookmarkStart w:id="1636" w:name="_Toc23586476"/>
            <w:bookmarkStart w:id="1637" w:name="_Toc23775150"/>
            <w:r w:rsidRPr="00B9609C">
              <w:rPr>
                <w:rFonts w:ascii="Times New Roman" w:hAnsi="Times New Roman" w:hint="eastAsia"/>
                <w:bCs w:val="0"/>
                <w:color w:val="000000" w:themeColor="text1"/>
                <w:kern w:val="0"/>
                <w:sz w:val="24"/>
                <w:szCs w:val="24"/>
              </w:rPr>
              <w:t>0</w:t>
            </w:r>
            <w:bookmarkEnd w:id="1634"/>
            <w:bookmarkEnd w:id="1635"/>
            <w:bookmarkEnd w:id="1636"/>
            <w:bookmarkEnd w:id="1637"/>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638" w:name="_Toc20990801"/>
            <w:bookmarkStart w:id="1639" w:name="_Toc21938357"/>
            <w:bookmarkStart w:id="1640" w:name="_Toc23586477"/>
            <w:bookmarkStart w:id="1641" w:name="_Toc23775151"/>
            <w:r w:rsidRPr="00B9609C">
              <w:rPr>
                <w:rFonts w:ascii="Times New Roman" w:hAnsi="Times New Roman" w:hint="eastAsia"/>
                <w:bCs w:val="0"/>
                <w:color w:val="000000" w:themeColor="text1"/>
                <w:kern w:val="0"/>
                <w:sz w:val="24"/>
                <w:szCs w:val="24"/>
              </w:rPr>
              <w:t>0</w:t>
            </w:r>
            <w:bookmarkEnd w:id="1638"/>
            <w:bookmarkEnd w:id="1639"/>
            <w:bookmarkEnd w:id="1640"/>
            <w:bookmarkEnd w:id="1641"/>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642" w:name="_Toc20990802"/>
            <w:bookmarkStart w:id="1643" w:name="_Toc21938358"/>
            <w:bookmarkStart w:id="1644" w:name="_Toc23586478"/>
            <w:bookmarkStart w:id="1645" w:name="_Toc23775152"/>
            <w:r w:rsidRPr="00B9609C">
              <w:rPr>
                <w:rFonts w:ascii="Times New Roman" w:hAnsi="Times New Roman" w:hint="eastAsia"/>
                <w:bCs w:val="0"/>
                <w:color w:val="000000" w:themeColor="text1"/>
                <w:kern w:val="0"/>
                <w:sz w:val="24"/>
                <w:szCs w:val="24"/>
              </w:rPr>
              <w:t>5</w:t>
            </w:r>
            <w:bookmarkEnd w:id="1642"/>
            <w:bookmarkEnd w:id="1643"/>
            <w:bookmarkEnd w:id="1644"/>
            <w:bookmarkEnd w:id="1645"/>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646" w:name="_Toc20990803"/>
            <w:bookmarkStart w:id="1647" w:name="_Toc21938359"/>
            <w:bookmarkStart w:id="1648" w:name="_Toc23586479"/>
            <w:bookmarkStart w:id="1649" w:name="_Toc23775153"/>
            <w:r w:rsidRPr="00B9609C">
              <w:rPr>
                <w:rFonts w:ascii="Times New Roman" w:hAnsi="Times New Roman" w:hint="eastAsia"/>
                <w:bCs w:val="0"/>
                <w:color w:val="000000" w:themeColor="text1"/>
                <w:kern w:val="0"/>
                <w:sz w:val="24"/>
                <w:szCs w:val="24"/>
              </w:rPr>
              <w:t>1</w:t>
            </w:r>
            <w:bookmarkEnd w:id="1646"/>
            <w:bookmarkEnd w:id="1647"/>
            <w:bookmarkEnd w:id="1648"/>
            <w:bookmarkEnd w:id="1649"/>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9</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650" w:name="_Toc20990804"/>
            <w:bookmarkStart w:id="1651" w:name="_Toc21938360"/>
            <w:bookmarkStart w:id="1652" w:name="_Toc23586480"/>
            <w:bookmarkStart w:id="1653" w:name="_Toc23775154"/>
            <w:r w:rsidRPr="00B9609C">
              <w:rPr>
                <w:rFonts w:ascii="Times New Roman" w:hAnsi="Times New Roman"/>
                <w:color w:val="000000" w:themeColor="text1"/>
                <w:kern w:val="0"/>
                <w:sz w:val="24"/>
                <w:szCs w:val="24"/>
              </w:rPr>
              <w:t>高雄第二監獄</w:t>
            </w:r>
            <w:bookmarkEnd w:id="1650"/>
            <w:bookmarkEnd w:id="1651"/>
            <w:bookmarkEnd w:id="1652"/>
            <w:bookmarkEnd w:id="1653"/>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654" w:name="_Toc20990805"/>
            <w:bookmarkStart w:id="1655" w:name="_Toc21938361"/>
            <w:bookmarkStart w:id="1656" w:name="_Toc23586481"/>
            <w:bookmarkStart w:id="1657" w:name="_Toc23775155"/>
            <w:r w:rsidRPr="00B9609C">
              <w:rPr>
                <w:rFonts w:ascii="Times New Roman" w:hAnsi="Times New Roman" w:hint="eastAsia"/>
                <w:bCs w:val="0"/>
                <w:color w:val="000000" w:themeColor="text1"/>
                <w:kern w:val="0"/>
                <w:sz w:val="24"/>
                <w:szCs w:val="24"/>
              </w:rPr>
              <w:t>54</w:t>
            </w:r>
            <w:bookmarkEnd w:id="1654"/>
            <w:bookmarkEnd w:id="1655"/>
            <w:bookmarkEnd w:id="1656"/>
            <w:bookmarkEnd w:id="1657"/>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658" w:name="_Toc20990806"/>
            <w:bookmarkStart w:id="1659" w:name="_Toc21938362"/>
            <w:bookmarkStart w:id="1660" w:name="_Toc23586482"/>
            <w:bookmarkStart w:id="1661" w:name="_Toc23775156"/>
            <w:r w:rsidRPr="00B9609C">
              <w:rPr>
                <w:rFonts w:ascii="Times New Roman" w:hAnsi="Times New Roman" w:hint="eastAsia"/>
                <w:bCs w:val="0"/>
                <w:color w:val="000000" w:themeColor="text1"/>
                <w:kern w:val="0"/>
                <w:sz w:val="24"/>
                <w:szCs w:val="24"/>
              </w:rPr>
              <w:t>245</w:t>
            </w:r>
            <w:bookmarkEnd w:id="1658"/>
            <w:bookmarkEnd w:id="1659"/>
            <w:bookmarkEnd w:id="1660"/>
            <w:bookmarkEnd w:id="1661"/>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662" w:name="_Toc20990807"/>
            <w:bookmarkStart w:id="1663" w:name="_Toc21938363"/>
            <w:bookmarkStart w:id="1664" w:name="_Toc23586483"/>
            <w:bookmarkStart w:id="1665" w:name="_Toc23775157"/>
            <w:r w:rsidRPr="00B9609C">
              <w:rPr>
                <w:rFonts w:ascii="Times New Roman" w:hAnsi="Times New Roman" w:hint="eastAsia"/>
                <w:bCs w:val="0"/>
                <w:color w:val="000000" w:themeColor="text1"/>
                <w:kern w:val="0"/>
                <w:sz w:val="24"/>
                <w:szCs w:val="24"/>
              </w:rPr>
              <w:t>0</w:t>
            </w:r>
            <w:bookmarkEnd w:id="1662"/>
            <w:bookmarkEnd w:id="1663"/>
            <w:bookmarkEnd w:id="1664"/>
            <w:bookmarkEnd w:id="1665"/>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666" w:name="_Toc20990808"/>
            <w:bookmarkStart w:id="1667" w:name="_Toc21938364"/>
            <w:bookmarkStart w:id="1668" w:name="_Toc23586484"/>
            <w:bookmarkStart w:id="1669" w:name="_Toc23775158"/>
            <w:r w:rsidRPr="00B9609C">
              <w:rPr>
                <w:rFonts w:ascii="Times New Roman" w:hAnsi="Times New Roman" w:hint="eastAsia"/>
                <w:bCs w:val="0"/>
                <w:color w:val="000000" w:themeColor="text1"/>
                <w:kern w:val="0"/>
                <w:sz w:val="24"/>
                <w:szCs w:val="24"/>
              </w:rPr>
              <w:t>0</w:t>
            </w:r>
            <w:bookmarkEnd w:id="1666"/>
            <w:bookmarkEnd w:id="1667"/>
            <w:bookmarkEnd w:id="1668"/>
            <w:bookmarkEnd w:id="1669"/>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670" w:name="_Toc20990809"/>
            <w:bookmarkStart w:id="1671" w:name="_Toc21938365"/>
            <w:bookmarkStart w:id="1672" w:name="_Toc23586485"/>
            <w:bookmarkStart w:id="1673" w:name="_Toc23775159"/>
            <w:r w:rsidRPr="00B9609C">
              <w:rPr>
                <w:rFonts w:ascii="Times New Roman" w:hAnsi="Times New Roman" w:hint="eastAsia"/>
                <w:bCs w:val="0"/>
                <w:color w:val="000000" w:themeColor="text1"/>
                <w:kern w:val="0"/>
                <w:sz w:val="24"/>
                <w:szCs w:val="24"/>
              </w:rPr>
              <w:t>13</w:t>
            </w:r>
            <w:bookmarkEnd w:id="1670"/>
            <w:bookmarkEnd w:id="1671"/>
            <w:bookmarkEnd w:id="1672"/>
            <w:bookmarkEnd w:id="1673"/>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674" w:name="_Toc20990810"/>
            <w:bookmarkStart w:id="1675" w:name="_Toc21938366"/>
            <w:bookmarkStart w:id="1676" w:name="_Toc23586486"/>
            <w:bookmarkStart w:id="1677" w:name="_Toc23775160"/>
            <w:r w:rsidRPr="00B9609C">
              <w:rPr>
                <w:rFonts w:ascii="Times New Roman" w:hAnsi="Times New Roman" w:hint="eastAsia"/>
                <w:bCs w:val="0"/>
                <w:color w:val="000000" w:themeColor="text1"/>
                <w:kern w:val="0"/>
                <w:sz w:val="24"/>
                <w:szCs w:val="24"/>
              </w:rPr>
              <w:t>46</w:t>
            </w:r>
            <w:bookmarkEnd w:id="1674"/>
            <w:bookmarkEnd w:id="1675"/>
            <w:bookmarkEnd w:id="1676"/>
            <w:bookmarkEnd w:id="1677"/>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10</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678" w:name="_Toc20990811"/>
            <w:bookmarkStart w:id="1679" w:name="_Toc21938367"/>
            <w:bookmarkStart w:id="1680" w:name="_Toc23586487"/>
            <w:bookmarkStart w:id="1681" w:name="_Toc23775161"/>
            <w:r w:rsidRPr="00B9609C">
              <w:rPr>
                <w:rFonts w:ascii="Times New Roman" w:hAnsi="Times New Roman"/>
                <w:color w:val="000000" w:themeColor="text1"/>
                <w:kern w:val="0"/>
                <w:sz w:val="24"/>
                <w:szCs w:val="24"/>
              </w:rPr>
              <w:t>臺中看守所</w:t>
            </w:r>
            <w:bookmarkEnd w:id="1678"/>
            <w:bookmarkEnd w:id="1679"/>
            <w:bookmarkEnd w:id="1680"/>
            <w:bookmarkEnd w:id="1681"/>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682" w:name="_Toc20990812"/>
            <w:bookmarkStart w:id="1683" w:name="_Toc21938368"/>
            <w:bookmarkStart w:id="1684" w:name="_Toc23586488"/>
            <w:bookmarkStart w:id="1685" w:name="_Toc23775162"/>
            <w:r w:rsidRPr="00B9609C">
              <w:rPr>
                <w:rFonts w:ascii="Times New Roman" w:hAnsi="Times New Roman" w:hint="eastAsia"/>
                <w:bCs w:val="0"/>
                <w:color w:val="000000" w:themeColor="text1"/>
                <w:kern w:val="0"/>
                <w:sz w:val="24"/>
                <w:szCs w:val="24"/>
              </w:rPr>
              <w:t>22</w:t>
            </w:r>
            <w:bookmarkEnd w:id="1682"/>
            <w:bookmarkEnd w:id="1683"/>
            <w:bookmarkEnd w:id="1684"/>
            <w:bookmarkEnd w:id="1685"/>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686" w:name="_Toc20990813"/>
            <w:bookmarkStart w:id="1687" w:name="_Toc21938369"/>
            <w:bookmarkStart w:id="1688" w:name="_Toc23586489"/>
            <w:bookmarkStart w:id="1689" w:name="_Toc23775163"/>
            <w:r w:rsidRPr="00B9609C">
              <w:rPr>
                <w:rFonts w:ascii="Times New Roman" w:hAnsi="Times New Roman" w:hint="eastAsia"/>
                <w:bCs w:val="0"/>
                <w:color w:val="000000" w:themeColor="text1"/>
                <w:kern w:val="0"/>
                <w:sz w:val="24"/>
                <w:szCs w:val="24"/>
              </w:rPr>
              <w:t>75</w:t>
            </w:r>
            <w:bookmarkEnd w:id="1686"/>
            <w:bookmarkEnd w:id="1687"/>
            <w:bookmarkEnd w:id="1688"/>
            <w:bookmarkEnd w:id="1689"/>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690" w:name="_Toc20990814"/>
            <w:bookmarkStart w:id="1691" w:name="_Toc21938370"/>
            <w:bookmarkStart w:id="1692" w:name="_Toc23586490"/>
            <w:bookmarkStart w:id="1693" w:name="_Toc23775164"/>
            <w:r w:rsidRPr="00B9609C">
              <w:rPr>
                <w:rFonts w:ascii="Times New Roman" w:hAnsi="Times New Roman" w:hint="eastAsia"/>
                <w:bCs w:val="0"/>
                <w:color w:val="000000" w:themeColor="text1"/>
                <w:kern w:val="0"/>
                <w:sz w:val="24"/>
                <w:szCs w:val="24"/>
              </w:rPr>
              <w:t>0</w:t>
            </w:r>
            <w:bookmarkEnd w:id="1690"/>
            <w:bookmarkEnd w:id="1691"/>
            <w:bookmarkEnd w:id="1692"/>
            <w:bookmarkEnd w:id="1693"/>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694" w:name="_Toc20990815"/>
            <w:bookmarkStart w:id="1695" w:name="_Toc21938371"/>
            <w:bookmarkStart w:id="1696" w:name="_Toc23586491"/>
            <w:bookmarkStart w:id="1697" w:name="_Toc23775165"/>
            <w:r w:rsidRPr="00B9609C">
              <w:rPr>
                <w:rFonts w:ascii="Times New Roman" w:hAnsi="Times New Roman" w:hint="eastAsia"/>
                <w:bCs w:val="0"/>
                <w:color w:val="000000" w:themeColor="text1"/>
                <w:kern w:val="0"/>
                <w:sz w:val="24"/>
                <w:szCs w:val="24"/>
              </w:rPr>
              <w:t>0</w:t>
            </w:r>
            <w:bookmarkEnd w:id="1694"/>
            <w:bookmarkEnd w:id="1695"/>
            <w:bookmarkEnd w:id="1696"/>
            <w:bookmarkEnd w:id="1697"/>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698" w:name="_Toc20990816"/>
            <w:bookmarkStart w:id="1699" w:name="_Toc21938372"/>
            <w:bookmarkStart w:id="1700" w:name="_Toc23586492"/>
            <w:bookmarkStart w:id="1701" w:name="_Toc23775166"/>
            <w:r w:rsidRPr="00B9609C">
              <w:rPr>
                <w:rFonts w:ascii="Times New Roman" w:hAnsi="Times New Roman" w:hint="eastAsia"/>
                <w:bCs w:val="0"/>
                <w:color w:val="000000" w:themeColor="text1"/>
                <w:kern w:val="0"/>
                <w:sz w:val="24"/>
                <w:szCs w:val="24"/>
              </w:rPr>
              <w:t>3</w:t>
            </w:r>
            <w:bookmarkEnd w:id="1698"/>
            <w:bookmarkEnd w:id="1699"/>
            <w:bookmarkEnd w:id="1700"/>
            <w:bookmarkEnd w:id="1701"/>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702" w:name="_Toc20990817"/>
            <w:bookmarkStart w:id="1703" w:name="_Toc21938373"/>
            <w:bookmarkStart w:id="1704" w:name="_Toc23586493"/>
            <w:bookmarkStart w:id="1705" w:name="_Toc23775167"/>
            <w:r w:rsidRPr="00B9609C">
              <w:rPr>
                <w:rFonts w:ascii="Times New Roman" w:hAnsi="Times New Roman" w:hint="eastAsia"/>
                <w:bCs w:val="0"/>
                <w:color w:val="000000" w:themeColor="text1"/>
                <w:kern w:val="0"/>
                <w:sz w:val="24"/>
                <w:szCs w:val="24"/>
              </w:rPr>
              <w:t>6</w:t>
            </w:r>
            <w:bookmarkEnd w:id="1702"/>
            <w:bookmarkEnd w:id="1703"/>
            <w:bookmarkEnd w:id="1704"/>
            <w:bookmarkEnd w:id="1705"/>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11</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706" w:name="_Toc20990818"/>
            <w:bookmarkStart w:id="1707" w:name="_Toc21938374"/>
            <w:bookmarkStart w:id="1708" w:name="_Toc23586494"/>
            <w:bookmarkStart w:id="1709" w:name="_Toc23775168"/>
            <w:r w:rsidRPr="00B9609C">
              <w:rPr>
                <w:rFonts w:ascii="Times New Roman" w:hAnsi="Times New Roman"/>
                <w:color w:val="000000" w:themeColor="text1"/>
                <w:kern w:val="0"/>
                <w:sz w:val="24"/>
                <w:szCs w:val="24"/>
              </w:rPr>
              <w:t>臺南看守所</w:t>
            </w:r>
            <w:bookmarkEnd w:id="1706"/>
            <w:bookmarkEnd w:id="1707"/>
            <w:bookmarkEnd w:id="1708"/>
            <w:bookmarkEnd w:id="1709"/>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710" w:name="_Toc20990819"/>
            <w:bookmarkStart w:id="1711" w:name="_Toc21938375"/>
            <w:bookmarkStart w:id="1712" w:name="_Toc23586495"/>
            <w:bookmarkStart w:id="1713" w:name="_Toc23775169"/>
            <w:r w:rsidRPr="00B9609C">
              <w:rPr>
                <w:rFonts w:ascii="Times New Roman" w:hAnsi="Times New Roman" w:hint="eastAsia"/>
                <w:bCs w:val="0"/>
                <w:color w:val="000000" w:themeColor="text1"/>
                <w:kern w:val="0"/>
                <w:sz w:val="24"/>
                <w:szCs w:val="24"/>
              </w:rPr>
              <w:t>3</w:t>
            </w:r>
            <w:bookmarkEnd w:id="1710"/>
            <w:bookmarkEnd w:id="1711"/>
            <w:bookmarkEnd w:id="1712"/>
            <w:bookmarkEnd w:id="1713"/>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714" w:name="_Toc20990820"/>
            <w:bookmarkStart w:id="1715" w:name="_Toc21938376"/>
            <w:bookmarkStart w:id="1716" w:name="_Toc23586496"/>
            <w:bookmarkStart w:id="1717" w:name="_Toc23775170"/>
            <w:r w:rsidRPr="00B9609C">
              <w:rPr>
                <w:rFonts w:ascii="Times New Roman" w:hAnsi="Times New Roman" w:hint="eastAsia"/>
                <w:bCs w:val="0"/>
                <w:color w:val="000000" w:themeColor="text1"/>
                <w:kern w:val="0"/>
                <w:sz w:val="24"/>
                <w:szCs w:val="24"/>
              </w:rPr>
              <w:t>86</w:t>
            </w:r>
            <w:bookmarkEnd w:id="1714"/>
            <w:bookmarkEnd w:id="1715"/>
            <w:bookmarkEnd w:id="1716"/>
            <w:bookmarkEnd w:id="1717"/>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718" w:name="_Toc20990821"/>
            <w:bookmarkStart w:id="1719" w:name="_Toc21938377"/>
            <w:bookmarkStart w:id="1720" w:name="_Toc23586497"/>
            <w:bookmarkStart w:id="1721" w:name="_Toc23775171"/>
            <w:r w:rsidRPr="00B9609C">
              <w:rPr>
                <w:rFonts w:ascii="Times New Roman" w:hAnsi="Times New Roman" w:hint="eastAsia"/>
                <w:bCs w:val="0"/>
                <w:color w:val="000000" w:themeColor="text1"/>
                <w:kern w:val="0"/>
                <w:sz w:val="24"/>
                <w:szCs w:val="24"/>
              </w:rPr>
              <w:t>0</w:t>
            </w:r>
            <w:bookmarkEnd w:id="1718"/>
            <w:bookmarkEnd w:id="1719"/>
            <w:bookmarkEnd w:id="1720"/>
            <w:bookmarkEnd w:id="1721"/>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722" w:name="_Toc20990822"/>
            <w:bookmarkStart w:id="1723" w:name="_Toc21938378"/>
            <w:bookmarkStart w:id="1724" w:name="_Toc23586498"/>
            <w:bookmarkStart w:id="1725" w:name="_Toc23775172"/>
            <w:r w:rsidRPr="00B9609C">
              <w:rPr>
                <w:rFonts w:ascii="Times New Roman" w:hAnsi="Times New Roman" w:hint="eastAsia"/>
                <w:bCs w:val="0"/>
                <w:color w:val="000000" w:themeColor="text1"/>
                <w:kern w:val="0"/>
                <w:sz w:val="24"/>
                <w:szCs w:val="24"/>
              </w:rPr>
              <w:t>0</w:t>
            </w:r>
            <w:bookmarkEnd w:id="1722"/>
            <w:bookmarkEnd w:id="1723"/>
            <w:bookmarkEnd w:id="1724"/>
            <w:bookmarkEnd w:id="1725"/>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726" w:name="_Toc20990823"/>
            <w:bookmarkStart w:id="1727" w:name="_Toc21938379"/>
            <w:bookmarkStart w:id="1728" w:name="_Toc23586499"/>
            <w:bookmarkStart w:id="1729" w:name="_Toc23775173"/>
            <w:r w:rsidRPr="00B9609C">
              <w:rPr>
                <w:rFonts w:ascii="Times New Roman" w:hAnsi="Times New Roman" w:hint="eastAsia"/>
                <w:bCs w:val="0"/>
                <w:color w:val="000000" w:themeColor="text1"/>
                <w:kern w:val="0"/>
                <w:sz w:val="24"/>
                <w:szCs w:val="24"/>
              </w:rPr>
              <w:t>0</w:t>
            </w:r>
            <w:bookmarkEnd w:id="1726"/>
            <w:bookmarkEnd w:id="1727"/>
            <w:bookmarkEnd w:id="1728"/>
            <w:bookmarkEnd w:id="1729"/>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730" w:name="_Toc20990824"/>
            <w:bookmarkStart w:id="1731" w:name="_Toc21938380"/>
            <w:bookmarkStart w:id="1732" w:name="_Toc23586500"/>
            <w:bookmarkStart w:id="1733" w:name="_Toc23775174"/>
            <w:r w:rsidRPr="00B9609C">
              <w:rPr>
                <w:rFonts w:ascii="Times New Roman" w:hAnsi="Times New Roman" w:hint="eastAsia"/>
                <w:bCs w:val="0"/>
                <w:color w:val="000000" w:themeColor="text1"/>
                <w:kern w:val="0"/>
                <w:sz w:val="24"/>
                <w:szCs w:val="24"/>
              </w:rPr>
              <w:t>3</w:t>
            </w:r>
            <w:bookmarkEnd w:id="1730"/>
            <w:bookmarkEnd w:id="1731"/>
            <w:bookmarkEnd w:id="1732"/>
            <w:bookmarkEnd w:id="1733"/>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12</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734" w:name="_Toc20990825"/>
            <w:bookmarkStart w:id="1735" w:name="_Toc21938381"/>
            <w:bookmarkStart w:id="1736" w:name="_Toc23586501"/>
            <w:bookmarkStart w:id="1737" w:name="_Toc23775175"/>
            <w:r w:rsidRPr="00B9609C">
              <w:rPr>
                <w:rFonts w:ascii="Times New Roman" w:hAnsi="Times New Roman"/>
                <w:color w:val="000000" w:themeColor="text1"/>
                <w:kern w:val="0"/>
                <w:sz w:val="24"/>
                <w:szCs w:val="24"/>
              </w:rPr>
              <w:t>桃園少輔院</w:t>
            </w:r>
            <w:bookmarkEnd w:id="1734"/>
            <w:bookmarkEnd w:id="1735"/>
            <w:bookmarkEnd w:id="1736"/>
            <w:bookmarkEnd w:id="1737"/>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738" w:name="_Toc20990826"/>
            <w:bookmarkStart w:id="1739" w:name="_Toc21938382"/>
            <w:bookmarkStart w:id="1740" w:name="_Toc23586502"/>
            <w:bookmarkStart w:id="1741" w:name="_Toc23775176"/>
            <w:r w:rsidRPr="00B9609C">
              <w:rPr>
                <w:rFonts w:ascii="Times New Roman" w:hAnsi="Times New Roman" w:hint="eastAsia"/>
                <w:bCs w:val="0"/>
                <w:color w:val="000000" w:themeColor="text1"/>
                <w:kern w:val="0"/>
                <w:sz w:val="24"/>
                <w:szCs w:val="24"/>
              </w:rPr>
              <w:t>0</w:t>
            </w:r>
            <w:bookmarkEnd w:id="1738"/>
            <w:bookmarkEnd w:id="1739"/>
            <w:bookmarkEnd w:id="1740"/>
            <w:bookmarkEnd w:id="1741"/>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742" w:name="_Toc20990827"/>
            <w:bookmarkStart w:id="1743" w:name="_Toc21938383"/>
            <w:bookmarkStart w:id="1744" w:name="_Toc23586503"/>
            <w:bookmarkStart w:id="1745" w:name="_Toc23775177"/>
            <w:r w:rsidRPr="00B9609C">
              <w:rPr>
                <w:rFonts w:ascii="Times New Roman" w:hAnsi="Times New Roman" w:hint="eastAsia"/>
                <w:bCs w:val="0"/>
                <w:color w:val="000000" w:themeColor="text1"/>
                <w:kern w:val="0"/>
                <w:sz w:val="24"/>
                <w:szCs w:val="24"/>
              </w:rPr>
              <w:t>5</w:t>
            </w:r>
            <w:bookmarkEnd w:id="1742"/>
            <w:bookmarkEnd w:id="1743"/>
            <w:bookmarkEnd w:id="1744"/>
            <w:bookmarkEnd w:id="1745"/>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746" w:name="_Toc20990828"/>
            <w:bookmarkStart w:id="1747" w:name="_Toc21938384"/>
            <w:bookmarkStart w:id="1748" w:name="_Toc23586504"/>
            <w:bookmarkStart w:id="1749" w:name="_Toc23775178"/>
            <w:r w:rsidRPr="00B9609C">
              <w:rPr>
                <w:rFonts w:ascii="Times New Roman" w:hAnsi="Times New Roman" w:hint="eastAsia"/>
                <w:bCs w:val="0"/>
                <w:color w:val="000000" w:themeColor="text1"/>
                <w:kern w:val="0"/>
                <w:sz w:val="24"/>
                <w:szCs w:val="24"/>
              </w:rPr>
              <w:t>0</w:t>
            </w:r>
            <w:bookmarkEnd w:id="1746"/>
            <w:bookmarkEnd w:id="1747"/>
            <w:bookmarkEnd w:id="1748"/>
            <w:bookmarkEnd w:id="1749"/>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750" w:name="_Toc20990829"/>
            <w:bookmarkStart w:id="1751" w:name="_Toc21938385"/>
            <w:bookmarkStart w:id="1752" w:name="_Toc23586505"/>
            <w:bookmarkStart w:id="1753" w:name="_Toc23775179"/>
            <w:r w:rsidRPr="00B9609C">
              <w:rPr>
                <w:rFonts w:ascii="Times New Roman" w:hAnsi="Times New Roman" w:hint="eastAsia"/>
                <w:bCs w:val="0"/>
                <w:color w:val="000000" w:themeColor="text1"/>
                <w:kern w:val="0"/>
                <w:sz w:val="24"/>
                <w:szCs w:val="24"/>
              </w:rPr>
              <w:t>0</w:t>
            </w:r>
            <w:bookmarkEnd w:id="1750"/>
            <w:bookmarkEnd w:id="1751"/>
            <w:bookmarkEnd w:id="1752"/>
            <w:bookmarkEnd w:id="1753"/>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754" w:name="_Toc20990830"/>
            <w:bookmarkStart w:id="1755" w:name="_Toc21938386"/>
            <w:bookmarkStart w:id="1756" w:name="_Toc23586506"/>
            <w:bookmarkStart w:id="1757" w:name="_Toc23775180"/>
            <w:r w:rsidRPr="00B9609C">
              <w:rPr>
                <w:rFonts w:ascii="Times New Roman" w:hAnsi="Times New Roman" w:hint="eastAsia"/>
                <w:bCs w:val="0"/>
                <w:color w:val="000000" w:themeColor="text1"/>
                <w:kern w:val="0"/>
                <w:sz w:val="24"/>
                <w:szCs w:val="24"/>
              </w:rPr>
              <w:t>0</w:t>
            </w:r>
            <w:bookmarkEnd w:id="1754"/>
            <w:bookmarkEnd w:id="1755"/>
            <w:bookmarkEnd w:id="1756"/>
            <w:bookmarkEnd w:id="1757"/>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758" w:name="_Toc20990831"/>
            <w:bookmarkStart w:id="1759" w:name="_Toc21938387"/>
            <w:bookmarkStart w:id="1760" w:name="_Toc23586507"/>
            <w:bookmarkStart w:id="1761" w:name="_Toc23775181"/>
            <w:r w:rsidRPr="00B9609C">
              <w:rPr>
                <w:rFonts w:ascii="Times New Roman" w:hAnsi="Times New Roman" w:hint="eastAsia"/>
                <w:bCs w:val="0"/>
                <w:color w:val="000000" w:themeColor="text1"/>
                <w:kern w:val="0"/>
                <w:sz w:val="24"/>
                <w:szCs w:val="24"/>
              </w:rPr>
              <w:t>0</w:t>
            </w:r>
            <w:bookmarkEnd w:id="1758"/>
            <w:bookmarkEnd w:id="1759"/>
            <w:bookmarkEnd w:id="1760"/>
            <w:bookmarkEnd w:id="1761"/>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13</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762" w:name="_Toc20990832"/>
            <w:bookmarkStart w:id="1763" w:name="_Toc21938388"/>
            <w:bookmarkStart w:id="1764" w:name="_Toc23586508"/>
            <w:bookmarkStart w:id="1765" w:name="_Toc23775182"/>
            <w:r w:rsidRPr="00B9609C">
              <w:rPr>
                <w:rFonts w:ascii="Times New Roman" w:hAnsi="Times New Roman"/>
                <w:color w:val="000000" w:themeColor="text1"/>
                <w:kern w:val="0"/>
                <w:sz w:val="24"/>
                <w:szCs w:val="24"/>
              </w:rPr>
              <w:t>彰化少輔院</w:t>
            </w:r>
            <w:bookmarkEnd w:id="1762"/>
            <w:bookmarkEnd w:id="1763"/>
            <w:bookmarkEnd w:id="1764"/>
            <w:bookmarkEnd w:id="1765"/>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766" w:name="_Toc20990833"/>
            <w:bookmarkStart w:id="1767" w:name="_Toc21938389"/>
            <w:bookmarkStart w:id="1768" w:name="_Toc23586509"/>
            <w:bookmarkStart w:id="1769" w:name="_Toc23775183"/>
            <w:r w:rsidRPr="00B9609C">
              <w:rPr>
                <w:rFonts w:ascii="Times New Roman" w:hAnsi="Times New Roman" w:hint="eastAsia"/>
                <w:bCs w:val="0"/>
                <w:color w:val="000000" w:themeColor="text1"/>
                <w:kern w:val="0"/>
                <w:sz w:val="24"/>
                <w:szCs w:val="24"/>
              </w:rPr>
              <w:t>0</w:t>
            </w:r>
            <w:bookmarkEnd w:id="1766"/>
            <w:bookmarkEnd w:id="1767"/>
            <w:bookmarkEnd w:id="1768"/>
            <w:bookmarkEnd w:id="1769"/>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770" w:name="_Toc20990834"/>
            <w:bookmarkStart w:id="1771" w:name="_Toc21938390"/>
            <w:bookmarkStart w:id="1772" w:name="_Toc23586510"/>
            <w:bookmarkStart w:id="1773" w:name="_Toc23775184"/>
            <w:r w:rsidRPr="00B9609C">
              <w:rPr>
                <w:rFonts w:ascii="Times New Roman" w:hAnsi="Times New Roman" w:hint="eastAsia"/>
                <w:bCs w:val="0"/>
                <w:color w:val="000000" w:themeColor="text1"/>
                <w:kern w:val="0"/>
                <w:sz w:val="24"/>
                <w:szCs w:val="24"/>
              </w:rPr>
              <w:t>14</w:t>
            </w:r>
            <w:bookmarkEnd w:id="1770"/>
            <w:bookmarkEnd w:id="1771"/>
            <w:bookmarkEnd w:id="1772"/>
            <w:bookmarkEnd w:id="1773"/>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774" w:name="_Toc20990835"/>
            <w:bookmarkStart w:id="1775" w:name="_Toc21938391"/>
            <w:bookmarkStart w:id="1776" w:name="_Toc23586511"/>
            <w:bookmarkStart w:id="1777" w:name="_Toc23775185"/>
            <w:r w:rsidRPr="00B9609C">
              <w:rPr>
                <w:rFonts w:ascii="Times New Roman" w:hAnsi="Times New Roman" w:hint="eastAsia"/>
                <w:bCs w:val="0"/>
                <w:color w:val="000000" w:themeColor="text1"/>
                <w:kern w:val="0"/>
                <w:sz w:val="24"/>
                <w:szCs w:val="24"/>
              </w:rPr>
              <w:t>0</w:t>
            </w:r>
            <w:bookmarkEnd w:id="1774"/>
            <w:bookmarkEnd w:id="1775"/>
            <w:bookmarkEnd w:id="1776"/>
            <w:bookmarkEnd w:id="1777"/>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778" w:name="_Toc20990836"/>
            <w:bookmarkStart w:id="1779" w:name="_Toc21938392"/>
            <w:bookmarkStart w:id="1780" w:name="_Toc23586512"/>
            <w:bookmarkStart w:id="1781" w:name="_Toc23775186"/>
            <w:r w:rsidRPr="00B9609C">
              <w:rPr>
                <w:rFonts w:ascii="Times New Roman" w:hAnsi="Times New Roman" w:hint="eastAsia"/>
                <w:bCs w:val="0"/>
                <w:color w:val="000000" w:themeColor="text1"/>
                <w:kern w:val="0"/>
                <w:sz w:val="24"/>
                <w:szCs w:val="24"/>
              </w:rPr>
              <w:t>0</w:t>
            </w:r>
            <w:bookmarkEnd w:id="1778"/>
            <w:bookmarkEnd w:id="1779"/>
            <w:bookmarkEnd w:id="1780"/>
            <w:bookmarkEnd w:id="1781"/>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782" w:name="_Toc20990837"/>
            <w:bookmarkStart w:id="1783" w:name="_Toc21938393"/>
            <w:bookmarkStart w:id="1784" w:name="_Toc23586513"/>
            <w:bookmarkStart w:id="1785" w:name="_Toc23775187"/>
            <w:r w:rsidRPr="00B9609C">
              <w:rPr>
                <w:rFonts w:ascii="Times New Roman" w:hAnsi="Times New Roman" w:hint="eastAsia"/>
                <w:bCs w:val="0"/>
                <w:color w:val="000000" w:themeColor="text1"/>
                <w:kern w:val="0"/>
                <w:sz w:val="24"/>
                <w:szCs w:val="24"/>
              </w:rPr>
              <w:t>0</w:t>
            </w:r>
            <w:bookmarkEnd w:id="1782"/>
            <w:bookmarkEnd w:id="1783"/>
            <w:bookmarkEnd w:id="1784"/>
            <w:bookmarkEnd w:id="1785"/>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786" w:name="_Toc20990838"/>
            <w:bookmarkStart w:id="1787" w:name="_Toc21938394"/>
            <w:bookmarkStart w:id="1788" w:name="_Toc23586514"/>
            <w:bookmarkStart w:id="1789" w:name="_Toc23775188"/>
            <w:r w:rsidRPr="00B9609C">
              <w:rPr>
                <w:rFonts w:ascii="Times New Roman" w:hAnsi="Times New Roman" w:hint="eastAsia"/>
                <w:bCs w:val="0"/>
                <w:color w:val="000000" w:themeColor="text1"/>
                <w:kern w:val="0"/>
                <w:sz w:val="24"/>
                <w:szCs w:val="24"/>
              </w:rPr>
              <w:t>0</w:t>
            </w:r>
            <w:bookmarkEnd w:id="1786"/>
            <w:bookmarkEnd w:id="1787"/>
            <w:bookmarkEnd w:id="1788"/>
            <w:bookmarkEnd w:id="1789"/>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14</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790" w:name="_Toc20990839"/>
            <w:bookmarkStart w:id="1791" w:name="_Toc21938395"/>
            <w:bookmarkStart w:id="1792" w:name="_Toc23586515"/>
            <w:bookmarkStart w:id="1793" w:name="_Toc23775189"/>
            <w:r w:rsidRPr="00B9609C">
              <w:rPr>
                <w:rFonts w:ascii="Times New Roman" w:hAnsi="Times New Roman"/>
                <w:color w:val="000000" w:themeColor="text1"/>
                <w:kern w:val="0"/>
                <w:sz w:val="24"/>
                <w:szCs w:val="24"/>
              </w:rPr>
              <w:t>八德外監</w:t>
            </w:r>
            <w:bookmarkEnd w:id="1790"/>
            <w:bookmarkEnd w:id="1791"/>
            <w:bookmarkEnd w:id="1792"/>
            <w:bookmarkEnd w:id="1793"/>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794" w:name="_Toc20990840"/>
            <w:bookmarkStart w:id="1795" w:name="_Toc21938396"/>
            <w:bookmarkStart w:id="1796" w:name="_Toc23586516"/>
            <w:bookmarkStart w:id="1797" w:name="_Toc23775190"/>
            <w:r w:rsidRPr="00B9609C">
              <w:rPr>
                <w:rFonts w:ascii="Times New Roman" w:hAnsi="Times New Roman" w:hint="eastAsia"/>
                <w:bCs w:val="0"/>
                <w:color w:val="000000" w:themeColor="text1"/>
                <w:kern w:val="0"/>
                <w:sz w:val="24"/>
                <w:szCs w:val="24"/>
              </w:rPr>
              <w:t>2</w:t>
            </w:r>
            <w:bookmarkEnd w:id="1794"/>
            <w:bookmarkEnd w:id="1795"/>
            <w:bookmarkEnd w:id="1796"/>
            <w:bookmarkEnd w:id="1797"/>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798" w:name="_Toc20990841"/>
            <w:bookmarkStart w:id="1799" w:name="_Toc21938397"/>
            <w:bookmarkStart w:id="1800" w:name="_Toc23586517"/>
            <w:bookmarkStart w:id="1801" w:name="_Toc23775191"/>
            <w:r w:rsidRPr="00B9609C">
              <w:rPr>
                <w:rFonts w:ascii="Times New Roman" w:hAnsi="Times New Roman" w:hint="eastAsia"/>
                <w:bCs w:val="0"/>
                <w:color w:val="000000" w:themeColor="text1"/>
                <w:kern w:val="0"/>
                <w:sz w:val="24"/>
                <w:szCs w:val="24"/>
              </w:rPr>
              <w:t>1</w:t>
            </w:r>
            <w:bookmarkEnd w:id="1798"/>
            <w:bookmarkEnd w:id="1799"/>
            <w:bookmarkEnd w:id="1800"/>
            <w:bookmarkEnd w:id="1801"/>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802" w:name="_Toc20990842"/>
            <w:bookmarkStart w:id="1803" w:name="_Toc21938398"/>
            <w:bookmarkStart w:id="1804" w:name="_Toc23586518"/>
            <w:bookmarkStart w:id="1805" w:name="_Toc23775192"/>
            <w:r w:rsidRPr="00B9609C">
              <w:rPr>
                <w:rFonts w:ascii="Times New Roman" w:hAnsi="Times New Roman" w:hint="eastAsia"/>
                <w:bCs w:val="0"/>
                <w:color w:val="000000" w:themeColor="text1"/>
                <w:kern w:val="0"/>
                <w:sz w:val="24"/>
                <w:szCs w:val="24"/>
              </w:rPr>
              <w:t>1</w:t>
            </w:r>
            <w:bookmarkEnd w:id="1802"/>
            <w:bookmarkEnd w:id="1803"/>
            <w:bookmarkEnd w:id="1804"/>
            <w:bookmarkEnd w:id="1805"/>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806" w:name="_Toc20990843"/>
            <w:bookmarkStart w:id="1807" w:name="_Toc21938399"/>
            <w:bookmarkStart w:id="1808" w:name="_Toc23586519"/>
            <w:bookmarkStart w:id="1809" w:name="_Toc23775193"/>
            <w:r w:rsidRPr="00B9609C">
              <w:rPr>
                <w:rFonts w:ascii="Times New Roman" w:hAnsi="Times New Roman" w:hint="eastAsia"/>
                <w:bCs w:val="0"/>
                <w:color w:val="000000" w:themeColor="text1"/>
                <w:kern w:val="0"/>
                <w:sz w:val="24"/>
                <w:szCs w:val="24"/>
              </w:rPr>
              <w:t>0</w:t>
            </w:r>
            <w:bookmarkEnd w:id="1806"/>
            <w:bookmarkEnd w:id="1807"/>
            <w:bookmarkEnd w:id="1808"/>
            <w:bookmarkEnd w:id="1809"/>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810" w:name="_Toc20990844"/>
            <w:bookmarkStart w:id="1811" w:name="_Toc21938400"/>
            <w:bookmarkStart w:id="1812" w:name="_Toc23586520"/>
            <w:bookmarkStart w:id="1813" w:name="_Toc23775194"/>
            <w:r w:rsidRPr="00B9609C">
              <w:rPr>
                <w:rFonts w:ascii="Times New Roman" w:hAnsi="Times New Roman" w:hint="eastAsia"/>
                <w:bCs w:val="0"/>
                <w:color w:val="000000" w:themeColor="text1"/>
                <w:kern w:val="0"/>
                <w:sz w:val="24"/>
                <w:szCs w:val="24"/>
              </w:rPr>
              <w:t>0</w:t>
            </w:r>
            <w:bookmarkEnd w:id="1810"/>
            <w:bookmarkEnd w:id="1811"/>
            <w:bookmarkEnd w:id="1812"/>
            <w:bookmarkEnd w:id="1813"/>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814" w:name="_Toc20990845"/>
            <w:bookmarkStart w:id="1815" w:name="_Toc21938401"/>
            <w:bookmarkStart w:id="1816" w:name="_Toc23586521"/>
            <w:bookmarkStart w:id="1817" w:name="_Toc23775195"/>
            <w:r w:rsidRPr="00B9609C">
              <w:rPr>
                <w:rFonts w:ascii="Times New Roman" w:hAnsi="Times New Roman" w:hint="eastAsia"/>
                <w:bCs w:val="0"/>
                <w:color w:val="000000" w:themeColor="text1"/>
                <w:kern w:val="0"/>
                <w:sz w:val="24"/>
                <w:szCs w:val="24"/>
              </w:rPr>
              <w:t>0</w:t>
            </w:r>
            <w:bookmarkEnd w:id="1814"/>
            <w:bookmarkEnd w:id="1815"/>
            <w:bookmarkEnd w:id="1816"/>
            <w:bookmarkEnd w:id="1817"/>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15</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818" w:name="_Toc20990846"/>
            <w:bookmarkStart w:id="1819" w:name="_Toc21938402"/>
            <w:bookmarkStart w:id="1820" w:name="_Toc23586522"/>
            <w:bookmarkStart w:id="1821" w:name="_Toc23775196"/>
            <w:r w:rsidRPr="00B9609C">
              <w:rPr>
                <w:rFonts w:ascii="Times New Roman" w:hAnsi="Times New Roman"/>
                <w:color w:val="000000" w:themeColor="text1"/>
                <w:kern w:val="0"/>
                <w:sz w:val="24"/>
                <w:szCs w:val="24"/>
              </w:rPr>
              <w:t>明德外監</w:t>
            </w:r>
            <w:bookmarkEnd w:id="1818"/>
            <w:bookmarkEnd w:id="1819"/>
            <w:bookmarkEnd w:id="1820"/>
            <w:bookmarkEnd w:id="1821"/>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822" w:name="_Toc20990847"/>
            <w:bookmarkStart w:id="1823" w:name="_Toc21938403"/>
            <w:bookmarkStart w:id="1824" w:name="_Toc23586523"/>
            <w:bookmarkStart w:id="1825" w:name="_Toc23775197"/>
            <w:r w:rsidRPr="00B9609C">
              <w:rPr>
                <w:rFonts w:ascii="Times New Roman" w:hAnsi="Times New Roman" w:hint="eastAsia"/>
                <w:bCs w:val="0"/>
                <w:color w:val="000000" w:themeColor="text1"/>
                <w:kern w:val="0"/>
                <w:sz w:val="24"/>
                <w:szCs w:val="24"/>
              </w:rPr>
              <w:t>0</w:t>
            </w:r>
            <w:bookmarkEnd w:id="1822"/>
            <w:bookmarkEnd w:id="1823"/>
            <w:bookmarkEnd w:id="1824"/>
            <w:bookmarkEnd w:id="1825"/>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826" w:name="_Toc20990848"/>
            <w:bookmarkStart w:id="1827" w:name="_Toc21938404"/>
            <w:bookmarkStart w:id="1828" w:name="_Toc23586524"/>
            <w:bookmarkStart w:id="1829" w:name="_Toc23775198"/>
            <w:r w:rsidRPr="00B9609C">
              <w:rPr>
                <w:rFonts w:ascii="Times New Roman" w:hAnsi="Times New Roman" w:hint="eastAsia"/>
                <w:bCs w:val="0"/>
                <w:color w:val="000000" w:themeColor="text1"/>
                <w:kern w:val="0"/>
                <w:sz w:val="24"/>
                <w:szCs w:val="24"/>
              </w:rPr>
              <w:t>1</w:t>
            </w:r>
            <w:bookmarkEnd w:id="1826"/>
            <w:bookmarkEnd w:id="1827"/>
            <w:bookmarkEnd w:id="1828"/>
            <w:bookmarkEnd w:id="1829"/>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830" w:name="_Toc20990849"/>
            <w:bookmarkStart w:id="1831" w:name="_Toc21938405"/>
            <w:bookmarkStart w:id="1832" w:name="_Toc23586525"/>
            <w:bookmarkStart w:id="1833" w:name="_Toc23775199"/>
            <w:r w:rsidRPr="00B9609C">
              <w:rPr>
                <w:rFonts w:ascii="Times New Roman" w:hAnsi="Times New Roman" w:hint="eastAsia"/>
                <w:bCs w:val="0"/>
                <w:color w:val="000000" w:themeColor="text1"/>
                <w:kern w:val="0"/>
                <w:sz w:val="24"/>
                <w:szCs w:val="24"/>
              </w:rPr>
              <w:t>0</w:t>
            </w:r>
            <w:bookmarkEnd w:id="1830"/>
            <w:bookmarkEnd w:id="1831"/>
            <w:bookmarkEnd w:id="1832"/>
            <w:bookmarkEnd w:id="1833"/>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834" w:name="_Toc20990850"/>
            <w:bookmarkStart w:id="1835" w:name="_Toc21938406"/>
            <w:bookmarkStart w:id="1836" w:name="_Toc23586526"/>
            <w:bookmarkStart w:id="1837" w:name="_Toc23775200"/>
            <w:r w:rsidRPr="00B9609C">
              <w:rPr>
                <w:rFonts w:ascii="Times New Roman" w:hAnsi="Times New Roman" w:hint="eastAsia"/>
                <w:bCs w:val="0"/>
                <w:color w:val="000000" w:themeColor="text1"/>
                <w:kern w:val="0"/>
                <w:sz w:val="24"/>
                <w:szCs w:val="24"/>
              </w:rPr>
              <w:t>0</w:t>
            </w:r>
            <w:bookmarkEnd w:id="1834"/>
            <w:bookmarkEnd w:id="1835"/>
            <w:bookmarkEnd w:id="1836"/>
            <w:bookmarkEnd w:id="1837"/>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838" w:name="_Toc20990851"/>
            <w:bookmarkStart w:id="1839" w:name="_Toc21938407"/>
            <w:bookmarkStart w:id="1840" w:name="_Toc23586527"/>
            <w:bookmarkStart w:id="1841" w:name="_Toc23775201"/>
            <w:r w:rsidRPr="00B9609C">
              <w:rPr>
                <w:rFonts w:ascii="Times New Roman" w:hAnsi="Times New Roman" w:hint="eastAsia"/>
                <w:bCs w:val="0"/>
                <w:color w:val="000000" w:themeColor="text1"/>
                <w:kern w:val="0"/>
                <w:sz w:val="24"/>
                <w:szCs w:val="24"/>
              </w:rPr>
              <w:t>0</w:t>
            </w:r>
            <w:bookmarkEnd w:id="1838"/>
            <w:bookmarkEnd w:id="1839"/>
            <w:bookmarkEnd w:id="1840"/>
            <w:bookmarkEnd w:id="1841"/>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842" w:name="_Toc20990852"/>
            <w:bookmarkStart w:id="1843" w:name="_Toc21938408"/>
            <w:bookmarkStart w:id="1844" w:name="_Toc23586528"/>
            <w:bookmarkStart w:id="1845" w:name="_Toc23775202"/>
            <w:r w:rsidRPr="00B9609C">
              <w:rPr>
                <w:rFonts w:ascii="Times New Roman" w:hAnsi="Times New Roman" w:hint="eastAsia"/>
                <w:bCs w:val="0"/>
                <w:color w:val="000000" w:themeColor="text1"/>
                <w:kern w:val="0"/>
                <w:sz w:val="24"/>
                <w:szCs w:val="24"/>
              </w:rPr>
              <w:t>0</w:t>
            </w:r>
            <w:bookmarkEnd w:id="1842"/>
            <w:bookmarkEnd w:id="1843"/>
            <w:bookmarkEnd w:id="1844"/>
            <w:bookmarkEnd w:id="1845"/>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16</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846" w:name="_Toc20990853"/>
            <w:bookmarkStart w:id="1847" w:name="_Toc21938409"/>
            <w:bookmarkStart w:id="1848" w:name="_Toc23586529"/>
            <w:bookmarkStart w:id="1849" w:name="_Toc23775203"/>
            <w:r w:rsidRPr="00B9609C">
              <w:rPr>
                <w:rFonts w:ascii="Times New Roman" w:hAnsi="Times New Roman"/>
                <w:color w:val="000000" w:themeColor="text1"/>
                <w:kern w:val="0"/>
                <w:sz w:val="24"/>
                <w:szCs w:val="24"/>
              </w:rPr>
              <w:t>自強外監</w:t>
            </w:r>
            <w:bookmarkEnd w:id="1846"/>
            <w:bookmarkEnd w:id="1847"/>
            <w:bookmarkEnd w:id="1848"/>
            <w:bookmarkEnd w:id="1849"/>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850" w:name="_Toc20990854"/>
            <w:bookmarkStart w:id="1851" w:name="_Toc21938410"/>
            <w:bookmarkStart w:id="1852" w:name="_Toc23586530"/>
            <w:bookmarkStart w:id="1853" w:name="_Toc23775204"/>
            <w:r w:rsidRPr="00B9609C">
              <w:rPr>
                <w:rFonts w:ascii="Times New Roman" w:hAnsi="Times New Roman" w:hint="eastAsia"/>
                <w:bCs w:val="0"/>
                <w:color w:val="000000" w:themeColor="text1"/>
                <w:kern w:val="0"/>
                <w:sz w:val="24"/>
                <w:szCs w:val="24"/>
              </w:rPr>
              <w:t>0</w:t>
            </w:r>
            <w:bookmarkEnd w:id="1850"/>
            <w:bookmarkEnd w:id="1851"/>
            <w:bookmarkEnd w:id="1852"/>
            <w:bookmarkEnd w:id="1853"/>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854" w:name="_Toc20990855"/>
            <w:bookmarkStart w:id="1855" w:name="_Toc21938411"/>
            <w:bookmarkStart w:id="1856" w:name="_Toc23586531"/>
            <w:bookmarkStart w:id="1857" w:name="_Toc23775205"/>
            <w:r w:rsidRPr="00B9609C">
              <w:rPr>
                <w:rFonts w:ascii="Times New Roman" w:hAnsi="Times New Roman" w:hint="eastAsia"/>
                <w:bCs w:val="0"/>
                <w:color w:val="000000" w:themeColor="text1"/>
                <w:kern w:val="0"/>
                <w:sz w:val="24"/>
                <w:szCs w:val="24"/>
              </w:rPr>
              <w:t>5</w:t>
            </w:r>
            <w:bookmarkEnd w:id="1854"/>
            <w:bookmarkEnd w:id="1855"/>
            <w:bookmarkEnd w:id="1856"/>
            <w:bookmarkEnd w:id="1857"/>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858" w:name="_Toc20990856"/>
            <w:bookmarkStart w:id="1859" w:name="_Toc21938412"/>
            <w:bookmarkStart w:id="1860" w:name="_Toc23586532"/>
            <w:bookmarkStart w:id="1861" w:name="_Toc23775206"/>
            <w:r w:rsidRPr="00B9609C">
              <w:rPr>
                <w:rFonts w:ascii="Times New Roman" w:hAnsi="Times New Roman" w:hint="eastAsia"/>
                <w:bCs w:val="0"/>
                <w:color w:val="000000" w:themeColor="text1"/>
                <w:kern w:val="0"/>
                <w:sz w:val="24"/>
                <w:szCs w:val="24"/>
              </w:rPr>
              <w:t>0</w:t>
            </w:r>
            <w:bookmarkEnd w:id="1858"/>
            <w:bookmarkEnd w:id="1859"/>
            <w:bookmarkEnd w:id="1860"/>
            <w:bookmarkEnd w:id="1861"/>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862" w:name="_Toc20990857"/>
            <w:bookmarkStart w:id="1863" w:name="_Toc21938413"/>
            <w:bookmarkStart w:id="1864" w:name="_Toc23586533"/>
            <w:bookmarkStart w:id="1865" w:name="_Toc23775207"/>
            <w:r w:rsidRPr="00B9609C">
              <w:rPr>
                <w:rFonts w:ascii="Times New Roman" w:hAnsi="Times New Roman" w:hint="eastAsia"/>
                <w:bCs w:val="0"/>
                <w:color w:val="000000" w:themeColor="text1"/>
                <w:kern w:val="0"/>
                <w:sz w:val="24"/>
                <w:szCs w:val="24"/>
              </w:rPr>
              <w:t>0</w:t>
            </w:r>
            <w:bookmarkEnd w:id="1862"/>
            <w:bookmarkEnd w:id="1863"/>
            <w:bookmarkEnd w:id="1864"/>
            <w:bookmarkEnd w:id="1865"/>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866" w:name="_Toc20990858"/>
            <w:bookmarkStart w:id="1867" w:name="_Toc21938414"/>
            <w:bookmarkStart w:id="1868" w:name="_Toc23586534"/>
            <w:bookmarkStart w:id="1869" w:name="_Toc23775208"/>
            <w:r w:rsidRPr="00B9609C">
              <w:rPr>
                <w:rFonts w:ascii="Times New Roman" w:hAnsi="Times New Roman" w:hint="eastAsia"/>
                <w:bCs w:val="0"/>
                <w:color w:val="000000" w:themeColor="text1"/>
                <w:kern w:val="0"/>
                <w:sz w:val="24"/>
                <w:szCs w:val="24"/>
              </w:rPr>
              <w:t>0</w:t>
            </w:r>
            <w:bookmarkEnd w:id="1866"/>
            <w:bookmarkEnd w:id="1867"/>
            <w:bookmarkEnd w:id="1868"/>
            <w:bookmarkEnd w:id="1869"/>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870" w:name="_Toc20990859"/>
            <w:bookmarkStart w:id="1871" w:name="_Toc21938415"/>
            <w:bookmarkStart w:id="1872" w:name="_Toc23586535"/>
            <w:bookmarkStart w:id="1873" w:name="_Toc23775209"/>
            <w:r w:rsidRPr="00B9609C">
              <w:rPr>
                <w:rFonts w:ascii="Times New Roman" w:hAnsi="Times New Roman" w:hint="eastAsia"/>
                <w:bCs w:val="0"/>
                <w:color w:val="000000" w:themeColor="text1"/>
                <w:kern w:val="0"/>
                <w:sz w:val="24"/>
                <w:szCs w:val="24"/>
              </w:rPr>
              <w:t>0</w:t>
            </w:r>
            <w:bookmarkEnd w:id="1870"/>
            <w:bookmarkEnd w:id="1871"/>
            <w:bookmarkEnd w:id="1872"/>
            <w:bookmarkEnd w:id="1873"/>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17</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874" w:name="_Toc20990860"/>
            <w:bookmarkStart w:id="1875" w:name="_Toc21938416"/>
            <w:bookmarkStart w:id="1876" w:name="_Toc23586536"/>
            <w:bookmarkStart w:id="1877" w:name="_Toc23775210"/>
            <w:r w:rsidRPr="00B9609C">
              <w:rPr>
                <w:rFonts w:ascii="Times New Roman" w:hAnsi="Times New Roman"/>
                <w:color w:val="000000" w:themeColor="text1"/>
                <w:kern w:val="0"/>
                <w:sz w:val="24"/>
                <w:szCs w:val="24"/>
              </w:rPr>
              <w:t>基隆看守所</w:t>
            </w:r>
            <w:bookmarkEnd w:id="1874"/>
            <w:bookmarkEnd w:id="1875"/>
            <w:bookmarkEnd w:id="1876"/>
            <w:bookmarkEnd w:id="1877"/>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878" w:name="_Toc20990861"/>
            <w:bookmarkStart w:id="1879" w:name="_Toc21938417"/>
            <w:bookmarkStart w:id="1880" w:name="_Toc23586537"/>
            <w:bookmarkStart w:id="1881" w:name="_Toc23775211"/>
            <w:r w:rsidRPr="00B9609C">
              <w:rPr>
                <w:rFonts w:ascii="Times New Roman" w:hAnsi="Times New Roman" w:hint="eastAsia"/>
                <w:bCs w:val="0"/>
                <w:color w:val="000000" w:themeColor="text1"/>
                <w:kern w:val="0"/>
                <w:sz w:val="24"/>
                <w:szCs w:val="24"/>
              </w:rPr>
              <w:t>4</w:t>
            </w:r>
            <w:bookmarkEnd w:id="1878"/>
            <w:bookmarkEnd w:id="1879"/>
            <w:bookmarkEnd w:id="1880"/>
            <w:bookmarkEnd w:id="1881"/>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882" w:name="_Toc20990862"/>
            <w:bookmarkStart w:id="1883" w:name="_Toc21938418"/>
            <w:bookmarkStart w:id="1884" w:name="_Toc23586538"/>
            <w:bookmarkStart w:id="1885" w:name="_Toc23775212"/>
            <w:r w:rsidRPr="00B9609C">
              <w:rPr>
                <w:rFonts w:ascii="Times New Roman" w:hAnsi="Times New Roman" w:hint="eastAsia"/>
                <w:bCs w:val="0"/>
                <w:color w:val="000000" w:themeColor="text1"/>
                <w:kern w:val="0"/>
                <w:sz w:val="24"/>
                <w:szCs w:val="24"/>
              </w:rPr>
              <w:t>6</w:t>
            </w:r>
            <w:bookmarkEnd w:id="1882"/>
            <w:bookmarkEnd w:id="1883"/>
            <w:bookmarkEnd w:id="1884"/>
            <w:bookmarkEnd w:id="1885"/>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886" w:name="_Toc20990863"/>
            <w:bookmarkStart w:id="1887" w:name="_Toc21938419"/>
            <w:bookmarkStart w:id="1888" w:name="_Toc23586539"/>
            <w:bookmarkStart w:id="1889" w:name="_Toc23775213"/>
            <w:r w:rsidRPr="00B9609C">
              <w:rPr>
                <w:rFonts w:ascii="Times New Roman" w:hAnsi="Times New Roman" w:hint="eastAsia"/>
                <w:bCs w:val="0"/>
                <w:color w:val="000000" w:themeColor="text1"/>
                <w:kern w:val="0"/>
                <w:sz w:val="24"/>
                <w:szCs w:val="24"/>
              </w:rPr>
              <w:t>0</w:t>
            </w:r>
            <w:bookmarkEnd w:id="1886"/>
            <w:bookmarkEnd w:id="1887"/>
            <w:bookmarkEnd w:id="1888"/>
            <w:bookmarkEnd w:id="1889"/>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890" w:name="_Toc20990864"/>
            <w:bookmarkStart w:id="1891" w:name="_Toc21938420"/>
            <w:bookmarkStart w:id="1892" w:name="_Toc23586540"/>
            <w:bookmarkStart w:id="1893" w:name="_Toc23775214"/>
            <w:r w:rsidRPr="00B9609C">
              <w:rPr>
                <w:rFonts w:ascii="Times New Roman" w:hAnsi="Times New Roman" w:hint="eastAsia"/>
                <w:bCs w:val="0"/>
                <w:color w:val="000000" w:themeColor="text1"/>
                <w:kern w:val="0"/>
                <w:sz w:val="24"/>
                <w:szCs w:val="24"/>
              </w:rPr>
              <w:t>0</w:t>
            </w:r>
            <w:bookmarkEnd w:id="1890"/>
            <w:bookmarkEnd w:id="1891"/>
            <w:bookmarkEnd w:id="1892"/>
            <w:bookmarkEnd w:id="1893"/>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894" w:name="_Toc20990865"/>
            <w:bookmarkStart w:id="1895" w:name="_Toc21938421"/>
            <w:bookmarkStart w:id="1896" w:name="_Toc23586541"/>
            <w:bookmarkStart w:id="1897" w:name="_Toc23775215"/>
            <w:r w:rsidRPr="00B9609C">
              <w:rPr>
                <w:rFonts w:ascii="Times New Roman" w:hAnsi="Times New Roman" w:hint="eastAsia"/>
                <w:bCs w:val="0"/>
                <w:color w:val="000000" w:themeColor="text1"/>
                <w:kern w:val="0"/>
                <w:sz w:val="24"/>
                <w:szCs w:val="24"/>
              </w:rPr>
              <w:t>0</w:t>
            </w:r>
            <w:bookmarkEnd w:id="1894"/>
            <w:bookmarkEnd w:id="1895"/>
            <w:bookmarkEnd w:id="1896"/>
            <w:bookmarkEnd w:id="1897"/>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898" w:name="_Toc20990866"/>
            <w:bookmarkStart w:id="1899" w:name="_Toc21938422"/>
            <w:bookmarkStart w:id="1900" w:name="_Toc23586542"/>
            <w:bookmarkStart w:id="1901" w:name="_Toc23775216"/>
            <w:r w:rsidRPr="00B9609C">
              <w:rPr>
                <w:rFonts w:ascii="Times New Roman" w:hAnsi="Times New Roman" w:hint="eastAsia"/>
                <w:bCs w:val="0"/>
                <w:color w:val="000000" w:themeColor="text1"/>
                <w:kern w:val="0"/>
                <w:sz w:val="24"/>
                <w:szCs w:val="24"/>
              </w:rPr>
              <w:t>3</w:t>
            </w:r>
            <w:bookmarkEnd w:id="1898"/>
            <w:bookmarkEnd w:id="1899"/>
            <w:bookmarkEnd w:id="1900"/>
            <w:bookmarkEnd w:id="1901"/>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18</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902" w:name="_Toc20990867"/>
            <w:bookmarkStart w:id="1903" w:name="_Toc21938423"/>
            <w:bookmarkStart w:id="1904" w:name="_Toc23586543"/>
            <w:bookmarkStart w:id="1905" w:name="_Toc23775217"/>
            <w:r w:rsidRPr="00B9609C">
              <w:rPr>
                <w:rFonts w:ascii="Times New Roman" w:hAnsi="Times New Roman"/>
                <w:color w:val="000000" w:themeColor="text1"/>
                <w:kern w:val="0"/>
                <w:sz w:val="24"/>
                <w:szCs w:val="24"/>
              </w:rPr>
              <w:t>新店戒治所</w:t>
            </w:r>
            <w:bookmarkEnd w:id="1902"/>
            <w:bookmarkEnd w:id="1903"/>
            <w:bookmarkEnd w:id="1904"/>
            <w:bookmarkEnd w:id="1905"/>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906" w:name="_Toc20990868"/>
            <w:bookmarkStart w:id="1907" w:name="_Toc21938424"/>
            <w:bookmarkStart w:id="1908" w:name="_Toc23586544"/>
            <w:bookmarkStart w:id="1909" w:name="_Toc23775218"/>
            <w:r w:rsidRPr="00B9609C">
              <w:rPr>
                <w:rFonts w:ascii="Times New Roman" w:hAnsi="Times New Roman" w:hint="eastAsia"/>
                <w:bCs w:val="0"/>
                <w:color w:val="000000" w:themeColor="text1"/>
                <w:kern w:val="0"/>
                <w:sz w:val="24"/>
                <w:szCs w:val="24"/>
              </w:rPr>
              <w:t>0</w:t>
            </w:r>
            <w:bookmarkEnd w:id="1906"/>
            <w:bookmarkEnd w:id="1907"/>
            <w:bookmarkEnd w:id="1908"/>
            <w:bookmarkEnd w:id="1909"/>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910" w:name="_Toc20990869"/>
            <w:bookmarkStart w:id="1911" w:name="_Toc21938425"/>
            <w:bookmarkStart w:id="1912" w:name="_Toc23586545"/>
            <w:bookmarkStart w:id="1913" w:name="_Toc23775219"/>
            <w:r w:rsidRPr="00B9609C">
              <w:rPr>
                <w:rFonts w:ascii="Times New Roman" w:hAnsi="Times New Roman" w:hint="eastAsia"/>
                <w:bCs w:val="0"/>
                <w:color w:val="000000" w:themeColor="text1"/>
                <w:kern w:val="0"/>
                <w:sz w:val="24"/>
                <w:szCs w:val="24"/>
              </w:rPr>
              <w:t>5</w:t>
            </w:r>
            <w:bookmarkEnd w:id="1910"/>
            <w:bookmarkEnd w:id="1911"/>
            <w:bookmarkEnd w:id="1912"/>
            <w:bookmarkEnd w:id="1913"/>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914" w:name="_Toc20990870"/>
            <w:bookmarkStart w:id="1915" w:name="_Toc21938426"/>
            <w:bookmarkStart w:id="1916" w:name="_Toc23586546"/>
            <w:bookmarkStart w:id="1917" w:name="_Toc23775220"/>
            <w:r w:rsidRPr="00B9609C">
              <w:rPr>
                <w:rFonts w:ascii="Times New Roman" w:hAnsi="Times New Roman" w:hint="eastAsia"/>
                <w:bCs w:val="0"/>
                <w:color w:val="000000" w:themeColor="text1"/>
                <w:kern w:val="0"/>
                <w:sz w:val="24"/>
                <w:szCs w:val="24"/>
              </w:rPr>
              <w:t>0</w:t>
            </w:r>
            <w:bookmarkEnd w:id="1914"/>
            <w:bookmarkEnd w:id="1915"/>
            <w:bookmarkEnd w:id="1916"/>
            <w:bookmarkEnd w:id="1917"/>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918" w:name="_Toc20990871"/>
            <w:bookmarkStart w:id="1919" w:name="_Toc21938427"/>
            <w:bookmarkStart w:id="1920" w:name="_Toc23586547"/>
            <w:bookmarkStart w:id="1921" w:name="_Toc23775221"/>
            <w:r w:rsidRPr="00B9609C">
              <w:rPr>
                <w:rFonts w:ascii="Times New Roman" w:hAnsi="Times New Roman" w:hint="eastAsia"/>
                <w:bCs w:val="0"/>
                <w:color w:val="000000" w:themeColor="text1"/>
                <w:kern w:val="0"/>
                <w:sz w:val="24"/>
                <w:szCs w:val="24"/>
              </w:rPr>
              <w:t>0</w:t>
            </w:r>
            <w:bookmarkEnd w:id="1918"/>
            <w:bookmarkEnd w:id="1919"/>
            <w:bookmarkEnd w:id="1920"/>
            <w:bookmarkEnd w:id="1921"/>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922" w:name="_Toc20990872"/>
            <w:bookmarkStart w:id="1923" w:name="_Toc21938428"/>
            <w:bookmarkStart w:id="1924" w:name="_Toc23586548"/>
            <w:bookmarkStart w:id="1925" w:name="_Toc23775222"/>
            <w:r w:rsidRPr="00B9609C">
              <w:rPr>
                <w:rFonts w:ascii="Times New Roman" w:hAnsi="Times New Roman" w:hint="eastAsia"/>
                <w:bCs w:val="0"/>
                <w:color w:val="000000" w:themeColor="text1"/>
                <w:kern w:val="0"/>
                <w:sz w:val="24"/>
                <w:szCs w:val="24"/>
              </w:rPr>
              <w:t>0</w:t>
            </w:r>
            <w:bookmarkEnd w:id="1922"/>
            <w:bookmarkEnd w:id="1923"/>
            <w:bookmarkEnd w:id="1924"/>
            <w:bookmarkEnd w:id="1925"/>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926" w:name="_Toc20990873"/>
            <w:bookmarkStart w:id="1927" w:name="_Toc21938429"/>
            <w:bookmarkStart w:id="1928" w:name="_Toc23586549"/>
            <w:bookmarkStart w:id="1929" w:name="_Toc23775223"/>
            <w:r w:rsidRPr="00B9609C">
              <w:rPr>
                <w:rFonts w:ascii="Times New Roman" w:hAnsi="Times New Roman" w:hint="eastAsia"/>
                <w:bCs w:val="0"/>
                <w:color w:val="000000" w:themeColor="text1"/>
                <w:kern w:val="0"/>
                <w:sz w:val="24"/>
                <w:szCs w:val="24"/>
              </w:rPr>
              <w:t>0</w:t>
            </w:r>
            <w:bookmarkEnd w:id="1926"/>
            <w:bookmarkEnd w:id="1927"/>
            <w:bookmarkEnd w:id="1928"/>
            <w:bookmarkEnd w:id="1929"/>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lastRenderedPageBreak/>
              <w:t>19</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930" w:name="_Toc20990874"/>
            <w:bookmarkStart w:id="1931" w:name="_Toc21938430"/>
            <w:bookmarkStart w:id="1932" w:name="_Toc23586550"/>
            <w:bookmarkStart w:id="1933" w:name="_Toc23775224"/>
            <w:r w:rsidRPr="00B9609C">
              <w:rPr>
                <w:rFonts w:ascii="Times New Roman" w:hAnsi="Times New Roman"/>
                <w:color w:val="000000" w:themeColor="text1"/>
                <w:kern w:val="0"/>
                <w:sz w:val="24"/>
                <w:szCs w:val="24"/>
              </w:rPr>
              <w:t>臺北女子看守所</w:t>
            </w:r>
            <w:bookmarkEnd w:id="1930"/>
            <w:bookmarkEnd w:id="1931"/>
            <w:bookmarkEnd w:id="1932"/>
            <w:bookmarkEnd w:id="1933"/>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934" w:name="_Toc20990875"/>
            <w:bookmarkStart w:id="1935" w:name="_Toc21938431"/>
            <w:bookmarkStart w:id="1936" w:name="_Toc23586551"/>
            <w:bookmarkStart w:id="1937" w:name="_Toc23775225"/>
            <w:r w:rsidRPr="00B9609C">
              <w:rPr>
                <w:rFonts w:ascii="Times New Roman" w:hAnsi="Times New Roman" w:hint="eastAsia"/>
                <w:bCs w:val="0"/>
                <w:color w:val="000000" w:themeColor="text1"/>
                <w:kern w:val="0"/>
                <w:sz w:val="24"/>
                <w:szCs w:val="24"/>
              </w:rPr>
              <w:t>11</w:t>
            </w:r>
            <w:bookmarkEnd w:id="1934"/>
            <w:bookmarkEnd w:id="1935"/>
            <w:bookmarkEnd w:id="1936"/>
            <w:bookmarkEnd w:id="1937"/>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938" w:name="_Toc20990876"/>
            <w:bookmarkStart w:id="1939" w:name="_Toc21938432"/>
            <w:bookmarkStart w:id="1940" w:name="_Toc23586552"/>
            <w:bookmarkStart w:id="1941" w:name="_Toc23775226"/>
            <w:r w:rsidRPr="00B9609C">
              <w:rPr>
                <w:rFonts w:ascii="Times New Roman" w:hAnsi="Times New Roman" w:hint="eastAsia"/>
                <w:bCs w:val="0"/>
                <w:color w:val="000000" w:themeColor="text1"/>
                <w:kern w:val="0"/>
                <w:sz w:val="24"/>
                <w:szCs w:val="24"/>
              </w:rPr>
              <w:t>63</w:t>
            </w:r>
            <w:bookmarkEnd w:id="1938"/>
            <w:bookmarkEnd w:id="1939"/>
            <w:bookmarkEnd w:id="1940"/>
            <w:bookmarkEnd w:id="1941"/>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942" w:name="_Toc20990877"/>
            <w:bookmarkStart w:id="1943" w:name="_Toc21938433"/>
            <w:bookmarkStart w:id="1944" w:name="_Toc23586553"/>
            <w:bookmarkStart w:id="1945" w:name="_Toc23775227"/>
            <w:r w:rsidRPr="00B9609C">
              <w:rPr>
                <w:rFonts w:ascii="Times New Roman" w:hAnsi="Times New Roman" w:hint="eastAsia"/>
                <w:bCs w:val="0"/>
                <w:color w:val="000000" w:themeColor="text1"/>
                <w:kern w:val="0"/>
                <w:sz w:val="24"/>
                <w:szCs w:val="24"/>
              </w:rPr>
              <w:t>0</w:t>
            </w:r>
            <w:bookmarkEnd w:id="1942"/>
            <w:bookmarkEnd w:id="1943"/>
            <w:bookmarkEnd w:id="1944"/>
            <w:bookmarkEnd w:id="1945"/>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946" w:name="_Toc20990878"/>
            <w:bookmarkStart w:id="1947" w:name="_Toc21938434"/>
            <w:bookmarkStart w:id="1948" w:name="_Toc23586554"/>
            <w:bookmarkStart w:id="1949" w:name="_Toc23775228"/>
            <w:r w:rsidRPr="00B9609C">
              <w:rPr>
                <w:rFonts w:ascii="Times New Roman" w:hAnsi="Times New Roman" w:hint="eastAsia"/>
                <w:bCs w:val="0"/>
                <w:color w:val="000000" w:themeColor="text1"/>
                <w:kern w:val="0"/>
                <w:sz w:val="24"/>
                <w:szCs w:val="24"/>
              </w:rPr>
              <w:t>0</w:t>
            </w:r>
            <w:bookmarkEnd w:id="1946"/>
            <w:bookmarkEnd w:id="1947"/>
            <w:bookmarkEnd w:id="1948"/>
            <w:bookmarkEnd w:id="1949"/>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950" w:name="_Toc20990879"/>
            <w:bookmarkStart w:id="1951" w:name="_Toc21938435"/>
            <w:bookmarkStart w:id="1952" w:name="_Toc23586555"/>
            <w:bookmarkStart w:id="1953" w:name="_Toc23775229"/>
            <w:r w:rsidRPr="00B9609C">
              <w:rPr>
                <w:rFonts w:ascii="Times New Roman" w:hAnsi="Times New Roman" w:hint="eastAsia"/>
                <w:bCs w:val="0"/>
                <w:color w:val="000000" w:themeColor="text1"/>
                <w:kern w:val="0"/>
                <w:sz w:val="24"/>
                <w:szCs w:val="24"/>
              </w:rPr>
              <w:t>0</w:t>
            </w:r>
            <w:bookmarkEnd w:id="1950"/>
            <w:bookmarkEnd w:id="1951"/>
            <w:bookmarkEnd w:id="1952"/>
            <w:bookmarkEnd w:id="1953"/>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954" w:name="_Toc20990880"/>
            <w:bookmarkStart w:id="1955" w:name="_Toc21938436"/>
            <w:bookmarkStart w:id="1956" w:name="_Toc23586556"/>
            <w:bookmarkStart w:id="1957" w:name="_Toc23775230"/>
            <w:r w:rsidRPr="00B9609C">
              <w:rPr>
                <w:rFonts w:ascii="Times New Roman" w:hAnsi="Times New Roman" w:hint="eastAsia"/>
                <w:bCs w:val="0"/>
                <w:color w:val="000000" w:themeColor="text1"/>
                <w:kern w:val="0"/>
                <w:sz w:val="24"/>
                <w:szCs w:val="24"/>
              </w:rPr>
              <w:t>0</w:t>
            </w:r>
            <w:bookmarkEnd w:id="1954"/>
            <w:bookmarkEnd w:id="1955"/>
            <w:bookmarkEnd w:id="1956"/>
            <w:bookmarkEnd w:id="1957"/>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20</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臺中戒治所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958" w:name="_Toc20990881"/>
            <w:bookmarkStart w:id="1959" w:name="_Toc21938437"/>
            <w:bookmarkStart w:id="1960" w:name="_Toc23586557"/>
            <w:bookmarkStart w:id="1961" w:name="_Toc23775231"/>
            <w:r w:rsidRPr="00B9609C">
              <w:rPr>
                <w:rFonts w:ascii="Times New Roman" w:hAnsi="Times New Roman" w:hint="eastAsia"/>
                <w:bCs w:val="0"/>
                <w:color w:val="000000" w:themeColor="text1"/>
                <w:kern w:val="0"/>
                <w:sz w:val="24"/>
                <w:szCs w:val="24"/>
              </w:rPr>
              <w:t>0</w:t>
            </w:r>
            <w:bookmarkEnd w:id="1958"/>
            <w:bookmarkEnd w:id="1959"/>
            <w:bookmarkEnd w:id="1960"/>
            <w:bookmarkEnd w:id="1961"/>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962" w:name="_Toc20990882"/>
            <w:bookmarkStart w:id="1963" w:name="_Toc21938438"/>
            <w:bookmarkStart w:id="1964" w:name="_Toc23586558"/>
            <w:bookmarkStart w:id="1965" w:name="_Toc23775232"/>
            <w:r w:rsidRPr="00B9609C">
              <w:rPr>
                <w:rFonts w:ascii="Times New Roman" w:hAnsi="Times New Roman" w:hint="eastAsia"/>
                <w:bCs w:val="0"/>
                <w:color w:val="000000" w:themeColor="text1"/>
                <w:kern w:val="0"/>
                <w:sz w:val="24"/>
                <w:szCs w:val="24"/>
              </w:rPr>
              <w:t>2</w:t>
            </w:r>
            <w:bookmarkEnd w:id="1962"/>
            <w:bookmarkEnd w:id="1963"/>
            <w:bookmarkEnd w:id="1964"/>
            <w:bookmarkEnd w:id="1965"/>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966" w:name="_Toc20990883"/>
            <w:bookmarkStart w:id="1967" w:name="_Toc21938439"/>
            <w:bookmarkStart w:id="1968" w:name="_Toc23586559"/>
            <w:bookmarkStart w:id="1969" w:name="_Toc23775233"/>
            <w:r w:rsidRPr="00B9609C">
              <w:rPr>
                <w:rFonts w:ascii="Times New Roman" w:hAnsi="Times New Roman" w:hint="eastAsia"/>
                <w:bCs w:val="0"/>
                <w:color w:val="000000" w:themeColor="text1"/>
                <w:kern w:val="0"/>
                <w:sz w:val="24"/>
                <w:szCs w:val="24"/>
              </w:rPr>
              <w:t>0</w:t>
            </w:r>
            <w:bookmarkEnd w:id="1966"/>
            <w:bookmarkEnd w:id="1967"/>
            <w:bookmarkEnd w:id="1968"/>
            <w:bookmarkEnd w:id="1969"/>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970" w:name="_Toc20990884"/>
            <w:bookmarkStart w:id="1971" w:name="_Toc21938440"/>
            <w:bookmarkStart w:id="1972" w:name="_Toc23586560"/>
            <w:bookmarkStart w:id="1973" w:name="_Toc23775234"/>
            <w:r w:rsidRPr="00B9609C">
              <w:rPr>
                <w:rFonts w:ascii="Times New Roman" w:hAnsi="Times New Roman" w:hint="eastAsia"/>
                <w:bCs w:val="0"/>
                <w:color w:val="000000" w:themeColor="text1"/>
                <w:kern w:val="0"/>
                <w:sz w:val="24"/>
                <w:szCs w:val="24"/>
              </w:rPr>
              <w:t>0</w:t>
            </w:r>
            <w:bookmarkEnd w:id="1970"/>
            <w:bookmarkEnd w:id="1971"/>
            <w:bookmarkEnd w:id="1972"/>
            <w:bookmarkEnd w:id="1973"/>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974" w:name="_Toc20990885"/>
            <w:bookmarkStart w:id="1975" w:name="_Toc21938441"/>
            <w:bookmarkStart w:id="1976" w:name="_Toc23586561"/>
            <w:bookmarkStart w:id="1977" w:name="_Toc23775235"/>
            <w:r w:rsidRPr="00B9609C">
              <w:rPr>
                <w:rFonts w:ascii="Times New Roman" w:hAnsi="Times New Roman" w:hint="eastAsia"/>
                <w:bCs w:val="0"/>
                <w:color w:val="000000" w:themeColor="text1"/>
                <w:kern w:val="0"/>
                <w:sz w:val="24"/>
                <w:szCs w:val="24"/>
              </w:rPr>
              <w:t>0</w:t>
            </w:r>
            <w:bookmarkEnd w:id="1974"/>
            <w:bookmarkEnd w:id="1975"/>
            <w:bookmarkEnd w:id="1976"/>
            <w:bookmarkEnd w:id="1977"/>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978" w:name="_Toc20990886"/>
            <w:bookmarkStart w:id="1979" w:name="_Toc21938442"/>
            <w:bookmarkStart w:id="1980" w:name="_Toc23586562"/>
            <w:bookmarkStart w:id="1981" w:name="_Toc23775236"/>
            <w:r w:rsidRPr="00B9609C">
              <w:rPr>
                <w:rFonts w:ascii="Times New Roman" w:hAnsi="Times New Roman" w:hint="eastAsia"/>
                <w:bCs w:val="0"/>
                <w:color w:val="000000" w:themeColor="text1"/>
                <w:kern w:val="0"/>
                <w:sz w:val="24"/>
                <w:szCs w:val="24"/>
              </w:rPr>
              <w:t>0</w:t>
            </w:r>
            <w:bookmarkEnd w:id="1978"/>
            <w:bookmarkEnd w:id="1979"/>
            <w:bookmarkEnd w:id="1980"/>
            <w:bookmarkEnd w:id="1981"/>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21</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高雄戒治所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982" w:name="_Toc20990887"/>
            <w:bookmarkStart w:id="1983" w:name="_Toc21938443"/>
            <w:bookmarkStart w:id="1984" w:name="_Toc23586563"/>
            <w:bookmarkStart w:id="1985" w:name="_Toc23775237"/>
            <w:r w:rsidRPr="00B9609C">
              <w:rPr>
                <w:rFonts w:ascii="Times New Roman" w:hAnsi="Times New Roman" w:hint="eastAsia"/>
                <w:bCs w:val="0"/>
                <w:color w:val="000000" w:themeColor="text1"/>
                <w:kern w:val="0"/>
                <w:sz w:val="24"/>
                <w:szCs w:val="24"/>
              </w:rPr>
              <w:t>1</w:t>
            </w:r>
            <w:bookmarkEnd w:id="1982"/>
            <w:bookmarkEnd w:id="1983"/>
            <w:bookmarkEnd w:id="1984"/>
            <w:bookmarkEnd w:id="1985"/>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986" w:name="_Toc20990888"/>
            <w:bookmarkStart w:id="1987" w:name="_Toc21938444"/>
            <w:bookmarkStart w:id="1988" w:name="_Toc23586564"/>
            <w:bookmarkStart w:id="1989" w:name="_Toc23775238"/>
            <w:r w:rsidRPr="00B9609C">
              <w:rPr>
                <w:rFonts w:ascii="Times New Roman" w:hAnsi="Times New Roman" w:hint="eastAsia"/>
                <w:bCs w:val="0"/>
                <w:color w:val="000000" w:themeColor="text1"/>
                <w:kern w:val="0"/>
                <w:sz w:val="24"/>
                <w:szCs w:val="24"/>
              </w:rPr>
              <w:t>7</w:t>
            </w:r>
            <w:bookmarkEnd w:id="1986"/>
            <w:bookmarkEnd w:id="1987"/>
            <w:bookmarkEnd w:id="1988"/>
            <w:bookmarkEnd w:id="1989"/>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990" w:name="_Toc20990889"/>
            <w:bookmarkStart w:id="1991" w:name="_Toc21938445"/>
            <w:bookmarkStart w:id="1992" w:name="_Toc23586565"/>
            <w:bookmarkStart w:id="1993" w:name="_Toc23775239"/>
            <w:r w:rsidRPr="00B9609C">
              <w:rPr>
                <w:rFonts w:ascii="Times New Roman" w:hAnsi="Times New Roman" w:hint="eastAsia"/>
                <w:bCs w:val="0"/>
                <w:color w:val="000000" w:themeColor="text1"/>
                <w:kern w:val="0"/>
                <w:sz w:val="24"/>
                <w:szCs w:val="24"/>
              </w:rPr>
              <w:t>0</w:t>
            </w:r>
            <w:bookmarkEnd w:id="1990"/>
            <w:bookmarkEnd w:id="1991"/>
            <w:bookmarkEnd w:id="1992"/>
            <w:bookmarkEnd w:id="1993"/>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994" w:name="_Toc20990890"/>
            <w:bookmarkStart w:id="1995" w:name="_Toc21938446"/>
            <w:bookmarkStart w:id="1996" w:name="_Toc23586566"/>
            <w:bookmarkStart w:id="1997" w:name="_Toc23775240"/>
            <w:r w:rsidRPr="00B9609C">
              <w:rPr>
                <w:rFonts w:ascii="Times New Roman" w:hAnsi="Times New Roman" w:hint="eastAsia"/>
                <w:bCs w:val="0"/>
                <w:color w:val="000000" w:themeColor="text1"/>
                <w:kern w:val="0"/>
                <w:sz w:val="24"/>
                <w:szCs w:val="24"/>
              </w:rPr>
              <w:t>0</w:t>
            </w:r>
            <w:bookmarkEnd w:id="1994"/>
            <w:bookmarkEnd w:id="1995"/>
            <w:bookmarkEnd w:id="1996"/>
            <w:bookmarkEnd w:id="1997"/>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1998" w:name="_Toc20990891"/>
            <w:bookmarkStart w:id="1999" w:name="_Toc21938447"/>
            <w:bookmarkStart w:id="2000" w:name="_Toc23586567"/>
            <w:bookmarkStart w:id="2001" w:name="_Toc23775241"/>
            <w:r w:rsidRPr="00B9609C">
              <w:rPr>
                <w:rFonts w:ascii="Times New Roman" w:hAnsi="Times New Roman" w:hint="eastAsia"/>
                <w:bCs w:val="0"/>
                <w:color w:val="000000" w:themeColor="text1"/>
                <w:kern w:val="0"/>
                <w:sz w:val="24"/>
                <w:szCs w:val="24"/>
              </w:rPr>
              <w:t>1</w:t>
            </w:r>
            <w:bookmarkEnd w:id="1998"/>
            <w:bookmarkEnd w:id="1999"/>
            <w:bookmarkEnd w:id="2000"/>
            <w:bookmarkEnd w:id="2001"/>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002" w:name="_Toc20990892"/>
            <w:bookmarkStart w:id="2003" w:name="_Toc21938448"/>
            <w:bookmarkStart w:id="2004" w:name="_Toc23586568"/>
            <w:bookmarkStart w:id="2005" w:name="_Toc23775242"/>
            <w:r w:rsidRPr="00B9609C">
              <w:rPr>
                <w:rFonts w:ascii="Times New Roman" w:hAnsi="Times New Roman" w:hint="eastAsia"/>
                <w:bCs w:val="0"/>
                <w:color w:val="000000" w:themeColor="text1"/>
                <w:kern w:val="0"/>
                <w:sz w:val="24"/>
                <w:szCs w:val="24"/>
              </w:rPr>
              <w:t>0</w:t>
            </w:r>
            <w:bookmarkEnd w:id="2002"/>
            <w:bookmarkEnd w:id="2003"/>
            <w:bookmarkEnd w:id="2004"/>
            <w:bookmarkEnd w:id="2005"/>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22</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臺東戒治所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006" w:name="_Toc20990893"/>
            <w:bookmarkStart w:id="2007" w:name="_Toc21938449"/>
            <w:bookmarkStart w:id="2008" w:name="_Toc23586569"/>
            <w:bookmarkStart w:id="2009" w:name="_Toc23775243"/>
            <w:r w:rsidRPr="00B9609C">
              <w:rPr>
                <w:rFonts w:ascii="Times New Roman" w:hAnsi="Times New Roman" w:hint="eastAsia"/>
                <w:bCs w:val="0"/>
                <w:color w:val="000000" w:themeColor="text1"/>
                <w:kern w:val="0"/>
                <w:sz w:val="24"/>
                <w:szCs w:val="24"/>
              </w:rPr>
              <w:t>1</w:t>
            </w:r>
            <w:bookmarkEnd w:id="2006"/>
            <w:bookmarkEnd w:id="2007"/>
            <w:bookmarkEnd w:id="2008"/>
            <w:bookmarkEnd w:id="2009"/>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010" w:name="_Toc20990894"/>
            <w:bookmarkStart w:id="2011" w:name="_Toc21938450"/>
            <w:bookmarkStart w:id="2012" w:name="_Toc23586570"/>
            <w:bookmarkStart w:id="2013" w:name="_Toc23775244"/>
            <w:r w:rsidRPr="00B9609C">
              <w:rPr>
                <w:rFonts w:ascii="Times New Roman" w:hAnsi="Times New Roman" w:hint="eastAsia"/>
                <w:bCs w:val="0"/>
                <w:color w:val="000000" w:themeColor="text1"/>
                <w:kern w:val="0"/>
                <w:sz w:val="24"/>
                <w:szCs w:val="24"/>
              </w:rPr>
              <w:t>7</w:t>
            </w:r>
            <w:bookmarkEnd w:id="2010"/>
            <w:bookmarkEnd w:id="2011"/>
            <w:bookmarkEnd w:id="2012"/>
            <w:bookmarkEnd w:id="2013"/>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014" w:name="_Toc20990895"/>
            <w:bookmarkStart w:id="2015" w:name="_Toc21938451"/>
            <w:bookmarkStart w:id="2016" w:name="_Toc23586571"/>
            <w:bookmarkStart w:id="2017" w:name="_Toc23775245"/>
            <w:r w:rsidRPr="00B9609C">
              <w:rPr>
                <w:rFonts w:ascii="Times New Roman" w:hAnsi="Times New Roman" w:hint="eastAsia"/>
                <w:bCs w:val="0"/>
                <w:color w:val="000000" w:themeColor="text1"/>
                <w:kern w:val="0"/>
                <w:sz w:val="24"/>
                <w:szCs w:val="24"/>
              </w:rPr>
              <w:t>0</w:t>
            </w:r>
            <w:bookmarkEnd w:id="2014"/>
            <w:bookmarkEnd w:id="2015"/>
            <w:bookmarkEnd w:id="2016"/>
            <w:bookmarkEnd w:id="2017"/>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018" w:name="_Toc20990896"/>
            <w:bookmarkStart w:id="2019" w:name="_Toc21938452"/>
            <w:bookmarkStart w:id="2020" w:name="_Toc23586572"/>
            <w:bookmarkStart w:id="2021" w:name="_Toc23775246"/>
            <w:r w:rsidRPr="00B9609C">
              <w:rPr>
                <w:rFonts w:ascii="Times New Roman" w:hAnsi="Times New Roman" w:hint="eastAsia"/>
                <w:bCs w:val="0"/>
                <w:color w:val="000000" w:themeColor="text1"/>
                <w:kern w:val="0"/>
                <w:sz w:val="24"/>
                <w:szCs w:val="24"/>
              </w:rPr>
              <w:t>0</w:t>
            </w:r>
            <w:bookmarkEnd w:id="2018"/>
            <w:bookmarkEnd w:id="2019"/>
            <w:bookmarkEnd w:id="2020"/>
            <w:bookmarkEnd w:id="2021"/>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022" w:name="_Toc20990897"/>
            <w:bookmarkStart w:id="2023" w:name="_Toc21938453"/>
            <w:bookmarkStart w:id="2024" w:name="_Toc23586573"/>
            <w:bookmarkStart w:id="2025" w:name="_Toc23775247"/>
            <w:r w:rsidRPr="00B9609C">
              <w:rPr>
                <w:rFonts w:ascii="Times New Roman" w:hAnsi="Times New Roman" w:hint="eastAsia"/>
                <w:bCs w:val="0"/>
                <w:color w:val="000000" w:themeColor="text1"/>
                <w:kern w:val="0"/>
                <w:sz w:val="24"/>
                <w:szCs w:val="24"/>
              </w:rPr>
              <w:t>0</w:t>
            </w:r>
            <w:bookmarkEnd w:id="2022"/>
            <w:bookmarkEnd w:id="2023"/>
            <w:bookmarkEnd w:id="2024"/>
            <w:bookmarkEnd w:id="2025"/>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026" w:name="_Toc20990898"/>
            <w:bookmarkStart w:id="2027" w:name="_Toc21938454"/>
            <w:bookmarkStart w:id="2028" w:name="_Toc23586574"/>
            <w:bookmarkStart w:id="2029" w:name="_Toc23775248"/>
            <w:r w:rsidRPr="00B9609C">
              <w:rPr>
                <w:rFonts w:ascii="Times New Roman" w:hAnsi="Times New Roman" w:hint="eastAsia"/>
                <w:bCs w:val="0"/>
                <w:color w:val="000000" w:themeColor="text1"/>
                <w:kern w:val="0"/>
                <w:sz w:val="24"/>
                <w:szCs w:val="24"/>
              </w:rPr>
              <w:t>0</w:t>
            </w:r>
            <w:bookmarkEnd w:id="2026"/>
            <w:bookmarkEnd w:id="2027"/>
            <w:bookmarkEnd w:id="2028"/>
            <w:bookmarkEnd w:id="2029"/>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23</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泰源技訓所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030" w:name="_Toc20990899"/>
            <w:bookmarkStart w:id="2031" w:name="_Toc21938455"/>
            <w:bookmarkStart w:id="2032" w:name="_Toc23586575"/>
            <w:bookmarkStart w:id="2033" w:name="_Toc23775249"/>
            <w:r w:rsidRPr="00B9609C">
              <w:rPr>
                <w:rFonts w:ascii="Times New Roman" w:hAnsi="Times New Roman" w:hint="eastAsia"/>
                <w:bCs w:val="0"/>
                <w:color w:val="000000" w:themeColor="text1"/>
                <w:kern w:val="0"/>
                <w:sz w:val="24"/>
                <w:szCs w:val="24"/>
              </w:rPr>
              <w:t>31</w:t>
            </w:r>
            <w:bookmarkEnd w:id="2030"/>
            <w:bookmarkEnd w:id="2031"/>
            <w:bookmarkEnd w:id="2032"/>
            <w:bookmarkEnd w:id="2033"/>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034" w:name="_Toc20990900"/>
            <w:bookmarkStart w:id="2035" w:name="_Toc21938456"/>
            <w:bookmarkStart w:id="2036" w:name="_Toc23586576"/>
            <w:bookmarkStart w:id="2037" w:name="_Toc23775250"/>
            <w:r w:rsidRPr="00B9609C">
              <w:rPr>
                <w:rFonts w:ascii="Times New Roman" w:hAnsi="Times New Roman" w:hint="eastAsia"/>
                <w:bCs w:val="0"/>
                <w:color w:val="000000" w:themeColor="text1"/>
                <w:kern w:val="0"/>
                <w:sz w:val="24"/>
                <w:szCs w:val="24"/>
              </w:rPr>
              <w:t>6</w:t>
            </w:r>
            <w:bookmarkEnd w:id="2034"/>
            <w:bookmarkEnd w:id="2035"/>
            <w:bookmarkEnd w:id="2036"/>
            <w:bookmarkEnd w:id="2037"/>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038" w:name="_Toc20990901"/>
            <w:bookmarkStart w:id="2039" w:name="_Toc21938457"/>
            <w:bookmarkStart w:id="2040" w:name="_Toc23586577"/>
            <w:bookmarkStart w:id="2041" w:name="_Toc23775251"/>
            <w:r w:rsidRPr="00B9609C">
              <w:rPr>
                <w:rFonts w:ascii="Times New Roman" w:hAnsi="Times New Roman" w:hint="eastAsia"/>
                <w:bCs w:val="0"/>
                <w:color w:val="000000" w:themeColor="text1"/>
                <w:kern w:val="0"/>
                <w:sz w:val="24"/>
                <w:szCs w:val="24"/>
              </w:rPr>
              <w:t>0</w:t>
            </w:r>
            <w:bookmarkEnd w:id="2038"/>
            <w:bookmarkEnd w:id="2039"/>
            <w:bookmarkEnd w:id="2040"/>
            <w:bookmarkEnd w:id="2041"/>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042" w:name="_Toc20990902"/>
            <w:bookmarkStart w:id="2043" w:name="_Toc21938458"/>
            <w:bookmarkStart w:id="2044" w:name="_Toc23586578"/>
            <w:bookmarkStart w:id="2045" w:name="_Toc23775252"/>
            <w:r w:rsidRPr="00B9609C">
              <w:rPr>
                <w:rFonts w:ascii="Times New Roman" w:hAnsi="Times New Roman" w:hint="eastAsia"/>
                <w:bCs w:val="0"/>
                <w:color w:val="000000" w:themeColor="text1"/>
                <w:kern w:val="0"/>
                <w:sz w:val="24"/>
                <w:szCs w:val="24"/>
              </w:rPr>
              <w:t>0</w:t>
            </w:r>
            <w:bookmarkEnd w:id="2042"/>
            <w:bookmarkEnd w:id="2043"/>
            <w:bookmarkEnd w:id="2044"/>
            <w:bookmarkEnd w:id="2045"/>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046" w:name="_Toc20990903"/>
            <w:bookmarkStart w:id="2047" w:name="_Toc21938459"/>
            <w:bookmarkStart w:id="2048" w:name="_Toc23586579"/>
            <w:bookmarkStart w:id="2049" w:name="_Toc23775253"/>
            <w:r w:rsidRPr="00B9609C">
              <w:rPr>
                <w:rFonts w:ascii="Times New Roman" w:hAnsi="Times New Roman" w:hint="eastAsia"/>
                <w:bCs w:val="0"/>
                <w:color w:val="000000" w:themeColor="text1"/>
                <w:kern w:val="0"/>
                <w:sz w:val="24"/>
                <w:szCs w:val="24"/>
              </w:rPr>
              <w:t>6</w:t>
            </w:r>
            <w:bookmarkEnd w:id="2046"/>
            <w:bookmarkEnd w:id="2047"/>
            <w:bookmarkEnd w:id="2048"/>
            <w:bookmarkEnd w:id="2049"/>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050" w:name="_Toc20990904"/>
            <w:bookmarkStart w:id="2051" w:name="_Toc21938460"/>
            <w:bookmarkStart w:id="2052" w:name="_Toc23586580"/>
            <w:bookmarkStart w:id="2053" w:name="_Toc23775254"/>
            <w:r w:rsidRPr="00B9609C">
              <w:rPr>
                <w:rFonts w:ascii="Times New Roman" w:hAnsi="Times New Roman" w:hint="eastAsia"/>
                <w:bCs w:val="0"/>
                <w:color w:val="000000" w:themeColor="text1"/>
                <w:kern w:val="0"/>
                <w:sz w:val="24"/>
                <w:szCs w:val="24"/>
              </w:rPr>
              <w:t>7</w:t>
            </w:r>
            <w:bookmarkEnd w:id="2050"/>
            <w:bookmarkEnd w:id="2051"/>
            <w:bookmarkEnd w:id="2052"/>
            <w:bookmarkEnd w:id="2053"/>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24</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岩灣技訓所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054" w:name="_Toc20990905"/>
            <w:bookmarkStart w:id="2055" w:name="_Toc21938461"/>
            <w:bookmarkStart w:id="2056" w:name="_Toc23586581"/>
            <w:bookmarkStart w:id="2057" w:name="_Toc23775255"/>
            <w:r w:rsidRPr="00B9609C">
              <w:rPr>
                <w:rFonts w:ascii="Times New Roman" w:hAnsi="Times New Roman" w:hint="eastAsia"/>
                <w:bCs w:val="0"/>
                <w:color w:val="000000" w:themeColor="text1"/>
                <w:kern w:val="0"/>
                <w:sz w:val="24"/>
                <w:szCs w:val="24"/>
              </w:rPr>
              <w:t>15</w:t>
            </w:r>
            <w:bookmarkEnd w:id="2054"/>
            <w:bookmarkEnd w:id="2055"/>
            <w:bookmarkEnd w:id="2056"/>
            <w:bookmarkEnd w:id="2057"/>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058" w:name="_Toc20990906"/>
            <w:bookmarkStart w:id="2059" w:name="_Toc21938462"/>
            <w:bookmarkStart w:id="2060" w:name="_Toc23586582"/>
            <w:bookmarkStart w:id="2061" w:name="_Toc23775256"/>
            <w:r w:rsidRPr="00B9609C">
              <w:rPr>
                <w:rFonts w:ascii="Times New Roman" w:hAnsi="Times New Roman" w:hint="eastAsia"/>
                <w:bCs w:val="0"/>
                <w:color w:val="000000" w:themeColor="text1"/>
                <w:kern w:val="0"/>
                <w:sz w:val="24"/>
                <w:szCs w:val="24"/>
              </w:rPr>
              <w:t>8</w:t>
            </w:r>
            <w:bookmarkEnd w:id="2058"/>
            <w:bookmarkEnd w:id="2059"/>
            <w:bookmarkEnd w:id="2060"/>
            <w:bookmarkEnd w:id="2061"/>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062" w:name="_Toc20990907"/>
            <w:bookmarkStart w:id="2063" w:name="_Toc21938463"/>
            <w:bookmarkStart w:id="2064" w:name="_Toc23586583"/>
            <w:bookmarkStart w:id="2065" w:name="_Toc23775257"/>
            <w:r w:rsidRPr="00B9609C">
              <w:rPr>
                <w:rFonts w:ascii="Times New Roman" w:hAnsi="Times New Roman" w:hint="eastAsia"/>
                <w:bCs w:val="0"/>
                <w:color w:val="000000" w:themeColor="text1"/>
                <w:kern w:val="0"/>
                <w:sz w:val="24"/>
                <w:szCs w:val="24"/>
              </w:rPr>
              <w:t>0</w:t>
            </w:r>
            <w:bookmarkEnd w:id="2062"/>
            <w:bookmarkEnd w:id="2063"/>
            <w:bookmarkEnd w:id="2064"/>
            <w:bookmarkEnd w:id="2065"/>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066" w:name="_Toc20990908"/>
            <w:bookmarkStart w:id="2067" w:name="_Toc21938464"/>
            <w:bookmarkStart w:id="2068" w:name="_Toc23586584"/>
            <w:bookmarkStart w:id="2069" w:name="_Toc23775258"/>
            <w:r w:rsidRPr="00B9609C">
              <w:rPr>
                <w:rFonts w:ascii="Times New Roman" w:hAnsi="Times New Roman" w:hint="eastAsia"/>
                <w:bCs w:val="0"/>
                <w:color w:val="000000" w:themeColor="text1"/>
                <w:kern w:val="0"/>
                <w:sz w:val="24"/>
                <w:szCs w:val="24"/>
              </w:rPr>
              <w:t>0</w:t>
            </w:r>
            <w:bookmarkEnd w:id="2066"/>
            <w:bookmarkEnd w:id="2067"/>
            <w:bookmarkEnd w:id="2068"/>
            <w:bookmarkEnd w:id="2069"/>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070" w:name="_Toc20990909"/>
            <w:bookmarkStart w:id="2071" w:name="_Toc21938465"/>
            <w:bookmarkStart w:id="2072" w:name="_Toc23586585"/>
            <w:bookmarkStart w:id="2073" w:name="_Toc23775259"/>
            <w:r w:rsidRPr="00B9609C">
              <w:rPr>
                <w:rFonts w:ascii="Times New Roman" w:hAnsi="Times New Roman" w:hint="eastAsia"/>
                <w:bCs w:val="0"/>
                <w:color w:val="000000" w:themeColor="text1"/>
                <w:kern w:val="0"/>
                <w:sz w:val="24"/>
                <w:szCs w:val="24"/>
              </w:rPr>
              <w:t>1</w:t>
            </w:r>
            <w:bookmarkEnd w:id="2070"/>
            <w:bookmarkEnd w:id="2071"/>
            <w:bookmarkEnd w:id="2072"/>
            <w:bookmarkEnd w:id="2073"/>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074" w:name="_Toc20990910"/>
            <w:bookmarkStart w:id="2075" w:name="_Toc21938466"/>
            <w:bookmarkStart w:id="2076" w:name="_Toc23586586"/>
            <w:bookmarkStart w:id="2077" w:name="_Toc23775260"/>
            <w:r w:rsidRPr="00B9609C">
              <w:rPr>
                <w:rFonts w:ascii="Times New Roman" w:hAnsi="Times New Roman" w:hint="eastAsia"/>
                <w:bCs w:val="0"/>
                <w:color w:val="000000" w:themeColor="text1"/>
                <w:kern w:val="0"/>
                <w:sz w:val="24"/>
                <w:szCs w:val="24"/>
              </w:rPr>
              <w:t>2</w:t>
            </w:r>
            <w:bookmarkEnd w:id="2074"/>
            <w:bookmarkEnd w:id="2075"/>
            <w:bookmarkEnd w:id="2076"/>
            <w:bookmarkEnd w:id="2077"/>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25</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東成技訓所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078" w:name="_Toc20990911"/>
            <w:bookmarkStart w:id="2079" w:name="_Toc21938467"/>
            <w:bookmarkStart w:id="2080" w:name="_Toc23586587"/>
            <w:bookmarkStart w:id="2081" w:name="_Toc23775261"/>
            <w:r w:rsidRPr="00B9609C">
              <w:rPr>
                <w:rFonts w:ascii="Times New Roman" w:hAnsi="Times New Roman" w:hint="eastAsia"/>
                <w:bCs w:val="0"/>
                <w:color w:val="000000" w:themeColor="text1"/>
                <w:kern w:val="0"/>
                <w:sz w:val="24"/>
                <w:szCs w:val="24"/>
              </w:rPr>
              <w:t>12</w:t>
            </w:r>
            <w:bookmarkEnd w:id="2078"/>
            <w:bookmarkEnd w:id="2079"/>
            <w:bookmarkEnd w:id="2080"/>
            <w:bookmarkEnd w:id="2081"/>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082" w:name="_Toc20990912"/>
            <w:bookmarkStart w:id="2083" w:name="_Toc21938468"/>
            <w:bookmarkStart w:id="2084" w:name="_Toc23586588"/>
            <w:bookmarkStart w:id="2085" w:name="_Toc23775262"/>
            <w:r w:rsidRPr="00B9609C">
              <w:rPr>
                <w:rFonts w:ascii="Times New Roman" w:hAnsi="Times New Roman" w:hint="eastAsia"/>
                <w:bCs w:val="0"/>
                <w:color w:val="000000" w:themeColor="text1"/>
                <w:kern w:val="0"/>
                <w:sz w:val="24"/>
                <w:szCs w:val="24"/>
              </w:rPr>
              <w:t>16</w:t>
            </w:r>
            <w:bookmarkEnd w:id="2082"/>
            <w:bookmarkEnd w:id="2083"/>
            <w:bookmarkEnd w:id="2084"/>
            <w:bookmarkEnd w:id="2085"/>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086" w:name="_Toc20990913"/>
            <w:bookmarkStart w:id="2087" w:name="_Toc21938469"/>
            <w:bookmarkStart w:id="2088" w:name="_Toc23586589"/>
            <w:bookmarkStart w:id="2089" w:name="_Toc23775263"/>
            <w:r w:rsidRPr="00B9609C">
              <w:rPr>
                <w:rFonts w:ascii="Times New Roman" w:hAnsi="Times New Roman" w:hint="eastAsia"/>
                <w:bCs w:val="0"/>
                <w:color w:val="000000" w:themeColor="text1"/>
                <w:kern w:val="0"/>
                <w:sz w:val="24"/>
                <w:szCs w:val="24"/>
              </w:rPr>
              <w:t>0</w:t>
            </w:r>
            <w:bookmarkEnd w:id="2086"/>
            <w:bookmarkEnd w:id="2087"/>
            <w:bookmarkEnd w:id="2088"/>
            <w:bookmarkEnd w:id="2089"/>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090" w:name="_Toc20990914"/>
            <w:bookmarkStart w:id="2091" w:name="_Toc21938470"/>
            <w:bookmarkStart w:id="2092" w:name="_Toc23586590"/>
            <w:bookmarkStart w:id="2093" w:name="_Toc23775264"/>
            <w:r w:rsidRPr="00B9609C">
              <w:rPr>
                <w:rFonts w:ascii="Times New Roman" w:hAnsi="Times New Roman" w:hint="eastAsia"/>
                <w:bCs w:val="0"/>
                <w:color w:val="000000" w:themeColor="text1"/>
                <w:kern w:val="0"/>
                <w:sz w:val="24"/>
                <w:szCs w:val="24"/>
              </w:rPr>
              <w:t>0</w:t>
            </w:r>
            <w:bookmarkEnd w:id="2090"/>
            <w:bookmarkEnd w:id="2091"/>
            <w:bookmarkEnd w:id="2092"/>
            <w:bookmarkEnd w:id="2093"/>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094" w:name="_Toc20990915"/>
            <w:bookmarkStart w:id="2095" w:name="_Toc21938471"/>
            <w:bookmarkStart w:id="2096" w:name="_Toc23586591"/>
            <w:bookmarkStart w:id="2097" w:name="_Toc23775265"/>
            <w:r w:rsidRPr="00B9609C">
              <w:rPr>
                <w:rFonts w:ascii="Times New Roman" w:hAnsi="Times New Roman" w:hint="eastAsia"/>
                <w:bCs w:val="0"/>
                <w:color w:val="000000" w:themeColor="text1"/>
                <w:kern w:val="0"/>
                <w:sz w:val="24"/>
                <w:szCs w:val="24"/>
              </w:rPr>
              <w:t>1</w:t>
            </w:r>
            <w:bookmarkEnd w:id="2094"/>
            <w:bookmarkEnd w:id="2095"/>
            <w:bookmarkEnd w:id="2096"/>
            <w:bookmarkEnd w:id="2097"/>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098" w:name="_Toc20990916"/>
            <w:bookmarkStart w:id="2099" w:name="_Toc21938472"/>
            <w:bookmarkStart w:id="2100" w:name="_Toc23586592"/>
            <w:bookmarkStart w:id="2101" w:name="_Toc23775266"/>
            <w:r w:rsidRPr="00B9609C">
              <w:rPr>
                <w:rFonts w:ascii="Times New Roman" w:hAnsi="Times New Roman" w:hint="eastAsia"/>
                <w:bCs w:val="0"/>
                <w:color w:val="000000" w:themeColor="text1"/>
                <w:kern w:val="0"/>
                <w:sz w:val="24"/>
                <w:szCs w:val="24"/>
              </w:rPr>
              <w:t>0</w:t>
            </w:r>
            <w:bookmarkEnd w:id="2098"/>
            <w:bookmarkEnd w:id="2099"/>
            <w:bookmarkEnd w:id="2100"/>
            <w:bookmarkEnd w:id="2101"/>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26</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基隆監獄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102" w:name="_Toc20990917"/>
            <w:bookmarkStart w:id="2103" w:name="_Toc21938473"/>
            <w:bookmarkStart w:id="2104" w:name="_Toc23586593"/>
            <w:bookmarkStart w:id="2105" w:name="_Toc23775267"/>
            <w:r w:rsidRPr="00B9609C">
              <w:rPr>
                <w:rFonts w:ascii="Times New Roman" w:hAnsi="Times New Roman" w:hint="eastAsia"/>
                <w:bCs w:val="0"/>
                <w:color w:val="000000" w:themeColor="text1"/>
                <w:kern w:val="0"/>
                <w:sz w:val="24"/>
                <w:szCs w:val="24"/>
              </w:rPr>
              <w:t>29</w:t>
            </w:r>
            <w:bookmarkEnd w:id="2102"/>
            <w:bookmarkEnd w:id="2103"/>
            <w:bookmarkEnd w:id="2104"/>
            <w:bookmarkEnd w:id="2105"/>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106" w:name="_Toc20990918"/>
            <w:bookmarkStart w:id="2107" w:name="_Toc21938474"/>
            <w:bookmarkStart w:id="2108" w:name="_Toc23586594"/>
            <w:bookmarkStart w:id="2109" w:name="_Toc23775268"/>
            <w:r w:rsidRPr="00B9609C">
              <w:rPr>
                <w:rFonts w:ascii="Times New Roman" w:hAnsi="Times New Roman" w:hint="eastAsia"/>
                <w:bCs w:val="0"/>
                <w:color w:val="000000" w:themeColor="text1"/>
                <w:kern w:val="0"/>
                <w:sz w:val="24"/>
                <w:szCs w:val="24"/>
              </w:rPr>
              <w:t>30</w:t>
            </w:r>
            <w:bookmarkEnd w:id="2106"/>
            <w:bookmarkEnd w:id="2107"/>
            <w:bookmarkEnd w:id="2108"/>
            <w:bookmarkEnd w:id="2109"/>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110" w:name="_Toc20990919"/>
            <w:bookmarkStart w:id="2111" w:name="_Toc21938475"/>
            <w:bookmarkStart w:id="2112" w:name="_Toc23586595"/>
            <w:bookmarkStart w:id="2113" w:name="_Toc23775269"/>
            <w:r w:rsidRPr="00B9609C">
              <w:rPr>
                <w:rFonts w:ascii="Times New Roman" w:hAnsi="Times New Roman" w:hint="eastAsia"/>
                <w:bCs w:val="0"/>
                <w:color w:val="000000" w:themeColor="text1"/>
                <w:kern w:val="0"/>
                <w:sz w:val="24"/>
                <w:szCs w:val="24"/>
              </w:rPr>
              <w:t>0</w:t>
            </w:r>
            <w:bookmarkEnd w:id="2110"/>
            <w:bookmarkEnd w:id="2111"/>
            <w:bookmarkEnd w:id="2112"/>
            <w:bookmarkEnd w:id="2113"/>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114" w:name="_Toc20990920"/>
            <w:bookmarkStart w:id="2115" w:name="_Toc21938476"/>
            <w:bookmarkStart w:id="2116" w:name="_Toc23586596"/>
            <w:bookmarkStart w:id="2117" w:name="_Toc23775270"/>
            <w:r w:rsidRPr="00B9609C">
              <w:rPr>
                <w:rFonts w:ascii="Times New Roman" w:hAnsi="Times New Roman" w:hint="eastAsia"/>
                <w:bCs w:val="0"/>
                <w:color w:val="000000" w:themeColor="text1"/>
                <w:kern w:val="0"/>
                <w:sz w:val="24"/>
                <w:szCs w:val="24"/>
              </w:rPr>
              <w:t>0</w:t>
            </w:r>
            <w:bookmarkEnd w:id="2114"/>
            <w:bookmarkEnd w:id="2115"/>
            <w:bookmarkEnd w:id="2116"/>
            <w:bookmarkEnd w:id="2117"/>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118" w:name="_Toc20990921"/>
            <w:bookmarkStart w:id="2119" w:name="_Toc21938477"/>
            <w:bookmarkStart w:id="2120" w:name="_Toc23586597"/>
            <w:bookmarkStart w:id="2121" w:name="_Toc23775271"/>
            <w:r w:rsidRPr="00B9609C">
              <w:rPr>
                <w:rFonts w:ascii="Times New Roman" w:hAnsi="Times New Roman" w:hint="eastAsia"/>
                <w:bCs w:val="0"/>
                <w:color w:val="000000" w:themeColor="text1"/>
                <w:kern w:val="0"/>
                <w:sz w:val="24"/>
                <w:szCs w:val="24"/>
              </w:rPr>
              <w:t>6</w:t>
            </w:r>
            <w:bookmarkEnd w:id="2118"/>
            <w:bookmarkEnd w:id="2119"/>
            <w:bookmarkEnd w:id="2120"/>
            <w:bookmarkEnd w:id="2121"/>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122" w:name="_Toc20990922"/>
            <w:bookmarkStart w:id="2123" w:name="_Toc21938478"/>
            <w:bookmarkStart w:id="2124" w:name="_Toc23586598"/>
            <w:bookmarkStart w:id="2125" w:name="_Toc23775272"/>
            <w:r w:rsidRPr="00B9609C">
              <w:rPr>
                <w:rFonts w:ascii="Times New Roman" w:hAnsi="Times New Roman" w:hint="eastAsia"/>
                <w:bCs w:val="0"/>
                <w:color w:val="000000" w:themeColor="text1"/>
                <w:kern w:val="0"/>
                <w:sz w:val="24"/>
                <w:szCs w:val="24"/>
              </w:rPr>
              <w:t>0</w:t>
            </w:r>
            <w:bookmarkEnd w:id="2122"/>
            <w:bookmarkEnd w:id="2123"/>
            <w:bookmarkEnd w:id="2124"/>
            <w:bookmarkEnd w:id="2125"/>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27</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桃園女監</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126" w:name="_Toc20990923"/>
            <w:bookmarkStart w:id="2127" w:name="_Toc21938479"/>
            <w:bookmarkStart w:id="2128" w:name="_Toc23586599"/>
            <w:bookmarkStart w:id="2129" w:name="_Toc23775273"/>
            <w:r w:rsidRPr="00B9609C">
              <w:rPr>
                <w:rFonts w:ascii="Times New Roman" w:hAnsi="Times New Roman" w:hint="eastAsia"/>
                <w:bCs w:val="0"/>
                <w:color w:val="000000" w:themeColor="text1"/>
                <w:kern w:val="0"/>
                <w:sz w:val="24"/>
                <w:szCs w:val="24"/>
              </w:rPr>
              <w:t>25</w:t>
            </w:r>
            <w:bookmarkEnd w:id="2126"/>
            <w:bookmarkEnd w:id="2127"/>
            <w:bookmarkEnd w:id="2128"/>
            <w:bookmarkEnd w:id="2129"/>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130" w:name="_Toc20990924"/>
            <w:bookmarkStart w:id="2131" w:name="_Toc21938480"/>
            <w:bookmarkStart w:id="2132" w:name="_Toc23586600"/>
            <w:bookmarkStart w:id="2133" w:name="_Toc23775274"/>
            <w:r w:rsidRPr="00B9609C">
              <w:rPr>
                <w:rFonts w:ascii="Times New Roman" w:hAnsi="Times New Roman" w:hint="eastAsia"/>
                <w:bCs w:val="0"/>
                <w:color w:val="000000" w:themeColor="text1"/>
                <w:kern w:val="0"/>
                <w:sz w:val="24"/>
                <w:szCs w:val="24"/>
              </w:rPr>
              <w:t>45</w:t>
            </w:r>
            <w:bookmarkEnd w:id="2130"/>
            <w:bookmarkEnd w:id="2131"/>
            <w:bookmarkEnd w:id="2132"/>
            <w:bookmarkEnd w:id="2133"/>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134" w:name="_Toc20990925"/>
            <w:bookmarkStart w:id="2135" w:name="_Toc21938481"/>
            <w:bookmarkStart w:id="2136" w:name="_Toc23586601"/>
            <w:bookmarkStart w:id="2137" w:name="_Toc23775275"/>
            <w:r w:rsidRPr="00B9609C">
              <w:rPr>
                <w:rFonts w:ascii="Times New Roman" w:hAnsi="Times New Roman" w:hint="eastAsia"/>
                <w:bCs w:val="0"/>
                <w:color w:val="000000" w:themeColor="text1"/>
                <w:kern w:val="0"/>
                <w:sz w:val="24"/>
                <w:szCs w:val="24"/>
              </w:rPr>
              <w:t>0</w:t>
            </w:r>
            <w:bookmarkEnd w:id="2134"/>
            <w:bookmarkEnd w:id="2135"/>
            <w:bookmarkEnd w:id="2136"/>
            <w:bookmarkEnd w:id="2137"/>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138" w:name="_Toc20990926"/>
            <w:bookmarkStart w:id="2139" w:name="_Toc21938482"/>
            <w:bookmarkStart w:id="2140" w:name="_Toc23586602"/>
            <w:bookmarkStart w:id="2141" w:name="_Toc23775276"/>
            <w:r w:rsidRPr="00B9609C">
              <w:rPr>
                <w:rFonts w:ascii="Times New Roman" w:hAnsi="Times New Roman" w:hint="eastAsia"/>
                <w:bCs w:val="0"/>
                <w:color w:val="000000" w:themeColor="text1"/>
                <w:kern w:val="0"/>
                <w:sz w:val="24"/>
                <w:szCs w:val="24"/>
              </w:rPr>
              <w:t>2</w:t>
            </w:r>
            <w:bookmarkEnd w:id="2138"/>
            <w:bookmarkEnd w:id="2139"/>
            <w:bookmarkEnd w:id="2140"/>
            <w:bookmarkEnd w:id="2141"/>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142" w:name="_Toc20990927"/>
            <w:bookmarkStart w:id="2143" w:name="_Toc21938483"/>
            <w:bookmarkStart w:id="2144" w:name="_Toc23586603"/>
            <w:bookmarkStart w:id="2145" w:name="_Toc23775277"/>
            <w:r w:rsidRPr="00B9609C">
              <w:rPr>
                <w:rFonts w:ascii="Times New Roman" w:hAnsi="Times New Roman" w:hint="eastAsia"/>
                <w:bCs w:val="0"/>
                <w:color w:val="000000" w:themeColor="text1"/>
                <w:kern w:val="0"/>
                <w:sz w:val="24"/>
                <w:szCs w:val="24"/>
              </w:rPr>
              <w:t>2</w:t>
            </w:r>
            <w:bookmarkEnd w:id="2142"/>
            <w:bookmarkEnd w:id="2143"/>
            <w:bookmarkEnd w:id="2144"/>
            <w:bookmarkEnd w:id="2145"/>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146" w:name="_Toc20990928"/>
            <w:bookmarkStart w:id="2147" w:name="_Toc21938484"/>
            <w:bookmarkStart w:id="2148" w:name="_Toc23586604"/>
            <w:bookmarkStart w:id="2149" w:name="_Toc23775278"/>
            <w:r w:rsidRPr="00B9609C">
              <w:rPr>
                <w:rFonts w:ascii="Times New Roman" w:hAnsi="Times New Roman" w:hint="eastAsia"/>
                <w:bCs w:val="0"/>
                <w:color w:val="000000" w:themeColor="text1"/>
                <w:kern w:val="0"/>
                <w:sz w:val="24"/>
                <w:szCs w:val="24"/>
              </w:rPr>
              <w:t>0</w:t>
            </w:r>
            <w:bookmarkEnd w:id="2146"/>
            <w:bookmarkEnd w:id="2147"/>
            <w:bookmarkEnd w:id="2148"/>
            <w:bookmarkEnd w:id="2149"/>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28</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雲林監獄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150" w:name="_Toc20990929"/>
            <w:bookmarkStart w:id="2151" w:name="_Toc21938485"/>
            <w:bookmarkStart w:id="2152" w:name="_Toc23586605"/>
            <w:bookmarkStart w:id="2153" w:name="_Toc23775279"/>
            <w:r w:rsidRPr="00B9609C">
              <w:rPr>
                <w:rFonts w:ascii="Times New Roman" w:hAnsi="Times New Roman" w:hint="eastAsia"/>
                <w:bCs w:val="0"/>
                <w:color w:val="000000" w:themeColor="text1"/>
                <w:kern w:val="0"/>
                <w:sz w:val="24"/>
                <w:szCs w:val="24"/>
              </w:rPr>
              <w:t>48</w:t>
            </w:r>
            <w:bookmarkEnd w:id="2150"/>
            <w:bookmarkEnd w:id="2151"/>
            <w:bookmarkEnd w:id="2152"/>
            <w:bookmarkEnd w:id="2153"/>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154" w:name="_Toc20990930"/>
            <w:bookmarkStart w:id="2155" w:name="_Toc21938486"/>
            <w:bookmarkStart w:id="2156" w:name="_Toc23586606"/>
            <w:bookmarkStart w:id="2157" w:name="_Toc23775280"/>
            <w:r w:rsidRPr="00B9609C">
              <w:rPr>
                <w:rFonts w:ascii="Times New Roman" w:hAnsi="Times New Roman" w:hint="eastAsia"/>
                <w:bCs w:val="0"/>
                <w:color w:val="000000" w:themeColor="text1"/>
                <w:kern w:val="0"/>
                <w:sz w:val="24"/>
                <w:szCs w:val="24"/>
              </w:rPr>
              <w:t>41</w:t>
            </w:r>
            <w:bookmarkEnd w:id="2154"/>
            <w:bookmarkEnd w:id="2155"/>
            <w:bookmarkEnd w:id="2156"/>
            <w:bookmarkEnd w:id="2157"/>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158" w:name="_Toc20990931"/>
            <w:bookmarkStart w:id="2159" w:name="_Toc21938487"/>
            <w:bookmarkStart w:id="2160" w:name="_Toc23586607"/>
            <w:bookmarkStart w:id="2161" w:name="_Toc23775281"/>
            <w:r w:rsidRPr="00B9609C">
              <w:rPr>
                <w:rFonts w:ascii="Times New Roman" w:hAnsi="Times New Roman" w:hint="eastAsia"/>
                <w:bCs w:val="0"/>
                <w:color w:val="000000" w:themeColor="text1"/>
                <w:kern w:val="0"/>
                <w:sz w:val="24"/>
                <w:szCs w:val="24"/>
              </w:rPr>
              <w:t>1</w:t>
            </w:r>
            <w:bookmarkEnd w:id="2158"/>
            <w:bookmarkEnd w:id="2159"/>
            <w:bookmarkEnd w:id="2160"/>
            <w:bookmarkEnd w:id="2161"/>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162" w:name="_Toc20990932"/>
            <w:bookmarkStart w:id="2163" w:name="_Toc21938488"/>
            <w:bookmarkStart w:id="2164" w:name="_Toc23586608"/>
            <w:bookmarkStart w:id="2165" w:name="_Toc23775282"/>
            <w:r w:rsidRPr="00B9609C">
              <w:rPr>
                <w:rFonts w:ascii="Times New Roman" w:hAnsi="Times New Roman" w:hint="eastAsia"/>
                <w:bCs w:val="0"/>
                <w:color w:val="000000" w:themeColor="text1"/>
                <w:kern w:val="0"/>
                <w:sz w:val="24"/>
                <w:szCs w:val="24"/>
              </w:rPr>
              <w:t>0</w:t>
            </w:r>
            <w:bookmarkEnd w:id="2162"/>
            <w:bookmarkEnd w:id="2163"/>
            <w:bookmarkEnd w:id="2164"/>
            <w:bookmarkEnd w:id="2165"/>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166" w:name="_Toc20990933"/>
            <w:bookmarkStart w:id="2167" w:name="_Toc21938489"/>
            <w:bookmarkStart w:id="2168" w:name="_Toc23586609"/>
            <w:bookmarkStart w:id="2169" w:name="_Toc23775283"/>
            <w:r w:rsidRPr="00B9609C">
              <w:rPr>
                <w:rFonts w:ascii="Times New Roman" w:hAnsi="Times New Roman" w:hint="eastAsia"/>
                <w:bCs w:val="0"/>
                <w:color w:val="000000" w:themeColor="text1"/>
                <w:kern w:val="0"/>
                <w:sz w:val="24"/>
                <w:szCs w:val="24"/>
              </w:rPr>
              <w:t>6</w:t>
            </w:r>
            <w:bookmarkEnd w:id="2166"/>
            <w:bookmarkEnd w:id="2167"/>
            <w:bookmarkEnd w:id="2168"/>
            <w:bookmarkEnd w:id="2169"/>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170" w:name="_Toc20990934"/>
            <w:bookmarkStart w:id="2171" w:name="_Toc21938490"/>
            <w:bookmarkStart w:id="2172" w:name="_Toc23586610"/>
            <w:bookmarkStart w:id="2173" w:name="_Toc23775284"/>
            <w:r w:rsidRPr="00B9609C">
              <w:rPr>
                <w:rFonts w:ascii="Times New Roman" w:hAnsi="Times New Roman" w:hint="eastAsia"/>
                <w:bCs w:val="0"/>
                <w:color w:val="000000" w:themeColor="text1"/>
                <w:kern w:val="0"/>
                <w:sz w:val="24"/>
                <w:szCs w:val="24"/>
              </w:rPr>
              <w:t>0</w:t>
            </w:r>
            <w:bookmarkEnd w:id="2170"/>
            <w:bookmarkEnd w:id="2171"/>
            <w:bookmarkEnd w:id="2172"/>
            <w:bookmarkEnd w:id="2173"/>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29</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嘉義監獄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174" w:name="_Toc20990935"/>
            <w:bookmarkStart w:id="2175" w:name="_Toc21938491"/>
            <w:bookmarkStart w:id="2176" w:name="_Toc23586611"/>
            <w:bookmarkStart w:id="2177" w:name="_Toc23775285"/>
            <w:r w:rsidRPr="00B9609C">
              <w:rPr>
                <w:rFonts w:ascii="Times New Roman" w:hAnsi="Times New Roman" w:hint="eastAsia"/>
                <w:bCs w:val="0"/>
                <w:color w:val="000000" w:themeColor="text1"/>
                <w:kern w:val="0"/>
                <w:sz w:val="24"/>
                <w:szCs w:val="24"/>
              </w:rPr>
              <w:t>28</w:t>
            </w:r>
            <w:bookmarkEnd w:id="2174"/>
            <w:bookmarkEnd w:id="2175"/>
            <w:bookmarkEnd w:id="2176"/>
            <w:bookmarkEnd w:id="2177"/>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178" w:name="_Toc20990936"/>
            <w:bookmarkStart w:id="2179" w:name="_Toc21938492"/>
            <w:bookmarkStart w:id="2180" w:name="_Toc23586612"/>
            <w:bookmarkStart w:id="2181" w:name="_Toc23775286"/>
            <w:r w:rsidRPr="00B9609C">
              <w:rPr>
                <w:rFonts w:ascii="Times New Roman" w:hAnsi="Times New Roman" w:hint="eastAsia"/>
                <w:bCs w:val="0"/>
                <w:color w:val="000000" w:themeColor="text1"/>
                <w:kern w:val="0"/>
                <w:sz w:val="24"/>
                <w:szCs w:val="24"/>
              </w:rPr>
              <w:t>10</w:t>
            </w:r>
            <w:bookmarkEnd w:id="2178"/>
            <w:bookmarkEnd w:id="2179"/>
            <w:bookmarkEnd w:id="2180"/>
            <w:bookmarkEnd w:id="2181"/>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182" w:name="_Toc20990937"/>
            <w:bookmarkStart w:id="2183" w:name="_Toc21938493"/>
            <w:bookmarkStart w:id="2184" w:name="_Toc23586613"/>
            <w:bookmarkStart w:id="2185" w:name="_Toc23775287"/>
            <w:r w:rsidRPr="00B9609C">
              <w:rPr>
                <w:rFonts w:ascii="Times New Roman" w:hAnsi="Times New Roman" w:hint="eastAsia"/>
                <w:bCs w:val="0"/>
                <w:color w:val="000000" w:themeColor="text1"/>
                <w:kern w:val="0"/>
                <w:sz w:val="24"/>
                <w:szCs w:val="24"/>
              </w:rPr>
              <w:t>1</w:t>
            </w:r>
            <w:bookmarkEnd w:id="2182"/>
            <w:bookmarkEnd w:id="2183"/>
            <w:bookmarkEnd w:id="2184"/>
            <w:bookmarkEnd w:id="2185"/>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186" w:name="_Toc20990938"/>
            <w:bookmarkStart w:id="2187" w:name="_Toc21938494"/>
            <w:bookmarkStart w:id="2188" w:name="_Toc23586614"/>
            <w:bookmarkStart w:id="2189" w:name="_Toc23775288"/>
            <w:r w:rsidRPr="00B9609C">
              <w:rPr>
                <w:rFonts w:ascii="Times New Roman" w:hAnsi="Times New Roman" w:hint="eastAsia"/>
                <w:bCs w:val="0"/>
                <w:color w:val="000000" w:themeColor="text1"/>
                <w:kern w:val="0"/>
                <w:sz w:val="24"/>
                <w:szCs w:val="24"/>
              </w:rPr>
              <w:t>0</w:t>
            </w:r>
            <w:bookmarkEnd w:id="2186"/>
            <w:bookmarkEnd w:id="2187"/>
            <w:bookmarkEnd w:id="2188"/>
            <w:bookmarkEnd w:id="2189"/>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190" w:name="_Toc20990939"/>
            <w:bookmarkStart w:id="2191" w:name="_Toc21938495"/>
            <w:bookmarkStart w:id="2192" w:name="_Toc23586615"/>
            <w:bookmarkStart w:id="2193" w:name="_Toc23775289"/>
            <w:r w:rsidRPr="00B9609C">
              <w:rPr>
                <w:rFonts w:ascii="Times New Roman" w:hAnsi="Times New Roman" w:hint="eastAsia"/>
                <w:bCs w:val="0"/>
                <w:color w:val="000000" w:themeColor="text1"/>
                <w:kern w:val="0"/>
                <w:sz w:val="24"/>
                <w:szCs w:val="24"/>
              </w:rPr>
              <w:t>5</w:t>
            </w:r>
            <w:bookmarkEnd w:id="2190"/>
            <w:bookmarkEnd w:id="2191"/>
            <w:bookmarkEnd w:id="2192"/>
            <w:bookmarkEnd w:id="2193"/>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194" w:name="_Toc20990940"/>
            <w:bookmarkStart w:id="2195" w:name="_Toc21938496"/>
            <w:bookmarkStart w:id="2196" w:name="_Toc23586616"/>
            <w:bookmarkStart w:id="2197" w:name="_Toc23775290"/>
            <w:r w:rsidRPr="00B9609C">
              <w:rPr>
                <w:rFonts w:ascii="Times New Roman" w:hAnsi="Times New Roman" w:hint="eastAsia"/>
                <w:bCs w:val="0"/>
                <w:color w:val="000000" w:themeColor="text1"/>
                <w:kern w:val="0"/>
                <w:sz w:val="24"/>
                <w:szCs w:val="24"/>
              </w:rPr>
              <w:t>3</w:t>
            </w:r>
            <w:bookmarkEnd w:id="2194"/>
            <w:bookmarkEnd w:id="2195"/>
            <w:bookmarkEnd w:id="2196"/>
            <w:bookmarkEnd w:id="2197"/>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30</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臺南監獄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198" w:name="_Toc20990941"/>
            <w:bookmarkStart w:id="2199" w:name="_Toc21938497"/>
            <w:bookmarkStart w:id="2200" w:name="_Toc23586617"/>
            <w:bookmarkStart w:id="2201" w:name="_Toc23775291"/>
            <w:r w:rsidRPr="00B9609C">
              <w:rPr>
                <w:rFonts w:ascii="Times New Roman" w:hAnsi="Times New Roman" w:hint="eastAsia"/>
                <w:bCs w:val="0"/>
                <w:color w:val="000000" w:themeColor="text1"/>
                <w:kern w:val="0"/>
                <w:sz w:val="24"/>
                <w:szCs w:val="24"/>
              </w:rPr>
              <w:t>121</w:t>
            </w:r>
            <w:bookmarkEnd w:id="2198"/>
            <w:bookmarkEnd w:id="2199"/>
            <w:bookmarkEnd w:id="2200"/>
            <w:bookmarkEnd w:id="2201"/>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202" w:name="_Toc20990942"/>
            <w:bookmarkStart w:id="2203" w:name="_Toc21938498"/>
            <w:bookmarkStart w:id="2204" w:name="_Toc23586618"/>
            <w:bookmarkStart w:id="2205" w:name="_Toc23775292"/>
            <w:r w:rsidRPr="00B9609C">
              <w:rPr>
                <w:rFonts w:ascii="Times New Roman" w:hAnsi="Times New Roman" w:hint="eastAsia"/>
                <w:bCs w:val="0"/>
                <w:color w:val="000000" w:themeColor="text1"/>
                <w:kern w:val="0"/>
                <w:sz w:val="24"/>
                <w:szCs w:val="24"/>
              </w:rPr>
              <w:t>23</w:t>
            </w:r>
            <w:bookmarkEnd w:id="2202"/>
            <w:bookmarkEnd w:id="2203"/>
            <w:bookmarkEnd w:id="2204"/>
            <w:bookmarkEnd w:id="2205"/>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206" w:name="_Toc20990943"/>
            <w:bookmarkStart w:id="2207" w:name="_Toc21938499"/>
            <w:bookmarkStart w:id="2208" w:name="_Toc23586619"/>
            <w:bookmarkStart w:id="2209" w:name="_Toc23775293"/>
            <w:r w:rsidRPr="00B9609C">
              <w:rPr>
                <w:rFonts w:ascii="Times New Roman" w:hAnsi="Times New Roman" w:hint="eastAsia"/>
                <w:bCs w:val="0"/>
                <w:color w:val="000000" w:themeColor="text1"/>
                <w:kern w:val="0"/>
                <w:sz w:val="24"/>
                <w:szCs w:val="24"/>
              </w:rPr>
              <w:t>0</w:t>
            </w:r>
            <w:bookmarkEnd w:id="2206"/>
            <w:bookmarkEnd w:id="2207"/>
            <w:bookmarkEnd w:id="2208"/>
            <w:bookmarkEnd w:id="2209"/>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210" w:name="_Toc20990944"/>
            <w:bookmarkStart w:id="2211" w:name="_Toc21938500"/>
            <w:bookmarkStart w:id="2212" w:name="_Toc23586620"/>
            <w:bookmarkStart w:id="2213" w:name="_Toc23775294"/>
            <w:r w:rsidRPr="00B9609C">
              <w:rPr>
                <w:rFonts w:ascii="Times New Roman" w:hAnsi="Times New Roman" w:hint="eastAsia"/>
                <w:bCs w:val="0"/>
                <w:color w:val="000000" w:themeColor="text1"/>
                <w:kern w:val="0"/>
                <w:sz w:val="24"/>
                <w:szCs w:val="24"/>
              </w:rPr>
              <w:t>0</w:t>
            </w:r>
            <w:bookmarkEnd w:id="2210"/>
            <w:bookmarkEnd w:id="2211"/>
            <w:bookmarkEnd w:id="2212"/>
            <w:bookmarkEnd w:id="2213"/>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214" w:name="_Toc20990945"/>
            <w:bookmarkStart w:id="2215" w:name="_Toc21938501"/>
            <w:bookmarkStart w:id="2216" w:name="_Toc23586621"/>
            <w:bookmarkStart w:id="2217" w:name="_Toc23775295"/>
            <w:r w:rsidRPr="00B9609C">
              <w:rPr>
                <w:rFonts w:ascii="Times New Roman" w:hAnsi="Times New Roman" w:hint="eastAsia"/>
                <w:bCs w:val="0"/>
                <w:color w:val="000000" w:themeColor="text1"/>
                <w:kern w:val="0"/>
                <w:sz w:val="24"/>
                <w:szCs w:val="24"/>
              </w:rPr>
              <w:t>3</w:t>
            </w:r>
            <w:bookmarkEnd w:id="2214"/>
            <w:bookmarkEnd w:id="2215"/>
            <w:bookmarkEnd w:id="2216"/>
            <w:bookmarkEnd w:id="2217"/>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218" w:name="_Toc20990946"/>
            <w:bookmarkStart w:id="2219" w:name="_Toc21938502"/>
            <w:bookmarkStart w:id="2220" w:name="_Toc23586622"/>
            <w:bookmarkStart w:id="2221" w:name="_Toc23775296"/>
            <w:r w:rsidRPr="00B9609C">
              <w:rPr>
                <w:rFonts w:ascii="Times New Roman" w:hAnsi="Times New Roman" w:hint="eastAsia"/>
                <w:bCs w:val="0"/>
                <w:color w:val="000000" w:themeColor="text1"/>
                <w:kern w:val="0"/>
                <w:sz w:val="24"/>
                <w:szCs w:val="24"/>
              </w:rPr>
              <w:t>7</w:t>
            </w:r>
            <w:bookmarkEnd w:id="2218"/>
            <w:bookmarkEnd w:id="2219"/>
            <w:bookmarkEnd w:id="2220"/>
            <w:bookmarkEnd w:id="2221"/>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31</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臺南第二監獄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222" w:name="_Toc20990947"/>
            <w:bookmarkStart w:id="2223" w:name="_Toc21938503"/>
            <w:bookmarkStart w:id="2224" w:name="_Toc23586623"/>
            <w:bookmarkStart w:id="2225" w:name="_Toc23775297"/>
            <w:r w:rsidRPr="00B9609C">
              <w:rPr>
                <w:rFonts w:ascii="Times New Roman" w:hAnsi="Times New Roman" w:hint="eastAsia"/>
                <w:bCs w:val="0"/>
                <w:color w:val="000000" w:themeColor="text1"/>
                <w:kern w:val="0"/>
                <w:sz w:val="24"/>
                <w:szCs w:val="24"/>
              </w:rPr>
              <w:t>3</w:t>
            </w:r>
            <w:bookmarkEnd w:id="2222"/>
            <w:bookmarkEnd w:id="2223"/>
            <w:bookmarkEnd w:id="2224"/>
            <w:bookmarkEnd w:id="2225"/>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226" w:name="_Toc20990948"/>
            <w:bookmarkStart w:id="2227" w:name="_Toc21938504"/>
            <w:bookmarkStart w:id="2228" w:name="_Toc23586624"/>
            <w:bookmarkStart w:id="2229" w:name="_Toc23775298"/>
            <w:r w:rsidRPr="00B9609C">
              <w:rPr>
                <w:rFonts w:ascii="Times New Roman" w:hAnsi="Times New Roman" w:hint="eastAsia"/>
                <w:bCs w:val="0"/>
                <w:color w:val="000000" w:themeColor="text1"/>
                <w:kern w:val="0"/>
                <w:sz w:val="24"/>
                <w:szCs w:val="24"/>
              </w:rPr>
              <w:t>20</w:t>
            </w:r>
            <w:bookmarkEnd w:id="2226"/>
            <w:bookmarkEnd w:id="2227"/>
            <w:bookmarkEnd w:id="2228"/>
            <w:bookmarkEnd w:id="2229"/>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230" w:name="_Toc20990949"/>
            <w:bookmarkStart w:id="2231" w:name="_Toc21938505"/>
            <w:bookmarkStart w:id="2232" w:name="_Toc23586625"/>
            <w:bookmarkStart w:id="2233" w:name="_Toc23775299"/>
            <w:r w:rsidRPr="00B9609C">
              <w:rPr>
                <w:rFonts w:ascii="Times New Roman" w:hAnsi="Times New Roman" w:hint="eastAsia"/>
                <w:bCs w:val="0"/>
                <w:color w:val="000000" w:themeColor="text1"/>
                <w:kern w:val="0"/>
                <w:sz w:val="24"/>
                <w:szCs w:val="24"/>
              </w:rPr>
              <w:t>0</w:t>
            </w:r>
            <w:bookmarkEnd w:id="2230"/>
            <w:bookmarkEnd w:id="2231"/>
            <w:bookmarkEnd w:id="2232"/>
            <w:bookmarkEnd w:id="2233"/>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234" w:name="_Toc20990950"/>
            <w:bookmarkStart w:id="2235" w:name="_Toc21938506"/>
            <w:bookmarkStart w:id="2236" w:name="_Toc23586626"/>
            <w:bookmarkStart w:id="2237" w:name="_Toc23775300"/>
            <w:r w:rsidRPr="00B9609C">
              <w:rPr>
                <w:rFonts w:ascii="Times New Roman" w:hAnsi="Times New Roman" w:hint="eastAsia"/>
                <w:bCs w:val="0"/>
                <w:color w:val="000000" w:themeColor="text1"/>
                <w:kern w:val="0"/>
                <w:sz w:val="24"/>
                <w:szCs w:val="24"/>
              </w:rPr>
              <w:t>0</w:t>
            </w:r>
            <w:bookmarkEnd w:id="2234"/>
            <w:bookmarkEnd w:id="2235"/>
            <w:bookmarkEnd w:id="2236"/>
            <w:bookmarkEnd w:id="2237"/>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238" w:name="_Toc20990951"/>
            <w:bookmarkStart w:id="2239" w:name="_Toc21938507"/>
            <w:bookmarkStart w:id="2240" w:name="_Toc23586627"/>
            <w:bookmarkStart w:id="2241" w:name="_Toc23775301"/>
            <w:r w:rsidRPr="00B9609C">
              <w:rPr>
                <w:rFonts w:ascii="Times New Roman" w:hAnsi="Times New Roman" w:hint="eastAsia"/>
                <w:bCs w:val="0"/>
                <w:color w:val="000000" w:themeColor="text1"/>
                <w:kern w:val="0"/>
                <w:sz w:val="24"/>
                <w:szCs w:val="24"/>
              </w:rPr>
              <w:t>0</w:t>
            </w:r>
            <w:bookmarkEnd w:id="2238"/>
            <w:bookmarkEnd w:id="2239"/>
            <w:bookmarkEnd w:id="2240"/>
            <w:bookmarkEnd w:id="2241"/>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242" w:name="_Toc20990952"/>
            <w:bookmarkStart w:id="2243" w:name="_Toc21938508"/>
            <w:bookmarkStart w:id="2244" w:name="_Toc23586628"/>
            <w:bookmarkStart w:id="2245" w:name="_Toc23775302"/>
            <w:r w:rsidRPr="00B9609C">
              <w:rPr>
                <w:rFonts w:ascii="Times New Roman" w:hAnsi="Times New Roman" w:hint="eastAsia"/>
                <w:bCs w:val="0"/>
                <w:color w:val="000000" w:themeColor="text1"/>
                <w:kern w:val="0"/>
                <w:sz w:val="24"/>
                <w:szCs w:val="24"/>
              </w:rPr>
              <w:t>0</w:t>
            </w:r>
            <w:bookmarkEnd w:id="2242"/>
            <w:bookmarkEnd w:id="2243"/>
            <w:bookmarkEnd w:id="2244"/>
            <w:bookmarkEnd w:id="2245"/>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32</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高雄女監</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246" w:name="_Toc20990953"/>
            <w:bookmarkStart w:id="2247" w:name="_Toc21938509"/>
            <w:bookmarkStart w:id="2248" w:name="_Toc23586629"/>
            <w:bookmarkStart w:id="2249" w:name="_Toc23775303"/>
            <w:r w:rsidRPr="00B9609C">
              <w:rPr>
                <w:rFonts w:ascii="Times New Roman" w:hAnsi="Times New Roman" w:hint="eastAsia"/>
                <w:bCs w:val="0"/>
                <w:color w:val="000000" w:themeColor="text1"/>
                <w:kern w:val="0"/>
                <w:sz w:val="24"/>
                <w:szCs w:val="24"/>
              </w:rPr>
              <w:t>26</w:t>
            </w:r>
            <w:bookmarkEnd w:id="2246"/>
            <w:bookmarkEnd w:id="2247"/>
            <w:bookmarkEnd w:id="2248"/>
            <w:bookmarkEnd w:id="2249"/>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250" w:name="_Toc20990954"/>
            <w:bookmarkStart w:id="2251" w:name="_Toc21938510"/>
            <w:bookmarkStart w:id="2252" w:name="_Toc23586630"/>
            <w:bookmarkStart w:id="2253" w:name="_Toc23775304"/>
            <w:r w:rsidRPr="00B9609C">
              <w:rPr>
                <w:rFonts w:ascii="Times New Roman" w:hAnsi="Times New Roman" w:hint="eastAsia"/>
                <w:bCs w:val="0"/>
                <w:color w:val="000000" w:themeColor="text1"/>
                <w:kern w:val="0"/>
                <w:sz w:val="24"/>
                <w:szCs w:val="24"/>
              </w:rPr>
              <w:t>54</w:t>
            </w:r>
            <w:bookmarkEnd w:id="2250"/>
            <w:bookmarkEnd w:id="2251"/>
            <w:bookmarkEnd w:id="2252"/>
            <w:bookmarkEnd w:id="2253"/>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254" w:name="_Toc20990955"/>
            <w:bookmarkStart w:id="2255" w:name="_Toc21938511"/>
            <w:bookmarkStart w:id="2256" w:name="_Toc23586631"/>
            <w:bookmarkStart w:id="2257" w:name="_Toc23775305"/>
            <w:r w:rsidRPr="00B9609C">
              <w:rPr>
                <w:rFonts w:ascii="Times New Roman" w:hAnsi="Times New Roman" w:hint="eastAsia"/>
                <w:bCs w:val="0"/>
                <w:color w:val="000000" w:themeColor="text1"/>
                <w:kern w:val="0"/>
                <w:sz w:val="24"/>
                <w:szCs w:val="24"/>
              </w:rPr>
              <w:t>0</w:t>
            </w:r>
            <w:bookmarkEnd w:id="2254"/>
            <w:bookmarkEnd w:id="2255"/>
            <w:bookmarkEnd w:id="2256"/>
            <w:bookmarkEnd w:id="2257"/>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258" w:name="_Toc20990956"/>
            <w:bookmarkStart w:id="2259" w:name="_Toc21938512"/>
            <w:bookmarkStart w:id="2260" w:name="_Toc23586632"/>
            <w:bookmarkStart w:id="2261" w:name="_Toc23775306"/>
            <w:r w:rsidRPr="00B9609C">
              <w:rPr>
                <w:rFonts w:ascii="Times New Roman" w:hAnsi="Times New Roman" w:hint="eastAsia"/>
                <w:bCs w:val="0"/>
                <w:color w:val="000000" w:themeColor="text1"/>
                <w:kern w:val="0"/>
                <w:sz w:val="24"/>
                <w:szCs w:val="24"/>
              </w:rPr>
              <w:t>0</w:t>
            </w:r>
            <w:bookmarkEnd w:id="2258"/>
            <w:bookmarkEnd w:id="2259"/>
            <w:bookmarkEnd w:id="2260"/>
            <w:bookmarkEnd w:id="2261"/>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262" w:name="_Toc20990957"/>
            <w:bookmarkStart w:id="2263" w:name="_Toc21938513"/>
            <w:bookmarkStart w:id="2264" w:name="_Toc23586633"/>
            <w:bookmarkStart w:id="2265" w:name="_Toc23775307"/>
            <w:r w:rsidRPr="00B9609C">
              <w:rPr>
                <w:rFonts w:ascii="Times New Roman" w:hAnsi="Times New Roman" w:hint="eastAsia"/>
                <w:bCs w:val="0"/>
                <w:color w:val="000000" w:themeColor="text1"/>
                <w:kern w:val="0"/>
                <w:sz w:val="24"/>
                <w:szCs w:val="24"/>
              </w:rPr>
              <w:t>2</w:t>
            </w:r>
            <w:bookmarkEnd w:id="2262"/>
            <w:bookmarkEnd w:id="2263"/>
            <w:bookmarkEnd w:id="2264"/>
            <w:bookmarkEnd w:id="2265"/>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266" w:name="_Toc20990958"/>
            <w:bookmarkStart w:id="2267" w:name="_Toc21938514"/>
            <w:bookmarkStart w:id="2268" w:name="_Toc23586634"/>
            <w:bookmarkStart w:id="2269" w:name="_Toc23775308"/>
            <w:r w:rsidRPr="00B9609C">
              <w:rPr>
                <w:rFonts w:ascii="Times New Roman" w:hAnsi="Times New Roman" w:hint="eastAsia"/>
                <w:bCs w:val="0"/>
                <w:color w:val="000000" w:themeColor="text1"/>
                <w:kern w:val="0"/>
                <w:sz w:val="24"/>
                <w:szCs w:val="24"/>
              </w:rPr>
              <w:t>0</w:t>
            </w:r>
            <w:bookmarkEnd w:id="2266"/>
            <w:bookmarkEnd w:id="2267"/>
            <w:bookmarkEnd w:id="2268"/>
            <w:bookmarkEnd w:id="2269"/>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33</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高雄監獄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270" w:name="_Toc20990959"/>
            <w:bookmarkStart w:id="2271" w:name="_Toc21938515"/>
            <w:bookmarkStart w:id="2272" w:name="_Toc23586635"/>
            <w:bookmarkStart w:id="2273" w:name="_Toc23775309"/>
            <w:r w:rsidRPr="00B9609C">
              <w:rPr>
                <w:rFonts w:ascii="Times New Roman" w:hAnsi="Times New Roman" w:hint="eastAsia"/>
                <w:bCs w:val="0"/>
                <w:color w:val="000000" w:themeColor="text1"/>
                <w:kern w:val="0"/>
                <w:sz w:val="24"/>
                <w:szCs w:val="24"/>
              </w:rPr>
              <w:t>95</w:t>
            </w:r>
            <w:bookmarkEnd w:id="2270"/>
            <w:bookmarkEnd w:id="2271"/>
            <w:bookmarkEnd w:id="2272"/>
            <w:bookmarkEnd w:id="2273"/>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274" w:name="_Toc20990960"/>
            <w:bookmarkStart w:id="2275" w:name="_Toc21938516"/>
            <w:bookmarkStart w:id="2276" w:name="_Toc23586636"/>
            <w:bookmarkStart w:id="2277" w:name="_Toc23775310"/>
            <w:r w:rsidRPr="00B9609C">
              <w:rPr>
                <w:rFonts w:ascii="Times New Roman" w:hAnsi="Times New Roman" w:hint="eastAsia"/>
                <w:bCs w:val="0"/>
                <w:color w:val="000000" w:themeColor="text1"/>
                <w:kern w:val="0"/>
                <w:sz w:val="24"/>
                <w:szCs w:val="24"/>
              </w:rPr>
              <w:t>25</w:t>
            </w:r>
            <w:bookmarkEnd w:id="2274"/>
            <w:bookmarkEnd w:id="2275"/>
            <w:bookmarkEnd w:id="2276"/>
            <w:bookmarkEnd w:id="2277"/>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278" w:name="_Toc20990961"/>
            <w:bookmarkStart w:id="2279" w:name="_Toc21938517"/>
            <w:bookmarkStart w:id="2280" w:name="_Toc23586637"/>
            <w:bookmarkStart w:id="2281" w:name="_Toc23775311"/>
            <w:r w:rsidRPr="00B9609C">
              <w:rPr>
                <w:rFonts w:ascii="Times New Roman" w:hAnsi="Times New Roman" w:hint="eastAsia"/>
                <w:bCs w:val="0"/>
                <w:color w:val="000000" w:themeColor="text1"/>
                <w:kern w:val="0"/>
                <w:sz w:val="24"/>
                <w:szCs w:val="24"/>
              </w:rPr>
              <w:t>0</w:t>
            </w:r>
            <w:bookmarkEnd w:id="2278"/>
            <w:bookmarkEnd w:id="2279"/>
            <w:bookmarkEnd w:id="2280"/>
            <w:bookmarkEnd w:id="2281"/>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282" w:name="_Toc20990962"/>
            <w:bookmarkStart w:id="2283" w:name="_Toc21938518"/>
            <w:bookmarkStart w:id="2284" w:name="_Toc23586638"/>
            <w:bookmarkStart w:id="2285" w:name="_Toc23775312"/>
            <w:r w:rsidRPr="00B9609C">
              <w:rPr>
                <w:rFonts w:ascii="Times New Roman" w:hAnsi="Times New Roman" w:hint="eastAsia"/>
                <w:bCs w:val="0"/>
                <w:color w:val="000000" w:themeColor="text1"/>
                <w:kern w:val="0"/>
                <w:sz w:val="24"/>
                <w:szCs w:val="24"/>
              </w:rPr>
              <w:t>1</w:t>
            </w:r>
            <w:bookmarkEnd w:id="2282"/>
            <w:bookmarkEnd w:id="2283"/>
            <w:bookmarkEnd w:id="2284"/>
            <w:bookmarkEnd w:id="2285"/>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286" w:name="_Toc20990963"/>
            <w:bookmarkStart w:id="2287" w:name="_Toc21938519"/>
            <w:bookmarkStart w:id="2288" w:name="_Toc23586639"/>
            <w:bookmarkStart w:id="2289" w:name="_Toc23775313"/>
            <w:r w:rsidRPr="00B9609C">
              <w:rPr>
                <w:rFonts w:ascii="Times New Roman" w:hAnsi="Times New Roman" w:hint="eastAsia"/>
                <w:bCs w:val="0"/>
                <w:color w:val="000000" w:themeColor="text1"/>
                <w:kern w:val="0"/>
                <w:sz w:val="24"/>
                <w:szCs w:val="24"/>
              </w:rPr>
              <w:t>15</w:t>
            </w:r>
            <w:bookmarkEnd w:id="2286"/>
            <w:bookmarkEnd w:id="2287"/>
            <w:bookmarkEnd w:id="2288"/>
            <w:bookmarkEnd w:id="2289"/>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290" w:name="_Toc20990964"/>
            <w:bookmarkStart w:id="2291" w:name="_Toc21938520"/>
            <w:bookmarkStart w:id="2292" w:name="_Toc23586640"/>
            <w:bookmarkStart w:id="2293" w:name="_Toc23775314"/>
            <w:r w:rsidRPr="00B9609C">
              <w:rPr>
                <w:rFonts w:ascii="Times New Roman" w:hAnsi="Times New Roman" w:hint="eastAsia"/>
                <w:bCs w:val="0"/>
                <w:color w:val="000000" w:themeColor="text1"/>
                <w:kern w:val="0"/>
                <w:sz w:val="24"/>
                <w:szCs w:val="24"/>
              </w:rPr>
              <w:t>1</w:t>
            </w:r>
            <w:bookmarkEnd w:id="2290"/>
            <w:bookmarkEnd w:id="2291"/>
            <w:bookmarkEnd w:id="2292"/>
            <w:bookmarkEnd w:id="2293"/>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34</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屏東監獄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294" w:name="_Toc20990965"/>
            <w:bookmarkStart w:id="2295" w:name="_Toc21938521"/>
            <w:bookmarkStart w:id="2296" w:name="_Toc23586641"/>
            <w:bookmarkStart w:id="2297" w:name="_Toc23775315"/>
            <w:r w:rsidRPr="00B9609C">
              <w:rPr>
                <w:rFonts w:ascii="Times New Roman" w:hAnsi="Times New Roman" w:hint="eastAsia"/>
                <w:bCs w:val="0"/>
                <w:color w:val="000000" w:themeColor="text1"/>
                <w:kern w:val="0"/>
                <w:sz w:val="24"/>
                <w:szCs w:val="24"/>
              </w:rPr>
              <w:t>58</w:t>
            </w:r>
            <w:bookmarkEnd w:id="2294"/>
            <w:bookmarkEnd w:id="2295"/>
            <w:bookmarkEnd w:id="2296"/>
            <w:bookmarkEnd w:id="2297"/>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298" w:name="_Toc20990966"/>
            <w:bookmarkStart w:id="2299" w:name="_Toc21938522"/>
            <w:bookmarkStart w:id="2300" w:name="_Toc23586642"/>
            <w:bookmarkStart w:id="2301" w:name="_Toc23775316"/>
            <w:r w:rsidRPr="00B9609C">
              <w:rPr>
                <w:rFonts w:ascii="Times New Roman" w:hAnsi="Times New Roman" w:hint="eastAsia"/>
                <w:bCs w:val="0"/>
                <w:color w:val="000000" w:themeColor="text1"/>
                <w:kern w:val="0"/>
                <w:sz w:val="24"/>
                <w:szCs w:val="24"/>
              </w:rPr>
              <w:t>32</w:t>
            </w:r>
            <w:bookmarkEnd w:id="2298"/>
            <w:bookmarkEnd w:id="2299"/>
            <w:bookmarkEnd w:id="2300"/>
            <w:bookmarkEnd w:id="2301"/>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302" w:name="_Toc20990967"/>
            <w:bookmarkStart w:id="2303" w:name="_Toc21938523"/>
            <w:bookmarkStart w:id="2304" w:name="_Toc23586643"/>
            <w:bookmarkStart w:id="2305" w:name="_Toc23775317"/>
            <w:r w:rsidRPr="00B9609C">
              <w:rPr>
                <w:rFonts w:ascii="Times New Roman" w:hAnsi="Times New Roman" w:hint="eastAsia"/>
                <w:bCs w:val="0"/>
                <w:color w:val="000000" w:themeColor="text1"/>
                <w:kern w:val="0"/>
                <w:sz w:val="24"/>
                <w:szCs w:val="24"/>
              </w:rPr>
              <w:t>0</w:t>
            </w:r>
            <w:bookmarkEnd w:id="2302"/>
            <w:bookmarkEnd w:id="2303"/>
            <w:bookmarkEnd w:id="2304"/>
            <w:bookmarkEnd w:id="2305"/>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306" w:name="_Toc20990968"/>
            <w:bookmarkStart w:id="2307" w:name="_Toc21938524"/>
            <w:bookmarkStart w:id="2308" w:name="_Toc23586644"/>
            <w:bookmarkStart w:id="2309" w:name="_Toc23775318"/>
            <w:r w:rsidRPr="00B9609C">
              <w:rPr>
                <w:rFonts w:ascii="Times New Roman" w:hAnsi="Times New Roman" w:hint="eastAsia"/>
                <w:bCs w:val="0"/>
                <w:color w:val="000000" w:themeColor="text1"/>
                <w:kern w:val="0"/>
                <w:sz w:val="24"/>
                <w:szCs w:val="24"/>
              </w:rPr>
              <w:t>0</w:t>
            </w:r>
            <w:bookmarkEnd w:id="2306"/>
            <w:bookmarkEnd w:id="2307"/>
            <w:bookmarkEnd w:id="2308"/>
            <w:bookmarkEnd w:id="2309"/>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310" w:name="_Toc20990969"/>
            <w:bookmarkStart w:id="2311" w:name="_Toc21938525"/>
            <w:bookmarkStart w:id="2312" w:name="_Toc23586645"/>
            <w:bookmarkStart w:id="2313" w:name="_Toc23775319"/>
            <w:r w:rsidRPr="00B9609C">
              <w:rPr>
                <w:rFonts w:ascii="Times New Roman" w:hAnsi="Times New Roman" w:hint="eastAsia"/>
                <w:bCs w:val="0"/>
                <w:color w:val="000000" w:themeColor="text1"/>
                <w:kern w:val="0"/>
                <w:sz w:val="24"/>
                <w:szCs w:val="24"/>
              </w:rPr>
              <w:t>6</w:t>
            </w:r>
            <w:bookmarkEnd w:id="2310"/>
            <w:bookmarkEnd w:id="2311"/>
            <w:bookmarkEnd w:id="2312"/>
            <w:bookmarkEnd w:id="2313"/>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314" w:name="_Toc20990970"/>
            <w:bookmarkStart w:id="2315" w:name="_Toc21938526"/>
            <w:bookmarkStart w:id="2316" w:name="_Toc23586646"/>
            <w:bookmarkStart w:id="2317" w:name="_Toc23775320"/>
            <w:r w:rsidRPr="00B9609C">
              <w:rPr>
                <w:rFonts w:ascii="Times New Roman" w:hAnsi="Times New Roman" w:hint="eastAsia"/>
                <w:bCs w:val="0"/>
                <w:color w:val="000000" w:themeColor="text1"/>
                <w:kern w:val="0"/>
                <w:sz w:val="24"/>
                <w:szCs w:val="24"/>
              </w:rPr>
              <w:t>1</w:t>
            </w:r>
            <w:bookmarkEnd w:id="2314"/>
            <w:bookmarkEnd w:id="2315"/>
            <w:bookmarkEnd w:id="2316"/>
            <w:bookmarkEnd w:id="2317"/>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35</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花蓮監獄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318" w:name="_Toc20990971"/>
            <w:bookmarkStart w:id="2319" w:name="_Toc21938527"/>
            <w:bookmarkStart w:id="2320" w:name="_Toc23586647"/>
            <w:bookmarkStart w:id="2321" w:name="_Toc23775321"/>
            <w:r w:rsidRPr="00B9609C">
              <w:rPr>
                <w:rFonts w:ascii="Times New Roman" w:hAnsi="Times New Roman" w:hint="eastAsia"/>
                <w:bCs w:val="0"/>
                <w:color w:val="000000" w:themeColor="text1"/>
                <w:kern w:val="0"/>
                <w:sz w:val="24"/>
                <w:szCs w:val="24"/>
              </w:rPr>
              <w:t>34</w:t>
            </w:r>
            <w:bookmarkEnd w:id="2318"/>
            <w:bookmarkEnd w:id="2319"/>
            <w:bookmarkEnd w:id="2320"/>
            <w:bookmarkEnd w:id="2321"/>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322" w:name="_Toc20990972"/>
            <w:bookmarkStart w:id="2323" w:name="_Toc21938528"/>
            <w:bookmarkStart w:id="2324" w:name="_Toc23586648"/>
            <w:bookmarkStart w:id="2325" w:name="_Toc23775322"/>
            <w:r w:rsidRPr="00B9609C">
              <w:rPr>
                <w:rFonts w:ascii="Times New Roman" w:hAnsi="Times New Roman" w:hint="eastAsia"/>
                <w:bCs w:val="0"/>
                <w:color w:val="000000" w:themeColor="text1"/>
                <w:kern w:val="0"/>
                <w:sz w:val="24"/>
                <w:szCs w:val="24"/>
              </w:rPr>
              <w:t>60</w:t>
            </w:r>
            <w:bookmarkEnd w:id="2322"/>
            <w:bookmarkEnd w:id="2323"/>
            <w:bookmarkEnd w:id="2324"/>
            <w:bookmarkEnd w:id="2325"/>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326" w:name="_Toc20990973"/>
            <w:bookmarkStart w:id="2327" w:name="_Toc21938529"/>
            <w:bookmarkStart w:id="2328" w:name="_Toc23586649"/>
            <w:bookmarkStart w:id="2329" w:name="_Toc23775323"/>
            <w:r w:rsidRPr="00B9609C">
              <w:rPr>
                <w:rFonts w:ascii="Times New Roman" w:hAnsi="Times New Roman" w:hint="eastAsia"/>
                <w:bCs w:val="0"/>
                <w:color w:val="000000" w:themeColor="text1"/>
                <w:kern w:val="0"/>
                <w:sz w:val="24"/>
                <w:szCs w:val="24"/>
              </w:rPr>
              <w:t>0</w:t>
            </w:r>
            <w:bookmarkEnd w:id="2326"/>
            <w:bookmarkEnd w:id="2327"/>
            <w:bookmarkEnd w:id="2328"/>
            <w:bookmarkEnd w:id="2329"/>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330" w:name="_Toc20990974"/>
            <w:bookmarkStart w:id="2331" w:name="_Toc21938530"/>
            <w:bookmarkStart w:id="2332" w:name="_Toc23586650"/>
            <w:bookmarkStart w:id="2333" w:name="_Toc23775324"/>
            <w:r w:rsidRPr="00B9609C">
              <w:rPr>
                <w:rFonts w:ascii="Times New Roman" w:hAnsi="Times New Roman" w:hint="eastAsia"/>
                <w:bCs w:val="0"/>
                <w:color w:val="000000" w:themeColor="text1"/>
                <w:kern w:val="0"/>
                <w:sz w:val="24"/>
                <w:szCs w:val="24"/>
              </w:rPr>
              <w:t>0</w:t>
            </w:r>
            <w:bookmarkEnd w:id="2330"/>
            <w:bookmarkEnd w:id="2331"/>
            <w:bookmarkEnd w:id="2332"/>
            <w:bookmarkEnd w:id="2333"/>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334" w:name="_Toc20990975"/>
            <w:bookmarkStart w:id="2335" w:name="_Toc21938531"/>
            <w:bookmarkStart w:id="2336" w:name="_Toc23586651"/>
            <w:bookmarkStart w:id="2337" w:name="_Toc23775325"/>
            <w:r w:rsidRPr="00B9609C">
              <w:rPr>
                <w:rFonts w:ascii="Times New Roman" w:hAnsi="Times New Roman" w:hint="eastAsia"/>
                <w:bCs w:val="0"/>
                <w:color w:val="000000" w:themeColor="text1"/>
                <w:kern w:val="0"/>
                <w:sz w:val="24"/>
                <w:szCs w:val="24"/>
              </w:rPr>
              <w:t>11</w:t>
            </w:r>
            <w:bookmarkEnd w:id="2334"/>
            <w:bookmarkEnd w:id="2335"/>
            <w:bookmarkEnd w:id="2336"/>
            <w:bookmarkEnd w:id="2337"/>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338" w:name="_Toc20990976"/>
            <w:bookmarkStart w:id="2339" w:name="_Toc21938532"/>
            <w:bookmarkStart w:id="2340" w:name="_Toc23586652"/>
            <w:bookmarkStart w:id="2341" w:name="_Toc23775326"/>
            <w:r w:rsidRPr="00B9609C">
              <w:rPr>
                <w:rFonts w:ascii="Times New Roman" w:hAnsi="Times New Roman" w:hint="eastAsia"/>
                <w:bCs w:val="0"/>
                <w:color w:val="000000" w:themeColor="text1"/>
                <w:kern w:val="0"/>
                <w:sz w:val="24"/>
                <w:szCs w:val="24"/>
              </w:rPr>
              <w:t>7</w:t>
            </w:r>
            <w:bookmarkEnd w:id="2338"/>
            <w:bookmarkEnd w:id="2339"/>
            <w:bookmarkEnd w:id="2340"/>
            <w:bookmarkEnd w:id="2341"/>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36</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花蓮監獄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342" w:name="_Toc20990977"/>
            <w:bookmarkStart w:id="2343" w:name="_Toc21938533"/>
            <w:bookmarkStart w:id="2344" w:name="_Toc23586653"/>
            <w:bookmarkStart w:id="2345" w:name="_Toc23775327"/>
            <w:r w:rsidRPr="00B9609C">
              <w:rPr>
                <w:rFonts w:ascii="Times New Roman" w:hAnsi="Times New Roman" w:hint="eastAsia"/>
                <w:bCs w:val="0"/>
                <w:color w:val="000000" w:themeColor="text1"/>
                <w:kern w:val="0"/>
                <w:sz w:val="24"/>
                <w:szCs w:val="24"/>
              </w:rPr>
              <w:t>29</w:t>
            </w:r>
            <w:bookmarkEnd w:id="2342"/>
            <w:bookmarkEnd w:id="2343"/>
            <w:bookmarkEnd w:id="2344"/>
            <w:bookmarkEnd w:id="2345"/>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346" w:name="_Toc20990978"/>
            <w:bookmarkStart w:id="2347" w:name="_Toc21938534"/>
            <w:bookmarkStart w:id="2348" w:name="_Toc23586654"/>
            <w:bookmarkStart w:id="2349" w:name="_Toc23775328"/>
            <w:r w:rsidRPr="00B9609C">
              <w:rPr>
                <w:rFonts w:ascii="Times New Roman" w:hAnsi="Times New Roman" w:hint="eastAsia"/>
                <w:bCs w:val="0"/>
                <w:color w:val="000000" w:themeColor="text1"/>
                <w:kern w:val="0"/>
                <w:sz w:val="24"/>
                <w:szCs w:val="24"/>
              </w:rPr>
              <w:t>30</w:t>
            </w:r>
            <w:bookmarkEnd w:id="2346"/>
            <w:bookmarkEnd w:id="2347"/>
            <w:bookmarkEnd w:id="2348"/>
            <w:bookmarkEnd w:id="2349"/>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350" w:name="_Toc20990979"/>
            <w:bookmarkStart w:id="2351" w:name="_Toc21938535"/>
            <w:bookmarkStart w:id="2352" w:name="_Toc23586655"/>
            <w:bookmarkStart w:id="2353" w:name="_Toc23775329"/>
            <w:r w:rsidRPr="00B9609C">
              <w:rPr>
                <w:rFonts w:ascii="Times New Roman" w:hAnsi="Times New Roman" w:hint="eastAsia"/>
                <w:bCs w:val="0"/>
                <w:color w:val="000000" w:themeColor="text1"/>
                <w:kern w:val="0"/>
                <w:sz w:val="24"/>
                <w:szCs w:val="24"/>
              </w:rPr>
              <w:t>0</w:t>
            </w:r>
            <w:bookmarkEnd w:id="2350"/>
            <w:bookmarkEnd w:id="2351"/>
            <w:bookmarkEnd w:id="2352"/>
            <w:bookmarkEnd w:id="2353"/>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354" w:name="_Toc20990980"/>
            <w:bookmarkStart w:id="2355" w:name="_Toc21938536"/>
            <w:bookmarkStart w:id="2356" w:name="_Toc23586656"/>
            <w:bookmarkStart w:id="2357" w:name="_Toc23775330"/>
            <w:r w:rsidRPr="00B9609C">
              <w:rPr>
                <w:rFonts w:ascii="Times New Roman" w:hAnsi="Times New Roman" w:hint="eastAsia"/>
                <w:bCs w:val="0"/>
                <w:color w:val="000000" w:themeColor="text1"/>
                <w:kern w:val="0"/>
                <w:sz w:val="24"/>
                <w:szCs w:val="24"/>
              </w:rPr>
              <w:t>0</w:t>
            </w:r>
            <w:bookmarkEnd w:id="2354"/>
            <w:bookmarkEnd w:id="2355"/>
            <w:bookmarkEnd w:id="2356"/>
            <w:bookmarkEnd w:id="2357"/>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358" w:name="_Toc20990981"/>
            <w:bookmarkStart w:id="2359" w:name="_Toc21938537"/>
            <w:bookmarkStart w:id="2360" w:name="_Toc23586657"/>
            <w:bookmarkStart w:id="2361" w:name="_Toc23775331"/>
            <w:r w:rsidRPr="00B9609C">
              <w:rPr>
                <w:rFonts w:ascii="Times New Roman" w:hAnsi="Times New Roman" w:hint="eastAsia"/>
                <w:bCs w:val="0"/>
                <w:color w:val="000000" w:themeColor="text1"/>
                <w:kern w:val="0"/>
                <w:sz w:val="24"/>
                <w:szCs w:val="24"/>
              </w:rPr>
              <w:t>11</w:t>
            </w:r>
            <w:bookmarkEnd w:id="2358"/>
            <w:bookmarkEnd w:id="2359"/>
            <w:bookmarkEnd w:id="2360"/>
            <w:bookmarkEnd w:id="2361"/>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362" w:name="_Toc20990982"/>
            <w:bookmarkStart w:id="2363" w:name="_Toc21938538"/>
            <w:bookmarkStart w:id="2364" w:name="_Toc23586658"/>
            <w:bookmarkStart w:id="2365" w:name="_Toc23775332"/>
            <w:r w:rsidRPr="00B9609C">
              <w:rPr>
                <w:rFonts w:ascii="Times New Roman" w:hAnsi="Times New Roman" w:hint="eastAsia"/>
                <w:bCs w:val="0"/>
                <w:color w:val="000000" w:themeColor="text1"/>
                <w:kern w:val="0"/>
                <w:sz w:val="24"/>
                <w:szCs w:val="24"/>
              </w:rPr>
              <w:t>0</w:t>
            </w:r>
            <w:bookmarkEnd w:id="2362"/>
            <w:bookmarkEnd w:id="2363"/>
            <w:bookmarkEnd w:id="2364"/>
            <w:bookmarkEnd w:id="2365"/>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37</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新竹看守所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366" w:name="_Toc20990983"/>
            <w:bookmarkStart w:id="2367" w:name="_Toc21938539"/>
            <w:bookmarkStart w:id="2368" w:name="_Toc23586659"/>
            <w:bookmarkStart w:id="2369" w:name="_Toc23775333"/>
            <w:r w:rsidRPr="00B9609C">
              <w:rPr>
                <w:rFonts w:ascii="Times New Roman" w:hAnsi="Times New Roman" w:hint="eastAsia"/>
                <w:bCs w:val="0"/>
                <w:color w:val="000000" w:themeColor="text1"/>
                <w:kern w:val="0"/>
                <w:sz w:val="24"/>
                <w:szCs w:val="24"/>
              </w:rPr>
              <w:t>0</w:t>
            </w:r>
            <w:bookmarkEnd w:id="2366"/>
            <w:bookmarkEnd w:id="2367"/>
            <w:bookmarkEnd w:id="2368"/>
            <w:bookmarkEnd w:id="2369"/>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370" w:name="_Toc20990984"/>
            <w:bookmarkStart w:id="2371" w:name="_Toc21938540"/>
            <w:bookmarkStart w:id="2372" w:name="_Toc23586660"/>
            <w:bookmarkStart w:id="2373" w:name="_Toc23775334"/>
            <w:r w:rsidRPr="00B9609C">
              <w:rPr>
                <w:rFonts w:ascii="Times New Roman" w:hAnsi="Times New Roman" w:hint="eastAsia"/>
                <w:bCs w:val="0"/>
                <w:color w:val="000000" w:themeColor="text1"/>
                <w:kern w:val="0"/>
                <w:sz w:val="24"/>
                <w:szCs w:val="24"/>
              </w:rPr>
              <w:t>32</w:t>
            </w:r>
            <w:bookmarkEnd w:id="2370"/>
            <w:bookmarkEnd w:id="2371"/>
            <w:bookmarkEnd w:id="2372"/>
            <w:bookmarkEnd w:id="2373"/>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374" w:name="_Toc20990985"/>
            <w:bookmarkStart w:id="2375" w:name="_Toc21938541"/>
            <w:bookmarkStart w:id="2376" w:name="_Toc23586661"/>
            <w:bookmarkStart w:id="2377" w:name="_Toc23775335"/>
            <w:r w:rsidRPr="00B9609C">
              <w:rPr>
                <w:rFonts w:ascii="Times New Roman" w:hAnsi="Times New Roman" w:hint="eastAsia"/>
                <w:bCs w:val="0"/>
                <w:color w:val="000000" w:themeColor="text1"/>
                <w:kern w:val="0"/>
                <w:sz w:val="24"/>
                <w:szCs w:val="24"/>
              </w:rPr>
              <w:t>0</w:t>
            </w:r>
            <w:bookmarkEnd w:id="2374"/>
            <w:bookmarkEnd w:id="2375"/>
            <w:bookmarkEnd w:id="2376"/>
            <w:bookmarkEnd w:id="2377"/>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378" w:name="_Toc20990986"/>
            <w:bookmarkStart w:id="2379" w:name="_Toc21938542"/>
            <w:bookmarkStart w:id="2380" w:name="_Toc23586662"/>
            <w:bookmarkStart w:id="2381" w:name="_Toc23775336"/>
            <w:r w:rsidRPr="00B9609C">
              <w:rPr>
                <w:rFonts w:ascii="Times New Roman" w:hAnsi="Times New Roman" w:hint="eastAsia"/>
                <w:bCs w:val="0"/>
                <w:color w:val="000000" w:themeColor="text1"/>
                <w:kern w:val="0"/>
                <w:sz w:val="24"/>
                <w:szCs w:val="24"/>
              </w:rPr>
              <w:t>0</w:t>
            </w:r>
            <w:bookmarkEnd w:id="2378"/>
            <w:bookmarkEnd w:id="2379"/>
            <w:bookmarkEnd w:id="2380"/>
            <w:bookmarkEnd w:id="2381"/>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382" w:name="_Toc20990987"/>
            <w:bookmarkStart w:id="2383" w:name="_Toc21938543"/>
            <w:bookmarkStart w:id="2384" w:name="_Toc23586663"/>
            <w:bookmarkStart w:id="2385" w:name="_Toc23775337"/>
            <w:r w:rsidRPr="00B9609C">
              <w:rPr>
                <w:rFonts w:ascii="Times New Roman" w:hAnsi="Times New Roman" w:hint="eastAsia"/>
                <w:bCs w:val="0"/>
                <w:color w:val="000000" w:themeColor="text1"/>
                <w:kern w:val="0"/>
                <w:sz w:val="24"/>
                <w:szCs w:val="24"/>
              </w:rPr>
              <w:t>0</w:t>
            </w:r>
            <w:bookmarkEnd w:id="2382"/>
            <w:bookmarkEnd w:id="2383"/>
            <w:bookmarkEnd w:id="2384"/>
            <w:bookmarkEnd w:id="2385"/>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386" w:name="_Toc20990988"/>
            <w:bookmarkStart w:id="2387" w:name="_Toc21938544"/>
            <w:bookmarkStart w:id="2388" w:name="_Toc23586664"/>
            <w:bookmarkStart w:id="2389" w:name="_Toc23775338"/>
            <w:r w:rsidRPr="00B9609C">
              <w:rPr>
                <w:rFonts w:ascii="Times New Roman" w:hAnsi="Times New Roman" w:hint="eastAsia"/>
                <w:bCs w:val="0"/>
                <w:color w:val="000000" w:themeColor="text1"/>
                <w:kern w:val="0"/>
                <w:sz w:val="24"/>
                <w:szCs w:val="24"/>
              </w:rPr>
              <w:t>0</w:t>
            </w:r>
            <w:bookmarkEnd w:id="2386"/>
            <w:bookmarkEnd w:id="2387"/>
            <w:bookmarkEnd w:id="2388"/>
            <w:bookmarkEnd w:id="2389"/>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38</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彰化看守所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390" w:name="_Toc20990989"/>
            <w:bookmarkStart w:id="2391" w:name="_Toc21938545"/>
            <w:bookmarkStart w:id="2392" w:name="_Toc23586665"/>
            <w:bookmarkStart w:id="2393" w:name="_Toc23775339"/>
            <w:r w:rsidRPr="00B9609C">
              <w:rPr>
                <w:rFonts w:ascii="Times New Roman" w:hAnsi="Times New Roman" w:hint="eastAsia"/>
                <w:bCs w:val="0"/>
                <w:color w:val="000000" w:themeColor="text1"/>
                <w:kern w:val="0"/>
                <w:sz w:val="24"/>
                <w:szCs w:val="24"/>
              </w:rPr>
              <w:t>1</w:t>
            </w:r>
            <w:bookmarkEnd w:id="2390"/>
            <w:bookmarkEnd w:id="2391"/>
            <w:bookmarkEnd w:id="2392"/>
            <w:bookmarkEnd w:id="2393"/>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394" w:name="_Toc20990990"/>
            <w:bookmarkStart w:id="2395" w:name="_Toc21938546"/>
            <w:bookmarkStart w:id="2396" w:name="_Toc23586666"/>
            <w:bookmarkStart w:id="2397" w:name="_Toc23775340"/>
            <w:r w:rsidRPr="00B9609C">
              <w:rPr>
                <w:rFonts w:ascii="Times New Roman" w:hAnsi="Times New Roman" w:hint="eastAsia"/>
                <w:bCs w:val="0"/>
                <w:color w:val="000000" w:themeColor="text1"/>
                <w:kern w:val="0"/>
                <w:sz w:val="24"/>
                <w:szCs w:val="24"/>
              </w:rPr>
              <w:t>17</w:t>
            </w:r>
            <w:bookmarkEnd w:id="2394"/>
            <w:bookmarkEnd w:id="2395"/>
            <w:bookmarkEnd w:id="2396"/>
            <w:bookmarkEnd w:id="2397"/>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398" w:name="_Toc20990991"/>
            <w:bookmarkStart w:id="2399" w:name="_Toc21938547"/>
            <w:bookmarkStart w:id="2400" w:name="_Toc23586667"/>
            <w:bookmarkStart w:id="2401" w:name="_Toc23775341"/>
            <w:r w:rsidRPr="00B9609C">
              <w:rPr>
                <w:rFonts w:ascii="Times New Roman" w:hAnsi="Times New Roman" w:hint="eastAsia"/>
                <w:bCs w:val="0"/>
                <w:color w:val="000000" w:themeColor="text1"/>
                <w:kern w:val="0"/>
                <w:sz w:val="24"/>
                <w:szCs w:val="24"/>
              </w:rPr>
              <w:t>0</w:t>
            </w:r>
            <w:bookmarkEnd w:id="2398"/>
            <w:bookmarkEnd w:id="2399"/>
            <w:bookmarkEnd w:id="2400"/>
            <w:bookmarkEnd w:id="2401"/>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402" w:name="_Toc20990992"/>
            <w:bookmarkStart w:id="2403" w:name="_Toc21938548"/>
            <w:bookmarkStart w:id="2404" w:name="_Toc23586668"/>
            <w:bookmarkStart w:id="2405" w:name="_Toc23775342"/>
            <w:r w:rsidRPr="00B9609C">
              <w:rPr>
                <w:rFonts w:ascii="Times New Roman" w:hAnsi="Times New Roman" w:hint="eastAsia"/>
                <w:bCs w:val="0"/>
                <w:color w:val="000000" w:themeColor="text1"/>
                <w:kern w:val="0"/>
                <w:sz w:val="24"/>
                <w:szCs w:val="24"/>
              </w:rPr>
              <w:t>0</w:t>
            </w:r>
            <w:bookmarkEnd w:id="2402"/>
            <w:bookmarkEnd w:id="2403"/>
            <w:bookmarkEnd w:id="2404"/>
            <w:bookmarkEnd w:id="2405"/>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406" w:name="_Toc20990993"/>
            <w:bookmarkStart w:id="2407" w:name="_Toc21938549"/>
            <w:bookmarkStart w:id="2408" w:name="_Toc23586669"/>
            <w:bookmarkStart w:id="2409" w:name="_Toc23775343"/>
            <w:r w:rsidRPr="00B9609C">
              <w:rPr>
                <w:rFonts w:ascii="Times New Roman" w:hAnsi="Times New Roman" w:hint="eastAsia"/>
                <w:bCs w:val="0"/>
                <w:color w:val="000000" w:themeColor="text1"/>
                <w:kern w:val="0"/>
                <w:sz w:val="24"/>
                <w:szCs w:val="24"/>
              </w:rPr>
              <w:t>0</w:t>
            </w:r>
            <w:bookmarkEnd w:id="2406"/>
            <w:bookmarkEnd w:id="2407"/>
            <w:bookmarkEnd w:id="2408"/>
            <w:bookmarkEnd w:id="2409"/>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410" w:name="_Toc20990994"/>
            <w:bookmarkStart w:id="2411" w:name="_Toc21938550"/>
            <w:bookmarkStart w:id="2412" w:name="_Toc23586670"/>
            <w:bookmarkStart w:id="2413" w:name="_Toc23775344"/>
            <w:r w:rsidRPr="00B9609C">
              <w:rPr>
                <w:rFonts w:ascii="Times New Roman" w:hAnsi="Times New Roman" w:hint="eastAsia"/>
                <w:bCs w:val="0"/>
                <w:color w:val="000000" w:themeColor="text1"/>
                <w:kern w:val="0"/>
                <w:sz w:val="24"/>
                <w:szCs w:val="24"/>
              </w:rPr>
              <w:t>0</w:t>
            </w:r>
            <w:bookmarkEnd w:id="2410"/>
            <w:bookmarkEnd w:id="2411"/>
            <w:bookmarkEnd w:id="2412"/>
            <w:bookmarkEnd w:id="2413"/>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39</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南投看守所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414" w:name="_Toc20990995"/>
            <w:bookmarkStart w:id="2415" w:name="_Toc21938551"/>
            <w:bookmarkStart w:id="2416" w:name="_Toc23586671"/>
            <w:bookmarkStart w:id="2417" w:name="_Toc23775345"/>
            <w:r w:rsidRPr="00B9609C">
              <w:rPr>
                <w:rFonts w:ascii="Times New Roman" w:hAnsi="Times New Roman" w:hint="eastAsia"/>
                <w:bCs w:val="0"/>
                <w:color w:val="000000" w:themeColor="text1"/>
                <w:kern w:val="0"/>
                <w:sz w:val="24"/>
                <w:szCs w:val="24"/>
              </w:rPr>
              <w:t>0</w:t>
            </w:r>
            <w:bookmarkEnd w:id="2414"/>
            <w:bookmarkEnd w:id="2415"/>
            <w:bookmarkEnd w:id="2416"/>
            <w:bookmarkEnd w:id="2417"/>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418" w:name="_Toc20990996"/>
            <w:bookmarkStart w:id="2419" w:name="_Toc21938552"/>
            <w:bookmarkStart w:id="2420" w:name="_Toc23586672"/>
            <w:bookmarkStart w:id="2421" w:name="_Toc23775346"/>
            <w:r w:rsidRPr="00B9609C">
              <w:rPr>
                <w:rFonts w:ascii="Times New Roman" w:hAnsi="Times New Roman" w:hint="eastAsia"/>
                <w:bCs w:val="0"/>
                <w:color w:val="000000" w:themeColor="text1"/>
                <w:kern w:val="0"/>
                <w:sz w:val="24"/>
                <w:szCs w:val="24"/>
              </w:rPr>
              <w:t>64</w:t>
            </w:r>
            <w:bookmarkEnd w:id="2418"/>
            <w:bookmarkEnd w:id="2419"/>
            <w:bookmarkEnd w:id="2420"/>
            <w:bookmarkEnd w:id="2421"/>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422" w:name="_Toc20990997"/>
            <w:bookmarkStart w:id="2423" w:name="_Toc21938553"/>
            <w:bookmarkStart w:id="2424" w:name="_Toc23586673"/>
            <w:bookmarkStart w:id="2425" w:name="_Toc23775347"/>
            <w:r w:rsidRPr="00B9609C">
              <w:rPr>
                <w:rFonts w:ascii="Times New Roman" w:hAnsi="Times New Roman" w:hint="eastAsia"/>
                <w:bCs w:val="0"/>
                <w:color w:val="000000" w:themeColor="text1"/>
                <w:kern w:val="0"/>
                <w:sz w:val="24"/>
                <w:szCs w:val="24"/>
              </w:rPr>
              <w:t>0</w:t>
            </w:r>
            <w:bookmarkEnd w:id="2422"/>
            <w:bookmarkEnd w:id="2423"/>
            <w:bookmarkEnd w:id="2424"/>
            <w:bookmarkEnd w:id="2425"/>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426" w:name="_Toc20990998"/>
            <w:bookmarkStart w:id="2427" w:name="_Toc21938554"/>
            <w:bookmarkStart w:id="2428" w:name="_Toc23586674"/>
            <w:bookmarkStart w:id="2429" w:name="_Toc23775348"/>
            <w:r w:rsidRPr="00B9609C">
              <w:rPr>
                <w:rFonts w:ascii="Times New Roman" w:hAnsi="Times New Roman" w:hint="eastAsia"/>
                <w:bCs w:val="0"/>
                <w:color w:val="000000" w:themeColor="text1"/>
                <w:kern w:val="0"/>
                <w:sz w:val="24"/>
                <w:szCs w:val="24"/>
              </w:rPr>
              <w:t>0</w:t>
            </w:r>
            <w:bookmarkEnd w:id="2426"/>
            <w:bookmarkEnd w:id="2427"/>
            <w:bookmarkEnd w:id="2428"/>
            <w:bookmarkEnd w:id="2429"/>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430" w:name="_Toc20990999"/>
            <w:bookmarkStart w:id="2431" w:name="_Toc21938555"/>
            <w:bookmarkStart w:id="2432" w:name="_Toc23586675"/>
            <w:bookmarkStart w:id="2433" w:name="_Toc23775349"/>
            <w:r w:rsidRPr="00B9609C">
              <w:rPr>
                <w:rFonts w:ascii="Times New Roman" w:hAnsi="Times New Roman" w:hint="eastAsia"/>
                <w:bCs w:val="0"/>
                <w:color w:val="000000" w:themeColor="text1"/>
                <w:kern w:val="0"/>
                <w:sz w:val="24"/>
                <w:szCs w:val="24"/>
              </w:rPr>
              <w:t>0</w:t>
            </w:r>
            <w:bookmarkEnd w:id="2430"/>
            <w:bookmarkEnd w:id="2431"/>
            <w:bookmarkEnd w:id="2432"/>
            <w:bookmarkEnd w:id="2433"/>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434" w:name="_Toc20991000"/>
            <w:bookmarkStart w:id="2435" w:name="_Toc21938556"/>
            <w:bookmarkStart w:id="2436" w:name="_Toc23586676"/>
            <w:bookmarkStart w:id="2437" w:name="_Toc23775350"/>
            <w:r w:rsidRPr="00B9609C">
              <w:rPr>
                <w:rFonts w:ascii="Times New Roman" w:hAnsi="Times New Roman" w:hint="eastAsia"/>
                <w:bCs w:val="0"/>
                <w:color w:val="000000" w:themeColor="text1"/>
                <w:kern w:val="0"/>
                <w:sz w:val="24"/>
                <w:szCs w:val="24"/>
              </w:rPr>
              <w:t>18</w:t>
            </w:r>
            <w:bookmarkEnd w:id="2434"/>
            <w:bookmarkEnd w:id="2435"/>
            <w:bookmarkEnd w:id="2436"/>
            <w:bookmarkEnd w:id="2437"/>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40</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花蓮看守所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438" w:name="_Toc20991001"/>
            <w:bookmarkStart w:id="2439" w:name="_Toc21938557"/>
            <w:bookmarkStart w:id="2440" w:name="_Toc23586677"/>
            <w:bookmarkStart w:id="2441" w:name="_Toc23775351"/>
            <w:r w:rsidRPr="00B9609C">
              <w:rPr>
                <w:rFonts w:ascii="Times New Roman" w:hAnsi="Times New Roman" w:hint="eastAsia"/>
                <w:bCs w:val="0"/>
                <w:color w:val="000000" w:themeColor="text1"/>
                <w:kern w:val="0"/>
                <w:sz w:val="24"/>
                <w:szCs w:val="24"/>
              </w:rPr>
              <w:t>0</w:t>
            </w:r>
            <w:bookmarkEnd w:id="2438"/>
            <w:bookmarkEnd w:id="2439"/>
            <w:bookmarkEnd w:id="2440"/>
            <w:bookmarkEnd w:id="2441"/>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442" w:name="_Toc20991002"/>
            <w:bookmarkStart w:id="2443" w:name="_Toc21938558"/>
            <w:bookmarkStart w:id="2444" w:name="_Toc23586678"/>
            <w:bookmarkStart w:id="2445" w:name="_Toc23775352"/>
            <w:r w:rsidRPr="00B9609C">
              <w:rPr>
                <w:rFonts w:ascii="Times New Roman" w:hAnsi="Times New Roman" w:hint="eastAsia"/>
                <w:bCs w:val="0"/>
                <w:color w:val="000000" w:themeColor="text1"/>
                <w:kern w:val="0"/>
                <w:sz w:val="24"/>
                <w:szCs w:val="24"/>
              </w:rPr>
              <w:t>89</w:t>
            </w:r>
            <w:bookmarkEnd w:id="2442"/>
            <w:bookmarkEnd w:id="2443"/>
            <w:bookmarkEnd w:id="2444"/>
            <w:bookmarkEnd w:id="2445"/>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446" w:name="_Toc20991003"/>
            <w:bookmarkStart w:id="2447" w:name="_Toc21938559"/>
            <w:bookmarkStart w:id="2448" w:name="_Toc23586679"/>
            <w:bookmarkStart w:id="2449" w:name="_Toc23775353"/>
            <w:r w:rsidRPr="00B9609C">
              <w:rPr>
                <w:rFonts w:ascii="Times New Roman" w:hAnsi="Times New Roman" w:hint="eastAsia"/>
                <w:bCs w:val="0"/>
                <w:color w:val="000000" w:themeColor="text1"/>
                <w:kern w:val="0"/>
                <w:sz w:val="24"/>
                <w:szCs w:val="24"/>
              </w:rPr>
              <w:t>0</w:t>
            </w:r>
            <w:bookmarkEnd w:id="2446"/>
            <w:bookmarkEnd w:id="2447"/>
            <w:bookmarkEnd w:id="2448"/>
            <w:bookmarkEnd w:id="2449"/>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450" w:name="_Toc20991004"/>
            <w:bookmarkStart w:id="2451" w:name="_Toc21938560"/>
            <w:bookmarkStart w:id="2452" w:name="_Toc23586680"/>
            <w:bookmarkStart w:id="2453" w:name="_Toc23775354"/>
            <w:r w:rsidRPr="00B9609C">
              <w:rPr>
                <w:rFonts w:ascii="Times New Roman" w:hAnsi="Times New Roman" w:hint="eastAsia"/>
                <w:bCs w:val="0"/>
                <w:color w:val="000000" w:themeColor="text1"/>
                <w:kern w:val="0"/>
                <w:sz w:val="24"/>
                <w:szCs w:val="24"/>
              </w:rPr>
              <w:t>0</w:t>
            </w:r>
            <w:bookmarkEnd w:id="2450"/>
            <w:bookmarkEnd w:id="2451"/>
            <w:bookmarkEnd w:id="2452"/>
            <w:bookmarkEnd w:id="2453"/>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454" w:name="_Toc20991005"/>
            <w:bookmarkStart w:id="2455" w:name="_Toc21938561"/>
            <w:bookmarkStart w:id="2456" w:name="_Toc23586681"/>
            <w:bookmarkStart w:id="2457" w:name="_Toc23775355"/>
            <w:r w:rsidRPr="00B9609C">
              <w:rPr>
                <w:rFonts w:ascii="Times New Roman" w:hAnsi="Times New Roman" w:hint="eastAsia"/>
                <w:bCs w:val="0"/>
                <w:color w:val="000000" w:themeColor="text1"/>
                <w:kern w:val="0"/>
                <w:sz w:val="24"/>
                <w:szCs w:val="24"/>
              </w:rPr>
              <w:t>0</w:t>
            </w:r>
            <w:bookmarkEnd w:id="2454"/>
            <w:bookmarkEnd w:id="2455"/>
            <w:bookmarkEnd w:id="2456"/>
            <w:bookmarkEnd w:id="2457"/>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458" w:name="_Toc20991006"/>
            <w:bookmarkStart w:id="2459" w:name="_Toc21938562"/>
            <w:bookmarkStart w:id="2460" w:name="_Toc23586682"/>
            <w:bookmarkStart w:id="2461" w:name="_Toc23775356"/>
            <w:r w:rsidRPr="00B9609C">
              <w:rPr>
                <w:rFonts w:ascii="Times New Roman" w:hAnsi="Times New Roman" w:hint="eastAsia"/>
                <w:bCs w:val="0"/>
                <w:color w:val="000000" w:themeColor="text1"/>
                <w:kern w:val="0"/>
                <w:sz w:val="24"/>
                <w:szCs w:val="24"/>
              </w:rPr>
              <w:t>0</w:t>
            </w:r>
            <w:bookmarkEnd w:id="2458"/>
            <w:bookmarkEnd w:id="2459"/>
            <w:bookmarkEnd w:id="2460"/>
            <w:bookmarkEnd w:id="2461"/>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41</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新竹監獄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462" w:name="_Toc20991007"/>
            <w:bookmarkStart w:id="2463" w:name="_Toc21938563"/>
            <w:bookmarkStart w:id="2464" w:name="_Toc23586683"/>
            <w:bookmarkStart w:id="2465" w:name="_Toc23775357"/>
            <w:r w:rsidRPr="00B9609C">
              <w:rPr>
                <w:rFonts w:ascii="Times New Roman" w:hAnsi="Times New Roman" w:hint="eastAsia"/>
                <w:bCs w:val="0"/>
                <w:color w:val="000000" w:themeColor="text1"/>
                <w:kern w:val="0"/>
                <w:sz w:val="24"/>
                <w:szCs w:val="24"/>
              </w:rPr>
              <w:t>49</w:t>
            </w:r>
            <w:bookmarkEnd w:id="2462"/>
            <w:bookmarkEnd w:id="2463"/>
            <w:bookmarkEnd w:id="2464"/>
            <w:bookmarkEnd w:id="2465"/>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466" w:name="_Toc20991008"/>
            <w:bookmarkStart w:id="2467" w:name="_Toc21938564"/>
            <w:bookmarkStart w:id="2468" w:name="_Toc23586684"/>
            <w:bookmarkStart w:id="2469" w:name="_Toc23775358"/>
            <w:r w:rsidRPr="00B9609C">
              <w:rPr>
                <w:rFonts w:ascii="Times New Roman" w:hAnsi="Times New Roman" w:hint="eastAsia"/>
                <w:bCs w:val="0"/>
                <w:color w:val="000000" w:themeColor="text1"/>
                <w:kern w:val="0"/>
                <w:sz w:val="24"/>
                <w:szCs w:val="24"/>
              </w:rPr>
              <w:t>17</w:t>
            </w:r>
            <w:bookmarkEnd w:id="2466"/>
            <w:bookmarkEnd w:id="2467"/>
            <w:bookmarkEnd w:id="2468"/>
            <w:bookmarkEnd w:id="2469"/>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470" w:name="_Toc20991009"/>
            <w:bookmarkStart w:id="2471" w:name="_Toc21938565"/>
            <w:bookmarkStart w:id="2472" w:name="_Toc23586685"/>
            <w:bookmarkStart w:id="2473" w:name="_Toc23775359"/>
            <w:r w:rsidRPr="00B9609C">
              <w:rPr>
                <w:rFonts w:ascii="Times New Roman" w:hAnsi="Times New Roman" w:hint="eastAsia"/>
                <w:bCs w:val="0"/>
                <w:color w:val="000000" w:themeColor="text1"/>
                <w:kern w:val="0"/>
                <w:sz w:val="24"/>
                <w:szCs w:val="24"/>
              </w:rPr>
              <w:t>0</w:t>
            </w:r>
            <w:bookmarkEnd w:id="2470"/>
            <w:bookmarkEnd w:id="2471"/>
            <w:bookmarkEnd w:id="2472"/>
            <w:bookmarkEnd w:id="2473"/>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474" w:name="_Toc20991010"/>
            <w:bookmarkStart w:id="2475" w:name="_Toc21938566"/>
            <w:bookmarkStart w:id="2476" w:name="_Toc23586686"/>
            <w:bookmarkStart w:id="2477" w:name="_Toc23775360"/>
            <w:r w:rsidRPr="00B9609C">
              <w:rPr>
                <w:rFonts w:ascii="Times New Roman" w:hAnsi="Times New Roman" w:hint="eastAsia"/>
                <w:bCs w:val="0"/>
                <w:color w:val="000000" w:themeColor="text1"/>
                <w:kern w:val="0"/>
                <w:sz w:val="24"/>
                <w:szCs w:val="24"/>
              </w:rPr>
              <w:t>0</w:t>
            </w:r>
            <w:bookmarkEnd w:id="2474"/>
            <w:bookmarkEnd w:id="2475"/>
            <w:bookmarkEnd w:id="2476"/>
            <w:bookmarkEnd w:id="2477"/>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478" w:name="_Toc20991011"/>
            <w:bookmarkStart w:id="2479" w:name="_Toc21938567"/>
            <w:bookmarkStart w:id="2480" w:name="_Toc23586687"/>
            <w:bookmarkStart w:id="2481" w:name="_Toc23775361"/>
            <w:r w:rsidRPr="00B9609C">
              <w:rPr>
                <w:rFonts w:ascii="Times New Roman" w:hAnsi="Times New Roman" w:hint="eastAsia"/>
                <w:bCs w:val="0"/>
                <w:color w:val="000000" w:themeColor="text1"/>
                <w:kern w:val="0"/>
                <w:sz w:val="24"/>
                <w:szCs w:val="24"/>
              </w:rPr>
              <w:t>6</w:t>
            </w:r>
            <w:bookmarkEnd w:id="2478"/>
            <w:bookmarkEnd w:id="2479"/>
            <w:bookmarkEnd w:id="2480"/>
            <w:bookmarkEnd w:id="2481"/>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482" w:name="_Toc20991012"/>
            <w:bookmarkStart w:id="2483" w:name="_Toc21938568"/>
            <w:bookmarkStart w:id="2484" w:name="_Toc23586688"/>
            <w:bookmarkStart w:id="2485" w:name="_Toc23775362"/>
            <w:r w:rsidRPr="00B9609C">
              <w:rPr>
                <w:rFonts w:ascii="Times New Roman" w:hAnsi="Times New Roman" w:hint="eastAsia"/>
                <w:bCs w:val="0"/>
                <w:color w:val="000000" w:themeColor="text1"/>
                <w:kern w:val="0"/>
                <w:sz w:val="24"/>
                <w:szCs w:val="24"/>
              </w:rPr>
              <w:t>3</w:t>
            </w:r>
            <w:bookmarkEnd w:id="2482"/>
            <w:bookmarkEnd w:id="2483"/>
            <w:bookmarkEnd w:id="2484"/>
            <w:bookmarkEnd w:id="2485"/>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42</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臺中監獄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486" w:name="_Toc20991013"/>
            <w:bookmarkStart w:id="2487" w:name="_Toc21938569"/>
            <w:bookmarkStart w:id="2488" w:name="_Toc23586689"/>
            <w:bookmarkStart w:id="2489" w:name="_Toc23775363"/>
            <w:r w:rsidRPr="00B9609C">
              <w:rPr>
                <w:rFonts w:ascii="Times New Roman" w:hAnsi="Times New Roman" w:hint="eastAsia"/>
                <w:bCs w:val="0"/>
                <w:color w:val="000000" w:themeColor="text1"/>
                <w:kern w:val="0"/>
                <w:sz w:val="24"/>
                <w:szCs w:val="24"/>
              </w:rPr>
              <w:t>176</w:t>
            </w:r>
            <w:bookmarkEnd w:id="2486"/>
            <w:bookmarkEnd w:id="2487"/>
            <w:bookmarkEnd w:id="2488"/>
            <w:bookmarkEnd w:id="2489"/>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490" w:name="_Toc20991014"/>
            <w:bookmarkStart w:id="2491" w:name="_Toc21938570"/>
            <w:bookmarkStart w:id="2492" w:name="_Toc23586690"/>
            <w:bookmarkStart w:id="2493" w:name="_Toc23775364"/>
            <w:r w:rsidRPr="00B9609C">
              <w:rPr>
                <w:rFonts w:ascii="Times New Roman" w:hAnsi="Times New Roman" w:hint="eastAsia"/>
                <w:bCs w:val="0"/>
                <w:color w:val="000000" w:themeColor="text1"/>
                <w:kern w:val="0"/>
                <w:sz w:val="24"/>
                <w:szCs w:val="24"/>
              </w:rPr>
              <w:t>174</w:t>
            </w:r>
            <w:bookmarkEnd w:id="2490"/>
            <w:bookmarkEnd w:id="2491"/>
            <w:bookmarkEnd w:id="2492"/>
            <w:bookmarkEnd w:id="2493"/>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494" w:name="_Toc20991015"/>
            <w:bookmarkStart w:id="2495" w:name="_Toc21938571"/>
            <w:bookmarkStart w:id="2496" w:name="_Toc23586691"/>
            <w:bookmarkStart w:id="2497" w:name="_Toc23775365"/>
            <w:r w:rsidRPr="00B9609C">
              <w:rPr>
                <w:rFonts w:ascii="Times New Roman" w:hAnsi="Times New Roman" w:hint="eastAsia"/>
                <w:bCs w:val="0"/>
                <w:color w:val="000000" w:themeColor="text1"/>
                <w:kern w:val="0"/>
                <w:sz w:val="24"/>
                <w:szCs w:val="24"/>
              </w:rPr>
              <w:t>0</w:t>
            </w:r>
            <w:bookmarkEnd w:id="2494"/>
            <w:bookmarkEnd w:id="2495"/>
            <w:bookmarkEnd w:id="2496"/>
            <w:bookmarkEnd w:id="2497"/>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498" w:name="_Toc20991016"/>
            <w:bookmarkStart w:id="2499" w:name="_Toc21938572"/>
            <w:bookmarkStart w:id="2500" w:name="_Toc23586692"/>
            <w:bookmarkStart w:id="2501" w:name="_Toc23775366"/>
            <w:r w:rsidRPr="00B9609C">
              <w:rPr>
                <w:rFonts w:ascii="Times New Roman" w:hAnsi="Times New Roman" w:hint="eastAsia"/>
                <w:bCs w:val="0"/>
                <w:color w:val="000000" w:themeColor="text1"/>
                <w:kern w:val="0"/>
                <w:sz w:val="24"/>
                <w:szCs w:val="24"/>
              </w:rPr>
              <w:t>2</w:t>
            </w:r>
            <w:bookmarkEnd w:id="2498"/>
            <w:bookmarkEnd w:id="2499"/>
            <w:bookmarkEnd w:id="2500"/>
            <w:bookmarkEnd w:id="2501"/>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502" w:name="_Toc20991017"/>
            <w:bookmarkStart w:id="2503" w:name="_Toc21938573"/>
            <w:bookmarkStart w:id="2504" w:name="_Toc23586693"/>
            <w:bookmarkStart w:id="2505" w:name="_Toc23775367"/>
            <w:r w:rsidRPr="00B9609C">
              <w:rPr>
                <w:rFonts w:ascii="Times New Roman" w:hAnsi="Times New Roman" w:hint="eastAsia"/>
                <w:bCs w:val="0"/>
                <w:color w:val="000000" w:themeColor="text1"/>
                <w:kern w:val="0"/>
                <w:sz w:val="24"/>
                <w:szCs w:val="24"/>
              </w:rPr>
              <w:t>7</w:t>
            </w:r>
            <w:bookmarkEnd w:id="2502"/>
            <w:bookmarkEnd w:id="2503"/>
            <w:bookmarkEnd w:id="2504"/>
            <w:bookmarkEnd w:id="2505"/>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506" w:name="_Toc20991018"/>
            <w:bookmarkStart w:id="2507" w:name="_Toc21938574"/>
            <w:bookmarkStart w:id="2508" w:name="_Toc23586694"/>
            <w:bookmarkStart w:id="2509" w:name="_Toc23775368"/>
            <w:r w:rsidRPr="00B9609C">
              <w:rPr>
                <w:rFonts w:ascii="Times New Roman" w:hAnsi="Times New Roman" w:hint="eastAsia"/>
                <w:bCs w:val="0"/>
                <w:color w:val="000000" w:themeColor="text1"/>
                <w:kern w:val="0"/>
                <w:sz w:val="24"/>
                <w:szCs w:val="24"/>
              </w:rPr>
              <w:t>21</w:t>
            </w:r>
            <w:bookmarkEnd w:id="2506"/>
            <w:bookmarkEnd w:id="2507"/>
            <w:bookmarkEnd w:id="2508"/>
            <w:bookmarkEnd w:id="2509"/>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43</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彰化監獄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510" w:name="_Toc20991019"/>
            <w:bookmarkStart w:id="2511" w:name="_Toc21938575"/>
            <w:bookmarkStart w:id="2512" w:name="_Toc23586695"/>
            <w:bookmarkStart w:id="2513" w:name="_Toc23775369"/>
            <w:r w:rsidRPr="00B9609C">
              <w:rPr>
                <w:rFonts w:ascii="Times New Roman" w:hAnsi="Times New Roman" w:hint="eastAsia"/>
                <w:bCs w:val="0"/>
                <w:color w:val="000000" w:themeColor="text1"/>
                <w:kern w:val="0"/>
                <w:sz w:val="24"/>
                <w:szCs w:val="24"/>
              </w:rPr>
              <w:t>41</w:t>
            </w:r>
            <w:bookmarkEnd w:id="2510"/>
            <w:bookmarkEnd w:id="2511"/>
            <w:bookmarkEnd w:id="2512"/>
            <w:bookmarkEnd w:id="2513"/>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514" w:name="_Toc20991020"/>
            <w:bookmarkStart w:id="2515" w:name="_Toc21938576"/>
            <w:bookmarkStart w:id="2516" w:name="_Toc23586696"/>
            <w:bookmarkStart w:id="2517" w:name="_Toc23775370"/>
            <w:r w:rsidRPr="00B9609C">
              <w:rPr>
                <w:rFonts w:ascii="Times New Roman" w:hAnsi="Times New Roman" w:hint="eastAsia"/>
                <w:bCs w:val="0"/>
                <w:color w:val="000000" w:themeColor="text1"/>
                <w:kern w:val="0"/>
                <w:sz w:val="24"/>
                <w:szCs w:val="24"/>
              </w:rPr>
              <w:t>63</w:t>
            </w:r>
            <w:bookmarkEnd w:id="2514"/>
            <w:bookmarkEnd w:id="2515"/>
            <w:bookmarkEnd w:id="2516"/>
            <w:bookmarkEnd w:id="2517"/>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518" w:name="_Toc20991021"/>
            <w:bookmarkStart w:id="2519" w:name="_Toc21938577"/>
            <w:bookmarkStart w:id="2520" w:name="_Toc23586697"/>
            <w:bookmarkStart w:id="2521" w:name="_Toc23775371"/>
            <w:r w:rsidRPr="00B9609C">
              <w:rPr>
                <w:rFonts w:ascii="Times New Roman" w:hAnsi="Times New Roman" w:hint="eastAsia"/>
                <w:bCs w:val="0"/>
                <w:color w:val="000000" w:themeColor="text1"/>
                <w:kern w:val="0"/>
                <w:sz w:val="24"/>
                <w:szCs w:val="24"/>
              </w:rPr>
              <w:t>0</w:t>
            </w:r>
            <w:bookmarkEnd w:id="2518"/>
            <w:bookmarkEnd w:id="2519"/>
            <w:bookmarkEnd w:id="2520"/>
            <w:bookmarkEnd w:id="2521"/>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522" w:name="_Toc20991022"/>
            <w:bookmarkStart w:id="2523" w:name="_Toc21938578"/>
            <w:bookmarkStart w:id="2524" w:name="_Toc23586698"/>
            <w:bookmarkStart w:id="2525" w:name="_Toc23775372"/>
            <w:r w:rsidRPr="00B9609C">
              <w:rPr>
                <w:rFonts w:ascii="Times New Roman" w:hAnsi="Times New Roman" w:hint="eastAsia"/>
                <w:bCs w:val="0"/>
                <w:color w:val="000000" w:themeColor="text1"/>
                <w:kern w:val="0"/>
                <w:sz w:val="24"/>
                <w:szCs w:val="24"/>
              </w:rPr>
              <w:t>0</w:t>
            </w:r>
            <w:bookmarkEnd w:id="2522"/>
            <w:bookmarkEnd w:id="2523"/>
            <w:bookmarkEnd w:id="2524"/>
            <w:bookmarkEnd w:id="2525"/>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526" w:name="_Toc20991023"/>
            <w:bookmarkStart w:id="2527" w:name="_Toc21938579"/>
            <w:bookmarkStart w:id="2528" w:name="_Toc23586699"/>
            <w:bookmarkStart w:id="2529" w:name="_Toc23775373"/>
            <w:r w:rsidRPr="00B9609C">
              <w:rPr>
                <w:rFonts w:ascii="Times New Roman" w:hAnsi="Times New Roman" w:hint="eastAsia"/>
                <w:bCs w:val="0"/>
                <w:color w:val="000000" w:themeColor="text1"/>
                <w:kern w:val="0"/>
                <w:sz w:val="24"/>
                <w:szCs w:val="24"/>
              </w:rPr>
              <w:t>3</w:t>
            </w:r>
            <w:bookmarkEnd w:id="2526"/>
            <w:bookmarkEnd w:id="2527"/>
            <w:bookmarkEnd w:id="2528"/>
            <w:bookmarkEnd w:id="2529"/>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530" w:name="_Toc20991024"/>
            <w:bookmarkStart w:id="2531" w:name="_Toc21938580"/>
            <w:bookmarkStart w:id="2532" w:name="_Toc23586700"/>
            <w:bookmarkStart w:id="2533" w:name="_Toc23775374"/>
            <w:r w:rsidRPr="00B9609C">
              <w:rPr>
                <w:rFonts w:ascii="Times New Roman" w:hAnsi="Times New Roman" w:hint="eastAsia"/>
                <w:bCs w:val="0"/>
                <w:color w:val="000000" w:themeColor="text1"/>
                <w:kern w:val="0"/>
                <w:sz w:val="24"/>
                <w:szCs w:val="24"/>
              </w:rPr>
              <w:t>2</w:t>
            </w:r>
            <w:bookmarkEnd w:id="2530"/>
            <w:bookmarkEnd w:id="2531"/>
            <w:bookmarkEnd w:id="2532"/>
            <w:bookmarkEnd w:id="2533"/>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44</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雲林二監</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534" w:name="_Toc20991025"/>
            <w:bookmarkStart w:id="2535" w:name="_Toc21938581"/>
            <w:bookmarkStart w:id="2536" w:name="_Toc23586701"/>
            <w:bookmarkStart w:id="2537" w:name="_Toc23775375"/>
            <w:r w:rsidRPr="00B9609C">
              <w:rPr>
                <w:rFonts w:ascii="Times New Roman" w:hAnsi="Times New Roman" w:hint="eastAsia"/>
                <w:bCs w:val="0"/>
                <w:color w:val="000000" w:themeColor="text1"/>
                <w:kern w:val="0"/>
                <w:sz w:val="24"/>
                <w:szCs w:val="24"/>
              </w:rPr>
              <w:t>70</w:t>
            </w:r>
            <w:bookmarkEnd w:id="2534"/>
            <w:bookmarkEnd w:id="2535"/>
            <w:bookmarkEnd w:id="2536"/>
            <w:bookmarkEnd w:id="2537"/>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538" w:name="_Toc20991026"/>
            <w:bookmarkStart w:id="2539" w:name="_Toc21938582"/>
            <w:bookmarkStart w:id="2540" w:name="_Toc23586702"/>
            <w:bookmarkStart w:id="2541" w:name="_Toc23775376"/>
            <w:r w:rsidRPr="00B9609C">
              <w:rPr>
                <w:rFonts w:ascii="Times New Roman" w:hAnsi="Times New Roman" w:hint="eastAsia"/>
                <w:bCs w:val="0"/>
                <w:color w:val="000000" w:themeColor="text1"/>
                <w:kern w:val="0"/>
                <w:sz w:val="24"/>
                <w:szCs w:val="24"/>
              </w:rPr>
              <w:t>98</w:t>
            </w:r>
            <w:bookmarkEnd w:id="2538"/>
            <w:bookmarkEnd w:id="2539"/>
            <w:bookmarkEnd w:id="2540"/>
            <w:bookmarkEnd w:id="2541"/>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542" w:name="_Toc20991027"/>
            <w:bookmarkStart w:id="2543" w:name="_Toc21938583"/>
            <w:bookmarkStart w:id="2544" w:name="_Toc23586703"/>
            <w:bookmarkStart w:id="2545" w:name="_Toc23775377"/>
            <w:r w:rsidRPr="00B9609C">
              <w:rPr>
                <w:rFonts w:ascii="Times New Roman" w:hAnsi="Times New Roman" w:hint="eastAsia"/>
                <w:bCs w:val="0"/>
                <w:color w:val="000000" w:themeColor="text1"/>
                <w:kern w:val="0"/>
                <w:sz w:val="24"/>
                <w:szCs w:val="24"/>
              </w:rPr>
              <w:t>0</w:t>
            </w:r>
            <w:bookmarkEnd w:id="2542"/>
            <w:bookmarkEnd w:id="2543"/>
            <w:bookmarkEnd w:id="2544"/>
            <w:bookmarkEnd w:id="2545"/>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546" w:name="_Toc20991028"/>
            <w:bookmarkStart w:id="2547" w:name="_Toc21938584"/>
            <w:bookmarkStart w:id="2548" w:name="_Toc23586704"/>
            <w:bookmarkStart w:id="2549" w:name="_Toc23775378"/>
            <w:r w:rsidRPr="00B9609C">
              <w:rPr>
                <w:rFonts w:ascii="Times New Roman" w:hAnsi="Times New Roman" w:hint="eastAsia"/>
                <w:bCs w:val="0"/>
                <w:color w:val="000000" w:themeColor="text1"/>
                <w:kern w:val="0"/>
                <w:sz w:val="24"/>
                <w:szCs w:val="24"/>
              </w:rPr>
              <w:t>0</w:t>
            </w:r>
            <w:bookmarkEnd w:id="2546"/>
            <w:bookmarkEnd w:id="2547"/>
            <w:bookmarkEnd w:id="2548"/>
            <w:bookmarkEnd w:id="2549"/>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550" w:name="_Toc20991029"/>
            <w:bookmarkStart w:id="2551" w:name="_Toc21938585"/>
            <w:bookmarkStart w:id="2552" w:name="_Toc23586705"/>
            <w:bookmarkStart w:id="2553" w:name="_Toc23775379"/>
            <w:r w:rsidRPr="00B9609C">
              <w:rPr>
                <w:rFonts w:ascii="Times New Roman" w:hAnsi="Times New Roman" w:hint="eastAsia"/>
                <w:bCs w:val="0"/>
                <w:color w:val="000000" w:themeColor="text1"/>
                <w:kern w:val="0"/>
                <w:sz w:val="24"/>
                <w:szCs w:val="24"/>
              </w:rPr>
              <w:t>13</w:t>
            </w:r>
            <w:bookmarkEnd w:id="2550"/>
            <w:bookmarkEnd w:id="2551"/>
            <w:bookmarkEnd w:id="2552"/>
            <w:bookmarkEnd w:id="2553"/>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554" w:name="_Toc20991030"/>
            <w:bookmarkStart w:id="2555" w:name="_Toc21938586"/>
            <w:bookmarkStart w:id="2556" w:name="_Toc23586706"/>
            <w:bookmarkStart w:id="2557" w:name="_Toc23775380"/>
            <w:r w:rsidRPr="00B9609C">
              <w:rPr>
                <w:rFonts w:ascii="Times New Roman" w:hAnsi="Times New Roman" w:hint="eastAsia"/>
                <w:bCs w:val="0"/>
                <w:color w:val="000000" w:themeColor="text1"/>
                <w:kern w:val="0"/>
                <w:sz w:val="24"/>
                <w:szCs w:val="24"/>
              </w:rPr>
              <w:t>4</w:t>
            </w:r>
            <w:bookmarkEnd w:id="2554"/>
            <w:bookmarkEnd w:id="2555"/>
            <w:bookmarkEnd w:id="2556"/>
            <w:bookmarkEnd w:id="2557"/>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45</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臺東監獄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558" w:name="_Toc20991031"/>
            <w:bookmarkStart w:id="2559" w:name="_Toc21938587"/>
            <w:bookmarkStart w:id="2560" w:name="_Toc23586707"/>
            <w:bookmarkStart w:id="2561" w:name="_Toc23775381"/>
            <w:r w:rsidRPr="00B9609C">
              <w:rPr>
                <w:rFonts w:ascii="Times New Roman" w:hAnsi="Times New Roman" w:hint="eastAsia"/>
                <w:bCs w:val="0"/>
                <w:color w:val="000000" w:themeColor="text1"/>
                <w:kern w:val="0"/>
                <w:sz w:val="24"/>
                <w:szCs w:val="24"/>
              </w:rPr>
              <w:t>2</w:t>
            </w:r>
            <w:bookmarkEnd w:id="2558"/>
            <w:bookmarkEnd w:id="2559"/>
            <w:bookmarkEnd w:id="2560"/>
            <w:bookmarkEnd w:id="2561"/>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562" w:name="_Toc20991032"/>
            <w:bookmarkStart w:id="2563" w:name="_Toc21938588"/>
            <w:bookmarkStart w:id="2564" w:name="_Toc23586708"/>
            <w:bookmarkStart w:id="2565" w:name="_Toc23775382"/>
            <w:r w:rsidRPr="00B9609C">
              <w:rPr>
                <w:rFonts w:ascii="Times New Roman" w:hAnsi="Times New Roman" w:hint="eastAsia"/>
                <w:bCs w:val="0"/>
                <w:color w:val="000000" w:themeColor="text1"/>
                <w:kern w:val="0"/>
                <w:sz w:val="24"/>
                <w:szCs w:val="24"/>
              </w:rPr>
              <w:t>20</w:t>
            </w:r>
            <w:bookmarkEnd w:id="2562"/>
            <w:bookmarkEnd w:id="2563"/>
            <w:bookmarkEnd w:id="2564"/>
            <w:bookmarkEnd w:id="2565"/>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566" w:name="_Toc20991033"/>
            <w:bookmarkStart w:id="2567" w:name="_Toc21938589"/>
            <w:bookmarkStart w:id="2568" w:name="_Toc23586709"/>
            <w:bookmarkStart w:id="2569" w:name="_Toc23775383"/>
            <w:r w:rsidRPr="00B9609C">
              <w:rPr>
                <w:rFonts w:ascii="Times New Roman" w:hAnsi="Times New Roman" w:hint="eastAsia"/>
                <w:bCs w:val="0"/>
                <w:color w:val="000000" w:themeColor="text1"/>
                <w:kern w:val="0"/>
                <w:sz w:val="24"/>
                <w:szCs w:val="24"/>
              </w:rPr>
              <w:t>0</w:t>
            </w:r>
            <w:bookmarkEnd w:id="2566"/>
            <w:bookmarkEnd w:id="2567"/>
            <w:bookmarkEnd w:id="2568"/>
            <w:bookmarkEnd w:id="2569"/>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570" w:name="_Toc20991034"/>
            <w:bookmarkStart w:id="2571" w:name="_Toc21938590"/>
            <w:bookmarkStart w:id="2572" w:name="_Toc23586710"/>
            <w:bookmarkStart w:id="2573" w:name="_Toc23775384"/>
            <w:r w:rsidRPr="00B9609C">
              <w:rPr>
                <w:rFonts w:ascii="Times New Roman" w:hAnsi="Times New Roman" w:hint="eastAsia"/>
                <w:bCs w:val="0"/>
                <w:color w:val="000000" w:themeColor="text1"/>
                <w:kern w:val="0"/>
                <w:sz w:val="24"/>
                <w:szCs w:val="24"/>
              </w:rPr>
              <w:t>0</w:t>
            </w:r>
            <w:bookmarkEnd w:id="2570"/>
            <w:bookmarkEnd w:id="2571"/>
            <w:bookmarkEnd w:id="2572"/>
            <w:bookmarkEnd w:id="2573"/>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574" w:name="_Toc20991035"/>
            <w:bookmarkStart w:id="2575" w:name="_Toc21938591"/>
            <w:bookmarkStart w:id="2576" w:name="_Toc23586711"/>
            <w:bookmarkStart w:id="2577" w:name="_Toc23775385"/>
            <w:r w:rsidRPr="00B9609C">
              <w:rPr>
                <w:rFonts w:ascii="Times New Roman" w:hAnsi="Times New Roman" w:hint="eastAsia"/>
                <w:bCs w:val="0"/>
                <w:color w:val="000000" w:themeColor="text1"/>
                <w:kern w:val="0"/>
                <w:sz w:val="24"/>
                <w:szCs w:val="24"/>
              </w:rPr>
              <w:t>2</w:t>
            </w:r>
            <w:bookmarkEnd w:id="2574"/>
            <w:bookmarkEnd w:id="2575"/>
            <w:bookmarkEnd w:id="2576"/>
            <w:bookmarkEnd w:id="2577"/>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578" w:name="_Toc20991036"/>
            <w:bookmarkStart w:id="2579" w:name="_Toc21938592"/>
            <w:bookmarkStart w:id="2580" w:name="_Toc23586712"/>
            <w:bookmarkStart w:id="2581" w:name="_Toc23775386"/>
            <w:r w:rsidRPr="00B9609C">
              <w:rPr>
                <w:rFonts w:ascii="Times New Roman" w:hAnsi="Times New Roman" w:hint="eastAsia"/>
                <w:bCs w:val="0"/>
                <w:color w:val="000000" w:themeColor="text1"/>
                <w:kern w:val="0"/>
                <w:sz w:val="24"/>
                <w:szCs w:val="24"/>
              </w:rPr>
              <w:t>0</w:t>
            </w:r>
            <w:bookmarkEnd w:id="2578"/>
            <w:bookmarkEnd w:id="2579"/>
            <w:bookmarkEnd w:id="2580"/>
            <w:bookmarkEnd w:id="2581"/>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46</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宜蘭監獄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582" w:name="_Toc20991037"/>
            <w:bookmarkStart w:id="2583" w:name="_Toc21938593"/>
            <w:bookmarkStart w:id="2584" w:name="_Toc23586713"/>
            <w:bookmarkStart w:id="2585" w:name="_Toc23775387"/>
            <w:r w:rsidRPr="00B9609C">
              <w:rPr>
                <w:rFonts w:ascii="Times New Roman" w:hAnsi="Times New Roman" w:hint="eastAsia"/>
                <w:bCs w:val="0"/>
                <w:color w:val="000000" w:themeColor="text1"/>
                <w:kern w:val="0"/>
                <w:sz w:val="24"/>
                <w:szCs w:val="24"/>
              </w:rPr>
              <w:t>66</w:t>
            </w:r>
            <w:bookmarkEnd w:id="2582"/>
            <w:bookmarkEnd w:id="2583"/>
            <w:bookmarkEnd w:id="2584"/>
            <w:bookmarkEnd w:id="2585"/>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586" w:name="_Toc20991038"/>
            <w:bookmarkStart w:id="2587" w:name="_Toc21938594"/>
            <w:bookmarkStart w:id="2588" w:name="_Toc23586714"/>
            <w:bookmarkStart w:id="2589" w:name="_Toc23775388"/>
            <w:r w:rsidRPr="00B9609C">
              <w:rPr>
                <w:rFonts w:ascii="Times New Roman" w:hAnsi="Times New Roman" w:hint="eastAsia"/>
                <w:bCs w:val="0"/>
                <w:color w:val="000000" w:themeColor="text1"/>
                <w:kern w:val="0"/>
                <w:sz w:val="24"/>
                <w:szCs w:val="24"/>
              </w:rPr>
              <w:t>14</w:t>
            </w:r>
            <w:bookmarkEnd w:id="2586"/>
            <w:bookmarkEnd w:id="2587"/>
            <w:bookmarkEnd w:id="2588"/>
            <w:bookmarkEnd w:id="2589"/>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590" w:name="_Toc20991039"/>
            <w:bookmarkStart w:id="2591" w:name="_Toc21938595"/>
            <w:bookmarkStart w:id="2592" w:name="_Toc23586715"/>
            <w:bookmarkStart w:id="2593" w:name="_Toc23775389"/>
            <w:r w:rsidRPr="00B9609C">
              <w:rPr>
                <w:rFonts w:ascii="Times New Roman" w:hAnsi="Times New Roman" w:hint="eastAsia"/>
                <w:bCs w:val="0"/>
                <w:color w:val="000000" w:themeColor="text1"/>
                <w:kern w:val="0"/>
                <w:sz w:val="24"/>
                <w:szCs w:val="24"/>
              </w:rPr>
              <w:t>0</w:t>
            </w:r>
            <w:bookmarkEnd w:id="2590"/>
            <w:bookmarkEnd w:id="2591"/>
            <w:bookmarkEnd w:id="2592"/>
            <w:bookmarkEnd w:id="2593"/>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594" w:name="_Toc20991040"/>
            <w:bookmarkStart w:id="2595" w:name="_Toc21938596"/>
            <w:bookmarkStart w:id="2596" w:name="_Toc23586716"/>
            <w:bookmarkStart w:id="2597" w:name="_Toc23775390"/>
            <w:r w:rsidRPr="00B9609C">
              <w:rPr>
                <w:rFonts w:ascii="Times New Roman" w:hAnsi="Times New Roman" w:hint="eastAsia"/>
                <w:bCs w:val="0"/>
                <w:color w:val="000000" w:themeColor="text1"/>
                <w:kern w:val="0"/>
                <w:sz w:val="24"/>
                <w:szCs w:val="24"/>
              </w:rPr>
              <w:t>0</w:t>
            </w:r>
            <w:bookmarkEnd w:id="2594"/>
            <w:bookmarkEnd w:id="2595"/>
            <w:bookmarkEnd w:id="2596"/>
            <w:bookmarkEnd w:id="2597"/>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598" w:name="_Toc20991041"/>
            <w:bookmarkStart w:id="2599" w:name="_Toc21938597"/>
            <w:bookmarkStart w:id="2600" w:name="_Toc23586717"/>
            <w:bookmarkStart w:id="2601" w:name="_Toc23775391"/>
            <w:r w:rsidRPr="00B9609C">
              <w:rPr>
                <w:rFonts w:ascii="Times New Roman" w:hAnsi="Times New Roman" w:hint="eastAsia"/>
                <w:bCs w:val="0"/>
                <w:color w:val="000000" w:themeColor="text1"/>
                <w:kern w:val="0"/>
                <w:sz w:val="24"/>
                <w:szCs w:val="24"/>
              </w:rPr>
              <w:t>2</w:t>
            </w:r>
            <w:bookmarkEnd w:id="2598"/>
            <w:bookmarkEnd w:id="2599"/>
            <w:bookmarkEnd w:id="2600"/>
            <w:bookmarkEnd w:id="2601"/>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602" w:name="_Toc20991042"/>
            <w:bookmarkStart w:id="2603" w:name="_Toc21938598"/>
            <w:bookmarkStart w:id="2604" w:name="_Toc23586718"/>
            <w:bookmarkStart w:id="2605" w:name="_Toc23775392"/>
            <w:r w:rsidRPr="00B9609C">
              <w:rPr>
                <w:rFonts w:ascii="Times New Roman" w:hAnsi="Times New Roman" w:hint="eastAsia"/>
                <w:bCs w:val="0"/>
                <w:color w:val="000000" w:themeColor="text1"/>
                <w:kern w:val="0"/>
                <w:sz w:val="24"/>
                <w:szCs w:val="24"/>
              </w:rPr>
              <w:t>0</w:t>
            </w:r>
            <w:bookmarkEnd w:id="2602"/>
            <w:bookmarkEnd w:id="2603"/>
            <w:bookmarkEnd w:id="2604"/>
            <w:bookmarkEnd w:id="2605"/>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47</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臺北看守所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606" w:name="_Toc20991043"/>
            <w:bookmarkStart w:id="2607" w:name="_Toc21938599"/>
            <w:bookmarkStart w:id="2608" w:name="_Toc23586719"/>
            <w:bookmarkStart w:id="2609" w:name="_Toc23775393"/>
            <w:r w:rsidRPr="00B9609C">
              <w:rPr>
                <w:rFonts w:ascii="Times New Roman" w:hAnsi="Times New Roman" w:hint="eastAsia"/>
                <w:bCs w:val="0"/>
                <w:color w:val="000000" w:themeColor="text1"/>
                <w:kern w:val="0"/>
                <w:sz w:val="24"/>
                <w:szCs w:val="24"/>
              </w:rPr>
              <w:t>63</w:t>
            </w:r>
            <w:bookmarkEnd w:id="2606"/>
            <w:bookmarkEnd w:id="2607"/>
            <w:bookmarkEnd w:id="2608"/>
            <w:bookmarkEnd w:id="2609"/>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610" w:name="_Toc20991044"/>
            <w:bookmarkStart w:id="2611" w:name="_Toc21938600"/>
            <w:bookmarkStart w:id="2612" w:name="_Toc23586720"/>
            <w:bookmarkStart w:id="2613" w:name="_Toc23775394"/>
            <w:r w:rsidRPr="00B9609C">
              <w:rPr>
                <w:rFonts w:ascii="Times New Roman" w:hAnsi="Times New Roman" w:hint="eastAsia"/>
                <w:bCs w:val="0"/>
                <w:color w:val="000000" w:themeColor="text1"/>
                <w:kern w:val="0"/>
                <w:sz w:val="24"/>
                <w:szCs w:val="24"/>
              </w:rPr>
              <w:t>243</w:t>
            </w:r>
            <w:bookmarkEnd w:id="2610"/>
            <w:bookmarkEnd w:id="2611"/>
            <w:bookmarkEnd w:id="2612"/>
            <w:bookmarkEnd w:id="2613"/>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614" w:name="_Toc20991045"/>
            <w:bookmarkStart w:id="2615" w:name="_Toc21938601"/>
            <w:bookmarkStart w:id="2616" w:name="_Toc23586721"/>
            <w:bookmarkStart w:id="2617" w:name="_Toc23775395"/>
            <w:r w:rsidRPr="00B9609C">
              <w:rPr>
                <w:rFonts w:ascii="Times New Roman" w:hAnsi="Times New Roman" w:hint="eastAsia"/>
                <w:bCs w:val="0"/>
                <w:color w:val="000000" w:themeColor="text1"/>
                <w:kern w:val="0"/>
                <w:sz w:val="24"/>
                <w:szCs w:val="24"/>
              </w:rPr>
              <w:t>0</w:t>
            </w:r>
            <w:bookmarkEnd w:id="2614"/>
            <w:bookmarkEnd w:id="2615"/>
            <w:bookmarkEnd w:id="2616"/>
            <w:bookmarkEnd w:id="2617"/>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618" w:name="_Toc20991046"/>
            <w:bookmarkStart w:id="2619" w:name="_Toc21938602"/>
            <w:bookmarkStart w:id="2620" w:name="_Toc23586722"/>
            <w:bookmarkStart w:id="2621" w:name="_Toc23775396"/>
            <w:r w:rsidRPr="00B9609C">
              <w:rPr>
                <w:rFonts w:ascii="Times New Roman" w:hAnsi="Times New Roman" w:hint="eastAsia"/>
                <w:bCs w:val="0"/>
                <w:color w:val="000000" w:themeColor="text1"/>
                <w:kern w:val="0"/>
                <w:sz w:val="24"/>
                <w:szCs w:val="24"/>
              </w:rPr>
              <w:t>0</w:t>
            </w:r>
            <w:bookmarkEnd w:id="2618"/>
            <w:bookmarkEnd w:id="2619"/>
            <w:bookmarkEnd w:id="2620"/>
            <w:bookmarkEnd w:id="2621"/>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622" w:name="_Toc20991047"/>
            <w:bookmarkStart w:id="2623" w:name="_Toc21938603"/>
            <w:bookmarkStart w:id="2624" w:name="_Toc23586723"/>
            <w:bookmarkStart w:id="2625" w:name="_Toc23775397"/>
            <w:r w:rsidRPr="00B9609C">
              <w:rPr>
                <w:rFonts w:ascii="Times New Roman" w:hAnsi="Times New Roman" w:hint="eastAsia"/>
                <w:bCs w:val="0"/>
                <w:color w:val="000000" w:themeColor="text1"/>
                <w:kern w:val="0"/>
                <w:sz w:val="24"/>
                <w:szCs w:val="24"/>
              </w:rPr>
              <w:t>1</w:t>
            </w:r>
            <w:bookmarkEnd w:id="2622"/>
            <w:bookmarkEnd w:id="2623"/>
            <w:bookmarkEnd w:id="2624"/>
            <w:bookmarkEnd w:id="2625"/>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626" w:name="_Toc20991048"/>
            <w:bookmarkStart w:id="2627" w:name="_Toc21938604"/>
            <w:bookmarkStart w:id="2628" w:name="_Toc23586724"/>
            <w:bookmarkStart w:id="2629" w:name="_Toc23775398"/>
            <w:r w:rsidRPr="00B9609C">
              <w:rPr>
                <w:rFonts w:ascii="Times New Roman" w:hAnsi="Times New Roman" w:hint="eastAsia"/>
                <w:bCs w:val="0"/>
                <w:color w:val="000000" w:themeColor="text1"/>
                <w:kern w:val="0"/>
                <w:sz w:val="24"/>
                <w:szCs w:val="24"/>
              </w:rPr>
              <w:t>0</w:t>
            </w:r>
            <w:bookmarkEnd w:id="2626"/>
            <w:bookmarkEnd w:id="2627"/>
            <w:bookmarkEnd w:id="2628"/>
            <w:bookmarkEnd w:id="2629"/>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48</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苗栗看守所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630" w:name="_Toc20991049"/>
            <w:bookmarkStart w:id="2631" w:name="_Toc21938605"/>
            <w:bookmarkStart w:id="2632" w:name="_Toc23586725"/>
            <w:bookmarkStart w:id="2633" w:name="_Toc23775399"/>
            <w:r w:rsidRPr="00B9609C">
              <w:rPr>
                <w:rFonts w:ascii="Times New Roman" w:hAnsi="Times New Roman" w:hint="eastAsia"/>
                <w:bCs w:val="0"/>
                <w:color w:val="000000" w:themeColor="text1"/>
                <w:kern w:val="0"/>
                <w:sz w:val="24"/>
                <w:szCs w:val="24"/>
              </w:rPr>
              <w:t>4</w:t>
            </w:r>
            <w:bookmarkEnd w:id="2630"/>
            <w:bookmarkEnd w:id="2631"/>
            <w:bookmarkEnd w:id="2632"/>
            <w:bookmarkEnd w:id="2633"/>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634" w:name="_Toc20991050"/>
            <w:bookmarkStart w:id="2635" w:name="_Toc21938606"/>
            <w:bookmarkStart w:id="2636" w:name="_Toc23586726"/>
            <w:bookmarkStart w:id="2637" w:name="_Toc23775400"/>
            <w:r w:rsidRPr="00B9609C">
              <w:rPr>
                <w:rFonts w:ascii="Times New Roman" w:hAnsi="Times New Roman" w:hint="eastAsia"/>
                <w:bCs w:val="0"/>
                <w:color w:val="000000" w:themeColor="text1"/>
                <w:kern w:val="0"/>
                <w:sz w:val="24"/>
                <w:szCs w:val="24"/>
              </w:rPr>
              <w:t>84</w:t>
            </w:r>
            <w:bookmarkEnd w:id="2634"/>
            <w:bookmarkEnd w:id="2635"/>
            <w:bookmarkEnd w:id="2636"/>
            <w:bookmarkEnd w:id="2637"/>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638" w:name="_Toc20991051"/>
            <w:bookmarkStart w:id="2639" w:name="_Toc21938607"/>
            <w:bookmarkStart w:id="2640" w:name="_Toc23586727"/>
            <w:bookmarkStart w:id="2641" w:name="_Toc23775401"/>
            <w:r w:rsidRPr="00B9609C">
              <w:rPr>
                <w:rFonts w:ascii="Times New Roman" w:hAnsi="Times New Roman" w:hint="eastAsia"/>
                <w:bCs w:val="0"/>
                <w:color w:val="000000" w:themeColor="text1"/>
                <w:kern w:val="0"/>
                <w:sz w:val="24"/>
                <w:szCs w:val="24"/>
              </w:rPr>
              <w:t>0</w:t>
            </w:r>
            <w:bookmarkEnd w:id="2638"/>
            <w:bookmarkEnd w:id="2639"/>
            <w:bookmarkEnd w:id="2640"/>
            <w:bookmarkEnd w:id="2641"/>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642" w:name="_Toc20991052"/>
            <w:bookmarkStart w:id="2643" w:name="_Toc21938608"/>
            <w:bookmarkStart w:id="2644" w:name="_Toc23586728"/>
            <w:bookmarkStart w:id="2645" w:name="_Toc23775402"/>
            <w:r w:rsidRPr="00B9609C">
              <w:rPr>
                <w:rFonts w:ascii="Times New Roman" w:hAnsi="Times New Roman" w:hint="eastAsia"/>
                <w:bCs w:val="0"/>
                <w:color w:val="000000" w:themeColor="text1"/>
                <w:kern w:val="0"/>
                <w:sz w:val="24"/>
                <w:szCs w:val="24"/>
              </w:rPr>
              <w:t>0</w:t>
            </w:r>
            <w:bookmarkEnd w:id="2642"/>
            <w:bookmarkEnd w:id="2643"/>
            <w:bookmarkEnd w:id="2644"/>
            <w:bookmarkEnd w:id="2645"/>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646" w:name="_Toc20991053"/>
            <w:bookmarkStart w:id="2647" w:name="_Toc21938609"/>
            <w:bookmarkStart w:id="2648" w:name="_Toc23586729"/>
            <w:bookmarkStart w:id="2649" w:name="_Toc23775403"/>
            <w:r w:rsidRPr="00B9609C">
              <w:rPr>
                <w:rFonts w:ascii="Times New Roman" w:hAnsi="Times New Roman" w:hint="eastAsia"/>
                <w:bCs w:val="0"/>
                <w:color w:val="000000" w:themeColor="text1"/>
                <w:kern w:val="0"/>
                <w:sz w:val="24"/>
                <w:szCs w:val="24"/>
              </w:rPr>
              <w:t>0</w:t>
            </w:r>
            <w:bookmarkEnd w:id="2646"/>
            <w:bookmarkEnd w:id="2647"/>
            <w:bookmarkEnd w:id="2648"/>
            <w:bookmarkEnd w:id="2649"/>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650" w:name="_Toc20991054"/>
            <w:bookmarkStart w:id="2651" w:name="_Toc21938610"/>
            <w:bookmarkStart w:id="2652" w:name="_Toc23586730"/>
            <w:bookmarkStart w:id="2653" w:name="_Toc23775404"/>
            <w:r w:rsidRPr="00B9609C">
              <w:rPr>
                <w:rFonts w:ascii="Times New Roman" w:hAnsi="Times New Roman" w:hint="eastAsia"/>
                <w:bCs w:val="0"/>
                <w:color w:val="000000" w:themeColor="text1"/>
                <w:kern w:val="0"/>
                <w:sz w:val="24"/>
                <w:szCs w:val="24"/>
              </w:rPr>
              <w:t>1</w:t>
            </w:r>
            <w:bookmarkEnd w:id="2650"/>
            <w:bookmarkEnd w:id="2651"/>
            <w:bookmarkEnd w:id="2652"/>
            <w:bookmarkEnd w:id="2653"/>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49</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嘉義看守所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654" w:name="_Toc20991055"/>
            <w:bookmarkStart w:id="2655" w:name="_Toc21938611"/>
            <w:bookmarkStart w:id="2656" w:name="_Toc23586731"/>
            <w:bookmarkStart w:id="2657" w:name="_Toc23775405"/>
            <w:r w:rsidRPr="00B9609C">
              <w:rPr>
                <w:rFonts w:ascii="Times New Roman" w:hAnsi="Times New Roman" w:hint="eastAsia"/>
                <w:bCs w:val="0"/>
                <w:color w:val="000000" w:themeColor="text1"/>
                <w:kern w:val="0"/>
                <w:sz w:val="24"/>
                <w:szCs w:val="24"/>
              </w:rPr>
              <w:t>11</w:t>
            </w:r>
            <w:bookmarkEnd w:id="2654"/>
            <w:bookmarkEnd w:id="2655"/>
            <w:bookmarkEnd w:id="2656"/>
            <w:bookmarkEnd w:id="2657"/>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658" w:name="_Toc20991056"/>
            <w:bookmarkStart w:id="2659" w:name="_Toc21938612"/>
            <w:bookmarkStart w:id="2660" w:name="_Toc23586732"/>
            <w:bookmarkStart w:id="2661" w:name="_Toc23775406"/>
            <w:r w:rsidRPr="00B9609C">
              <w:rPr>
                <w:rFonts w:ascii="Times New Roman" w:hAnsi="Times New Roman" w:hint="eastAsia"/>
                <w:bCs w:val="0"/>
                <w:color w:val="000000" w:themeColor="text1"/>
                <w:kern w:val="0"/>
                <w:sz w:val="24"/>
                <w:szCs w:val="24"/>
              </w:rPr>
              <w:t>48</w:t>
            </w:r>
            <w:bookmarkEnd w:id="2658"/>
            <w:bookmarkEnd w:id="2659"/>
            <w:bookmarkEnd w:id="2660"/>
            <w:bookmarkEnd w:id="2661"/>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662" w:name="_Toc20991057"/>
            <w:bookmarkStart w:id="2663" w:name="_Toc21938613"/>
            <w:bookmarkStart w:id="2664" w:name="_Toc23586733"/>
            <w:bookmarkStart w:id="2665" w:name="_Toc23775407"/>
            <w:r w:rsidRPr="00B9609C">
              <w:rPr>
                <w:rFonts w:ascii="Times New Roman" w:hAnsi="Times New Roman" w:hint="eastAsia"/>
                <w:bCs w:val="0"/>
                <w:color w:val="000000" w:themeColor="text1"/>
                <w:kern w:val="0"/>
                <w:sz w:val="24"/>
                <w:szCs w:val="24"/>
              </w:rPr>
              <w:t>0</w:t>
            </w:r>
            <w:bookmarkEnd w:id="2662"/>
            <w:bookmarkEnd w:id="2663"/>
            <w:bookmarkEnd w:id="2664"/>
            <w:bookmarkEnd w:id="2665"/>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666" w:name="_Toc20991058"/>
            <w:bookmarkStart w:id="2667" w:name="_Toc21938614"/>
            <w:bookmarkStart w:id="2668" w:name="_Toc23586734"/>
            <w:bookmarkStart w:id="2669" w:name="_Toc23775408"/>
            <w:r w:rsidRPr="00B9609C">
              <w:rPr>
                <w:rFonts w:ascii="Times New Roman" w:hAnsi="Times New Roman" w:hint="eastAsia"/>
                <w:bCs w:val="0"/>
                <w:color w:val="000000" w:themeColor="text1"/>
                <w:kern w:val="0"/>
                <w:sz w:val="24"/>
                <w:szCs w:val="24"/>
              </w:rPr>
              <w:t>0</w:t>
            </w:r>
            <w:bookmarkEnd w:id="2666"/>
            <w:bookmarkEnd w:id="2667"/>
            <w:bookmarkEnd w:id="2668"/>
            <w:bookmarkEnd w:id="2669"/>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670" w:name="_Toc20991059"/>
            <w:bookmarkStart w:id="2671" w:name="_Toc21938615"/>
            <w:bookmarkStart w:id="2672" w:name="_Toc23586735"/>
            <w:bookmarkStart w:id="2673" w:name="_Toc23775409"/>
            <w:r w:rsidRPr="00B9609C">
              <w:rPr>
                <w:rFonts w:ascii="Times New Roman" w:hAnsi="Times New Roman" w:hint="eastAsia"/>
                <w:bCs w:val="0"/>
                <w:color w:val="000000" w:themeColor="text1"/>
                <w:kern w:val="0"/>
                <w:sz w:val="24"/>
                <w:szCs w:val="24"/>
              </w:rPr>
              <w:t>0</w:t>
            </w:r>
            <w:bookmarkEnd w:id="2670"/>
            <w:bookmarkEnd w:id="2671"/>
            <w:bookmarkEnd w:id="2672"/>
            <w:bookmarkEnd w:id="2673"/>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674" w:name="_Toc20991060"/>
            <w:bookmarkStart w:id="2675" w:name="_Toc21938616"/>
            <w:bookmarkStart w:id="2676" w:name="_Toc23586736"/>
            <w:bookmarkStart w:id="2677" w:name="_Toc23775410"/>
            <w:r w:rsidRPr="00B9609C">
              <w:rPr>
                <w:rFonts w:ascii="Times New Roman" w:hAnsi="Times New Roman" w:hint="eastAsia"/>
                <w:bCs w:val="0"/>
                <w:color w:val="000000" w:themeColor="text1"/>
                <w:kern w:val="0"/>
                <w:sz w:val="24"/>
                <w:szCs w:val="24"/>
              </w:rPr>
              <w:t>1</w:t>
            </w:r>
            <w:bookmarkEnd w:id="2674"/>
            <w:bookmarkEnd w:id="2675"/>
            <w:bookmarkEnd w:id="2676"/>
            <w:bookmarkEnd w:id="2677"/>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50</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屏東看守所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678" w:name="_Toc20991061"/>
            <w:bookmarkStart w:id="2679" w:name="_Toc21938617"/>
            <w:bookmarkStart w:id="2680" w:name="_Toc23586737"/>
            <w:bookmarkStart w:id="2681" w:name="_Toc23775411"/>
            <w:r w:rsidRPr="00B9609C">
              <w:rPr>
                <w:rFonts w:ascii="Times New Roman" w:hAnsi="Times New Roman" w:hint="eastAsia"/>
                <w:bCs w:val="0"/>
                <w:color w:val="000000" w:themeColor="text1"/>
                <w:kern w:val="0"/>
                <w:sz w:val="24"/>
                <w:szCs w:val="24"/>
              </w:rPr>
              <w:t>1</w:t>
            </w:r>
            <w:bookmarkEnd w:id="2678"/>
            <w:bookmarkEnd w:id="2679"/>
            <w:bookmarkEnd w:id="2680"/>
            <w:bookmarkEnd w:id="2681"/>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682" w:name="_Toc20991062"/>
            <w:bookmarkStart w:id="2683" w:name="_Toc21938618"/>
            <w:bookmarkStart w:id="2684" w:name="_Toc23586738"/>
            <w:bookmarkStart w:id="2685" w:name="_Toc23775412"/>
            <w:r w:rsidRPr="00B9609C">
              <w:rPr>
                <w:rFonts w:ascii="Times New Roman" w:hAnsi="Times New Roman" w:hint="eastAsia"/>
                <w:bCs w:val="0"/>
                <w:color w:val="000000" w:themeColor="text1"/>
                <w:kern w:val="0"/>
                <w:sz w:val="24"/>
                <w:szCs w:val="24"/>
              </w:rPr>
              <w:t>0</w:t>
            </w:r>
            <w:bookmarkEnd w:id="2682"/>
            <w:bookmarkEnd w:id="2683"/>
            <w:bookmarkEnd w:id="2684"/>
            <w:bookmarkEnd w:id="2685"/>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686" w:name="_Toc20991063"/>
            <w:bookmarkStart w:id="2687" w:name="_Toc21938619"/>
            <w:bookmarkStart w:id="2688" w:name="_Toc23586739"/>
            <w:bookmarkStart w:id="2689" w:name="_Toc23775413"/>
            <w:r w:rsidRPr="00B9609C">
              <w:rPr>
                <w:rFonts w:ascii="Times New Roman" w:hAnsi="Times New Roman" w:hint="eastAsia"/>
                <w:bCs w:val="0"/>
                <w:color w:val="000000" w:themeColor="text1"/>
                <w:kern w:val="0"/>
                <w:sz w:val="24"/>
                <w:szCs w:val="24"/>
              </w:rPr>
              <w:t>0</w:t>
            </w:r>
            <w:bookmarkEnd w:id="2686"/>
            <w:bookmarkEnd w:id="2687"/>
            <w:bookmarkEnd w:id="2688"/>
            <w:bookmarkEnd w:id="2689"/>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690" w:name="_Toc20991064"/>
            <w:bookmarkStart w:id="2691" w:name="_Toc21938620"/>
            <w:bookmarkStart w:id="2692" w:name="_Toc23586740"/>
            <w:bookmarkStart w:id="2693" w:name="_Toc23775414"/>
            <w:r w:rsidRPr="00B9609C">
              <w:rPr>
                <w:rFonts w:ascii="Times New Roman" w:hAnsi="Times New Roman" w:hint="eastAsia"/>
                <w:bCs w:val="0"/>
                <w:color w:val="000000" w:themeColor="text1"/>
                <w:kern w:val="0"/>
                <w:sz w:val="24"/>
                <w:szCs w:val="24"/>
              </w:rPr>
              <w:t>0</w:t>
            </w:r>
            <w:bookmarkEnd w:id="2690"/>
            <w:bookmarkEnd w:id="2691"/>
            <w:bookmarkEnd w:id="2692"/>
            <w:bookmarkEnd w:id="2693"/>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694" w:name="_Toc20991065"/>
            <w:bookmarkStart w:id="2695" w:name="_Toc21938621"/>
            <w:bookmarkStart w:id="2696" w:name="_Toc23586741"/>
            <w:bookmarkStart w:id="2697" w:name="_Toc23775415"/>
            <w:r w:rsidRPr="00B9609C">
              <w:rPr>
                <w:rFonts w:ascii="Times New Roman" w:hAnsi="Times New Roman" w:hint="eastAsia"/>
                <w:bCs w:val="0"/>
                <w:color w:val="000000" w:themeColor="text1"/>
                <w:kern w:val="0"/>
                <w:sz w:val="24"/>
                <w:szCs w:val="24"/>
              </w:rPr>
              <w:t>0</w:t>
            </w:r>
            <w:bookmarkEnd w:id="2694"/>
            <w:bookmarkEnd w:id="2695"/>
            <w:bookmarkEnd w:id="2696"/>
            <w:bookmarkEnd w:id="2697"/>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698" w:name="_Toc20991066"/>
            <w:bookmarkStart w:id="2699" w:name="_Toc21938622"/>
            <w:bookmarkStart w:id="2700" w:name="_Toc23586742"/>
            <w:bookmarkStart w:id="2701" w:name="_Toc23775416"/>
            <w:r w:rsidRPr="00B9609C">
              <w:rPr>
                <w:rFonts w:ascii="Times New Roman" w:hAnsi="Times New Roman" w:hint="eastAsia"/>
                <w:bCs w:val="0"/>
                <w:color w:val="000000" w:themeColor="text1"/>
                <w:kern w:val="0"/>
                <w:sz w:val="24"/>
                <w:szCs w:val="24"/>
              </w:rPr>
              <w:t>0</w:t>
            </w:r>
            <w:bookmarkEnd w:id="2698"/>
            <w:bookmarkEnd w:id="2699"/>
            <w:bookmarkEnd w:id="2700"/>
            <w:bookmarkEnd w:id="2701"/>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51</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臺北監獄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702" w:name="_Toc20991067"/>
            <w:bookmarkStart w:id="2703" w:name="_Toc21938623"/>
            <w:bookmarkStart w:id="2704" w:name="_Toc23586743"/>
            <w:bookmarkStart w:id="2705" w:name="_Toc23775417"/>
            <w:r w:rsidRPr="00B9609C">
              <w:rPr>
                <w:rFonts w:ascii="Times New Roman" w:hAnsi="Times New Roman" w:hint="eastAsia"/>
                <w:bCs w:val="0"/>
                <w:color w:val="000000" w:themeColor="text1"/>
                <w:kern w:val="0"/>
                <w:sz w:val="24"/>
                <w:szCs w:val="24"/>
              </w:rPr>
              <w:t>150</w:t>
            </w:r>
            <w:bookmarkEnd w:id="2702"/>
            <w:bookmarkEnd w:id="2703"/>
            <w:bookmarkEnd w:id="2704"/>
            <w:bookmarkEnd w:id="2705"/>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706" w:name="_Toc20991068"/>
            <w:bookmarkStart w:id="2707" w:name="_Toc21938624"/>
            <w:bookmarkStart w:id="2708" w:name="_Toc23586744"/>
            <w:bookmarkStart w:id="2709" w:name="_Toc23775418"/>
            <w:r w:rsidRPr="00B9609C">
              <w:rPr>
                <w:rFonts w:ascii="Times New Roman" w:hAnsi="Times New Roman" w:hint="eastAsia"/>
                <w:bCs w:val="0"/>
                <w:color w:val="000000" w:themeColor="text1"/>
                <w:kern w:val="0"/>
                <w:sz w:val="24"/>
                <w:szCs w:val="24"/>
              </w:rPr>
              <w:t>26</w:t>
            </w:r>
            <w:bookmarkEnd w:id="2706"/>
            <w:bookmarkEnd w:id="2707"/>
            <w:bookmarkEnd w:id="2708"/>
            <w:bookmarkEnd w:id="2709"/>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710" w:name="_Toc20991069"/>
            <w:bookmarkStart w:id="2711" w:name="_Toc21938625"/>
            <w:bookmarkStart w:id="2712" w:name="_Toc23586745"/>
            <w:bookmarkStart w:id="2713" w:name="_Toc23775419"/>
            <w:r w:rsidRPr="00B9609C">
              <w:rPr>
                <w:rFonts w:ascii="Times New Roman" w:hAnsi="Times New Roman" w:hint="eastAsia"/>
                <w:bCs w:val="0"/>
                <w:color w:val="000000" w:themeColor="text1"/>
                <w:kern w:val="0"/>
                <w:sz w:val="24"/>
                <w:szCs w:val="24"/>
              </w:rPr>
              <w:t>67</w:t>
            </w:r>
            <w:bookmarkEnd w:id="2710"/>
            <w:bookmarkEnd w:id="2711"/>
            <w:bookmarkEnd w:id="2712"/>
            <w:bookmarkEnd w:id="2713"/>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714" w:name="_Toc20991070"/>
            <w:bookmarkStart w:id="2715" w:name="_Toc21938626"/>
            <w:bookmarkStart w:id="2716" w:name="_Toc23586746"/>
            <w:bookmarkStart w:id="2717" w:name="_Toc23775420"/>
            <w:r w:rsidRPr="00B9609C">
              <w:rPr>
                <w:rFonts w:ascii="Times New Roman" w:hAnsi="Times New Roman" w:hint="eastAsia"/>
                <w:bCs w:val="0"/>
                <w:color w:val="000000" w:themeColor="text1"/>
                <w:kern w:val="0"/>
                <w:sz w:val="24"/>
                <w:szCs w:val="24"/>
              </w:rPr>
              <w:t>0</w:t>
            </w:r>
            <w:bookmarkEnd w:id="2714"/>
            <w:bookmarkEnd w:id="2715"/>
            <w:bookmarkEnd w:id="2716"/>
            <w:bookmarkEnd w:id="2717"/>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718" w:name="_Toc20991071"/>
            <w:bookmarkStart w:id="2719" w:name="_Toc21938627"/>
            <w:bookmarkStart w:id="2720" w:name="_Toc23586747"/>
            <w:bookmarkStart w:id="2721" w:name="_Toc23775421"/>
            <w:r w:rsidRPr="00B9609C">
              <w:rPr>
                <w:rFonts w:ascii="Times New Roman" w:hAnsi="Times New Roman" w:hint="eastAsia"/>
                <w:bCs w:val="0"/>
                <w:color w:val="000000" w:themeColor="text1"/>
                <w:kern w:val="0"/>
                <w:sz w:val="24"/>
                <w:szCs w:val="24"/>
              </w:rPr>
              <w:t>58</w:t>
            </w:r>
            <w:bookmarkEnd w:id="2718"/>
            <w:bookmarkEnd w:id="2719"/>
            <w:bookmarkEnd w:id="2720"/>
            <w:bookmarkEnd w:id="2721"/>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722" w:name="_Toc20991072"/>
            <w:bookmarkStart w:id="2723" w:name="_Toc21938628"/>
            <w:bookmarkStart w:id="2724" w:name="_Toc23586748"/>
            <w:bookmarkStart w:id="2725" w:name="_Toc23775422"/>
            <w:r w:rsidRPr="00B9609C">
              <w:rPr>
                <w:rFonts w:ascii="Times New Roman" w:hAnsi="Times New Roman" w:hint="eastAsia"/>
                <w:bCs w:val="0"/>
                <w:color w:val="000000" w:themeColor="text1"/>
                <w:kern w:val="0"/>
                <w:sz w:val="24"/>
                <w:szCs w:val="24"/>
              </w:rPr>
              <w:t>6</w:t>
            </w:r>
            <w:bookmarkEnd w:id="2722"/>
            <w:bookmarkEnd w:id="2723"/>
            <w:bookmarkEnd w:id="2724"/>
            <w:bookmarkEnd w:id="2725"/>
          </w:p>
        </w:tc>
      </w:tr>
      <w:tr w:rsidR="00B9609C" w:rsidRPr="00B9609C" w:rsidTr="00CB4E27">
        <w:trPr>
          <w:trHeight w:val="340"/>
        </w:trPr>
        <w:tc>
          <w:tcPr>
            <w:tcW w:w="421" w:type="dxa"/>
            <w:vAlign w:val="center"/>
          </w:tcPr>
          <w:p w:rsidR="002A03BE" w:rsidRPr="00B9609C" w:rsidRDefault="002A03BE" w:rsidP="00914076">
            <w:pPr>
              <w:jc w:val="center"/>
              <w:rPr>
                <w:color w:val="000000" w:themeColor="text1"/>
                <w:sz w:val="24"/>
                <w:szCs w:val="24"/>
              </w:rPr>
            </w:pP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合計</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726" w:name="_Toc20991073"/>
            <w:bookmarkStart w:id="2727" w:name="_Toc21938629"/>
            <w:bookmarkStart w:id="2728" w:name="_Toc23586749"/>
            <w:bookmarkStart w:id="2729" w:name="_Toc23775423"/>
            <w:r w:rsidRPr="00B9609C">
              <w:rPr>
                <w:rFonts w:ascii="Times New Roman" w:hAnsi="Times New Roman" w:hint="eastAsia"/>
                <w:bCs w:val="0"/>
                <w:color w:val="000000" w:themeColor="text1"/>
                <w:kern w:val="0"/>
                <w:sz w:val="24"/>
                <w:szCs w:val="24"/>
              </w:rPr>
              <w:t>1323</w:t>
            </w:r>
            <w:bookmarkEnd w:id="2726"/>
            <w:bookmarkEnd w:id="2727"/>
            <w:bookmarkEnd w:id="2728"/>
            <w:bookmarkEnd w:id="2729"/>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730" w:name="_Toc20991074"/>
            <w:bookmarkStart w:id="2731" w:name="_Toc21938630"/>
            <w:bookmarkStart w:id="2732" w:name="_Toc23586750"/>
            <w:bookmarkStart w:id="2733" w:name="_Toc23775424"/>
            <w:r w:rsidRPr="00B9609C">
              <w:rPr>
                <w:rFonts w:ascii="Times New Roman" w:hAnsi="Times New Roman" w:hint="eastAsia"/>
                <w:bCs w:val="0"/>
                <w:color w:val="000000" w:themeColor="text1"/>
                <w:kern w:val="0"/>
                <w:sz w:val="24"/>
                <w:szCs w:val="24"/>
              </w:rPr>
              <w:t>2175</w:t>
            </w:r>
            <w:bookmarkEnd w:id="2730"/>
            <w:bookmarkEnd w:id="2731"/>
            <w:bookmarkEnd w:id="2732"/>
            <w:bookmarkEnd w:id="2733"/>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734" w:name="_Toc20991075"/>
            <w:bookmarkStart w:id="2735" w:name="_Toc21938631"/>
            <w:bookmarkStart w:id="2736" w:name="_Toc23586751"/>
            <w:bookmarkStart w:id="2737" w:name="_Toc23775425"/>
            <w:r w:rsidRPr="00B9609C">
              <w:rPr>
                <w:rFonts w:ascii="Times New Roman" w:hAnsi="Times New Roman" w:hint="eastAsia"/>
                <w:bCs w:val="0"/>
                <w:color w:val="000000" w:themeColor="text1"/>
                <w:kern w:val="0"/>
                <w:sz w:val="24"/>
                <w:szCs w:val="24"/>
              </w:rPr>
              <w:t>70</w:t>
            </w:r>
            <w:bookmarkEnd w:id="2734"/>
            <w:bookmarkEnd w:id="2735"/>
            <w:bookmarkEnd w:id="2736"/>
            <w:bookmarkEnd w:id="2737"/>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738" w:name="_Toc20991076"/>
            <w:bookmarkStart w:id="2739" w:name="_Toc21938632"/>
            <w:bookmarkStart w:id="2740" w:name="_Toc23586752"/>
            <w:bookmarkStart w:id="2741" w:name="_Toc23775426"/>
            <w:r w:rsidRPr="00B9609C">
              <w:rPr>
                <w:rFonts w:ascii="Times New Roman" w:hAnsi="Times New Roman" w:hint="eastAsia"/>
                <w:bCs w:val="0"/>
                <w:color w:val="000000" w:themeColor="text1"/>
                <w:kern w:val="0"/>
                <w:sz w:val="24"/>
                <w:szCs w:val="24"/>
              </w:rPr>
              <w:t>5</w:t>
            </w:r>
            <w:bookmarkEnd w:id="2738"/>
            <w:bookmarkEnd w:id="2739"/>
            <w:bookmarkEnd w:id="2740"/>
            <w:bookmarkEnd w:id="2741"/>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742" w:name="_Toc20991077"/>
            <w:bookmarkStart w:id="2743" w:name="_Toc21938633"/>
            <w:bookmarkStart w:id="2744" w:name="_Toc23586753"/>
            <w:bookmarkStart w:id="2745" w:name="_Toc23775427"/>
            <w:r w:rsidRPr="00B9609C">
              <w:rPr>
                <w:rFonts w:ascii="Times New Roman" w:hAnsi="Times New Roman" w:hint="eastAsia"/>
                <w:bCs w:val="0"/>
                <w:color w:val="000000" w:themeColor="text1"/>
                <w:kern w:val="0"/>
                <w:sz w:val="24"/>
                <w:szCs w:val="24"/>
              </w:rPr>
              <w:t>191</w:t>
            </w:r>
            <w:bookmarkEnd w:id="2742"/>
            <w:bookmarkEnd w:id="2743"/>
            <w:bookmarkEnd w:id="2744"/>
            <w:bookmarkEnd w:id="2745"/>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746" w:name="_Toc20991078"/>
            <w:bookmarkStart w:id="2747" w:name="_Toc21938634"/>
            <w:bookmarkStart w:id="2748" w:name="_Toc23586754"/>
            <w:bookmarkStart w:id="2749" w:name="_Toc23775428"/>
            <w:r w:rsidRPr="00B9609C">
              <w:rPr>
                <w:rFonts w:ascii="Times New Roman" w:hAnsi="Times New Roman" w:hint="eastAsia"/>
                <w:bCs w:val="0"/>
                <w:color w:val="000000" w:themeColor="text1"/>
                <w:kern w:val="0"/>
                <w:sz w:val="24"/>
                <w:szCs w:val="24"/>
              </w:rPr>
              <w:t>151</w:t>
            </w:r>
            <w:bookmarkEnd w:id="2746"/>
            <w:bookmarkEnd w:id="2747"/>
            <w:bookmarkEnd w:id="2748"/>
            <w:bookmarkEnd w:id="2749"/>
          </w:p>
        </w:tc>
      </w:tr>
      <w:tr w:rsidR="00B9609C" w:rsidRPr="00B9609C" w:rsidTr="00CB4E27">
        <w:trPr>
          <w:trHeight w:val="340"/>
        </w:trPr>
        <w:tc>
          <w:tcPr>
            <w:tcW w:w="9383" w:type="dxa"/>
            <w:gridSpan w:val="8"/>
            <w:shd w:val="clear" w:color="auto" w:fill="DAEEF3" w:themeFill="accent5" w:themeFillTint="33"/>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750" w:name="_Toc20991079"/>
            <w:bookmarkStart w:id="2751" w:name="_Toc21938635"/>
            <w:bookmarkStart w:id="2752" w:name="_Toc23586755"/>
            <w:bookmarkStart w:id="2753" w:name="_Toc23775429"/>
            <w:r w:rsidRPr="00B9609C">
              <w:rPr>
                <w:rFonts w:ascii="Times New Roman" w:hAnsi="Times New Roman" w:hint="eastAsia"/>
                <w:bCs w:val="0"/>
                <w:color w:val="000000" w:themeColor="text1"/>
                <w:kern w:val="0"/>
                <w:sz w:val="24"/>
                <w:szCs w:val="24"/>
              </w:rPr>
              <w:t>107</w:t>
            </w:r>
            <w:r w:rsidRPr="00B9609C">
              <w:rPr>
                <w:rFonts w:ascii="Times New Roman" w:hAnsi="Times New Roman" w:hint="eastAsia"/>
                <w:bCs w:val="0"/>
                <w:color w:val="000000" w:themeColor="text1"/>
                <w:kern w:val="0"/>
                <w:sz w:val="24"/>
                <w:szCs w:val="24"/>
              </w:rPr>
              <w:t>年</w:t>
            </w:r>
            <w:bookmarkEnd w:id="2750"/>
            <w:bookmarkEnd w:id="2751"/>
            <w:bookmarkEnd w:id="2752"/>
            <w:bookmarkEnd w:id="2753"/>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754" w:name="_Toc20991080"/>
            <w:bookmarkStart w:id="2755" w:name="_Toc21938636"/>
            <w:bookmarkStart w:id="2756" w:name="_Toc23586756"/>
            <w:bookmarkStart w:id="2757" w:name="_Toc23775430"/>
            <w:r w:rsidRPr="00B9609C">
              <w:rPr>
                <w:rFonts w:ascii="Times New Roman" w:hAnsi="Times New Roman"/>
                <w:color w:val="000000" w:themeColor="text1"/>
                <w:kern w:val="0"/>
                <w:sz w:val="24"/>
                <w:szCs w:val="24"/>
              </w:rPr>
              <w:t>臺南少觀所</w:t>
            </w:r>
            <w:bookmarkEnd w:id="2754"/>
            <w:bookmarkEnd w:id="2755"/>
            <w:bookmarkEnd w:id="2756"/>
            <w:bookmarkEnd w:id="2757"/>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758" w:name="_Toc20991081"/>
            <w:bookmarkStart w:id="2759" w:name="_Toc21938637"/>
            <w:bookmarkStart w:id="2760" w:name="_Toc23586757"/>
            <w:bookmarkStart w:id="2761" w:name="_Toc23775431"/>
            <w:r w:rsidRPr="00B9609C">
              <w:rPr>
                <w:rFonts w:ascii="Times New Roman" w:hAnsi="Times New Roman" w:hint="eastAsia"/>
                <w:bCs w:val="0"/>
                <w:color w:val="000000" w:themeColor="text1"/>
                <w:kern w:val="0"/>
                <w:sz w:val="24"/>
                <w:szCs w:val="24"/>
              </w:rPr>
              <w:t>0</w:t>
            </w:r>
            <w:bookmarkEnd w:id="2758"/>
            <w:bookmarkEnd w:id="2759"/>
            <w:bookmarkEnd w:id="2760"/>
            <w:bookmarkEnd w:id="2761"/>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762" w:name="_Toc20991082"/>
            <w:bookmarkStart w:id="2763" w:name="_Toc21938638"/>
            <w:bookmarkStart w:id="2764" w:name="_Toc23586758"/>
            <w:bookmarkStart w:id="2765" w:name="_Toc23775432"/>
            <w:r w:rsidRPr="00B9609C">
              <w:rPr>
                <w:rFonts w:ascii="Times New Roman" w:hAnsi="Times New Roman" w:hint="eastAsia"/>
                <w:bCs w:val="0"/>
                <w:color w:val="000000" w:themeColor="text1"/>
                <w:kern w:val="0"/>
                <w:sz w:val="24"/>
                <w:szCs w:val="24"/>
              </w:rPr>
              <w:t>0</w:t>
            </w:r>
            <w:bookmarkEnd w:id="2762"/>
            <w:bookmarkEnd w:id="2763"/>
            <w:bookmarkEnd w:id="2764"/>
            <w:bookmarkEnd w:id="2765"/>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766" w:name="_Toc20991083"/>
            <w:bookmarkStart w:id="2767" w:name="_Toc21938639"/>
            <w:bookmarkStart w:id="2768" w:name="_Toc23586759"/>
            <w:bookmarkStart w:id="2769" w:name="_Toc23775433"/>
            <w:r w:rsidRPr="00B9609C">
              <w:rPr>
                <w:rFonts w:ascii="Times New Roman" w:hAnsi="Times New Roman" w:hint="eastAsia"/>
                <w:bCs w:val="0"/>
                <w:color w:val="000000" w:themeColor="text1"/>
                <w:kern w:val="0"/>
                <w:sz w:val="24"/>
                <w:szCs w:val="24"/>
              </w:rPr>
              <w:t>0</w:t>
            </w:r>
            <w:bookmarkEnd w:id="2766"/>
            <w:bookmarkEnd w:id="2767"/>
            <w:bookmarkEnd w:id="2768"/>
            <w:bookmarkEnd w:id="2769"/>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770" w:name="_Toc20991084"/>
            <w:bookmarkStart w:id="2771" w:name="_Toc21938640"/>
            <w:bookmarkStart w:id="2772" w:name="_Toc23586760"/>
            <w:bookmarkStart w:id="2773" w:name="_Toc23775434"/>
            <w:r w:rsidRPr="00B9609C">
              <w:rPr>
                <w:rFonts w:ascii="Times New Roman" w:hAnsi="Times New Roman" w:hint="eastAsia"/>
                <w:bCs w:val="0"/>
                <w:color w:val="000000" w:themeColor="text1"/>
                <w:kern w:val="0"/>
                <w:sz w:val="24"/>
                <w:szCs w:val="24"/>
              </w:rPr>
              <w:t>0</w:t>
            </w:r>
            <w:bookmarkEnd w:id="2770"/>
            <w:bookmarkEnd w:id="2771"/>
            <w:bookmarkEnd w:id="2772"/>
            <w:bookmarkEnd w:id="2773"/>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774" w:name="_Toc20991085"/>
            <w:bookmarkStart w:id="2775" w:name="_Toc21938641"/>
            <w:bookmarkStart w:id="2776" w:name="_Toc23586761"/>
            <w:bookmarkStart w:id="2777" w:name="_Toc23775435"/>
            <w:r w:rsidRPr="00B9609C">
              <w:rPr>
                <w:rFonts w:ascii="Times New Roman" w:hAnsi="Times New Roman" w:hint="eastAsia"/>
                <w:bCs w:val="0"/>
                <w:color w:val="000000" w:themeColor="text1"/>
                <w:kern w:val="0"/>
                <w:sz w:val="24"/>
                <w:szCs w:val="24"/>
              </w:rPr>
              <w:t>0</w:t>
            </w:r>
            <w:bookmarkEnd w:id="2774"/>
            <w:bookmarkEnd w:id="2775"/>
            <w:bookmarkEnd w:id="2776"/>
            <w:bookmarkEnd w:id="2777"/>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778" w:name="_Toc20991086"/>
            <w:bookmarkStart w:id="2779" w:name="_Toc21938642"/>
            <w:bookmarkStart w:id="2780" w:name="_Toc23586762"/>
            <w:bookmarkStart w:id="2781" w:name="_Toc23775436"/>
            <w:r w:rsidRPr="00B9609C">
              <w:rPr>
                <w:rFonts w:ascii="Times New Roman" w:hAnsi="Times New Roman" w:hint="eastAsia"/>
                <w:bCs w:val="0"/>
                <w:color w:val="000000" w:themeColor="text1"/>
                <w:kern w:val="0"/>
                <w:sz w:val="24"/>
                <w:szCs w:val="24"/>
              </w:rPr>
              <w:t>0</w:t>
            </w:r>
            <w:bookmarkEnd w:id="2778"/>
            <w:bookmarkEnd w:id="2779"/>
            <w:bookmarkEnd w:id="2780"/>
            <w:bookmarkEnd w:id="2781"/>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782" w:name="_Toc20991087"/>
            <w:bookmarkStart w:id="2783" w:name="_Toc21938643"/>
            <w:bookmarkStart w:id="2784" w:name="_Toc23586763"/>
            <w:bookmarkStart w:id="2785" w:name="_Toc23775437"/>
            <w:r w:rsidRPr="00B9609C">
              <w:rPr>
                <w:rFonts w:ascii="Times New Roman" w:hAnsi="Times New Roman"/>
                <w:color w:val="000000" w:themeColor="text1"/>
                <w:kern w:val="0"/>
                <w:sz w:val="24"/>
                <w:szCs w:val="24"/>
              </w:rPr>
              <w:t>臺北少觀所</w:t>
            </w:r>
            <w:bookmarkEnd w:id="2782"/>
            <w:bookmarkEnd w:id="2783"/>
            <w:bookmarkEnd w:id="2784"/>
            <w:bookmarkEnd w:id="2785"/>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786" w:name="_Toc20991088"/>
            <w:bookmarkStart w:id="2787" w:name="_Toc21938644"/>
            <w:bookmarkStart w:id="2788" w:name="_Toc23586764"/>
            <w:bookmarkStart w:id="2789" w:name="_Toc23775438"/>
            <w:r w:rsidRPr="00B9609C">
              <w:rPr>
                <w:rFonts w:ascii="Times New Roman" w:hAnsi="Times New Roman" w:hint="eastAsia"/>
                <w:bCs w:val="0"/>
                <w:color w:val="000000" w:themeColor="text1"/>
                <w:kern w:val="0"/>
                <w:sz w:val="24"/>
                <w:szCs w:val="24"/>
              </w:rPr>
              <w:t>0</w:t>
            </w:r>
            <w:bookmarkEnd w:id="2786"/>
            <w:bookmarkEnd w:id="2787"/>
            <w:bookmarkEnd w:id="2788"/>
            <w:bookmarkEnd w:id="2789"/>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790" w:name="_Toc20991089"/>
            <w:bookmarkStart w:id="2791" w:name="_Toc21938645"/>
            <w:bookmarkStart w:id="2792" w:name="_Toc23586765"/>
            <w:bookmarkStart w:id="2793" w:name="_Toc23775439"/>
            <w:r w:rsidRPr="00B9609C">
              <w:rPr>
                <w:rFonts w:ascii="Times New Roman" w:hAnsi="Times New Roman" w:hint="eastAsia"/>
                <w:bCs w:val="0"/>
                <w:color w:val="000000" w:themeColor="text1"/>
                <w:kern w:val="0"/>
                <w:sz w:val="24"/>
                <w:szCs w:val="24"/>
              </w:rPr>
              <w:t>11</w:t>
            </w:r>
            <w:bookmarkEnd w:id="2790"/>
            <w:bookmarkEnd w:id="2791"/>
            <w:bookmarkEnd w:id="2792"/>
            <w:bookmarkEnd w:id="2793"/>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794" w:name="_Toc20991090"/>
            <w:bookmarkStart w:id="2795" w:name="_Toc21938646"/>
            <w:bookmarkStart w:id="2796" w:name="_Toc23586766"/>
            <w:bookmarkStart w:id="2797" w:name="_Toc23775440"/>
            <w:r w:rsidRPr="00B9609C">
              <w:rPr>
                <w:rFonts w:ascii="Times New Roman" w:hAnsi="Times New Roman" w:hint="eastAsia"/>
                <w:bCs w:val="0"/>
                <w:color w:val="000000" w:themeColor="text1"/>
                <w:kern w:val="0"/>
                <w:sz w:val="24"/>
                <w:szCs w:val="24"/>
              </w:rPr>
              <w:t>0</w:t>
            </w:r>
            <w:bookmarkEnd w:id="2794"/>
            <w:bookmarkEnd w:id="2795"/>
            <w:bookmarkEnd w:id="2796"/>
            <w:bookmarkEnd w:id="2797"/>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798" w:name="_Toc20991091"/>
            <w:bookmarkStart w:id="2799" w:name="_Toc21938647"/>
            <w:bookmarkStart w:id="2800" w:name="_Toc23586767"/>
            <w:bookmarkStart w:id="2801" w:name="_Toc23775441"/>
            <w:r w:rsidRPr="00B9609C">
              <w:rPr>
                <w:rFonts w:ascii="Times New Roman" w:hAnsi="Times New Roman" w:hint="eastAsia"/>
                <w:bCs w:val="0"/>
                <w:color w:val="000000" w:themeColor="text1"/>
                <w:kern w:val="0"/>
                <w:sz w:val="24"/>
                <w:szCs w:val="24"/>
              </w:rPr>
              <w:t>0</w:t>
            </w:r>
            <w:bookmarkEnd w:id="2798"/>
            <w:bookmarkEnd w:id="2799"/>
            <w:bookmarkEnd w:id="2800"/>
            <w:bookmarkEnd w:id="2801"/>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802" w:name="_Toc20991092"/>
            <w:bookmarkStart w:id="2803" w:name="_Toc21938648"/>
            <w:bookmarkStart w:id="2804" w:name="_Toc23586768"/>
            <w:bookmarkStart w:id="2805" w:name="_Toc23775442"/>
            <w:r w:rsidRPr="00B9609C">
              <w:rPr>
                <w:rFonts w:ascii="Times New Roman" w:hAnsi="Times New Roman" w:hint="eastAsia"/>
                <w:bCs w:val="0"/>
                <w:color w:val="000000" w:themeColor="text1"/>
                <w:kern w:val="0"/>
                <w:sz w:val="24"/>
                <w:szCs w:val="24"/>
              </w:rPr>
              <w:t>0</w:t>
            </w:r>
            <w:bookmarkEnd w:id="2802"/>
            <w:bookmarkEnd w:id="2803"/>
            <w:bookmarkEnd w:id="2804"/>
            <w:bookmarkEnd w:id="2805"/>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806" w:name="_Toc20991093"/>
            <w:bookmarkStart w:id="2807" w:name="_Toc21938649"/>
            <w:bookmarkStart w:id="2808" w:name="_Toc23586769"/>
            <w:bookmarkStart w:id="2809" w:name="_Toc23775443"/>
            <w:r w:rsidRPr="00B9609C">
              <w:rPr>
                <w:rFonts w:ascii="Times New Roman" w:hAnsi="Times New Roman" w:hint="eastAsia"/>
                <w:bCs w:val="0"/>
                <w:color w:val="000000" w:themeColor="text1"/>
                <w:kern w:val="0"/>
                <w:sz w:val="24"/>
                <w:szCs w:val="24"/>
              </w:rPr>
              <w:t>0</w:t>
            </w:r>
            <w:bookmarkEnd w:id="2806"/>
            <w:bookmarkEnd w:id="2807"/>
            <w:bookmarkEnd w:id="2808"/>
            <w:bookmarkEnd w:id="2809"/>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lastRenderedPageBreak/>
              <w:t>3</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810" w:name="_Toc20991094"/>
            <w:bookmarkStart w:id="2811" w:name="_Toc21938650"/>
            <w:bookmarkStart w:id="2812" w:name="_Toc23586770"/>
            <w:bookmarkStart w:id="2813" w:name="_Toc23775444"/>
            <w:r w:rsidRPr="00B9609C">
              <w:rPr>
                <w:rFonts w:ascii="Times New Roman" w:hAnsi="Times New Roman"/>
                <w:color w:val="000000" w:themeColor="text1"/>
                <w:kern w:val="0"/>
                <w:sz w:val="24"/>
                <w:szCs w:val="24"/>
              </w:rPr>
              <w:t>誠正中學</w:t>
            </w:r>
            <w:bookmarkEnd w:id="2810"/>
            <w:bookmarkEnd w:id="2811"/>
            <w:bookmarkEnd w:id="2812"/>
            <w:bookmarkEnd w:id="2813"/>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814" w:name="_Toc20991095"/>
            <w:bookmarkStart w:id="2815" w:name="_Toc21938651"/>
            <w:bookmarkStart w:id="2816" w:name="_Toc23586771"/>
            <w:bookmarkStart w:id="2817" w:name="_Toc23775445"/>
            <w:r w:rsidRPr="00B9609C">
              <w:rPr>
                <w:rFonts w:ascii="Times New Roman" w:hAnsi="Times New Roman" w:hint="eastAsia"/>
                <w:bCs w:val="0"/>
                <w:color w:val="000000" w:themeColor="text1"/>
                <w:kern w:val="0"/>
                <w:sz w:val="24"/>
                <w:szCs w:val="24"/>
              </w:rPr>
              <w:t>0</w:t>
            </w:r>
            <w:bookmarkEnd w:id="2814"/>
            <w:bookmarkEnd w:id="2815"/>
            <w:bookmarkEnd w:id="2816"/>
            <w:bookmarkEnd w:id="2817"/>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818" w:name="_Toc20991096"/>
            <w:bookmarkStart w:id="2819" w:name="_Toc21938652"/>
            <w:bookmarkStart w:id="2820" w:name="_Toc23586772"/>
            <w:bookmarkStart w:id="2821" w:name="_Toc23775446"/>
            <w:r w:rsidRPr="00B9609C">
              <w:rPr>
                <w:rFonts w:ascii="Times New Roman" w:hAnsi="Times New Roman" w:hint="eastAsia"/>
                <w:bCs w:val="0"/>
                <w:color w:val="000000" w:themeColor="text1"/>
                <w:kern w:val="0"/>
                <w:sz w:val="24"/>
                <w:szCs w:val="24"/>
              </w:rPr>
              <w:t>11</w:t>
            </w:r>
            <w:bookmarkEnd w:id="2818"/>
            <w:bookmarkEnd w:id="2819"/>
            <w:bookmarkEnd w:id="2820"/>
            <w:bookmarkEnd w:id="2821"/>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822" w:name="_Toc20991097"/>
            <w:bookmarkStart w:id="2823" w:name="_Toc21938653"/>
            <w:bookmarkStart w:id="2824" w:name="_Toc23586773"/>
            <w:bookmarkStart w:id="2825" w:name="_Toc23775447"/>
            <w:r w:rsidRPr="00B9609C">
              <w:rPr>
                <w:rFonts w:ascii="Times New Roman" w:hAnsi="Times New Roman" w:hint="eastAsia"/>
                <w:bCs w:val="0"/>
                <w:color w:val="000000" w:themeColor="text1"/>
                <w:kern w:val="0"/>
                <w:sz w:val="24"/>
                <w:szCs w:val="24"/>
              </w:rPr>
              <w:t>0</w:t>
            </w:r>
            <w:bookmarkEnd w:id="2822"/>
            <w:bookmarkEnd w:id="2823"/>
            <w:bookmarkEnd w:id="2824"/>
            <w:bookmarkEnd w:id="2825"/>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826" w:name="_Toc20991098"/>
            <w:bookmarkStart w:id="2827" w:name="_Toc21938654"/>
            <w:bookmarkStart w:id="2828" w:name="_Toc23586774"/>
            <w:bookmarkStart w:id="2829" w:name="_Toc23775448"/>
            <w:r w:rsidRPr="00B9609C">
              <w:rPr>
                <w:rFonts w:ascii="Times New Roman" w:hAnsi="Times New Roman" w:hint="eastAsia"/>
                <w:bCs w:val="0"/>
                <w:color w:val="000000" w:themeColor="text1"/>
                <w:kern w:val="0"/>
                <w:sz w:val="24"/>
                <w:szCs w:val="24"/>
              </w:rPr>
              <w:t>0</w:t>
            </w:r>
            <w:bookmarkEnd w:id="2826"/>
            <w:bookmarkEnd w:id="2827"/>
            <w:bookmarkEnd w:id="2828"/>
            <w:bookmarkEnd w:id="2829"/>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830" w:name="_Toc20991099"/>
            <w:bookmarkStart w:id="2831" w:name="_Toc21938655"/>
            <w:bookmarkStart w:id="2832" w:name="_Toc23586775"/>
            <w:bookmarkStart w:id="2833" w:name="_Toc23775449"/>
            <w:r w:rsidRPr="00B9609C">
              <w:rPr>
                <w:rFonts w:ascii="Times New Roman" w:hAnsi="Times New Roman" w:hint="eastAsia"/>
                <w:bCs w:val="0"/>
                <w:color w:val="000000" w:themeColor="text1"/>
                <w:kern w:val="0"/>
                <w:sz w:val="24"/>
                <w:szCs w:val="24"/>
              </w:rPr>
              <w:t>0</w:t>
            </w:r>
            <w:bookmarkEnd w:id="2830"/>
            <w:bookmarkEnd w:id="2831"/>
            <w:bookmarkEnd w:id="2832"/>
            <w:bookmarkEnd w:id="2833"/>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834" w:name="_Toc20991100"/>
            <w:bookmarkStart w:id="2835" w:name="_Toc21938656"/>
            <w:bookmarkStart w:id="2836" w:name="_Toc23586776"/>
            <w:bookmarkStart w:id="2837" w:name="_Toc23775450"/>
            <w:r w:rsidRPr="00B9609C">
              <w:rPr>
                <w:rFonts w:ascii="Times New Roman" w:hAnsi="Times New Roman" w:hint="eastAsia"/>
                <w:bCs w:val="0"/>
                <w:color w:val="000000" w:themeColor="text1"/>
                <w:kern w:val="0"/>
                <w:sz w:val="24"/>
                <w:szCs w:val="24"/>
              </w:rPr>
              <w:t>0</w:t>
            </w:r>
            <w:bookmarkEnd w:id="2834"/>
            <w:bookmarkEnd w:id="2835"/>
            <w:bookmarkEnd w:id="2836"/>
            <w:bookmarkEnd w:id="2837"/>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838" w:name="_Toc20991101"/>
            <w:bookmarkStart w:id="2839" w:name="_Toc21938657"/>
            <w:bookmarkStart w:id="2840" w:name="_Toc23586777"/>
            <w:bookmarkStart w:id="2841" w:name="_Toc23775451"/>
            <w:r w:rsidRPr="00B9609C">
              <w:rPr>
                <w:rFonts w:ascii="Times New Roman" w:hAnsi="Times New Roman"/>
                <w:color w:val="000000" w:themeColor="text1"/>
                <w:kern w:val="0"/>
                <w:sz w:val="24"/>
                <w:szCs w:val="24"/>
              </w:rPr>
              <w:t>明陽中學</w:t>
            </w:r>
            <w:bookmarkEnd w:id="2838"/>
            <w:bookmarkEnd w:id="2839"/>
            <w:bookmarkEnd w:id="2840"/>
            <w:bookmarkEnd w:id="2841"/>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842" w:name="_Toc20991102"/>
            <w:bookmarkStart w:id="2843" w:name="_Toc21938658"/>
            <w:bookmarkStart w:id="2844" w:name="_Toc23586778"/>
            <w:bookmarkStart w:id="2845" w:name="_Toc23775452"/>
            <w:r w:rsidRPr="00B9609C">
              <w:rPr>
                <w:rFonts w:ascii="Times New Roman" w:hAnsi="Times New Roman" w:hint="eastAsia"/>
                <w:bCs w:val="0"/>
                <w:color w:val="000000" w:themeColor="text1"/>
                <w:kern w:val="0"/>
                <w:sz w:val="24"/>
                <w:szCs w:val="24"/>
              </w:rPr>
              <w:t>1</w:t>
            </w:r>
            <w:bookmarkEnd w:id="2842"/>
            <w:bookmarkEnd w:id="2843"/>
            <w:bookmarkEnd w:id="2844"/>
            <w:bookmarkEnd w:id="2845"/>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846" w:name="_Toc20991103"/>
            <w:bookmarkStart w:id="2847" w:name="_Toc21938659"/>
            <w:bookmarkStart w:id="2848" w:name="_Toc23586779"/>
            <w:bookmarkStart w:id="2849" w:name="_Toc23775453"/>
            <w:r w:rsidRPr="00B9609C">
              <w:rPr>
                <w:rFonts w:ascii="Times New Roman" w:hAnsi="Times New Roman" w:hint="eastAsia"/>
                <w:bCs w:val="0"/>
                <w:color w:val="000000" w:themeColor="text1"/>
                <w:kern w:val="0"/>
                <w:sz w:val="24"/>
                <w:szCs w:val="24"/>
              </w:rPr>
              <w:t>4</w:t>
            </w:r>
            <w:bookmarkEnd w:id="2846"/>
            <w:bookmarkEnd w:id="2847"/>
            <w:bookmarkEnd w:id="2848"/>
            <w:bookmarkEnd w:id="2849"/>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850" w:name="_Toc20991104"/>
            <w:bookmarkStart w:id="2851" w:name="_Toc21938660"/>
            <w:bookmarkStart w:id="2852" w:name="_Toc23586780"/>
            <w:bookmarkStart w:id="2853" w:name="_Toc23775454"/>
            <w:r w:rsidRPr="00B9609C">
              <w:rPr>
                <w:rFonts w:ascii="Times New Roman" w:hAnsi="Times New Roman" w:hint="eastAsia"/>
                <w:bCs w:val="0"/>
                <w:color w:val="000000" w:themeColor="text1"/>
                <w:kern w:val="0"/>
                <w:sz w:val="24"/>
                <w:szCs w:val="24"/>
              </w:rPr>
              <w:t>0</w:t>
            </w:r>
            <w:bookmarkEnd w:id="2850"/>
            <w:bookmarkEnd w:id="2851"/>
            <w:bookmarkEnd w:id="2852"/>
            <w:bookmarkEnd w:id="2853"/>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854" w:name="_Toc20991105"/>
            <w:bookmarkStart w:id="2855" w:name="_Toc21938661"/>
            <w:bookmarkStart w:id="2856" w:name="_Toc23586781"/>
            <w:bookmarkStart w:id="2857" w:name="_Toc23775455"/>
            <w:r w:rsidRPr="00B9609C">
              <w:rPr>
                <w:rFonts w:ascii="Times New Roman" w:hAnsi="Times New Roman" w:hint="eastAsia"/>
                <w:bCs w:val="0"/>
                <w:color w:val="000000" w:themeColor="text1"/>
                <w:kern w:val="0"/>
                <w:sz w:val="24"/>
                <w:szCs w:val="24"/>
              </w:rPr>
              <w:t>0</w:t>
            </w:r>
            <w:bookmarkEnd w:id="2854"/>
            <w:bookmarkEnd w:id="2855"/>
            <w:bookmarkEnd w:id="2856"/>
            <w:bookmarkEnd w:id="2857"/>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858" w:name="_Toc20991106"/>
            <w:bookmarkStart w:id="2859" w:name="_Toc21938662"/>
            <w:bookmarkStart w:id="2860" w:name="_Toc23586782"/>
            <w:bookmarkStart w:id="2861" w:name="_Toc23775456"/>
            <w:r w:rsidRPr="00B9609C">
              <w:rPr>
                <w:rFonts w:ascii="Times New Roman" w:hAnsi="Times New Roman" w:hint="eastAsia"/>
                <w:bCs w:val="0"/>
                <w:color w:val="000000" w:themeColor="text1"/>
                <w:kern w:val="0"/>
                <w:sz w:val="24"/>
                <w:szCs w:val="24"/>
              </w:rPr>
              <w:t>-</w:t>
            </w:r>
            <w:bookmarkEnd w:id="2858"/>
            <w:bookmarkEnd w:id="2859"/>
            <w:bookmarkEnd w:id="2860"/>
            <w:bookmarkEnd w:id="2861"/>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862" w:name="_Toc20991107"/>
            <w:bookmarkStart w:id="2863" w:name="_Toc21938663"/>
            <w:bookmarkStart w:id="2864" w:name="_Toc23586783"/>
            <w:bookmarkStart w:id="2865" w:name="_Toc23775457"/>
            <w:r w:rsidRPr="00B9609C">
              <w:rPr>
                <w:rFonts w:ascii="Times New Roman" w:hAnsi="Times New Roman" w:hint="eastAsia"/>
                <w:bCs w:val="0"/>
                <w:color w:val="000000" w:themeColor="text1"/>
                <w:kern w:val="0"/>
                <w:sz w:val="24"/>
                <w:szCs w:val="24"/>
              </w:rPr>
              <w:t>0</w:t>
            </w:r>
            <w:bookmarkEnd w:id="2862"/>
            <w:bookmarkEnd w:id="2863"/>
            <w:bookmarkEnd w:id="2864"/>
            <w:bookmarkEnd w:id="2865"/>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5</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866" w:name="_Toc20991108"/>
            <w:bookmarkStart w:id="2867" w:name="_Toc21938664"/>
            <w:bookmarkStart w:id="2868" w:name="_Toc23586784"/>
            <w:bookmarkStart w:id="2869" w:name="_Toc23775458"/>
            <w:r w:rsidRPr="00B9609C">
              <w:rPr>
                <w:rFonts w:ascii="Times New Roman" w:hAnsi="Times New Roman"/>
                <w:color w:val="000000" w:themeColor="text1"/>
                <w:kern w:val="0"/>
                <w:sz w:val="24"/>
                <w:szCs w:val="24"/>
              </w:rPr>
              <w:t>金門監獄</w:t>
            </w:r>
            <w:bookmarkEnd w:id="2866"/>
            <w:bookmarkEnd w:id="2867"/>
            <w:bookmarkEnd w:id="2868"/>
            <w:bookmarkEnd w:id="2869"/>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870" w:name="_Toc20991109"/>
            <w:bookmarkStart w:id="2871" w:name="_Toc21938665"/>
            <w:bookmarkStart w:id="2872" w:name="_Toc23586785"/>
            <w:bookmarkStart w:id="2873" w:name="_Toc23775459"/>
            <w:r w:rsidRPr="00B9609C">
              <w:rPr>
                <w:rFonts w:ascii="Times New Roman" w:hAnsi="Times New Roman" w:hint="eastAsia"/>
                <w:bCs w:val="0"/>
                <w:color w:val="000000" w:themeColor="text1"/>
                <w:kern w:val="0"/>
                <w:sz w:val="24"/>
                <w:szCs w:val="24"/>
              </w:rPr>
              <w:t>1</w:t>
            </w:r>
            <w:bookmarkEnd w:id="2870"/>
            <w:bookmarkEnd w:id="2871"/>
            <w:bookmarkEnd w:id="2872"/>
            <w:bookmarkEnd w:id="2873"/>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874" w:name="_Toc20991110"/>
            <w:bookmarkStart w:id="2875" w:name="_Toc21938666"/>
            <w:bookmarkStart w:id="2876" w:name="_Toc23586786"/>
            <w:bookmarkStart w:id="2877" w:name="_Toc23775460"/>
            <w:r w:rsidRPr="00B9609C">
              <w:rPr>
                <w:rFonts w:ascii="Times New Roman" w:hAnsi="Times New Roman" w:hint="eastAsia"/>
                <w:bCs w:val="0"/>
                <w:color w:val="000000" w:themeColor="text1"/>
                <w:kern w:val="0"/>
                <w:sz w:val="24"/>
                <w:szCs w:val="24"/>
              </w:rPr>
              <w:t>10</w:t>
            </w:r>
            <w:bookmarkEnd w:id="2874"/>
            <w:bookmarkEnd w:id="2875"/>
            <w:bookmarkEnd w:id="2876"/>
            <w:bookmarkEnd w:id="2877"/>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878" w:name="_Toc20991111"/>
            <w:bookmarkStart w:id="2879" w:name="_Toc21938667"/>
            <w:bookmarkStart w:id="2880" w:name="_Toc23586787"/>
            <w:bookmarkStart w:id="2881" w:name="_Toc23775461"/>
            <w:r w:rsidRPr="00B9609C">
              <w:rPr>
                <w:rFonts w:ascii="Times New Roman" w:hAnsi="Times New Roman" w:hint="eastAsia"/>
                <w:bCs w:val="0"/>
                <w:color w:val="000000" w:themeColor="text1"/>
                <w:kern w:val="0"/>
                <w:sz w:val="24"/>
                <w:szCs w:val="24"/>
              </w:rPr>
              <w:t>0</w:t>
            </w:r>
            <w:bookmarkEnd w:id="2878"/>
            <w:bookmarkEnd w:id="2879"/>
            <w:bookmarkEnd w:id="2880"/>
            <w:bookmarkEnd w:id="2881"/>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882" w:name="_Toc20991112"/>
            <w:bookmarkStart w:id="2883" w:name="_Toc21938668"/>
            <w:bookmarkStart w:id="2884" w:name="_Toc23586788"/>
            <w:bookmarkStart w:id="2885" w:name="_Toc23775462"/>
            <w:r w:rsidRPr="00B9609C">
              <w:rPr>
                <w:rFonts w:ascii="Times New Roman" w:hAnsi="Times New Roman" w:hint="eastAsia"/>
                <w:bCs w:val="0"/>
                <w:color w:val="000000" w:themeColor="text1"/>
                <w:kern w:val="0"/>
                <w:sz w:val="24"/>
                <w:szCs w:val="24"/>
              </w:rPr>
              <w:t>0</w:t>
            </w:r>
            <w:bookmarkEnd w:id="2882"/>
            <w:bookmarkEnd w:id="2883"/>
            <w:bookmarkEnd w:id="2884"/>
            <w:bookmarkEnd w:id="2885"/>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886" w:name="_Toc20991113"/>
            <w:bookmarkStart w:id="2887" w:name="_Toc21938669"/>
            <w:bookmarkStart w:id="2888" w:name="_Toc23586789"/>
            <w:bookmarkStart w:id="2889" w:name="_Toc23775463"/>
            <w:r w:rsidRPr="00B9609C">
              <w:rPr>
                <w:rFonts w:ascii="Times New Roman" w:hAnsi="Times New Roman" w:hint="eastAsia"/>
                <w:bCs w:val="0"/>
                <w:color w:val="000000" w:themeColor="text1"/>
                <w:kern w:val="0"/>
                <w:sz w:val="24"/>
                <w:szCs w:val="24"/>
              </w:rPr>
              <w:t>1</w:t>
            </w:r>
            <w:bookmarkEnd w:id="2886"/>
            <w:bookmarkEnd w:id="2887"/>
            <w:bookmarkEnd w:id="2888"/>
            <w:bookmarkEnd w:id="2889"/>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890" w:name="_Toc20991114"/>
            <w:bookmarkStart w:id="2891" w:name="_Toc21938670"/>
            <w:bookmarkStart w:id="2892" w:name="_Toc23586790"/>
            <w:bookmarkStart w:id="2893" w:name="_Toc23775464"/>
            <w:r w:rsidRPr="00B9609C">
              <w:rPr>
                <w:rFonts w:ascii="Times New Roman" w:hAnsi="Times New Roman" w:hint="eastAsia"/>
                <w:bCs w:val="0"/>
                <w:color w:val="000000" w:themeColor="text1"/>
                <w:kern w:val="0"/>
                <w:sz w:val="24"/>
                <w:szCs w:val="24"/>
              </w:rPr>
              <w:t>0</w:t>
            </w:r>
            <w:bookmarkEnd w:id="2890"/>
            <w:bookmarkEnd w:id="2891"/>
            <w:bookmarkEnd w:id="2892"/>
            <w:bookmarkEnd w:id="2893"/>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6</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894" w:name="_Toc20991115"/>
            <w:bookmarkStart w:id="2895" w:name="_Toc21938671"/>
            <w:bookmarkStart w:id="2896" w:name="_Toc23586791"/>
            <w:bookmarkStart w:id="2897" w:name="_Toc23775465"/>
            <w:r w:rsidRPr="00B9609C">
              <w:rPr>
                <w:rFonts w:ascii="Times New Roman" w:hAnsi="Times New Roman"/>
                <w:color w:val="000000" w:themeColor="text1"/>
                <w:kern w:val="0"/>
                <w:sz w:val="24"/>
                <w:szCs w:val="24"/>
              </w:rPr>
              <w:t>綠島監獄</w:t>
            </w:r>
            <w:bookmarkEnd w:id="2894"/>
            <w:bookmarkEnd w:id="2895"/>
            <w:bookmarkEnd w:id="2896"/>
            <w:bookmarkEnd w:id="2897"/>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898" w:name="_Toc20991116"/>
            <w:bookmarkStart w:id="2899" w:name="_Toc21938672"/>
            <w:bookmarkStart w:id="2900" w:name="_Toc23586792"/>
            <w:bookmarkStart w:id="2901" w:name="_Toc23775466"/>
            <w:r w:rsidRPr="00B9609C">
              <w:rPr>
                <w:rFonts w:ascii="Times New Roman" w:hAnsi="Times New Roman" w:hint="eastAsia"/>
                <w:bCs w:val="0"/>
                <w:color w:val="000000" w:themeColor="text1"/>
                <w:kern w:val="0"/>
                <w:sz w:val="24"/>
                <w:szCs w:val="24"/>
              </w:rPr>
              <w:t>4</w:t>
            </w:r>
            <w:bookmarkEnd w:id="2898"/>
            <w:bookmarkEnd w:id="2899"/>
            <w:bookmarkEnd w:id="2900"/>
            <w:bookmarkEnd w:id="2901"/>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902" w:name="_Toc20991117"/>
            <w:bookmarkStart w:id="2903" w:name="_Toc21938673"/>
            <w:bookmarkStart w:id="2904" w:name="_Toc23586793"/>
            <w:bookmarkStart w:id="2905" w:name="_Toc23775467"/>
            <w:r w:rsidRPr="00B9609C">
              <w:rPr>
                <w:rFonts w:ascii="Times New Roman" w:hAnsi="Times New Roman" w:hint="eastAsia"/>
                <w:bCs w:val="0"/>
                <w:color w:val="000000" w:themeColor="text1"/>
                <w:kern w:val="0"/>
                <w:sz w:val="24"/>
                <w:szCs w:val="24"/>
              </w:rPr>
              <w:t>1</w:t>
            </w:r>
            <w:bookmarkEnd w:id="2902"/>
            <w:bookmarkEnd w:id="2903"/>
            <w:bookmarkEnd w:id="2904"/>
            <w:bookmarkEnd w:id="2905"/>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906" w:name="_Toc20991118"/>
            <w:bookmarkStart w:id="2907" w:name="_Toc21938674"/>
            <w:bookmarkStart w:id="2908" w:name="_Toc23586794"/>
            <w:bookmarkStart w:id="2909" w:name="_Toc23775468"/>
            <w:r w:rsidRPr="00B9609C">
              <w:rPr>
                <w:rFonts w:ascii="Times New Roman" w:hAnsi="Times New Roman" w:hint="eastAsia"/>
                <w:bCs w:val="0"/>
                <w:color w:val="000000" w:themeColor="text1"/>
                <w:kern w:val="0"/>
                <w:sz w:val="24"/>
                <w:szCs w:val="24"/>
              </w:rPr>
              <w:t>0</w:t>
            </w:r>
            <w:bookmarkEnd w:id="2906"/>
            <w:bookmarkEnd w:id="2907"/>
            <w:bookmarkEnd w:id="2908"/>
            <w:bookmarkEnd w:id="2909"/>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910" w:name="_Toc20991119"/>
            <w:bookmarkStart w:id="2911" w:name="_Toc21938675"/>
            <w:bookmarkStart w:id="2912" w:name="_Toc23586795"/>
            <w:bookmarkStart w:id="2913" w:name="_Toc23775469"/>
            <w:r w:rsidRPr="00B9609C">
              <w:rPr>
                <w:rFonts w:ascii="Times New Roman" w:hAnsi="Times New Roman" w:hint="eastAsia"/>
                <w:bCs w:val="0"/>
                <w:color w:val="000000" w:themeColor="text1"/>
                <w:kern w:val="0"/>
                <w:sz w:val="24"/>
                <w:szCs w:val="24"/>
              </w:rPr>
              <w:t>0</w:t>
            </w:r>
            <w:bookmarkEnd w:id="2910"/>
            <w:bookmarkEnd w:id="2911"/>
            <w:bookmarkEnd w:id="2912"/>
            <w:bookmarkEnd w:id="2913"/>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914" w:name="_Toc20991120"/>
            <w:bookmarkStart w:id="2915" w:name="_Toc21938676"/>
            <w:bookmarkStart w:id="2916" w:name="_Toc23586796"/>
            <w:bookmarkStart w:id="2917" w:name="_Toc23775470"/>
            <w:r w:rsidRPr="00B9609C">
              <w:rPr>
                <w:rFonts w:ascii="Times New Roman" w:hAnsi="Times New Roman" w:hint="eastAsia"/>
                <w:bCs w:val="0"/>
                <w:color w:val="000000" w:themeColor="text1"/>
                <w:kern w:val="0"/>
                <w:sz w:val="24"/>
                <w:szCs w:val="24"/>
              </w:rPr>
              <w:t>1</w:t>
            </w:r>
            <w:bookmarkEnd w:id="2914"/>
            <w:bookmarkEnd w:id="2915"/>
            <w:bookmarkEnd w:id="2916"/>
            <w:bookmarkEnd w:id="2917"/>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918" w:name="_Toc20991121"/>
            <w:bookmarkStart w:id="2919" w:name="_Toc21938677"/>
            <w:bookmarkStart w:id="2920" w:name="_Toc23586797"/>
            <w:bookmarkStart w:id="2921" w:name="_Toc23775471"/>
            <w:r w:rsidRPr="00B9609C">
              <w:rPr>
                <w:rFonts w:ascii="Times New Roman" w:hAnsi="Times New Roman" w:hint="eastAsia"/>
                <w:bCs w:val="0"/>
                <w:color w:val="000000" w:themeColor="text1"/>
                <w:kern w:val="0"/>
                <w:sz w:val="24"/>
                <w:szCs w:val="24"/>
              </w:rPr>
              <w:t>1</w:t>
            </w:r>
            <w:bookmarkEnd w:id="2918"/>
            <w:bookmarkEnd w:id="2919"/>
            <w:bookmarkEnd w:id="2920"/>
            <w:bookmarkEnd w:id="2921"/>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7</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922" w:name="_Toc20991122"/>
            <w:bookmarkStart w:id="2923" w:name="_Toc21938678"/>
            <w:bookmarkStart w:id="2924" w:name="_Toc23586798"/>
            <w:bookmarkStart w:id="2925" w:name="_Toc23775472"/>
            <w:r w:rsidRPr="00B9609C">
              <w:rPr>
                <w:rFonts w:ascii="Times New Roman" w:hAnsi="Times New Roman"/>
                <w:color w:val="000000" w:themeColor="text1"/>
                <w:kern w:val="0"/>
                <w:sz w:val="24"/>
                <w:szCs w:val="24"/>
              </w:rPr>
              <w:t>桃園監獄</w:t>
            </w:r>
            <w:bookmarkEnd w:id="2922"/>
            <w:bookmarkEnd w:id="2923"/>
            <w:bookmarkEnd w:id="2924"/>
            <w:bookmarkEnd w:id="2925"/>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926" w:name="_Toc20991123"/>
            <w:bookmarkStart w:id="2927" w:name="_Toc21938679"/>
            <w:bookmarkStart w:id="2928" w:name="_Toc23586799"/>
            <w:bookmarkStart w:id="2929" w:name="_Toc23775473"/>
            <w:r w:rsidRPr="00B9609C">
              <w:rPr>
                <w:rFonts w:ascii="Times New Roman" w:hAnsi="Times New Roman" w:hint="eastAsia"/>
                <w:bCs w:val="0"/>
                <w:color w:val="000000" w:themeColor="text1"/>
                <w:kern w:val="0"/>
                <w:sz w:val="24"/>
                <w:szCs w:val="24"/>
              </w:rPr>
              <w:t>1</w:t>
            </w:r>
            <w:bookmarkEnd w:id="2926"/>
            <w:bookmarkEnd w:id="2927"/>
            <w:bookmarkEnd w:id="2928"/>
            <w:bookmarkEnd w:id="2929"/>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930" w:name="_Toc20991124"/>
            <w:bookmarkStart w:id="2931" w:name="_Toc21938680"/>
            <w:bookmarkStart w:id="2932" w:name="_Toc23586800"/>
            <w:bookmarkStart w:id="2933" w:name="_Toc23775474"/>
            <w:r w:rsidRPr="00B9609C">
              <w:rPr>
                <w:rFonts w:ascii="Times New Roman" w:hAnsi="Times New Roman" w:hint="eastAsia"/>
                <w:bCs w:val="0"/>
                <w:color w:val="000000" w:themeColor="text1"/>
                <w:kern w:val="0"/>
                <w:sz w:val="24"/>
                <w:szCs w:val="24"/>
              </w:rPr>
              <w:t>206</w:t>
            </w:r>
            <w:bookmarkEnd w:id="2930"/>
            <w:bookmarkEnd w:id="2931"/>
            <w:bookmarkEnd w:id="2932"/>
            <w:bookmarkEnd w:id="2933"/>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934" w:name="_Toc20991125"/>
            <w:bookmarkStart w:id="2935" w:name="_Toc21938681"/>
            <w:bookmarkStart w:id="2936" w:name="_Toc23586801"/>
            <w:bookmarkStart w:id="2937" w:name="_Toc23775475"/>
            <w:r w:rsidRPr="00B9609C">
              <w:rPr>
                <w:rFonts w:ascii="Times New Roman" w:hAnsi="Times New Roman" w:hint="eastAsia"/>
                <w:bCs w:val="0"/>
                <w:color w:val="000000" w:themeColor="text1"/>
                <w:kern w:val="0"/>
                <w:sz w:val="24"/>
                <w:szCs w:val="24"/>
              </w:rPr>
              <w:t>0</w:t>
            </w:r>
            <w:bookmarkEnd w:id="2934"/>
            <w:bookmarkEnd w:id="2935"/>
            <w:bookmarkEnd w:id="2936"/>
            <w:bookmarkEnd w:id="2937"/>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938" w:name="_Toc20991126"/>
            <w:bookmarkStart w:id="2939" w:name="_Toc21938682"/>
            <w:bookmarkStart w:id="2940" w:name="_Toc23586802"/>
            <w:bookmarkStart w:id="2941" w:name="_Toc23775476"/>
            <w:r w:rsidRPr="00B9609C">
              <w:rPr>
                <w:rFonts w:ascii="Times New Roman" w:hAnsi="Times New Roman" w:hint="eastAsia"/>
                <w:bCs w:val="0"/>
                <w:color w:val="000000" w:themeColor="text1"/>
                <w:kern w:val="0"/>
                <w:sz w:val="24"/>
                <w:szCs w:val="24"/>
              </w:rPr>
              <w:t>0</w:t>
            </w:r>
            <w:bookmarkEnd w:id="2938"/>
            <w:bookmarkEnd w:id="2939"/>
            <w:bookmarkEnd w:id="2940"/>
            <w:bookmarkEnd w:id="2941"/>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942" w:name="_Toc20991127"/>
            <w:bookmarkStart w:id="2943" w:name="_Toc21938683"/>
            <w:bookmarkStart w:id="2944" w:name="_Toc23586803"/>
            <w:bookmarkStart w:id="2945" w:name="_Toc23775477"/>
            <w:r w:rsidRPr="00B9609C">
              <w:rPr>
                <w:rFonts w:ascii="Times New Roman" w:hAnsi="Times New Roman" w:hint="eastAsia"/>
                <w:bCs w:val="0"/>
                <w:color w:val="000000" w:themeColor="text1"/>
                <w:kern w:val="0"/>
                <w:sz w:val="24"/>
                <w:szCs w:val="24"/>
              </w:rPr>
              <w:t>1</w:t>
            </w:r>
            <w:bookmarkEnd w:id="2942"/>
            <w:bookmarkEnd w:id="2943"/>
            <w:bookmarkEnd w:id="2944"/>
            <w:bookmarkEnd w:id="2945"/>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946" w:name="_Toc20991128"/>
            <w:bookmarkStart w:id="2947" w:name="_Toc21938684"/>
            <w:bookmarkStart w:id="2948" w:name="_Toc23586804"/>
            <w:bookmarkStart w:id="2949" w:name="_Toc23775478"/>
            <w:r w:rsidRPr="00B9609C">
              <w:rPr>
                <w:rFonts w:ascii="Times New Roman" w:hAnsi="Times New Roman" w:hint="eastAsia"/>
                <w:bCs w:val="0"/>
                <w:color w:val="000000" w:themeColor="text1"/>
                <w:kern w:val="0"/>
                <w:sz w:val="24"/>
                <w:szCs w:val="24"/>
              </w:rPr>
              <w:t>10</w:t>
            </w:r>
            <w:bookmarkEnd w:id="2946"/>
            <w:bookmarkEnd w:id="2947"/>
            <w:bookmarkEnd w:id="2948"/>
            <w:bookmarkEnd w:id="2949"/>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8</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950" w:name="_Toc20991129"/>
            <w:bookmarkStart w:id="2951" w:name="_Toc21938685"/>
            <w:bookmarkStart w:id="2952" w:name="_Toc23586805"/>
            <w:bookmarkStart w:id="2953" w:name="_Toc23775479"/>
            <w:r w:rsidRPr="00B9609C">
              <w:rPr>
                <w:rFonts w:ascii="Times New Roman" w:hAnsi="Times New Roman"/>
                <w:color w:val="000000" w:themeColor="text1"/>
                <w:kern w:val="0"/>
                <w:sz w:val="24"/>
                <w:szCs w:val="24"/>
              </w:rPr>
              <w:t>臺中女監</w:t>
            </w:r>
            <w:bookmarkEnd w:id="2950"/>
            <w:bookmarkEnd w:id="2951"/>
            <w:bookmarkEnd w:id="2952"/>
            <w:bookmarkEnd w:id="2953"/>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954" w:name="_Toc20991130"/>
            <w:bookmarkStart w:id="2955" w:name="_Toc21938686"/>
            <w:bookmarkStart w:id="2956" w:name="_Toc23586806"/>
            <w:bookmarkStart w:id="2957" w:name="_Toc23775480"/>
            <w:r w:rsidRPr="00B9609C">
              <w:rPr>
                <w:rFonts w:ascii="Times New Roman" w:hAnsi="Times New Roman" w:hint="eastAsia"/>
                <w:bCs w:val="0"/>
                <w:color w:val="000000" w:themeColor="text1"/>
                <w:kern w:val="0"/>
                <w:sz w:val="24"/>
                <w:szCs w:val="24"/>
              </w:rPr>
              <w:t>28</w:t>
            </w:r>
            <w:bookmarkEnd w:id="2954"/>
            <w:bookmarkEnd w:id="2955"/>
            <w:bookmarkEnd w:id="2956"/>
            <w:bookmarkEnd w:id="2957"/>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958" w:name="_Toc20991131"/>
            <w:bookmarkStart w:id="2959" w:name="_Toc21938687"/>
            <w:bookmarkStart w:id="2960" w:name="_Toc23586807"/>
            <w:bookmarkStart w:id="2961" w:name="_Toc23775481"/>
            <w:r w:rsidRPr="00B9609C">
              <w:rPr>
                <w:rFonts w:ascii="Times New Roman" w:hAnsi="Times New Roman" w:hint="eastAsia"/>
                <w:bCs w:val="0"/>
                <w:color w:val="000000" w:themeColor="text1"/>
                <w:kern w:val="0"/>
                <w:sz w:val="24"/>
                <w:szCs w:val="24"/>
              </w:rPr>
              <w:t>48</w:t>
            </w:r>
            <w:bookmarkEnd w:id="2958"/>
            <w:bookmarkEnd w:id="2959"/>
            <w:bookmarkEnd w:id="2960"/>
            <w:bookmarkEnd w:id="2961"/>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962" w:name="_Toc20991132"/>
            <w:bookmarkStart w:id="2963" w:name="_Toc21938688"/>
            <w:bookmarkStart w:id="2964" w:name="_Toc23586808"/>
            <w:bookmarkStart w:id="2965" w:name="_Toc23775482"/>
            <w:r w:rsidRPr="00B9609C">
              <w:rPr>
                <w:rFonts w:ascii="Times New Roman" w:hAnsi="Times New Roman" w:hint="eastAsia"/>
                <w:bCs w:val="0"/>
                <w:color w:val="000000" w:themeColor="text1"/>
                <w:kern w:val="0"/>
                <w:sz w:val="24"/>
                <w:szCs w:val="24"/>
              </w:rPr>
              <w:t>0</w:t>
            </w:r>
            <w:bookmarkEnd w:id="2962"/>
            <w:bookmarkEnd w:id="2963"/>
            <w:bookmarkEnd w:id="2964"/>
            <w:bookmarkEnd w:id="2965"/>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966" w:name="_Toc20991133"/>
            <w:bookmarkStart w:id="2967" w:name="_Toc21938689"/>
            <w:bookmarkStart w:id="2968" w:name="_Toc23586809"/>
            <w:bookmarkStart w:id="2969" w:name="_Toc23775483"/>
            <w:r w:rsidRPr="00B9609C">
              <w:rPr>
                <w:rFonts w:ascii="Times New Roman" w:hAnsi="Times New Roman" w:hint="eastAsia"/>
                <w:bCs w:val="0"/>
                <w:color w:val="000000" w:themeColor="text1"/>
                <w:kern w:val="0"/>
                <w:sz w:val="24"/>
                <w:szCs w:val="24"/>
              </w:rPr>
              <w:t>1</w:t>
            </w:r>
            <w:bookmarkEnd w:id="2966"/>
            <w:bookmarkEnd w:id="2967"/>
            <w:bookmarkEnd w:id="2968"/>
            <w:bookmarkEnd w:id="2969"/>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970" w:name="_Toc20991134"/>
            <w:bookmarkStart w:id="2971" w:name="_Toc21938690"/>
            <w:bookmarkStart w:id="2972" w:name="_Toc23586810"/>
            <w:bookmarkStart w:id="2973" w:name="_Toc23775484"/>
            <w:r w:rsidRPr="00B9609C">
              <w:rPr>
                <w:rFonts w:ascii="Times New Roman" w:hAnsi="Times New Roman" w:hint="eastAsia"/>
                <w:bCs w:val="0"/>
                <w:color w:val="000000" w:themeColor="text1"/>
                <w:kern w:val="0"/>
                <w:sz w:val="24"/>
                <w:szCs w:val="24"/>
              </w:rPr>
              <w:t>3</w:t>
            </w:r>
            <w:bookmarkEnd w:id="2970"/>
            <w:bookmarkEnd w:id="2971"/>
            <w:bookmarkEnd w:id="2972"/>
            <w:bookmarkEnd w:id="2973"/>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974" w:name="_Toc20991135"/>
            <w:bookmarkStart w:id="2975" w:name="_Toc21938691"/>
            <w:bookmarkStart w:id="2976" w:name="_Toc23586811"/>
            <w:bookmarkStart w:id="2977" w:name="_Toc23775485"/>
            <w:r w:rsidRPr="00B9609C">
              <w:rPr>
                <w:rFonts w:ascii="Times New Roman" w:hAnsi="Times New Roman" w:hint="eastAsia"/>
                <w:bCs w:val="0"/>
                <w:color w:val="000000" w:themeColor="text1"/>
                <w:kern w:val="0"/>
                <w:sz w:val="24"/>
                <w:szCs w:val="24"/>
              </w:rPr>
              <w:t>1</w:t>
            </w:r>
            <w:bookmarkEnd w:id="2974"/>
            <w:bookmarkEnd w:id="2975"/>
            <w:bookmarkEnd w:id="2976"/>
            <w:bookmarkEnd w:id="2977"/>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9</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978" w:name="_Toc20991136"/>
            <w:bookmarkStart w:id="2979" w:name="_Toc21938692"/>
            <w:bookmarkStart w:id="2980" w:name="_Toc23586812"/>
            <w:bookmarkStart w:id="2981" w:name="_Toc23775486"/>
            <w:r w:rsidRPr="00B9609C">
              <w:rPr>
                <w:rFonts w:ascii="Times New Roman" w:hAnsi="Times New Roman"/>
                <w:color w:val="000000" w:themeColor="text1"/>
                <w:kern w:val="0"/>
                <w:sz w:val="24"/>
                <w:szCs w:val="24"/>
              </w:rPr>
              <w:t>高雄第二監獄</w:t>
            </w:r>
            <w:bookmarkEnd w:id="2978"/>
            <w:bookmarkEnd w:id="2979"/>
            <w:bookmarkEnd w:id="2980"/>
            <w:bookmarkEnd w:id="2981"/>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982" w:name="_Toc20991137"/>
            <w:bookmarkStart w:id="2983" w:name="_Toc21938693"/>
            <w:bookmarkStart w:id="2984" w:name="_Toc23586813"/>
            <w:bookmarkStart w:id="2985" w:name="_Toc23775487"/>
            <w:r w:rsidRPr="00B9609C">
              <w:rPr>
                <w:rFonts w:ascii="Times New Roman" w:hAnsi="Times New Roman" w:hint="eastAsia"/>
                <w:bCs w:val="0"/>
                <w:color w:val="000000" w:themeColor="text1"/>
                <w:kern w:val="0"/>
                <w:sz w:val="24"/>
                <w:szCs w:val="24"/>
              </w:rPr>
              <w:t>111</w:t>
            </w:r>
            <w:bookmarkEnd w:id="2982"/>
            <w:bookmarkEnd w:id="2983"/>
            <w:bookmarkEnd w:id="2984"/>
            <w:bookmarkEnd w:id="2985"/>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986" w:name="_Toc20991138"/>
            <w:bookmarkStart w:id="2987" w:name="_Toc21938694"/>
            <w:bookmarkStart w:id="2988" w:name="_Toc23586814"/>
            <w:bookmarkStart w:id="2989" w:name="_Toc23775488"/>
            <w:r w:rsidRPr="00B9609C">
              <w:rPr>
                <w:rFonts w:ascii="Times New Roman" w:hAnsi="Times New Roman" w:hint="eastAsia"/>
                <w:bCs w:val="0"/>
                <w:color w:val="000000" w:themeColor="text1"/>
                <w:kern w:val="0"/>
                <w:sz w:val="24"/>
                <w:szCs w:val="24"/>
              </w:rPr>
              <w:t>347</w:t>
            </w:r>
            <w:bookmarkEnd w:id="2986"/>
            <w:bookmarkEnd w:id="2987"/>
            <w:bookmarkEnd w:id="2988"/>
            <w:bookmarkEnd w:id="2989"/>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990" w:name="_Toc20991139"/>
            <w:bookmarkStart w:id="2991" w:name="_Toc21938695"/>
            <w:bookmarkStart w:id="2992" w:name="_Toc23586815"/>
            <w:bookmarkStart w:id="2993" w:name="_Toc23775489"/>
            <w:r w:rsidRPr="00B9609C">
              <w:rPr>
                <w:rFonts w:ascii="Times New Roman" w:hAnsi="Times New Roman" w:hint="eastAsia"/>
                <w:bCs w:val="0"/>
                <w:color w:val="000000" w:themeColor="text1"/>
                <w:kern w:val="0"/>
                <w:sz w:val="24"/>
                <w:szCs w:val="24"/>
              </w:rPr>
              <w:t>0</w:t>
            </w:r>
            <w:bookmarkEnd w:id="2990"/>
            <w:bookmarkEnd w:id="2991"/>
            <w:bookmarkEnd w:id="2992"/>
            <w:bookmarkEnd w:id="2993"/>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994" w:name="_Toc20991140"/>
            <w:bookmarkStart w:id="2995" w:name="_Toc21938696"/>
            <w:bookmarkStart w:id="2996" w:name="_Toc23586816"/>
            <w:bookmarkStart w:id="2997" w:name="_Toc23775490"/>
            <w:r w:rsidRPr="00B9609C">
              <w:rPr>
                <w:rFonts w:ascii="Times New Roman" w:hAnsi="Times New Roman" w:hint="eastAsia"/>
                <w:bCs w:val="0"/>
                <w:color w:val="000000" w:themeColor="text1"/>
                <w:kern w:val="0"/>
                <w:sz w:val="24"/>
                <w:szCs w:val="24"/>
              </w:rPr>
              <w:t>0</w:t>
            </w:r>
            <w:bookmarkEnd w:id="2994"/>
            <w:bookmarkEnd w:id="2995"/>
            <w:bookmarkEnd w:id="2996"/>
            <w:bookmarkEnd w:id="2997"/>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2998" w:name="_Toc20991141"/>
            <w:bookmarkStart w:id="2999" w:name="_Toc21938697"/>
            <w:bookmarkStart w:id="3000" w:name="_Toc23586817"/>
            <w:bookmarkStart w:id="3001" w:name="_Toc23775491"/>
            <w:r w:rsidRPr="00B9609C">
              <w:rPr>
                <w:rFonts w:ascii="Times New Roman" w:hAnsi="Times New Roman" w:hint="eastAsia"/>
                <w:bCs w:val="0"/>
                <w:color w:val="000000" w:themeColor="text1"/>
                <w:kern w:val="0"/>
                <w:sz w:val="24"/>
                <w:szCs w:val="24"/>
              </w:rPr>
              <w:t>23</w:t>
            </w:r>
            <w:bookmarkEnd w:id="2998"/>
            <w:bookmarkEnd w:id="2999"/>
            <w:bookmarkEnd w:id="3000"/>
            <w:bookmarkEnd w:id="3001"/>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002" w:name="_Toc20991142"/>
            <w:bookmarkStart w:id="3003" w:name="_Toc21938698"/>
            <w:bookmarkStart w:id="3004" w:name="_Toc23586818"/>
            <w:bookmarkStart w:id="3005" w:name="_Toc23775492"/>
            <w:r w:rsidRPr="00B9609C">
              <w:rPr>
                <w:rFonts w:ascii="Times New Roman" w:hAnsi="Times New Roman" w:hint="eastAsia"/>
                <w:bCs w:val="0"/>
                <w:color w:val="000000" w:themeColor="text1"/>
                <w:kern w:val="0"/>
                <w:sz w:val="24"/>
                <w:szCs w:val="24"/>
              </w:rPr>
              <w:t>56</w:t>
            </w:r>
            <w:bookmarkEnd w:id="3002"/>
            <w:bookmarkEnd w:id="3003"/>
            <w:bookmarkEnd w:id="3004"/>
            <w:bookmarkEnd w:id="3005"/>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10</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006" w:name="_Toc20991143"/>
            <w:bookmarkStart w:id="3007" w:name="_Toc21938699"/>
            <w:bookmarkStart w:id="3008" w:name="_Toc23586819"/>
            <w:bookmarkStart w:id="3009" w:name="_Toc23775493"/>
            <w:r w:rsidRPr="00B9609C">
              <w:rPr>
                <w:rFonts w:ascii="Times New Roman" w:hAnsi="Times New Roman"/>
                <w:color w:val="000000" w:themeColor="text1"/>
                <w:kern w:val="0"/>
                <w:sz w:val="24"/>
                <w:szCs w:val="24"/>
              </w:rPr>
              <w:t>臺中看守所</w:t>
            </w:r>
            <w:bookmarkEnd w:id="3006"/>
            <w:bookmarkEnd w:id="3007"/>
            <w:bookmarkEnd w:id="3008"/>
            <w:bookmarkEnd w:id="3009"/>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010" w:name="_Toc20991144"/>
            <w:bookmarkStart w:id="3011" w:name="_Toc21938700"/>
            <w:bookmarkStart w:id="3012" w:name="_Toc23586820"/>
            <w:bookmarkStart w:id="3013" w:name="_Toc23775494"/>
            <w:r w:rsidRPr="00B9609C">
              <w:rPr>
                <w:rFonts w:ascii="Times New Roman" w:hAnsi="Times New Roman" w:hint="eastAsia"/>
                <w:bCs w:val="0"/>
                <w:color w:val="000000" w:themeColor="text1"/>
                <w:kern w:val="0"/>
                <w:sz w:val="24"/>
                <w:szCs w:val="24"/>
              </w:rPr>
              <w:t>9</w:t>
            </w:r>
            <w:bookmarkEnd w:id="3010"/>
            <w:bookmarkEnd w:id="3011"/>
            <w:bookmarkEnd w:id="3012"/>
            <w:bookmarkEnd w:id="3013"/>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014" w:name="_Toc20991145"/>
            <w:bookmarkStart w:id="3015" w:name="_Toc21938701"/>
            <w:bookmarkStart w:id="3016" w:name="_Toc23586821"/>
            <w:bookmarkStart w:id="3017" w:name="_Toc23775495"/>
            <w:r w:rsidRPr="00B9609C">
              <w:rPr>
                <w:rFonts w:ascii="Times New Roman" w:hAnsi="Times New Roman" w:hint="eastAsia"/>
                <w:bCs w:val="0"/>
                <w:color w:val="000000" w:themeColor="text1"/>
                <w:kern w:val="0"/>
                <w:sz w:val="24"/>
                <w:szCs w:val="24"/>
              </w:rPr>
              <w:t>149</w:t>
            </w:r>
            <w:bookmarkEnd w:id="3014"/>
            <w:bookmarkEnd w:id="3015"/>
            <w:bookmarkEnd w:id="3016"/>
            <w:bookmarkEnd w:id="3017"/>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018" w:name="_Toc20991146"/>
            <w:bookmarkStart w:id="3019" w:name="_Toc21938702"/>
            <w:bookmarkStart w:id="3020" w:name="_Toc23586822"/>
            <w:bookmarkStart w:id="3021" w:name="_Toc23775496"/>
            <w:r w:rsidRPr="00B9609C">
              <w:rPr>
                <w:rFonts w:ascii="Times New Roman" w:hAnsi="Times New Roman" w:hint="eastAsia"/>
                <w:bCs w:val="0"/>
                <w:color w:val="000000" w:themeColor="text1"/>
                <w:kern w:val="0"/>
                <w:sz w:val="24"/>
                <w:szCs w:val="24"/>
              </w:rPr>
              <w:t>0</w:t>
            </w:r>
            <w:bookmarkEnd w:id="3018"/>
            <w:bookmarkEnd w:id="3019"/>
            <w:bookmarkEnd w:id="3020"/>
            <w:bookmarkEnd w:id="3021"/>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022" w:name="_Toc20991147"/>
            <w:bookmarkStart w:id="3023" w:name="_Toc21938703"/>
            <w:bookmarkStart w:id="3024" w:name="_Toc23586823"/>
            <w:bookmarkStart w:id="3025" w:name="_Toc23775497"/>
            <w:r w:rsidRPr="00B9609C">
              <w:rPr>
                <w:rFonts w:ascii="Times New Roman" w:hAnsi="Times New Roman" w:hint="eastAsia"/>
                <w:bCs w:val="0"/>
                <w:color w:val="000000" w:themeColor="text1"/>
                <w:kern w:val="0"/>
                <w:sz w:val="24"/>
                <w:szCs w:val="24"/>
              </w:rPr>
              <w:t>0</w:t>
            </w:r>
            <w:bookmarkEnd w:id="3022"/>
            <w:bookmarkEnd w:id="3023"/>
            <w:bookmarkEnd w:id="3024"/>
            <w:bookmarkEnd w:id="3025"/>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026" w:name="_Toc20991148"/>
            <w:bookmarkStart w:id="3027" w:name="_Toc21938704"/>
            <w:bookmarkStart w:id="3028" w:name="_Toc23586824"/>
            <w:bookmarkStart w:id="3029" w:name="_Toc23775498"/>
            <w:r w:rsidRPr="00B9609C">
              <w:rPr>
                <w:rFonts w:ascii="Times New Roman" w:hAnsi="Times New Roman" w:hint="eastAsia"/>
                <w:bCs w:val="0"/>
                <w:color w:val="000000" w:themeColor="text1"/>
                <w:kern w:val="0"/>
                <w:sz w:val="24"/>
                <w:szCs w:val="24"/>
              </w:rPr>
              <w:t>5</w:t>
            </w:r>
            <w:bookmarkEnd w:id="3026"/>
            <w:bookmarkEnd w:id="3027"/>
            <w:bookmarkEnd w:id="3028"/>
            <w:bookmarkEnd w:id="3029"/>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030" w:name="_Toc20991149"/>
            <w:bookmarkStart w:id="3031" w:name="_Toc21938705"/>
            <w:bookmarkStart w:id="3032" w:name="_Toc23586825"/>
            <w:bookmarkStart w:id="3033" w:name="_Toc23775499"/>
            <w:r w:rsidRPr="00B9609C">
              <w:rPr>
                <w:rFonts w:ascii="Times New Roman" w:hAnsi="Times New Roman" w:hint="eastAsia"/>
                <w:bCs w:val="0"/>
                <w:color w:val="000000" w:themeColor="text1"/>
                <w:kern w:val="0"/>
                <w:sz w:val="24"/>
                <w:szCs w:val="24"/>
              </w:rPr>
              <w:t>9</w:t>
            </w:r>
            <w:bookmarkEnd w:id="3030"/>
            <w:bookmarkEnd w:id="3031"/>
            <w:bookmarkEnd w:id="3032"/>
            <w:bookmarkEnd w:id="3033"/>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11</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034" w:name="_Toc20991150"/>
            <w:bookmarkStart w:id="3035" w:name="_Toc21938706"/>
            <w:bookmarkStart w:id="3036" w:name="_Toc23586826"/>
            <w:bookmarkStart w:id="3037" w:name="_Toc23775500"/>
            <w:r w:rsidRPr="00B9609C">
              <w:rPr>
                <w:rFonts w:ascii="Times New Roman" w:hAnsi="Times New Roman"/>
                <w:color w:val="000000" w:themeColor="text1"/>
                <w:kern w:val="0"/>
                <w:sz w:val="24"/>
                <w:szCs w:val="24"/>
              </w:rPr>
              <w:t>臺南看守所</w:t>
            </w:r>
            <w:bookmarkEnd w:id="3034"/>
            <w:bookmarkEnd w:id="3035"/>
            <w:bookmarkEnd w:id="3036"/>
            <w:bookmarkEnd w:id="3037"/>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038" w:name="_Toc20991151"/>
            <w:bookmarkStart w:id="3039" w:name="_Toc21938707"/>
            <w:bookmarkStart w:id="3040" w:name="_Toc23586827"/>
            <w:bookmarkStart w:id="3041" w:name="_Toc23775501"/>
            <w:r w:rsidRPr="00B9609C">
              <w:rPr>
                <w:rFonts w:ascii="Times New Roman" w:hAnsi="Times New Roman" w:hint="eastAsia"/>
                <w:bCs w:val="0"/>
                <w:color w:val="000000" w:themeColor="text1"/>
                <w:kern w:val="0"/>
                <w:sz w:val="24"/>
                <w:szCs w:val="24"/>
              </w:rPr>
              <w:t>42</w:t>
            </w:r>
            <w:bookmarkEnd w:id="3038"/>
            <w:bookmarkEnd w:id="3039"/>
            <w:bookmarkEnd w:id="3040"/>
            <w:bookmarkEnd w:id="3041"/>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042" w:name="_Toc20991152"/>
            <w:bookmarkStart w:id="3043" w:name="_Toc21938708"/>
            <w:bookmarkStart w:id="3044" w:name="_Toc23586828"/>
            <w:bookmarkStart w:id="3045" w:name="_Toc23775502"/>
            <w:r w:rsidRPr="00B9609C">
              <w:rPr>
                <w:rFonts w:ascii="Times New Roman" w:hAnsi="Times New Roman" w:hint="eastAsia"/>
                <w:bCs w:val="0"/>
                <w:color w:val="000000" w:themeColor="text1"/>
                <w:kern w:val="0"/>
                <w:sz w:val="24"/>
                <w:szCs w:val="24"/>
              </w:rPr>
              <w:t>152</w:t>
            </w:r>
            <w:bookmarkEnd w:id="3042"/>
            <w:bookmarkEnd w:id="3043"/>
            <w:bookmarkEnd w:id="3044"/>
            <w:bookmarkEnd w:id="3045"/>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046" w:name="_Toc20991153"/>
            <w:bookmarkStart w:id="3047" w:name="_Toc21938709"/>
            <w:bookmarkStart w:id="3048" w:name="_Toc23586829"/>
            <w:bookmarkStart w:id="3049" w:name="_Toc23775503"/>
            <w:r w:rsidRPr="00B9609C">
              <w:rPr>
                <w:rFonts w:ascii="Times New Roman" w:hAnsi="Times New Roman" w:hint="eastAsia"/>
                <w:bCs w:val="0"/>
                <w:color w:val="000000" w:themeColor="text1"/>
                <w:kern w:val="0"/>
                <w:sz w:val="24"/>
                <w:szCs w:val="24"/>
              </w:rPr>
              <w:t>0</w:t>
            </w:r>
            <w:bookmarkEnd w:id="3046"/>
            <w:bookmarkEnd w:id="3047"/>
            <w:bookmarkEnd w:id="3048"/>
            <w:bookmarkEnd w:id="3049"/>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050" w:name="_Toc20991154"/>
            <w:bookmarkStart w:id="3051" w:name="_Toc21938710"/>
            <w:bookmarkStart w:id="3052" w:name="_Toc23586830"/>
            <w:bookmarkStart w:id="3053" w:name="_Toc23775504"/>
            <w:r w:rsidRPr="00B9609C">
              <w:rPr>
                <w:rFonts w:ascii="Times New Roman" w:hAnsi="Times New Roman" w:hint="eastAsia"/>
                <w:bCs w:val="0"/>
                <w:color w:val="000000" w:themeColor="text1"/>
                <w:kern w:val="0"/>
                <w:sz w:val="24"/>
                <w:szCs w:val="24"/>
              </w:rPr>
              <w:t>0</w:t>
            </w:r>
            <w:bookmarkEnd w:id="3050"/>
            <w:bookmarkEnd w:id="3051"/>
            <w:bookmarkEnd w:id="3052"/>
            <w:bookmarkEnd w:id="3053"/>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054" w:name="_Toc20991155"/>
            <w:bookmarkStart w:id="3055" w:name="_Toc21938711"/>
            <w:bookmarkStart w:id="3056" w:name="_Toc23586831"/>
            <w:bookmarkStart w:id="3057" w:name="_Toc23775505"/>
            <w:r w:rsidRPr="00B9609C">
              <w:rPr>
                <w:rFonts w:ascii="Times New Roman" w:hAnsi="Times New Roman" w:hint="eastAsia"/>
                <w:bCs w:val="0"/>
                <w:color w:val="000000" w:themeColor="text1"/>
                <w:kern w:val="0"/>
                <w:sz w:val="24"/>
                <w:szCs w:val="24"/>
              </w:rPr>
              <w:t>1</w:t>
            </w:r>
            <w:bookmarkEnd w:id="3054"/>
            <w:bookmarkEnd w:id="3055"/>
            <w:bookmarkEnd w:id="3056"/>
            <w:bookmarkEnd w:id="3057"/>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058" w:name="_Toc20991156"/>
            <w:bookmarkStart w:id="3059" w:name="_Toc21938712"/>
            <w:bookmarkStart w:id="3060" w:name="_Toc23586832"/>
            <w:bookmarkStart w:id="3061" w:name="_Toc23775506"/>
            <w:r w:rsidRPr="00B9609C">
              <w:rPr>
                <w:rFonts w:ascii="Times New Roman" w:hAnsi="Times New Roman" w:hint="eastAsia"/>
                <w:bCs w:val="0"/>
                <w:color w:val="000000" w:themeColor="text1"/>
                <w:kern w:val="0"/>
                <w:sz w:val="24"/>
                <w:szCs w:val="24"/>
              </w:rPr>
              <w:t>5</w:t>
            </w:r>
            <w:bookmarkEnd w:id="3058"/>
            <w:bookmarkEnd w:id="3059"/>
            <w:bookmarkEnd w:id="3060"/>
            <w:bookmarkEnd w:id="3061"/>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12</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062" w:name="_Toc20991157"/>
            <w:bookmarkStart w:id="3063" w:name="_Toc21938713"/>
            <w:bookmarkStart w:id="3064" w:name="_Toc23586833"/>
            <w:bookmarkStart w:id="3065" w:name="_Toc23775507"/>
            <w:r w:rsidRPr="00B9609C">
              <w:rPr>
                <w:rFonts w:ascii="Times New Roman" w:hAnsi="Times New Roman"/>
                <w:color w:val="000000" w:themeColor="text1"/>
                <w:kern w:val="0"/>
                <w:sz w:val="24"/>
                <w:szCs w:val="24"/>
              </w:rPr>
              <w:t>桃園少輔院</w:t>
            </w:r>
            <w:bookmarkEnd w:id="3062"/>
            <w:bookmarkEnd w:id="3063"/>
            <w:bookmarkEnd w:id="3064"/>
            <w:bookmarkEnd w:id="3065"/>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066" w:name="_Toc20991158"/>
            <w:bookmarkStart w:id="3067" w:name="_Toc21938714"/>
            <w:bookmarkStart w:id="3068" w:name="_Toc23586834"/>
            <w:bookmarkStart w:id="3069" w:name="_Toc23775508"/>
            <w:r w:rsidRPr="00B9609C">
              <w:rPr>
                <w:rFonts w:ascii="Times New Roman" w:hAnsi="Times New Roman" w:hint="eastAsia"/>
                <w:bCs w:val="0"/>
                <w:color w:val="000000" w:themeColor="text1"/>
                <w:kern w:val="0"/>
                <w:sz w:val="24"/>
                <w:szCs w:val="24"/>
              </w:rPr>
              <w:t>0</w:t>
            </w:r>
            <w:bookmarkEnd w:id="3066"/>
            <w:bookmarkEnd w:id="3067"/>
            <w:bookmarkEnd w:id="3068"/>
            <w:bookmarkEnd w:id="3069"/>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070" w:name="_Toc20991159"/>
            <w:bookmarkStart w:id="3071" w:name="_Toc21938715"/>
            <w:bookmarkStart w:id="3072" w:name="_Toc23586835"/>
            <w:bookmarkStart w:id="3073" w:name="_Toc23775509"/>
            <w:r w:rsidRPr="00B9609C">
              <w:rPr>
                <w:rFonts w:ascii="Times New Roman" w:hAnsi="Times New Roman" w:hint="eastAsia"/>
                <w:bCs w:val="0"/>
                <w:color w:val="000000" w:themeColor="text1"/>
                <w:kern w:val="0"/>
                <w:sz w:val="24"/>
                <w:szCs w:val="24"/>
              </w:rPr>
              <w:t>7</w:t>
            </w:r>
            <w:bookmarkEnd w:id="3070"/>
            <w:bookmarkEnd w:id="3071"/>
            <w:bookmarkEnd w:id="3072"/>
            <w:bookmarkEnd w:id="3073"/>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074" w:name="_Toc20991160"/>
            <w:bookmarkStart w:id="3075" w:name="_Toc21938716"/>
            <w:bookmarkStart w:id="3076" w:name="_Toc23586836"/>
            <w:bookmarkStart w:id="3077" w:name="_Toc23775510"/>
            <w:r w:rsidRPr="00B9609C">
              <w:rPr>
                <w:rFonts w:ascii="Times New Roman" w:hAnsi="Times New Roman" w:hint="eastAsia"/>
                <w:bCs w:val="0"/>
                <w:color w:val="000000" w:themeColor="text1"/>
                <w:kern w:val="0"/>
                <w:sz w:val="24"/>
                <w:szCs w:val="24"/>
              </w:rPr>
              <w:t>0</w:t>
            </w:r>
            <w:bookmarkEnd w:id="3074"/>
            <w:bookmarkEnd w:id="3075"/>
            <w:bookmarkEnd w:id="3076"/>
            <w:bookmarkEnd w:id="3077"/>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078" w:name="_Toc20991161"/>
            <w:bookmarkStart w:id="3079" w:name="_Toc21938717"/>
            <w:bookmarkStart w:id="3080" w:name="_Toc23586837"/>
            <w:bookmarkStart w:id="3081" w:name="_Toc23775511"/>
            <w:r w:rsidRPr="00B9609C">
              <w:rPr>
                <w:rFonts w:ascii="Times New Roman" w:hAnsi="Times New Roman" w:hint="eastAsia"/>
                <w:bCs w:val="0"/>
                <w:color w:val="000000" w:themeColor="text1"/>
                <w:kern w:val="0"/>
                <w:sz w:val="24"/>
                <w:szCs w:val="24"/>
              </w:rPr>
              <w:t>1</w:t>
            </w:r>
            <w:bookmarkEnd w:id="3078"/>
            <w:bookmarkEnd w:id="3079"/>
            <w:bookmarkEnd w:id="3080"/>
            <w:bookmarkEnd w:id="3081"/>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082" w:name="_Toc20991162"/>
            <w:bookmarkStart w:id="3083" w:name="_Toc21938718"/>
            <w:bookmarkStart w:id="3084" w:name="_Toc23586838"/>
            <w:bookmarkStart w:id="3085" w:name="_Toc23775512"/>
            <w:r w:rsidRPr="00B9609C">
              <w:rPr>
                <w:rFonts w:ascii="Times New Roman" w:hAnsi="Times New Roman" w:hint="eastAsia"/>
                <w:bCs w:val="0"/>
                <w:color w:val="000000" w:themeColor="text1"/>
                <w:kern w:val="0"/>
                <w:sz w:val="24"/>
                <w:szCs w:val="24"/>
              </w:rPr>
              <w:t>0</w:t>
            </w:r>
            <w:bookmarkEnd w:id="3082"/>
            <w:bookmarkEnd w:id="3083"/>
            <w:bookmarkEnd w:id="3084"/>
            <w:bookmarkEnd w:id="3085"/>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086" w:name="_Toc20991163"/>
            <w:bookmarkStart w:id="3087" w:name="_Toc21938719"/>
            <w:bookmarkStart w:id="3088" w:name="_Toc23586839"/>
            <w:bookmarkStart w:id="3089" w:name="_Toc23775513"/>
            <w:r w:rsidRPr="00B9609C">
              <w:rPr>
                <w:rFonts w:ascii="Times New Roman" w:hAnsi="Times New Roman" w:hint="eastAsia"/>
                <w:bCs w:val="0"/>
                <w:color w:val="000000" w:themeColor="text1"/>
                <w:kern w:val="0"/>
                <w:sz w:val="24"/>
                <w:szCs w:val="24"/>
              </w:rPr>
              <w:t>0</w:t>
            </w:r>
            <w:bookmarkEnd w:id="3086"/>
            <w:bookmarkEnd w:id="3087"/>
            <w:bookmarkEnd w:id="3088"/>
            <w:bookmarkEnd w:id="3089"/>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13</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090" w:name="_Toc20991164"/>
            <w:bookmarkStart w:id="3091" w:name="_Toc21938720"/>
            <w:bookmarkStart w:id="3092" w:name="_Toc23586840"/>
            <w:bookmarkStart w:id="3093" w:name="_Toc23775514"/>
            <w:r w:rsidRPr="00B9609C">
              <w:rPr>
                <w:rFonts w:ascii="Times New Roman" w:hAnsi="Times New Roman"/>
                <w:color w:val="000000" w:themeColor="text1"/>
                <w:kern w:val="0"/>
                <w:sz w:val="24"/>
                <w:szCs w:val="24"/>
              </w:rPr>
              <w:t>彰化少輔院</w:t>
            </w:r>
            <w:bookmarkEnd w:id="3090"/>
            <w:bookmarkEnd w:id="3091"/>
            <w:bookmarkEnd w:id="3092"/>
            <w:bookmarkEnd w:id="3093"/>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094" w:name="_Toc20991165"/>
            <w:bookmarkStart w:id="3095" w:name="_Toc21938721"/>
            <w:bookmarkStart w:id="3096" w:name="_Toc23586841"/>
            <w:bookmarkStart w:id="3097" w:name="_Toc23775515"/>
            <w:r w:rsidRPr="00B9609C">
              <w:rPr>
                <w:rFonts w:ascii="Times New Roman" w:hAnsi="Times New Roman" w:hint="eastAsia"/>
                <w:bCs w:val="0"/>
                <w:color w:val="000000" w:themeColor="text1"/>
                <w:kern w:val="0"/>
                <w:sz w:val="24"/>
                <w:szCs w:val="24"/>
              </w:rPr>
              <w:t>0</w:t>
            </w:r>
            <w:bookmarkEnd w:id="3094"/>
            <w:bookmarkEnd w:id="3095"/>
            <w:bookmarkEnd w:id="3096"/>
            <w:bookmarkEnd w:id="3097"/>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098" w:name="_Toc20991166"/>
            <w:bookmarkStart w:id="3099" w:name="_Toc21938722"/>
            <w:bookmarkStart w:id="3100" w:name="_Toc23586842"/>
            <w:bookmarkStart w:id="3101" w:name="_Toc23775516"/>
            <w:r w:rsidRPr="00B9609C">
              <w:rPr>
                <w:rFonts w:ascii="Times New Roman" w:hAnsi="Times New Roman" w:hint="eastAsia"/>
                <w:bCs w:val="0"/>
                <w:color w:val="000000" w:themeColor="text1"/>
                <w:kern w:val="0"/>
                <w:sz w:val="24"/>
                <w:szCs w:val="24"/>
              </w:rPr>
              <w:t>11</w:t>
            </w:r>
            <w:bookmarkEnd w:id="3098"/>
            <w:bookmarkEnd w:id="3099"/>
            <w:bookmarkEnd w:id="3100"/>
            <w:bookmarkEnd w:id="3101"/>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102" w:name="_Toc20991167"/>
            <w:bookmarkStart w:id="3103" w:name="_Toc21938723"/>
            <w:bookmarkStart w:id="3104" w:name="_Toc23586843"/>
            <w:bookmarkStart w:id="3105" w:name="_Toc23775517"/>
            <w:r w:rsidRPr="00B9609C">
              <w:rPr>
                <w:rFonts w:ascii="Times New Roman" w:hAnsi="Times New Roman" w:hint="eastAsia"/>
                <w:bCs w:val="0"/>
                <w:color w:val="000000" w:themeColor="text1"/>
                <w:kern w:val="0"/>
                <w:sz w:val="24"/>
                <w:szCs w:val="24"/>
              </w:rPr>
              <w:t>0</w:t>
            </w:r>
            <w:bookmarkEnd w:id="3102"/>
            <w:bookmarkEnd w:id="3103"/>
            <w:bookmarkEnd w:id="3104"/>
            <w:bookmarkEnd w:id="3105"/>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106" w:name="_Toc20991168"/>
            <w:bookmarkStart w:id="3107" w:name="_Toc21938724"/>
            <w:bookmarkStart w:id="3108" w:name="_Toc23586844"/>
            <w:bookmarkStart w:id="3109" w:name="_Toc23775518"/>
            <w:r w:rsidRPr="00B9609C">
              <w:rPr>
                <w:rFonts w:ascii="Times New Roman" w:hAnsi="Times New Roman" w:hint="eastAsia"/>
                <w:bCs w:val="0"/>
                <w:color w:val="000000" w:themeColor="text1"/>
                <w:kern w:val="0"/>
                <w:sz w:val="24"/>
                <w:szCs w:val="24"/>
              </w:rPr>
              <w:t>0</w:t>
            </w:r>
            <w:bookmarkEnd w:id="3106"/>
            <w:bookmarkEnd w:id="3107"/>
            <w:bookmarkEnd w:id="3108"/>
            <w:bookmarkEnd w:id="3109"/>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110" w:name="_Toc20991169"/>
            <w:bookmarkStart w:id="3111" w:name="_Toc21938725"/>
            <w:bookmarkStart w:id="3112" w:name="_Toc23586845"/>
            <w:bookmarkStart w:id="3113" w:name="_Toc23775519"/>
            <w:r w:rsidRPr="00B9609C">
              <w:rPr>
                <w:rFonts w:ascii="Times New Roman" w:hAnsi="Times New Roman" w:hint="eastAsia"/>
                <w:bCs w:val="0"/>
                <w:color w:val="000000" w:themeColor="text1"/>
                <w:kern w:val="0"/>
                <w:sz w:val="24"/>
                <w:szCs w:val="24"/>
              </w:rPr>
              <w:t>0</w:t>
            </w:r>
            <w:bookmarkEnd w:id="3110"/>
            <w:bookmarkEnd w:id="3111"/>
            <w:bookmarkEnd w:id="3112"/>
            <w:bookmarkEnd w:id="3113"/>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114" w:name="_Toc20991170"/>
            <w:bookmarkStart w:id="3115" w:name="_Toc21938726"/>
            <w:bookmarkStart w:id="3116" w:name="_Toc23586846"/>
            <w:bookmarkStart w:id="3117" w:name="_Toc23775520"/>
            <w:r w:rsidRPr="00B9609C">
              <w:rPr>
                <w:rFonts w:ascii="Times New Roman" w:hAnsi="Times New Roman" w:hint="eastAsia"/>
                <w:bCs w:val="0"/>
                <w:color w:val="000000" w:themeColor="text1"/>
                <w:kern w:val="0"/>
                <w:sz w:val="24"/>
                <w:szCs w:val="24"/>
              </w:rPr>
              <w:t>0</w:t>
            </w:r>
            <w:bookmarkEnd w:id="3114"/>
            <w:bookmarkEnd w:id="3115"/>
            <w:bookmarkEnd w:id="3116"/>
            <w:bookmarkEnd w:id="3117"/>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14</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118" w:name="_Toc20991171"/>
            <w:bookmarkStart w:id="3119" w:name="_Toc21938727"/>
            <w:bookmarkStart w:id="3120" w:name="_Toc23586847"/>
            <w:bookmarkStart w:id="3121" w:name="_Toc23775521"/>
            <w:r w:rsidRPr="00B9609C">
              <w:rPr>
                <w:rFonts w:ascii="Times New Roman" w:hAnsi="Times New Roman"/>
                <w:color w:val="000000" w:themeColor="text1"/>
                <w:kern w:val="0"/>
                <w:sz w:val="24"/>
                <w:szCs w:val="24"/>
              </w:rPr>
              <w:t>八德外監</w:t>
            </w:r>
            <w:bookmarkEnd w:id="3118"/>
            <w:bookmarkEnd w:id="3119"/>
            <w:bookmarkEnd w:id="3120"/>
            <w:bookmarkEnd w:id="3121"/>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122" w:name="_Toc20991172"/>
            <w:bookmarkStart w:id="3123" w:name="_Toc21938728"/>
            <w:bookmarkStart w:id="3124" w:name="_Toc23586848"/>
            <w:bookmarkStart w:id="3125" w:name="_Toc23775522"/>
            <w:r w:rsidRPr="00B9609C">
              <w:rPr>
                <w:rFonts w:ascii="Times New Roman" w:hAnsi="Times New Roman" w:hint="eastAsia"/>
                <w:bCs w:val="0"/>
                <w:color w:val="000000" w:themeColor="text1"/>
                <w:kern w:val="0"/>
                <w:sz w:val="24"/>
                <w:szCs w:val="24"/>
              </w:rPr>
              <w:t>0</w:t>
            </w:r>
            <w:bookmarkEnd w:id="3122"/>
            <w:bookmarkEnd w:id="3123"/>
            <w:bookmarkEnd w:id="3124"/>
            <w:bookmarkEnd w:id="3125"/>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126" w:name="_Toc20991173"/>
            <w:bookmarkStart w:id="3127" w:name="_Toc21938729"/>
            <w:bookmarkStart w:id="3128" w:name="_Toc23586849"/>
            <w:bookmarkStart w:id="3129" w:name="_Toc23775523"/>
            <w:r w:rsidRPr="00B9609C">
              <w:rPr>
                <w:rFonts w:ascii="Times New Roman" w:hAnsi="Times New Roman" w:hint="eastAsia"/>
                <w:bCs w:val="0"/>
                <w:color w:val="000000" w:themeColor="text1"/>
                <w:kern w:val="0"/>
                <w:sz w:val="24"/>
                <w:szCs w:val="24"/>
              </w:rPr>
              <w:t>3</w:t>
            </w:r>
            <w:bookmarkEnd w:id="3126"/>
            <w:bookmarkEnd w:id="3127"/>
            <w:bookmarkEnd w:id="3128"/>
            <w:bookmarkEnd w:id="3129"/>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130" w:name="_Toc20991174"/>
            <w:bookmarkStart w:id="3131" w:name="_Toc21938730"/>
            <w:bookmarkStart w:id="3132" w:name="_Toc23586850"/>
            <w:bookmarkStart w:id="3133" w:name="_Toc23775524"/>
            <w:r w:rsidRPr="00B9609C">
              <w:rPr>
                <w:rFonts w:ascii="Times New Roman" w:hAnsi="Times New Roman" w:hint="eastAsia"/>
                <w:bCs w:val="0"/>
                <w:color w:val="000000" w:themeColor="text1"/>
                <w:kern w:val="0"/>
                <w:sz w:val="24"/>
                <w:szCs w:val="24"/>
              </w:rPr>
              <w:t>0</w:t>
            </w:r>
            <w:bookmarkEnd w:id="3130"/>
            <w:bookmarkEnd w:id="3131"/>
            <w:bookmarkEnd w:id="3132"/>
            <w:bookmarkEnd w:id="3133"/>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134" w:name="_Toc20991175"/>
            <w:bookmarkStart w:id="3135" w:name="_Toc21938731"/>
            <w:bookmarkStart w:id="3136" w:name="_Toc23586851"/>
            <w:bookmarkStart w:id="3137" w:name="_Toc23775525"/>
            <w:r w:rsidRPr="00B9609C">
              <w:rPr>
                <w:rFonts w:ascii="Times New Roman" w:hAnsi="Times New Roman" w:hint="eastAsia"/>
                <w:bCs w:val="0"/>
                <w:color w:val="000000" w:themeColor="text1"/>
                <w:kern w:val="0"/>
                <w:sz w:val="24"/>
                <w:szCs w:val="24"/>
              </w:rPr>
              <w:t>0</w:t>
            </w:r>
            <w:bookmarkEnd w:id="3134"/>
            <w:bookmarkEnd w:id="3135"/>
            <w:bookmarkEnd w:id="3136"/>
            <w:bookmarkEnd w:id="3137"/>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138" w:name="_Toc20991176"/>
            <w:bookmarkStart w:id="3139" w:name="_Toc21938732"/>
            <w:bookmarkStart w:id="3140" w:name="_Toc23586852"/>
            <w:bookmarkStart w:id="3141" w:name="_Toc23775526"/>
            <w:r w:rsidRPr="00B9609C">
              <w:rPr>
                <w:rFonts w:ascii="Times New Roman" w:hAnsi="Times New Roman" w:hint="eastAsia"/>
                <w:bCs w:val="0"/>
                <w:color w:val="000000" w:themeColor="text1"/>
                <w:kern w:val="0"/>
                <w:sz w:val="24"/>
                <w:szCs w:val="24"/>
              </w:rPr>
              <w:t>0</w:t>
            </w:r>
            <w:bookmarkEnd w:id="3138"/>
            <w:bookmarkEnd w:id="3139"/>
            <w:bookmarkEnd w:id="3140"/>
            <w:bookmarkEnd w:id="3141"/>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142" w:name="_Toc20991177"/>
            <w:bookmarkStart w:id="3143" w:name="_Toc21938733"/>
            <w:bookmarkStart w:id="3144" w:name="_Toc23586853"/>
            <w:bookmarkStart w:id="3145" w:name="_Toc23775527"/>
            <w:r w:rsidRPr="00B9609C">
              <w:rPr>
                <w:rFonts w:ascii="Times New Roman" w:hAnsi="Times New Roman" w:hint="eastAsia"/>
                <w:bCs w:val="0"/>
                <w:color w:val="000000" w:themeColor="text1"/>
                <w:kern w:val="0"/>
                <w:sz w:val="24"/>
                <w:szCs w:val="24"/>
              </w:rPr>
              <w:t>0</w:t>
            </w:r>
            <w:bookmarkEnd w:id="3142"/>
            <w:bookmarkEnd w:id="3143"/>
            <w:bookmarkEnd w:id="3144"/>
            <w:bookmarkEnd w:id="3145"/>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15</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146" w:name="_Toc20991178"/>
            <w:bookmarkStart w:id="3147" w:name="_Toc21938734"/>
            <w:bookmarkStart w:id="3148" w:name="_Toc23586854"/>
            <w:bookmarkStart w:id="3149" w:name="_Toc23775528"/>
            <w:r w:rsidRPr="00B9609C">
              <w:rPr>
                <w:rFonts w:ascii="Times New Roman" w:hAnsi="Times New Roman"/>
                <w:color w:val="000000" w:themeColor="text1"/>
                <w:kern w:val="0"/>
                <w:sz w:val="24"/>
                <w:szCs w:val="24"/>
              </w:rPr>
              <w:t>明德外監</w:t>
            </w:r>
            <w:bookmarkEnd w:id="3146"/>
            <w:bookmarkEnd w:id="3147"/>
            <w:bookmarkEnd w:id="3148"/>
            <w:bookmarkEnd w:id="3149"/>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150" w:name="_Toc20991179"/>
            <w:bookmarkStart w:id="3151" w:name="_Toc21938735"/>
            <w:bookmarkStart w:id="3152" w:name="_Toc23586855"/>
            <w:bookmarkStart w:id="3153" w:name="_Toc23775529"/>
            <w:r w:rsidRPr="00B9609C">
              <w:rPr>
                <w:rFonts w:ascii="Times New Roman" w:hAnsi="Times New Roman" w:hint="eastAsia"/>
                <w:bCs w:val="0"/>
                <w:color w:val="000000" w:themeColor="text1"/>
                <w:kern w:val="0"/>
                <w:sz w:val="24"/>
                <w:szCs w:val="24"/>
              </w:rPr>
              <w:t>0</w:t>
            </w:r>
            <w:bookmarkEnd w:id="3150"/>
            <w:bookmarkEnd w:id="3151"/>
            <w:bookmarkEnd w:id="3152"/>
            <w:bookmarkEnd w:id="3153"/>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154" w:name="_Toc20991180"/>
            <w:bookmarkStart w:id="3155" w:name="_Toc21938736"/>
            <w:bookmarkStart w:id="3156" w:name="_Toc23586856"/>
            <w:bookmarkStart w:id="3157" w:name="_Toc23775530"/>
            <w:r w:rsidRPr="00B9609C">
              <w:rPr>
                <w:rFonts w:ascii="Times New Roman" w:hAnsi="Times New Roman" w:hint="eastAsia"/>
                <w:bCs w:val="0"/>
                <w:color w:val="000000" w:themeColor="text1"/>
                <w:kern w:val="0"/>
                <w:sz w:val="24"/>
                <w:szCs w:val="24"/>
              </w:rPr>
              <w:t>4</w:t>
            </w:r>
            <w:bookmarkEnd w:id="3154"/>
            <w:bookmarkEnd w:id="3155"/>
            <w:bookmarkEnd w:id="3156"/>
            <w:bookmarkEnd w:id="3157"/>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158" w:name="_Toc20991181"/>
            <w:bookmarkStart w:id="3159" w:name="_Toc21938737"/>
            <w:bookmarkStart w:id="3160" w:name="_Toc23586857"/>
            <w:bookmarkStart w:id="3161" w:name="_Toc23775531"/>
            <w:r w:rsidRPr="00B9609C">
              <w:rPr>
                <w:rFonts w:ascii="Times New Roman" w:hAnsi="Times New Roman" w:hint="eastAsia"/>
                <w:bCs w:val="0"/>
                <w:color w:val="000000" w:themeColor="text1"/>
                <w:kern w:val="0"/>
                <w:sz w:val="24"/>
                <w:szCs w:val="24"/>
              </w:rPr>
              <w:t>0</w:t>
            </w:r>
            <w:bookmarkEnd w:id="3158"/>
            <w:bookmarkEnd w:id="3159"/>
            <w:bookmarkEnd w:id="3160"/>
            <w:bookmarkEnd w:id="3161"/>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162" w:name="_Toc20991182"/>
            <w:bookmarkStart w:id="3163" w:name="_Toc21938738"/>
            <w:bookmarkStart w:id="3164" w:name="_Toc23586858"/>
            <w:bookmarkStart w:id="3165" w:name="_Toc23775532"/>
            <w:r w:rsidRPr="00B9609C">
              <w:rPr>
                <w:rFonts w:ascii="Times New Roman" w:hAnsi="Times New Roman" w:hint="eastAsia"/>
                <w:bCs w:val="0"/>
                <w:color w:val="000000" w:themeColor="text1"/>
                <w:kern w:val="0"/>
                <w:sz w:val="24"/>
                <w:szCs w:val="24"/>
              </w:rPr>
              <w:t>0</w:t>
            </w:r>
            <w:bookmarkEnd w:id="3162"/>
            <w:bookmarkEnd w:id="3163"/>
            <w:bookmarkEnd w:id="3164"/>
            <w:bookmarkEnd w:id="3165"/>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166" w:name="_Toc20991183"/>
            <w:bookmarkStart w:id="3167" w:name="_Toc21938739"/>
            <w:bookmarkStart w:id="3168" w:name="_Toc23586859"/>
            <w:bookmarkStart w:id="3169" w:name="_Toc23775533"/>
            <w:r w:rsidRPr="00B9609C">
              <w:rPr>
                <w:rFonts w:ascii="Times New Roman" w:hAnsi="Times New Roman" w:hint="eastAsia"/>
                <w:bCs w:val="0"/>
                <w:color w:val="000000" w:themeColor="text1"/>
                <w:kern w:val="0"/>
                <w:sz w:val="24"/>
                <w:szCs w:val="24"/>
              </w:rPr>
              <w:t>0</w:t>
            </w:r>
            <w:bookmarkEnd w:id="3166"/>
            <w:bookmarkEnd w:id="3167"/>
            <w:bookmarkEnd w:id="3168"/>
            <w:bookmarkEnd w:id="3169"/>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170" w:name="_Toc20991184"/>
            <w:bookmarkStart w:id="3171" w:name="_Toc21938740"/>
            <w:bookmarkStart w:id="3172" w:name="_Toc23586860"/>
            <w:bookmarkStart w:id="3173" w:name="_Toc23775534"/>
            <w:r w:rsidRPr="00B9609C">
              <w:rPr>
                <w:rFonts w:ascii="Times New Roman" w:hAnsi="Times New Roman" w:hint="eastAsia"/>
                <w:bCs w:val="0"/>
                <w:color w:val="000000" w:themeColor="text1"/>
                <w:kern w:val="0"/>
                <w:sz w:val="24"/>
                <w:szCs w:val="24"/>
              </w:rPr>
              <w:t>0</w:t>
            </w:r>
            <w:bookmarkEnd w:id="3170"/>
            <w:bookmarkEnd w:id="3171"/>
            <w:bookmarkEnd w:id="3172"/>
            <w:bookmarkEnd w:id="3173"/>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16</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174" w:name="_Toc20991185"/>
            <w:bookmarkStart w:id="3175" w:name="_Toc21938741"/>
            <w:bookmarkStart w:id="3176" w:name="_Toc23586861"/>
            <w:bookmarkStart w:id="3177" w:name="_Toc23775535"/>
            <w:r w:rsidRPr="00B9609C">
              <w:rPr>
                <w:rFonts w:ascii="Times New Roman" w:hAnsi="Times New Roman"/>
                <w:color w:val="000000" w:themeColor="text1"/>
                <w:kern w:val="0"/>
                <w:sz w:val="24"/>
                <w:szCs w:val="24"/>
              </w:rPr>
              <w:t>自強外監</w:t>
            </w:r>
            <w:bookmarkEnd w:id="3174"/>
            <w:bookmarkEnd w:id="3175"/>
            <w:bookmarkEnd w:id="3176"/>
            <w:bookmarkEnd w:id="3177"/>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178" w:name="_Toc20991186"/>
            <w:bookmarkStart w:id="3179" w:name="_Toc21938742"/>
            <w:bookmarkStart w:id="3180" w:name="_Toc23586862"/>
            <w:bookmarkStart w:id="3181" w:name="_Toc23775536"/>
            <w:r w:rsidRPr="00B9609C">
              <w:rPr>
                <w:rFonts w:ascii="Times New Roman" w:hAnsi="Times New Roman" w:hint="eastAsia"/>
                <w:bCs w:val="0"/>
                <w:color w:val="000000" w:themeColor="text1"/>
                <w:kern w:val="0"/>
                <w:sz w:val="24"/>
                <w:szCs w:val="24"/>
              </w:rPr>
              <w:t>0</w:t>
            </w:r>
            <w:bookmarkEnd w:id="3178"/>
            <w:bookmarkEnd w:id="3179"/>
            <w:bookmarkEnd w:id="3180"/>
            <w:bookmarkEnd w:id="3181"/>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182" w:name="_Toc20991187"/>
            <w:bookmarkStart w:id="3183" w:name="_Toc21938743"/>
            <w:bookmarkStart w:id="3184" w:name="_Toc23586863"/>
            <w:bookmarkStart w:id="3185" w:name="_Toc23775537"/>
            <w:r w:rsidRPr="00B9609C">
              <w:rPr>
                <w:rFonts w:ascii="Times New Roman" w:hAnsi="Times New Roman" w:hint="eastAsia"/>
                <w:bCs w:val="0"/>
                <w:color w:val="000000" w:themeColor="text1"/>
                <w:kern w:val="0"/>
                <w:sz w:val="24"/>
                <w:szCs w:val="24"/>
              </w:rPr>
              <w:t>1</w:t>
            </w:r>
            <w:bookmarkEnd w:id="3182"/>
            <w:bookmarkEnd w:id="3183"/>
            <w:bookmarkEnd w:id="3184"/>
            <w:bookmarkEnd w:id="3185"/>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186" w:name="_Toc20991188"/>
            <w:bookmarkStart w:id="3187" w:name="_Toc21938744"/>
            <w:bookmarkStart w:id="3188" w:name="_Toc23586864"/>
            <w:bookmarkStart w:id="3189" w:name="_Toc23775538"/>
            <w:r w:rsidRPr="00B9609C">
              <w:rPr>
                <w:rFonts w:ascii="Times New Roman" w:hAnsi="Times New Roman" w:hint="eastAsia"/>
                <w:bCs w:val="0"/>
                <w:color w:val="000000" w:themeColor="text1"/>
                <w:kern w:val="0"/>
                <w:sz w:val="24"/>
                <w:szCs w:val="24"/>
              </w:rPr>
              <w:t>0</w:t>
            </w:r>
            <w:bookmarkEnd w:id="3186"/>
            <w:bookmarkEnd w:id="3187"/>
            <w:bookmarkEnd w:id="3188"/>
            <w:bookmarkEnd w:id="3189"/>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190" w:name="_Toc20991189"/>
            <w:bookmarkStart w:id="3191" w:name="_Toc21938745"/>
            <w:bookmarkStart w:id="3192" w:name="_Toc23586865"/>
            <w:bookmarkStart w:id="3193" w:name="_Toc23775539"/>
            <w:r w:rsidRPr="00B9609C">
              <w:rPr>
                <w:rFonts w:ascii="Times New Roman" w:hAnsi="Times New Roman" w:hint="eastAsia"/>
                <w:bCs w:val="0"/>
                <w:color w:val="000000" w:themeColor="text1"/>
                <w:kern w:val="0"/>
                <w:sz w:val="24"/>
                <w:szCs w:val="24"/>
              </w:rPr>
              <w:t>0</w:t>
            </w:r>
            <w:bookmarkEnd w:id="3190"/>
            <w:bookmarkEnd w:id="3191"/>
            <w:bookmarkEnd w:id="3192"/>
            <w:bookmarkEnd w:id="3193"/>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194" w:name="_Toc20991190"/>
            <w:bookmarkStart w:id="3195" w:name="_Toc21938746"/>
            <w:bookmarkStart w:id="3196" w:name="_Toc23586866"/>
            <w:bookmarkStart w:id="3197" w:name="_Toc23775540"/>
            <w:r w:rsidRPr="00B9609C">
              <w:rPr>
                <w:rFonts w:ascii="Times New Roman" w:hAnsi="Times New Roman" w:hint="eastAsia"/>
                <w:bCs w:val="0"/>
                <w:color w:val="000000" w:themeColor="text1"/>
                <w:kern w:val="0"/>
                <w:sz w:val="24"/>
                <w:szCs w:val="24"/>
              </w:rPr>
              <w:t>0</w:t>
            </w:r>
            <w:bookmarkEnd w:id="3194"/>
            <w:bookmarkEnd w:id="3195"/>
            <w:bookmarkEnd w:id="3196"/>
            <w:bookmarkEnd w:id="3197"/>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198" w:name="_Toc20991191"/>
            <w:bookmarkStart w:id="3199" w:name="_Toc21938747"/>
            <w:bookmarkStart w:id="3200" w:name="_Toc23586867"/>
            <w:bookmarkStart w:id="3201" w:name="_Toc23775541"/>
            <w:r w:rsidRPr="00B9609C">
              <w:rPr>
                <w:rFonts w:ascii="Times New Roman" w:hAnsi="Times New Roman" w:hint="eastAsia"/>
                <w:bCs w:val="0"/>
                <w:color w:val="000000" w:themeColor="text1"/>
                <w:kern w:val="0"/>
                <w:sz w:val="24"/>
                <w:szCs w:val="24"/>
              </w:rPr>
              <w:t>0</w:t>
            </w:r>
            <w:bookmarkEnd w:id="3198"/>
            <w:bookmarkEnd w:id="3199"/>
            <w:bookmarkEnd w:id="3200"/>
            <w:bookmarkEnd w:id="3201"/>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17</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202" w:name="_Toc20991192"/>
            <w:bookmarkStart w:id="3203" w:name="_Toc21938748"/>
            <w:bookmarkStart w:id="3204" w:name="_Toc23586868"/>
            <w:bookmarkStart w:id="3205" w:name="_Toc23775542"/>
            <w:r w:rsidRPr="00B9609C">
              <w:rPr>
                <w:rFonts w:ascii="Times New Roman" w:hAnsi="Times New Roman"/>
                <w:color w:val="000000" w:themeColor="text1"/>
                <w:kern w:val="0"/>
                <w:sz w:val="24"/>
                <w:szCs w:val="24"/>
              </w:rPr>
              <w:t>基隆看守所</w:t>
            </w:r>
            <w:bookmarkEnd w:id="3202"/>
            <w:bookmarkEnd w:id="3203"/>
            <w:bookmarkEnd w:id="3204"/>
            <w:bookmarkEnd w:id="3205"/>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206" w:name="_Toc20991193"/>
            <w:bookmarkStart w:id="3207" w:name="_Toc21938749"/>
            <w:bookmarkStart w:id="3208" w:name="_Toc23586869"/>
            <w:bookmarkStart w:id="3209" w:name="_Toc23775543"/>
            <w:r w:rsidRPr="00B9609C">
              <w:rPr>
                <w:rFonts w:ascii="Times New Roman" w:hAnsi="Times New Roman" w:hint="eastAsia"/>
                <w:bCs w:val="0"/>
                <w:color w:val="000000" w:themeColor="text1"/>
                <w:kern w:val="0"/>
                <w:sz w:val="24"/>
                <w:szCs w:val="24"/>
              </w:rPr>
              <w:t>4</w:t>
            </w:r>
            <w:bookmarkEnd w:id="3206"/>
            <w:bookmarkEnd w:id="3207"/>
            <w:bookmarkEnd w:id="3208"/>
            <w:bookmarkEnd w:id="3209"/>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210" w:name="_Toc20991194"/>
            <w:bookmarkStart w:id="3211" w:name="_Toc21938750"/>
            <w:bookmarkStart w:id="3212" w:name="_Toc23586870"/>
            <w:bookmarkStart w:id="3213" w:name="_Toc23775544"/>
            <w:r w:rsidRPr="00B9609C">
              <w:rPr>
                <w:rFonts w:ascii="Times New Roman" w:hAnsi="Times New Roman" w:hint="eastAsia"/>
                <w:bCs w:val="0"/>
                <w:color w:val="000000" w:themeColor="text1"/>
                <w:kern w:val="0"/>
                <w:sz w:val="24"/>
                <w:szCs w:val="24"/>
              </w:rPr>
              <w:t>12</w:t>
            </w:r>
            <w:bookmarkEnd w:id="3210"/>
            <w:bookmarkEnd w:id="3211"/>
            <w:bookmarkEnd w:id="3212"/>
            <w:bookmarkEnd w:id="3213"/>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214" w:name="_Toc20991195"/>
            <w:bookmarkStart w:id="3215" w:name="_Toc21938751"/>
            <w:bookmarkStart w:id="3216" w:name="_Toc23586871"/>
            <w:bookmarkStart w:id="3217" w:name="_Toc23775545"/>
            <w:r w:rsidRPr="00B9609C">
              <w:rPr>
                <w:rFonts w:ascii="Times New Roman" w:hAnsi="Times New Roman" w:hint="eastAsia"/>
                <w:bCs w:val="0"/>
                <w:color w:val="000000" w:themeColor="text1"/>
                <w:kern w:val="0"/>
                <w:sz w:val="24"/>
                <w:szCs w:val="24"/>
              </w:rPr>
              <w:t>0</w:t>
            </w:r>
            <w:bookmarkEnd w:id="3214"/>
            <w:bookmarkEnd w:id="3215"/>
            <w:bookmarkEnd w:id="3216"/>
            <w:bookmarkEnd w:id="3217"/>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218" w:name="_Toc20991196"/>
            <w:bookmarkStart w:id="3219" w:name="_Toc21938752"/>
            <w:bookmarkStart w:id="3220" w:name="_Toc23586872"/>
            <w:bookmarkStart w:id="3221" w:name="_Toc23775546"/>
            <w:r w:rsidRPr="00B9609C">
              <w:rPr>
                <w:rFonts w:ascii="Times New Roman" w:hAnsi="Times New Roman" w:hint="eastAsia"/>
                <w:bCs w:val="0"/>
                <w:color w:val="000000" w:themeColor="text1"/>
                <w:kern w:val="0"/>
                <w:sz w:val="24"/>
                <w:szCs w:val="24"/>
              </w:rPr>
              <w:t>0</w:t>
            </w:r>
            <w:bookmarkEnd w:id="3218"/>
            <w:bookmarkEnd w:id="3219"/>
            <w:bookmarkEnd w:id="3220"/>
            <w:bookmarkEnd w:id="3221"/>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222" w:name="_Toc20991197"/>
            <w:bookmarkStart w:id="3223" w:name="_Toc21938753"/>
            <w:bookmarkStart w:id="3224" w:name="_Toc23586873"/>
            <w:bookmarkStart w:id="3225" w:name="_Toc23775547"/>
            <w:r w:rsidRPr="00B9609C">
              <w:rPr>
                <w:rFonts w:ascii="Times New Roman" w:hAnsi="Times New Roman" w:hint="eastAsia"/>
                <w:bCs w:val="0"/>
                <w:color w:val="000000" w:themeColor="text1"/>
                <w:kern w:val="0"/>
                <w:sz w:val="24"/>
                <w:szCs w:val="24"/>
              </w:rPr>
              <w:t>0</w:t>
            </w:r>
            <w:bookmarkEnd w:id="3222"/>
            <w:bookmarkEnd w:id="3223"/>
            <w:bookmarkEnd w:id="3224"/>
            <w:bookmarkEnd w:id="3225"/>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226" w:name="_Toc20991198"/>
            <w:bookmarkStart w:id="3227" w:name="_Toc21938754"/>
            <w:bookmarkStart w:id="3228" w:name="_Toc23586874"/>
            <w:bookmarkStart w:id="3229" w:name="_Toc23775548"/>
            <w:r w:rsidRPr="00B9609C">
              <w:rPr>
                <w:rFonts w:ascii="Times New Roman" w:hAnsi="Times New Roman" w:hint="eastAsia"/>
                <w:bCs w:val="0"/>
                <w:color w:val="000000" w:themeColor="text1"/>
                <w:kern w:val="0"/>
                <w:sz w:val="24"/>
                <w:szCs w:val="24"/>
              </w:rPr>
              <w:t>2</w:t>
            </w:r>
            <w:bookmarkEnd w:id="3226"/>
            <w:bookmarkEnd w:id="3227"/>
            <w:bookmarkEnd w:id="3228"/>
            <w:bookmarkEnd w:id="3229"/>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18</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230" w:name="_Toc20991199"/>
            <w:bookmarkStart w:id="3231" w:name="_Toc21938755"/>
            <w:bookmarkStart w:id="3232" w:name="_Toc23586875"/>
            <w:bookmarkStart w:id="3233" w:name="_Toc23775549"/>
            <w:r w:rsidRPr="00B9609C">
              <w:rPr>
                <w:rFonts w:ascii="Times New Roman" w:hAnsi="Times New Roman"/>
                <w:color w:val="000000" w:themeColor="text1"/>
                <w:kern w:val="0"/>
                <w:sz w:val="24"/>
                <w:szCs w:val="24"/>
              </w:rPr>
              <w:t>新店戒治所</w:t>
            </w:r>
            <w:bookmarkEnd w:id="3230"/>
            <w:bookmarkEnd w:id="3231"/>
            <w:bookmarkEnd w:id="3232"/>
            <w:bookmarkEnd w:id="3233"/>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234" w:name="_Toc20991200"/>
            <w:bookmarkStart w:id="3235" w:name="_Toc21938756"/>
            <w:bookmarkStart w:id="3236" w:name="_Toc23586876"/>
            <w:bookmarkStart w:id="3237" w:name="_Toc23775550"/>
            <w:r w:rsidRPr="00B9609C">
              <w:rPr>
                <w:rFonts w:ascii="Times New Roman" w:hAnsi="Times New Roman" w:hint="eastAsia"/>
                <w:bCs w:val="0"/>
                <w:color w:val="000000" w:themeColor="text1"/>
                <w:kern w:val="0"/>
                <w:sz w:val="24"/>
                <w:szCs w:val="24"/>
              </w:rPr>
              <w:t>1</w:t>
            </w:r>
            <w:bookmarkEnd w:id="3234"/>
            <w:bookmarkEnd w:id="3235"/>
            <w:bookmarkEnd w:id="3236"/>
            <w:bookmarkEnd w:id="3237"/>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238" w:name="_Toc20991201"/>
            <w:bookmarkStart w:id="3239" w:name="_Toc21938757"/>
            <w:bookmarkStart w:id="3240" w:name="_Toc23586877"/>
            <w:bookmarkStart w:id="3241" w:name="_Toc23775551"/>
            <w:r w:rsidRPr="00B9609C">
              <w:rPr>
                <w:rFonts w:ascii="Times New Roman" w:hAnsi="Times New Roman" w:hint="eastAsia"/>
                <w:bCs w:val="0"/>
                <w:color w:val="000000" w:themeColor="text1"/>
                <w:kern w:val="0"/>
                <w:sz w:val="24"/>
                <w:szCs w:val="24"/>
              </w:rPr>
              <w:t>20</w:t>
            </w:r>
            <w:bookmarkEnd w:id="3238"/>
            <w:bookmarkEnd w:id="3239"/>
            <w:bookmarkEnd w:id="3240"/>
            <w:bookmarkEnd w:id="3241"/>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242" w:name="_Toc20991202"/>
            <w:bookmarkStart w:id="3243" w:name="_Toc21938758"/>
            <w:bookmarkStart w:id="3244" w:name="_Toc23586878"/>
            <w:bookmarkStart w:id="3245" w:name="_Toc23775552"/>
            <w:r w:rsidRPr="00B9609C">
              <w:rPr>
                <w:rFonts w:ascii="Times New Roman" w:hAnsi="Times New Roman" w:hint="eastAsia"/>
                <w:bCs w:val="0"/>
                <w:color w:val="000000" w:themeColor="text1"/>
                <w:kern w:val="0"/>
                <w:sz w:val="24"/>
                <w:szCs w:val="24"/>
              </w:rPr>
              <w:t>0</w:t>
            </w:r>
            <w:bookmarkEnd w:id="3242"/>
            <w:bookmarkEnd w:id="3243"/>
            <w:bookmarkEnd w:id="3244"/>
            <w:bookmarkEnd w:id="3245"/>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246" w:name="_Toc20991203"/>
            <w:bookmarkStart w:id="3247" w:name="_Toc21938759"/>
            <w:bookmarkStart w:id="3248" w:name="_Toc23586879"/>
            <w:bookmarkStart w:id="3249" w:name="_Toc23775553"/>
            <w:r w:rsidRPr="00B9609C">
              <w:rPr>
                <w:rFonts w:ascii="Times New Roman" w:hAnsi="Times New Roman" w:hint="eastAsia"/>
                <w:bCs w:val="0"/>
                <w:color w:val="000000" w:themeColor="text1"/>
                <w:kern w:val="0"/>
                <w:sz w:val="24"/>
                <w:szCs w:val="24"/>
              </w:rPr>
              <w:t>0</w:t>
            </w:r>
            <w:bookmarkEnd w:id="3246"/>
            <w:bookmarkEnd w:id="3247"/>
            <w:bookmarkEnd w:id="3248"/>
            <w:bookmarkEnd w:id="3249"/>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250" w:name="_Toc20991204"/>
            <w:bookmarkStart w:id="3251" w:name="_Toc21938760"/>
            <w:bookmarkStart w:id="3252" w:name="_Toc23586880"/>
            <w:bookmarkStart w:id="3253" w:name="_Toc23775554"/>
            <w:r w:rsidRPr="00B9609C">
              <w:rPr>
                <w:rFonts w:ascii="Times New Roman" w:hAnsi="Times New Roman" w:hint="eastAsia"/>
                <w:bCs w:val="0"/>
                <w:color w:val="000000" w:themeColor="text1"/>
                <w:kern w:val="0"/>
                <w:sz w:val="24"/>
                <w:szCs w:val="24"/>
              </w:rPr>
              <w:t>0</w:t>
            </w:r>
            <w:bookmarkEnd w:id="3250"/>
            <w:bookmarkEnd w:id="3251"/>
            <w:bookmarkEnd w:id="3252"/>
            <w:bookmarkEnd w:id="3253"/>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254" w:name="_Toc20991205"/>
            <w:bookmarkStart w:id="3255" w:name="_Toc21938761"/>
            <w:bookmarkStart w:id="3256" w:name="_Toc23586881"/>
            <w:bookmarkStart w:id="3257" w:name="_Toc23775555"/>
            <w:r w:rsidRPr="00B9609C">
              <w:rPr>
                <w:rFonts w:ascii="Times New Roman" w:hAnsi="Times New Roman" w:hint="eastAsia"/>
                <w:bCs w:val="0"/>
                <w:color w:val="000000" w:themeColor="text1"/>
                <w:kern w:val="0"/>
                <w:sz w:val="24"/>
                <w:szCs w:val="24"/>
              </w:rPr>
              <w:t>0</w:t>
            </w:r>
            <w:bookmarkEnd w:id="3254"/>
            <w:bookmarkEnd w:id="3255"/>
            <w:bookmarkEnd w:id="3256"/>
            <w:bookmarkEnd w:id="3257"/>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19</w:t>
            </w:r>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258" w:name="_Toc20991206"/>
            <w:bookmarkStart w:id="3259" w:name="_Toc21938762"/>
            <w:bookmarkStart w:id="3260" w:name="_Toc23586882"/>
            <w:bookmarkStart w:id="3261" w:name="_Toc23775556"/>
            <w:r w:rsidRPr="00B9609C">
              <w:rPr>
                <w:rFonts w:ascii="Times New Roman" w:hAnsi="Times New Roman"/>
                <w:color w:val="000000" w:themeColor="text1"/>
                <w:kern w:val="0"/>
                <w:sz w:val="24"/>
                <w:szCs w:val="24"/>
              </w:rPr>
              <w:t>臺北女子看守所</w:t>
            </w:r>
            <w:bookmarkEnd w:id="3258"/>
            <w:bookmarkEnd w:id="3259"/>
            <w:bookmarkEnd w:id="3260"/>
            <w:bookmarkEnd w:id="3261"/>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262" w:name="_Toc20991207"/>
            <w:bookmarkStart w:id="3263" w:name="_Toc21938763"/>
            <w:bookmarkStart w:id="3264" w:name="_Toc23586883"/>
            <w:bookmarkStart w:id="3265" w:name="_Toc23775557"/>
            <w:r w:rsidRPr="00B9609C">
              <w:rPr>
                <w:rFonts w:ascii="Times New Roman" w:hAnsi="Times New Roman" w:hint="eastAsia"/>
                <w:bCs w:val="0"/>
                <w:color w:val="000000" w:themeColor="text1"/>
                <w:kern w:val="0"/>
                <w:sz w:val="24"/>
                <w:szCs w:val="24"/>
              </w:rPr>
              <w:t>10</w:t>
            </w:r>
            <w:bookmarkEnd w:id="3262"/>
            <w:bookmarkEnd w:id="3263"/>
            <w:bookmarkEnd w:id="3264"/>
            <w:bookmarkEnd w:id="3265"/>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266" w:name="_Toc20991208"/>
            <w:bookmarkStart w:id="3267" w:name="_Toc21938764"/>
            <w:bookmarkStart w:id="3268" w:name="_Toc23586884"/>
            <w:bookmarkStart w:id="3269" w:name="_Toc23775558"/>
            <w:r w:rsidRPr="00B9609C">
              <w:rPr>
                <w:rFonts w:ascii="Times New Roman" w:hAnsi="Times New Roman" w:hint="eastAsia"/>
                <w:bCs w:val="0"/>
                <w:color w:val="000000" w:themeColor="text1"/>
                <w:kern w:val="0"/>
                <w:sz w:val="24"/>
                <w:szCs w:val="24"/>
              </w:rPr>
              <w:t>77</w:t>
            </w:r>
            <w:bookmarkEnd w:id="3266"/>
            <w:bookmarkEnd w:id="3267"/>
            <w:bookmarkEnd w:id="3268"/>
            <w:bookmarkEnd w:id="3269"/>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270" w:name="_Toc20991209"/>
            <w:bookmarkStart w:id="3271" w:name="_Toc21938765"/>
            <w:bookmarkStart w:id="3272" w:name="_Toc23586885"/>
            <w:bookmarkStart w:id="3273" w:name="_Toc23775559"/>
            <w:r w:rsidRPr="00B9609C">
              <w:rPr>
                <w:rFonts w:ascii="Times New Roman" w:hAnsi="Times New Roman" w:hint="eastAsia"/>
                <w:bCs w:val="0"/>
                <w:color w:val="000000" w:themeColor="text1"/>
                <w:kern w:val="0"/>
                <w:sz w:val="24"/>
                <w:szCs w:val="24"/>
              </w:rPr>
              <w:t>0</w:t>
            </w:r>
            <w:bookmarkEnd w:id="3270"/>
            <w:bookmarkEnd w:id="3271"/>
            <w:bookmarkEnd w:id="3272"/>
            <w:bookmarkEnd w:id="3273"/>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274" w:name="_Toc20991210"/>
            <w:bookmarkStart w:id="3275" w:name="_Toc21938766"/>
            <w:bookmarkStart w:id="3276" w:name="_Toc23586886"/>
            <w:bookmarkStart w:id="3277" w:name="_Toc23775560"/>
            <w:r w:rsidRPr="00B9609C">
              <w:rPr>
                <w:rFonts w:ascii="Times New Roman" w:hAnsi="Times New Roman" w:hint="eastAsia"/>
                <w:bCs w:val="0"/>
                <w:color w:val="000000" w:themeColor="text1"/>
                <w:kern w:val="0"/>
                <w:sz w:val="24"/>
                <w:szCs w:val="24"/>
              </w:rPr>
              <w:t>0</w:t>
            </w:r>
            <w:bookmarkEnd w:id="3274"/>
            <w:bookmarkEnd w:id="3275"/>
            <w:bookmarkEnd w:id="3276"/>
            <w:bookmarkEnd w:id="3277"/>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278" w:name="_Toc20991211"/>
            <w:bookmarkStart w:id="3279" w:name="_Toc21938767"/>
            <w:bookmarkStart w:id="3280" w:name="_Toc23586887"/>
            <w:bookmarkStart w:id="3281" w:name="_Toc23775561"/>
            <w:r w:rsidRPr="00B9609C">
              <w:rPr>
                <w:rFonts w:ascii="Times New Roman" w:hAnsi="Times New Roman" w:hint="eastAsia"/>
                <w:bCs w:val="0"/>
                <w:color w:val="000000" w:themeColor="text1"/>
                <w:kern w:val="0"/>
                <w:sz w:val="24"/>
                <w:szCs w:val="24"/>
              </w:rPr>
              <w:t>4</w:t>
            </w:r>
            <w:bookmarkEnd w:id="3278"/>
            <w:bookmarkEnd w:id="3279"/>
            <w:bookmarkEnd w:id="3280"/>
            <w:bookmarkEnd w:id="3281"/>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282" w:name="_Toc20991212"/>
            <w:bookmarkStart w:id="3283" w:name="_Toc21938768"/>
            <w:bookmarkStart w:id="3284" w:name="_Toc23586888"/>
            <w:bookmarkStart w:id="3285" w:name="_Toc23775562"/>
            <w:r w:rsidRPr="00B9609C">
              <w:rPr>
                <w:rFonts w:ascii="Times New Roman" w:hAnsi="Times New Roman" w:hint="eastAsia"/>
                <w:bCs w:val="0"/>
                <w:color w:val="000000" w:themeColor="text1"/>
                <w:kern w:val="0"/>
                <w:sz w:val="24"/>
                <w:szCs w:val="24"/>
              </w:rPr>
              <w:t>0</w:t>
            </w:r>
            <w:bookmarkEnd w:id="3282"/>
            <w:bookmarkEnd w:id="3283"/>
            <w:bookmarkEnd w:id="3284"/>
            <w:bookmarkEnd w:id="3285"/>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20</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臺中戒治所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286" w:name="_Toc20991213"/>
            <w:bookmarkStart w:id="3287" w:name="_Toc21938769"/>
            <w:bookmarkStart w:id="3288" w:name="_Toc23586889"/>
            <w:bookmarkStart w:id="3289" w:name="_Toc23775563"/>
            <w:r w:rsidRPr="00B9609C">
              <w:rPr>
                <w:rFonts w:ascii="Times New Roman" w:hAnsi="Times New Roman" w:hint="eastAsia"/>
                <w:bCs w:val="0"/>
                <w:color w:val="000000" w:themeColor="text1"/>
                <w:kern w:val="0"/>
                <w:sz w:val="24"/>
                <w:szCs w:val="24"/>
              </w:rPr>
              <w:t>0</w:t>
            </w:r>
            <w:bookmarkEnd w:id="3286"/>
            <w:bookmarkEnd w:id="3287"/>
            <w:bookmarkEnd w:id="3288"/>
            <w:bookmarkEnd w:id="3289"/>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290" w:name="_Toc20991214"/>
            <w:bookmarkStart w:id="3291" w:name="_Toc21938770"/>
            <w:bookmarkStart w:id="3292" w:name="_Toc23586890"/>
            <w:bookmarkStart w:id="3293" w:name="_Toc23775564"/>
            <w:r w:rsidRPr="00B9609C">
              <w:rPr>
                <w:rFonts w:ascii="Times New Roman" w:hAnsi="Times New Roman" w:hint="eastAsia"/>
                <w:bCs w:val="0"/>
                <w:color w:val="000000" w:themeColor="text1"/>
                <w:kern w:val="0"/>
                <w:sz w:val="24"/>
                <w:szCs w:val="24"/>
              </w:rPr>
              <w:t>10</w:t>
            </w:r>
            <w:bookmarkEnd w:id="3290"/>
            <w:bookmarkEnd w:id="3291"/>
            <w:bookmarkEnd w:id="3292"/>
            <w:bookmarkEnd w:id="3293"/>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294" w:name="_Toc20991215"/>
            <w:bookmarkStart w:id="3295" w:name="_Toc21938771"/>
            <w:bookmarkStart w:id="3296" w:name="_Toc23586891"/>
            <w:bookmarkStart w:id="3297" w:name="_Toc23775565"/>
            <w:r w:rsidRPr="00B9609C">
              <w:rPr>
                <w:rFonts w:ascii="Times New Roman" w:hAnsi="Times New Roman" w:hint="eastAsia"/>
                <w:bCs w:val="0"/>
                <w:color w:val="000000" w:themeColor="text1"/>
                <w:kern w:val="0"/>
                <w:sz w:val="24"/>
                <w:szCs w:val="24"/>
              </w:rPr>
              <w:t>0</w:t>
            </w:r>
            <w:bookmarkEnd w:id="3294"/>
            <w:bookmarkEnd w:id="3295"/>
            <w:bookmarkEnd w:id="3296"/>
            <w:bookmarkEnd w:id="3297"/>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298" w:name="_Toc20991216"/>
            <w:bookmarkStart w:id="3299" w:name="_Toc21938772"/>
            <w:bookmarkStart w:id="3300" w:name="_Toc23586892"/>
            <w:bookmarkStart w:id="3301" w:name="_Toc23775566"/>
            <w:r w:rsidRPr="00B9609C">
              <w:rPr>
                <w:rFonts w:ascii="Times New Roman" w:hAnsi="Times New Roman" w:hint="eastAsia"/>
                <w:bCs w:val="0"/>
                <w:color w:val="000000" w:themeColor="text1"/>
                <w:kern w:val="0"/>
                <w:sz w:val="24"/>
                <w:szCs w:val="24"/>
              </w:rPr>
              <w:t>0</w:t>
            </w:r>
            <w:bookmarkEnd w:id="3298"/>
            <w:bookmarkEnd w:id="3299"/>
            <w:bookmarkEnd w:id="3300"/>
            <w:bookmarkEnd w:id="3301"/>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302" w:name="_Toc20991217"/>
            <w:bookmarkStart w:id="3303" w:name="_Toc21938773"/>
            <w:bookmarkStart w:id="3304" w:name="_Toc23586893"/>
            <w:bookmarkStart w:id="3305" w:name="_Toc23775567"/>
            <w:r w:rsidRPr="00B9609C">
              <w:rPr>
                <w:rFonts w:ascii="Times New Roman" w:hAnsi="Times New Roman" w:hint="eastAsia"/>
                <w:bCs w:val="0"/>
                <w:color w:val="000000" w:themeColor="text1"/>
                <w:kern w:val="0"/>
                <w:sz w:val="24"/>
                <w:szCs w:val="24"/>
              </w:rPr>
              <w:t>0</w:t>
            </w:r>
            <w:bookmarkEnd w:id="3302"/>
            <w:bookmarkEnd w:id="3303"/>
            <w:bookmarkEnd w:id="3304"/>
            <w:bookmarkEnd w:id="3305"/>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306" w:name="_Toc20991218"/>
            <w:bookmarkStart w:id="3307" w:name="_Toc21938774"/>
            <w:bookmarkStart w:id="3308" w:name="_Toc23586894"/>
            <w:bookmarkStart w:id="3309" w:name="_Toc23775568"/>
            <w:r w:rsidRPr="00B9609C">
              <w:rPr>
                <w:rFonts w:ascii="Times New Roman" w:hAnsi="Times New Roman" w:hint="eastAsia"/>
                <w:bCs w:val="0"/>
                <w:color w:val="000000" w:themeColor="text1"/>
                <w:kern w:val="0"/>
                <w:sz w:val="24"/>
                <w:szCs w:val="24"/>
              </w:rPr>
              <w:t>0</w:t>
            </w:r>
            <w:bookmarkEnd w:id="3306"/>
            <w:bookmarkEnd w:id="3307"/>
            <w:bookmarkEnd w:id="3308"/>
            <w:bookmarkEnd w:id="3309"/>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21</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高雄戒治所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310" w:name="_Toc20991219"/>
            <w:bookmarkStart w:id="3311" w:name="_Toc21938775"/>
            <w:bookmarkStart w:id="3312" w:name="_Toc23586895"/>
            <w:bookmarkStart w:id="3313" w:name="_Toc23775569"/>
            <w:r w:rsidRPr="00B9609C">
              <w:rPr>
                <w:rFonts w:ascii="Times New Roman" w:hAnsi="Times New Roman" w:hint="eastAsia"/>
                <w:bCs w:val="0"/>
                <w:color w:val="000000" w:themeColor="text1"/>
                <w:kern w:val="0"/>
                <w:sz w:val="24"/>
                <w:szCs w:val="24"/>
              </w:rPr>
              <w:t>13</w:t>
            </w:r>
            <w:bookmarkEnd w:id="3310"/>
            <w:bookmarkEnd w:id="3311"/>
            <w:bookmarkEnd w:id="3312"/>
            <w:bookmarkEnd w:id="3313"/>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314" w:name="_Toc20991220"/>
            <w:bookmarkStart w:id="3315" w:name="_Toc21938776"/>
            <w:bookmarkStart w:id="3316" w:name="_Toc23586896"/>
            <w:bookmarkStart w:id="3317" w:name="_Toc23775570"/>
            <w:r w:rsidRPr="00B9609C">
              <w:rPr>
                <w:rFonts w:ascii="Times New Roman" w:hAnsi="Times New Roman" w:hint="eastAsia"/>
                <w:bCs w:val="0"/>
                <w:color w:val="000000" w:themeColor="text1"/>
                <w:kern w:val="0"/>
                <w:sz w:val="24"/>
                <w:szCs w:val="24"/>
              </w:rPr>
              <w:t>30</w:t>
            </w:r>
            <w:bookmarkEnd w:id="3314"/>
            <w:bookmarkEnd w:id="3315"/>
            <w:bookmarkEnd w:id="3316"/>
            <w:bookmarkEnd w:id="3317"/>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318" w:name="_Toc20991221"/>
            <w:bookmarkStart w:id="3319" w:name="_Toc21938777"/>
            <w:bookmarkStart w:id="3320" w:name="_Toc23586897"/>
            <w:bookmarkStart w:id="3321" w:name="_Toc23775571"/>
            <w:r w:rsidRPr="00B9609C">
              <w:rPr>
                <w:rFonts w:ascii="Times New Roman" w:hAnsi="Times New Roman" w:hint="eastAsia"/>
                <w:bCs w:val="0"/>
                <w:color w:val="000000" w:themeColor="text1"/>
                <w:kern w:val="0"/>
                <w:sz w:val="24"/>
                <w:szCs w:val="24"/>
              </w:rPr>
              <w:t>0</w:t>
            </w:r>
            <w:bookmarkEnd w:id="3318"/>
            <w:bookmarkEnd w:id="3319"/>
            <w:bookmarkEnd w:id="3320"/>
            <w:bookmarkEnd w:id="3321"/>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322" w:name="_Toc20991222"/>
            <w:bookmarkStart w:id="3323" w:name="_Toc21938778"/>
            <w:bookmarkStart w:id="3324" w:name="_Toc23586898"/>
            <w:bookmarkStart w:id="3325" w:name="_Toc23775572"/>
            <w:r w:rsidRPr="00B9609C">
              <w:rPr>
                <w:rFonts w:ascii="Times New Roman" w:hAnsi="Times New Roman" w:hint="eastAsia"/>
                <w:bCs w:val="0"/>
                <w:color w:val="000000" w:themeColor="text1"/>
                <w:kern w:val="0"/>
                <w:sz w:val="24"/>
                <w:szCs w:val="24"/>
              </w:rPr>
              <w:t>0</w:t>
            </w:r>
            <w:bookmarkEnd w:id="3322"/>
            <w:bookmarkEnd w:id="3323"/>
            <w:bookmarkEnd w:id="3324"/>
            <w:bookmarkEnd w:id="3325"/>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326" w:name="_Toc20991223"/>
            <w:bookmarkStart w:id="3327" w:name="_Toc21938779"/>
            <w:bookmarkStart w:id="3328" w:name="_Toc23586899"/>
            <w:bookmarkStart w:id="3329" w:name="_Toc23775573"/>
            <w:r w:rsidRPr="00B9609C">
              <w:rPr>
                <w:rFonts w:ascii="Times New Roman" w:hAnsi="Times New Roman" w:hint="eastAsia"/>
                <w:bCs w:val="0"/>
                <w:color w:val="000000" w:themeColor="text1"/>
                <w:kern w:val="0"/>
                <w:sz w:val="24"/>
                <w:szCs w:val="24"/>
              </w:rPr>
              <w:t>13</w:t>
            </w:r>
            <w:bookmarkEnd w:id="3326"/>
            <w:bookmarkEnd w:id="3327"/>
            <w:bookmarkEnd w:id="3328"/>
            <w:bookmarkEnd w:id="3329"/>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330" w:name="_Toc20991224"/>
            <w:bookmarkStart w:id="3331" w:name="_Toc21938780"/>
            <w:bookmarkStart w:id="3332" w:name="_Toc23586900"/>
            <w:bookmarkStart w:id="3333" w:name="_Toc23775574"/>
            <w:r w:rsidRPr="00B9609C">
              <w:rPr>
                <w:rFonts w:ascii="Times New Roman" w:hAnsi="Times New Roman" w:hint="eastAsia"/>
                <w:bCs w:val="0"/>
                <w:color w:val="000000" w:themeColor="text1"/>
                <w:kern w:val="0"/>
                <w:sz w:val="24"/>
                <w:szCs w:val="24"/>
              </w:rPr>
              <w:t>0</w:t>
            </w:r>
            <w:bookmarkEnd w:id="3330"/>
            <w:bookmarkEnd w:id="3331"/>
            <w:bookmarkEnd w:id="3332"/>
            <w:bookmarkEnd w:id="3333"/>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22</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臺東戒治所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334" w:name="_Toc20991225"/>
            <w:bookmarkStart w:id="3335" w:name="_Toc21938781"/>
            <w:bookmarkStart w:id="3336" w:name="_Toc23586901"/>
            <w:bookmarkStart w:id="3337" w:name="_Toc23775575"/>
            <w:r w:rsidRPr="00B9609C">
              <w:rPr>
                <w:rFonts w:ascii="Times New Roman" w:hAnsi="Times New Roman" w:hint="eastAsia"/>
                <w:bCs w:val="0"/>
                <w:color w:val="000000" w:themeColor="text1"/>
                <w:kern w:val="0"/>
                <w:sz w:val="24"/>
                <w:szCs w:val="24"/>
              </w:rPr>
              <w:t>2</w:t>
            </w:r>
            <w:bookmarkEnd w:id="3334"/>
            <w:bookmarkEnd w:id="3335"/>
            <w:bookmarkEnd w:id="3336"/>
            <w:bookmarkEnd w:id="3337"/>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338" w:name="_Toc20991226"/>
            <w:bookmarkStart w:id="3339" w:name="_Toc21938782"/>
            <w:bookmarkStart w:id="3340" w:name="_Toc23586902"/>
            <w:bookmarkStart w:id="3341" w:name="_Toc23775576"/>
            <w:r w:rsidRPr="00B9609C">
              <w:rPr>
                <w:rFonts w:ascii="Times New Roman" w:hAnsi="Times New Roman" w:hint="eastAsia"/>
                <w:bCs w:val="0"/>
                <w:color w:val="000000" w:themeColor="text1"/>
                <w:kern w:val="0"/>
                <w:sz w:val="24"/>
                <w:szCs w:val="24"/>
              </w:rPr>
              <w:t>22</w:t>
            </w:r>
            <w:bookmarkEnd w:id="3338"/>
            <w:bookmarkEnd w:id="3339"/>
            <w:bookmarkEnd w:id="3340"/>
            <w:bookmarkEnd w:id="3341"/>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342" w:name="_Toc20991227"/>
            <w:bookmarkStart w:id="3343" w:name="_Toc21938783"/>
            <w:bookmarkStart w:id="3344" w:name="_Toc23586903"/>
            <w:bookmarkStart w:id="3345" w:name="_Toc23775577"/>
            <w:r w:rsidRPr="00B9609C">
              <w:rPr>
                <w:rFonts w:ascii="Times New Roman" w:hAnsi="Times New Roman" w:hint="eastAsia"/>
                <w:bCs w:val="0"/>
                <w:color w:val="000000" w:themeColor="text1"/>
                <w:kern w:val="0"/>
                <w:sz w:val="24"/>
                <w:szCs w:val="24"/>
              </w:rPr>
              <w:t>1</w:t>
            </w:r>
            <w:bookmarkEnd w:id="3342"/>
            <w:bookmarkEnd w:id="3343"/>
            <w:bookmarkEnd w:id="3344"/>
            <w:bookmarkEnd w:id="3345"/>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346" w:name="_Toc20991228"/>
            <w:bookmarkStart w:id="3347" w:name="_Toc21938784"/>
            <w:bookmarkStart w:id="3348" w:name="_Toc23586904"/>
            <w:bookmarkStart w:id="3349" w:name="_Toc23775578"/>
            <w:r w:rsidRPr="00B9609C">
              <w:rPr>
                <w:rFonts w:ascii="Times New Roman" w:hAnsi="Times New Roman" w:hint="eastAsia"/>
                <w:bCs w:val="0"/>
                <w:color w:val="000000" w:themeColor="text1"/>
                <w:kern w:val="0"/>
                <w:sz w:val="24"/>
                <w:szCs w:val="24"/>
              </w:rPr>
              <w:t>0</w:t>
            </w:r>
            <w:bookmarkEnd w:id="3346"/>
            <w:bookmarkEnd w:id="3347"/>
            <w:bookmarkEnd w:id="3348"/>
            <w:bookmarkEnd w:id="3349"/>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350" w:name="_Toc20991229"/>
            <w:bookmarkStart w:id="3351" w:name="_Toc21938785"/>
            <w:bookmarkStart w:id="3352" w:name="_Toc23586905"/>
            <w:bookmarkStart w:id="3353" w:name="_Toc23775579"/>
            <w:r w:rsidRPr="00B9609C">
              <w:rPr>
                <w:rFonts w:ascii="Times New Roman" w:hAnsi="Times New Roman" w:hint="eastAsia"/>
                <w:bCs w:val="0"/>
                <w:color w:val="000000" w:themeColor="text1"/>
                <w:kern w:val="0"/>
                <w:sz w:val="24"/>
                <w:szCs w:val="24"/>
              </w:rPr>
              <w:t>1</w:t>
            </w:r>
            <w:bookmarkEnd w:id="3350"/>
            <w:bookmarkEnd w:id="3351"/>
            <w:bookmarkEnd w:id="3352"/>
            <w:bookmarkEnd w:id="3353"/>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354" w:name="_Toc20991230"/>
            <w:bookmarkStart w:id="3355" w:name="_Toc21938786"/>
            <w:bookmarkStart w:id="3356" w:name="_Toc23586906"/>
            <w:bookmarkStart w:id="3357" w:name="_Toc23775580"/>
            <w:r w:rsidRPr="00B9609C">
              <w:rPr>
                <w:rFonts w:ascii="Times New Roman" w:hAnsi="Times New Roman" w:hint="eastAsia"/>
                <w:bCs w:val="0"/>
                <w:color w:val="000000" w:themeColor="text1"/>
                <w:kern w:val="0"/>
                <w:sz w:val="24"/>
                <w:szCs w:val="24"/>
              </w:rPr>
              <w:t>0</w:t>
            </w:r>
            <w:bookmarkEnd w:id="3354"/>
            <w:bookmarkEnd w:id="3355"/>
            <w:bookmarkEnd w:id="3356"/>
            <w:bookmarkEnd w:id="3357"/>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23</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泰源技訓所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358" w:name="_Toc20991231"/>
            <w:bookmarkStart w:id="3359" w:name="_Toc21938787"/>
            <w:bookmarkStart w:id="3360" w:name="_Toc23586907"/>
            <w:bookmarkStart w:id="3361" w:name="_Toc23775581"/>
            <w:r w:rsidRPr="00B9609C">
              <w:rPr>
                <w:rFonts w:ascii="Times New Roman" w:hAnsi="Times New Roman" w:hint="eastAsia"/>
                <w:bCs w:val="0"/>
                <w:color w:val="000000" w:themeColor="text1"/>
                <w:kern w:val="0"/>
                <w:sz w:val="24"/>
                <w:szCs w:val="24"/>
              </w:rPr>
              <w:t>34</w:t>
            </w:r>
            <w:bookmarkEnd w:id="3358"/>
            <w:bookmarkEnd w:id="3359"/>
            <w:bookmarkEnd w:id="3360"/>
            <w:bookmarkEnd w:id="3361"/>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362" w:name="_Toc20991232"/>
            <w:bookmarkStart w:id="3363" w:name="_Toc21938788"/>
            <w:bookmarkStart w:id="3364" w:name="_Toc23586908"/>
            <w:bookmarkStart w:id="3365" w:name="_Toc23775582"/>
            <w:r w:rsidRPr="00B9609C">
              <w:rPr>
                <w:rFonts w:ascii="Times New Roman" w:hAnsi="Times New Roman" w:hint="eastAsia"/>
                <w:bCs w:val="0"/>
                <w:color w:val="000000" w:themeColor="text1"/>
                <w:kern w:val="0"/>
                <w:sz w:val="24"/>
                <w:szCs w:val="24"/>
              </w:rPr>
              <w:t>11</w:t>
            </w:r>
            <w:bookmarkEnd w:id="3362"/>
            <w:bookmarkEnd w:id="3363"/>
            <w:bookmarkEnd w:id="3364"/>
            <w:bookmarkEnd w:id="3365"/>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366" w:name="_Toc20991233"/>
            <w:bookmarkStart w:id="3367" w:name="_Toc21938789"/>
            <w:bookmarkStart w:id="3368" w:name="_Toc23586909"/>
            <w:bookmarkStart w:id="3369" w:name="_Toc23775583"/>
            <w:r w:rsidRPr="00B9609C">
              <w:rPr>
                <w:rFonts w:ascii="Times New Roman" w:hAnsi="Times New Roman" w:hint="eastAsia"/>
                <w:bCs w:val="0"/>
                <w:color w:val="000000" w:themeColor="text1"/>
                <w:kern w:val="0"/>
                <w:sz w:val="24"/>
                <w:szCs w:val="24"/>
              </w:rPr>
              <w:t>0</w:t>
            </w:r>
            <w:bookmarkEnd w:id="3366"/>
            <w:bookmarkEnd w:id="3367"/>
            <w:bookmarkEnd w:id="3368"/>
            <w:bookmarkEnd w:id="3369"/>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370" w:name="_Toc20991234"/>
            <w:bookmarkStart w:id="3371" w:name="_Toc21938790"/>
            <w:bookmarkStart w:id="3372" w:name="_Toc23586910"/>
            <w:bookmarkStart w:id="3373" w:name="_Toc23775584"/>
            <w:r w:rsidRPr="00B9609C">
              <w:rPr>
                <w:rFonts w:ascii="Times New Roman" w:hAnsi="Times New Roman" w:hint="eastAsia"/>
                <w:bCs w:val="0"/>
                <w:color w:val="000000" w:themeColor="text1"/>
                <w:kern w:val="0"/>
                <w:sz w:val="24"/>
                <w:szCs w:val="24"/>
              </w:rPr>
              <w:t>0</w:t>
            </w:r>
            <w:bookmarkEnd w:id="3370"/>
            <w:bookmarkEnd w:id="3371"/>
            <w:bookmarkEnd w:id="3372"/>
            <w:bookmarkEnd w:id="3373"/>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374" w:name="_Toc20991235"/>
            <w:bookmarkStart w:id="3375" w:name="_Toc21938791"/>
            <w:bookmarkStart w:id="3376" w:name="_Toc23586911"/>
            <w:bookmarkStart w:id="3377" w:name="_Toc23775585"/>
            <w:r w:rsidRPr="00B9609C">
              <w:rPr>
                <w:rFonts w:ascii="Times New Roman" w:hAnsi="Times New Roman" w:hint="eastAsia"/>
                <w:bCs w:val="0"/>
                <w:color w:val="000000" w:themeColor="text1"/>
                <w:kern w:val="0"/>
                <w:sz w:val="24"/>
                <w:szCs w:val="24"/>
              </w:rPr>
              <w:t>11</w:t>
            </w:r>
            <w:bookmarkEnd w:id="3374"/>
            <w:bookmarkEnd w:id="3375"/>
            <w:bookmarkEnd w:id="3376"/>
            <w:bookmarkEnd w:id="3377"/>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378" w:name="_Toc20991236"/>
            <w:bookmarkStart w:id="3379" w:name="_Toc21938792"/>
            <w:bookmarkStart w:id="3380" w:name="_Toc23586912"/>
            <w:bookmarkStart w:id="3381" w:name="_Toc23775586"/>
            <w:r w:rsidRPr="00B9609C">
              <w:rPr>
                <w:rFonts w:ascii="Times New Roman" w:hAnsi="Times New Roman" w:hint="eastAsia"/>
                <w:bCs w:val="0"/>
                <w:color w:val="000000" w:themeColor="text1"/>
                <w:kern w:val="0"/>
                <w:sz w:val="24"/>
                <w:szCs w:val="24"/>
              </w:rPr>
              <w:t>6</w:t>
            </w:r>
            <w:bookmarkEnd w:id="3378"/>
            <w:bookmarkEnd w:id="3379"/>
            <w:bookmarkEnd w:id="3380"/>
            <w:bookmarkEnd w:id="3381"/>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24</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岩灣技訓所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382" w:name="_Toc20991237"/>
            <w:bookmarkStart w:id="3383" w:name="_Toc21938793"/>
            <w:bookmarkStart w:id="3384" w:name="_Toc23586913"/>
            <w:bookmarkStart w:id="3385" w:name="_Toc23775587"/>
            <w:r w:rsidRPr="00B9609C">
              <w:rPr>
                <w:rFonts w:ascii="Times New Roman" w:hAnsi="Times New Roman" w:hint="eastAsia"/>
                <w:bCs w:val="0"/>
                <w:color w:val="000000" w:themeColor="text1"/>
                <w:kern w:val="0"/>
                <w:sz w:val="24"/>
                <w:szCs w:val="24"/>
              </w:rPr>
              <w:t>24</w:t>
            </w:r>
            <w:bookmarkEnd w:id="3382"/>
            <w:bookmarkEnd w:id="3383"/>
            <w:bookmarkEnd w:id="3384"/>
            <w:bookmarkEnd w:id="3385"/>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386" w:name="_Toc20991238"/>
            <w:bookmarkStart w:id="3387" w:name="_Toc21938794"/>
            <w:bookmarkStart w:id="3388" w:name="_Toc23586914"/>
            <w:bookmarkStart w:id="3389" w:name="_Toc23775588"/>
            <w:r w:rsidRPr="00B9609C">
              <w:rPr>
                <w:rFonts w:ascii="Times New Roman" w:hAnsi="Times New Roman" w:hint="eastAsia"/>
                <w:bCs w:val="0"/>
                <w:color w:val="000000" w:themeColor="text1"/>
                <w:kern w:val="0"/>
                <w:sz w:val="24"/>
                <w:szCs w:val="24"/>
              </w:rPr>
              <w:t>10</w:t>
            </w:r>
            <w:bookmarkEnd w:id="3386"/>
            <w:bookmarkEnd w:id="3387"/>
            <w:bookmarkEnd w:id="3388"/>
            <w:bookmarkEnd w:id="3389"/>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390" w:name="_Toc20991239"/>
            <w:bookmarkStart w:id="3391" w:name="_Toc21938795"/>
            <w:bookmarkStart w:id="3392" w:name="_Toc23586915"/>
            <w:bookmarkStart w:id="3393" w:name="_Toc23775589"/>
            <w:r w:rsidRPr="00B9609C">
              <w:rPr>
                <w:rFonts w:ascii="Times New Roman" w:hAnsi="Times New Roman" w:hint="eastAsia"/>
                <w:bCs w:val="0"/>
                <w:color w:val="000000" w:themeColor="text1"/>
                <w:kern w:val="0"/>
                <w:sz w:val="24"/>
                <w:szCs w:val="24"/>
              </w:rPr>
              <w:t>1</w:t>
            </w:r>
            <w:bookmarkEnd w:id="3390"/>
            <w:bookmarkEnd w:id="3391"/>
            <w:bookmarkEnd w:id="3392"/>
            <w:bookmarkEnd w:id="3393"/>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394" w:name="_Toc20991240"/>
            <w:bookmarkStart w:id="3395" w:name="_Toc21938796"/>
            <w:bookmarkStart w:id="3396" w:name="_Toc23586916"/>
            <w:bookmarkStart w:id="3397" w:name="_Toc23775590"/>
            <w:r w:rsidRPr="00B9609C">
              <w:rPr>
                <w:rFonts w:ascii="Times New Roman" w:hAnsi="Times New Roman" w:hint="eastAsia"/>
                <w:bCs w:val="0"/>
                <w:color w:val="000000" w:themeColor="text1"/>
                <w:kern w:val="0"/>
                <w:sz w:val="24"/>
                <w:szCs w:val="24"/>
              </w:rPr>
              <w:t>0</w:t>
            </w:r>
            <w:bookmarkEnd w:id="3394"/>
            <w:bookmarkEnd w:id="3395"/>
            <w:bookmarkEnd w:id="3396"/>
            <w:bookmarkEnd w:id="3397"/>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398" w:name="_Toc20991241"/>
            <w:bookmarkStart w:id="3399" w:name="_Toc21938797"/>
            <w:bookmarkStart w:id="3400" w:name="_Toc23586917"/>
            <w:bookmarkStart w:id="3401" w:name="_Toc23775591"/>
            <w:r w:rsidRPr="00B9609C">
              <w:rPr>
                <w:rFonts w:ascii="Times New Roman" w:hAnsi="Times New Roman" w:hint="eastAsia"/>
                <w:bCs w:val="0"/>
                <w:color w:val="000000" w:themeColor="text1"/>
                <w:kern w:val="0"/>
                <w:sz w:val="24"/>
                <w:szCs w:val="24"/>
              </w:rPr>
              <w:t>0</w:t>
            </w:r>
            <w:bookmarkEnd w:id="3398"/>
            <w:bookmarkEnd w:id="3399"/>
            <w:bookmarkEnd w:id="3400"/>
            <w:bookmarkEnd w:id="3401"/>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402" w:name="_Toc20991242"/>
            <w:bookmarkStart w:id="3403" w:name="_Toc21938798"/>
            <w:bookmarkStart w:id="3404" w:name="_Toc23586918"/>
            <w:bookmarkStart w:id="3405" w:name="_Toc23775592"/>
            <w:r w:rsidRPr="00B9609C">
              <w:rPr>
                <w:rFonts w:ascii="Times New Roman" w:hAnsi="Times New Roman" w:hint="eastAsia"/>
                <w:bCs w:val="0"/>
                <w:color w:val="000000" w:themeColor="text1"/>
                <w:kern w:val="0"/>
                <w:sz w:val="24"/>
                <w:szCs w:val="24"/>
              </w:rPr>
              <w:t>1</w:t>
            </w:r>
            <w:bookmarkEnd w:id="3402"/>
            <w:bookmarkEnd w:id="3403"/>
            <w:bookmarkEnd w:id="3404"/>
            <w:bookmarkEnd w:id="3405"/>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25</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東成技訓所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406" w:name="_Toc20991243"/>
            <w:bookmarkStart w:id="3407" w:name="_Toc21938799"/>
            <w:bookmarkStart w:id="3408" w:name="_Toc23586919"/>
            <w:bookmarkStart w:id="3409" w:name="_Toc23775593"/>
            <w:r w:rsidRPr="00B9609C">
              <w:rPr>
                <w:rFonts w:ascii="Times New Roman" w:hAnsi="Times New Roman" w:hint="eastAsia"/>
                <w:bCs w:val="0"/>
                <w:color w:val="000000" w:themeColor="text1"/>
                <w:kern w:val="0"/>
                <w:sz w:val="24"/>
                <w:szCs w:val="24"/>
              </w:rPr>
              <w:t>12</w:t>
            </w:r>
            <w:bookmarkEnd w:id="3406"/>
            <w:bookmarkEnd w:id="3407"/>
            <w:bookmarkEnd w:id="3408"/>
            <w:bookmarkEnd w:id="3409"/>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410" w:name="_Toc20991244"/>
            <w:bookmarkStart w:id="3411" w:name="_Toc21938800"/>
            <w:bookmarkStart w:id="3412" w:name="_Toc23586920"/>
            <w:bookmarkStart w:id="3413" w:name="_Toc23775594"/>
            <w:r w:rsidRPr="00B9609C">
              <w:rPr>
                <w:rFonts w:ascii="Times New Roman" w:hAnsi="Times New Roman" w:hint="eastAsia"/>
                <w:bCs w:val="0"/>
                <w:color w:val="000000" w:themeColor="text1"/>
                <w:kern w:val="0"/>
                <w:sz w:val="24"/>
                <w:szCs w:val="24"/>
              </w:rPr>
              <w:t>32</w:t>
            </w:r>
            <w:bookmarkEnd w:id="3410"/>
            <w:bookmarkEnd w:id="3411"/>
            <w:bookmarkEnd w:id="3412"/>
            <w:bookmarkEnd w:id="3413"/>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414" w:name="_Toc20991245"/>
            <w:bookmarkStart w:id="3415" w:name="_Toc21938801"/>
            <w:bookmarkStart w:id="3416" w:name="_Toc23586921"/>
            <w:bookmarkStart w:id="3417" w:name="_Toc23775595"/>
            <w:r w:rsidRPr="00B9609C">
              <w:rPr>
                <w:rFonts w:ascii="Times New Roman" w:hAnsi="Times New Roman" w:hint="eastAsia"/>
                <w:bCs w:val="0"/>
                <w:color w:val="000000" w:themeColor="text1"/>
                <w:kern w:val="0"/>
                <w:sz w:val="24"/>
                <w:szCs w:val="24"/>
              </w:rPr>
              <w:t>0</w:t>
            </w:r>
            <w:bookmarkEnd w:id="3414"/>
            <w:bookmarkEnd w:id="3415"/>
            <w:bookmarkEnd w:id="3416"/>
            <w:bookmarkEnd w:id="3417"/>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418" w:name="_Toc20991246"/>
            <w:bookmarkStart w:id="3419" w:name="_Toc21938802"/>
            <w:bookmarkStart w:id="3420" w:name="_Toc23586922"/>
            <w:bookmarkStart w:id="3421" w:name="_Toc23775596"/>
            <w:r w:rsidRPr="00B9609C">
              <w:rPr>
                <w:rFonts w:ascii="Times New Roman" w:hAnsi="Times New Roman" w:hint="eastAsia"/>
                <w:bCs w:val="0"/>
                <w:color w:val="000000" w:themeColor="text1"/>
                <w:kern w:val="0"/>
                <w:sz w:val="24"/>
                <w:szCs w:val="24"/>
              </w:rPr>
              <w:t>0</w:t>
            </w:r>
            <w:bookmarkEnd w:id="3418"/>
            <w:bookmarkEnd w:id="3419"/>
            <w:bookmarkEnd w:id="3420"/>
            <w:bookmarkEnd w:id="3421"/>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422" w:name="_Toc20991247"/>
            <w:bookmarkStart w:id="3423" w:name="_Toc21938803"/>
            <w:bookmarkStart w:id="3424" w:name="_Toc23586923"/>
            <w:bookmarkStart w:id="3425" w:name="_Toc23775597"/>
            <w:r w:rsidRPr="00B9609C">
              <w:rPr>
                <w:rFonts w:ascii="Times New Roman" w:hAnsi="Times New Roman" w:hint="eastAsia"/>
                <w:bCs w:val="0"/>
                <w:color w:val="000000" w:themeColor="text1"/>
                <w:kern w:val="0"/>
                <w:sz w:val="24"/>
                <w:szCs w:val="24"/>
              </w:rPr>
              <w:t>3</w:t>
            </w:r>
            <w:bookmarkEnd w:id="3422"/>
            <w:bookmarkEnd w:id="3423"/>
            <w:bookmarkEnd w:id="3424"/>
            <w:bookmarkEnd w:id="3425"/>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426" w:name="_Toc20991248"/>
            <w:bookmarkStart w:id="3427" w:name="_Toc21938804"/>
            <w:bookmarkStart w:id="3428" w:name="_Toc23586924"/>
            <w:bookmarkStart w:id="3429" w:name="_Toc23775598"/>
            <w:r w:rsidRPr="00B9609C">
              <w:rPr>
                <w:rFonts w:ascii="Times New Roman" w:hAnsi="Times New Roman" w:hint="eastAsia"/>
                <w:bCs w:val="0"/>
                <w:color w:val="000000" w:themeColor="text1"/>
                <w:kern w:val="0"/>
                <w:sz w:val="24"/>
                <w:szCs w:val="24"/>
              </w:rPr>
              <w:t>2</w:t>
            </w:r>
            <w:bookmarkEnd w:id="3426"/>
            <w:bookmarkEnd w:id="3427"/>
            <w:bookmarkEnd w:id="3428"/>
            <w:bookmarkEnd w:id="3429"/>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26</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基隆監獄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430" w:name="_Toc20991249"/>
            <w:bookmarkStart w:id="3431" w:name="_Toc21938805"/>
            <w:bookmarkStart w:id="3432" w:name="_Toc23586925"/>
            <w:bookmarkStart w:id="3433" w:name="_Toc23775599"/>
            <w:r w:rsidRPr="00B9609C">
              <w:rPr>
                <w:rFonts w:ascii="Times New Roman" w:hAnsi="Times New Roman" w:hint="eastAsia"/>
                <w:bCs w:val="0"/>
                <w:color w:val="000000" w:themeColor="text1"/>
                <w:kern w:val="0"/>
                <w:sz w:val="24"/>
                <w:szCs w:val="24"/>
              </w:rPr>
              <w:t>12</w:t>
            </w:r>
            <w:bookmarkEnd w:id="3430"/>
            <w:bookmarkEnd w:id="3431"/>
            <w:bookmarkEnd w:id="3432"/>
            <w:bookmarkEnd w:id="3433"/>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434" w:name="_Toc20991250"/>
            <w:bookmarkStart w:id="3435" w:name="_Toc21938806"/>
            <w:bookmarkStart w:id="3436" w:name="_Toc23586926"/>
            <w:bookmarkStart w:id="3437" w:name="_Toc23775600"/>
            <w:r w:rsidRPr="00B9609C">
              <w:rPr>
                <w:rFonts w:ascii="Times New Roman" w:hAnsi="Times New Roman" w:hint="eastAsia"/>
                <w:bCs w:val="0"/>
                <w:color w:val="000000" w:themeColor="text1"/>
                <w:kern w:val="0"/>
                <w:sz w:val="24"/>
                <w:szCs w:val="24"/>
              </w:rPr>
              <w:t>23</w:t>
            </w:r>
            <w:bookmarkEnd w:id="3434"/>
            <w:bookmarkEnd w:id="3435"/>
            <w:bookmarkEnd w:id="3436"/>
            <w:bookmarkEnd w:id="3437"/>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438" w:name="_Toc20991251"/>
            <w:bookmarkStart w:id="3439" w:name="_Toc21938807"/>
            <w:bookmarkStart w:id="3440" w:name="_Toc23586927"/>
            <w:bookmarkStart w:id="3441" w:name="_Toc23775601"/>
            <w:r w:rsidRPr="00B9609C">
              <w:rPr>
                <w:rFonts w:ascii="Times New Roman" w:hAnsi="Times New Roman" w:hint="eastAsia"/>
                <w:bCs w:val="0"/>
                <w:color w:val="000000" w:themeColor="text1"/>
                <w:kern w:val="0"/>
                <w:sz w:val="24"/>
                <w:szCs w:val="24"/>
              </w:rPr>
              <w:t>0</w:t>
            </w:r>
            <w:bookmarkEnd w:id="3438"/>
            <w:bookmarkEnd w:id="3439"/>
            <w:bookmarkEnd w:id="3440"/>
            <w:bookmarkEnd w:id="3441"/>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442" w:name="_Toc20991252"/>
            <w:bookmarkStart w:id="3443" w:name="_Toc21938808"/>
            <w:bookmarkStart w:id="3444" w:name="_Toc23586928"/>
            <w:bookmarkStart w:id="3445" w:name="_Toc23775602"/>
            <w:r w:rsidRPr="00B9609C">
              <w:rPr>
                <w:rFonts w:ascii="Times New Roman" w:hAnsi="Times New Roman" w:hint="eastAsia"/>
                <w:bCs w:val="0"/>
                <w:color w:val="000000" w:themeColor="text1"/>
                <w:kern w:val="0"/>
                <w:sz w:val="24"/>
                <w:szCs w:val="24"/>
              </w:rPr>
              <w:t>0</w:t>
            </w:r>
            <w:bookmarkEnd w:id="3442"/>
            <w:bookmarkEnd w:id="3443"/>
            <w:bookmarkEnd w:id="3444"/>
            <w:bookmarkEnd w:id="3445"/>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446" w:name="_Toc20991253"/>
            <w:bookmarkStart w:id="3447" w:name="_Toc21938809"/>
            <w:bookmarkStart w:id="3448" w:name="_Toc23586929"/>
            <w:bookmarkStart w:id="3449" w:name="_Toc23775603"/>
            <w:r w:rsidRPr="00B9609C">
              <w:rPr>
                <w:rFonts w:ascii="Times New Roman" w:hAnsi="Times New Roman" w:hint="eastAsia"/>
                <w:bCs w:val="0"/>
                <w:color w:val="000000" w:themeColor="text1"/>
                <w:kern w:val="0"/>
                <w:sz w:val="24"/>
                <w:szCs w:val="24"/>
              </w:rPr>
              <w:t>2</w:t>
            </w:r>
            <w:bookmarkEnd w:id="3446"/>
            <w:bookmarkEnd w:id="3447"/>
            <w:bookmarkEnd w:id="3448"/>
            <w:bookmarkEnd w:id="3449"/>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450" w:name="_Toc20991254"/>
            <w:bookmarkStart w:id="3451" w:name="_Toc21938810"/>
            <w:bookmarkStart w:id="3452" w:name="_Toc23586930"/>
            <w:bookmarkStart w:id="3453" w:name="_Toc23775604"/>
            <w:r w:rsidRPr="00B9609C">
              <w:rPr>
                <w:rFonts w:ascii="Times New Roman" w:hAnsi="Times New Roman" w:hint="eastAsia"/>
                <w:bCs w:val="0"/>
                <w:color w:val="000000" w:themeColor="text1"/>
                <w:kern w:val="0"/>
                <w:sz w:val="24"/>
                <w:szCs w:val="24"/>
              </w:rPr>
              <w:t>1</w:t>
            </w:r>
            <w:bookmarkEnd w:id="3450"/>
            <w:bookmarkEnd w:id="3451"/>
            <w:bookmarkEnd w:id="3452"/>
            <w:bookmarkEnd w:id="3453"/>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27</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桃園女監</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454" w:name="_Toc20991255"/>
            <w:bookmarkStart w:id="3455" w:name="_Toc21938811"/>
            <w:bookmarkStart w:id="3456" w:name="_Toc23586931"/>
            <w:bookmarkStart w:id="3457" w:name="_Toc23775605"/>
            <w:r w:rsidRPr="00B9609C">
              <w:rPr>
                <w:rFonts w:ascii="Times New Roman" w:hAnsi="Times New Roman" w:hint="eastAsia"/>
                <w:bCs w:val="0"/>
                <w:color w:val="000000" w:themeColor="text1"/>
                <w:kern w:val="0"/>
                <w:sz w:val="24"/>
                <w:szCs w:val="24"/>
              </w:rPr>
              <w:t>45</w:t>
            </w:r>
            <w:bookmarkEnd w:id="3454"/>
            <w:bookmarkEnd w:id="3455"/>
            <w:bookmarkEnd w:id="3456"/>
            <w:bookmarkEnd w:id="3457"/>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458" w:name="_Toc20991256"/>
            <w:bookmarkStart w:id="3459" w:name="_Toc21938812"/>
            <w:bookmarkStart w:id="3460" w:name="_Toc23586932"/>
            <w:bookmarkStart w:id="3461" w:name="_Toc23775606"/>
            <w:r w:rsidRPr="00B9609C">
              <w:rPr>
                <w:rFonts w:ascii="Times New Roman" w:hAnsi="Times New Roman" w:hint="eastAsia"/>
                <w:bCs w:val="0"/>
                <w:color w:val="000000" w:themeColor="text1"/>
                <w:kern w:val="0"/>
                <w:sz w:val="24"/>
                <w:szCs w:val="24"/>
              </w:rPr>
              <w:t>80</w:t>
            </w:r>
            <w:bookmarkEnd w:id="3458"/>
            <w:bookmarkEnd w:id="3459"/>
            <w:bookmarkEnd w:id="3460"/>
            <w:bookmarkEnd w:id="3461"/>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462" w:name="_Toc20991257"/>
            <w:bookmarkStart w:id="3463" w:name="_Toc21938813"/>
            <w:bookmarkStart w:id="3464" w:name="_Toc23586933"/>
            <w:bookmarkStart w:id="3465" w:name="_Toc23775607"/>
            <w:r w:rsidRPr="00B9609C">
              <w:rPr>
                <w:rFonts w:ascii="Times New Roman" w:hAnsi="Times New Roman" w:hint="eastAsia"/>
                <w:bCs w:val="0"/>
                <w:color w:val="000000" w:themeColor="text1"/>
                <w:kern w:val="0"/>
                <w:sz w:val="24"/>
                <w:szCs w:val="24"/>
              </w:rPr>
              <w:t>0</w:t>
            </w:r>
            <w:bookmarkEnd w:id="3462"/>
            <w:bookmarkEnd w:id="3463"/>
            <w:bookmarkEnd w:id="3464"/>
            <w:bookmarkEnd w:id="3465"/>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466" w:name="_Toc20991258"/>
            <w:bookmarkStart w:id="3467" w:name="_Toc21938814"/>
            <w:bookmarkStart w:id="3468" w:name="_Toc23586934"/>
            <w:bookmarkStart w:id="3469" w:name="_Toc23775608"/>
            <w:r w:rsidRPr="00B9609C">
              <w:rPr>
                <w:rFonts w:ascii="Times New Roman" w:hAnsi="Times New Roman" w:hint="eastAsia"/>
                <w:bCs w:val="0"/>
                <w:color w:val="000000" w:themeColor="text1"/>
                <w:kern w:val="0"/>
                <w:sz w:val="24"/>
                <w:szCs w:val="24"/>
              </w:rPr>
              <w:t>0</w:t>
            </w:r>
            <w:bookmarkEnd w:id="3466"/>
            <w:bookmarkEnd w:id="3467"/>
            <w:bookmarkEnd w:id="3468"/>
            <w:bookmarkEnd w:id="3469"/>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470" w:name="_Toc20991259"/>
            <w:bookmarkStart w:id="3471" w:name="_Toc21938815"/>
            <w:bookmarkStart w:id="3472" w:name="_Toc23586935"/>
            <w:bookmarkStart w:id="3473" w:name="_Toc23775609"/>
            <w:r w:rsidRPr="00B9609C">
              <w:rPr>
                <w:rFonts w:ascii="Times New Roman" w:hAnsi="Times New Roman" w:hint="eastAsia"/>
                <w:bCs w:val="0"/>
                <w:color w:val="000000" w:themeColor="text1"/>
                <w:kern w:val="0"/>
                <w:sz w:val="24"/>
                <w:szCs w:val="24"/>
              </w:rPr>
              <w:t>5</w:t>
            </w:r>
            <w:bookmarkEnd w:id="3470"/>
            <w:bookmarkEnd w:id="3471"/>
            <w:bookmarkEnd w:id="3472"/>
            <w:bookmarkEnd w:id="3473"/>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474" w:name="_Toc20991260"/>
            <w:bookmarkStart w:id="3475" w:name="_Toc21938816"/>
            <w:bookmarkStart w:id="3476" w:name="_Toc23586936"/>
            <w:bookmarkStart w:id="3477" w:name="_Toc23775610"/>
            <w:r w:rsidRPr="00B9609C">
              <w:rPr>
                <w:rFonts w:ascii="Times New Roman" w:hAnsi="Times New Roman" w:hint="eastAsia"/>
                <w:bCs w:val="0"/>
                <w:color w:val="000000" w:themeColor="text1"/>
                <w:kern w:val="0"/>
                <w:sz w:val="24"/>
                <w:szCs w:val="24"/>
              </w:rPr>
              <w:t>0</w:t>
            </w:r>
            <w:bookmarkEnd w:id="3474"/>
            <w:bookmarkEnd w:id="3475"/>
            <w:bookmarkEnd w:id="3476"/>
            <w:bookmarkEnd w:id="3477"/>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28</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雲林監獄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478" w:name="_Toc20991261"/>
            <w:bookmarkStart w:id="3479" w:name="_Toc21938817"/>
            <w:bookmarkStart w:id="3480" w:name="_Toc23586937"/>
            <w:bookmarkStart w:id="3481" w:name="_Toc23775611"/>
            <w:r w:rsidRPr="00B9609C">
              <w:rPr>
                <w:rFonts w:ascii="Times New Roman" w:hAnsi="Times New Roman" w:hint="eastAsia"/>
                <w:bCs w:val="0"/>
                <w:color w:val="000000" w:themeColor="text1"/>
                <w:kern w:val="0"/>
                <w:sz w:val="24"/>
                <w:szCs w:val="24"/>
              </w:rPr>
              <w:t>45</w:t>
            </w:r>
            <w:bookmarkEnd w:id="3478"/>
            <w:bookmarkEnd w:id="3479"/>
            <w:bookmarkEnd w:id="3480"/>
            <w:bookmarkEnd w:id="3481"/>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482" w:name="_Toc20991262"/>
            <w:bookmarkStart w:id="3483" w:name="_Toc21938818"/>
            <w:bookmarkStart w:id="3484" w:name="_Toc23586938"/>
            <w:bookmarkStart w:id="3485" w:name="_Toc23775612"/>
            <w:r w:rsidRPr="00B9609C">
              <w:rPr>
                <w:rFonts w:ascii="Times New Roman" w:hAnsi="Times New Roman" w:hint="eastAsia"/>
                <w:bCs w:val="0"/>
                <w:color w:val="000000" w:themeColor="text1"/>
                <w:kern w:val="0"/>
                <w:sz w:val="24"/>
                <w:szCs w:val="24"/>
              </w:rPr>
              <w:t>45</w:t>
            </w:r>
            <w:bookmarkEnd w:id="3482"/>
            <w:bookmarkEnd w:id="3483"/>
            <w:bookmarkEnd w:id="3484"/>
            <w:bookmarkEnd w:id="3485"/>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486" w:name="_Toc20991263"/>
            <w:bookmarkStart w:id="3487" w:name="_Toc21938819"/>
            <w:bookmarkStart w:id="3488" w:name="_Toc23586939"/>
            <w:bookmarkStart w:id="3489" w:name="_Toc23775613"/>
            <w:r w:rsidRPr="00B9609C">
              <w:rPr>
                <w:rFonts w:ascii="Times New Roman" w:hAnsi="Times New Roman" w:hint="eastAsia"/>
                <w:bCs w:val="0"/>
                <w:color w:val="000000" w:themeColor="text1"/>
                <w:kern w:val="0"/>
                <w:sz w:val="24"/>
                <w:szCs w:val="24"/>
              </w:rPr>
              <w:t>3</w:t>
            </w:r>
            <w:bookmarkEnd w:id="3486"/>
            <w:bookmarkEnd w:id="3487"/>
            <w:bookmarkEnd w:id="3488"/>
            <w:bookmarkEnd w:id="3489"/>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490" w:name="_Toc20991264"/>
            <w:bookmarkStart w:id="3491" w:name="_Toc21938820"/>
            <w:bookmarkStart w:id="3492" w:name="_Toc23586940"/>
            <w:bookmarkStart w:id="3493" w:name="_Toc23775614"/>
            <w:r w:rsidRPr="00B9609C">
              <w:rPr>
                <w:rFonts w:ascii="Times New Roman" w:hAnsi="Times New Roman" w:hint="eastAsia"/>
                <w:bCs w:val="0"/>
                <w:color w:val="000000" w:themeColor="text1"/>
                <w:kern w:val="0"/>
                <w:sz w:val="24"/>
                <w:szCs w:val="24"/>
              </w:rPr>
              <w:t>0</w:t>
            </w:r>
            <w:bookmarkEnd w:id="3490"/>
            <w:bookmarkEnd w:id="3491"/>
            <w:bookmarkEnd w:id="3492"/>
            <w:bookmarkEnd w:id="3493"/>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494" w:name="_Toc20991265"/>
            <w:bookmarkStart w:id="3495" w:name="_Toc21938821"/>
            <w:bookmarkStart w:id="3496" w:name="_Toc23586941"/>
            <w:bookmarkStart w:id="3497" w:name="_Toc23775615"/>
            <w:r w:rsidRPr="00B9609C">
              <w:rPr>
                <w:rFonts w:ascii="Times New Roman" w:hAnsi="Times New Roman" w:hint="eastAsia"/>
                <w:bCs w:val="0"/>
                <w:color w:val="000000" w:themeColor="text1"/>
                <w:kern w:val="0"/>
                <w:sz w:val="24"/>
                <w:szCs w:val="24"/>
              </w:rPr>
              <w:t>7</w:t>
            </w:r>
            <w:bookmarkEnd w:id="3494"/>
            <w:bookmarkEnd w:id="3495"/>
            <w:bookmarkEnd w:id="3496"/>
            <w:bookmarkEnd w:id="3497"/>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498" w:name="_Toc20991266"/>
            <w:bookmarkStart w:id="3499" w:name="_Toc21938822"/>
            <w:bookmarkStart w:id="3500" w:name="_Toc23586942"/>
            <w:bookmarkStart w:id="3501" w:name="_Toc23775616"/>
            <w:r w:rsidRPr="00B9609C">
              <w:rPr>
                <w:rFonts w:ascii="Times New Roman" w:hAnsi="Times New Roman" w:hint="eastAsia"/>
                <w:bCs w:val="0"/>
                <w:color w:val="000000" w:themeColor="text1"/>
                <w:kern w:val="0"/>
                <w:sz w:val="24"/>
                <w:szCs w:val="24"/>
              </w:rPr>
              <w:t>0</w:t>
            </w:r>
            <w:bookmarkEnd w:id="3498"/>
            <w:bookmarkEnd w:id="3499"/>
            <w:bookmarkEnd w:id="3500"/>
            <w:bookmarkEnd w:id="3501"/>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29</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嘉義監獄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502" w:name="_Toc20991267"/>
            <w:bookmarkStart w:id="3503" w:name="_Toc21938823"/>
            <w:bookmarkStart w:id="3504" w:name="_Toc23586943"/>
            <w:bookmarkStart w:id="3505" w:name="_Toc23775617"/>
            <w:r w:rsidRPr="00B9609C">
              <w:rPr>
                <w:rFonts w:ascii="Times New Roman" w:hAnsi="Times New Roman" w:hint="eastAsia"/>
                <w:bCs w:val="0"/>
                <w:color w:val="000000" w:themeColor="text1"/>
                <w:kern w:val="0"/>
                <w:sz w:val="24"/>
                <w:szCs w:val="24"/>
              </w:rPr>
              <w:t>9</w:t>
            </w:r>
            <w:bookmarkEnd w:id="3502"/>
            <w:bookmarkEnd w:id="3503"/>
            <w:bookmarkEnd w:id="3504"/>
            <w:bookmarkEnd w:id="3505"/>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506" w:name="_Toc20991268"/>
            <w:bookmarkStart w:id="3507" w:name="_Toc21938824"/>
            <w:bookmarkStart w:id="3508" w:name="_Toc23586944"/>
            <w:bookmarkStart w:id="3509" w:name="_Toc23775618"/>
            <w:r w:rsidRPr="00B9609C">
              <w:rPr>
                <w:rFonts w:ascii="Times New Roman" w:hAnsi="Times New Roman" w:hint="eastAsia"/>
                <w:bCs w:val="0"/>
                <w:color w:val="000000" w:themeColor="text1"/>
                <w:kern w:val="0"/>
                <w:sz w:val="24"/>
                <w:szCs w:val="24"/>
              </w:rPr>
              <w:t>20</w:t>
            </w:r>
            <w:bookmarkEnd w:id="3506"/>
            <w:bookmarkEnd w:id="3507"/>
            <w:bookmarkEnd w:id="3508"/>
            <w:bookmarkEnd w:id="3509"/>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510" w:name="_Toc20991269"/>
            <w:bookmarkStart w:id="3511" w:name="_Toc21938825"/>
            <w:bookmarkStart w:id="3512" w:name="_Toc23586945"/>
            <w:bookmarkStart w:id="3513" w:name="_Toc23775619"/>
            <w:r w:rsidRPr="00B9609C">
              <w:rPr>
                <w:rFonts w:ascii="Times New Roman" w:hAnsi="Times New Roman" w:hint="eastAsia"/>
                <w:bCs w:val="0"/>
                <w:color w:val="000000" w:themeColor="text1"/>
                <w:kern w:val="0"/>
                <w:sz w:val="24"/>
                <w:szCs w:val="24"/>
              </w:rPr>
              <w:t>0</w:t>
            </w:r>
            <w:bookmarkEnd w:id="3510"/>
            <w:bookmarkEnd w:id="3511"/>
            <w:bookmarkEnd w:id="3512"/>
            <w:bookmarkEnd w:id="3513"/>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514" w:name="_Toc20991270"/>
            <w:bookmarkStart w:id="3515" w:name="_Toc21938826"/>
            <w:bookmarkStart w:id="3516" w:name="_Toc23586946"/>
            <w:bookmarkStart w:id="3517" w:name="_Toc23775620"/>
            <w:r w:rsidRPr="00B9609C">
              <w:rPr>
                <w:rFonts w:ascii="Times New Roman" w:hAnsi="Times New Roman" w:hint="eastAsia"/>
                <w:bCs w:val="0"/>
                <w:color w:val="000000" w:themeColor="text1"/>
                <w:kern w:val="0"/>
                <w:sz w:val="24"/>
                <w:szCs w:val="24"/>
              </w:rPr>
              <w:t>0</w:t>
            </w:r>
            <w:bookmarkEnd w:id="3514"/>
            <w:bookmarkEnd w:id="3515"/>
            <w:bookmarkEnd w:id="3516"/>
            <w:bookmarkEnd w:id="3517"/>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518" w:name="_Toc20991271"/>
            <w:bookmarkStart w:id="3519" w:name="_Toc21938827"/>
            <w:bookmarkStart w:id="3520" w:name="_Toc23586947"/>
            <w:bookmarkStart w:id="3521" w:name="_Toc23775621"/>
            <w:r w:rsidRPr="00B9609C">
              <w:rPr>
                <w:rFonts w:ascii="Times New Roman" w:hAnsi="Times New Roman" w:hint="eastAsia"/>
                <w:bCs w:val="0"/>
                <w:color w:val="000000" w:themeColor="text1"/>
                <w:kern w:val="0"/>
                <w:sz w:val="24"/>
                <w:szCs w:val="24"/>
              </w:rPr>
              <w:t>1</w:t>
            </w:r>
            <w:bookmarkEnd w:id="3518"/>
            <w:bookmarkEnd w:id="3519"/>
            <w:bookmarkEnd w:id="3520"/>
            <w:bookmarkEnd w:id="3521"/>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522" w:name="_Toc20991272"/>
            <w:bookmarkStart w:id="3523" w:name="_Toc21938828"/>
            <w:bookmarkStart w:id="3524" w:name="_Toc23586948"/>
            <w:bookmarkStart w:id="3525" w:name="_Toc23775622"/>
            <w:r w:rsidRPr="00B9609C">
              <w:rPr>
                <w:rFonts w:ascii="Times New Roman" w:hAnsi="Times New Roman" w:hint="eastAsia"/>
                <w:bCs w:val="0"/>
                <w:color w:val="000000" w:themeColor="text1"/>
                <w:kern w:val="0"/>
                <w:sz w:val="24"/>
                <w:szCs w:val="24"/>
              </w:rPr>
              <w:t>4</w:t>
            </w:r>
            <w:bookmarkEnd w:id="3522"/>
            <w:bookmarkEnd w:id="3523"/>
            <w:bookmarkEnd w:id="3524"/>
            <w:bookmarkEnd w:id="3525"/>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30</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臺南監獄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526" w:name="_Toc20991273"/>
            <w:bookmarkStart w:id="3527" w:name="_Toc21938829"/>
            <w:bookmarkStart w:id="3528" w:name="_Toc23586949"/>
            <w:bookmarkStart w:id="3529" w:name="_Toc23775623"/>
            <w:r w:rsidRPr="00B9609C">
              <w:rPr>
                <w:rFonts w:ascii="Times New Roman" w:hAnsi="Times New Roman" w:hint="eastAsia"/>
                <w:bCs w:val="0"/>
                <w:color w:val="000000" w:themeColor="text1"/>
                <w:kern w:val="0"/>
                <w:sz w:val="24"/>
                <w:szCs w:val="24"/>
              </w:rPr>
              <w:t>140</w:t>
            </w:r>
            <w:bookmarkEnd w:id="3526"/>
            <w:bookmarkEnd w:id="3527"/>
            <w:bookmarkEnd w:id="3528"/>
            <w:bookmarkEnd w:id="3529"/>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530" w:name="_Toc20991274"/>
            <w:bookmarkStart w:id="3531" w:name="_Toc21938830"/>
            <w:bookmarkStart w:id="3532" w:name="_Toc23586950"/>
            <w:bookmarkStart w:id="3533" w:name="_Toc23775624"/>
            <w:r w:rsidRPr="00B9609C">
              <w:rPr>
                <w:rFonts w:ascii="Times New Roman" w:hAnsi="Times New Roman" w:hint="eastAsia"/>
                <w:bCs w:val="0"/>
                <w:color w:val="000000" w:themeColor="text1"/>
                <w:kern w:val="0"/>
                <w:sz w:val="24"/>
                <w:szCs w:val="24"/>
              </w:rPr>
              <w:t>17</w:t>
            </w:r>
            <w:bookmarkEnd w:id="3530"/>
            <w:bookmarkEnd w:id="3531"/>
            <w:bookmarkEnd w:id="3532"/>
            <w:bookmarkEnd w:id="3533"/>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534" w:name="_Toc20991275"/>
            <w:bookmarkStart w:id="3535" w:name="_Toc21938831"/>
            <w:bookmarkStart w:id="3536" w:name="_Toc23586951"/>
            <w:bookmarkStart w:id="3537" w:name="_Toc23775625"/>
            <w:r w:rsidRPr="00B9609C">
              <w:rPr>
                <w:rFonts w:ascii="Times New Roman" w:hAnsi="Times New Roman" w:hint="eastAsia"/>
                <w:bCs w:val="0"/>
                <w:color w:val="000000" w:themeColor="text1"/>
                <w:kern w:val="0"/>
                <w:sz w:val="24"/>
                <w:szCs w:val="24"/>
              </w:rPr>
              <w:t>0</w:t>
            </w:r>
            <w:bookmarkEnd w:id="3534"/>
            <w:bookmarkEnd w:id="3535"/>
            <w:bookmarkEnd w:id="3536"/>
            <w:bookmarkEnd w:id="3537"/>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538" w:name="_Toc20991276"/>
            <w:bookmarkStart w:id="3539" w:name="_Toc21938832"/>
            <w:bookmarkStart w:id="3540" w:name="_Toc23586952"/>
            <w:bookmarkStart w:id="3541" w:name="_Toc23775626"/>
            <w:r w:rsidRPr="00B9609C">
              <w:rPr>
                <w:rFonts w:ascii="Times New Roman" w:hAnsi="Times New Roman" w:hint="eastAsia"/>
                <w:bCs w:val="0"/>
                <w:color w:val="000000" w:themeColor="text1"/>
                <w:kern w:val="0"/>
                <w:sz w:val="24"/>
                <w:szCs w:val="24"/>
              </w:rPr>
              <w:t>0</w:t>
            </w:r>
            <w:bookmarkEnd w:id="3538"/>
            <w:bookmarkEnd w:id="3539"/>
            <w:bookmarkEnd w:id="3540"/>
            <w:bookmarkEnd w:id="3541"/>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542" w:name="_Toc20991277"/>
            <w:bookmarkStart w:id="3543" w:name="_Toc21938833"/>
            <w:bookmarkStart w:id="3544" w:name="_Toc23586953"/>
            <w:bookmarkStart w:id="3545" w:name="_Toc23775627"/>
            <w:r w:rsidRPr="00B9609C">
              <w:rPr>
                <w:rFonts w:ascii="Times New Roman" w:hAnsi="Times New Roman" w:hint="eastAsia"/>
                <w:bCs w:val="0"/>
                <w:color w:val="000000" w:themeColor="text1"/>
                <w:kern w:val="0"/>
                <w:sz w:val="24"/>
                <w:szCs w:val="24"/>
              </w:rPr>
              <w:t>4</w:t>
            </w:r>
            <w:bookmarkEnd w:id="3542"/>
            <w:bookmarkEnd w:id="3543"/>
            <w:bookmarkEnd w:id="3544"/>
            <w:bookmarkEnd w:id="3545"/>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546" w:name="_Toc20991278"/>
            <w:bookmarkStart w:id="3547" w:name="_Toc21938834"/>
            <w:bookmarkStart w:id="3548" w:name="_Toc23586954"/>
            <w:bookmarkStart w:id="3549" w:name="_Toc23775628"/>
            <w:r w:rsidRPr="00B9609C">
              <w:rPr>
                <w:rFonts w:ascii="Times New Roman" w:hAnsi="Times New Roman" w:hint="eastAsia"/>
                <w:bCs w:val="0"/>
                <w:color w:val="000000" w:themeColor="text1"/>
                <w:kern w:val="0"/>
                <w:sz w:val="24"/>
                <w:szCs w:val="24"/>
              </w:rPr>
              <w:t>8</w:t>
            </w:r>
            <w:bookmarkEnd w:id="3546"/>
            <w:bookmarkEnd w:id="3547"/>
            <w:bookmarkEnd w:id="3548"/>
            <w:bookmarkEnd w:id="3549"/>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31</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臺南第二監獄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550" w:name="_Toc20991279"/>
            <w:bookmarkStart w:id="3551" w:name="_Toc21938835"/>
            <w:bookmarkStart w:id="3552" w:name="_Toc23586955"/>
            <w:bookmarkStart w:id="3553" w:name="_Toc23775629"/>
            <w:r w:rsidRPr="00B9609C">
              <w:rPr>
                <w:rFonts w:ascii="Times New Roman" w:hAnsi="Times New Roman" w:hint="eastAsia"/>
                <w:bCs w:val="0"/>
                <w:color w:val="000000" w:themeColor="text1"/>
                <w:kern w:val="0"/>
                <w:sz w:val="24"/>
                <w:szCs w:val="24"/>
              </w:rPr>
              <w:t>7</w:t>
            </w:r>
            <w:bookmarkEnd w:id="3550"/>
            <w:bookmarkEnd w:id="3551"/>
            <w:bookmarkEnd w:id="3552"/>
            <w:bookmarkEnd w:id="3553"/>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554" w:name="_Toc20991280"/>
            <w:bookmarkStart w:id="3555" w:name="_Toc21938836"/>
            <w:bookmarkStart w:id="3556" w:name="_Toc23586956"/>
            <w:bookmarkStart w:id="3557" w:name="_Toc23775630"/>
            <w:r w:rsidRPr="00B9609C">
              <w:rPr>
                <w:rFonts w:ascii="Times New Roman" w:hAnsi="Times New Roman" w:hint="eastAsia"/>
                <w:bCs w:val="0"/>
                <w:color w:val="000000" w:themeColor="text1"/>
                <w:kern w:val="0"/>
                <w:sz w:val="24"/>
                <w:szCs w:val="24"/>
              </w:rPr>
              <w:t>29</w:t>
            </w:r>
            <w:bookmarkEnd w:id="3554"/>
            <w:bookmarkEnd w:id="3555"/>
            <w:bookmarkEnd w:id="3556"/>
            <w:bookmarkEnd w:id="3557"/>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558" w:name="_Toc20991281"/>
            <w:bookmarkStart w:id="3559" w:name="_Toc21938837"/>
            <w:bookmarkStart w:id="3560" w:name="_Toc23586957"/>
            <w:bookmarkStart w:id="3561" w:name="_Toc23775631"/>
            <w:r w:rsidRPr="00B9609C">
              <w:rPr>
                <w:rFonts w:ascii="Times New Roman" w:hAnsi="Times New Roman" w:hint="eastAsia"/>
                <w:bCs w:val="0"/>
                <w:color w:val="000000" w:themeColor="text1"/>
                <w:kern w:val="0"/>
                <w:sz w:val="24"/>
                <w:szCs w:val="24"/>
              </w:rPr>
              <w:t>0</w:t>
            </w:r>
            <w:bookmarkEnd w:id="3558"/>
            <w:bookmarkEnd w:id="3559"/>
            <w:bookmarkEnd w:id="3560"/>
            <w:bookmarkEnd w:id="3561"/>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562" w:name="_Toc20991282"/>
            <w:bookmarkStart w:id="3563" w:name="_Toc21938838"/>
            <w:bookmarkStart w:id="3564" w:name="_Toc23586958"/>
            <w:bookmarkStart w:id="3565" w:name="_Toc23775632"/>
            <w:r w:rsidRPr="00B9609C">
              <w:rPr>
                <w:rFonts w:ascii="Times New Roman" w:hAnsi="Times New Roman" w:hint="eastAsia"/>
                <w:bCs w:val="0"/>
                <w:color w:val="000000" w:themeColor="text1"/>
                <w:kern w:val="0"/>
                <w:sz w:val="24"/>
                <w:szCs w:val="24"/>
              </w:rPr>
              <w:t>2</w:t>
            </w:r>
            <w:bookmarkEnd w:id="3562"/>
            <w:bookmarkEnd w:id="3563"/>
            <w:bookmarkEnd w:id="3564"/>
            <w:bookmarkEnd w:id="3565"/>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566" w:name="_Toc20991283"/>
            <w:bookmarkStart w:id="3567" w:name="_Toc21938839"/>
            <w:bookmarkStart w:id="3568" w:name="_Toc23586959"/>
            <w:bookmarkStart w:id="3569" w:name="_Toc23775633"/>
            <w:r w:rsidRPr="00B9609C">
              <w:rPr>
                <w:rFonts w:ascii="Times New Roman" w:hAnsi="Times New Roman" w:hint="eastAsia"/>
                <w:bCs w:val="0"/>
                <w:color w:val="000000" w:themeColor="text1"/>
                <w:kern w:val="0"/>
                <w:sz w:val="24"/>
                <w:szCs w:val="24"/>
              </w:rPr>
              <w:t>0</w:t>
            </w:r>
            <w:bookmarkEnd w:id="3566"/>
            <w:bookmarkEnd w:id="3567"/>
            <w:bookmarkEnd w:id="3568"/>
            <w:bookmarkEnd w:id="3569"/>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570" w:name="_Toc20991284"/>
            <w:bookmarkStart w:id="3571" w:name="_Toc21938840"/>
            <w:bookmarkStart w:id="3572" w:name="_Toc23586960"/>
            <w:bookmarkStart w:id="3573" w:name="_Toc23775634"/>
            <w:r w:rsidRPr="00B9609C">
              <w:rPr>
                <w:rFonts w:ascii="Times New Roman" w:hAnsi="Times New Roman" w:hint="eastAsia"/>
                <w:bCs w:val="0"/>
                <w:color w:val="000000" w:themeColor="text1"/>
                <w:kern w:val="0"/>
                <w:sz w:val="24"/>
                <w:szCs w:val="24"/>
              </w:rPr>
              <w:t>2</w:t>
            </w:r>
            <w:bookmarkEnd w:id="3570"/>
            <w:bookmarkEnd w:id="3571"/>
            <w:bookmarkEnd w:id="3572"/>
            <w:bookmarkEnd w:id="3573"/>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32</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高雄女監</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574" w:name="_Toc20991285"/>
            <w:bookmarkStart w:id="3575" w:name="_Toc21938841"/>
            <w:bookmarkStart w:id="3576" w:name="_Toc23586961"/>
            <w:bookmarkStart w:id="3577" w:name="_Toc23775635"/>
            <w:r w:rsidRPr="00B9609C">
              <w:rPr>
                <w:rFonts w:ascii="Times New Roman" w:hAnsi="Times New Roman" w:hint="eastAsia"/>
                <w:bCs w:val="0"/>
                <w:color w:val="000000" w:themeColor="text1"/>
                <w:kern w:val="0"/>
                <w:sz w:val="24"/>
                <w:szCs w:val="24"/>
              </w:rPr>
              <w:t>30</w:t>
            </w:r>
            <w:bookmarkEnd w:id="3574"/>
            <w:bookmarkEnd w:id="3575"/>
            <w:bookmarkEnd w:id="3576"/>
            <w:bookmarkEnd w:id="3577"/>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578" w:name="_Toc20991286"/>
            <w:bookmarkStart w:id="3579" w:name="_Toc21938842"/>
            <w:bookmarkStart w:id="3580" w:name="_Toc23586962"/>
            <w:bookmarkStart w:id="3581" w:name="_Toc23775636"/>
            <w:r w:rsidRPr="00B9609C">
              <w:rPr>
                <w:rFonts w:ascii="Times New Roman" w:hAnsi="Times New Roman" w:hint="eastAsia"/>
                <w:bCs w:val="0"/>
                <w:color w:val="000000" w:themeColor="text1"/>
                <w:kern w:val="0"/>
                <w:sz w:val="24"/>
                <w:szCs w:val="24"/>
              </w:rPr>
              <w:t>70</w:t>
            </w:r>
            <w:bookmarkEnd w:id="3578"/>
            <w:bookmarkEnd w:id="3579"/>
            <w:bookmarkEnd w:id="3580"/>
            <w:bookmarkEnd w:id="3581"/>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582" w:name="_Toc20991287"/>
            <w:bookmarkStart w:id="3583" w:name="_Toc21938843"/>
            <w:bookmarkStart w:id="3584" w:name="_Toc23586963"/>
            <w:bookmarkStart w:id="3585" w:name="_Toc23775637"/>
            <w:r w:rsidRPr="00B9609C">
              <w:rPr>
                <w:rFonts w:ascii="Times New Roman" w:hAnsi="Times New Roman" w:hint="eastAsia"/>
                <w:bCs w:val="0"/>
                <w:color w:val="000000" w:themeColor="text1"/>
                <w:kern w:val="0"/>
                <w:sz w:val="24"/>
                <w:szCs w:val="24"/>
              </w:rPr>
              <w:t>0</w:t>
            </w:r>
            <w:bookmarkEnd w:id="3582"/>
            <w:bookmarkEnd w:id="3583"/>
            <w:bookmarkEnd w:id="3584"/>
            <w:bookmarkEnd w:id="3585"/>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586" w:name="_Toc20991288"/>
            <w:bookmarkStart w:id="3587" w:name="_Toc21938844"/>
            <w:bookmarkStart w:id="3588" w:name="_Toc23586964"/>
            <w:bookmarkStart w:id="3589" w:name="_Toc23775638"/>
            <w:r w:rsidRPr="00B9609C">
              <w:rPr>
                <w:rFonts w:ascii="Times New Roman" w:hAnsi="Times New Roman" w:hint="eastAsia"/>
                <w:bCs w:val="0"/>
                <w:color w:val="000000" w:themeColor="text1"/>
                <w:kern w:val="0"/>
                <w:sz w:val="24"/>
                <w:szCs w:val="24"/>
              </w:rPr>
              <w:t>0</w:t>
            </w:r>
            <w:bookmarkEnd w:id="3586"/>
            <w:bookmarkEnd w:id="3587"/>
            <w:bookmarkEnd w:id="3588"/>
            <w:bookmarkEnd w:id="3589"/>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590" w:name="_Toc20991289"/>
            <w:bookmarkStart w:id="3591" w:name="_Toc21938845"/>
            <w:bookmarkStart w:id="3592" w:name="_Toc23586965"/>
            <w:bookmarkStart w:id="3593" w:name="_Toc23775639"/>
            <w:r w:rsidRPr="00B9609C">
              <w:rPr>
                <w:rFonts w:ascii="Times New Roman" w:hAnsi="Times New Roman" w:hint="eastAsia"/>
                <w:bCs w:val="0"/>
                <w:color w:val="000000" w:themeColor="text1"/>
                <w:kern w:val="0"/>
                <w:sz w:val="24"/>
                <w:szCs w:val="24"/>
              </w:rPr>
              <w:t>5</w:t>
            </w:r>
            <w:bookmarkEnd w:id="3590"/>
            <w:bookmarkEnd w:id="3591"/>
            <w:bookmarkEnd w:id="3592"/>
            <w:bookmarkEnd w:id="3593"/>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594" w:name="_Toc20991290"/>
            <w:bookmarkStart w:id="3595" w:name="_Toc21938846"/>
            <w:bookmarkStart w:id="3596" w:name="_Toc23586966"/>
            <w:bookmarkStart w:id="3597" w:name="_Toc23775640"/>
            <w:r w:rsidRPr="00B9609C">
              <w:rPr>
                <w:rFonts w:ascii="Times New Roman" w:hAnsi="Times New Roman" w:hint="eastAsia"/>
                <w:bCs w:val="0"/>
                <w:color w:val="000000" w:themeColor="text1"/>
                <w:kern w:val="0"/>
                <w:sz w:val="24"/>
                <w:szCs w:val="24"/>
              </w:rPr>
              <w:t>1</w:t>
            </w:r>
            <w:bookmarkEnd w:id="3594"/>
            <w:bookmarkEnd w:id="3595"/>
            <w:bookmarkEnd w:id="3596"/>
            <w:bookmarkEnd w:id="3597"/>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33</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高雄監獄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598" w:name="_Toc20991291"/>
            <w:bookmarkStart w:id="3599" w:name="_Toc21938847"/>
            <w:bookmarkStart w:id="3600" w:name="_Toc23586967"/>
            <w:bookmarkStart w:id="3601" w:name="_Toc23775641"/>
            <w:r w:rsidRPr="00B9609C">
              <w:rPr>
                <w:rFonts w:ascii="Times New Roman" w:hAnsi="Times New Roman" w:hint="eastAsia"/>
                <w:bCs w:val="0"/>
                <w:color w:val="000000" w:themeColor="text1"/>
                <w:kern w:val="0"/>
                <w:sz w:val="24"/>
                <w:szCs w:val="24"/>
              </w:rPr>
              <w:t>58</w:t>
            </w:r>
            <w:bookmarkEnd w:id="3598"/>
            <w:bookmarkEnd w:id="3599"/>
            <w:bookmarkEnd w:id="3600"/>
            <w:bookmarkEnd w:id="3601"/>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602" w:name="_Toc20991292"/>
            <w:bookmarkStart w:id="3603" w:name="_Toc21938848"/>
            <w:bookmarkStart w:id="3604" w:name="_Toc23586968"/>
            <w:bookmarkStart w:id="3605" w:name="_Toc23775642"/>
            <w:r w:rsidRPr="00B9609C">
              <w:rPr>
                <w:rFonts w:ascii="Times New Roman" w:hAnsi="Times New Roman" w:hint="eastAsia"/>
                <w:bCs w:val="0"/>
                <w:color w:val="000000" w:themeColor="text1"/>
                <w:kern w:val="0"/>
                <w:sz w:val="24"/>
                <w:szCs w:val="24"/>
              </w:rPr>
              <w:t>28</w:t>
            </w:r>
            <w:bookmarkEnd w:id="3602"/>
            <w:bookmarkEnd w:id="3603"/>
            <w:bookmarkEnd w:id="3604"/>
            <w:bookmarkEnd w:id="3605"/>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606" w:name="_Toc20991293"/>
            <w:bookmarkStart w:id="3607" w:name="_Toc21938849"/>
            <w:bookmarkStart w:id="3608" w:name="_Toc23586969"/>
            <w:bookmarkStart w:id="3609" w:name="_Toc23775643"/>
            <w:r w:rsidRPr="00B9609C">
              <w:rPr>
                <w:rFonts w:ascii="Times New Roman" w:hAnsi="Times New Roman" w:hint="eastAsia"/>
                <w:bCs w:val="0"/>
                <w:color w:val="000000" w:themeColor="text1"/>
                <w:kern w:val="0"/>
                <w:sz w:val="24"/>
                <w:szCs w:val="24"/>
              </w:rPr>
              <w:t>0</w:t>
            </w:r>
            <w:bookmarkEnd w:id="3606"/>
            <w:bookmarkEnd w:id="3607"/>
            <w:bookmarkEnd w:id="3608"/>
            <w:bookmarkEnd w:id="3609"/>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610" w:name="_Toc20991294"/>
            <w:bookmarkStart w:id="3611" w:name="_Toc21938850"/>
            <w:bookmarkStart w:id="3612" w:name="_Toc23586970"/>
            <w:bookmarkStart w:id="3613" w:name="_Toc23775644"/>
            <w:r w:rsidRPr="00B9609C">
              <w:rPr>
                <w:rFonts w:ascii="Times New Roman" w:hAnsi="Times New Roman" w:hint="eastAsia"/>
                <w:bCs w:val="0"/>
                <w:color w:val="000000" w:themeColor="text1"/>
                <w:kern w:val="0"/>
                <w:sz w:val="24"/>
                <w:szCs w:val="24"/>
              </w:rPr>
              <w:t>1</w:t>
            </w:r>
            <w:bookmarkEnd w:id="3610"/>
            <w:bookmarkEnd w:id="3611"/>
            <w:bookmarkEnd w:id="3612"/>
            <w:bookmarkEnd w:id="3613"/>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614" w:name="_Toc20991295"/>
            <w:bookmarkStart w:id="3615" w:name="_Toc21938851"/>
            <w:bookmarkStart w:id="3616" w:name="_Toc23586971"/>
            <w:bookmarkStart w:id="3617" w:name="_Toc23775645"/>
            <w:r w:rsidRPr="00B9609C">
              <w:rPr>
                <w:rFonts w:ascii="Times New Roman" w:hAnsi="Times New Roman" w:hint="eastAsia"/>
                <w:bCs w:val="0"/>
                <w:color w:val="000000" w:themeColor="text1"/>
                <w:kern w:val="0"/>
                <w:sz w:val="24"/>
                <w:szCs w:val="24"/>
              </w:rPr>
              <w:t>13</w:t>
            </w:r>
            <w:bookmarkEnd w:id="3614"/>
            <w:bookmarkEnd w:id="3615"/>
            <w:bookmarkEnd w:id="3616"/>
            <w:bookmarkEnd w:id="3617"/>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618" w:name="_Toc20991296"/>
            <w:bookmarkStart w:id="3619" w:name="_Toc21938852"/>
            <w:bookmarkStart w:id="3620" w:name="_Toc23586972"/>
            <w:bookmarkStart w:id="3621" w:name="_Toc23775646"/>
            <w:r w:rsidRPr="00B9609C">
              <w:rPr>
                <w:rFonts w:ascii="Times New Roman" w:hAnsi="Times New Roman" w:hint="eastAsia"/>
                <w:bCs w:val="0"/>
                <w:color w:val="000000" w:themeColor="text1"/>
                <w:kern w:val="0"/>
                <w:sz w:val="24"/>
                <w:szCs w:val="24"/>
              </w:rPr>
              <w:t>1</w:t>
            </w:r>
            <w:bookmarkEnd w:id="3618"/>
            <w:bookmarkEnd w:id="3619"/>
            <w:bookmarkEnd w:id="3620"/>
            <w:bookmarkEnd w:id="3621"/>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34</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屏東監獄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622" w:name="_Toc20991297"/>
            <w:bookmarkStart w:id="3623" w:name="_Toc21938853"/>
            <w:bookmarkStart w:id="3624" w:name="_Toc23586973"/>
            <w:bookmarkStart w:id="3625" w:name="_Toc23775647"/>
            <w:r w:rsidRPr="00B9609C">
              <w:rPr>
                <w:rFonts w:ascii="Times New Roman" w:hAnsi="Times New Roman" w:hint="eastAsia"/>
                <w:bCs w:val="0"/>
                <w:color w:val="000000" w:themeColor="text1"/>
                <w:kern w:val="0"/>
                <w:sz w:val="24"/>
                <w:szCs w:val="24"/>
              </w:rPr>
              <w:t>64</w:t>
            </w:r>
            <w:bookmarkEnd w:id="3622"/>
            <w:bookmarkEnd w:id="3623"/>
            <w:bookmarkEnd w:id="3624"/>
            <w:bookmarkEnd w:id="3625"/>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626" w:name="_Toc20991298"/>
            <w:bookmarkStart w:id="3627" w:name="_Toc21938854"/>
            <w:bookmarkStart w:id="3628" w:name="_Toc23586974"/>
            <w:bookmarkStart w:id="3629" w:name="_Toc23775648"/>
            <w:r w:rsidRPr="00B9609C">
              <w:rPr>
                <w:rFonts w:ascii="Times New Roman" w:hAnsi="Times New Roman" w:hint="eastAsia"/>
                <w:bCs w:val="0"/>
                <w:color w:val="000000" w:themeColor="text1"/>
                <w:kern w:val="0"/>
                <w:sz w:val="24"/>
                <w:szCs w:val="24"/>
              </w:rPr>
              <w:t>49</w:t>
            </w:r>
            <w:bookmarkEnd w:id="3626"/>
            <w:bookmarkEnd w:id="3627"/>
            <w:bookmarkEnd w:id="3628"/>
            <w:bookmarkEnd w:id="3629"/>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630" w:name="_Toc20991299"/>
            <w:bookmarkStart w:id="3631" w:name="_Toc21938855"/>
            <w:bookmarkStart w:id="3632" w:name="_Toc23586975"/>
            <w:bookmarkStart w:id="3633" w:name="_Toc23775649"/>
            <w:r w:rsidRPr="00B9609C">
              <w:rPr>
                <w:rFonts w:ascii="Times New Roman" w:hAnsi="Times New Roman" w:hint="eastAsia"/>
                <w:bCs w:val="0"/>
                <w:color w:val="000000" w:themeColor="text1"/>
                <w:kern w:val="0"/>
                <w:sz w:val="24"/>
                <w:szCs w:val="24"/>
              </w:rPr>
              <w:t>0</w:t>
            </w:r>
            <w:bookmarkEnd w:id="3630"/>
            <w:bookmarkEnd w:id="3631"/>
            <w:bookmarkEnd w:id="3632"/>
            <w:bookmarkEnd w:id="3633"/>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634" w:name="_Toc20991300"/>
            <w:bookmarkStart w:id="3635" w:name="_Toc21938856"/>
            <w:bookmarkStart w:id="3636" w:name="_Toc23586976"/>
            <w:bookmarkStart w:id="3637" w:name="_Toc23775650"/>
            <w:r w:rsidRPr="00B9609C">
              <w:rPr>
                <w:rFonts w:ascii="Times New Roman" w:hAnsi="Times New Roman" w:hint="eastAsia"/>
                <w:bCs w:val="0"/>
                <w:color w:val="000000" w:themeColor="text1"/>
                <w:kern w:val="0"/>
                <w:sz w:val="24"/>
                <w:szCs w:val="24"/>
              </w:rPr>
              <w:t>0</w:t>
            </w:r>
            <w:bookmarkEnd w:id="3634"/>
            <w:bookmarkEnd w:id="3635"/>
            <w:bookmarkEnd w:id="3636"/>
            <w:bookmarkEnd w:id="3637"/>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638" w:name="_Toc20991301"/>
            <w:bookmarkStart w:id="3639" w:name="_Toc21938857"/>
            <w:bookmarkStart w:id="3640" w:name="_Toc23586977"/>
            <w:bookmarkStart w:id="3641" w:name="_Toc23775651"/>
            <w:r w:rsidRPr="00B9609C">
              <w:rPr>
                <w:rFonts w:ascii="Times New Roman" w:hAnsi="Times New Roman" w:hint="eastAsia"/>
                <w:bCs w:val="0"/>
                <w:color w:val="000000" w:themeColor="text1"/>
                <w:kern w:val="0"/>
                <w:sz w:val="24"/>
                <w:szCs w:val="24"/>
              </w:rPr>
              <w:t>15</w:t>
            </w:r>
            <w:bookmarkEnd w:id="3638"/>
            <w:bookmarkEnd w:id="3639"/>
            <w:bookmarkEnd w:id="3640"/>
            <w:bookmarkEnd w:id="3641"/>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642" w:name="_Toc20991302"/>
            <w:bookmarkStart w:id="3643" w:name="_Toc21938858"/>
            <w:bookmarkStart w:id="3644" w:name="_Toc23586978"/>
            <w:bookmarkStart w:id="3645" w:name="_Toc23775652"/>
            <w:r w:rsidRPr="00B9609C">
              <w:rPr>
                <w:rFonts w:ascii="Times New Roman" w:hAnsi="Times New Roman" w:hint="eastAsia"/>
                <w:bCs w:val="0"/>
                <w:color w:val="000000" w:themeColor="text1"/>
                <w:kern w:val="0"/>
                <w:sz w:val="24"/>
                <w:szCs w:val="24"/>
              </w:rPr>
              <w:t>6</w:t>
            </w:r>
            <w:bookmarkEnd w:id="3642"/>
            <w:bookmarkEnd w:id="3643"/>
            <w:bookmarkEnd w:id="3644"/>
            <w:bookmarkEnd w:id="3645"/>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35</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花蓮監獄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646" w:name="_Toc20991303"/>
            <w:bookmarkStart w:id="3647" w:name="_Toc21938859"/>
            <w:bookmarkStart w:id="3648" w:name="_Toc23586979"/>
            <w:bookmarkStart w:id="3649" w:name="_Toc23775653"/>
            <w:r w:rsidRPr="00B9609C">
              <w:rPr>
                <w:rFonts w:ascii="Times New Roman" w:hAnsi="Times New Roman" w:hint="eastAsia"/>
                <w:bCs w:val="0"/>
                <w:color w:val="000000" w:themeColor="text1"/>
                <w:kern w:val="0"/>
                <w:sz w:val="24"/>
                <w:szCs w:val="24"/>
              </w:rPr>
              <w:t>36</w:t>
            </w:r>
            <w:bookmarkEnd w:id="3646"/>
            <w:bookmarkEnd w:id="3647"/>
            <w:bookmarkEnd w:id="3648"/>
            <w:bookmarkEnd w:id="3649"/>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650" w:name="_Toc20991304"/>
            <w:bookmarkStart w:id="3651" w:name="_Toc21938860"/>
            <w:bookmarkStart w:id="3652" w:name="_Toc23586980"/>
            <w:bookmarkStart w:id="3653" w:name="_Toc23775654"/>
            <w:r w:rsidRPr="00B9609C">
              <w:rPr>
                <w:rFonts w:ascii="Times New Roman" w:hAnsi="Times New Roman" w:hint="eastAsia"/>
                <w:bCs w:val="0"/>
                <w:color w:val="000000" w:themeColor="text1"/>
                <w:kern w:val="0"/>
                <w:sz w:val="24"/>
                <w:szCs w:val="24"/>
              </w:rPr>
              <w:t>101</w:t>
            </w:r>
            <w:bookmarkEnd w:id="3650"/>
            <w:bookmarkEnd w:id="3651"/>
            <w:bookmarkEnd w:id="3652"/>
            <w:bookmarkEnd w:id="3653"/>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654" w:name="_Toc20991305"/>
            <w:bookmarkStart w:id="3655" w:name="_Toc21938861"/>
            <w:bookmarkStart w:id="3656" w:name="_Toc23586981"/>
            <w:bookmarkStart w:id="3657" w:name="_Toc23775655"/>
            <w:r w:rsidRPr="00B9609C">
              <w:rPr>
                <w:rFonts w:ascii="Times New Roman" w:hAnsi="Times New Roman" w:hint="eastAsia"/>
                <w:bCs w:val="0"/>
                <w:color w:val="000000" w:themeColor="text1"/>
                <w:kern w:val="0"/>
                <w:sz w:val="24"/>
                <w:szCs w:val="24"/>
              </w:rPr>
              <w:t>0</w:t>
            </w:r>
            <w:bookmarkEnd w:id="3654"/>
            <w:bookmarkEnd w:id="3655"/>
            <w:bookmarkEnd w:id="3656"/>
            <w:bookmarkEnd w:id="3657"/>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658" w:name="_Toc20991306"/>
            <w:bookmarkStart w:id="3659" w:name="_Toc21938862"/>
            <w:bookmarkStart w:id="3660" w:name="_Toc23586982"/>
            <w:bookmarkStart w:id="3661" w:name="_Toc23775656"/>
            <w:r w:rsidRPr="00B9609C">
              <w:rPr>
                <w:rFonts w:ascii="Times New Roman" w:hAnsi="Times New Roman" w:hint="eastAsia"/>
                <w:bCs w:val="0"/>
                <w:color w:val="000000" w:themeColor="text1"/>
                <w:kern w:val="0"/>
                <w:sz w:val="24"/>
                <w:szCs w:val="24"/>
              </w:rPr>
              <w:t>1</w:t>
            </w:r>
            <w:bookmarkEnd w:id="3658"/>
            <w:bookmarkEnd w:id="3659"/>
            <w:bookmarkEnd w:id="3660"/>
            <w:bookmarkEnd w:id="3661"/>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662" w:name="_Toc20991307"/>
            <w:bookmarkStart w:id="3663" w:name="_Toc21938863"/>
            <w:bookmarkStart w:id="3664" w:name="_Toc23586983"/>
            <w:bookmarkStart w:id="3665" w:name="_Toc23775657"/>
            <w:r w:rsidRPr="00B9609C">
              <w:rPr>
                <w:rFonts w:ascii="Times New Roman" w:hAnsi="Times New Roman" w:hint="eastAsia"/>
                <w:bCs w:val="0"/>
                <w:color w:val="000000" w:themeColor="text1"/>
                <w:kern w:val="0"/>
                <w:sz w:val="24"/>
                <w:szCs w:val="24"/>
              </w:rPr>
              <w:t>12</w:t>
            </w:r>
            <w:bookmarkEnd w:id="3662"/>
            <w:bookmarkEnd w:id="3663"/>
            <w:bookmarkEnd w:id="3664"/>
            <w:bookmarkEnd w:id="3665"/>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666" w:name="_Toc20991308"/>
            <w:bookmarkStart w:id="3667" w:name="_Toc21938864"/>
            <w:bookmarkStart w:id="3668" w:name="_Toc23586984"/>
            <w:bookmarkStart w:id="3669" w:name="_Toc23775658"/>
            <w:r w:rsidRPr="00B9609C">
              <w:rPr>
                <w:rFonts w:ascii="Times New Roman" w:hAnsi="Times New Roman" w:hint="eastAsia"/>
                <w:bCs w:val="0"/>
                <w:color w:val="000000" w:themeColor="text1"/>
                <w:kern w:val="0"/>
                <w:sz w:val="24"/>
                <w:szCs w:val="24"/>
              </w:rPr>
              <w:t>9</w:t>
            </w:r>
            <w:bookmarkEnd w:id="3666"/>
            <w:bookmarkEnd w:id="3667"/>
            <w:bookmarkEnd w:id="3668"/>
            <w:bookmarkEnd w:id="3669"/>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36</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花蓮監獄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670" w:name="_Toc20991309"/>
            <w:bookmarkStart w:id="3671" w:name="_Toc21938865"/>
            <w:bookmarkStart w:id="3672" w:name="_Toc23586985"/>
            <w:bookmarkStart w:id="3673" w:name="_Toc23775659"/>
            <w:r w:rsidRPr="00B9609C">
              <w:rPr>
                <w:rFonts w:ascii="Times New Roman" w:hAnsi="Times New Roman" w:hint="eastAsia"/>
                <w:bCs w:val="0"/>
                <w:color w:val="000000" w:themeColor="text1"/>
                <w:kern w:val="0"/>
                <w:sz w:val="24"/>
                <w:szCs w:val="24"/>
              </w:rPr>
              <w:t>36</w:t>
            </w:r>
            <w:bookmarkEnd w:id="3670"/>
            <w:bookmarkEnd w:id="3671"/>
            <w:bookmarkEnd w:id="3672"/>
            <w:bookmarkEnd w:id="3673"/>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674" w:name="_Toc20991310"/>
            <w:bookmarkStart w:id="3675" w:name="_Toc21938866"/>
            <w:bookmarkStart w:id="3676" w:name="_Toc23586986"/>
            <w:bookmarkStart w:id="3677" w:name="_Toc23775660"/>
            <w:r w:rsidRPr="00B9609C">
              <w:rPr>
                <w:rFonts w:ascii="Times New Roman" w:hAnsi="Times New Roman" w:hint="eastAsia"/>
                <w:bCs w:val="0"/>
                <w:color w:val="000000" w:themeColor="text1"/>
                <w:kern w:val="0"/>
                <w:sz w:val="24"/>
                <w:szCs w:val="24"/>
              </w:rPr>
              <w:t>101</w:t>
            </w:r>
            <w:bookmarkEnd w:id="3674"/>
            <w:bookmarkEnd w:id="3675"/>
            <w:bookmarkEnd w:id="3676"/>
            <w:bookmarkEnd w:id="3677"/>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678" w:name="_Toc20991311"/>
            <w:bookmarkStart w:id="3679" w:name="_Toc21938867"/>
            <w:bookmarkStart w:id="3680" w:name="_Toc23586987"/>
            <w:bookmarkStart w:id="3681" w:name="_Toc23775661"/>
            <w:r w:rsidRPr="00B9609C">
              <w:rPr>
                <w:rFonts w:ascii="Times New Roman" w:hAnsi="Times New Roman" w:hint="eastAsia"/>
                <w:bCs w:val="0"/>
                <w:color w:val="000000" w:themeColor="text1"/>
                <w:kern w:val="0"/>
                <w:sz w:val="24"/>
                <w:szCs w:val="24"/>
              </w:rPr>
              <w:t>0</w:t>
            </w:r>
            <w:bookmarkEnd w:id="3678"/>
            <w:bookmarkEnd w:id="3679"/>
            <w:bookmarkEnd w:id="3680"/>
            <w:bookmarkEnd w:id="3681"/>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682" w:name="_Toc20991312"/>
            <w:bookmarkStart w:id="3683" w:name="_Toc21938868"/>
            <w:bookmarkStart w:id="3684" w:name="_Toc23586988"/>
            <w:bookmarkStart w:id="3685" w:name="_Toc23775662"/>
            <w:r w:rsidRPr="00B9609C">
              <w:rPr>
                <w:rFonts w:ascii="Times New Roman" w:hAnsi="Times New Roman" w:hint="eastAsia"/>
                <w:bCs w:val="0"/>
                <w:color w:val="000000" w:themeColor="text1"/>
                <w:kern w:val="0"/>
                <w:sz w:val="24"/>
                <w:szCs w:val="24"/>
              </w:rPr>
              <w:t>1</w:t>
            </w:r>
            <w:bookmarkEnd w:id="3682"/>
            <w:bookmarkEnd w:id="3683"/>
            <w:bookmarkEnd w:id="3684"/>
            <w:bookmarkEnd w:id="3685"/>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686" w:name="_Toc20991313"/>
            <w:bookmarkStart w:id="3687" w:name="_Toc21938869"/>
            <w:bookmarkStart w:id="3688" w:name="_Toc23586989"/>
            <w:bookmarkStart w:id="3689" w:name="_Toc23775663"/>
            <w:r w:rsidRPr="00B9609C">
              <w:rPr>
                <w:rFonts w:ascii="Times New Roman" w:hAnsi="Times New Roman" w:hint="eastAsia"/>
                <w:bCs w:val="0"/>
                <w:color w:val="000000" w:themeColor="text1"/>
                <w:kern w:val="0"/>
                <w:sz w:val="24"/>
                <w:szCs w:val="24"/>
              </w:rPr>
              <w:t>12</w:t>
            </w:r>
            <w:bookmarkEnd w:id="3686"/>
            <w:bookmarkEnd w:id="3687"/>
            <w:bookmarkEnd w:id="3688"/>
            <w:bookmarkEnd w:id="3689"/>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690" w:name="_Toc20991314"/>
            <w:bookmarkStart w:id="3691" w:name="_Toc21938870"/>
            <w:bookmarkStart w:id="3692" w:name="_Toc23586990"/>
            <w:bookmarkStart w:id="3693" w:name="_Toc23775664"/>
            <w:r w:rsidRPr="00B9609C">
              <w:rPr>
                <w:rFonts w:ascii="Times New Roman" w:hAnsi="Times New Roman" w:hint="eastAsia"/>
                <w:bCs w:val="0"/>
                <w:color w:val="000000" w:themeColor="text1"/>
                <w:kern w:val="0"/>
                <w:sz w:val="24"/>
                <w:szCs w:val="24"/>
              </w:rPr>
              <w:t>9</w:t>
            </w:r>
            <w:bookmarkEnd w:id="3690"/>
            <w:bookmarkEnd w:id="3691"/>
            <w:bookmarkEnd w:id="3692"/>
            <w:bookmarkEnd w:id="3693"/>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37</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新竹看守所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694" w:name="_Toc20991315"/>
            <w:bookmarkStart w:id="3695" w:name="_Toc21938871"/>
            <w:bookmarkStart w:id="3696" w:name="_Toc23586991"/>
            <w:bookmarkStart w:id="3697" w:name="_Toc23775665"/>
            <w:r w:rsidRPr="00B9609C">
              <w:rPr>
                <w:rFonts w:ascii="Times New Roman" w:hAnsi="Times New Roman" w:hint="eastAsia"/>
                <w:bCs w:val="0"/>
                <w:color w:val="000000" w:themeColor="text1"/>
                <w:kern w:val="0"/>
                <w:sz w:val="24"/>
                <w:szCs w:val="24"/>
              </w:rPr>
              <w:t>0</w:t>
            </w:r>
            <w:bookmarkEnd w:id="3694"/>
            <w:bookmarkEnd w:id="3695"/>
            <w:bookmarkEnd w:id="3696"/>
            <w:bookmarkEnd w:id="3697"/>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698" w:name="_Toc20991316"/>
            <w:bookmarkStart w:id="3699" w:name="_Toc21938872"/>
            <w:bookmarkStart w:id="3700" w:name="_Toc23586992"/>
            <w:bookmarkStart w:id="3701" w:name="_Toc23775666"/>
            <w:r w:rsidRPr="00B9609C">
              <w:rPr>
                <w:rFonts w:ascii="Times New Roman" w:hAnsi="Times New Roman" w:hint="eastAsia"/>
                <w:bCs w:val="0"/>
                <w:color w:val="000000" w:themeColor="text1"/>
                <w:kern w:val="0"/>
                <w:sz w:val="24"/>
                <w:szCs w:val="24"/>
              </w:rPr>
              <w:t>33</w:t>
            </w:r>
            <w:bookmarkEnd w:id="3698"/>
            <w:bookmarkEnd w:id="3699"/>
            <w:bookmarkEnd w:id="3700"/>
            <w:bookmarkEnd w:id="3701"/>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702" w:name="_Toc20991317"/>
            <w:bookmarkStart w:id="3703" w:name="_Toc21938873"/>
            <w:bookmarkStart w:id="3704" w:name="_Toc23586993"/>
            <w:bookmarkStart w:id="3705" w:name="_Toc23775667"/>
            <w:r w:rsidRPr="00B9609C">
              <w:rPr>
                <w:rFonts w:ascii="Times New Roman" w:hAnsi="Times New Roman" w:hint="eastAsia"/>
                <w:bCs w:val="0"/>
                <w:color w:val="000000" w:themeColor="text1"/>
                <w:kern w:val="0"/>
                <w:sz w:val="24"/>
                <w:szCs w:val="24"/>
              </w:rPr>
              <w:t>0</w:t>
            </w:r>
            <w:bookmarkEnd w:id="3702"/>
            <w:bookmarkEnd w:id="3703"/>
            <w:bookmarkEnd w:id="3704"/>
            <w:bookmarkEnd w:id="3705"/>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706" w:name="_Toc20991318"/>
            <w:bookmarkStart w:id="3707" w:name="_Toc21938874"/>
            <w:bookmarkStart w:id="3708" w:name="_Toc23586994"/>
            <w:bookmarkStart w:id="3709" w:name="_Toc23775668"/>
            <w:r w:rsidRPr="00B9609C">
              <w:rPr>
                <w:rFonts w:ascii="Times New Roman" w:hAnsi="Times New Roman" w:hint="eastAsia"/>
                <w:bCs w:val="0"/>
                <w:color w:val="000000" w:themeColor="text1"/>
                <w:kern w:val="0"/>
                <w:sz w:val="24"/>
                <w:szCs w:val="24"/>
              </w:rPr>
              <w:t>0</w:t>
            </w:r>
            <w:bookmarkEnd w:id="3706"/>
            <w:bookmarkEnd w:id="3707"/>
            <w:bookmarkEnd w:id="3708"/>
            <w:bookmarkEnd w:id="3709"/>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710" w:name="_Toc20991319"/>
            <w:bookmarkStart w:id="3711" w:name="_Toc21938875"/>
            <w:bookmarkStart w:id="3712" w:name="_Toc23586995"/>
            <w:bookmarkStart w:id="3713" w:name="_Toc23775669"/>
            <w:r w:rsidRPr="00B9609C">
              <w:rPr>
                <w:rFonts w:ascii="Times New Roman" w:hAnsi="Times New Roman" w:hint="eastAsia"/>
                <w:bCs w:val="0"/>
                <w:color w:val="000000" w:themeColor="text1"/>
                <w:kern w:val="0"/>
                <w:sz w:val="24"/>
                <w:szCs w:val="24"/>
              </w:rPr>
              <w:t>0</w:t>
            </w:r>
            <w:bookmarkEnd w:id="3710"/>
            <w:bookmarkEnd w:id="3711"/>
            <w:bookmarkEnd w:id="3712"/>
            <w:bookmarkEnd w:id="3713"/>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714" w:name="_Toc20991320"/>
            <w:bookmarkStart w:id="3715" w:name="_Toc21938876"/>
            <w:bookmarkStart w:id="3716" w:name="_Toc23586996"/>
            <w:bookmarkStart w:id="3717" w:name="_Toc23775670"/>
            <w:r w:rsidRPr="00B9609C">
              <w:rPr>
                <w:rFonts w:ascii="Times New Roman" w:hAnsi="Times New Roman" w:hint="eastAsia"/>
                <w:bCs w:val="0"/>
                <w:color w:val="000000" w:themeColor="text1"/>
                <w:kern w:val="0"/>
                <w:sz w:val="24"/>
                <w:szCs w:val="24"/>
              </w:rPr>
              <w:t>0</w:t>
            </w:r>
            <w:bookmarkEnd w:id="3714"/>
            <w:bookmarkEnd w:id="3715"/>
            <w:bookmarkEnd w:id="3716"/>
            <w:bookmarkEnd w:id="3717"/>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38</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彰化看守所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718" w:name="_Toc20991321"/>
            <w:bookmarkStart w:id="3719" w:name="_Toc21938877"/>
            <w:bookmarkStart w:id="3720" w:name="_Toc23586997"/>
            <w:bookmarkStart w:id="3721" w:name="_Toc23775671"/>
            <w:r w:rsidRPr="00B9609C">
              <w:rPr>
                <w:rFonts w:ascii="Times New Roman" w:hAnsi="Times New Roman" w:hint="eastAsia"/>
                <w:bCs w:val="0"/>
                <w:color w:val="000000" w:themeColor="text1"/>
                <w:kern w:val="0"/>
                <w:sz w:val="24"/>
                <w:szCs w:val="24"/>
              </w:rPr>
              <w:t>0</w:t>
            </w:r>
            <w:bookmarkEnd w:id="3718"/>
            <w:bookmarkEnd w:id="3719"/>
            <w:bookmarkEnd w:id="3720"/>
            <w:bookmarkEnd w:id="3721"/>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722" w:name="_Toc20991322"/>
            <w:bookmarkStart w:id="3723" w:name="_Toc21938878"/>
            <w:bookmarkStart w:id="3724" w:name="_Toc23586998"/>
            <w:bookmarkStart w:id="3725" w:name="_Toc23775672"/>
            <w:r w:rsidRPr="00B9609C">
              <w:rPr>
                <w:rFonts w:ascii="Times New Roman" w:hAnsi="Times New Roman" w:hint="eastAsia"/>
                <w:bCs w:val="0"/>
                <w:color w:val="000000" w:themeColor="text1"/>
                <w:kern w:val="0"/>
                <w:sz w:val="24"/>
                <w:szCs w:val="24"/>
              </w:rPr>
              <w:t>86</w:t>
            </w:r>
            <w:bookmarkEnd w:id="3722"/>
            <w:bookmarkEnd w:id="3723"/>
            <w:bookmarkEnd w:id="3724"/>
            <w:bookmarkEnd w:id="3725"/>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726" w:name="_Toc20991323"/>
            <w:bookmarkStart w:id="3727" w:name="_Toc21938879"/>
            <w:bookmarkStart w:id="3728" w:name="_Toc23586999"/>
            <w:bookmarkStart w:id="3729" w:name="_Toc23775673"/>
            <w:r w:rsidRPr="00B9609C">
              <w:rPr>
                <w:rFonts w:ascii="Times New Roman" w:hAnsi="Times New Roman" w:hint="eastAsia"/>
                <w:bCs w:val="0"/>
                <w:color w:val="000000" w:themeColor="text1"/>
                <w:kern w:val="0"/>
                <w:sz w:val="24"/>
                <w:szCs w:val="24"/>
              </w:rPr>
              <w:t>0</w:t>
            </w:r>
            <w:bookmarkEnd w:id="3726"/>
            <w:bookmarkEnd w:id="3727"/>
            <w:bookmarkEnd w:id="3728"/>
            <w:bookmarkEnd w:id="3729"/>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730" w:name="_Toc20991324"/>
            <w:bookmarkStart w:id="3731" w:name="_Toc21938880"/>
            <w:bookmarkStart w:id="3732" w:name="_Toc23587000"/>
            <w:bookmarkStart w:id="3733" w:name="_Toc23775674"/>
            <w:r w:rsidRPr="00B9609C">
              <w:rPr>
                <w:rFonts w:ascii="Times New Roman" w:hAnsi="Times New Roman" w:hint="eastAsia"/>
                <w:bCs w:val="0"/>
                <w:color w:val="000000" w:themeColor="text1"/>
                <w:kern w:val="0"/>
                <w:sz w:val="24"/>
                <w:szCs w:val="24"/>
              </w:rPr>
              <w:t>0</w:t>
            </w:r>
            <w:bookmarkEnd w:id="3730"/>
            <w:bookmarkEnd w:id="3731"/>
            <w:bookmarkEnd w:id="3732"/>
            <w:bookmarkEnd w:id="3733"/>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734" w:name="_Toc20991325"/>
            <w:bookmarkStart w:id="3735" w:name="_Toc21938881"/>
            <w:bookmarkStart w:id="3736" w:name="_Toc23587001"/>
            <w:bookmarkStart w:id="3737" w:name="_Toc23775675"/>
            <w:r w:rsidRPr="00B9609C">
              <w:rPr>
                <w:rFonts w:ascii="Times New Roman" w:hAnsi="Times New Roman" w:hint="eastAsia"/>
                <w:bCs w:val="0"/>
                <w:color w:val="000000" w:themeColor="text1"/>
                <w:kern w:val="0"/>
                <w:sz w:val="24"/>
                <w:szCs w:val="24"/>
              </w:rPr>
              <w:t>0</w:t>
            </w:r>
            <w:bookmarkEnd w:id="3734"/>
            <w:bookmarkEnd w:id="3735"/>
            <w:bookmarkEnd w:id="3736"/>
            <w:bookmarkEnd w:id="3737"/>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738" w:name="_Toc20991326"/>
            <w:bookmarkStart w:id="3739" w:name="_Toc21938882"/>
            <w:bookmarkStart w:id="3740" w:name="_Toc23587002"/>
            <w:bookmarkStart w:id="3741" w:name="_Toc23775676"/>
            <w:r w:rsidRPr="00B9609C">
              <w:rPr>
                <w:rFonts w:ascii="Times New Roman" w:hAnsi="Times New Roman" w:hint="eastAsia"/>
                <w:bCs w:val="0"/>
                <w:color w:val="000000" w:themeColor="text1"/>
                <w:kern w:val="0"/>
                <w:sz w:val="24"/>
                <w:szCs w:val="24"/>
              </w:rPr>
              <w:t>0</w:t>
            </w:r>
            <w:bookmarkEnd w:id="3738"/>
            <w:bookmarkEnd w:id="3739"/>
            <w:bookmarkEnd w:id="3740"/>
            <w:bookmarkEnd w:id="3741"/>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39</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南投看守所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742" w:name="_Toc20991327"/>
            <w:bookmarkStart w:id="3743" w:name="_Toc21938883"/>
            <w:bookmarkStart w:id="3744" w:name="_Toc23587003"/>
            <w:bookmarkStart w:id="3745" w:name="_Toc23775677"/>
            <w:r w:rsidRPr="00B9609C">
              <w:rPr>
                <w:rFonts w:ascii="Times New Roman" w:hAnsi="Times New Roman" w:hint="eastAsia"/>
                <w:bCs w:val="0"/>
                <w:color w:val="000000" w:themeColor="text1"/>
                <w:kern w:val="0"/>
                <w:sz w:val="24"/>
                <w:szCs w:val="24"/>
              </w:rPr>
              <w:t>0</w:t>
            </w:r>
            <w:bookmarkEnd w:id="3742"/>
            <w:bookmarkEnd w:id="3743"/>
            <w:bookmarkEnd w:id="3744"/>
            <w:bookmarkEnd w:id="3745"/>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746" w:name="_Toc20991328"/>
            <w:bookmarkStart w:id="3747" w:name="_Toc21938884"/>
            <w:bookmarkStart w:id="3748" w:name="_Toc23587004"/>
            <w:bookmarkStart w:id="3749" w:name="_Toc23775678"/>
            <w:r w:rsidRPr="00B9609C">
              <w:rPr>
                <w:rFonts w:ascii="Times New Roman" w:hAnsi="Times New Roman" w:hint="eastAsia"/>
                <w:bCs w:val="0"/>
                <w:color w:val="000000" w:themeColor="text1"/>
                <w:kern w:val="0"/>
                <w:sz w:val="24"/>
                <w:szCs w:val="24"/>
              </w:rPr>
              <w:t>57</w:t>
            </w:r>
            <w:bookmarkEnd w:id="3746"/>
            <w:bookmarkEnd w:id="3747"/>
            <w:bookmarkEnd w:id="3748"/>
            <w:bookmarkEnd w:id="3749"/>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750" w:name="_Toc20991329"/>
            <w:bookmarkStart w:id="3751" w:name="_Toc21938885"/>
            <w:bookmarkStart w:id="3752" w:name="_Toc23587005"/>
            <w:bookmarkStart w:id="3753" w:name="_Toc23775679"/>
            <w:r w:rsidRPr="00B9609C">
              <w:rPr>
                <w:rFonts w:ascii="Times New Roman" w:hAnsi="Times New Roman" w:hint="eastAsia"/>
                <w:bCs w:val="0"/>
                <w:color w:val="000000" w:themeColor="text1"/>
                <w:kern w:val="0"/>
                <w:sz w:val="24"/>
                <w:szCs w:val="24"/>
              </w:rPr>
              <w:t>0</w:t>
            </w:r>
            <w:bookmarkEnd w:id="3750"/>
            <w:bookmarkEnd w:id="3751"/>
            <w:bookmarkEnd w:id="3752"/>
            <w:bookmarkEnd w:id="3753"/>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754" w:name="_Toc20991330"/>
            <w:bookmarkStart w:id="3755" w:name="_Toc21938886"/>
            <w:bookmarkStart w:id="3756" w:name="_Toc23587006"/>
            <w:bookmarkStart w:id="3757" w:name="_Toc23775680"/>
            <w:r w:rsidRPr="00B9609C">
              <w:rPr>
                <w:rFonts w:ascii="Times New Roman" w:hAnsi="Times New Roman" w:hint="eastAsia"/>
                <w:bCs w:val="0"/>
                <w:color w:val="000000" w:themeColor="text1"/>
                <w:kern w:val="0"/>
                <w:sz w:val="24"/>
                <w:szCs w:val="24"/>
              </w:rPr>
              <w:t>0</w:t>
            </w:r>
            <w:bookmarkEnd w:id="3754"/>
            <w:bookmarkEnd w:id="3755"/>
            <w:bookmarkEnd w:id="3756"/>
            <w:bookmarkEnd w:id="3757"/>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758" w:name="_Toc20991331"/>
            <w:bookmarkStart w:id="3759" w:name="_Toc21938887"/>
            <w:bookmarkStart w:id="3760" w:name="_Toc23587007"/>
            <w:bookmarkStart w:id="3761" w:name="_Toc23775681"/>
            <w:r w:rsidRPr="00B9609C">
              <w:rPr>
                <w:rFonts w:ascii="Times New Roman" w:hAnsi="Times New Roman" w:hint="eastAsia"/>
                <w:bCs w:val="0"/>
                <w:color w:val="000000" w:themeColor="text1"/>
                <w:kern w:val="0"/>
                <w:sz w:val="24"/>
                <w:szCs w:val="24"/>
              </w:rPr>
              <w:t>0</w:t>
            </w:r>
            <w:bookmarkEnd w:id="3758"/>
            <w:bookmarkEnd w:id="3759"/>
            <w:bookmarkEnd w:id="3760"/>
            <w:bookmarkEnd w:id="3761"/>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762" w:name="_Toc20991332"/>
            <w:bookmarkStart w:id="3763" w:name="_Toc21938888"/>
            <w:bookmarkStart w:id="3764" w:name="_Toc23587008"/>
            <w:bookmarkStart w:id="3765" w:name="_Toc23775682"/>
            <w:r w:rsidRPr="00B9609C">
              <w:rPr>
                <w:rFonts w:ascii="Times New Roman" w:hAnsi="Times New Roman" w:hint="eastAsia"/>
                <w:bCs w:val="0"/>
                <w:color w:val="000000" w:themeColor="text1"/>
                <w:kern w:val="0"/>
                <w:sz w:val="24"/>
                <w:szCs w:val="24"/>
              </w:rPr>
              <w:t>15</w:t>
            </w:r>
            <w:bookmarkEnd w:id="3762"/>
            <w:bookmarkEnd w:id="3763"/>
            <w:bookmarkEnd w:id="3764"/>
            <w:bookmarkEnd w:id="3765"/>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lastRenderedPageBreak/>
              <w:t>40</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花蓮看守所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766" w:name="_Toc20991333"/>
            <w:bookmarkStart w:id="3767" w:name="_Toc21938889"/>
            <w:bookmarkStart w:id="3768" w:name="_Toc23587009"/>
            <w:bookmarkStart w:id="3769" w:name="_Toc23775683"/>
            <w:r w:rsidRPr="00B9609C">
              <w:rPr>
                <w:rFonts w:ascii="Times New Roman" w:hAnsi="Times New Roman" w:hint="eastAsia"/>
                <w:bCs w:val="0"/>
                <w:color w:val="000000" w:themeColor="text1"/>
                <w:kern w:val="0"/>
                <w:sz w:val="24"/>
                <w:szCs w:val="24"/>
              </w:rPr>
              <w:t>0</w:t>
            </w:r>
            <w:bookmarkEnd w:id="3766"/>
            <w:bookmarkEnd w:id="3767"/>
            <w:bookmarkEnd w:id="3768"/>
            <w:bookmarkEnd w:id="3769"/>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770" w:name="_Toc20991334"/>
            <w:bookmarkStart w:id="3771" w:name="_Toc21938890"/>
            <w:bookmarkStart w:id="3772" w:name="_Toc23587010"/>
            <w:bookmarkStart w:id="3773" w:name="_Toc23775684"/>
            <w:r w:rsidRPr="00B9609C">
              <w:rPr>
                <w:rFonts w:ascii="Times New Roman" w:hAnsi="Times New Roman" w:hint="eastAsia"/>
                <w:bCs w:val="0"/>
                <w:color w:val="000000" w:themeColor="text1"/>
                <w:kern w:val="0"/>
                <w:sz w:val="24"/>
                <w:szCs w:val="24"/>
              </w:rPr>
              <w:t>106</w:t>
            </w:r>
            <w:bookmarkEnd w:id="3770"/>
            <w:bookmarkEnd w:id="3771"/>
            <w:bookmarkEnd w:id="3772"/>
            <w:bookmarkEnd w:id="3773"/>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774" w:name="_Toc20991335"/>
            <w:bookmarkStart w:id="3775" w:name="_Toc21938891"/>
            <w:bookmarkStart w:id="3776" w:name="_Toc23587011"/>
            <w:bookmarkStart w:id="3777" w:name="_Toc23775685"/>
            <w:r w:rsidRPr="00B9609C">
              <w:rPr>
                <w:rFonts w:ascii="Times New Roman" w:hAnsi="Times New Roman" w:hint="eastAsia"/>
                <w:bCs w:val="0"/>
                <w:color w:val="000000" w:themeColor="text1"/>
                <w:kern w:val="0"/>
                <w:sz w:val="24"/>
                <w:szCs w:val="24"/>
              </w:rPr>
              <w:t>0</w:t>
            </w:r>
            <w:bookmarkEnd w:id="3774"/>
            <w:bookmarkEnd w:id="3775"/>
            <w:bookmarkEnd w:id="3776"/>
            <w:bookmarkEnd w:id="3777"/>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778" w:name="_Toc20991336"/>
            <w:bookmarkStart w:id="3779" w:name="_Toc21938892"/>
            <w:bookmarkStart w:id="3780" w:name="_Toc23587012"/>
            <w:bookmarkStart w:id="3781" w:name="_Toc23775686"/>
            <w:r w:rsidRPr="00B9609C">
              <w:rPr>
                <w:rFonts w:ascii="Times New Roman" w:hAnsi="Times New Roman" w:hint="eastAsia"/>
                <w:bCs w:val="0"/>
                <w:color w:val="000000" w:themeColor="text1"/>
                <w:kern w:val="0"/>
                <w:sz w:val="24"/>
                <w:szCs w:val="24"/>
              </w:rPr>
              <w:t>0</w:t>
            </w:r>
            <w:bookmarkEnd w:id="3778"/>
            <w:bookmarkEnd w:id="3779"/>
            <w:bookmarkEnd w:id="3780"/>
            <w:bookmarkEnd w:id="3781"/>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782" w:name="_Toc20991337"/>
            <w:bookmarkStart w:id="3783" w:name="_Toc21938893"/>
            <w:bookmarkStart w:id="3784" w:name="_Toc23587013"/>
            <w:bookmarkStart w:id="3785" w:name="_Toc23775687"/>
            <w:r w:rsidRPr="00B9609C">
              <w:rPr>
                <w:rFonts w:ascii="Times New Roman" w:hAnsi="Times New Roman" w:hint="eastAsia"/>
                <w:bCs w:val="0"/>
                <w:color w:val="000000" w:themeColor="text1"/>
                <w:kern w:val="0"/>
                <w:sz w:val="24"/>
                <w:szCs w:val="24"/>
              </w:rPr>
              <w:t>0</w:t>
            </w:r>
            <w:bookmarkEnd w:id="3782"/>
            <w:bookmarkEnd w:id="3783"/>
            <w:bookmarkEnd w:id="3784"/>
            <w:bookmarkEnd w:id="3785"/>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786" w:name="_Toc20991338"/>
            <w:bookmarkStart w:id="3787" w:name="_Toc21938894"/>
            <w:bookmarkStart w:id="3788" w:name="_Toc23587014"/>
            <w:bookmarkStart w:id="3789" w:name="_Toc23775688"/>
            <w:r w:rsidRPr="00B9609C">
              <w:rPr>
                <w:rFonts w:ascii="Times New Roman" w:hAnsi="Times New Roman" w:hint="eastAsia"/>
                <w:bCs w:val="0"/>
                <w:color w:val="000000" w:themeColor="text1"/>
                <w:kern w:val="0"/>
                <w:sz w:val="24"/>
                <w:szCs w:val="24"/>
              </w:rPr>
              <w:t>0</w:t>
            </w:r>
            <w:bookmarkEnd w:id="3786"/>
            <w:bookmarkEnd w:id="3787"/>
            <w:bookmarkEnd w:id="3788"/>
            <w:bookmarkEnd w:id="3789"/>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41</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新竹監獄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790" w:name="_Toc20991339"/>
            <w:bookmarkStart w:id="3791" w:name="_Toc21938895"/>
            <w:bookmarkStart w:id="3792" w:name="_Toc23587015"/>
            <w:bookmarkStart w:id="3793" w:name="_Toc23775689"/>
            <w:r w:rsidRPr="00B9609C">
              <w:rPr>
                <w:rFonts w:ascii="Times New Roman" w:hAnsi="Times New Roman" w:hint="eastAsia"/>
                <w:bCs w:val="0"/>
                <w:color w:val="000000" w:themeColor="text1"/>
                <w:kern w:val="0"/>
                <w:sz w:val="24"/>
                <w:szCs w:val="24"/>
              </w:rPr>
              <w:t>67</w:t>
            </w:r>
            <w:bookmarkEnd w:id="3790"/>
            <w:bookmarkEnd w:id="3791"/>
            <w:bookmarkEnd w:id="3792"/>
            <w:bookmarkEnd w:id="3793"/>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794" w:name="_Toc20991340"/>
            <w:bookmarkStart w:id="3795" w:name="_Toc21938896"/>
            <w:bookmarkStart w:id="3796" w:name="_Toc23587016"/>
            <w:bookmarkStart w:id="3797" w:name="_Toc23775690"/>
            <w:r w:rsidRPr="00B9609C">
              <w:rPr>
                <w:rFonts w:ascii="Times New Roman" w:hAnsi="Times New Roman" w:hint="eastAsia"/>
                <w:bCs w:val="0"/>
                <w:color w:val="000000" w:themeColor="text1"/>
                <w:kern w:val="0"/>
                <w:sz w:val="24"/>
                <w:szCs w:val="24"/>
              </w:rPr>
              <w:t>29</w:t>
            </w:r>
            <w:bookmarkEnd w:id="3794"/>
            <w:bookmarkEnd w:id="3795"/>
            <w:bookmarkEnd w:id="3796"/>
            <w:bookmarkEnd w:id="3797"/>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798" w:name="_Toc20991341"/>
            <w:bookmarkStart w:id="3799" w:name="_Toc21938897"/>
            <w:bookmarkStart w:id="3800" w:name="_Toc23587017"/>
            <w:bookmarkStart w:id="3801" w:name="_Toc23775691"/>
            <w:r w:rsidRPr="00B9609C">
              <w:rPr>
                <w:rFonts w:ascii="Times New Roman" w:hAnsi="Times New Roman" w:hint="eastAsia"/>
                <w:bCs w:val="0"/>
                <w:color w:val="000000" w:themeColor="text1"/>
                <w:kern w:val="0"/>
                <w:sz w:val="24"/>
                <w:szCs w:val="24"/>
              </w:rPr>
              <w:t>0</w:t>
            </w:r>
            <w:bookmarkEnd w:id="3798"/>
            <w:bookmarkEnd w:id="3799"/>
            <w:bookmarkEnd w:id="3800"/>
            <w:bookmarkEnd w:id="3801"/>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802" w:name="_Toc20991342"/>
            <w:bookmarkStart w:id="3803" w:name="_Toc21938898"/>
            <w:bookmarkStart w:id="3804" w:name="_Toc23587018"/>
            <w:bookmarkStart w:id="3805" w:name="_Toc23775692"/>
            <w:r w:rsidRPr="00B9609C">
              <w:rPr>
                <w:rFonts w:ascii="Times New Roman" w:hAnsi="Times New Roman" w:hint="eastAsia"/>
                <w:bCs w:val="0"/>
                <w:color w:val="000000" w:themeColor="text1"/>
                <w:kern w:val="0"/>
                <w:sz w:val="24"/>
                <w:szCs w:val="24"/>
              </w:rPr>
              <w:t>3</w:t>
            </w:r>
            <w:bookmarkEnd w:id="3802"/>
            <w:bookmarkEnd w:id="3803"/>
            <w:bookmarkEnd w:id="3804"/>
            <w:bookmarkEnd w:id="3805"/>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806" w:name="_Toc20991343"/>
            <w:bookmarkStart w:id="3807" w:name="_Toc21938899"/>
            <w:bookmarkStart w:id="3808" w:name="_Toc23587019"/>
            <w:bookmarkStart w:id="3809" w:name="_Toc23775693"/>
            <w:r w:rsidRPr="00B9609C">
              <w:rPr>
                <w:rFonts w:ascii="Times New Roman" w:hAnsi="Times New Roman" w:hint="eastAsia"/>
                <w:bCs w:val="0"/>
                <w:color w:val="000000" w:themeColor="text1"/>
                <w:kern w:val="0"/>
                <w:sz w:val="24"/>
                <w:szCs w:val="24"/>
              </w:rPr>
              <w:t>6</w:t>
            </w:r>
            <w:bookmarkEnd w:id="3806"/>
            <w:bookmarkEnd w:id="3807"/>
            <w:bookmarkEnd w:id="3808"/>
            <w:bookmarkEnd w:id="3809"/>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810" w:name="_Toc20991344"/>
            <w:bookmarkStart w:id="3811" w:name="_Toc21938900"/>
            <w:bookmarkStart w:id="3812" w:name="_Toc23587020"/>
            <w:bookmarkStart w:id="3813" w:name="_Toc23775694"/>
            <w:r w:rsidRPr="00B9609C">
              <w:rPr>
                <w:rFonts w:ascii="Times New Roman" w:hAnsi="Times New Roman" w:hint="eastAsia"/>
                <w:bCs w:val="0"/>
                <w:color w:val="000000" w:themeColor="text1"/>
                <w:kern w:val="0"/>
                <w:sz w:val="24"/>
                <w:szCs w:val="24"/>
              </w:rPr>
              <w:t>1</w:t>
            </w:r>
            <w:bookmarkEnd w:id="3810"/>
            <w:bookmarkEnd w:id="3811"/>
            <w:bookmarkEnd w:id="3812"/>
            <w:bookmarkEnd w:id="3813"/>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42</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臺中監獄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814" w:name="_Toc20991345"/>
            <w:bookmarkStart w:id="3815" w:name="_Toc21938901"/>
            <w:bookmarkStart w:id="3816" w:name="_Toc23587021"/>
            <w:bookmarkStart w:id="3817" w:name="_Toc23775695"/>
            <w:r w:rsidRPr="00B9609C">
              <w:rPr>
                <w:rFonts w:ascii="Times New Roman" w:hAnsi="Times New Roman" w:hint="eastAsia"/>
                <w:bCs w:val="0"/>
                <w:color w:val="000000" w:themeColor="text1"/>
                <w:kern w:val="0"/>
                <w:sz w:val="24"/>
                <w:szCs w:val="24"/>
              </w:rPr>
              <w:t>260</w:t>
            </w:r>
            <w:bookmarkEnd w:id="3814"/>
            <w:bookmarkEnd w:id="3815"/>
            <w:bookmarkEnd w:id="3816"/>
            <w:bookmarkEnd w:id="3817"/>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818" w:name="_Toc20991346"/>
            <w:bookmarkStart w:id="3819" w:name="_Toc21938902"/>
            <w:bookmarkStart w:id="3820" w:name="_Toc23587022"/>
            <w:bookmarkStart w:id="3821" w:name="_Toc23775696"/>
            <w:r w:rsidRPr="00B9609C">
              <w:rPr>
                <w:rFonts w:ascii="Times New Roman" w:hAnsi="Times New Roman" w:hint="eastAsia"/>
                <w:bCs w:val="0"/>
                <w:color w:val="000000" w:themeColor="text1"/>
                <w:kern w:val="0"/>
                <w:sz w:val="24"/>
                <w:szCs w:val="24"/>
              </w:rPr>
              <w:t>289</w:t>
            </w:r>
            <w:bookmarkEnd w:id="3818"/>
            <w:bookmarkEnd w:id="3819"/>
            <w:bookmarkEnd w:id="3820"/>
            <w:bookmarkEnd w:id="3821"/>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822" w:name="_Toc20991347"/>
            <w:bookmarkStart w:id="3823" w:name="_Toc21938903"/>
            <w:bookmarkStart w:id="3824" w:name="_Toc23587023"/>
            <w:bookmarkStart w:id="3825" w:name="_Toc23775697"/>
            <w:r w:rsidRPr="00B9609C">
              <w:rPr>
                <w:rFonts w:ascii="Times New Roman" w:hAnsi="Times New Roman" w:hint="eastAsia"/>
                <w:bCs w:val="0"/>
                <w:color w:val="000000" w:themeColor="text1"/>
                <w:kern w:val="0"/>
                <w:sz w:val="24"/>
                <w:szCs w:val="24"/>
              </w:rPr>
              <w:t>0</w:t>
            </w:r>
            <w:bookmarkEnd w:id="3822"/>
            <w:bookmarkEnd w:id="3823"/>
            <w:bookmarkEnd w:id="3824"/>
            <w:bookmarkEnd w:id="3825"/>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826" w:name="_Toc20991348"/>
            <w:bookmarkStart w:id="3827" w:name="_Toc21938904"/>
            <w:bookmarkStart w:id="3828" w:name="_Toc23587024"/>
            <w:bookmarkStart w:id="3829" w:name="_Toc23775698"/>
            <w:r w:rsidRPr="00B9609C">
              <w:rPr>
                <w:rFonts w:ascii="Times New Roman" w:hAnsi="Times New Roman" w:hint="eastAsia"/>
                <w:bCs w:val="0"/>
                <w:color w:val="000000" w:themeColor="text1"/>
                <w:kern w:val="0"/>
                <w:sz w:val="24"/>
                <w:szCs w:val="24"/>
              </w:rPr>
              <w:t>6</w:t>
            </w:r>
            <w:bookmarkEnd w:id="3826"/>
            <w:bookmarkEnd w:id="3827"/>
            <w:bookmarkEnd w:id="3828"/>
            <w:bookmarkEnd w:id="3829"/>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830" w:name="_Toc20991349"/>
            <w:bookmarkStart w:id="3831" w:name="_Toc21938905"/>
            <w:bookmarkStart w:id="3832" w:name="_Toc23587025"/>
            <w:bookmarkStart w:id="3833" w:name="_Toc23775699"/>
            <w:r w:rsidRPr="00B9609C">
              <w:rPr>
                <w:rFonts w:ascii="Times New Roman" w:hAnsi="Times New Roman" w:hint="eastAsia"/>
                <w:bCs w:val="0"/>
                <w:color w:val="000000" w:themeColor="text1"/>
                <w:kern w:val="0"/>
                <w:sz w:val="24"/>
                <w:szCs w:val="24"/>
              </w:rPr>
              <w:t>11</w:t>
            </w:r>
            <w:bookmarkEnd w:id="3830"/>
            <w:bookmarkEnd w:id="3831"/>
            <w:bookmarkEnd w:id="3832"/>
            <w:bookmarkEnd w:id="3833"/>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834" w:name="_Toc20991350"/>
            <w:bookmarkStart w:id="3835" w:name="_Toc21938906"/>
            <w:bookmarkStart w:id="3836" w:name="_Toc23587026"/>
            <w:bookmarkStart w:id="3837" w:name="_Toc23775700"/>
            <w:r w:rsidRPr="00B9609C">
              <w:rPr>
                <w:rFonts w:ascii="Times New Roman" w:hAnsi="Times New Roman" w:hint="eastAsia"/>
                <w:bCs w:val="0"/>
                <w:color w:val="000000" w:themeColor="text1"/>
                <w:kern w:val="0"/>
                <w:sz w:val="24"/>
                <w:szCs w:val="24"/>
              </w:rPr>
              <w:t>31</w:t>
            </w:r>
            <w:bookmarkEnd w:id="3834"/>
            <w:bookmarkEnd w:id="3835"/>
            <w:bookmarkEnd w:id="3836"/>
            <w:bookmarkEnd w:id="3837"/>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43</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彰化監獄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838" w:name="_Toc20991351"/>
            <w:bookmarkStart w:id="3839" w:name="_Toc21938907"/>
            <w:bookmarkStart w:id="3840" w:name="_Toc23587027"/>
            <w:bookmarkStart w:id="3841" w:name="_Toc23775701"/>
            <w:r w:rsidRPr="00B9609C">
              <w:rPr>
                <w:rFonts w:ascii="Times New Roman" w:hAnsi="Times New Roman" w:hint="eastAsia"/>
                <w:bCs w:val="0"/>
                <w:color w:val="000000" w:themeColor="text1"/>
                <w:kern w:val="0"/>
                <w:sz w:val="24"/>
                <w:szCs w:val="24"/>
              </w:rPr>
              <w:t>49</w:t>
            </w:r>
            <w:bookmarkEnd w:id="3838"/>
            <w:bookmarkEnd w:id="3839"/>
            <w:bookmarkEnd w:id="3840"/>
            <w:bookmarkEnd w:id="3841"/>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842" w:name="_Toc20991352"/>
            <w:bookmarkStart w:id="3843" w:name="_Toc21938908"/>
            <w:bookmarkStart w:id="3844" w:name="_Toc23587028"/>
            <w:bookmarkStart w:id="3845" w:name="_Toc23775702"/>
            <w:r w:rsidRPr="00B9609C">
              <w:rPr>
                <w:rFonts w:ascii="Times New Roman" w:hAnsi="Times New Roman" w:hint="eastAsia"/>
                <w:bCs w:val="0"/>
                <w:color w:val="000000" w:themeColor="text1"/>
                <w:kern w:val="0"/>
                <w:sz w:val="24"/>
                <w:szCs w:val="24"/>
              </w:rPr>
              <w:t>86</w:t>
            </w:r>
            <w:bookmarkEnd w:id="3842"/>
            <w:bookmarkEnd w:id="3843"/>
            <w:bookmarkEnd w:id="3844"/>
            <w:bookmarkEnd w:id="3845"/>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846" w:name="_Toc20991353"/>
            <w:bookmarkStart w:id="3847" w:name="_Toc21938909"/>
            <w:bookmarkStart w:id="3848" w:name="_Toc23587029"/>
            <w:bookmarkStart w:id="3849" w:name="_Toc23775703"/>
            <w:r w:rsidRPr="00B9609C">
              <w:rPr>
                <w:rFonts w:ascii="Times New Roman" w:hAnsi="Times New Roman" w:hint="eastAsia"/>
                <w:bCs w:val="0"/>
                <w:color w:val="000000" w:themeColor="text1"/>
                <w:kern w:val="0"/>
                <w:sz w:val="24"/>
                <w:szCs w:val="24"/>
              </w:rPr>
              <w:t>2</w:t>
            </w:r>
            <w:bookmarkEnd w:id="3846"/>
            <w:bookmarkEnd w:id="3847"/>
            <w:bookmarkEnd w:id="3848"/>
            <w:bookmarkEnd w:id="3849"/>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850" w:name="_Toc20991354"/>
            <w:bookmarkStart w:id="3851" w:name="_Toc21938910"/>
            <w:bookmarkStart w:id="3852" w:name="_Toc23587030"/>
            <w:bookmarkStart w:id="3853" w:name="_Toc23775704"/>
            <w:r w:rsidRPr="00B9609C">
              <w:rPr>
                <w:rFonts w:ascii="Times New Roman" w:hAnsi="Times New Roman" w:hint="eastAsia"/>
                <w:bCs w:val="0"/>
                <w:color w:val="000000" w:themeColor="text1"/>
                <w:kern w:val="0"/>
                <w:sz w:val="24"/>
                <w:szCs w:val="24"/>
              </w:rPr>
              <w:t>0</w:t>
            </w:r>
            <w:bookmarkEnd w:id="3850"/>
            <w:bookmarkEnd w:id="3851"/>
            <w:bookmarkEnd w:id="3852"/>
            <w:bookmarkEnd w:id="3853"/>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854" w:name="_Toc20991355"/>
            <w:bookmarkStart w:id="3855" w:name="_Toc21938911"/>
            <w:bookmarkStart w:id="3856" w:name="_Toc23587031"/>
            <w:bookmarkStart w:id="3857" w:name="_Toc23775705"/>
            <w:r w:rsidRPr="00B9609C">
              <w:rPr>
                <w:rFonts w:ascii="Times New Roman" w:hAnsi="Times New Roman" w:hint="eastAsia"/>
                <w:bCs w:val="0"/>
                <w:color w:val="000000" w:themeColor="text1"/>
                <w:kern w:val="0"/>
                <w:sz w:val="24"/>
                <w:szCs w:val="24"/>
              </w:rPr>
              <w:t>3</w:t>
            </w:r>
            <w:bookmarkEnd w:id="3854"/>
            <w:bookmarkEnd w:id="3855"/>
            <w:bookmarkEnd w:id="3856"/>
            <w:bookmarkEnd w:id="3857"/>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858" w:name="_Toc20991356"/>
            <w:bookmarkStart w:id="3859" w:name="_Toc21938912"/>
            <w:bookmarkStart w:id="3860" w:name="_Toc23587032"/>
            <w:bookmarkStart w:id="3861" w:name="_Toc23775706"/>
            <w:r w:rsidRPr="00B9609C">
              <w:rPr>
                <w:rFonts w:ascii="Times New Roman" w:hAnsi="Times New Roman" w:hint="eastAsia"/>
                <w:bCs w:val="0"/>
                <w:color w:val="000000" w:themeColor="text1"/>
                <w:kern w:val="0"/>
                <w:sz w:val="24"/>
                <w:szCs w:val="24"/>
              </w:rPr>
              <w:t>0</w:t>
            </w:r>
            <w:bookmarkEnd w:id="3858"/>
            <w:bookmarkEnd w:id="3859"/>
            <w:bookmarkEnd w:id="3860"/>
            <w:bookmarkEnd w:id="3861"/>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44</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雲林二監</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862" w:name="_Toc20991357"/>
            <w:bookmarkStart w:id="3863" w:name="_Toc21938913"/>
            <w:bookmarkStart w:id="3864" w:name="_Toc23587033"/>
            <w:bookmarkStart w:id="3865" w:name="_Toc23775707"/>
            <w:r w:rsidRPr="00B9609C">
              <w:rPr>
                <w:rFonts w:ascii="Times New Roman" w:hAnsi="Times New Roman" w:hint="eastAsia"/>
                <w:bCs w:val="0"/>
                <w:color w:val="000000" w:themeColor="text1"/>
                <w:kern w:val="0"/>
                <w:sz w:val="24"/>
                <w:szCs w:val="24"/>
              </w:rPr>
              <w:t>74</w:t>
            </w:r>
            <w:bookmarkEnd w:id="3862"/>
            <w:bookmarkEnd w:id="3863"/>
            <w:bookmarkEnd w:id="3864"/>
            <w:bookmarkEnd w:id="3865"/>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866" w:name="_Toc20991358"/>
            <w:bookmarkStart w:id="3867" w:name="_Toc21938914"/>
            <w:bookmarkStart w:id="3868" w:name="_Toc23587034"/>
            <w:bookmarkStart w:id="3869" w:name="_Toc23775708"/>
            <w:r w:rsidRPr="00B9609C">
              <w:rPr>
                <w:rFonts w:ascii="Times New Roman" w:hAnsi="Times New Roman" w:hint="eastAsia"/>
                <w:bCs w:val="0"/>
                <w:color w:val="000000" w:themeColor="text1"/>
                <w:kern w:val="0"/>
                <w:sz w:val="24"/>
                <w:szCs w:val="24"/>
              </w:rPr>
              <w:t>166</w:t>
            </w:r>
            <w:bookmarkEnd w:id="3866"/>
            <w:bookmarkEnd w:id="3867"/>
            <w:bookmarkEnd w:id="3868"/>
            <w:bookmarkEnd w:id="3869"/>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870" w:name="_Toc20991359"/>
            <w:bookmarkStart w:id="3871" w:name="_Toc21938915"/>
            <w:bookmarkStart w:id="3872" w:name="_Toc23587035"/>
            <w:bookmarkStart w:id="3873" w:name="_Toc23775709"/>
            <w:r w:rsidRPr="00B9609C">
              <w:rPr>
                <w:rFonts w:ascii="Times New Roman" w:hAnsi="Times New Roman" w:hint="eastAsia"/>
                <w:bCs w:val="0"/>
                <w:color w:val="000000" w:themeColor="text1"/>
                <w:kern w:val="0"/>
                <w:sz w:val="24"/>
                <w:szCs w:val="24"/>
              </w:rPr>
              <w:t>0</w:t>
            </w:r>
            <w:bookmarkEnd w:id="3870"/>
            <w:bookmarkEnd w:id="3871"/>
            <w:bookmarkEnd w:id="3872"/>
            <w:bookmarkEnd w:id="3873"/>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874" w:name="_Toc20991360"/>
            <w:bookmarkStart w:id="3875" w:name="_Toc21938916"/>
            <w:bookmarkStart w:id="3876" w:name="_Toc23587036"/>
            <w:bookmarkStart w:id="3877" w:name="_Toc23775710"/>
            <w:r w:rsidRPr="00B9609C">
              <w:rPr>
                <w:rFonts w:ascii="Times New Roman" w:hAnsi="Times New Roman" w:hint="eastAsia"/>
                <w:bCs w:val="0"/>
                <w:color w:val="000000" w:themeColor="text1"/>
                <w:kern w:val="0"/>
                <w:sz w:val="24"/>
                <w:szCs w:val="24"/>
              </w:rPr>
              <w:t>0</w:t>
            </w:r>
            <w:bookmarkEnd w:id="3874"/>
            <w:bookmarkEnd w:id="3875"/>
            <w:bookmarkEnd w:id="3876"/>
            <w:bookmarkEnd w:id="3877"/>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878" w:name="_Toc20991361"/>
            <w:bookmarkStart w:id="3879" w:name="_Toc21938917"/>
            <w:bookmarkStart w:id="3880" w:name="_Toc23587037"/>
            <w:bookmarkStart w:id="3881" w:name="_Toc23775711"/>
            <w:r w:rsidRPr="00B9609C">
              <w:rPr>
                <w:rFonts w:ascii="Times New Roman" w:hAnsi="Times New Roman" w:hint="eastAsia"/>
                <w:bCs w:val="0"/>
                <w:color w:val="000000" w:themeColor="text1"/>
                <w:kern w:val="0"/>
                <w:sz w:val="24"/>
                <w:szCs w:val="24"/>
              </w:rPr>
              <w:t>13</w:t>
            </w:r>
            <w:bookmarkEnd w:id="3878"/>
            <w:bookmarkEnd w:id="3879"/>
            <w:bookmarkEnd w:id="3880"/>
            <w:bookmarkEnd w:id="3881"/>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882" w:name="_Toc20991362"/>
            <w:bookmarkStart w:id="3883" w:name="_Toc21938918"/>
            <w:bookmarkStart w:id="3884" w:name="_Toc23587038"/>
            <w:bookmarkStart w:id="3885" w:name="_Toc23775712"/>
            <w:r w:rsidRPr="00B9609C">
              <w:rPr>
                <w:rFonts w:ascii="Times New Roman" w:hAnsi="Times New Roman" w:hint="eastAsia"/>
                <w:bCs w:val="0"/>
                <w:color w:val="000000" w:themeColor="text1"/>
                <w:kern w:val="0"/>
                <w:sz w:val="24"/>
                <w:szCs w:val="24"/>
              </w:rPr>
              <w:t>2</w:t>
            </w:r>
            <w:bookmarkEnd w:id="3882"/>
            <w:bookmarkEnd w:id="3883"/>
            <w:bookmarkEnd w:id="3884"/>
            <w:bookmarkEnd w:id="3885"/>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45</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臺東監獄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886" w:name="_Toc20991363"/>
            <w:bookmarkStart w:id="3887" w:name="_Toc21938919"/>
            <w:bookmarkStart w:id="3888" w:name="_Toc23587039"/>
            <w:bookmarkStart w:id="3889" w:name="_Toc23775713"/>
            <w:r w:rsidRPr="00B9609C">
              <w:rPr>
                <w:rFonts w:ascii="Times New Roman" w:hAnsi="Times New Roman" w:hint="eastAsia"/>
                <w:bCs w:val="0"/>
                <w:color w:val="000000" w:themeColor="text1"/>
                <w:kern w:val="0"/>
                <w:sz w:val="24"/>
                <w:szCs w:val="24"/>
              </w:rPr>
              <w:t>7</w:t>
            </w:r>
            <w:bookmarkEnd w:id="3886"/>
            <w:bookmarkEnd w:id="3887"/>
            <w:bookmarkEnd w:id="3888"/>
            <w:bookmarkEnd w:id="3889"/>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890" w:name="_Toc20991364"/>
            <w:bookmarkStart w:id="3891" w:name="_Toc21938920"/>
            <w:bookmarkStart w:id="3892" w:name="_Toc23587040"/>
            <w:bookmarkStart w:id="3893" w:name="_Toc23775714"/>
            <w:r w:rsidRPr="00B9609C">
              <w:rPr>
                <w:rFonts w:ascii="Times New Roman" w:hAnsi="Times New Roman" w:hint="eastAsia"/>
                <w:bCs w:val="0"/>
                <w:color w:val="000000" w:themeColor="text1"/>
                <w:kern w:val="0"/>
                <w:sz w:val="24"/>
                <w:szCs w:val="24"/>
              </w:rPr>
              <w:t>58</w:t>
            </w:r>
            <w:bookmarkEnd w:id="3890"/>
            <w:bookmarkEnd w:id="3891"/>
            <w:bookmarkEnd w:id="3892"/>
            <w:bookmarkEnd w:id="3893"/>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894" w:name="_Toc20991365"/>
            <w:bookmarkStart w:id="3895" w:name="_Toc21938921"/>
            <w:bookmarkStart w:id="3896" w:name="_Toc23587041"/>
            <w:bookmarkStart w:id="3897" w:name="_Toc23775715"/>
            <w:r w:rsidRPr="00B9609C">
              <w:rPr>
                <w:rFonts w:ascii="Times New Roman" w:hAnsi="Times New Roman" w:hint="eastAsia"/>
                <w:bCs w:val="0"/>
                <w:color w:val="000000" w:themeColor="text1"/>
                <w:kern w:val="0"/>
                <w:sz w:val="24"/>
                <w:szCs w:val="24"/>
              </w:rPr>
              <w:t>0</w:t>
            </w:r>
            <w:bookmarkEnd w:id="3894"/>
            <w:bookmarkEnd w:id="3895"/>
            <w:bookmarkEnd w:id="3896"/>
            <w:bookmarkEnd w:id="3897"/>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898" w:name="_Toc20991366"/>
            <w:bookmarkStart w:id="3899" w:name="_Toc21938922"/>
            <w:bookmarkStart w:id="3900" w:name="_Toc23587042"/>
            <w:bookmarkStart w:id="3901" w:name="_Toc23775716"/>
            <w:r w:rsidRPr="00B9609C">
              <w:rPr>
                <w:rFonts w:ascii="Times New Roman" w:hAnsi="Times New Roman" w:hint="eastAsia"/>
                <w:bCs w:val="0"/>
                <w:color w:val="000000" w:themeColor="text1"/>
                <w:kern w:val="0"/>
                <w:sz w:val="24"/>
                <w:szCs w:val="24"/>
              </w:rPr>
              <w:t>0</w:t>
            </w:r>
            <w:bookmarkEnd w:id="3898"/>
            <w:bookmarkEnd w:id="3899"/>
            <w:bookmarkEnd w:id="3900"/>
            <w:bookmarkEnd w:id="3901"/>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902" w:name="_Toc20991367"/>
            <w:bookmarkStart w:id="3903" w:name="_Toc21938923"/>
            <w:bookmarkStart w:id="3904" w:name="_Toc23587043"/>
            <w:bookmarkStart w:id="3905" w:name="_Toc23775717"/>
            <w:r w:rsidRPr="00B9609C">
              <w:rPr>
                <w:rFonts w:ascii="Times New Roman" w:hAnsi="Times New Roman" w:hint="eastAsia"/>
                <w:bCs w:val="0"/>
                <w:color w:val="000000" w:themeColor="text1"/>
                <w:kern w:val="0"/>
                <w:sz w:val="24"/>
                <w:szCs w:val="24"/>
              </w:rPr>
              <w:t>7</w:t>
            </w:r>
            <w:bookmarkEnd w:id="3902"/>
            <w:bookmarkEnd w:id="3903"/>
            <w:bookmarkEnd w:id="3904"/>
            <w:bookmarkEnd w:id="3905"/>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906" w:name="_Toc20991368"/>
            <w:bookmarkStart w:id="3907" w:name="_Toc21938924"/>
            <w:bookmarkStart w:id="3908" w:name="_Toc23587044"/>
            <w:bookmarkStart w:id="3909" w:name="_Toc23775718"/>
            <w:r w:rsidRPr="00B9609C">
              <w:rPr>
                <w:rFonts w:ascii="Times New Roman" w:hAnsi="Times New Roman" w:hint="eastAsia"/>
                <w:bCs w:val="0"/>
                <w:color w:val="000000" w:themeColor="text1"/>
                <w:kern w:val="0"/>
                <w:sz w:val="24"/>
                <w:szCs w:val="24"/>
              </w:rPr>
              <w:t>8</w:t>
            </w:r>
            <w:bookmarkEnd w:id="3906"/>
            <w:bookmarkEnd w:id="3907"/>
            <w:bookmarkEnd w:id="3908"/>
            <w:bookmarkEnd w:id="3909"/>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46</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宜蘭監獄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910" w:name="_Toc20991369"/>
            <w:bookmarkStart w:id="3911" w:name="_Toc21938925"/>
            <w:bookmarkStart w:id="3912" w:name="_Toc23587045"/>
            <w:bookmarkStart w:id="3913" w:name="_Toc23775719"/>
            <w:r w:rsidRPr="00B9609C">
              <w:rPr>
                <w:rFonts w:ascii="Times New Roman" w:hAnsi="Times New Roman" w:hint="eastAsia"/>
                <w:bCs w:val="0"/>
                <w:color w:val="000000" w:themeColor="text1"/>
                <w:kern w:val="0"/>
                <w:sz w:val="24"/>
                <w:szCs w:val="24"/>
              </w:rPr>
              <w:t>45</w:t>
            </w:r>
            <w:bookmarkEnd w:id="3910"/>
            <w:bookmarkEnd w:id="3911"/>
            <w:bookmarkEnd w:id="3912"/>
            <w:bookmarkEnd w:id="3913"/>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914" w:name="_Toc20991370"/>
            <w:bookmarkStart w:id="3915" w:name="_Toc21938926"/>
            <w:bookmarkStart w:id="3916" w:name="_Toc23587046"/>
            <w:bookmarkStart w:id="3917" w:name="_Toc23775720"/>
            <w:r w:rsidRPr="00B9609C">
              <w:rPr>
                <w:rFonts w:ascii="Times New Roman" w:hAnsi="Times New Roman" w:hint="eastAsia"/>
                <w:bCs w:val="0"/>
                <w:color w:val="000000" w:themeColor="text1"/>
                <w:kern w:val="0"/>
                <w:sz w:val="24"/>
                <w:szCs w:val="24"/>
              </w:rPr>
              <w:t>35</w:t>
            </w:r>
            <w:bookmarkEnd w:id="3914"/>
            <w:bookmarkEnd w:id="3915"/>
            <w:bookmarkEnd w:id="3916"/>
            <w:bookmarkEnd w:id="3917"/>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918" w:name="_Toc20991371"/>
            <w:bookmarkStart w:id="3919" w:name="_Toc21938927"/>
            <w:bookmarkStart w:id="3920" w:name="_Toc23587047"/>
            <w:bookmarkStart w:id="3921" w:name="_Toc23775721"/>
            <w:r w:rsidRPr="00B9609C">
              <w:rPr>
                <w:rFonts w:ascii="Times New Roman" w:hAnsi="Times New Roman" w:hint="eastAsia"/>
                <w:bCs w:val="0"/>
                <w:color w:val="000000" w:themeColor="text1"/>
                <w:kern w:val="0"/>
                <w:sz w:val="24"/>
                <w:szCs w:val="24"/>
              </w:rPr>
              <w:t>0</w:t>
            </w:r>
            <w:bookmarkEnd w:id="3918"/>
            <w:bookmarkEnd w:id="3919"/>
            <w:bookmarkEnd w:id="3920"/>
            <w:bookmarkEnd w:id="3921"/>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922" w:name="_Toc20991372"/>
            <w:bookmarkStart w:id="3923" w:name="_Toc21938928"/>
            <w:bookmarkStart w:id="3924" w:name="_Toc23587048"/>
            <w:bookmarkStart w:id="3925" w:name="_Toc23775722"/>
            <w:r w:rsidRPr="00B9609C">
              <w:rPr>
                <w:rFonts w:ascii="Times New Roman" w:hAnsi="Times New Roman" w:hint="eastAsia"/>
                <w:bCs w:val="0"/>
                <w:color w:val="000000" w:themeColor="text1"/>
                <w:kern w:val="0"/>
                <w:sz w:val="24"/>
                <w:szCs w:val="24"/>
              </w:rPr>
              <w:t>0</w:t>
            </w:r>
            <w:bookmarkEnd w:id="3922"/>
            <w:bookmarkEnd w:id="3923"/>
            <w:bookmarkEnd w:id="3924"/>
            <w:bookmarkEnd w:id="3925"/>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926" w:name="_Toc20991373"/>
            <w:bookmarkStart w:id="3927" w:name="_Toc21938929"/>
            <w:bookmarkStart w:id="3928" w:name="_Toc23587049"/>
            <w:bookmarkStart w:id="3929" w:name="_Toc23775723"/>
            <w:r w:rsidRPr="00B9609C">
              <w:rPr>
                <w:rFonts w:ascii="Times New Roman" w:hAnsi="Times New Roman" w:hint="eastAsia"/>
                <w:bCs w:val="0"/>
                <w:color w:val="000000" w:themeColor="text1"/>
                <w:kern w:val="0"/>
                <w:sz w:val="24"/>
                <w:szCs w:val="24"/>
              </w:rPr>
              <w:t>4</w:t>
            </w:r>
            <w:bookmarkEnd w:id="3926"/>
            <w:bookmarkEnd w:id="3927"/>
            <w:bookmarkEnd w:id="3928"/>
            <w:bookmarkEnd w:id="3929"/>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930" w:name="_Toc20991374"/>
            <w:bookmarkStart w:id="3931" w:name="_Toc21938930"/>
            <w:bookmarkStart w:id="3932" w:name="_Toc23587050"/>
            <w:bookmarkStart w:id="3933" w:name="_Toc23775724"/>
            <w:r w:rsidRPr="00B9609C">
              <w:rPr>
                <w:rFonts w:ascii="Times New Roman" w:hAnsi="Times New Roman" w:hint="eastAsia"/>
                <w:bCs w:val="0"/>
                <w:color w:val="000000" w:themeColor="text1"/>
                <w:kern w:val="0"/>
                <w:sz w:val="24"/>
                <w:szCs w:val="24"/>
              </w:rPr>
              <w:t>3</w:t>
            </w:r>
            <w:bookmarkEnd w:id="3930"/>
            <w:bookmarkEnd w:id="3931"/>
            <w:bookmarkEnd w:id="3932"/>
            <w:bookmarkEnd w:id="3933"/>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47</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臺北看守所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934" w:name="_Toc20991375"/>
            <w:bookmarkStart w:id="3935" w:name="_Toc21938931"/>
            <w:bookmarkStart w:id="3936" w:name="_Toc23587051"/>
            <w:bookmarkStart w:id="3937" w:name="_Toc23775725"/>
            <w:r w:rsidRPr="00B9609C">
              <w:rPr>
                <w:rFonts w:ascii="Times New Roman" w:hAnsi="Times New Roman" w:hint="eastAsia"/>
                <w:bCs w:val="0"/>
                <w:color w:val="000000" w:themeColor="text1"/>
                <w:kern w:val="0"/>
                <w:sz w:val="24"/>
                <w:szCs w:val="24"/>
              </w:rPr>
              <w:t>57</w:t>
            </w:r>
            <w:bookmarkEnd w:id="3934"/>
            <w:bookmarkEnd w:id="3935"/>
            <w:bookmarkEnd w:id="3936"/>
            <w:bookmarkEnd w:id="3937"/>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938" w:name="_Toc20991376"/>
            <w:bookmarkStart w:id="3939" w:name="_Toc21938932"/>
            <w:bookmarkStart w:id="3940" w:name="_Toc23587052"/>
            <w:bookmarkStart w:id="3941" w:name="_Toc23775726"/>
            <w:r w:rsidRPr="00B9609C">
              <w:rPr>
                <w:rFonts w:ascii="Times New Roman" w:hAnsi="Times New Roman" w:hint="eastAsia"/>
                <w:bCs w:val="0"/>
                <w:color w:val="000000" w:themeColor="text1"/>
                <w:kern w:val="0"/>
                <w:sz w:val="24"/>
                <w:szCs w:val="24"/>
              </w:rPr>
              <w:t>448</w:t>
            </w:r>
            <w:bookmarkEnd w:id="3938"/>
            <w:bookmarkEnd w:id="3939"/>
            <w:bookmarkEnd w:id="3940"/>
            <w:bookmarkEnd w:id="3941"/>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942" w:name="_Toc20991377"/>
            <w:bookmarkStart w:id="3943" w:name="_Toc21938933"/>
            <w:bookmarkStart w:id="3944" w:name="_Toc23587053"/>
            <w:bookmarkStart w:id="3945" w:name="_Toc23775727"/>
            <w:r w:rsidRPr="00B9609C">
              <w:rPr>
                <w:rFonts w:ascii="Times New Roman" w:hAnsi="Times New Roman" w:hint="eastAsia"/>
                <w:bCs w:val="0"/>
                <w:color w:val="000000" w:themeColor="text1"/>
                <w:kern w:val="0"/>
                <w:sz w:val="24"/>
                <w:szCs w:val="24"/>
              </w:rPr>
              <w:t>0</w:t>
            </w:r>
            <w:bookmarkEnd w:id="3942"/>
            <w:bookmarkEnd w:id="3943"/>
            <w:bookmarkEnd w:id="3944"/>
            <w:bookmarkEnd w:id="3945"/>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946" w:name="_Toc20991378"/>
            <w:bookmarkStart w:id="3947" w:name="_Toc21938934"/>
            <w:bookmarkStart w:id="3948" w:name="_Toc23587054"/>
            <w:bookmarkStart w:id="3949" w:name="_Toc23775728"/>
            <w:r w:rsidRPr="00B9609C">
              <w:rPr>
                <w:rFonts w:ascii="Times New Roman" w:hAnsi="Times New Roman" w:hint="eastAsia"/>
                <w:bCs w:val="0"/>
                <w:color w:val="000000" w:themeColor="text1"/>
                <w:kern w:val="0"/>
                <w:sz w:val="24"/>
                <w:szCs w:val="24"/>
              </w:rPr>
              <w:t>0</w:t>
            </w:r>
            <w:bookmarkEnd w:id="3946"/>
            <w:bookmarkEnd w:id="3947"/>
            <w:bookmarkEnd w:id="3948"/>
            <w:bookmarkEnd w:id="3949"/>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950" w:name="_Toc20991379"/>
            <w:bookmarkStart w:id="3951" w:name="_Toc21938935"/>
            <w:bookmarkStart w:id="3952" w:name="_Toc23587055"/>
            <w:bookmarkStart w:id="3953" w:name="_Toc23775729"/>
            <w:r w:rsidRPr="00B9609C">
              <w:rPr>
                <w:rFonts w:ascii="Times New Roman" w:hAnsi="Times New Roman" w:hint="eastAsia"/>
                <w:bCs w:val="0"/>
                <w:color w:val="000000" w:themeColor="text1"/>
                <w:kern w:val="0"/>
                <w:sz w:val="24"/>
                <w:szCs w:val="24"/>
              </w:rPr>
              <w:t>8</w:t>
            </w:r>
            <w:bookmarkEnd w:id="3950"/>
            <w:bookmarkEnd w:id="3951"/>
            <w:bookmarkEnd w:id="3952"/>
            <w:bookmarkEnd w:id="3953"/>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954" w:name="_Toc20991380"/>
            <w:bookmarkStart w:id="3955" w:name="_Toc21938936"/>
            <w:bookmarkStart w:id="3956" w:name="_Toc23587056"/>
            <w:bookmarkStart w:id="3957" w:name="_Toc23775730"/>
            <w:r w:rsidRPr="00B9609C">
              <w:rPr>
                <w:rFonts w:ascii="Times New Roman" w:hAnsi="Times New Roman" w:hint="eastAsia"/>
                <w:bCs w:val="0"/>
                <w:color w:val="000000" w:themeColor="text1"/>
                <w:kern w:val="0"/>
                <w:sz w:val="24"/>
                <w:szCs w:val="24"/>
              </w:rPr>
              <w:t>0</w:t>
            </w:r>
            <w:bookmarkEnd w:id="3954"/>
            <w:bookmarkEnd w:id="3955"/>
            <w:bookmarkEnd w:id="3956"/>
            <w:bookmarkEnd w:id="3957"/>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48</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苗栗看守所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958" w:name="_Toc20991381"/>
            <w:bookmarkStart w:id="3959" w:name="_Toc21938937"/>
            <w:bookmarkStart w:id="3960" w:name="_Toc23587057"/>
            <w:bookmarkStart w:id="3961" w:name="_Toc23775731"/>
            <w:r w:rsidRPr="00B9609C">
              <w:rPr>
                <w:rFonts w:ascii="Times New Roman" w:hAnsi="Times New Roman" w:hint="eastAsia"/>
                <w:bCs w:val="0"/>
                <w:color w:val="000000" w:themeColor="text1"/>
                <w:kern w:val="0"/>
                <w:sz w:val="24"/>
                <w:szCs w:val="24"/>
              </w:rPr>
              <w:t>5</w:t>
            </w:r>
            <w:bookmarkEnd w:id="3958"/>
            <w:bookmarkEnd w:id="3959"/>
            <w:bookmarkEnd w:id="3960"/>
            <w:bookmarkEnd w:id="3961"/>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962" w:name="_Toc20991382"/>
            <w:bookmarkStart w:id="3963" w:name="_Toc21938938"/>
            <w:bookmarkStart w:id="3964" w:name="_Toc23587058"/>
            <w:bookmarkStart w:id="3965" w:name="_Toc23775732"/>
            <w:r w:rsidRPr="00B9609C">
              <w:rPr>
                <w:rFonts w:ascii="Times New Roman" w:hAnsi="Times New Roman" w:hint="eastAsia"/>
                <w:bCs w:val="0"/>
                <w:color w:val="000000" w:themeColor="text1"/>
                <w:kern w:val="0"/>
                <w:sz w:val="24"/>
                <w:szCs w:val="24"/>
              </w:rPr>
              <w:t>91</w:t>
            </w:r>
            <w:bookmarkEnd w:id="3962"/>
            <w:bookmarkEnd w:id="3963"/>
            <w:bookmarkEnd w:id="3964"/>
            <w:bookmarkEnd w:id="3965"/>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966" w:name="_Toc20991383"/>
            <w:bookmarkStart w:id="3967" w:name="_Toc21938939"/>
            <w:bookmarkStart w:id="3968" w:name="_Toc23587059"/>
            <w:bookmarkStart w:id="3969" w:name="_Toc23775733"/>
            <w:r w:rsidRPr="00B9609C">
              <w:rPr>
                <w:rFonts w:ascii="Times New Roman" w:hAnsi="Times New Roman" w:hint="eastAsia"/>
                <w:bCs w:val="0"/>
                <w:color w:val="000000" w:themeColor="text1"/>
                <w:kern w:val="0"/>
                <w:sz w:val="24"/>
                <w:szCs w:val="24"/>
              </w:rPr>
              <w:t>0</w:t>
            </w:r>
            <w:bookmarkEnd w:id="3966"/>
            <w:bookmarkEnd w:id="3967"/>
            <w:bookmarkEnd w:id="3968"/>
            <w:bookmarkEnd w:id="3969"/>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970" w:name="_Toc20991384"/>
            <w:bookmarkStart w:id="3971" w:name="_Toc21938940"/>
            <w:bookmarkStart w:id="3972" w:name="_Toc23587060"/>
            <w:bookmarkStart w:id="3973" w:name="_Toc23775734"/>
            <w:r w:rsidRPr="00B9609C">
              <w:rPr>
                <w:rFonts w:ascii="Times New Roman" w:hAnsi="Times New Roman" w:hint="eastAsia"/>
                <w:bCs w:val="0"/>
                <w:color w:val="000000" w:themeColor="text1"/>
                <w:kern w:val="0"/>
                <w:sz w:val="24"/>
                <w:szCs w:val="24"/>
              </w:rPr>
              <w:t>0</w:t>
            </w:r>
            <w:bookmarkEnd w:id="3970"/>
            <w:bookmarkEnd w:id="3971"/>
            <w:bookmarkEnd w:id="3972"/>
            <w:bookmarkEnd w:id="3973"/>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974" w:name="_Toc20991385"/>
            <w:bookmarkStart w:id="3975" w:name="_Toc21938941"/>
            <w:bookmarkStart w:id="3976" w:name="_Toc23587061"/>
            <w:bookmarkStart w:id="3977" w:name="_Toc23775735"/>
            <w:r w:rsidRPr="00B9609C">
              <w:rPr>
                <w:rFonts w:ascii="Times New Roman" w:hAnsi="Times New Roman" w:hint="eastAsia"/>
                <w:bCs w:val="0"/>
                <w:color w:val="000000" w:themeColor="text1"/>
                <w:kern w:val="0"/>
                <w:sz w:val="24"/>
                <w:szCs w:val="24"/>
              </w:rPr>
              <w:t>0</w:t>
            </w:r>
            <w:bookmarkEnd w:id="3974"/>
            <w:bookmarkEnd w:id="3975"/>
            <w:bookmarkEnd w:id="3976"/>
            <w:bookmarkEnd w:id="3977"/>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978" w:name="_Toc20991386"/>
            <w:bookmarkStart w:id="3979" w:name="_Toc21938942"/>
            <w:bookmarkStart w:id="3980" w:name="_Toc23587062"/>
            <w:bookmarkStart w:id="3981" w:name="_Toc23775736"/>
            <w:r w:rsidRPr="00B9609C">
              <w:rPr>
                <w:rFonts w:ascii="Times New Roman" w:hAnsi="Times New Roman" w:hint="eastAsia"/>
                <w:bCs w:val="0"/>
                <w:color w:val="000000" w:themeColor="text1"/>
                <w:kern w:val="0"/>
                <w:sz w:val="24"/>
                <w:szCs w:val="24"/>
              </w:rPr>
              <w:t>3</w:t>
            </w:r>
            <w:bookmarkEnd w:id="3978"/>
            <w:bookmarkEnd w:id="3979"/>
            <w:bookmarkEnd w:id="3980"/>
            <w:bookmarkEnd w:id="3981"/>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49</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嘉義看守所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982" w:name="_Toc20991387"/>
            <w:bookmarkStart w:id="3983" w:name="_Toc21938943"/>
            <w:bookmarkStart w:id="3984" w:name="_Toc23587063"/>
            <w:bookmarkStart w:id="3985" w:name="_Toc23775737"/>
            <w:r w:rsidRPr="00B9609C">
              <w:rPr>
                <w:rFonts w:ascii="Times New Roman" w:hAnsi="Times New Roman" w:hint="eastAsia"/>
                <w:bCs w:val="0"/>
                <w:color w:val="000000" w:themeColor="text1"/>
                <w:kern w:val="0"/>
                <w:sz w:val="24"/>
                <w:szCs w:val="24"/>
              </w:rPr>
              <w:t>8</w:t>
            </w:r>
            <w:bookmarkEnd w:id="3982"/>
            <w:bookmarkEnd w:id="3983"/>
            <w:bookmarkEnd w:id="3984"/>
            <w:bookmarkEnd w:id="3985"/>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986" w:name="_Toc20991388"/>
            <w:bookmarkStart w:id="3987" w:name="_Toc21938944"/>
            <w:bookmarkStart w:id="3988" w:name="_Toc23587064"/>
            <w:bookmarkStart w:id="3989" w:name="_Toc23775738"/>
            <w:r w:rsidRPr="00B9609C">
              <w:rPr>
                <w:rFonts w:ascii="Times New Roman" w:hAnsi="Times New Roman" w:hint="eastAsia"/>
                <w:bCs w:val="0"/>
                <w:color w:val="000000" w:themeColor="text1"/>
                <w:kern w:val="0"/>
                <w:sz w:val="24"/>
                <w:szCs w:val="24"/>
              </w:rPr>
              <w:t>104</w:t>
            </w:r>
            <w:bookmarkEnd w:id="3986"/>
            <w:bookmarkEnd w:id="3987"/>
            <w:bookmarkEnd w:id="3988"/>
            <w:bookmarkEnd w:id="3989"/>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990" w:name="_Toc20991389"/>
            <w:bookmarkStart w:id="3991" w:name="_Toc21938945"/>
            <w:bookmarkStart w:id="3992" w:name="_Toc23587065"/>
            <w:bookmarkStart w:id="3993" w:name="_Toc23775739"/>
            <w:r w:rsidRPr="00B9609C">
              <w:rPr>
                <w:rFonts w:ascii="Times New Roman" w:hAnsi="Times New Roman" w:hint="eastAsia"/>
                <w:bCs w:val="0"/>
                <w:color w:val="000000" w:themeColor="text1"/>
                <w:kern w:val="0"/>
                <w:sz w:val="24"/>
                <w:szCs w:val="24"/>
              </w:rPr>
              <w:t>0</w:t>
            </w:r>
            <w:bookmarkEnd w:id="3990"/>
            <w:bookmarkEnd w:id="3991"/>
            <w:bookmarkEnd w:id="3992"/>
            <w:bookmarkEnd w:id="3993"/>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994" w:name="_Toc20991390"/>
            <w:bookmarkStart w:id="3995" w:name="_Toc21938946"/>
            <w:bookmarkStart w:id="3996" w:name="_Toc23587066"/>
            <w:bookmarkStart w:id="3997" w:name="_Toc23775740"/>
            <w:r w:rsidRPr="00B9609C">
              <w:rPr>
                <w:rFonts w:ascii="Times New Roman" w:hAnsi="Times New Roman" w:hint="eastAsia"/>
                <w:bCs w:val="0"/>
                <w:color w:val="000000" w:themeColor="text1"/>
                <w:kern w:val="0"/>
                <w:sz w:val="24"/>
                <w:szCs w:val="24"/>
              </w:rPr>
              <w:t>0</w:t>
            </w:r>
            <w:bookmarkEnd w:id="3994"/>
            <w:bookmarkEnd w:id="3995"/>
            <w:bookmarkEnd w:id="3996"/>
            <w:bookmarkEnd w:id="3997"/>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3998" w:name="_Toc20991391"/>
            <w:bookmarkStart w:id="3999" w:name="_Toc21938947"/>
            <w:bookmarkStart w:id="4000" w:name="_Toc23587067"/>
            <w:bookmarkStart w:id="4001" w:name="_Toc23775741"/>
            <w:r w:rsidRPr="00B9609C">
              <w:rPr>
                <w:rFonts w:ascii="Times New Roman" w:hAnsi="Times New Roman" w:hint="eastAsia"/>
                <w:bCs w:val="0"/>
                <w:color w:val="000000" w:themeColor="text1"/>
                <w:kern w:val="0"/>
                <w:sz w:val="24"/>
                <w:szCs w:val="24"/>
              </w:rPr>
              <w:t>0</w:t>
            </w:r>
            <w:bookmarkEnd w:id="3998"/>
            <w:bookmarkEnd w:id="3999"/>
            <w:bookmarkEnd w:id="4000"/>
            <w:bookmarkEnd w:id="4001"/>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002" w:name="_Toc20991392"/>
            <w:bookmarkStart w:id="4003" w:name="_Toc21938948"/>
            <w:bookmarkStart w:id="4004" w:name="_Toc23587068"/>
            <w:bookmarkStart w:id="4005" w:name="_Toc23775742"/>
            <w:r w:rsidRPr="00B9609C">
              <w:rPr>
                <w:rFonts w:ascii="Times New Roman" w:hAnsi="Times New Roman" w:hint="eastAsia"/>
                <w:bCs w:val="0"/>
                <w:color w:val="000000" w:themeColor="text1"/>
                <w:kern w:val="0"/>
                <w:sz w:val="24"/>
                <w:szCs w:val="24"/>
              </w:rPr>
              <w:t>1</w:t>
            </w:r>
            <w:bookmarkEnd w:id="4002"/>
            <w:bookmarkEnd w:id="4003"/>
            <w:bookmarkEnd w:id="4004"/>
            <w:bookmarkEnd w:id="4005"/>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50</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屏東看守所</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006" w:name="_Toc20991393"/>
            <w:bookmarkStart w:id="4007" w:name="_Toc21938949"/>
            <w:bookmarkStart w:id="4008" w:name="_Toc23587069"/>
            <w:bookmarkStart w:id="4009" w:name="_Toc23775743"/>
            <w:r w:rsidRPr="00B9609C">
              <w:rPr>
                <w:rFonts w:ascii="Times New Roman" w:hAnsi="Times New Roman" w:hint="eastAsia"/>
                <w:bCs w:val="0"/>
                <w:color w:val="000000" w:themeColor="text1"/>
                <w:kern w:val="0"/>
                <w:sz w:val="24"/>
                <w:szCs w:val="24"/>
              </w:rPr>
              <w:t>1</w:t>
            </w:r>
            <w:bookmarkEnd w:id="4006"/>
            <w:bookmarkEnd w:id="4007"/>
            <w:bookmarkEnd w:id="4008"/>
            <w:bookmarkEnd w:id="4009"/>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010" w:name="_Toc20991394"/>
            <w:bookmarkStart w:id="4011" w:name="_Toc21938950"/>
            <w:bookmarkStart w:id="4012" w:name="_Toc23587070"/>
            <w:bookmarkStart w:id="4013" w:name="_Toc23775744"/>
            <w:r w:rsidRPr="00B9609C">
              <w:rPr>
                <w:rFonts w:ascii="Times New Roman" w:hAnsi="Times New Roman" w:hint="eastAsia"/>
                <w:bCs w:val="0"/>
                <w:color w:val="000000" w:themeColor="text1"/>
                <w:kern w:val="0"/>
                <w:sz w:val="24"/>
                <w:szCs w:val="24"/>
              </w:rPr>
              <w:t>0</w:t>
            </w:r>
            <w:bookmarkEnd w:id="4010"/>
            <w:bookmarkEnd w:id="4011"/>
            <w:bookmarkEnd w:id="4012"/>
            <w:bookmarkEnd w:id="4013"/>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014" w:name="_Toc20991395"/>
            <w:bookmarkStart w:id="4015" w:name="_Toc21938951"/>
            <w:bookmarkStart w:id="4016" w:name="_Toc23587071"/>
            <w:bookmarkStart w:id="4017" w:name="_Toc23775745"/>
            <w:r w:rsidRPr="00B9609C">
              <w:rPr>
                <w:rFonts w:ascii="Times New Roman" w:hAnsi="Times New Roman" w:hint="eastAsia"/>
                <w:bCs w:val="0"/>
                <w:color w:val="000000" w:themeColor="text1"/>
                <w:kern w:val="0"/>
                <w:sz w:val="24"/>
                <w:szCs w:val="24"/>
              </w:rPr>
              <w:t>0</w:t>
            </w:r>
            <w:bookmarkEnd w:id="4014"/>
            <w:bookmarkEnd w:id="4015"/>
            <w:bookmarkEnd w:id="4016"/>
            <w:bookmarkEnd w:id="4017"/>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018" w:name="_Toc20991396"/>
            <w:bookmarkStart w:id="4019" w:name="_Toc21938952"/>
            <w:bookmarkStart w:id="4020" w:name="_Toc23587072"/>
            <w:bookmarkStart w:id="4021" w:name="_Toc23775746"/>
            <w:r w:rsidRPr="00B9609C">
              <w:rPr>
                <w:rFonts w:ascii="Times New Roman" w:hAnsi="Times New Roman" w:hint="eastAsia"/>
                <w:bCs w:val="0"/>
                <w:color w:val="000000" w:themeColor="text1"/>
                <w:kern w:val="0"/>
                <w:sz w:val="24"/>
                <w:szCs w:val="24"/>
              </w:rPr>
              <w:t>0</w:t>
            </w:r>
            <w:bookmarkEnd w:id="4018"/>
            <w:bookmarkEnd w:id="4019"/>
            <w:bookmarkEnd w:id="4020"/>
            <w:bookmarkEnd w:id="4021"/>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022" w:name="_Toc20991397"/>
            <w:bookmarkStart w:id="4023" w:name="_Toc21938953"/>
            <w:bookmarkStart w:id="4024" w:name="_Toc23587073"/>
            <w:bookmarkStart w:id="4025" w:name="_Toc23775747"/>
            <w:r w:rsidRPr="00B9609C">
              <w:rPr>
                <w:rFonts w:ascii="Times New Roman" w:hAnsi="Times New Roman" w:hint="eastAsia"/>
                <w:bCs w:val="0"/>
                <w:color w:val="000000" w:themeColor="text1"/>
                <w:kern w:val="0"/>
                <w:sz w:val="24"/>
                <w:szCs w:val="24"/>
              </w:rPr>
              <w:t>0</w:t>
            </w:r>
            <w:bookmarkEnd w:id="4022"/>
            <w:bookmarkEnd w:id="4023"/>
            <w:bookmarkEnd w:id="4024"/>
            <w:bookmarkEnd w:id="4025"/>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026" w:name="_Toc20991398"/>
            <w:bookmarkStart w:id="4027" w:name="_Toc21938954"/>
            <w:bookmarkStart w:id="4028" w:name="_Toc23587074"/>
            <w:bookmarkStart w:id="4029" w:name="_Toc23775748"/>
            <w:r w:rsidRPr="00B9609C">
              <w:rPr>
                <w:rFonts w:ascii="Times New Roman" w:hAnsi="Times New Roman" w:hint="eastAsia"/>
                <w:bCs w:val="0"/>
                <w:color w:val="000000" w:themeColor="text1"/>
                <w:kern w:val="0"/>
                <w:sz w:val="24"/>
                <w:szCs w:val="24"/>
              </w:rPr>
              <w:t>0</w:t>
            </w:r>
            <w:bookmarkEnd w:id="4026"/>
            <w:bookmarkEnd w:id="4027"/>
            <w:bookmarkEnd w:id="4028"/>
            <w:bookmarkEnd w:id="4029"/>
          </w:p>
        </w:tc>
      </w:tr>
      <w:tr w:rsidR="00B9609C" w:rsidRPr="00B9609C" w:rsidTr="00CB4E27">
        <w:trPr>
          <w:trHeight w:val="340"/>
        </w:trPr>
        <w:tc>
          <w:tcPr>
            <w:tcW w:w="421" w:type="dxa"/>
            <w:vAlign w:val="center"/>
          </w:tcPr>
          <w:p w:rsidR="002A03BE" w:rsidRPr="00B9609C" w:rsidRDefault="002A03BE" w:rsidP="00914076">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51</w:t>
            </w: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臺北監獄</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030" w:name="_Toc20991399"/>
            <w:bookmarkStart w:id="4031" w:name="_Toc21938955"/>
            <w:bookmarkStart w:id="4032" w:name="_Toc23587075"/>
            <w:bookmarkStart w:id="4033" w:name="_Toc23775749"/>
            <w:r w:rsidRPr="00B9609C">
              <w:rPr>
                <w:rFonts w:ascii="Times New Roman" w:hAnsi="Times New Roman" w:hint="eastAsia"/>
                <w:bCs w:val="0"/>
                <w:color w:val="000000" w:themeColor="text1"/>
                <w:kern w:val="0"/>
                <w:sz w:val="24"/>
                <w:szCs w:val="24"/>
              </w:rPr>
              <w:t>124</w:t>
            </w:r>
            <w:bookmarkEnd w:id="4030"/>
            <w:bookmarkEnd w:id="4031"/>
            <w:bookmarkEnd w:id="4032"/>
            <w:bookmarkEnd w:id="4033"/>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034" w:name="_Toc20991400"/>
            <w:bookmarkStart w:id="4035" w:name="_Toc21938956"/>
            <w:bookmarkStart w:id="4036" w:name="_Toc23587076"/>
            <w:bookmarkStart w:id="4037" w:name="_Toc23775750"/>
            <w:r w:rsidRPr="00B9609C">
              <w:rPr>
                <w:rFonts w:ascii="Times New Roman" w:hAnsi="Times New Roman" w:hint="eastAsia"/>
                <w:bCs w:val="0"/>
                <w:color w:val="000000" w:themeColor="text1"/>
                <w:kern w:val="0"/>
                <w:sz w:val="24"/>
                <w:szCs w:val="24"/>
              </w:rPr>
              <w:t>63</w:t>
            </w:r>
            <w:bookmarkEnd w:id="4034"/>
            <w:bookmarkEnd w:id="4035"/>
            <w:bookmarkEnd w:id="4036"/>
            <w:bookmarkEnd w:id="4037"/>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038" w:name="_Toc20991401"/>
            <w:bookmarkStart w:id="4039" w:name="_Toc21938957"/>
            <w:bookmarkStart w:id="4040" w:name="_Toc23587077"/>
            <w:bookmarkStart w:id="4041" w:name="_Toc23775751"/>
            <w:r w:rsidRPr="00B9609C">
              <w:rPr>
                <w:rFonts w:ascii="Times New Roman" w:hAnsi="Times New Roman" w:hint="eastAsia"/>
                <w:bCs w:val="0"/>
                <w:color w:val="000000" w:themeColor="text1"/>
                <w:kern w:val="0"/>
                <w:sz w:val="24"/>
                <w:szCs w:val="24"/>
              </w:rPr>
              <w:t>94</w:t>
            </w:r>
            <w:bookmarkEnd w:id="4038"/>
            <w:bookmarkEnd w:id="4039"/>
            <w:bookmarkEnd w:id="4040"/>
            <w:bookmarkEnd w:id="4041"/>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042" w:name="_Toc20991402"/>
            <w:bookmarkStart w:id="4043" w:name="_Toc21938958"/>
            <w:bookmarkStart w:id="4044" w:name="_Toc23587078"/>
            <w:bookmarkStart w:id="4045" w:name="_Toc23775752"/>
            <w:r w:rsidRPr="00B9609C">
              <w:rPr>
                <w:rFonts w:ascii="Times New Roman" w:hAnsi="Times New Roman" w:hint="eastAsia"/>
                <w:bCs w:val="0"/>
                <w:color w:val="000000" w:themeColor="text1"/>
                <w:kern w:val="0"/>
                <w:sz w:val="24"/>
                <w:szCs w:val="24"/>
              </w:rPr>
              <w:t>0</w:t>
            </w:r>
            <w:bookmarkEnd w:id="4042"/>
            <w:bookmarkEnd w:id="4043"/>
            <w:bookmarkEnd w:id="4044"/>
            <w:bookmarkEnd w:id="4045"/>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046" w:name="_Toc20991403"/>
            <w:bookmarkStart w:id="4047" w:name="_Toc21938959"/>
            <w:bookmarkStart w:id="4048" w:name="_Toc23587079"/>
            <w:bookmarkStart w:id="4049" w:name="_Toc23775753"/>
            <w:r w:rsidRPr="00B9609C">
              <w:rPr>
                <w:rFonts w:ascii="Times New Roman" w:hAnsi="Times New Roman" w:hint="eastAsia"/>
                <w:bCs w:val="0"/>
                <w:color w:val="000000" w:themeColor="text1"/>
                <w:kern w:val="0"/>
                <w:sz w:val="24"/>
                <w:szCs w:val="24"/>
              </w:rPr>
              <w:t>70</w:t>
            </w:r>
            <w:bookmarkEnd w:id="4046"/>
            <w:bookmarkEnd w:id="4047"/>
            <w:bookmarkEnd w:id="4048"/>
            <w:bookmarkEnd w:id="4049"/>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050" w:name="_Toc20991404"/>
            <w:bookmarkStart w:id="4051" w:name="_Toc21938960"/>
            <w:bookmarkStart w:id="4052" w:name="_Toc23587080"/>
            <w:bookmarkStart w:id="4053" w:name="_Toc23775754"/>
            <w:r w:rsidRPr="00B9609C">
              <w:rPr>
                <w:rFonts w:ascii="Times New Roman" w:hAnsi="Times New Roman" w:hint="eastAsia"/>
                <w:bCs w:val="0"/>
                <w:color w:val="000000" w:themeColor="text1"/>
                <w:kern w:val="0"/>
                <w:sz w:val="24"/>
                <w:szCs w:val="24"/>
              </w:rPr>
              <w:t>8</w:t>
            </w:r>
            <w:bookmarkEnd w:id="4050"/>
            <w:bookmarkEnd w:id="4051"/>
            <w:bookmarkEnd w:id="4052"/>
            <w:bookmarkEnd w:id="4053"/>
          </w:p>
        </w:tc>
      </w:tr>
      <w:tr w:rsidR="00B9609C" w:rsidRPr="00B9609C" w:rsidTr="00CB4E27">
        <w:trPr>
          <w:trHeight w:val="340"/>
        </w:trPr>
        <w:tc>
          <w:tcPr>
            <w:tcW w:w="421" w:type="dxa"/>
            <w:vAlign w:val="center"/>
          </w:tcPr>
          <w:p w:rsidR="002A03BE" w:rsidRPr="00B9609C" w:rsidRDefault="002A03BE" w:rsidP="00914076">
            <w:pPr>
              <w:jc w:val="center"/>
              <w:rPr>
                <w:color w:val="000000" w:themeColor="text1"/>
                <w:sz w:val="24"/>
                <w:szCs w:val="24"/>
              </w:rPr>
            </w:pPr>
          </w:p>
        </w:tc>
        <w:tc>
          <w:tcPr>
            <w:tcW w:w="1928" w:type="dxa"/>
            <w:vAlign w:val="center"/>
          </w:tcPr>
          <w:p w:rsidR="002A03BE" w:rsidRPr="00B9609C" w:rsidRDefault="002A03BE" w:rsidP="00914076">
            <w:pPr>
              <w:jc w:val="center"/>
              <w:rPr>
                <w:rFonts w:ascii="Times New Roman"/>
                <w:color w:val="000000" w:themeColor="text1"/>
                <w:sz w:val="24"/>
                <w:szCs w:val="24"/>
              </w:rPr>
            </w:pPr>
            <w:r w:rsidRPr="00B9609C">
              <w:rPr>
                <w:rFonts w:ascii="Times New Roman"/>
                <w:color w:val="000000" w:themeColor="text1"/>
                <w:sz w:val="24"/>
                <w:szCs w:val="24"/>
              </w:rPr>
              <w:t>合計</w:t>
            </w:r>
          </w:p>
        </w:tc>
        <w:tc>
          <w:tcPr>
            <w:tcW w:w="577"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054" w:name="_Toc20991405"/>
            <w:bookmarkStart w:id="4055" w:name="_Toc21938961"/>
            <w:bookmarkStart w:id="4056" w:name="_Toc23587081"/>
            <w:bookmarkStart w:id="4057" w:name="_Toc23775755"/>
            <w:r w:rsidRPr="00B9609C">
              <w:rPr>
                <w:rFonts w:ascii="Times New Roman" w:hAnsi="Times New Roman" w:hint="eastAsia"/>
                <w:bCs w:val="0"/>
                <w:color w:val="000000" w:themeColor="text1"/>
                <w:kern w:val="0"/>
                <w:sz w:val="24"/>
                <w:szCs w:val="24"/>
              </w:rPr>
              <w:t>1476</w:t>
            </w:r>
            <w:bookmarkEnd w:id="4054"/>
            <w:bookmarkEnd w:id="4055"/>
            <w:bookmarkEnd w:id="4056"/>
            <w:bookmarkEnd w:id="4057"/>
          </w:p>
        </w:tc>
        <w:tc>
          <w:tcPr>
            <w:tcW w:w="85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058" w:name="_Toc20991406"/>
            <w:bookmarkStart w:id="4059" w:name="_Toc21938962"/>
            <w:bookmarkStart w:id="4060" w:name="_Toc23587082"/>
            <w:bookmarkStart w:id="4061" w:name="_Toc23775756"/>
            <w:r w:rsidRPr="00B9609C">
              <w:rPr>
                <w:rFonts w:ascii="Times New Roman" w:hAnsi="Times New Roman" w:hint="eastAsia"/>
                <w:bCs w:val="0"/>
                <w:color w:val="000000" w:themeColor="text1"/>
                <w:kern w:val="0"/>
                <w:sz w:val="24"/>
                <w:szCs w:val="24"/>
              </w:rPr>
              <w:t>3403</w:t>
            </w:r>
            <w:bookmarkEnd w:id="4058"/>
            <w:bookmarkEnd w:id="4059"/>
            <w:bookmarkEnd w:id="4060"/>
            <w:bookmarkEnd w:id="4061"/>
          </w:p>
        </w:tc>
        <w:tc>
          <w:tcPr>
            <w:tcW w:w="1928"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062" w:name="_Toc20991407"/>
            <w:bookmarkStart w:id="4063" w:name="_Toc21938963"/>
            <w:bookmarkStart w:id="4064" w:name="_Toc23587083"/>
            <w:bookmarkStart w:id="4065" w:name="_Toc23775757"/>
            <w:r w:rsidRPr="00B9609C">
              <w:rPr>
                <w:rFonts w:ascii="Times New Roman" w:hAnsi="Times New Roman" w:hint="eastAsia"/>
                <w:bCs w:val="0"/>
                <w:color w:val="000000" w:themeColor="text1"/>
                <w:kern w:val="0"/>
                <w:sz w:val="24"/>
                <w:szCs w:val="24"/>
              </w:rPr>
              <w:t>101</w:t>
            </w:r>
            <w:bookmarkEnd w:id="4062"/>
            <w:bookmarkEnd w:id="4063"/>
            <w:bookmarkEnd w:id="4064"/>
            <w:bookmarkEnd w:id="4065"/>
          </w:p>
        </w:tc>
        <w:tc>
          <w:tcPr>
            <w:tcW w:w="1644"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066" w:name="_Toc20991408"/>
            <w:bookmarkStart w:id="4067" w:name="_Toc21938964"/>
            <w:bookmarkStart w:id="4068" w:name="_Toc23587084"/>
            <w:bookmarkStart w:id="4069" w:name="_Toc23775758"/>
            <w:r w:rsidRPr="00B9609C">
              <w:rPr>
                <w:rFonts w:ascii="Times New Roman" w:hAnsi="Times New Roman" w:hint="eastAsia"/>
                <w:bCs w:val="0"/>
                <w:color w:val="000000" w:themeColor="text1"/>
                <w:kern w:val="0"/>
                <w:sz w:val="24"/>
                <w:szCs w:val="24"/>
              </w:rPr>
              <w:t>16</w:t>
            </w:r>
            <w:bookmarkEnd w:id="4066"/>
            <w:bookmarkEnd w:id="4067"/>
            <w:bookmarkEnd w:id="4068"/>
            <w:bookmarkEnd w:id="4069"/>
          </w:p>
        </w:tc>
        <w:tc>
          <w:tcPr>
            <w:tcW w:w="1080"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070" w:name="_Toc20991409"/>
            <w:bookmarkStart w:id="4071" w:name="_Toc21938965"/>
            <w:bookmarkStart w:id="4072" w:name="_Toc23587085"/>
            <w:bookmarkStart w:id="4073" w:name="_Toc23775759"/>
            <w:r w:rsidRPr="00B9609C">
              <w:rPr>
                <w:rFonts w:ascii="Times New Roman" w:hAnsi="Times New Roman" w:hint="eastAsia"/>
                <w:bCs w:val="0"/>
                <w:color w:val="000000" w:themeColor="text1"/>
                <w:kern w:val="0"/>
                <w:sz w:val="24"/>
                <w:szCs w:val="24"/>
              </w:rPr>
              <w:t>265</w:t>
            </w:r>
            <w:bookmarkEnd w:id="4070"/>
            <w:bookmarkEnd w:id="4071"/>
            <w:bookmarkEnd w:id="4072"/>
            <w:bookmarkEnd w:id="4073"/>
          </w:p>
        </w:tc>
        <w:tc>
          <w:tcPr>
            <w:tcW w:w="955" w:type="dxa"/>
            <w:vAlign w:val="center"/>
          </w:tcPr>
          <w:p w:rsidR="002A03BE" w:rsidRPr="00B9609C" w:rsidRDefault="002A03BE" w:rsidP="00914076">
            <w:pPr>
              <w:pStyle w:val="3"/>
              <w:numPr>
                <w:ilvl w:val="0"/>
                <w:numId w:val="0"/>
              </w:numPr>
              <w:jc w:val="center"/>
              <w:rPr>
                <w:rFonts w:ascii="Times New Roman" w:hAnsi="Times New Roman"/>
                <w:bCs w:val="0"/>
                <w:color w:val="000000" w:themeColor="text1"/>
                <w:kern w:val="0"/>
                <w:sz w:val="24"/>
                <w:szCs w:val="24"/>
              </w:rPr>
            </w:pPr>
            <w:bookmarkStart w:id="4074" w:name="_Toc20991410"/>
            <w:bookmarkStart w:id="4075" w:name="_Toc21938966"/>
            <w:bookmarkStart w:id="4076" w:name="_Toc23587086"/>
            <w:bookmarkStart w:id="4077" w:name="_Toc23775760"/>
            <w:r w:rsidRPr="00B9609C">
              <w:rPr>
                <w:rFonts w:ascii="Times New Roman" w:hAnsi="Times New Roman" w:hint="eastAsia"/>
                <w:bCs w:val="0"/>
                <w:color w:val="000000" w:themeColor="text1"/>
                <w:kern w:val="0"/>
                <w:sz w:val="24"/>
                <w:szCs w:val="24"/>
              </w:rPr>
              <w:t>206</w:t>
            </w:r>
            <w:bookmarkEnd w:id="4074"/>
            <w:bookmarkEnd w:id="4075"/>
            <w:bookmarkEnd w:id="4076"/>
            <w:bookmarkEnd w:id="4077"/>
          </w:p>
        </w:tc>
      </w:tr>
    </w:tbl>
    <w:p w:rsidR="00B46778" w:rsidRPr="00B9609C" w:rsidRDefault="002A03BE" w:rsidP="00914076">
      <w:pPr>
        <w:pStyle w:val="5"/>
        <w:numPr>
          <w:ilvl w:val="0"/>
          <w:numId w:val="0"/>
        </w:numPr>
        <w:ind w:left="692" w:hangingChars="266" w:hanging="692"/>
        <w:rPr>
          <w:rFonts w:ascii="Times New Roman" w:hAnsi="Times New Roman"/>
          <w:bCs w:val="0"/>
          <w:color w:val="000000" w:themeColor="text1"/>
          <w:kern w:val="0"/>
          <w:sz w:val="24"/>
        </w:rPr>
      </w:pPr>
      <w:r w:rsidRPr="00B9609C">
        <w:rPr>
          <w:rFonts w:ascii="Times New Roman" w:hAnsi="Times New Roman"/>
          <w:bCs w:val="0"/>
          <w:color w:val="000000" w:themeColor="text1"/>
          <w:kern w:val="0"/>
          <w:sz w:val="24"/>
        </w:rPr>
        <w:t>資料來源：法務部</w:t>
      </w:r>
      <w:r w:rsidRPr="00B9609C">
        <w:rPr>
          <w:rFonts w:ascii="Times New Roman" w:hAnsi="Times New Roman"/>
          <w:bCs w:val="0"/>
          <w:color w:val="000000" w:themeColor="text1"/>
          <w:kern w:val="0"/>
          <w:sz w:val="24"/>
        </w:rPr>
        <w:t>108</w:t>
      </w:r>
      <w:r w:rsidRPr="00B9609C">
        <w:rPr>
          <w:rFonts w:ascii="Times New Roman" w:hAnsi="Times New Roman"/>
          <w:bCs w:val="0"/>
          <w:color w:val="000000" w:themeColor="text1"/>
          <w:kern w:val="0"/>
          <w:sz w:val="24"/>
        </w:rPr>
        <w:t>年</w:t>
      </w:r>
      <w:r w:rsidRPr="00B9609C">
        <w:rPr>
          <w:rFonts w:ascii="Times New Roman" w:hAnsi="Times New Roman"/>
          <w:bCs w:val="0"/>
          <w:color w:val="000000" w:themeColor="text1"/>
          <w:kern w:val="0"/>
          <w:sz w:val="24"/>
        </w:rPr>
        <w:t>3</w:t>
      </w:r>
      <w:r w:rsidRPr="00B9609C">
        <w:rPr>
          <w:rFonts w:ascii="Times New Roman" w:hAnsi="Times New Roman"/>
          <w:bCs w:val="0"/>
          <w:color w:val="000000" w:themeColor="text1"/>
          <w:kern w:val="0"/>
          <w:sz w:val="24"/>
        </w:rPr>
        <w:t>月</w:t>
      </w:r>
      <w:r w:rsidRPr="00B9609C">
        <w:rPr>
          <w:rFonts w:ascii="Times New Roman" w:hAnsi="Times New Roman"/>
          <w:bCs w:val="0"/>
          <w:color w:val="000000" w:themeColor="text1"/>
          <w:kern w:val="0"/>
          <w:sz w:val="24"/>
        </w:rPr>
        <w:t>20</w:t>
      </w:r>
      <w:r w:rsidRPr="00B9609C">
        <w:rPr>
          <w:rFonts w:ascii="Times New Roman" w:hAnsi="Times New Roman"/>
          <w:bCs w:val="0"/>
          <w:color w:val="000000" w:themeColor="text1"/>
          <w:kern w:val="0"/>
          <w:sz w:val="24"/>
        </w:rPr>
        <w:t>日法矯字第</w:t>
      </w:r>
      <w:r w:rsidRPr="00B9609C">
        <w:rPr>
          <w:rFonts w:ascii="Times New Roman" w:hAnsi="Times New Roman"/>
          <w:bCs w:val="0"/>
          <w:color w:val="000000" w:themeColor="text1"/>
          <w:kern w:val="0"/>
          <w:sz w:val="24"/>
        </w:rPr>
        <w:t>10802002390</w:t>
      </w:r>
      <w:r w:rsidRPr="00B9609C">
        <w:rPr>
          <w:rFonts w:ascii="Times New Roman" w:hAnsi="Times New Roman"/>
          <w:bCs w:val="0"/>
          <w:color w:val="000000" w:themeColor="text1"/>
          <w:kern w:val="0"/>
          <w:sz w:val="24"/>
        </w:rPr>
        <w:t>號函附件</w:t>
      </w:r>
      <w:r w:rsidRPr="00B9609C">
        <w:rPr>
          <w:rFonts w:ascii="Times New Roman" w:hAnsi="Times New Roman"/>
          <w:bCs w:val="0"/>
          <w:color w:val="000000" w:themeColor="text1"/>
          <w:kern w:val="0"/>
          <w:sz w:val="24"/>
        </w:rPr>
        <w:t>12</w:t>
      </w:r>
      <w:r w:rsidRPr="00B9609C">
        <w:rPr>
          <w:rFonts w:ascii="Times New Roman" w:hAnsi="Times New Roman" w:hint="eastAsia"/>
          <w:bCs w:val="0"/>
          <w:color w:val="000000" w:themeColor="text1"/>
          <w:kern w:val="0"/>
          <w:sz w:val="24"/>
        </w:rPr>
        <w:t>；法務部</w:t>
      </w:r>
      <w:r w:rsidRPr="00B9609C">
        <w:rPr>
          <w:rFonts w:ascii="Times New Roman" w:hAnsi="Times New Roman" w:hint="eastAsia"/>
          <w:bCs w:val="0"/>
          <w:color w:val="000000" w:themeColor="text1"/>
          <w:kern w:val="0"/>
          <w:sz w:val="24"/>
        </w:rPr>
        <w:t>107</w:t>
      </w:r>
      <w:r w:rsidRPr="00B9609C">
        <w:rPr>
          <w:rFonts w:ascii="Times New Roman" w:hAnsi="Times New Roman" w:hint="eastAsia"/>
          <w:bCs w:val="0"/>
          <w:color w:val="000000" w:themeColor="text1"/>
          <w:kern w:val="0"/>
          <w:sz w:val="24"/>
        </w:rPr>
        <w:t>年</w:t>
      </w:r>
      <w:r w:rsidRPr="00B9609C">
        <w:rPr>
          <w:rFonts w:ascii="Times New Roman" w:hAnsi="Times New Roman" w:hint="eastAsia"/>
          <w:bCs w:val="0"/>
          <w:color w:val="000000" w:themeColor="text1"/>
          <w:kern w:val="0"/>
          <w:sz w:val="24"/>
        </w:rPr>
        <w:t>7</w:t>
      </w:r>
      <w:r w:rsidRPr="00B9609C">
        <w:rPr>
          <w:rFonts w:ascii="Times New Roman" w:hAnsi="Times New Roman" w:hint="eastAsia"/>
          <w:bCs w:val="0"/>
          <w:color w:val="000000" w:themeColor="text1"/>
          <w:kern w:val="0"/>
          <w:sz w:val="24"/>
        </w:rPr>
        <w:t>月</w:t>
      </w:r>
      <w:r w:rsidRPr="00B9609C">
        <w:rPr>
          <w:rFonts w:ascii="Times New Roman" w:hAnsi="Times New Roman" w:hint="eastAsia"/>
          <w:bCs w:val="0"/>
          <w:color w:val="000000" w:themeColor="text1"/>
          <w:kern w:val="0"/>
          <w:sz w:val="24"/>
        </w:rPr>
        <w:t>1</w:t>
      </w:r>
      <w:r w:rsidRPr="00B9609C">
        <w:rPr>
          <w:rFonts w:ascii="Times New Roman" w:hAnsi="Times New Roman" w:hint="eastAsia"/>
          <w:bCs w:val="0"/>
          <w:color w:val="000000" w:themeColor="text1"/>
          <w:kern w:val="0"/>
          <w:sz w:val="24"/>
        </w:rPr>
        <w:t>日約詢書面說明資料附件</w:t>
      </w:r>
      <w:r w:rsidRPr="00B9609C">
        <w:rPr>
          <w:rFonts w:ascii="Times New Roman" w:hAnsi="Times New Roman" w:hint="eastAsia"/>
          <w:bCs w:val="0"/>
          <w:color w:val="000000" w:themeColor="text1"/>
          <w:kern w:val="0"/>
          <w:sz w:val="24"/>
        </w:rPr>
        <w:t>6</w:t>
      </w:r>
      <w:r w:rsidRPr="00B9609C">
        <w:rPr>
          <w:rFonts w:ascii="Times New Roman" w:hAnsi="Times New Roman" w:hint="eastAsia"/>
          <w:bCs w:val="0"/>
          <w:color w:val="000000" w:themeColor="text1"/>
          <w:kern w:val="0"/>
          <w:sz w:val="24"/>
        </w:rPr>
        <w:t>。</w:t>
      </w:r>
    </w:p>
    <w:p w:rsidR="00112794" w:rsidRPr="00B9609C" w:rsidRDefault="00112794" w:rsidP="00914076">
      <w:pPr>
        <w:pStyle w:val="5"/>
        <w:numPr>
          <w:ilvl w:val="0"/>
          <w:numId w:val="0"/>
        </w:numPr>
        <w:ind w:left="692" w:hangingChars="266" w:hanging="692"/>
        <w:rPr>
          <w:rFonts w:ascii="Times New Roman" w:hAnsi="Times New Roman"/>
          <w:bCs w:val="0"/>
          <w:color w:val="000000" w:themeColor="text1"/>
          <w:kern w:val="0"/>
          <w:sz w:val="24"/>
        </w:rPr>
      </w:pPr>
    </w:p>
    <w:p w:rsidR="00112794" w:rsidRPr="00B9609C" w:rsidRDefault="00112794" w:rsidP="00112794">
      <w:pPr>
        <w:pStyle w:val="4"/>
        <w:rPr>
          <w:color w:val="000000" w:themeColor="text1"/>
        </w:rPr>
      </w:pPr>
      <w:r w:rsidRPr="00B9609C">
        <w:rPr>
          <w:rFonts w:hint="eastAsia"/>
          <w:color w:val="000000" w:themeColor="text1"/>
        </w:rPr>
        <w:t>105年至107年矯正機關身心障礙者未下工場作業人數及原因：</w:t>
      </w:r>
    </w:p>
    <w:p w:rsidR="00112794" w:rsidRPr="00B9609C" w:rsidRDefault="00112794" w:rsidP="00112794">
      <w:pPr>
        <w:pStyle w:val="4"/>
        <w:numPr>
          <w:ilvl w:val="0"/>
          <w:numId w:val="0"/>
        </w:numPr>
        <w:ind w:left="1503"/>
        <w:rPr>
          <w:color w:val="000000" w:themeColor="text1"/>
        </w:rPr>
      </w:pPr>
      <w:r w:rsidRPr="00B9609C">
        <w:rPr>
          <w:rFonts w:hint="eastAsia"/>
          <w:color w:val="000000" w:themeColor="text1"/>
        </w:rPr>
        <w:t xml:space="preserve">　　查據105年至107年矯正機關身心障礙者未下工場作業人數及原因彙總表，領有身心障礙</w:t>
      </w:r>
      <w:r w:rsidR="002D5EF2" w:rsidRPr="00B9609C">
        <w:rPr>
          <w:rFonts w:hint="eastAsia"/>
          <w:color w:val="000000" w:themeColor="text1"/>
        </w:rPr>
        <w:t>證明</w:t>
      </w:r>
      <w:r w:rsidRPr="00B9609C">
        <w:rPr>
          <w:rFonts w:hint="eastAsia"/>
          <w:color w:val="000000" w:themeColor="text1"/>
        </w:rPr>
        <w:t>在舍房作業人數，107年高雄第二監獄有167名，次為彰化看守所73名、臺北看守所41名、臺東監獄36名、新竹看守所33名、臺北女子看守所32名。領有身心障礙</w:t>
      </w:r>
      <w:r w:rsidR="002D5EF2" w:rsidRPr="00B9609C">
        <w:rPr>
          <w:rFonts w:hint="eastAsia"/>
          <w:color w:val="000000" w:themeColor="text1"/>
        </w:rPr>
        <w:t>證明</w:t>
      </w:r>
      <w:r w:rsidRPr="00B9609C">
        <w:rPr>
          <w:rFonts w:hint="eastAsia"/>
          <w:color w:val="000000" w:themeColor="text1"/>
        </w:rPr>
        <w:t>，未達不堪作業且無參與舍房作業，因其他理由未下工場作業人數，則以桃園監獄111名最多，次為臺中看守所97名、臺中女子監獄48名、花蓮看守所35名、臺中監獄30名。</w:t>
      </w:r>
    </w:p>
    <w:p w:rsidR="00CB4E27" w:rsidRPr="00B9609C" w:rsidRDefault="00CB4E27" w:rsidP="00CB4E27">
      <w:pPr>
        <w:pStyle w:val="4"/>
        <w:numPr>
          <w:ilvl w:val="0"/>
          <w:numId w:val="0"/>
        </w:numPr>
        <w:ind w:left="1503"/>
        <w:rPr>
          <w:color w:val="000000" w:themeColor="text1"/>
        </w:rPr>
      </w:pPr>
      <w:r w:rsidRPr="00B9609C">
        <w:rPr>
          <w:rFonts w:hint="eastAsia"/>
          <w:color w:val="000000" w:themeColor="text1"/>
        </w:rPr>
        <w:t xml:space="preserve">　　領有身心障礙證明且下工場作業人數、領有身心障礙證明，不堪作業人數、領有身心障礙證明在舍房作業人數占領有身心障礙證明人數之比率，於105年分別為70.21%、8.29%、15.07%；106年分別為66.08%、</w:t>
      </w:r>
      <w:r w:rsidRPr="00B9609C">
        <w:rPr>
          <w:rFonts w:hint="eastAsia"/>
          <w:color w:val="000000" w:themeColor="text1"/>
        </w:rPr>
        <w:lastRenderedPageBreak/>
        <w:t>6.78%、13.70%；107年分別為68.28%、5.90%、14.53%。</w:t>
      </w:r>
    </w:p>
    <w:p w:rsidR="00CB4E27" w:rsidRPr="00B9609C" w:rsidRDefault="00CB4E27" w:rsidP="00CB4E27">
      <w:pPr>
        <w:pStyle w:val="4"/>
        <w:numPr>
          <w:ilvl w:val="0"/>
          <w:numId w:val="0"/>
        </w:numPr>
        <w:ind w:left="1503"/>
        <w:rPr>
          <w:color w:val="000000" w:themeColor="text1"/>
        </w:rPr>
      </w:pPr>
    </w:p>
    <w:p w:rsidR="00B46778" w:rsidRPr="00B9609C" w:rsidRDefault="00B46778" w:rsidP="00CB4E27">
      <w:pPr>
        <w:pStyle w:val="4"/>
        <w:numPr>
          <w:ilvl w:val="0"/>
          <w:numId w:val="0"/>
        </w:numPr>
        <w:rPr>
          <w:rFonts w:ascii="Times New Roman"/>
          <w:color w:val="000000" w:themeColor="text1"/>
          <w:kern w:val="0"/>
          <w:sz w:val="24"/>
        </w:rPr>
      </w:pPr>
      <w:r w:rsidRPr="00B9609C">
        <w:rPr>
          <w:color w:val="000000" w:themeColor="text1"/>
          <w:sz w:val="24"/>
        </w:rPr>
        <w:t>表</w:t>
      </w:r>
      <w:r w:rsidRPr="00B9609C">
        <w:rPr>
          <w:rFonts w:hint="eastAsia"/>
          <w:color w:val="000000" w:themeColor="text1"/>
          <w:sz w:val="24"/>
        </w:rPr>
        <w:t xml:space="preserve">5　</w:t>
      </w:r>
      <w:r w:rsidRPr="00B9609C">
        <w:rPr>
          <w:rFonts w:ascii="Times New Roman" w:hint="eastAsia"/>
          <w:color w:val="000000" w:themeColor="text1"/>
          <w:kern w:val="0"/>
          <w:sz w:val="24"/>
        </w:rPr>
        <w:t>105</w:t>
      </w:r>
      <w:r w:rsidRPr="00B9609C">
        <w:rPr>
          <w:rFonts w:ascii="Times New Roman" w:hint="eastAsia"/>
          <w:color w:val="000000" w:themeColor="text1"/>
          <w:kern w:val="0"/>
          <w:sz w:val="24"/>
        </w:rPr>
        <w:t>年至</w:t>
      </w:r>
      <w:r w:rsidRPr="00B9609C">
        <w:rPr>
          <w:rFonts w:ascii="Times New Roman" w:hint="eastAsia"/>
          <w:color w:val="000000" w:themeColor="text1"/>
          <w:kern w:val="0"/>
          <w:sz w:val="24"/>
        </w:rPr>
        <w:t>107</w:t>
      </w:r>
      <w:r w:rsidRPr="00B9609C">
        <w:rPr>
          <w:rFonts w:ascii="Times New Roman" w:hint="eastAsia"/>
          <w:color w:val="000000" w:themeColor="text1"/>
          <w:kern w:val="0"/>
          <w:sz w:val="24"/>
        </w:rPr>
        <w:t>年矯正機關身心障礙者未下工場作業人數及原因彙總表</w:t>
      </w:r>
    </w:p>
    <w:tbl>
      <w:tblPr>
        <w:tblStyle w:val="af9"/>
        <w:tblW w:w="9418" w:type="dxa"/>
        <w:tblInd w:w="108" w:type="dxa"/>
        <w:tblCellMar>
          <w:left w:w="28" w:type="dxa"/>
          <w:right w:w="28" w:type="dxa"/>
        </w:tblCellMar>
        <w:tblLook w:val="04A0" w:firstRow="1" w:lastRow="0" w:firstColumn="1" w:lastColumn="0" w:noHBand="0" w:noVBand="1"/>
      </w:tblPr>
      <w:tblGrid>
        <w:gridCol w:w="700"/>
        <w:gridCol w:w="1914"/>
        <w:gridCol w:w="992"/>
        <w:gridCol w:w="992"/>
        <w:gridCol w:w="992"/>
        <w:gridCol w:w="993"/>
        <w:gridCol w:w="567"/>
        <w:gridCol w:w="2268"/>
      </w:tblGrid>
      <w:tr w:rsidR="00B9609C" w:rsidRPr="00B9609C" w:rsidTr="006101B7">
        <w:trPr>
          <w:trHeight w:val="900"/>
          <w:tblHeader/>
        </w:trPr>
        <w:tc>
          <w:tcPr>
            <w:tcW w:w="700" w:type="dxa"/>
            <w:vMerge w:val="restart"/>
            <w:shd w:val="clear" w:color="auto" w:fill="FDE9D9" w:themeFill="accent6" w:themeFillTint="33"/>
            <w:vAlign w:val="center"/>
          </w:tcPr>
          <w:p w:rsidR="00B46778" w:rsidRPr="00B9609C" w:rsidRDefault="00B46778" w:rsidP="00CD5C93">
            <w:pPr>
              <w:pStyle w:val="3"/>
              <w:numPr>
                <w:ilvl w:val="0"/>
                <w:numId w:val="0"/>
              </w:numPr>
              <w:spacing w:line="280" w:lineRule="exact"/>
              <w:jc w:val="center"/>
              <w:rPr>
                <w:rFonts w:ascii="Times New Roman" w:hAnsi="Times New Roman"/>
                <w:bCs w:val="0"/>
                <w:color w:val="000000" w:themeColor="text1"/>
                <w:kern w:val="0"/>
                <w:sz w:val="24"/>
                <w:szCs w:val="24"/>
              </w:rPr>
            </w:pPr>
            <w:bookmarkStart w:id="4078" w:name="_Toc23587087"/>
            <w:bookmarkStart w:id="4079" w:name="_Toc23775761"/>
            <w:r w:rsidRPr="00B9609C">
              <w:rPr>
                <w:rFonts w:ascii="Times New Roman" w:hAnsi="Times New Roman"/>
                <w:color w:val="000000" w:themeColor="text1"/>
                <w:kern w:val="0"/>
                <w:sz w:val="24"/>
                <w:szCs w:val="24"/>
              </w:rPr>
              <w:t>序號</w:t>
            </w:r>
            <w:bookmarkEnd w:id="4078"/>
            <w:bookmarkEnd w:id="4079"/>
          </w:p>
        </w:tc>
        <w:tc>
          <w:tcPr>
            <w:tcW w:w="1914" w:type="dxa"/>
            <w:vMerge w:val="restart"/>
            <w:shd w:val="clear" w:color="auto" w:fill="FDE9D9" w:themeFill="accent6" w:themeFillTint="33"/>
            <w:vAlign w:val="center"/>
          </w:tcPr>
          <w:p w:rsidR="00B46778" w:rsidRPr="00B9609C" w:rsidRDefault="00B46778" w:rsidP="00CD5C93">
            <w:pPr>
              <w:pStyle w:val="3"/>
              <w:numPr>
                <w:ilvl w:val="0"/>
                <w:numId w:val="0"/>
              </w:numPr>
              <w:spacing w:line="280" w:lineRule="exact"/>
              <w:jc w:val="center"/>
              <w:rPr>
                <w:rFonts w:ascii="Times New Roman" w:hAnsi="Times New Roman"/>
                <w:bCs w:val="0"/>
                <w:color w:val="000000" w:themeColor="text1"/>
                <w:kern w:val="0"/>
                <w:sz w:val="24"/>
                <w:szCs w:val="24"/>
              </w:rPr>
            </w:pPr>
            <w:bookmarkStart w:id="4080" w:name="_Toc23587088"/>
            <w:bookmarkStart w:id="4081" w:name="_Toc23775762"/>
            <w:r w:rsidRPr="00B9609C">
              <w:rPr>
                <w:rFonts w:ascii="Times New Roman" w:hAnsi="Times New Roman"/>
                <w:color w:val="000000" w:themeColor="text1"/>
                <w:kern w:val="0"/>
                <w:sz w:val="24"/>
                <w:szCs w:val="24"/>
              </w:rPr>
              <w:t>機關名稱</w:t>
            </w:r>
            <w:bookmarkEnd w:id="4080"/>
            <w:bookmarkEnd w:id="4081"/>
          </w:p>
        </w:tc>
        <w:tc>
          <w:tcPr>
            <w:tcW w:w="992" w:type="dxa"/>
            <w:vMerge w:val="restart"/>
            <w:shd w:val="clear" w:color="auto" w:fill="FDE9D9" w:themeFill="accent6" w:themeFillTint="33"/>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spacing w:val="-20"/>
                <w:kern w:val="0"/>
                <w:sz w:val="24"/>
                <w:szCs w:val="24"/>
              </w:rPr>
            </w:pPr>
            <w:bookmarkStart w:id="4082" w:name="_Toc23587089"/>
            <w:bookmarkStart w:id="4083" w:name="_Toc23775763"/>
            <w:r w:rsidRPr="00B9609C">
              <w:rPr>
                <w:rFonts w:ascii="Times New Roman" w:hAnsi="Times New Roman"/>
                <w:bCs w:val="0"/>
                <w:color w:val="000000" w:themeColor="text1"/>
                <w:spacing w:val="-20"/>
                <w:kern w:val="0"/>
                <w:sz w:val="24"/>
                <w:szCs w:val="24"/>
              </w:rPr>
              <w:t>領有身心</w:t>
            </w:r>
            <w:r w:rsidRPr="00B9609C">
              <w:rPr>
                <w:rFonts w:ascii="Times New Roman" w:hAnsi="Times New Roman" w:hint="eastAsia"/>
                <w:bCs w:val="0"/>
                <w:color w:val="000000" w:themeColor="text1"/>
                <w:spacing w:val="-20"/>
                <w:kern w:val="0"/>
                <w:sz w:val="24"/>
                <w:szCs w:val="24"/>
              </w:rPr>
              <w:br/>
            </w:r>
            <w:r w:rsidRPr="00B9609C">
              <w:rPr>
                <w:rFonts w:ascii="Times New Roman" w:hAnsi="Times New Roman"/>
                <w:bCs w:val="0"/>
                <w:color w:val="000000" w:themeColor="text1"/>
                <w:spacing w:val="-20"/>
                <w:kern w:val="0"/>
                <w:sz w:val="24"/>
                <w:szCs w:val="24"/>
              </w:rPr>
              <w:t>障礙</w:t>
            </w:r>
            <w:r w:rsidR="002D5EF2" w:rsidRPr="00B9609C">
              <w:rPr>
                <w:rFonts w:ascii="Times New Roman" w:hAnsi="Times New Roman" w:hint="eastAsia"/>
                <w:bCs w:val="0"/>
                <w:color w:val="000000" w:themeColor="text1"/>
                <w:spacing w:val="-20"/>
                <w:kern w:val="0"/>
                <w:sz w:val="24"/>
                <w:szCs w:val="24"/>
              </w:rPr>
              <w:t>證明</w:t>
            </w:r>
            <w:r w:rsidRPr="00B9609C">
              <w:rPr>
                <w:rFonts w:ascii="Times New Roman" w:hAnsi="Times New Roman" w:hint="eastAsia"/>
                <w:bCs w:val="0"/>
                <w:color w:val="000000" w:themeColor="text1"/>
                <w:spacing w:val="-20"/>
                <w:kern w:val="0"/>
                <w:sz w:val="24"/>
                <w:szCs w:val="24"/>
              </w:rPr>
              <w:br/>
            </w:r>
            <w:r w:rsidRPr="00B9609C">
              <w:rPr>
                <w:rFonts w:ascii="Times New Roman" w:hAnsi="Times New Roman"/>
                <w:bCs w:val="0"/>
                <w:color w:val="000000" w:themeColor="text1"/>
                <w:spacing w:val="-20"/>
                <w:kern w:val="0"/>
                <w:sz w:val="24"/>
                <w:szCs w:val="24"/>
              </w:rPr>
              <w:t>人</w:t>
            </w:r>
            <w:r w:rsidRPr="00B9609C">
              <w:rPr>
                <w:rFonts w:ascii="Times New Roman" w:hAnsi="Times New Roman" w:hint="eastAsia"/>
                <w:bCs w:val="0"/>
                <w:color w:val="000000" w:themeColor="text1"/>
                <w:spacing w:val="-20"/>
                <w:kern w:val="0"/>
                <w:sz w:val="24"/>
                <w:szCs w:val="24"/>
              </w:rPr>
              <w:t>數</w:t>
            </w:r>
            <w:bookmarkEnd w:id="4082"/>
            <w:bookmarkEnd w:id="4083"/>
          </w:p>
        </w:tc>
        <w:tc>
          <w:tcPr>
            <w:tcW w:w="992" w:type="dxa"/>
            <w:vMerge w:val="restart"/>
            <w:shd w:val="clear" w:color="auto" w:fill="FDE9D9" w:themeFill="accent6" w:themeFillTint="33"/>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spacing w:val="-20"/>
                <w:kern w:val="0"/>
                <w:sz w:val="24"/>
                <w:szCs w:val="24"/>
              </w:rPr>
            </w:pPr>
            <w:bookmarkStart w:id="4084" w:name="_Toc23587090"/>
            <w:bookmarkStart w:id="4085" w:name="_Toc23775764"/>
            <w:r w:rsidRPr="00B9609C">
              <w:rPr>
                <w:rFonts w:ascii="Times New Roman" w:hAnsi="Times New Roman"/>
                <w:bCs w:val="0"/>
                <w:color w:val="000000" w:themeColor="text1"/>
                <w:spacing w:val="-20"/>
                <w:kern w:val="0"/>
                <w:sz w:val="24"/>
                <w:szCs w:val="24"/>
              </w:rPr>
              <w:t>領有身心障礙</w:t>
            </w:r>
            <w:r w:rsidR="002D5EF2" w:rsidRPr="00B9609C">
              <w:rPr>
                <w:rFonts w:ascii="Times New Roman" w:hAnsi="Times New Roman" w:hint="eastAsia"/>
                <w:bCs w:val="0"/>
                <w:color w:val="000000" w:themeColor="text1"/>
                <w:spacing w:val="-20"/>
                <w:kern w:val="0"/>
                <w:sz w:val="24"/>
                <w:szCs w:val="24"/>
              </w:rPr>
              <w:t>證明</w:t>
            </w:r>
            <w:r w:rsidRPr="00B9609C">
              <w:rPr>
                <w:rFonts w:ascii="Times New Roman" w:hAnsi="Times New Roman"/>
                <w:bCs w:val="0"/>
                <w:color w:val="000000" w:themeColor="text1"/>
                <w:spacing w:val="-20"/>
                <w:kern w:val="0"/>
                <w:sz w:val="24"/>
                <w:szCs w:val="24"/>
              </w:rPr>
              <w:t>且下工場作業人數</w:t>
            </w:r>
            <w:bookmarkEnd w:id="4084"/>
            <w:bookmarkEnd w:id="4085"/>
          </w:p>
        </w:tc>
        <w:tc>
          <w:tcPr>
            <w:tcW w:w="992" w:type="dxa"/>
            <w:vMerge w:val="restart"/>
            <w:shd w:val="clear" w:color="auto" w:fill="FDE9D9" w:themeFill="accent6" w:themeFillTint="33"/>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spacing w:val="-20"/>
                <w:kern w:val="0"/>
                <w:sz w:val="24"/>
                <w:szCs w:val="24"/>
              </w:rPr>
            </w:pPr>
            <w:bookmarkStart w:id="4086" w:name="_Toc23587091"/>
            <w:bookmarkStart w:id="4087" w:name="_Toc23775765"/>
            <w:r w:rsidRPr="00B9609C">
              <w:rPr>
                <w:rFonts w:ascii="Times New Roman" w:hAnsi="Times New Roman"/>
                <w:bCs w:val="0"/>
                <w:color w:val="000000" w:themeColor="text1"/>
                <w:spacing w:val="-20"/>
                <w:kern w:val="0"/>
                <w:sz w:val="24"/>
                <w:szCs w:val="24"/>
              </w:rPr>
              <w:t>領有身心障礙</w:t>
            </w:r>
            <w:r w:rsidR="002D5EF2" w:rsidRPr="00B9609C">
              <w:rPr>
                <w:rFonts w:ascii="Times New Roman" w:hAnsi="Times New Roman" w:hint="eastAsia"/>
                <w:bCs w:val="0"/>
                <w:color w:val="000000" w:themeColor="text1"/>
                <w:spacing w:val="-20"/>
                <w:kern w:val="0"/>
                <w:sz w:val="24"/>
                <w:szCs w:val="24"/>
              </w:rPr>
              <w:t>證明</w:t>
            </w:r>
            <w:r w:rsidRPr="00B9609C">
              <w:rPr>
                <w:rFonts w:ascii="Times New Roman" w:hAnsi="Times New Roman"/>
                <w:bCs w:val="0"/>
                <w:color w:val="000000" w:themeColor="text1"/>
                <w:spacing w:val="-20"/>
                <w:kern w:val="0"/>
                <w:sz w:val="24"/>
                <w:szCs w:val="24"/>
              </w:rPr>
              <w:t>，不堪作業人數</w:t>
            </w:r>
            <w:bookmarkEnd w:id="4086"/>
            <w:bookmarkEnd w:id="4087"/>
          </w:p>
        </w:tc>
        <w:tc>
          <w:tcPr>
            <w:tcW w:w="993" w:type="dxa"/>
            <w:vMerge w:val="restart"/>
            <w:shd w:val="clear" w:color="auto" w:fill="FDE9D9" w:themeFill="accent6" w:themeFillTint="33"/>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spacing w:val="-20"/>
                <w:kern w:val="0"/>
                <w:sz w:val="24"/>
                <w:szCs w:val="24"/>
              </w:rPr>
            </w:pPr>
            <w:bookmarkStart w:id="4088" w:name="_Toc23587092"/>
            <w:bookmarkStart w:id="4089" w:name="_Toc23775766"/>
            <w:r w:rsidRPr="00B9609C">
              <w:rPr>
                <w:rFonts w:ascii="Times New Roman" w:hAnsi="Times New Roman"/>
                <w:bCs w:val="0"/>
                <w:color w:val="000000" w:themeColor="text1"/>
                <w:spacing w:val="-20"/>
                <w:kern w:val="0"/>
                <w:sz w:val="24"/>
                <w:szCs w:val="24"/>
              </w:rPr>
              <w:t>領有身心障礙</w:t>
            </w:r>
            <w:r w:rsidR="002D5EF2" w:rsidRPr="00B9609C">
              <w:rPr>
                <w:rFonts w:ascii="Times New Roman" w:hAnsi="Times New Roman" w:hint="eastAsia"/>
                <w:bCs w:val="0"/>
                <w:color w:val="000000" w:themeColor="text1"/>
                <w:spacing w:val="-20"/>
                <w:kern w:val="0"/>
                <w:sz w:val="24"/>
                <w:szCs w:val="24"/>
              </w:rPr>
              <w:t>證明</w:t>
            </w:r>
            <w:r w:rsidRPr="00B9609C">
              <w:rPr>
                <w:rFonts w:ascii="Times New Roman" w:hAnsi="Times New Roman"/>
                <w:bCs w:val="0"/>
                <w:color w:val="000000" w:themeColor="text1"/>
                <w:spacing w:val="-20"/>
                <w:kern w:val="0"/>
                <w:sz w:val="24"/>
                <w:szCs w:val="24"/>
              </w:rPr>
              <w:t>在舍房作業人數</w:t>
            </w:r>
            <w:bookmarkEnd w:id="4088"/>
            <w:bookmarkEnd w:id="4089"/>
          </w:p>
        </w:tc>
        <w:tc>
          <w:tcPr>
            <w:tcW w:w="2835" w:type="dxa"/>
            <w:gridSpan w:val="2"/>
            <w:shd w:val="clear" w:color="auto" w:fill="FDE9D9" w:themeFill="accent6" w:themeFillTint="33"/>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spacing w:val="-20"/>
                <w:kern w:val="0"/>
                <w:sz w:val="24"/>
                <w:szCs w:val="24"/>
              </w:rPr>
            </w:pPr>
            <w:bookmarkStart w:id="4090" w:name="_Toc23587093"/>
            <w:bookmarkStart w:id="4091" w:name="_Toc23775767"/>
            <w:r w:rsidRPr="00B9609C">
              <w:rPr>
                <w:rFonts w:ascii="Times New Roman" w:hAnsi="Times New Roman"/>
                <w:bCs w:val="0"/>
                <w:color w:val="000000" w:themeColor="text1"/>
                <w:spacing w:val="-20"/>
                <w:kern w:val="0"/>
                <w:sz w:val="24"/>
                <w:szCs w:val="24"/>
              </w:rPr>
              <w:t>領有身心障礙</w:t>
            </w:r>
            <w:r w:rsidR="002D5EF2" w:rsidRPr="00B9609C">
              <w:rPr>
                <w:rFonts w:ascii="Times New Roman" w:hAnsi="Times New Roman" w:hint="eastAsia"/>
                <w:bCs w:val="0"/>
                <w:color w:val="000000" w:themeColor="text1"/>
                <w:spacing w:val="-20"/>
                <w:kern w:val="0"/>
                <w:sz w:val="24"/>
                <w:szCs w:val="24"/>
              </w:rPr>
              <w:t>證明</w:t>
            </w:r>
            <w:r w:rsidRPr="00B9609C">
              <w:rPr>
                <w:rFonts w:ascii="Times New Roman" w:hAnsi="Times New Roman"/>
                <w:bCs w:val="0"/>
                <w:color w:val="000000" w:themeColor="text1"/>
                <w:spacing w:val="-20"/>
                <w:kern w:val="0"/>
                <w:sz w:val="24"/>
                <w:szCs w:val="24"/>
              </w:rPr>
              <w:t>，未達不堪作業且無參與舍房作業，因其他理由未下工場作業人數</w:t>
            </w:r>
            <w:bookmarkEnd w:id="4090"/>
            <w:bookmarkEnd w:id="4091"/>
          </w:p>
        </w:tc>
      </w:tr>
      <w:tr w:rsidR="00B9609C" w:rsidRPr="00B9609C" w:rsidTr="006101B7">
        <w:trPr>
          <w:trHeight w:val="216"/>
          <w:tblHeader/>
        </w:trPr>
        <w:tc>
          <w:tcPr>
            <w:tcW w:w="700" w:type="dxa"/>
            <w:vMerge/>
            <w:shd w:val="clear" w:color="auto" w:fill="FDE9D9" w:themeFill="accent6" w:themeFillTint="33"/>
            <w:vAlign w:val="center"/>
          </w:tcPr>
          <w:p w:rsidR="00B46778" w:rsidRPr="00B9609C" w:rsidRDefault="00B46778" w:rsidP="00CD5C93">
            <w:pPr>
              <w:pStyle w:val="3"/>
              <w:numPr>
                <w:ilvl w:val="0"/>
                <w:numId w:val="0"/>
              </w:numPr>
              <w:spacing w:line="280" w:lineRule="exact"/>
              <w:jc w:val="center"/>
              <w:rPr>
                <w:rFonts w:ascii="Times New Roman" w:hAnsi="Times New Roman"/>
                <w:color w:val="000000" w:themeColor="text1"/>
                <w:kern w:val="0"/>
                <w:sz w:val="24"/>
                <w:szCs w:val="24"/>
              </w:rPr>
            </w:pPr>
          </w:p>
        </w:tc>
        <w:tc>
          <w:tcPr>
            <w:tcW w:w="1914" w:type="dxa"/>
            <w:vMerge/>
            <w:shd w:val="clear" w:color="auto" w:fill="FDE9D9" w:themeFill="accent6" w:themeFillTint="33"/>
            <w:vAlign w:val="center"/>
          </w:tcPr>
          <w:p w:rsidR="00B46778" w:rsidRPr="00B9609C" w:rsidRDefault="00B46778" w:rsidP="00CD5C93">
            <w:pPr>
              <w:pStyle w:val="3"/>
              <w:numPr>
                <w:ilvl w:val="0"/>
                <w:numId w:val="0"/>
              </w:numPr>
              <w:spacing w:line="280" w:lineRule="exact"/>
              <w:jc w:val="center"/>
              <w:rPr>
                <w:rFonts w:ascii="Times New Roman" w:hAnsi="Times New Roman"/>
                <w:color w:val="000000" w:themeColor="text1"/>
                <w:kern w:val="0"/>
                <w:sz w:val="24"/>
                <w:szCs w:val="24"/>
              </w:rPr>
            </w:pPr>
          </w:p>
        </w:tc>
        <w:tc>
          <w:tcPr>
            <w:tcW w:w="992" w:type="dxa"/>
            <w:vMerge/>
            <w:shd w:val="clear" w:color="auto" w:fill="FDE9D9" w:themeFill="accent6" w:themeFillTint="33"/>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spacing w:val="-20"/>
                <w:kern w:val="0"/>
                <w:sz w:val="24"/>
                <w:szCs w:val="24"/>
              </w:rPr>
            </w:pPr>
          </w:p>
        </w:tc>
        <w:tc>
          <w:tcPr>
            <w:tcW w:w="992" w:type="dxa"/>
            <w:vMerge/>
            <w:shd w:val="clear" w:color="auto" w:fill="FDE9D9" w:themeFill="accent6" w:themeFillTint="33"/>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spacing w:val="-20"/>
                <w:kern w:val="0"/>
                <w:sz w:val="24"/>
                <w:szCs w:val="24"/>
              </w:rPr>
            </w:pPr>
          </w:p>
        </w:tc>
        <w:tc>
          <w:tcPr>
            <w:tcW w:w="992" w:type="dxa"/>
            <w:vMerge/>
            <w:shd w:val="clear" w:color="auto" w:fill="FDE9D9" w:themeFill="accent6" w:themeFillTint="33"/>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spacing w:val="-20"/>
                <w:kern w:val="0"/>
                <w:sz w:val="24"/>
                <w:szCs w:val="24"/>
              </w:rPr>
            </w:pPr>
          </w:p>
        </w:tc>
        <w:tc>
          <w:tcPr>
            <w:tcW w:w="993" w:type="dxa"/>
            <w:vMerge/>
            <w:shd w:val="clear" w:color="auto" w:fill="FDE9D9" w:themeFill="accent6" w:themeFillTint="33"/>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spacing w:val="-20"/>
                <w:kern w:val="0"/>
                <w:sz w:val="24"/>
                <w:szCs w:val="24"/>
              </w:rPr>
            </w:pPr>
          </w:p>
        </w:tc>
        <w:tc>
          <w:tcPr>
            <w:tcW w:w="567" w:type="dxa"/>
            <w:shd w:val="clear" w:color="auto" w:fill="FDE9D9" w:themeFill="accent6" w:themeFillTint="33"/>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spacing w:val="-4"/>
                <w:kern w:val="0"/>
                <w:sz w:val="24"/>
                <w:szCs w:val="24"/>
              </w:rPr>
            </w:pPr>
            <w:bookmarkStart w:id="4092" w:name="_Toc23587094"/>
            <w:bookmarkStart w:id="4093" w:name="_Toc23775768"/>
            <w:r w:rsidRPr="00B9609C">
              <w:rPr>
                <w:rFonts w:ascii="Times New Roman" w:hAnsi="Times New Roman"/>
                <w:bCs w:val="0"/>
                <w:color w:val="000000" w:themeColor="text1"/>
                <w:spacing w:val="-4"/>
                <w:kern w:val="0"/>
                <w:sz w:val="24"/>
                <w:szCs w:val="24"/>
              </w:rPr>
              <w:t>人數</w:t>
            </w:r>
            <w:bookmarkEnd w:id="4092"/>
            <w:bookmarkEnd w:id="4093"/>
          </w:p>
        </w:tc>
        <w:tc>
          <w:tcPr>
            <w:tcW w:w="2268" w:type="dxa"/>
            <w:shd w:val="clear" w:color="auto" w:fill="FDE9D9" w:themeFill="accent6" w:themeFillTint="33"/>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094" w:name="_Toc23587095"/>
            <w:bookmarkStart w:id="4095" w:name="_Toc23775769"/>
            <w:r w:rsidRPr="00B9609C">
              <w:rPr>
                <w:rFonts w:ascii="Times New Roman" w:hAnsi="Times New Roman"/>
                <w:bCs w:val="0"/>
                <w:color w:val="000000" w:themeColor="text1"/>
                <w:kern w:val="0"/>
                <w:sz w:val="24"/>
                <w:szCs w:val="24"/>
              </w:rPr>
              <w:t>原因</w:t>
            </w:r>
            <w:bookmarkEnd w:id="4094"/>
            <w:bookmarkEnd w:id="4095"/>
          </w:p>
        </w:tc>
      </w:tr>
      <w:tr w:rsidR="00B9609C" w:rsidRPr="00B9609C" w:rsidTr="006101B7">
        <w:trPr>
          <w:trHeight w:val="312"/>
        </w:trPr>
        <w:tc>
          <w:tcPr>
            <w:tcW w:w="9418" w:type="dxa"/>
            <w:gridSpan w:val="8"/>
            <w:shd w:val="clear" w:color="auto" w:fill="DAEEF3" w:themeFill="accent5" w:themeFillTint="33"/>
            <w:vAlign w:val="center"/>
          </w:tcPr>
          <w:p w:rsidR="00B46778" w:rsidRPr="00B9609C" w:rsidRDefault="00B46778" w:rsidP="00CD5C93">
            <w:pPr>
              <w:pStyle w:val="3"/>
              <w:numPr>
                <w:ilvl w:val="0"/>
                <w:numId w:val="0"/>
              </w:numPr>
              <w:spacing w:line="280" w:lineRule="exact"/>
              <w:jc w:val="center"/>
              <w:rPr>
                <w:rFonts w:ascii="Times New Roman" w:hAnsi="Times New Roman"/>
                <w:bCs w:val="0"/>
                <w:color w:val="000000" w:themeColor="text1"/>
                <w:kern w:val="0"/>
                <w:sz w:val="24"/>
                <w:szCs w:val="24"/>
              </w:rPr>
            </w:pPr>
            <w:bookmarkStart w:id="4096" w:name="_Toc23587096"/>
            <w:bookmarkStart w:id="4097" w:name="_Toc23775770"/>
            <w:r w:rsidRPr="00B9609C">
              <w:rPr>
                <w:rFonts w:ascii="Times New Roman" w:hAnsi="Times New Roman" w:hint="eastAsia"/>
                <w:bCs w:val="0"/>
                <w:color w:val="000000" w:themeColor="text1"/>
                <w:kern w:val="0"/>
                <w:sz w:val="24"/>
                <w:szCs w:val="24"/>
              </w:rPr>
              <w:t>105</w:t>
            </w:r>
            <w:r w:rsidRPr="00B9609C">
              <w:rPr>
                <w:rFonts w:ascii="Times New Roman" w:hAnsi="Times New Roman" w:hint="eastAsia"/>
                <w:bCs w:val="0"/>
                <w:color w:val="000000" w:themeColor="text1"/>
                <w:kern w:val="0"/>
                <w:sz w:val="24"/>
                <w:szCs w:val="24"/>
              </w:rPr>
              <w:t>年</w:t>
            </w:r>
            <w:bookmarkEnd w:id="4096"/>
            <w:bookmarkEnd w:id="4097"/>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098" w:name="_Toc23587097"/>
            <w:bookmarkStart w:id="4099" w:name="_Toc23775771"/>
            <w:r w:rsidRPr="00B9609C">
              <w:rPr>
                <w:rFonts w:ascii="Times New Roman" w:hAnsi="Times New Roman"/>
                <w:color w:val="000000" w:themeColor="text1"/>
                <w:kern w:val="0"/>
                <w:sz w:val="24"/>
                <w:szCs w:val="24"/>
              </w:rPr>
              <w:t>臺北監獄</w:t>
            </w:r>
            <w:bookmarkEnd w:id="4098"/>
            <w:bookmarkEnd w:id="409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00" w:name="_Toc23587098"/>
            <w:bookmarkStart w:id="4101" w:name="_Toc23775772"/>
            <w:r w:rsidRPr="00B9609C">
              <w:rPr>
                <w:rFonts w:ascii="Times New Roman" w:hAnsi="Times New Roman" w:hint="eastAsia"/>
                <w:bCs w:val="0"/>
                <w:color w:val="000000" w:themeColor="text1"/>
                <w:kern w:val="0"/>
                <w:sz w:val="24"/>
                <w:szCs w:val="24"/>
              </w:rPr>
              <w:t>77</w:t>
            </w:r>
            <w:bookmarkEnd w:id="4100"/>
            <w:bookmarkEnd w:id="410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02" w:name="_Toc23587099"/>
            <w:bookmarkStart w:id="4103" w:name="_Toc23775773"/>
            <w:r w:rsidRPr="00B9609C">
              <w:rPr>
                <w:rFonts w:ascii="Times New Roman" w:hAnsi="Times New Roman" w:hint="eastAsia"/>
                <w:bCs w:val="0"/>
                <w:color w:val="000000" w:themeColor="text1"/>
                <w:kern w:val="0"/>
                <w:sz w:val="24"/>
                <w:szCs w:val="24"/>
              </w:rPr>
              <w:t>69</w:t>
            </w:r>
            <w:bookmarkEnd w:id="4102"/>
            <w:bookmarkEnd w:id="410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04" w:name="_Toc23587100"/>
            <w:bookmarkStart w:id="4105" w:name="_Toc23775774"/>
            <w:r w:rsidRPr="00B9609C">
              <w:rPr>
                <w:rFonts w:ascii="Times New Roman" w:hAnsi="Times New Roman" w:hint="eastAsia"/>
                <w:bCs w:val="0"/>
                <w:color w:val="000000" w:themeColor="text1"/>
                <w:kern w:val="0"/>
                <w:sz w:val="24"/>
                <w:szCs w:val="24"/>
              </w:rPr>
              <w:t>2</w:t>
            </w:r>
            <w:bookmarkEnd w:id="4104"/>
            <w:bookmarkEnd w:id="4105"/>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06" w:name="_Toc23587101"/>
            <w:bookmarkStart w:id="4107" w:name="_Toc23775775"/>
            <w:r w:rsidRPr="00B9609C">
              <w:rPr>
                <w:rFonts w:ascii="Times New Roman" w:hAnsi="Times New Roman" w:hint="eastAsia"/>
                <w:bCs w:val="0"/>
                <w:color w:val="000000" w:themeColor="text1"/>
                <w:kern w:val="0"/>
                <w:sz w:val="24"/>
                <w:szCs w:val="24"/>
              </w:rPr>
              <w:t>6</w:t>
            </w:r>
            <w:bookmarkEnd w:id="4106"/>
            <w:bookmarkEnd w:id="4107"/>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08" w:name="_Toc23587102"/>
            <w:bookmarkStart w:id="4109" w:name="_Toc23775776"/>
            <w:r w:rsidRPr="00B9609C">
              <w:rPr>
                <w:rFonts w:ascii="Times New Roman" w:hAnsi="Times New Roman" w:hint="eastAsia"/>
                <w:bCs w:val="0"/>
                <w:color w:val="000000" w:themeColor="text1"/>
                <w:kern w:val="0"/>
                <w:sz w:val="24"/>
                <w:szCs w:val="24"/>
              </w:rPr>
              <w:t>0</w:t>
            </w:r>
            <w:bookmarkEnd w:id="4108"/>
            <w:bookmarkEnd w:id="4109"/>
          </w:p>
        </w:tc>
        <w:tc>
          <w:tcPr>
            <w:tcW w:w="2268"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10" w:name="_Toc23587103"/>
            <w:bookmarkStart w:id="4111" w:name="_Toc23775777"/>
            <w:r w:rsidRPr="00B9609C">
              <w:rPr>
                <w:rFonts w:ascii="Times New Roman" w:hAnsi="Times New Roman"/>
                <w:color w:val="000000" w:themeColor="text1"/>
                <w:kern w:val="0"/>
                <w:sz w:val="24"/>
                <w:szCs w:val="24"/>
              </w:rPr>
              <w:t>桃園監獄</w:t>
            </w:r>
            <w:bookmarkEnd w:id="4110"/>
            <w:bookmarkEnd w:id="411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12" w:name="_Toc23587104"/>
            <w:bookmarkStart w:id="4113" w:name="_Toc23775778"/>
            <w:r w:rsidRPr="00B9609C">
              <w:rPr>
                <w:rFonts w:ascii="Times New Roman" w:hAnsi="Times New Roman" w:hint="eastAsia"/>
                <w:bCs w:val="0"/>
                <w:color w:val="000000" w:themeColor="text1"/>
                <w:kern w:val="0"/>
                <w:sz w:val="24"/>
                <w:szCs w:val="24"/>
              </w:rPr>
              <w:t>22</w:t>
            </w:r>
            <w:bookmarkEnd w:id="4112"/>
            <w:bookmarkEnd w:id="411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14" w:name="_Toc23587105"/>
            <w:bookmarkStart w:id="4115" w:name="_Toc23775779"/>
            <w:r w:rsidRPr="00B9609C">
              <w:rPr>
                <w:rFonts w:ascii="Times New Roman" w:hAnsi="Times New Roman" w:hint="eastAsia"/>
                <w:bCs w:val="0"/>
                <w:color w:val="000000" w:themeColor="text1"/>
                <w:kern w:val="0"/>
                <w:sz w:val="24"/>
                <w:szCs w:val="24"/>
              </w:rPr>
              <w:t>13</w:t>
            </w:r>
            <w:bookmarkEnd w:id="4114"/>
            <w:bookmarkEnd w:id="411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16" w:name="_Toc23587106"/>
            <w:bookmarkStart w:id="4117" w:name="_Toc23775780"/>
            <w:r w:rsidRPr="00B9609C">
              <w:rPr>
                <w:rFonts w:ascii="Times New Roman" w:hAnsi="Times New Roman" w:hint="eastAsia"/>
                <w:bCs w:val="0"/>
                <w:color w:val="000000" w:themeColor="text1"/>
                <w:kern w:val="0"/>
                <w:sz w:val="24"/>
                <w:szCs w:val="24"/>
              </w:rPr>
              <w:t>1</w:t>
            </w:r>
            <w:bookmarkEnd w:id="4116"/>
            <w:bookmarkEnd w:id="4117"/>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18" w:name="_Toc23587107"/>
            <w:bookmarkStart w:id="4119" w:name="_Toc23775781"/>
            <w:r w:rsidRPr="00B9609C">
              <w:rPr>
                <w:rFonts w:ascii="Times New Roman" w:hAnsi="Times New Roman" w:hint="eastAsia"/>
                <w:bCs w:val="0"/>
                <w:color w:val="000000" w:themeColor="text1"/>
                <w:kern w:val="0"/>
                <w:sz w:val="24"/>
                <w:szCs w:val="24"/>
              </w:rPr>
              <w:t>0</w:t>
            </w:r>
            <w:bookmarkEnd w:id="4118"/>
            <w:bookmarkEnd w:id="4119"/>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20" w:name="_Toc23587108"/>
            <w:bookmarkStart w:id="4121" w:name="_Toc23775782"/>
            <w:r w:rsidRPr="00B9609C">
              <w:rPr>
                <w:rFonts w:ascii="Times New Roman" w:hAnsi="Times New Roman" w:hint="eastAsia"/>
                <w:bCs w:val="0"/>
                <w:color w:val="000000" w:themeColor="text1"/>
                <w:kern w:val="0"/>
                <w:sz w:val="24"/>
                <w:szCs w:val="24"/>
              </w:rPr>
              <w:t>8</w:t>
            </w:r>
            <w:bookmarkEnd w:id="4120"/>
            <w:bookmarkEnd w:id="4121"/>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bookmarkStart w:id="4122" w:name="_Toc23587109"/>
            <w:bookmarkStart w:id="4123" w:name="_Toc23775783"/>
            <w:r w:rsidRPr="00B9609C">
              <w:rPr>
                <w:rFonts w:ascii="Times New Roman" w:hAnsi="Times New Roman" w:hint="eastAsia"/>
                <w:bCs w:val="0"/>
                <w:color w:val="000000" w:themeColor="text1"/>
                <w:spacing w:val="-20"/>
                <w:kern w:val="0"/>
                <w:sz w:val="24"/>
                <w:szCs w:val="24"/>
              </w:rPr>
              <w:t>違規、新收、被告、療養</w:t>
            </w:r>
            <w:bookmarkEnd w:id="4122"/>
            <w:bookmarkEnd w:id="4123"/>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24" w:name="_Toc23587110"/>
            <w:bookmarkStart w:id="4125" w:name="_Toc23775784"/>
            <w:r w:rsidRPr="00B9609C">
              <w:rPr>
                <w:rFonts w:ascii="Times New Roman" w:hAnsi="Times New Roman"/>
                <w:color w:val="000000" w:themeColor="text1"/>
                <w:kern w:val="0"/>
                <w:sz w:val="24"/>
                <w:szCs w:val="24"/>
              </w:rPr>
              <w:t>桃</w:t>
            </w:r>
            <w:r w:rsidRPr="00B9609C">
              <w:rPr>
                <w:rFonts w:ascii="Times New Roman" w:hAnsi="Times New Roman" w:hint="eastAsia"/>
                <w:color w:val="000000" w:themeColor="text1"/>
                <w:kern w:val="0"/>
                <w:sz w:val="24"/>
                <w:szCs w:val="24"/>
              </w:rPr>
              <w:t>園</w:t>
            </w:r>
            <w:r w:rsidRPr="00B9609C">
              <w:rPr>
                <w:rFonts w:ascii="Times New Roman" w:hAnsi="Times New Roman"/>
                <w:color w:val="000000" w:themeColor="text1"/>
                <w:kern w:val="0"/>
                <w:sz w:val="24"/>
                <w:szCs w:val="24"/>
              </w:rPr>
              <w:t>女子監獄</w:t>
            </w:r>
            <w:bookmarkEnd w:id="4124"/>
            <w:bookmarkEnd w:id="412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26" w:name="_Toc23587111"/>
            <w:bookmarkStart w:id="4127" w:name="_Toc23775785"/>
            <w:r w:rsidRPr="00B9609C">
              <w:rPr>
                <w:rFonts w:ascii="Times New Roman" w:hAnsi="Times New Roman" w:hint="eastAsia"/>
                <w:bCs w:val="0"/>
                <w:color w:val="000000" w:themeColor="text1"/>
                <w:kern w:val="0"/>
                <w:sz w:val="24"/>
                <w:szCs w:val="24"/>
              </w:rPr>
              <w:t>12</w:t>
            </w:r>
            <w:bookmarkEnd w:id="4126"/>
            <w:bookmarkEnd w:id="412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28" w:name="_Toc23587112"/>
            <w:bookmarkStart w:id="4129" w:name="_Toc23775786"/>
            <w:r w:rsidRPr="00B9609C">
              <w:rPr>
                <w:rFonts w:ascii="Times New Roman" w:hAnsi="Times New Roman" w:hint="eastAsia"/>
                <w:bCs w:val="0"/>
                <w:color w:val="000000" w:themeColor="text1"/>
                <w:kern w:val="0"/>
                <w:sz w:val="24"/>
                <w:szCs w:val="24"/>
              </w:rPr>
              <w:t>11</w:t>
            </w:r>
            <w:bookmarkEnd w:id="4128"/>
            <w:bookmarkEnd w:id="412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30" w:name="_Toc23587113"/>
            <w:bookmarkStart w:id="4131" w:name="_Toc23775787"/>
            <w:r w:rsidRPr="00B9609C">
              <w:rPr>
                <w:rFonts w:ascii="Times New Roman" w:hAnsi="Times New Roman" w:hint="eastAsia"/>
                <w:bCs w:val="0"/>
                <w:color w:val="000000" w:themeColor="text1"/>
                <w:kern w:val="0"/>
                <w:sz w:val="24"/>
                <w:szCs w:val="24"/>
              </w:rPr>
              <w:t>0</w:t>
            </w:r>
            <w:bookmarkEnd w:id="4130"/>
            <w:bookmarkEnd w:id="4131"/>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32" w:name="_Toc23587114"/>
            <w:bookmarkStart w:id="4133" w:name="_Toc23775788"/>
            <w:r w:rsidRPr="00B9609C">
              <w:rPr>
                <w:rFonts w:ascii="Times New Roman" w:hAnsi="Times New Roman" w:hint="eastAsia"/>
                <w:bCs w:val="0"/>
                <w:color w:val="000000" w:themeColor="text1"/>
                <w:kern w:val="0"/>
                <w:sz w:val="24"/>
                <w:szCs w:val="24"/>
              </w:rPr>
              <w:t>1</w:t>
            </w:r>
            <w:bookmarkEnd w:id="4132"/>
            <w:bookmarkEnd w:id="4133"/>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34" w:name="_Toc23587115"/>
            <w:bookmarkStart w:id="4135" w:name="_Toc23775789"/>
            <w:r w:rsidRPr="00B9609C">
              <w:rPr>
                <w:rFonts w:ascii="Times New Roman" w:hAnsi="Times New Roman" w:hint="eastAsia"/>
                <w:bCs w:val="0"/>
                <w:color w:val="000000" w:themeColor="text1"/>
                <w:kern w:val="0"/>
                <w:sz w:val="24"/>
                <w:szCs w:val="24"/>
              </w:rPr>
              <w:t>0</w:t>
            </w:r>
            <w:bookmarkEnd w:id="4134"/>
            <w:bookmarkEnd w:id="4135"/>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36" w:name="_Toc23587116"/>
            <w:bookmarkStart w:id="4137" w:name="_Toc23775790"/>
            <w:r w:rsidRPr="00B9609C">
              <w:rPr>
                <w:rFonts w:ascii="Times New Roman" w:hAnsi="Times New Roman"/>
                <w:color w:val="000000" w:themeColor="text1"/>
                <w:kern w:val="0"/>
                <w:sz w:val="24"/>
                <w:szCs w:val="24"/>
              </w:rPr>
              <w:t>新竹監獄</w:t>
            </w:r>
            <w:bookmarkEnd w:id="4136"/>
            <w:bookmarkEnd w:id="413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38" w:name="_Toc23587117"/>
            <w:bookmarkStart w:id="4139" w:name="_Toc23775791"/>
            <w:r w:rsidRPr="00B9609C">
              <w:rPr>
                <w:rFonts w:ascii="Times New Roman" w:hAnsi="Times New Roman" w:hint="eastAsia"/>
                <w:bCs w:val="0"/>
                <w:color w:val="000000" w:themeColor="text1"/>
                <w:kern w:val="0"/>
                <w:sz w:val="24"/>
                <w:szCs w:val="24"/>
              </w:rPr>
              <w:t>12</w:t>
            </w:r>
            <w:bookmarkEnd w:id="4138"/>
            <w:bookmarkEnd w:id="413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40" w:name="_Toc23587118"/>
            <w:bookmarkStart w:id="4141" w:name="_Toc23775792"/>
            <w:r w:rsidRPr="00B9609C">
              <w:rPr>
                <w:rFonts w:ascii="Times New Roman" w:hAnsi="Times New Roman" w:hint="eastAsia"/>
                <w:bCs w:val="0"/>
                <w:color w:val="000000" w:themeColor="text1"/>
                <w:kern w:val="0"/>
                <w:sz w:val="24"/>
                <w:szCs w:val="24"/>
              </w:rPr>
              <w:t>10</w:t>
            </w:r>
            <w:bookmarkEnd w:id="4140"/>
            <w:bookmarkEnd w:id="414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42" w:name="_Toc23587119"/>
            <w:bookmarkStart w:id="4143" w:name="_Toc23775793"/>
            <w:r w:rsidRPr="00B9609C">
              <w:rPr>
                <w:rFonts w:ascii="Times New Roman" w:hAnsi="Times New Roman" w:hint="eastAsia"/>
                <w:bCs w:val="0"/>
                <w:color w:val="000000" w:themeColor="text1"/>
                <w:kern w:val="0"/>
                <w:sz w:val="24"/>
                <w:szCs w:val="24"/>
              </w:rPr>
              <w:t>2</w:t>
            </w:r>
            <w:bookmarkEnd w:id="4142"/>
            <w:bookmarkEnd w:id="4143"/>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44" w:name="_Toc23587120"/>
            <w:bookmarkStart w:id="4145" w:name="_Toc23775794"/>
            <w:r w:rsidRPr="00B9609C">
              <w:rPr>
                <w:rFonts w:ascii="Times New Roman" w:hAnsi="Times New Roman" w:hint="eastAsia"/>
                <w:bCs w:val="0"/>
                <w:color w:val="000000" w:themeColor="text1"/>
                <w:kern w:val="0"/>
                <w:sz w:val="24"/>
                <w:szCs w:val="24"/>
              </w:rPr>
              <w:t>0</w:t>
            </w:r>
            <w:bookmarkEnd w:id="4144"/>
            <w:bookmarkEnd w:id="4145"/>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46" w:name="_Toc23587121"/>
            <w:bookmarkStart w:id="4147" w:name="_Toc23775795"/>
            <w:r w:rsidRPr="00B9609C">
              <w:rPr>
                <w:rFonts w:ascii="Times New Roman" w:hAnsi="Times New Roman" w:hint="eastAsia"/>
                <w:bCs w:val="0"/>
                <w:color w:val="000000" w:themeColor="text1"/>
                <w:kern w:val="0"/>
                <w:sz w:val="24"/>
                <w:szCs w:val="24"/>
              </w:rPr>
              <w:t>0</w:t>
            </w:r>
            <w:bookmarkEnd w:id="4146"/>
            <w:bookmarkEnd w:id="4147"/>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5</w:t>
            </w:r>
          </w:p>
        </w:tc>
        <w:tc>
          <w:tcPr>
            <w:tcW w:w="1914" w:type="dxa"/>
            <w:vAlign w:val="center"/>
          </w:tcPr>
          <w:p w:rsidR="00B46778" w:rsidRPr="00B9609C" w:rsidRDefault="00B46778" w:rsidP="00CD5C93">
            <w:pPr>
              <w:pStyle w:val="3"/>
              <w:numPr>
                <w:ilvl w:val="0"/>
                <w:numId w:val="0"/>
              </w:numPr>
              <w:tabs>
                <w:tab w:val="left" w:pos="1020"/>
              </w:tabs>
              <w:spacing w:line="260" w:lineRule="exact"/>
              <w:jc w:val="center"/>
              <w:rPr>
                <w:rFonts w:ascii="Times New Roman" w:hAnsi="Times New Roman"/>
                <w:bCs w:val="0"/>
                <w:color w:val="000000" w:themeColor="text1"/>
                <w:kern w:val="0"/>
                <w:sz w:val="24"/>
                <w:szCs w:val="24"/>
              </w:rPr>
            </w:pPr>
            <w:bookmarkStart w:id="4148" w:name="_Toc23587122"/>
            <w:bookmarkStart w:id="4149" w:name="_Toc23775796"/>
            <w:r w:rsidRPr="00B9609C">
              <w:rPr>
                <w:rFonts w:ascii="Times New Roman" w:hAnsi="Times New Roman"/>
                <w:color w:val="000000" w:themeColor="text1"/>
                <w:kern w:val="0"/>
                <w:sz w:val="24"/>
                <w:szCs w:val="24"/>
              </w:rPr>
              <w:t>臺中監獄</w:t>
            </w:r>
            <w:bookmarkEnd w:id="4148"/>
            <w:bookmarkEnd w:id="414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50" w:name="_Toc23587123"/>
            <w:bookmarkStart w:id="4151" w:name="_Toc23775797"/>
            <w:r w:rsidRPr="00B9609C">
              <w:rPr>
                <w:rFonts w:ascii="Times New Roman" w:hAnsi="Times New Roman" w:hint="eastAsia"/>
                <w:bCs w:val="0"/>
                <w:color w:val="000000" w:themeColor="text1"/>
                <w:kern w:val="0"/>
                <w:sz w:val="24"/>
                <w:szCs w:val="24"/>
              </w:rPr>
              <w:t>56</w:t>
            </w:r>
            <w:bookmarkEnd w:id="4150"/>
            <w:bookmarkEnd w:id="415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52" w:name="_Toc23587124"/>
            <w:bookmarkStart w:id="4153" w:name="_Toc23775798"/>
            <w:r w:rsidRPr="00B9609C">
              <w:rPr>
                <w:rFonts w:ascii="Times New Roman" w:hAnsi="Times New Roman" w:hint="eastAsia"/>
                <w:bCs w:val="0"/>
                <w:color w:val="000000" w:themeColor="text1"/>
                <w:kern w:val="0"/>
                <w:sz w:val="24"/>
                <w:szCs w:val="24"/>
              </w:rPr>
              <w:t>36</w:t>
            </w:r>
            <w:bookmarkEnd w:id="4152"/>
            <w:bookmarkEnd w:id="415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54" w:name="_Toc23587125"/>
            <w:bookmarkStart w:id="4155" w:name="_Toc23775799"/>
            <w:r w:rsidRPr="00B9609C">
              <w:rPr>
                <w:rFonts w:ascii="Times New Roman" w:hAnsi="Times New Roman" w:hint="eastAsia"/>
                <w:bCs w:val="0"/>
                <w:color w:val="000000" w:themeColor="text1"/>
                <w:kern w:val="0"/>
                <w:sz w:val="24"/>
                <w:szCs w:val="24"/>
              </w:rPr>
              <w:t>15</w:t>
            </w:r>
            <w:bookmarkEnd w:id="4154"/>
            <w:bookmarkEnd w:id="4155"/>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56" w:name="_Toc23587126"/>
            <w:bookmarkStart w:id="4157" w:name="_Toc23775800"/>
            <w:r w:rsidRPr="00B9609C">
              <w:rPr>
                <w:rFonts w:ascii="Times New Roman" w:hAnsi="Times New Roman" w:hint="eastAsia"/>
                <w:bCs w:val="0"/>
                <w:color w:val="000000" w:themeColor="text1"/>
                <w:kern w:val="0"/>
                <w:sz w:val="24"/>
                <w:szCs w:val="24"/>
              </w:rPr>
              <w:t>2</w:t>
            </w:r>
            <w:bookmarkEnd w:id="4156"/>
            <w:bookmarkEnd w:id="4157"/>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58" w:name="_Toc23587127"/>
            <w:bookmarkStart w:id="4159" w:name="_Toc23775801"/>
            <w:r w:rsidRPr="00B9609C">
              <w:rPr>
                <w:rFonts w:ascii="Times New Roman" w:hAnsi="Times New Roman" w:hint="eastAsia"/>
                <w:bCs w:val="0"/>
                <w:color w:val="000000" w:themeColor="text1"/>
                <w:kern w:val="0"/>
                <w:sz w:val="24"/>
                <w:szCs w:val="24"/>
              </w:rPr>
              <w:t>3</w:t>
            </w:r>
            <w:bookmarkEnd w:id="4158"/>
            <w:bookmarkEnd w:id="4159"/>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bookmarkStart w:id="4160" w:name="_Toc23587128"/>
            <w:bookmarkStart w:id="4161" w:name="_Toc23775802"/>
            <w:r w:rsidRPr="00B9609C">
              <w:rPr>
                <w:rFonts w:ascii="Times New Roman" w:hAnsi="Times New Roman" w:hint="eastAsia"/>
                <w:bCs w:val="0"/>
                <w:color w:val="000000" w:themeColor="text1"/>
                <w:spacing w:val="-20"/>
                <w:kern w:val="0"/>
                <w:sz w:val="24"/>
                <w:szCs w:val="24"/>
              </w:rPr>
              <w:t>違規、新收、療養</w:t>
            </w:r>
            <w:bookmarkEnd w:id="4160"/>
            <w:bookmarkEnd w:id="4161"/>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6</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62" w:name="_Toc23587129"/>
            <w:bookmarkStart w:id="4163" w:name="_Toc23775803"/>
            <w:r w:rsidRPr="00B9609C">
              <w:rPr>
                <w:rFonts w:ascii="Times New Roman" w:hAnsi="Times New Roman"/>
                <w:color w:val="000000" w:themeColor="text1"/>
                <w:kern w:val="0"/>
                <w:sz w:val="24"/>
                <w:szCs w:val="24"/>
              </w:rPr>
              <w:t>臺中女子監獄</w:t>
            </w:r>
            <w:bookmarkEnd w:id="4162"/>
            <w:bookmarkEnd w:id="416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64" w:name="_Toc23587130"/>
            <w:bookmarkStart w:id="4165" w:name="_Toc23775804"/>
            <w:r w:rsidRPr="00B9609C">
              <w:rPr>
                <w:rFonts w:ascii="Times New Roman" w:hAnsi="Times New Roman" w:hint="eastAsia"/>
                <w:bCs w:val="0"/>
                <w:color w:val="000000" w:themeColor="text1"/>
                <w:kern w:val="0"/>
                <w:sz w:val="24"/>
                <w:szCs w:val="24"/>
              </w:rPr>
              <w:t>14</w:t>
            </w:r>
            <w:bookmarkEnd w:id="4164"/>
            <w:bookmarkEnd w:id="416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66" w:name="_Toc23587131"/>
            <w:bookmarkStart w:id="4167" w:name="_Toc23775805"/>
            <w:r w:rsidRPr="00B9609C">
              <w:rPr>
                <w:rFonts w:ascii="Times New Roman" w:hAnsi="Times New Roman" w:hint="eastAsia"/>
                <w:bCs w:val="0"/>
                <w:color w:val="000000" w:themeColor="text1"/>
                <w:kern w:val="0"/>
                <w:sz w:val="24"/>
                <w:szCs w:val="24"/>
              </w:rPr>
              <w:t>0</w:t>
            </w:r>
            <w:bookmarkEnd w:id="4166"/>
            <w:bookmarkEnd w:id="416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68" w:name="_Toc23587132"/>
            <w:bookmarkStart w:id="4169" w:name="_Toc23775806"/>
            <w:r w:rsidRPr="00B9609C">
              <w:rPr>
                <w:rFonts w:ascii="Times New Roman" w:hAnsi="Times New Roman" w:hint="eastAsia"/>
                <w:bCs w:val="0"/>
                <w:color w:val="000000" w:themeColor="text1"/>
                <w:kern w:val="0"/>
                <w:sz w:val="24"/>
                <w:szCs w:val="24"/>
              </w:rPr>
              <w:t>0</w:t>
            </w:r>
            <w:bookmarkEnd w:id="4168"/>
            <w:bookmarkEnd w:id="4169"/>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70" w:name="_Toc23587133"/>
            <w:bookmarkStart w:id="4171" w:name="_Toc23775807"/>
            <w:r w:rsidRPr="00B9609C">
              <w:rPr>
                <w:rFonts w:ascii="Times New Roman" w:hAnsi="Times New Roman" w:hint="eastAsia"/>
                <w:bCs w:val="0"/>
                <w:color w:val="000000" w:themeColor="text1"/>
                <w:kern w:val="0"/>
                <w:sz w:val="24"/>
                <w:szCs w:val="24"/>
              </w:rPr>
              <w:t>0</w:t>
            </w:r>
            <w:bookmarkEnd w:id="4170"/>
            <w:bookmarkEnd w:id="4171"/>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72" w:name="_Toc23587134"/>
            <w:bookmarkStart w:id="4173" w:name="_Toc23775808"/>
            <w:r w:rsidRPr="00B9609C">
              <w:rPr>
                <w:rFonts w:ascii="Times New Roman" w:hAnsi="Times New Roman" w:hint="eastAsia"/>
                <w:bCs w:val="0"/>
                <w:color w:val="000000" w:themeColor="text1"/>
                <w:kern w:val="0"/>
                <w:sz w:val="24"/>
                <w:szCs w:val="24"/>
              </w:rPr>
              <w:t>14</w:t>
            </w:r>
            <w:bookmarkEnd w:id="4172"/>
            <w:bookmarkEnd w:id="4173"/>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bookmarkStart w:id="4174" w:name="_Toc23587135"/>
            <w:bookmarkStart w:id="4175" w:name="_Toc23775809"/>
            <w:r w:rsidRPr="00B9609C">
              <w:rPr>
                <w:rFonts w:ascii="Times New Roman" w:hAnsi="Times New Roman" w:hint="eastAsia"/>
                <w:bCs w:val="0"/>
                <w:color w:val="000000" w:themeColor="text1"/>
                <w:spacing w:val="-20"/>
                <w:kern w:val="0"/>
                <w:sz w:val="24"/>
                <w:szCs w:val="24"/>
              </w:rPr>
              <w:t>新收</w:t>
            </w:r>
            <w:bookmarkEnd w:id="4174"/>
            <w:bookmarkEnd w:id="4175"/>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7</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76" w:name="_Toc23587136"/>
            <w:bookmarkStart w:id="4177" w:name="_Toc23775810"/>
            <w:r w:rsidRPr="00B9609C">
              <w:rPr>
                <w:rFonts w:ascii="Times New Roman" w:hAnsi="Times New Roman"/>
                <w:color w:val="000000" w:themeColor="text1"/>
                <w:kern w:val="0"/>
                <w:sz w:val="24"/>
                <w:szCs w:val="24"/>
              </w:rPr>
              <w:t>彰化監獄</w:t>
            </w:r>
            <w:bookmarkEnd w:id="4176"/>
            <w:bookmarkEnd w:id="417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78" w:name="_Toc23587137"/>
            <w:bookmarkStart w:id="4179" w:name="_Toc23775811"/>
            <w:r w:rsidRPr="00B9609C">
              <w:rPr>
                <w:rFonts w:ascii="Times New Roman" w:hAnsi="Times New Roman" w:hint="eastAsia"/>
                <w:bCs w:val="0"/>
                <w:color w:val="000000" w:themeColor="text1"/>
                <w:kern w:val="0"/>
                <w:sz w:val="24"/>
                <w:szCs w:val="24"/>
              </w:rPr>
              <w:t>55</w:t>
            </w:r>
            <w:bookmarkEnd w:id="4178"/>
            <w:bookmarkEnd w:id="417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80" w:name="_Toc23587138"/>
            <w:bookmarkStart w:id="4181" w:name="_Toc23775812"/>
            <w:r w:rsidRPr="00B9609C">
              <w:rPr>
                <w:rFonts w:ascii="Times New Roman" w:hAnsi="Times New Roman" w:hint="eastAsia"/>
                <w:bCs w:val="0"/>
                <w:color w:val="000000" w:themeColor="text1"/>
                <w:kern w:val="0"/>
                <w:sz w:val="24"/>
                <w:szCs w:val="24"/>
              </w:rPr>
              <w:t>55</w:t>
            </w:r>
            <w:bookmarkEnd w:id="4180"/>
            <w:bookmarkEnd w:id="418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82" w:name="_Toc23587139"/>
            <w:bookmarkStart w:id="4183" w:name="_Toc23775813"/>
            <w:r w:rsidRPr="00B9609C">
              <w:rPr>
                <w:rFonts w:ascii="Times New Roman" w:hAnsi="Times New Roman" w:hint="eastAsia"/>
                <w:bCs w:val="0"/>
                <w:color w:val="000000" w:themeColor="text1"/>
                <w:kern w:val="0"/>
                <w:sz w:val="24"/>
                <w:szCs w:val="24"/>
              </w:rPr>
              <w:t>0</w:t>
            </w:r>
            <w:bookmarkEnd w:id="4182"/>
            <w:bookmarkEnd w:id="4183"/>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84" w:name="_Toc23587140"/>
            <w:bookmarkStart w:id="4185" w:name="_Toc23775814"/>
            <w:r w:rsidRPr="00B9609C">
              <w:rPr>
                <w:rFonts w:ascii="Times New Roman" w:hAnsi="Times New Roman" w:hint="eastAsia"/>
                <w:bCs w:val="0"/>
                <w:color w:val="000000" w:themeColor="text1"/>
                <w:kern w:val="0"/>
                <w:sz w:val="24"/>
                <w:szCs w:val="24"/>
              </w:rPr>
              <w:t>0</w:t>
            </w:r>
            <w:bookmarkEnd w:id="4184"/>
            <w:bookmarkEnd w:id="4185"/>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86" w:name="_Toc23587141"/>
            <w:bookmarkStart w:id="4187" w:name="_Toc23775815"/>
            <w:r w:rsidRPr="00B9609C">
              <w:rPr>
                <w:rFonts w:ascii="Times New Roman" w:hAnsi="Times New Roman" w:hint="eastAsia"/>
                <w:bCs w:val="0"/>
                <w:color w:val="000000" w:themeColor="text1"/>
                <w:kern w:val="0"/>
                <w:sz w:val="24"/>
                <w:szCs w:val="24"/>
              </w:rPr>
              <w:t>0</w:t>
            </w:r>
            <w:bookmarkEnd w:id="4186"/>
            <w:bookmarkEnd w:id="4187"/>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8</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88" w:name="_Toc23587142"/>
            <w:bookmarkStart w:id="4189" w:name="_Toc23775816"/>
            <w:r w:rsidRPr="00B9609C">
              <w:rPr>
                <w:rFonts w:ascii="Times New Roman" w:hAnsi="Times New Roman"/>
                <w:color w:val="000000" w:themeColor="text1"/>
                <w:kern w:val="0"/>
                <w:sz w:val="24"/>
                <w:szCs w:val="24"/>
              </w:rPr>
              <w:t>雲林監獄</w:t>
            </w:r>
            <w:bookmarkEnd w:id="4188"/>
            <w:bookmarkEnd w:id="418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90" w:name="_Toc23587143"/>
            <w:bookmarkStart w:id="4191" w:name="_Toc23775817"/>
            <w:r w:rsidRPr="00B9609C">
              <w:rPr>
                <w:rFonts w:ascii="Times New Roman" w:hAnsi="Times New Roman" w:hint="eastAsia"/>
                <w:bCs w:val="0"/>
                <w:color w:val="000000" w:themeColor="text1"/>
                <w:kern w:val="0"/>
                <w:sz w:val="24"/>
                <w:szCs w:val="24"/>
              </w:rPr>
              <w:t>29</w:t>
            </w:r>
            <w:bookmarkEnd w:id="4190"/>
            <w:bookmarkEnd w:id="419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92" w:name="_Toc23587144"/>
            <w:bookmarkStart w:id="4193" w:name="_Toc23775818"/>
            <w:r w:rsidRPr="00B9609C">
              <w:rPr>
                <w:rFonts w:ascii="Times New Roman" w:hAnsi="Times New Roman" w:hint="eastAsia"/>
                <w:bCs w:val="0"/>
                <w:color w:val="000000" w:themeColor="text1"/>
                <w:kern w:val="0"/>
                <w:sz w:val="24"/>
                <w:szCs w:val="24"/>
              </w:rPr>
              <w:t>28</w:t>
            </w:r>
            <w:bookmarkEnd w:id="4192"/>
            <w:bookmarkEnd w:id="419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94" w:name="_Toc23587145"/>
            <w:bookmarkStart w:id="4195" w:name="_Toc23775819"/>
            <w:r w:rsidRPr="00B9609C">
              <w:rPr>
                <w:rFonts w:ascii="Times New Roman" w:hAnsi="Times New Roman" w:hint="eastAsia"/>
                <w:bCs w:val="0"/>
                <w:color w:val="000000" w:themeColor="text1"/>
                <w:kern w:val="0"/>
                <w:sz w:val="24"/>
                <w:szCs w:val="24"/>
              </w:rPr>
              <w:t>0</w:t>
            </w:r>
            <w:bookmarkEnd w:id="4194"/>
            <w:bookmarkEnd w:id="4195"/>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96" w:name="_Toc23587146"/>
            <w:bookmarkStart w:id="4197" w:name="_Toc23775820"/>
            <w:r w:rsidRPr="00B9609C">
              <w:rPr>
                <w:rFonts w:ascii="Times New Roman" w:hAnsi="Times New Roman" w:hint="eastAsia"/>
                <w:bCs w:val="0"/>
                <w:color w:val="000000" w:themeColor="text1"/>
                <w:kern w:val="0"/>
                <w:sz w:val="24"/>
                <w:szCs w:val="24"/>
              </w:rPr>
              <w:t>1</w:t>
            </w:r>
            <w:bookmarkEnd w:id="4196"/>
            <w:bookmarkEnd w:id="4197"/>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198" w:name="_Toc23587147"/>
            <w:bookmarkStart w:id="4199" w:name="_Toc23775821"/>
            <w:r w:rsidRPr="00B9609C">
              <w:rPr>
                <w:rFonts w:ascii="Times New Roman" w:hAnsi="Times New Roman" w:hint="eastAsia"/>
                <w:bCs w:val="0"/>
                <w:color w:val="000000" w:themeColor="text1"/>
                <w:kern w:val="0"/>
                <w:sz w:val="24"/>
                <w:szCs w:val="24"/>
              </w:rPr>
              <w:t>0</w:t>
            </w:r>
            <w:bookmarkEnd w:id="4198"/>
            <w:bookmarkEnd w:id="4199"/>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9</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00" w:name="_Toc23587148"/>
            <w:bookmarkStart w:id="4201" w:name="_Toc23775822"/>
            <w:r w:rsidRPr="00B9609C">
              <w:rPr>
                <w:rFonts w:ascii="Times New Roman" w:hAnsi="Times New Roman"/>
                <w:color w:val="000000" w:themeColor="text1"/>
                <w:kern w:val="0"/>
                <w:sz w:val="24"/>
                <w:szCs w:val="24"/>
              </w:rPr>
              <w:t>雲林第二監獄</w:t>
            </w:r>
            <w:bookmarkEnd w:id="4200"/>
            <w:bookmarkEnd w:id="420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02" w:name="_Toc23587149"/>
            <w:bookmarkStart w:id="4203" w:name="_Toc23775823"/>
            <w:r w:rsidRPr="00B9609C">
              <w:rPr>
                <w:rFonts w:ascii="Times New Roman" w:hAnsi="Times New Roman" w:hint="eastAsia"/>
                <w:bCs w:val="0"/>
                <w:color w:val="000000" w:themeColor="text1"/>
                <w:kern w:val="0"/>
                <w:sz w:val="24"/>
                <w:szCs w:val="24"/>
              </w:rPr>
              <w:t>23</w:t>
            </w:r>
            <w:bookmarkEnd w:id="4202"/>
            <w:bookmarkEnd w:id="420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04" w:name="_Toc23587150"/>
            <w:bookmarkStart w:id="4205" w:name="_Toc23775824"/>
            <w:r w:rsidRPr="00B9609C">
              <w:rPr>
                <w:rFonts w:ascii="Times New Roman" w:hAnsi="Times New Roman" w:hint="eastAsia"/>
                <w:bCs w:val="0"/>
                <w:color w:val="000000" w:themeColor="text1"/>
                <w:kern w:val="0"/>
                <w:sz w:val="24"/>
                <w:szCs w:val="24"/>
              </w:rPr>
              <w:t>19</w:t>
            </w:r>
            <w:bookmarkEnd w:id="4204"/>
            <w:bookmarkEnd w:id="420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06" w:name="_Toc23587151"/>
            <w:bookmarkStart w:id="4207" w:name="_Toc23775825"/>
            <w:r w:rsidRPr="00B9609C">
              <w:rPr>
                <w:rFonts w:ascii="Times New Roman" w:hAnsi="Times New Roman" w:hint="eastAsia"/>
                <w:bCs w:val="0"/>
                <w:color w:val="000000" w:themeColor="text1"/>
                <w:kern w:val="0"/>
                <w:sz w:val="24"/>
                <w:szCs w:val="24"/>
              </w:rPr>
              <w:t>0</w:t>
            </w:r>
            <w:bookmarkEnd w:id="4206"/>
            <w:bookmarkEnd w:id="4207"/>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08" w:name="_Toc23587152"/>
            <w:bookmarkStart w:id="4209" w:name="_Toc23775826"/>
            <w:r w:rsidRPr="00B9609C">
              <w:rPr>
                <w:rFonts w:ascii="Times New Roman" w:hAnsi="Times New Roman" w:hint="eastAsia"/>
                <w:bCs w:val="0"/>
                <w:color w:val="000000" w:themeColor="text1"/>
                <w:kern w:val="0"/>
                <w:sz w:val="24"/>
                <w:szCs w:val="24"/>
              </w:rPr>
              <w:t>5</w:t>
            </w:r>
            <w:bookmarkEnd w:id="4208"/>
            <w:bookmarkEnd w:id="4209"/>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10" w:name="_Toc23587153"/>
            <w:bookmarkStart w:id="4211" w:name="_Toc23775827"/>
            <w:r w:rsidRPr="00B9609C">
              <w:rPr>
                <w:rFonts w:ascii="Times New Roman" w:hAnsi="Times New Roman" w:hint="eastAsia"/>
                <w:bCs w:val="0"/>
                <w:color w:val="000000" w:themeColor="text1"/>
                <w:kern w:val="0"/>
                <w:sz w:val="24"/>
                <w:szCs w:val="24"/>
              </w:rPr>
              <w:t>0</w:t>
            </w:r>
            <w:bookmarkEnd w:id="4210"/>
            <w:bookmarkEnd w:id="4211"/>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10</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12" w:name="_Toc23587154"/>
            <w:bookmarkStart w:id="4213" w:name="_Toc23775828"/>
            <w:r w:rsidRPr="00B9609C">
              <w:rPr>
                <w:rFonts w:ascii="Times New Roman" w:hAnsi="Times New Roman"/>
                <w:color w:val="000000" w:themeColor="text1"/>
                <w:kern w:val="0"/>
                <w:sz w:val="24"/>
                <w:szCs w:val="24"/>
              </w:rPr>
              <w:t>嘉義監獄</w:t>
            </w:r>
            <w:bookmarkEnd w:id="4212"/>
            <w:bookmarkEnd w:id="421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14" w:name="_Toc23587155"/>
            <w:bookmarkStart w:id="4215" w:name="_Toc23775829"/>
            <w:r w:rsidRPr="00B9609C">
              <w:rPr>
                <w:rFonts w:ascii="Times New Roman" w:hAnsi="Times New Roman" w:hint="eastAsia"/>
                <w:bCs w:val="0"/>
                <w:color w:val="000000" w:themeColor="text1"/>
                <w:kern w:val="0"/>
                <w:sz w:val="24"/>
                <w:szCs w:val="24"/>
              </w:rPr>
              <w:t>66</w:t>
            </w:r>
            <w:bookmarkEnd w:id="4214"/>
            <w:bookmarkEnd w:id="421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16" w:name="_Toc23587156"/>
            <w:bookmarkStart w:id="4217" w:name="_Toc23775830"/>
            <w:r w:rsidRPr="00B9609C">
              <w:rPr>
                <w:rFonts w:ascii="Times New Roman" w:hAnsi="Times New Roman" w:hint="eastAsia"/>
                <w:bCs w:val="0"/>
                <w:color w:val="000000" w:themeColor="text1"/>
                <w:kern w:val="0"/>
                <w:sz w:val="24"/>
                <w:szCs w:val="24"/>
              </w:rPr>
              <w:t>33</w:t>
            </w:r>
            <w:bookmarkEnd w:id="4216"/>
            <w:bookmarkEnd w:id="421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18" w:name="_Toc23587157"/>
            <w:bookmarkStart w:id="4219" w:name="_Toc23775831"/>
            <w:r w:rsidRPr="00B9609C">
              <w:rPr>
                <w:rFonts w:ascii="Times New Roman" w:hAnsi="Times New Roman" w:hint="eastAsia"/>
                <w:bCs w:val="0"/>
                <w:color w:val="000000" w:themeColor="text1"/>
                <w:kern w:val="0"/>
                <w:sz w:val="24"/>
                <w:szCs w:val="24"/>
              </w:rPr>
              <w:t>4</w:t>
            </w:r>
            <w:bookmarkEnd w:id="4218"/>
            <w:bookmarkEnd w:id="4219"/>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20" w:name="_Toc23587158"/>
            <w:bookmarkStart w:id="4221" w:name="_Toc23775832"/>
            <w:r w:rsidRPr="00B9609C">
              <w:rPr>
                <w:rFonts w:ascii="Times New Roman" w:hAnsi="Times New Roman" w:hint="eastAsia"/>
                <w:bCs w:val="0"/>
                <w:color w:val="000000" w:themeColor="text1"/>
                <w:kern w:val="0"/>
                <w:sz w:val="24"/>
                <w:szCs w:val="24"/>
              </w:rPr>
              <w:t>26</w:t>
            </w:r>
            <w:bookmarkEnd w:id="4220"/>
            <w:bookmarkEnd w:id="4221"/>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22" w:name="_Toc23587159"/>
            <w:bookmarkStart w:id="4223" w:name="_Toc23775833"/>
            <w:r w:rsidRPr="00B9609C">
              <w:rPr>
                <w:rFonts w:ascii="Times New Roman" w:hAnsi="Times New Roman" w:hint="eastAsia"/>
                <w:bCs w:val="0"/>
                <w:color w:val="000000" w:themeColor="text1"/>
                <w:kern w:val="0"/>
                <w:sz w:val="24"/>
                <w:szCs w:val="24"/>
              </w:rPr>
              <w:t>3</w:t>
            </w:r>
            <w:bookmarkEnd w:id="4222"/>
            <w:bookmarkEnd w:id="4223"/>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bookmarkStart w:id="4224" w:name="_Toc23587160"/>
            <w:bookmarkStart w:id="4225" w:name="_Toc23775834"/>
            <w:r w:rsidRPr="00B9609C">
              <w:rPr>
                <w:rFonts w:ascii="Times New Roman" w:hAnsi="Times New Roman" w:hint="eastAsia"/>
                <w:bCs w:val="0"/>
                <w:color w:val="000000" w:themeColor="text1"/>
                <w:spacing w:val="-20"/>
                <w:kern w:val="0"/>
                <w:sz w:val="24"/>
                <w:szCs w:val="24"/>
              </w:rPr>
              <w:t>療養</w:t>
            </w:r>
            <w:bookmarkEnd w:id="4224"/>
            <w:bookmarkEnd w:id="4225"/>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11</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26" w:name="_Toc23587161"/>
            <w:bookmarkStart w:id="4227" w:name="_Toc23775835"/>
            <w:r w:rsidRPr="00B9609C">
              <w:rPr>
                <w:rFonts w:ascii="Times New Roman" w:hAnsi="Times New Roman"/>
                <w:color w:val="000000" w:themeColor="text1"/>
                <w:kern w:val="0"/>
                <w:sz w:val="24"/>
                <w:szCs w:val="24"/>
              </w:rPr>
              <w:t>臺南監獄</w:t>
            </w:r>
            <w:bookmarkEnd w:id="4226"/>
            <w:bookmarkEnd w:id="422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28" w:name="_Toc23587162"/>
            <w:bookmarkStart w:id="4229" w:name="_Toc23775836"/>
            <w:r w:rsidRPr="00B9609C">
              <w:rPr>
                <w:rFonts w:ascii="Times New Roman" w:hAnsi="Times New Roman" w:hint="eastAsia"/>
                <w:bCs w:val="0"/>
                <w:color w:val="000000" w:themeColor="text1"/>
                <w:kern w:val="0"/>
                <w:sz w:val="24"/>
                <w:szCs w:val="24"/>
              </w:rPr>
              <w:t>16</w:t>
            </w:r>
            <w:bookmarkEnd w:id="4228"/>
            <w:bookmarkEnd w:id="422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30" w:name="_Toc23587163"/>
            <w:bookmarkStart w:id="4231" w:name="_Toc23775837"/>
            <w:r w:rsidRPr="00B9609C">
              <w:rPr>
                <w:rFonts w:ascii="Times New Roman" w:hAnsi="Times New Roman" w:hint="eastAsia"/>
                <w:bCs w:val="0"/>
                <w:color w:val="000000" w:themeColor="text1"/>
                <w:kern w:val="0"/>
                <w:sz w:val="24"/>
                <w:szCs w:val="24"/>
              </w:rPr>
              <w:t>0</w:t>
            </w:r>
            <w:bookmarkEnd w:id="4230"/>
            <w:bookmarkEnd w:id="423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32" w:name="_Toc23587164"/>
            <w:bookmarkStart w:id="4233" w:name="_Toc23775838"/>
            <w:r w:rsidRPr="00B9609C">
              <w:rPr>
                <w:rFonts w:ascii="Times New Roman" w:hAnsi="Times New Roman" w:hint="eastAsia"/>
                <w:bCs w:val="0"/>
                <w:color w:val="000000" w:themeColor="text1"/>
                <w:kern w:val="0"/>
                <w:sz w:val="24"/>
                <w:szCs w:val="24"/>
              </w:rPr>
              <w:t>10</w:t>
            </w:r>
            <w:bookmarkEnd w:id="4232"/>
            <w:bookmarkEnd w:id="4233"/>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34" w:name="_Toc23587165"/>
            <w:bookmarkStart w:id="4235" w:name="_Toc23775839"/>
            <w:r w:rsidRPr="00B9609C">
              <w:rPr>
                <w:rFonts w:ascii="Times New Roman" w:hAnsi="Times New Roman" w:hint="eastAsia"/>
                <w:bCs w:val="0"/>
                <w:color w:val="000000" w:themeColor="text1"/>
                <w:kern w:val="0"/>
                <w:sz w:val="24"/>
                <w:szCs w:val="24"/>
              </w:rPr>
              <w:t>6</w:t>
            </w:r>
            <w:bookmarkEnd w:id="4234"/>
            <w:bookmarkEnd w:id="4235"/>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36" w:name="_Toc23587166"/>
            <w:bookmarkStart w:id="4237" w:name="_Toc23775840"/>
            <w:r w:rsidRPr="00B9609C">
              <w:rPr>
                <w:rFonts w:ascii="Times New Roman" w:hAnsi="Times New Roman" w:hint="eastAsia"/>
                <w:bCs w:val="0"/>
                <w:color w:val="000000" w:themeColor="text1"/>
                <w:kern w:val="0"/>
                <w:sz w:val="24"/>
                <w:szCs w:val="24"/>
              </w:rPr>
              <w:t>0</w:t>
            </w:r>
            <w:bookmarkEnd w:id="4236"/>
            <w:bookmarkEnd w:id="4237"/>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12</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38" w:name="_Toc23587167"/>
            <w:bookmarkStart w:id="4239" w:name="_Toc23775841"/>
            <w:r w:rsidRPr="00B9609C">
              <w:rPr>
                <w:rFonts w:ascii="Times New Roman" w:hAnsi="Times New Roman"/>
                <w:color w:val="000000" w:themeColor="text1"/>
                <w:kern w:val="0"/>
                <w:sz w:val="24"/>
                <w:szCs w:val="24"/>
              </w:rPr>
              <w:t>臺南第二監獄</w:t>
            </w:r>
            <w:bookmarkEnd w:id="4238"/>
            <w:bookmarkEnd w:id="423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40" w:name="_Toc23587168"/>
            <w:bookmarkStart w:id="4241" w:name="_Toc23775842"/>
            <w:r w:rsidRPr="00B9609C">
              <w:rPr>
                <w:rFonts w:ascii="Times New Roman" w:hAnsi="Times New Roman" w:hint="eastAsia"/>
                <w:bCs w:val="0"/>
                <w:color w:val="000000" w:themeColor="text1"/>
                <w:kern w:val="0"/>
                <w:sz w:val="24"/>
                <w:szCs w:val="24"/>
              </w:rPr>
              <w:t>15</w:t>
            </w:r>
            <w:bookmarkEnd w:id="4240"/>
            <w:bookmarkEnd w:id="424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42" w:name="_Toc23587169"/>
            <w:bookmarkStart w:id="4243" w:name="_Toc23775843"/>
            <w:r w:rsidRPr="00B9609C">
              <w:rPr>
                <w:rFonts w:ascii="Times New Roman" w:hAnsi="Times New Roman" w:hint="eastAsia"/>
                <w:bCs w:val="0"/>
                <w:color w:val="000000" w:themeColor="text1"/>
                <w:kern w:val="0"/>
                <w:sz w:val="24"/>
                <w:szCs w:val="24"/>
              </w:rPr>
              <w:t>15</w:t>
            </w:r>
            <w:bookmarkEnd w:id="4242"/>
            <w:bookmarkEnd w:id="424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44" w:name="_Toc23587170"/>
            <w:bookmarkStart w:id="4245" w:name="_Toc23775844"/>
            <w:r w:rsidRPr="00B9609C">
              <w:rPr>
                <w:rFonts w:ascii="Times New Roman" w:hAnsi="Times New Roman" w:hint="eastAsia"/>
                <w:bCs w:val="0"/>
                <w:color w:val="000000" w:themeColor="text1"/>
                <w:kern w:val="0"/>
                <w:sz w:val="24"/>
                <w:szCs w:val="24"/>
              </w:rPr>
              <w:t>0</w:t>
            </w:r>
            <w:bookmarkEnd w:id="4244"/>
            <w:bookmarkEnd w:id="4245"/>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46" w:name="_Toc23587171"/>
            <w:bookmarkStart w:id="4247" w:name="_Toc23775845"/>
            <w:r w:rsidRPr="00B9609C">
              <w:rPr>
                <w:rFonts w:ascii="Times New Roman" w:hAnsi="Times New Roman" w:hint="eastAsia"/>
                <w:bCs w:val="0"/>
                <w:color w:val="000000" w:themeColor="text1"/>
                <w:kern w:val="0"/>
                <w:sz w:val="24"/>
                <w:szCs w:val="24"/>
              </w:rPr>
              <w:t>0</w:t>
            </w:r>
            <w:bookmarkEnd w:id="4246"/>
            <w:bookmarkEnd w:id="4247"/>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48" w:name="_Toc23587172"/>
            <w:bookmarkStart w:id="4249" w:name="_Toc23775846"/>
            <w:r w:rsidRPr="00B9609C">
              <w:rPr>
                <w:rFonts w:ascii="Times New Roman" w:hAnsi="Times New Roman" w:hint="eastAsia"/>
                <w:bCs w:val="0"/>
                <w:color w:val="000000" w:themeColor="text1"/>
                <w:kern w:val="0"/>
                <w:sz w:val="24"/>
                <w:szCs w:val="24"/>
              </w:rPr>
              <w:t>0</w:t>
            </w:r>
            <w:bookmarkEnd w:id="4248"/>
            <w:bookmarkEnd w:id="4249"/>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13</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50" w:name="_Toc23587173"/>
            <w:bookmarkStart w:id="4251" w:name="_Toc23775847"/>
            <w:r w:rsidRPr="00B9609C">
              <w:rPr>
                <w:rFonts w:ascii="Times New Roman" w:hAnsi="Times New Roman"/>
                <w:color w:val="000000" w:themeColor="text1"/>
                <w:kern w:val="0"/>
                <w:sz w:val="24"/>
                <w:szCs w:val="24"/>
              </w:rPr>
              <w:t>高雄監獄</w:t>
            </w:r>
            <w:bookmarkEnd w:id="4250"/>
            <w:bookmarkEnd w:id="425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52" w:name="_Toc23587174"/>
            <w:bookmarkStart w:id="4253" w:name="_Toc23775848"/>
            <w:r w:rsidRPr="00B9609C">
              <w:rPr>
                <w:rFonts w:ascii="Times New Roman" w:hAnsi="Times New Roman" w:hint="eastAsia"/>
                <w:bCs w:val="0"/>
                <w:color w:val="000000" w:themeColor="text1"/>
                <w:kern w:val="0"/>
                <w:sz w:val="24"/>
                <w:szCs w:val="24"/>
              </w:rPr>
              <w:t>9</w:t>
            </w:r>
            <w:bookmarkEnd w:id="4252"/>
            <w:bookmarkEnd w:id="425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54" w:name="_Toc23587175"/>
            <w:bookmarkStart w:id="4255" w:name="_Toc23775849"/>
            <w:r w:rsidRPr="00B9609C">
              <w:rPr>
                <w:rFonts w:ascii="Times New Roman" w:hAnsi="Times New Roman" w:hint="eastAsia"/>
                <w:bCs w:val="0"/>
                <w:color w:val="000000" w:themeColor="text1"/>
                <w:kern w:val="0"/>
                <w:sz w:val="24"/>
                <w:szCs w:val="24"/>
              </w:rPr>
              <w:t>4</w:t>
            </w:r>
            <w:bookmarkEnd w:id="4254"/>
            <w:bookmarkEnd w:id="425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56" w:name="_Toc23587176"/>
            <w:bookmarkStart w:id="4257" w:name="_Toc23775850"/>
            <w:r w:rsidRPr="00B9609C">
              <w:rPr>
                <w:rFonts w:ascii="Times New Roman" w:hAnsi="Times New Roman" w:hint="eastAsia"/>
                <w:bCs w:val="0"/>
                <w:color w:val="000000" w:themeColor="text1"/>
                <w:kern w:val="0"/>
                <w:sz w:val="24"/>
                <w:szCs w:val="24"/>
              </w:rPr>
              <w:t>2</w:t>
            </w:r>
            <w:bookmarkEnd w:id="4256"/>
            <w:bookmarkEnd w:id="4257"/>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58" w:name="_Toc23587177"/>
            <w:bookmarkStart w:id="4259" w:name="_Toc23775851"/>
            <w:r w:rsidRPr="00B9609C">
              <w:rPr>
                <w:rFonts w:ascii="Times New Roman" w:hAnsi="Times New Roman" w:hint="eastAsia"/>
                <w:bCs w:val="0"/>
                <w:color w:val="000000" w:themeColor="text1"/>
                <w:kern w:val="0"/>
                <w:sz w:val="24"/>
                <w:szCs w:val="24"/>
              </w:rPr>
              <w:t>0</w:t>
            </w:r>
            <w:bookmarkEnd w:id="4258"/>
            <w:bookmarkEnd w:id="4259"/>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60" w:name="_Toc23587178"/>
            <w:bookmarkStart w:id="4261" w:name="_Toc23775852"/>
            <w:r w:rsidRPr="00B9609C">
              <w:rPr>
                <w:rFonts w:ascii="Times New Roman" w:hAnsi="Times New Roman" w:hint="eastAsia"/>
                <w:bCs w:val="0"/>
                <w:color w:val="000000" w:themeColor="text1"/>
                <w:kern w:val="0"/>
                <w:sz w:val="24"/>
                <w:szCs w:val="24"/>
              </w:rPr>
              <w:t>3</w:t>
            </w:r>
            <w:bookmarkEnd w:id="4260"/>
            <w:bookmarkEnd w:id="4261"/>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bookmarkStart w:id="4262" w:name="_Toc23587179"/>
            <w:bookmarkStart w:id="4263" w:name="_Toc23775853"/>
            <w:r w:rsidRPr="00B9609C">
              <w:rPr>
                <w:rFonts w:ascii="Times New Roman" w:hAnsi="Times New Roman" w:hint="eastAsia"/>
                <w:bCs w:val="0"/>
                <w:color w:val="000000" w:themeColor="text1"/>
                <w:spacing w:val="-20"/>
                <w:kern w:val="0"/>
                <w:sz w:val="24"/>
                <w:szCs w:val="24"/>
              </w:rPr>
              <w:t>療養</w:t>
            </w:r>
            <w:bookmarkEnd w:id="4262"/>
            <w:bookmarkEnd w:id="4263"/>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14</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64" w:name="_Toc23587180"/>
            <w:bookmarkStart w:id="4265" w:name="_Toc23775854"/>
            <w:r w:rsidRPr="00B9609C">
              <w:rPr>
                <w:rFonts w:ascii="Times New Roman" w:hAnsi="Times New Roman"/>
                <w:color w:val="000000" w:themeColor="text1"/>
                <w:kern w:val="0"/>
                <w:sz w:val="24"/>
                <w:szCs w:val="24"/>
              </w:rPr>
              <w:t>高雄第二監獄</w:t>
            </w:r>
            <w:bookmarkEnd w:id="4264"/>
            <w:bookmarkEnd w:id="426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66" w:name="_Toc23587181"/>
            <w:bookmarkStart w:id="4267" w:name="_Toc23775855"/>
            <w:r w:rsidRPr="00B9609C">
              <w:rPr>
                <w:rFonts w:ascii="Times New Roman" w:hAnsi="Times New Roman" w:hint="eastAsia"/>
                <w:bCs w:val="0"/>
                <w:color w:val="000000" w:themeColor="text1"/>
                <w:kern w:val="0"/>
                <w:sz w:val="24"/>
                <w:szCs w:val="24"/>
              </w:rPr>
              <w:t>50</w:t>
            </w:r>
            <w:bookmarkEnd w:id="4266"/>
            <w:bookmarkEnd w:id="426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68" w:name="_Toc23587182"/>
            <w:bookmarkStart w:id="4269" w:name="_Toc23775856"/>
            <w:r w:rsidRPr="00B9609C">
              <w:rPr>
                <w:rFonts w:ascii="Times New Roman" w:hAnsi="Times New Roman" w:hint="eastAsia"/>
                <w:bCs w:val="0"/>
                <w:color w:val="000000" w:themeColor="text1"/>
                <w:kern w:val="0"/>
                <w:sz w:val="24"/>
                <w:szCs w:val="24"/>
              </w:rPr>
              <w:t>16</w:t>
            </w:r>
            <w:bookmarkEnd w:id="4268"/>
            <w:bookmarkEnd w:id="426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70" w:name="_Toc23587183"/>
            <w:bookmarkStart w:id="4271" w:name="_Toc23775857"/>
            <w:r w:rsidRPr="00B9609C">
              <w:rPr>
                <w:rFonts w:ascii="Times New Roman" w:hAnsi="Times New Roman" w:hint="eastAsia"/>
                <w:bCs w:val="0"/>
                <w:color w:val="000000" w:themeColor="text1"/>
                <w:kern w:val="0"/>
                <w:sz w:val="24"/>
                <w:szCs w:val="24"/>
              </w:rPr>
              <w:t>13</w:t>
            </w:r>
            <w:bookmarkEnd w:id="4270"/>
            <w:bookmarkEnd w:id="4271"/>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72" w:name="_Toc23587184"/>
            <w:bookmarkStart w:id="4273" w:name="_Toc23775858"/>
            <w:r w:rsidRPr="00B9609C">
              <w:rPr>
                <w:rFonts w:ascii="Times New Roman" w:hAnsi="Times New Roman" w:hint="eastAsia"/>
                <w:bCs w:val="0"/>
                <w:color w:val="000000" w:themeColor="text1"/>
                <w:kern w:val="0"/>
                <w:sz w:val="24"/>
                <w:szCs w:val="24"/>
              </w:rPr>
              <w:t>21</w:t>
            </w:r>
            <w:bookmarkEnd w:id="4272"/>
            <w:bookmarkEnd w:id="4273"/>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74" w:name="_Toc23587185"/>
            <w:bookmarkStart w:id="4275" w:name="_Toc23775859"/>
            <w:r w:rsidRPr="00B9609C">
              <w:rPr>
                <w:rFonts w:ascii="Times New Roman" w:hAnsi="Times New Roman" w:hint="eastAsia"/>
                <w:bCs w:val="0"/>
                <w:color w:val="000000" w:themeColor="text1"/>
                <w:kern w:val="0"/>
                <w:sz w:val="24"/>
                <w:szCs w:val="24"/>
              </w:rPr>
              <w:t>0</w:t>
            </w:r>
            <w:bookmarkEnd w:id="4274"/>
            <w:bookmarkEnd w:id="4275"/>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15</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76" w:name="_Toc23587186"/>
            <w:bookmarkStart w:id="4277" w:name="_Toc23775860"/>
            <w:r w:rsidRPr="00B9609C">
              <w:rPr>
                <w:rFonts w:ascii="Times New Roman" w:hAnsi="Times New Roman"/>
                <w:color w:val="000000" w:themeColor="text1"/>
                <w:kern w:val="0"/>
                <w:sz w:val="24"/>
                <w:szCs w:val="24"/>
              </w:rPr>
              <w:t>高雄女子監獄</w:t>
            </w:r>
            <w:bookmarkEnd w:id="4276"/>
            <w:bookmarkEnd w:id="427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78" w:name="_Toc23587187"/>
            <w:bookmarkStart w:id="4279" w:name="_Toc23775861"/>
            <w:r w:rsidRPr="00B9609C">
              <w:rPr>
                <w:rFonts w:ascii="Times New Roman" w:hAnsi="Times New Roman" w:hint="eastAsia"/>
                <w:bCs w:val="0"/>
                <w:color w:val="000000" w:themeColor="text1"/>
                <w:kern w:val="0"/>
                <w:sz w:val="24"/>
                <w:szCs w:val="24"/>
              </w:rPr>
              <w:t>16</w:t>
            </w:r>
            <w:bookmarkEnd w:id="4278"/>
            <w:bookmarkEnd w:id="427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80" w:name="_Toc23587188"/>
            <w:bookmarkStart w:id="4281" w:name="_Toc23775862"/>
            <w:r w:rsidRPr="00B9609C">
              <w:rPr>
                <w:rFonts w:ascii="Times New Roman" w:hAnsi="Times New Roman" w:hint="eastAsia"/>
                <w:bCs w:val="0"/>
                <w:color w:val="000000" w:themeColor="text1"/>
                <w:kern w:val="0"/>
                <w:sz w:val="24"/>
                <w:szCs w:val="24"/>
              </w:rPr>
              <w:t>16</w:t>
            </w:r>
            <w:bookmarkEnd w:id="4280"/>
            <w:bookmarkEnd w:id="428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82" w:name="_Toc23587189"/>
            <w:bookmarkStart w:id="4283" w:name="_Toc23775863"/>
            <w:r w:rsidRPr="00B9609C">
              <w:rPr>
                <w:rFonts w:ascii="Times New Roman" w:hAnsi="Times New Roman" w:hint="eastAsia"/>
                <w:bCs w:val="0"/>
                <w:color w:val="000000" w:themeColor="text1"/>
                <w:kern w:val="0"/>
                <w:sz w:val="24"/>
                <w:szCs w:val="24"/>
              </w:rPr>
              <w:t>0</w:t>
            </w:r>
            <w:bookmarkEnd w:id="4282"/>
            <w:bookmarkEnd w:id="4283"/>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84" w:name="_Toc23587190"/>
            <w:bookmarkStart w:id="4285" w:name="_Toc23775864"/>
            <w:r w:rsidRPr="00B9609C">
              <w:rPr>
                <w:rFonts w:ascii="Times New Roman" w:hAnsi="Times New Roman" w:hint="eastAsia"/>
                <w:bCs w:val="0"/>
                <w:color w:val="000000" w:themeColor="text1"/>
                <w:kern w:val="0"/>
                <w:sz w:val="24"/>
                <w:szCs w:val="24"/>
              </w:rPr>
              <w:t>0</w:t>
            </w:r>
            <w:bookmarkEnd w:id="4284"/>
            <w:bookmarkEnd w:id="4285"/>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86" w:name="_Toc23587191"/>
            <w:bookmarkStart w:id="4287" w:name="_Toc23775865"/>
            <w:r w:rsidRPr="00B9609C">
              <w:rPr>
                <w:rFonts w:ascii="Times New Roman" w:hAnsi="Times New Roman" w:hint="eastAsia"/>
                <w:bCs w:val="0"/>
                <w:color w:val="000000" w:themeColor="text1"/>
                <w:kern w:val="0"/>
                <w:sz w:val="24"/>
                <w:szCs w:val="24"/>
              </w:rPr>
              <w:t>0</w:t>
            </w:r>
            <w:bookmarkEnd w:id="4286"/>
            <w:bookmarkEnd w:id="4287"/>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16</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88" w:name="_Toc23587192"/>
            <w:bookmarkStart w:id="4289" w:name="_Toc23775866"/>
            <w:r w:rsidRPr="00B9609C">
              <w:rPr>
                <w:rFonts w:ascii="Times New Roman" w:hAnsi="Times New Roman"/>
                <w:color w:val="000000" w:themeColor="text1"/>
                <w:kern w:val="0"/>
                <w:sz w:val="24"/>
                <w:szCs w:val="24"/>
              </w:rPr>
              <w:t>屏東監獄</w:t>
            </w:r>
            <w:bookmarkEnd w:id="4288"/>
            <w:bookmarkEnd w:id="428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90" w:name="_Toc23587193"/>
            <w:bookmarkStart w:id="4291" w:name="_Toc23775867"/>
            <w:r w:rsidRPr="00B9609C">
              <w:rPr>
                <w:rFonts w:ascii="Times New Roman" w:hAnsi="Times New Roman" w:hint="eastAsia"/>
                <w:bCs w:val="0"/>
                <w:color w:val="000000" w:themeColor="text1"/>
                <w:kern w:val="0"/>
                <w:sz w:val="24"/>
                <w:szCs w:val="24"/>
              </w:rPr>
              <w:t>11</w:t>
            </w:r>
            <w:bookmarkEnd w:id="4290"/>
            <w:bookmarkEnd w:id="429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92" w:name="_Toc23587194"/>
            <w:bookmarkStart w:id="4293" w:name="_Toc23775868"/>
            <w:r w:rsidRPr="00B9609C">
              <w:rPr>
                <w:rFonts w:ascii="Times New Roman" w:hAnsi="Times New Roman" w:hint="eastAsia"/>
                <w:bCs w:val="0"/>
                <w:color w:val="000000" w:themeColor="text1"/>
                <w:kern w:val="0"/>
                <w:sz w:val="24"/>
                <w:szCs w:val="24"/>
              </w:rPr>
              <w:t>6</w:t>
            </w:r>
            <w:bookmarkEnd w:id="4292"/>
            <w:bookmarkEnd w:id="429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94" w:name="_Toc23587195"/>
            <w:bookmarkStart w:id="4295" w:name="_Toc23775869"/>
            <w:r w:rsidRPr="00B9609C">
              <w:rPr>
                <w:rFonts w:ascii="Times New Roman" w:hAnsi="Times New Roman" w:hint="eastAsia"/>
                <w:bCs w:val="0"/>
                <w:color w:val="000000" w:themeColor="text1"/>
                <w:kern w:val="0"/>
                <w:sz w:val="24"/>
                <w:szCs w:val="24"/>
              </w:rPr>
              <w:t>0</w:t>
            </w:r>
            <w:bookmarkEnd w:id="4294"/>
            <w:bookmarkEnd w:id="4295"/>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96" w:name="_Toc23587196"/>
            <w:bookmarkStart w:id="4297" w:name="_Toc23775870"/>
            <w:r w:rsidRPr="00B9609C">
              <w:rPr>
                <w:rFonts w:ascii="Times New Roman" w:hAnsi="Times New Roman" w:hint="eastAsia"/>
                <w:bCs w:val="0"/>
                <w:color w:val="000000" w:themeColor="text1"/>
                <w:kern w:val="0"/>
                <w:sz w:val="24"/>
                <w:szCs w:val="24"/>
              </w:rPr>
              <w:t>3</w:t>
            </w:r>
            <w:bookmarkEnd w:id="4296"/>
            <w:bookmarkEnd w:id="4297"/>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298" w:name="_Toc23587197"/>
            <w:bookmarkStart w:id="4299" w:name="_Toc23775871"/>
            <w:r w:rsidRPr="00B9609C">
              <w:rPr>
                <w:rFonts w:ascii="Times New Roman" w:hAnsi="Times New Roman" w:hint="eastAsia"/>
                <w:bCs w:val="0"/>
                <w:color w:val="000000" w:themeColor="text1"/>
                <w:kern w:val="0"/>
                <w:sz w:val="24"/>
                <w:szCs w:val="24"/>
              </w:rPr>
              <w:t>2</w:t>
            </w:r>
            <w:bookmarkEnd w:id="4298"/>
            <w:bookmarkEnd w:id="4299"/>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bookmarkStart w:id="4300" w:name="_Toc23587198"/>
            <w:bookmarkStart w:id="4301" w:name="_Toc23775872"/>
            <w:r w:rsidRPr="00B9609C">
              <w:rPr>
                <w:rFonts w:ascii="Times New Roman" w:hAnsi="Times New Roman" w:hint="eastAsia"/>
                <w:bCs w:val="0"/>
                <w:color w:val="000000" w:themeColor="text1"/>
                <w:spacing w:val="-20"/>
                <w:kern w:val="0"/>
                <w:sz w:val="24"/>
                <w:szCs w:val="24"/>
              </w:rPr>
              <w:t>療養、違規</w:t>
            </w:r>
            <w:bookmarkEnd w:id="4300"/>
            <w:bookmarkEnd w:id="4301"/>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17</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02" w:name="_Toc23587199"/>
            <w:bookmarkStart w:id="4303" w:name="_Toc23775873"/>
            <w:r w:rsidRPr="00B9609C">
              <w:rPr>
                <w:rFonts w:ascii="Times New Roman" w:hAnsi="Times New Roman"/>
                <w:color w:val="000000" w:themeColor="text1"/>
                <w:kern w:val="0"/>
                <w:sz w:val="24"/>
                <w:szCs w:val="24"/>
              </w:rPr>
              <w:t>臺東監獄</w:t>
            </w:r>
            <w:bookmarkEnd w:id="4302"/>
            <w:bookmarkEnd w:id="430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04" w:name="_Toc23587200"/>
            <w:bookmarkStart w:id="4305" w:name="_Toc23775874"/>
            <w:r w:rsidRPr="00B9609C">
              <w:rPr>
                <w:rFonts w:ascii="Times New Roman" w:hAnsi="Times New Roman" w:hint="eastAsia"/>
                <w:bCs w:val="0"/>
                <w:color w:val="000000" w:themeColor="text1"/>
                <w:kern w:val="0"/>
                <w:sz w:val="24"/>
                <w:szCs w:val="24"/>
              </w:rPr>
              <w:t>5</w:t>
            </w:r>
            <w:bookmarkEnd w:id="4304"/>
            <w:bookmarkEnd w:id="430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06" w:name="_Toc23587201"/>
            <w:bookmarkStart w:id="4307" w:name="_Toc23775875"/>
            <w:r w:rsidRPr="00B9609C">
              <w:rPr>
                <w:rFonts w:ascii="Times New Roman" w:hAnsi="Times New Roman" w:hint="eastAsia"/>
                <w:bCs w:val="0"/>
                <w:color w:val="000000" w:themeColor="text1"/>
                <w:kern w:val="0"/>
                <w:sz w:val="24"/>
                <w:szCs w:val="24"/>
              </w:rPr>
              <w:t>5</w:t>
            </w:r>
            <w:bookmarkEnd w:id="4306"/>
            <w:bookmarkEnd w:id="430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08" w:name="_Toc23587202"/>
            <w:bookmarkStart w:id="4309" w:name="_Toc23775876"/>
            <w:r w:rsidRPr="00B9609C">
              <w:rPr>
                <w:rFonts w:ascii="Times New Roman" w:hAnsi="Times New Roman" w:hint="eastAsia"/>
                <w:bCs w:val="0"/>
                <w:color w:val="000000" w:themeColor="text1"/>
                <w:kern w:val="0"/>
                <w:sz w:val="24"/>
                <w:szCs w:val="24"/>
              </w:rPr>
              <w:t>0</w:t>
            </w:r>
            <w:bookmarkEnd w:id="4308"/>
            <w:bookmarkEnd w:id="4309"/>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10" w:name="_Toc23587203"/>
            <w:bookmarkStart w:id="4311" w:name="_Toc23775877"/>
            <w:r w:rsidRPr="00B9609C">
              <w:rPr>
                <w:rFonts w:ascii="Times New Roman" w:hAnsi="Times New Roman" w:hint="eastAsia"/>
                <w:bCs w:val="0"/>
                <w:color w:val="000000" w:themeColor="text1"/>
                <w:kern w:val="0"/>
                <w:sz w:val="24"/>
                <w:szCs w:val="24"/>
              </w:rPr>
              <w:t>0</w:t>
            </w:r>
            <w:bookmarkEnd w:id="4310"/>
            <w:bookmarkEnd w:id="4311"/>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12" w:name="_Toc23587204"/>
            <w:bookmarkStart w:id="4313" w:name="_Toc23775878"/>
            <w:r w:rsidRPr="00B9609C">
              <w:rPr>
                <w:rFonts w:ascii="Times New Roman" w:hAnsi="Times New Roman" w:hint="eastAsia"/>
                <w:bCs w:val="0"/>
                <w:color w:val="000000" w:themeColor="text1"/>
                <w:kern w:val="0"/>
                <w:sz w:val="24"/>
                <w:szCs w:val="24"/>
              </w:rPr>
              <w:t>0</w:t>
            </w:r>
            <w:bookmarkEnd w:id="4312"/>
            <w:bookmarkEnd w:id="4313"/>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18</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14" w:name="_Toc23587205"/>
            <w:bookmarkStart w:id="4315" w:name="_Toc23775879"/>
            <w:r w:rsidRPr="00B9609C">
              <w:rPr>
                <w:rFonts w:ascii="Times New Roman" w:hAnsi="Times New Roman"/>
                <w:color w:val="000000" w:themeColor="text1"/>
                <w:kern w:val="0"/>
                <w:sz w:val="24"/>
                <w:szCs w:val="24"/>
              </w:rPr>
              <w:t>花蓮監獄</w:t>
            </w:r>
            <w:bookmarkEnd w:id="4314"/>
            <w:bookmarkEnd w:id="431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16" w:name="_Toc23587206"/>
            <w:bookmarkStart w:id="4317" w:name="_Toc23775880"/>
            <w:r w:rsidRPr="00B9609C">
              <w:rPr>
                <w:rFonts w:ascii="Times New Roman" w:hAnsi="Times New Roman" w:hint="eastAsia"/>
                <w:bCs w:val="0"/>
                <w:color w:val="000000" w:themeColor="text1"/>
                <w:kern w:val="0"/>
                <w:sz w:val="24"/>
                <w:szCs w:val="24"/>
              </w:rPr>
              <w:t>48</w:t>
            </w:r>
            <w:bookmarkEnd w:id="4316"/>
            <w:bookmarkEnd w:id="431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18" w:name="_Toc23587207"/>
            <w:bookmarkStart w:id="4319" w:name="_Toc23775881"/>
            <w:r w:rsidRPr="00B9609C">
              <w:rPr>
                <w:rFonts w:ascii="Times New Roman" w:hAnsi="Times New Roman" w:hint="eastAsia"/>
                <w:bCs w:val="0"/>
                <w:color w:val="000000" w:themeColor="text1"/>
                <w:kern w:val="0"/>
                <w:sz w:val="24"/>
                <w:szCs w:val="24"/>
              </w:rPr>
              <w:t>42</w:t>
            </w:r>
            <w:bookmarkEnd w:id="4318"/>
            <w:bookmarkEnd w:id="431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20" w:name="_Toc23587208"/>
            <w:bookmarkStart w:id="4321" w:name="_Toc23775882"/>
            <w:r w:rsidRPr="00B9609C">
              <w:rPr>
                <w:rFonts w:ascii="Times New Roman" w:hAnsi="Times New Roman" w:hint="eastAsia"/>
                <w:bCs w:val="0"/>
                <w:color w:val="000000" w:themeColor="text1"/>
                <w:kern w:val="0"/>
                <w:sz w:val="24"/>
                <w:szCs w:val="24"/>
              </w:rPr>
              <w:t>5</w:t>
            </w:r>
            <w:bookmarkEnd w:id="4320"/>
            <w:bookmarkEnd w:id="4321"/>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22" w:name="_Toc23587209"/>
            <w:bookmarkStart w:id="4323" w:name="_Toc23775883"/>
            <w:r w:rsidRPr="00B9609C">
              <w:rPr>
                <w:rFonts w:ascii="Times New Roman" w:hAnsi="Times New Roman" w:hint="eastAsia"/>
                <w:bCs w:val="0"/>
                <w:color w:val="000000" w:themeColor="text1"/>
                <w:kern w:val="0"/>
                <w:sz w:val="24"/>
                <w:szCs w:val="24"/>
              </w:rPr>
              <w:t>1</w:t>
            </w:r>
            <w:bookmarkEnd w:id="4322"/>
            <w:bookmarkEnd w:id="4323"/>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24" w:name="_Toc23587210"/>
            <w:bookmarkStart w:id="4325" w:name="_Toc23775884"/>
            <w:r w:rsidRPr="00B9609C">
              <w:rPr>
                <w:rFonts w:ascii="Times New Roman" w:hAnsi="Times New Roman" w:hint="eastAsia"/>
                <w:bCs w:val="0"/>
                <w:color w:val="000000" w:themeColor="text1"/>
                <w:kern w:val="0"/>
                <w:sz w:val="24"/>
                <w:szCs w:val="24"/>
              </w:rPr>
              <w:t>0</w:t>
            </w:r>
            <w:bookmarkEnd w:id="4324"/>
            <w:bookmarkEnd w:id="4325"/>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19</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26" w:name="_Toc23587211"/>
            <w:bookmarkStart w:id="4327" w:name="_Toc23775885"/>
            <w:r w:rsidRPr="00B9609C">
              <w:rPr>
                <w:rFonts w:ascii="Times New Roman" w:hAnsi="Times New Roman"/>
                <w:color w:val="000000" w:themeColor="text1"/>
                <w:kern w:val="0"/>
                <w:sz w:val="24"/>
                <w:szCs w:val="24"/>
              </w:rPr>
              <w:t>宜蘭監獄</w:t>
            </w:r>
            <w:bookmarkEnd w:id="4326"/>
            <w:bookmarkEnd w:id="432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28" w:name="_Toc23587212"/>
            <w:bookmarkStart w:id="4329" w:name="_Toc23775886"/>
            <w:r w:rsidRPr="00B9609C">
              <w:rPr>
                <w:rFonts w:ascii="Times New Roman" w:hAnsi="Times New Roman" w:hint="eastAsia"/>
                <w:bCs w:val="0"/>
                <w:color w:val="000000" w:themeColor="text1"/>
                <w:kern w:val="0"/>
                <w:sz w:val="24"/>
                <w:szCs w:val="24"/>
              </w:rPr>
              <w:t>5</w:t>
            </w:r>
            <w:bookmarkEnd w:id="4328"/>
            <w:bookmarkEnd w:id="432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30" w:name="_Toc23587213"/>
            <w:bookmarkStart w:id="4331" w:name="_Toc23775887"/>
            <w:r w:rsidRPr="00B9609C">
              <w:rPr>
                <w:rFonts w:ascii="Times New Roman" w:hAnsi="Times New Roman" w:hint="eastAsia"/>
                <w:bCs w:val="0"/>
                <w:color w:val="000000" w:themeColor="text1"/>
                <w:kern w:val="0"/>
                <w:sz w:val="24"/>
                <w:szCs w:val="24"/>
              </w:rPr>
              <w:t>3</w:t>
            </w:r>
            <w:bookmarkEnd w:id="4330"/>
            <w:bookmarkEnd w:id="433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32" w:name="_Toc23587214"/>
            <w:bookmarkStart w:id="4333" w:name="_Toc23775888"/>
            <w:r w:rsidRPr="00B9609C">
              <w:rPr>
                <w:rFonts w:ascii="Times New Roman" w:hAnsi="Times New Roman" w:hint="eastAsia"/>
                <w:bCs w:val="0"/>
                <w:color w:val="000000" w:themeColor="text1"/>
                <w:kern w:val="0"/>
                <w:sz w:val="24"/>
                <w:szCs w:val="24"/>
              </w:rPr>
              <w:t>2</w:t>
            </w:r>
            <w:bookmarkEnd w:id="4332"/>
            <w:bookmarkEnd w:id="4333"/>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34" w:name="_Toc23587215"/>
            <w:bookmarkStart w:id="4335" w:name="_Toc23775889"/>
            <w:r w:rsidRPr="00B9609C">
              <w:rPr>
                <w:rFonts w:ascii="Times New Roman" w:hAnsi="Times New Roman" w:hint="eastAsia"/>
                <w:bCs w:val="0"/>
                <w:color w:val="000000" w:themeColor="text1"/>
                <w:kern w:val="0"/>
                <w:sz w:val="24"/>
                <w:szCs w:val="24"/>
              </w:rPr>
              <w:t>0</w:t>
            </w:r>
            <w:bookmarkEnd w:id="4334"/>
            <w:bookmarkEnd w:id="4335"/>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36" w:name="_Toc23587216"/>
            <w:bookmarkStart w:id="4337" w:name="_Toc23775890"/>
            <w:r w:rsidRPr="00B9609C">
              <w:rPr>
                <w:rFonts w:ascii="Times New Roman" w:hAnsi="Times New Roman" w:hint="eastAsia"/>
                <w:bCs w:val="0"/>
                <w:color w:val="000000" w:themeColor="text1"/>
                <w:kern w:val="0"/>
                <w:sz w:val="24"/>
                <w:szCs w:val="24"/>
              </w:rPr>
              <w:t>0</w:t>
            </w:r>
            <w:bookmarkEnd w:id="4336"/>
            <w:bookmarkEnd w:id="4337"/>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20</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38" w:name="_Toc23587217"/>
            <w:bookmarkStart w:id="4339" w:name="_Toc23775891"/>
            <w:r w:rsidRPr="00B9609C">
              <w:rPr>
                <w:rFonts w:ascii="Times New Roman" w:hAnsi="Times New Roman"/>
                <w:color w:val="000000" w:themeColor="text1"/>
                <w:kern w:val="0"/>
                <w:sz w:val="24"/>
                <w:szCs w:val="24"/>
              </w:rPr>
              <w:t>基隆監獄</w:t>
            </w:r>
            <w:bookmarkEnd w:id="4338"/>
            <w:bookmarkEnd w:id="433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40" w:name="_Toc23587218"/>
            <w:bookmarkStart w:id="4341" w:name="_Toc23775892"/>
            <w:r w:rsidRPr="00B9609C">
              <w:rPr>
                <w:rFonts w:ascii="Times New Roman" w:hAnsi="Times New Roman" w:hint="eastAsia"/>
                <w:bCs w:val="0"/>
                <w:color w:val="000000" w:themeColor="text1"/>
                <w:kern w:val="0"/>
                <w:sz w:val="24"/>
                <w:szCs w:val="24"/>
              </w:rPr>
              <w:t>23</w:t>
            </w:r>
            <w:bookmarkEnd w:id="4340"/>
            <w:bookmarkEnd w:id="434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42" w:name="_Toc23587219"/>
            <w:bookmarkStart w:id="4343" w:name="_Toc23775893"/>
            <w:r w:rsidRPr="00B9609C">
              <w:rPr>
                <w:rFonts w:ascii="Times New Roman" w:hAnsi="Times New Roman" w:hint="eastAsia"/>
                <w:bCs w:val="0"/>
                <w:color w:val="000000" w:themeColor="text1"/>
                <w:kern w:val="0"/>
                <w:sz w:val="24"/>
                <w:szCs w:val="24"/>
              </w:rPr>
              <w:t>23</w:t>
            </w:r>
            <w:bookmarkEnd w:id="4342"/>
            <w:bookmarkEnd w:id="434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44" w:name="_Toc23587220"/>
            <w:bookmarkStart w:id="4345" w:name="_Toc23775894"/>
            <w:r w:rsidRPr="00B9609C">
              <w:rPr>
                <w:rFonts w:ascii="Times New Roman" w:hAnsi="Times New Roman" w:hint="eastAsia"/>
                <w:bCs w:val="0"/>
                <w:color w:val="000000" w:themeColor="text1"/>
                <w:kern w:val="0"/>
                <w:sz w:val="24"/>
                <w:szCs w:val="24"/>
              </w:rPr>
              <w:t>0</w:t>
            </w:r>
            <w:bookmarkEnd w:id="4344"/>
            <w:bookmarkEnd w:id="4345"/>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46" w:name="_Toc23587221"/>
            <w:bookmarkStart w:id="4347" w:name="_Toc23775895"/>
            <w:r w:rsidRPr="00B9609C">
              <w:rPr>
                <w:rFonts w:ascii="Times New Roman" w:hAnsi="Times New Roman" w:hint="eastAsia"/>
                <w:bCs w:val="0"/>
                <w:color w:val="000000" w:themeColor="text1"/>
                <w:kern w:val="0"/>
                <w:sz w:val="24"/>
                <w:szCs w:val="24"/>
              </w:rPr>
              <w:t>0</w:t>
            </w:r>
            <w:bookmarkEnd w:id="4346"/>
            <w:bookmarkEnd w:id="4347"/>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48" w:name="_Toc23587222"/>
            <w:bookmarkStart w:id="4349" w:name="_Toc23775896"/>
            <w:r w:rsidRPr="00B9609C">
              <w:rPr>
                <w:rFonts w:ascii="Times New Roman" w:hAnsi="Times New Roman" w:hint="eastAsia"/>
                <w:bCs w:val="0"/>
                <w:color w:val="000000" w:themeColor="text1"/>
                <w:kern w:val="0"/>
                <w:sz w:val="24"/>
                <w:szCs w:val="24"/>
              </w:rPr>
              <w:t>0</w:t>
            </w:r>
            <w:bookmarkEnd w:id="4348"/>
            <w:bookmarkEnd w:id="4349"/>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21</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50" w:name="_Toc23587223"/>
            <w:bookmarkStart w:id="4351" w:name="_Toc23775897"/>
            <w:r w:rsidRPr="00B9609C">
              <w:rPr>
                <w:rFonts w:ascii="Times New Roman" w:hAnsi="Times New Roman"/>
                <w:color w:val="000000" w:themeColor="text1"/>
                <w:kern w:val="0"/>
                <w:sz w:val="24"/>
                <w:szCs w:val="24"/>
              </w:rPr>
              <w:t>澎湖監獄</w:t>
            </w:r>
            <w:bookmarkEnd w:id="4350"/>
            <w:bookmarkEnd w:id="435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52" w:name="_Toc23587224"/>
            <w:bookmarkStart w:id="4353" w:name="_Toc23775898"/>
            <w:r w:rsidRPr="00B9609C">
              <w:rPr>
                <w:rFonts w:ascii="Times New Roman" w:hAnsi="Times New Roman" w:hint="eastAsia"/>
                <w:bCs w:val="0"/>
                <w:color w:val="000000" w:themeColor="text1"/>
                <w:kern w:val="0"/>
                <w:sz w:val="24"/>
                <w:szCs w:val="24"/>
              </w:rPr>
              <w:t>26</w:t>
            </w:r>
            <w:bookmarkEnd w:id="4352"/>
            <w:bookmarkEnd w:id="435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54" w:name="_Toc23587225"/>
            <w:bookmarkStart w:id="4355" w:name="_Toc23775899"/>
            <w:r w:rsidRPr="00B9609C">
              <w:rPr>
                <w:rFonts w:ascii="Times New Roman" w:hAnsi="Times New Roman" w:hint="eastAsia"/>
                <w:bCs w:val="0"/>
                <w:color w:val="000000" w:themeColor="text1"/>
                <w:kern w:val="0"/>
                <w:sz w:val="24"/>
                <w:szCs w:val="24"/>
              </w:rPr>
              <w:t>25</w:t>
            </w:r>
            <w:bookmarkEnd w:id="4354"/>
            <w:bookmarkEnd w:id="435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56" w:name="_Toc23587226"/>
            <w:bookmarkStart w:id="4357" w:name="_Toc23775900"/>
            <w:r w:rsidRPr="00B9609C">
              <w:rPr>
                <w:rFonts w:ascii="Times New Roman" w:hAnsi="Times New Roman" w:hint="eastAsia"/>
                <w:bCs w:val="0"/>
                <w:color w:val="000000" w:themeColor="text1"/>
                <w:kern w:val="0"/>
                <w:sz w:val="24"/>
                <w:szCs w:val="24"/>
              </w:rPr>
              <w:t>0</w:t>
            </w:r>
            <w:bookmarkEnd w:id="4356"/>
            <w:bookmarkEnd w:id="4357"/>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58" w:name="_Toc23587227"/>
            <w:bookmarkStart w:id="4359" w:name="_Toc23775901"/>
            <w:r w:rsidRPr="00B9609C">
              <w:rPr>
                <w:rFonts w:ascii="Times New Roman" w:hAnsi="Times New Roman" w:hint="eastAsia"/>
                <w:bCs w:val="0"/>
                <w:color w:val="000000" w:themeColor="text1"/>
                <w:kern w:val="0"/>
                <w:sz w:val="24"/>
                <w:szCs w:val="24"/>
              </w:rPr>
              <w:t>1</w:t>
            </w:r>
            <w:bookmarkEnd w:id="4358"/>
            <w:bookmarkEnd w:id="4359"/>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60" w:name="_Toc23587228"/>
            <w:bookmarkStart w:id="4361" w:name="_Toc23775902"/>
            <w:r w:rsidRPr="00B9609C">
              <w:rPr>
                <w:rFonts w:ascii="Times New Roman" w:hAnsi="Times New Roman" w:hint="eastAsia"/>
                <w:bCs w:val="0"/>
                <w:color w:val="000000" w:themeColor="text1"/>
                <w:kern w:val="0"/>
                <w:sz w:val="24"/>
                <w:szCs w:val="24"/>
              </w:rPr>
              <w:t>0</w:t>
            </w:r>
            <w:bookmarkEnd w:id="4360"/>
            <w:bookmarkEnd w:id="4361"/>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22</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62" w:name="_Toc23587229"/>
            <w:bookmarkStart w:id="4363" w:name="_Toc23775903"/>
            <w:r w:rsidRPr="00B9609C">
              <w:rPr>
                <w:rFonts w:ascii="Times New Roman" w:hAnsi="Times New Roman"/>
                <w:color w:val="000000" w:themeColor="text1"/>
                <w:kern w:val="0"/>
                <w:sz w:val="24"/>
                <w:szCs w:val="24"/>
              </w:rPr>
              <w:t>綠島監獄</w:t>
            </w:r>
            <w:bookmarkEnd w:id="4362"/>
            <w:bookmarkEnd w:id="436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64" w:name="_Toc23587230"/>
            <w:bookmarkStart w:id="4365" w:name="_Toc23775904"/>
            <w:r w:rsidRPr="00B9609C">
              <w:rPr>
                <w:rFonts w:ascii="Times New Roman" w:hAnsi="Times New Roman" w:hint="eastAsia"/>
                <w:bCs w:val="0"/>
                <w:color w:val="000000" w:themeColor="text1"/>
                <w:kern w:val="0"/>
                <w:sz w:val="24"/>
                <w:szCs w:val="24"/>
              </w:rPr>
              <w:t>0</w:t>
            </w:r>
            <w:bookmarkEnd w:id="4364"/>
            <w:bookmarkEnd w:id="436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66" w:name="_Toc23587231"/>
            <w:bookmarkStart w:id="4367" w:name="_Toc23775905"/>
            <w:r w:rsidRPr="00B9609C">
              <w:rPr>
                <w:rFonts w:ascii="Times New Roman" w:hAnsi="Times New Roman" w:hint="eastAsia"/>
                <w:bCs w:val="0"/>
                <w:color w:val="000000" w:themeColor="text1"/>
                <w:kern w:val="0"/>
                <w:sz w:val="24"/>
                <w:szCs w:val="24"/>
              </w:rPr>
              <w:t>0</w:t>
            </w:r>
            <w:bookmarkEnd w:id="4366"/>
            <w:bookmarkEnd w:id="436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68" w:name="_Toc23587232"/>
            <w:bookmarkStart w:id="4369" w:name="_Toc23775906"/>
            <w:r w:rsidRPr="00B9609C">
              <w:rPr>
                <w:rFonts w:ascii="Times New Roman" w:hAnsi="Times New Roman" w:hint="eastAsia"/>
                <w:bCs w:val="0"/>
                <w:color w:val="000000" w:themeColor="text1"/>
                <w:kern w:val="0"/>
                <w:sz w:val="24"/>
                <w:szCs w:val="24"/>
              </w:rPr>
              <w:t>0</w:t>
            </w:r>
            <w:bookmarkEnd w:id="4368"/>
            <w:bookmarkEnd w:id="4369"/>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70" w:name="_Toc23587233"/>
            <w:bookmarkStart w:id="4371" w:name="_Toc23775907"/>
            <w:r w:rsidRPr="00B9609C">
              <w:rPr>
                <w:rFonts w:ascii="Times New Roman" w:hAnsi="Times New Roman" w:hint="eastAsia"/>
                <w:bCs w:val="0"/>
                <w:color w:val="000000" w:themeColor="text1"/>
                <w:kern w:val="0"/>
                <w:sz w:val="24"/>
                <w:szCs w:val="24"/>
              </w:rPr>
              <w:t>0</w:t>
            </w:r>
            <w:bookmarkEnd w:id="4370"/>
            <w:bookmarkEnd w:id="4371"/>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72" w:name="_Toc23587234"/>
            <w:bookmarkStart w:id="4373" w:name="_Toc23775908"/>
            <w:r w:rsidRPr="00B9609C">
              <w:rPr>
                <w:rFonts w:ascii="Times New Roman" w:hAnsi="Times New Roman" w:hint="eastAsia"/>
                <w:bCs w:val="0"/>
                <w:color w:val="000000" w:themeColor="text1"/>
                <w:kern w:val="0"/>
                <w:sz w:val="24"/>
                <w:szCs w:val="24"/>
              </w:rPr>
              <w:t>0</w:t>
            </w:r>
            <w:bookmarkEnd w:id="4372"/>
            <w:bookmarkEnd w:id="4373"/>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23</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74" w:name="_Toc23587235"/>
            <w:bookmarkStart w:id="4375" w:name="_Toc23775909"/>
            <w:r w:rsidRPr="00B9609C">
              <w:rPr>
                <w:rFonts w:ascii="Times New Roman" w:hAnsi="Times New Roman"/>
                <w:color w:val="000000" w:themeColor="text1"/>
                <w:kern w:val="0"/>
                <w:sz w:val="24"/>
                <w:szCs w:val="24"/>
              </w:rPr>
              <w:t>金門監獄</w:t>
            </w:r>
            <w:bookmarkEnd w:id="4374"/>
            <w:bookmarkEnd w:id="437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76" w:name="_Toc23587236"/>
            <w:bookmarkStart w:id="4377" w:name="_Toc23775910"/>
            <w:r w:rsidRPr="00B9609C">
              <w:rPr>
                <w:rFonts w:ascii="Times New Roman" w:hAnsi="Times New Roman" w:hint="eastAsia"/>
                <w:bCs w:val="0"/>
                <w:color w:val="000000" w:themeColor="text1"/>
                <w:kern w:val="0"/>
                <w:sz w:val="24"/>
                <w:szCs w:val="24"/>
              </w:rPr>
              <w:t>1</w:t>
            </w:r>
            <w:bookmarkEnd w:id="4376"/>
            <w:bookmarkEnd w:id="437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78" w:name="_Toc23587237"/>
            <w:bookmarkStart w:id="4379" w:name="_Toc23775911"/>
            <w:r w:rsidRPr="00B9609C">
              <w:rPr>
                <w:rFonts w:ascii="Times New Roman" w:hAnsi="Times New Roman" w:hint="eastAsia"/>
                <w:bCs w:val="0"/>
                <w:color w:val="000000" w:themeColor="text1"/>
                <w:kern w:val="0"/>
                <w:sz w:val="24"/>
                <w:szCs w:val="24"/>
              </w:rPr>
              <w:t>1</w:t>
            </w:r>
            <w:bookmarkEnd w:id="4378"/>
            <w:bookmarkEnd w:id="437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80" w:name="_Toc23587238"/>
            <w:bookmarkStart w:id="4381" w:name="_Toc23775912"/>
            <w:r w:rsidRPr="00B9609C">
              <w:rPr>
                <w:rFonts w:ascii="Times New Roman" w:hAnsi="Times New Roman" w:hint="eastAsia"/>
                <w:bCs w:val="0"/>
                <w:color w:val="000000" w:themeColor="text1"/>
                <w:kern w:val="0"/>
                <w:sz w:val="24"/>
                <w:szCs w:val="24"/>
              </w:rPr>
              <w:t>0</w:t>
            </w:r>
            <w:bookmarkEnd w:id="4380"/>
            <w:bookmarkEnd w:id="4381"/>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82" w:name="_Toc23587239"/>
            <w:bookmarkStart w:id="4383" w:name="_Toc23775913"/>
            <w:r w:rsidRPr="00B9609C">
              <w:rPr>
                <w:rFonts w:ascii="Times New Roman" w:hAnsi="Times New Roman" w:hint="eastAsia"/>
                <w:bCs w:val="0"/>
                <w:color w:val="000000" w:themeColor="text1"/>
                <w:kern w:val="0"/>
                <w:sz w:val="24"/>
                <w:szCs w:val="24"/>
              </w:rPr>
              <w:t>0</w:t>
            </w:r>
            <w:bookmarkEnd w:id="4382"/>
            <w:bookmarkEnd w:id="4383"/>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84" w:name="_Toc23587240"/>
            <w:bookmarkStart w:id="4385" w:name="_Toc23775914"/>
            <w:r w:rsidRPr="00B9609C">
              <w:rPr>
                <w:rFonts w:ascii="Times New Roman" w:hAnsi="Times New Roman" w:hint="eastAsia"/>
                <w:bCs w:val="0"/>
                <w:color w:val="000000" w:themeColor="text1"/>
                <w:kern w:val="0"/>
                <w:sz w:val="24"/>
                <w:szCs w:val="24"/>
              </w:rPr>
              <w:t>0</w:t>
            </w:r>
            <w:bookmarkEnd w:id="4384"/>
            <w:bookmarkEnd w:id="4385"/>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24</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86" w:name="_Toc23587241"/>
            <w:bookmarkStart w:id="4387" w:name="_Toc23775915"/>
            <w:r w:rsidRPr="00B9609C">
              <w:rPr>
                <w:rFonts w:ascii="Times New Roman" w:hAnsi="Times New Roman"/>
                <w:color w:val="000000" w:themeColor="text1"/>
                <w:kern w:val="0"/>
                <w:sz w:val="24"/>
                <w:szCs w:val="24"/>
              </w:rPr>
              <w:t>八德外役監獄</w:t>
            </w:r>
            <w:bookmarkEnd w:id="4386"/>
            <w:bookmarkEnd w:id="438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88" w:name="_Toc23587242"/>
            <w:bookmarkStart w:id="4389" w:name="_Toc23775916"/>
            <w:r w:rsidRPr="00B9609C">
              <w:rPr>
                <w:rFonts w:ascii="Times New Roman" w:hAnsi="Times New Roman" w:hint="eastAsia"/>
                <w:bCs w:val="0"/>
                <w:color w:val="000000" w:themeColor="text1"/>
                <w:kern w:val="0"/>
                <w:sz w:val="24"/>
                <w:szCs w:val="24"/>
              </w:rPr>
              <w:t>0</w:t>
            </w:r>
            <w:bookmarkEnd w:id="4388"/>
            <w:bookmarkEnd w:id="438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90" w:name="_Toc23587243"/>
            <w:bookmarkStart w:id="4391" w:name="_Toc23775917"/>
            <w:r w:rsidRPr="00B9609C">
              <w:rPr>
                <w:rFonts w:ascii="Times New Roman" w:hAnsi="Times New Roman" w:hint="eastAsia"/>
                <w:bCs w:val="0"/>
                <w:color w:val="000000" w:themeColor="text1"/>
                <w:kern w:val="0"/>
                <w:sz w:val="24"/>
                <w:szCs w:val="24"/>
              </w:rPr>
              <w:t>0</w:t>
            </w:r>
            <w:bookmarkEnd w:id="4390"/>
            <w:bookmarkEnd w:id="439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92" w:name="_Toc23587244"/>
            <w:bookmarkStart w:id="4393" w:name="_Toc23775918"/>
            <w:r w:rsidRPr="00B9609C">
              <w:rPr>
                <w:rFonts w:ascii="Times New Roman" w:hAnsi="Times New Roman" w:hint="eastAsia"/>
                <w:bCs w:val="0"/>
                <w:color w:val="000000" w:themeColor="text1"/>
                <w:kern w:val="0"/>
                <w:sz w:val="24"/>
                <w:szCs w:val="24"/>
              </w:rPr>
              <w:t>0</w:t>
            </w:r>
            <w:bookmarkEnd w:id="4392"/>
            <w:bookmarkEnd w:id="4393"/>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94" w:name="_Toc23587245"/>
            <w:bookmarkStart w:id="4395" w:name="_Toc23775919"/>
            <w:r w:rsidRPr="00B9609C">
              <w:rPr>
                <w:rFonts w:ascii="Times New Roman" w:hAnsi="Times New Roman" w:hint="eastAsia"/>
                <w:bCs w:val="0"/>
                <w:color w:val="000000" w:themeColor="text1"/>
                <w:kern w:val="0"/>
                <w:sz w:val="24"/>
                <w:szCs w:val="24"/>
              </w:rPr>
              <w:t>0</w:t>
            </w:r>
            <w:bookmarkEnd w:id="4394"/>
            <w:bookmarkEnd w:id="4395"/>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96" w:name="_Toc23587246"/>
            <w:bookmarkStart w:id="4397" w:name="_Toc23775920"/>
            <w:r w:rsidRPr="00B9609C">
              <w:rPr>
                <w:rFonts w:ascii="Times New Roman" w:hAnsi="Times New Roman" w:hint="eastAsia"/>
                <w:bCs w:val="0"/>
                <w:color w:val="000000" w:themeColor="text1"/>
                <w:kern w:val="0"/>
                <w:sz w:val="24"/>
                <w:szCs w:val="24"/>
              </w:rPr>
              <w:t>0</w:t>
            </w:r>
            <w:bookmarkEnd w:id="4396"/>
            <w:bookmarkEnd w:id="4397"/>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25</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398" w:name="_Toc23587247"/>
            <w:bookmarkStart w:id="4399" w:name="_Toc23775921"/>
            <w:r w:rsidRPr="00B9609C">
              <w:rPr>
                <w:rFonts w:ascii="Times New Roman" w:hAnsi="Times New Roman"/>
                <w:color w:val="000000" w:themeColor="text1"/>
                <w:kern w:val="0"/>
                <w:sz w:val="24"/>
                <w:szCs w:val="24"/>
              </w:rPr>
              <w:t>明德外役監獄</w:t>
            </w:r>
            <w:bookmarkEnd w:id="4398"/>
            <w:bookmarkEnd w:id="439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00" w:name="_Toc23587248"/>
            <w:bookmarkStart w:id="4401" w:name="_Toc23775922"/>
            <w:r w:rsidRPr="00B9609C">
              <w:rPr>
                <w:rFonts w:ascii="Times New Roman" w:hAnsi="Times New Roman" w:hint="eastAsia"/>
                <w:bCs w:val="0"/>
                <w:color w:val="000000" w:themeColor="text1"/>
                <w:kern w:val="0"/>
                <w:sz w:val="24"/>
                <w:szCs w:val="24"/>
              </w:rPr>
              <w:t>0</w:t>
            </w:r>
            <w:bookmarkEnd w:id="4400"/>
            <w:bookmarkEnd w:id="440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02" w:name="_Toc23587249"/>
            <w:bookmarkStart w:id="4403" w:name="_Toc23775923"/>
            <w:r w:rsidRPr="00B9609C">
              <w:rPr>
                <w:rFonts w:ascii="Times New Roman" w:hAnsi="Times New Roman" w:hint="eastAsia"/>
                <w:bCs w:val="0"/>
                <w:color w:val="000000" w:themeColor="text1"/>
                <w:kern w:val="0"/>
                <w:sz w:val="24"/>
                <w:szCs w:val="24"/>
              </w:rPr>
              <w:t>0</w:t>
            </w:r>
            <w:bookmarkEnd w:id="4402"/>
            <w:bookmarkEnd w:id="440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04" w:name="_Toc23587250"/>
            <w:bookmarkStart w:id="4405" w:name="_Toc23775924"/>
            <w:r w:rsidRPr="00B9609C">
              <w:rPr>
                <w:rFonts w:ascii="Times New Roman" w:hAnsi="Times New Roman" w:hint="eastAsia"/>
                <w:bCs w:val="0"/>
                <w:color w:val="000000" w:themeColor="text1"/>
                <w:kern w:val="0"/>
                <w:sz w:val="24"/>
                <w:szCs w:val="24"/>
              </w:rPr>
              <w:t>0</w:t>
            </w:r>
            <w:bookmarkEnd w:id="4404"/>
            <w:bookmarkEnd w:id="4405"/>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06" w:name="_Toc23587251"/>
            <w:bookmarkStart w:id="4407" w:name="_Toc23775925"/>
            <w:r w:rsidRPr="00B9609C">
              <w:rPr>
                <w:rFonts w:ascii="Times New Roman" w:hAnsi="Times New Roman" w:hint="eastAsia"/>
                <w:bCs w:val="0"/>
                <w:color w:val="000000" w:themeColor="text1"/>
                <w:kern w:val="0"/>
                <w:sz w:val="24"/>
                <w:szCs w:val="24"/>
              </w:rPr>
              <w:t>0</w:t>
            </w:r>
            <w:bookmarkEnd w:id="4406"/>
            <w:bookmarkEnd w:id="4407"/>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08" w:name="_Toc23587252"/>
            <w:bookmarkStart w:id="4409" w:name="_Toc23775926"/>
            <w:r w:rsidRPr="00B9609C">
              <w:rPr>
                <w:rFonts w:ascii="Times New Roman" w:hAnsi="Times New Roman" w:hint="eastAsia"/>
                <w:bCs w:val="0"/>
                <w:color w:val="000000" w:themeColor="text1"/>
                <w:kern w:val="0"/>
                <w:sz w:val="24"/>
                <w:szCs w:val="24"/>
              </w:rPr>
              <w:t>0</w:t>
            </w:r>
            <w:bookmarkEnd w:id="4408"/>
            <w:bookmarkEnd w:id="4409"/>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26</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10" w:name="_Toc23587253"/>
            <w:bookmarkStart w:id="4411" w:name="_Toc23775927"/>
            <w:r w:rsidRPr="00B9609C">
              <w:rPr>
                <w:rFonts w:ascii="Times New Roman" w:hAnsi="Times New Roman"/>
                <w:color w:val="000000" w:themeColor="text1"/>
                <w:kern w:val="0"/>
                <w:sz w:val="24"/>
                <w:szCs w:val="24"/>
              </w:rPr>
              <w:t>自強外役監獄</w:t>
            </w:r>
            <w:bookmarkEnd w:id="4410"/>
            <w:bookmarkEnd w:id="441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12" w:name="_Toc23587254"/>
            <w:bookmarkStart w:id="4413" w:name="_Toc23775928"/>
            <w:r w:rsidRPr="00B9609C">
              <w:rPr>
                <w:rFonts w:ascii="Times New Roman" w:hAnsi="Times New Roman" w:hint="eastAsia"/>
                <w:bCs w:val="0"/>
                <w:color w:val="000000" w:themeColor="text1"/>
                <w:kern w:val="0"/>
                <w:sz w:val="24"/>
                <w:szCs w:val="24"/>
              </w:rPr>
              <w:t>2</w:t>
            </w:r>
            <w:bookmarkEnd w:id="4412"/>
            <w:bookmarkEnd w:id="441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14" w:name="_Toc23587255"/>
            <w:bookmarkStart w:id="4415" w:name="_Toc23775929"/>
            <w:r w:rsidRPr="00B9609C">
              <w:rPr>
                <w:rFonts w:ascii="Times New Roman" w:hAnsi="Times New Roman" w:hint="eastAsia"/>
                <w:bCs w:val="0"/>
                <w:color w:val="000000" w:themeColor="text1"/>
                <w:kern w:val="0"/>
                <w:sz w:val="24"/>
                <w:szCs w:val="24"/>
              </w:rPr>
              <w:t>2</w:t>
            </w:r>
            <w:bookmarkEnd w:id="4414"/>
            <w:bookmarkEnd w:id="441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16" w:name="_Toc23587256"/>
            <w:bookmarkStart w:id="4417" w:name="_Toc23775930"/>
            <w:r w:rsidRPr="00B9609C">
              <w:rPr>
                <w:rFonts w:ascii="Times New Roman" w:hAnsi="Times New Roman" w:hint="eastAsia"/>
                <w:bCs w:val="0"/>
                <w:color w:val="000000" w:themeColor="text1"/>
                <w:kern w:val="0"/>
                <w:sz w:val="24"/>
                <w:szCs w:val="24"/>
              </w:rPr>
              <w:t>0</w:t>
            </w:r>
            <w:bookmarkEnd w:id="4416"/>
            <w:bookmarkEnd w:id="4417"/>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18" w:name="_Toc23587257"/>
            <w:bookmarkStart w:id="4419" w:name="_Toc23775931"/>
            <w:r w:rsidRPr="00B9609C">
              <w:rPr>
                <w:rFonts w:ascii="Times New Roman" w:hAnsi="Times New Roman" w:hint="eastAsia"/>
                <w:bCs w:val="0"/>
                <w:color w:val="000000" w:themeColor="text1"/>
                <w:kern w:val="0"/>
                <w:sz w:val="24"/>
                <w:szCs w:val="24"/>
              </w:rPr>
              <w:t>0</w:t>
            </w:r>
            <w:bookmarkEnd w:id="4418"/>
            <w:bookmarkEnd w:id="4419"/>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20" w:name="_Toc23587258"/>
            <w:bookmarkStart w:id="4421" w:name="_Toc23775932"/>
            <w:r w:rsidRPr="00B9609C">
              <w:rPr>
                <w:rFonts w:ascii="Times New Roman" w:hAnsi="Times New Roman" w:hint="eastAsia"/>
                <w:bCs w:val="0"/>
                <w:color w:val="000000" w:themeColor="text1"/>
                <w:kern w:val="0"/>
                <w:sz w:val="24"/>
                <w:szCs w:val="24"/>
              </w:rPr>
              <w:t>0</w:t>
            </w:r>
            <w:bookmarkEnd w:id="4420"/>
            <w:bookmarkEnd w:id="4421"/>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27</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22" w:name="_Toc23587259"/>
            <w:bookmarkStart w:id="4423" w:name="_Toc23775933"/>
            <w:r w:rsidRPr="00B9609C">
              <w:rPr>
                <w:rFonts w:ascii="Times New Roman" w:hAnsi="Times New Roman"/>
                <w:color w:val="000000" w:themeColor="text1"/>
                <w:kern w:val="0"/>
                <w:sz w:val="24"/>
                <w:szCs w:val="24"/>
              </w:rPr>
              <w:t>臺北看守所</w:t>
            </w:r>
            <w:bookmarkEnd w:id="4422"/>
            <w:bookmarkEnd w:id="442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24" w:name="_Toc23587260"/>
            <w:bookmarkStart w:id="4425" w:name="_Toc23775934"/>
            <w:r w:rsidRPr="00B9609C">
              <w:rPr>
                <w:rFonts w:ascii="Times New Roman" w:hAnsi="Times New Roman" w:hint="eastAsia"/>
                <w:bCs w:val="0"/>
                <w:color w:val="000000" w:themeColor="text1"/>
                <w:kern w:val="0"/>
                <w:sz w:val="24"/>
                <w:szCs w:val="24"/>
              </w:rPr>
              <w:t>27</w:t>
            </w:r>
            <w:bookmarkEnd w:id="4424"/>
            <w:bookmarkEnd w:id="442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26" w:name="_Toc23587261"/>
            <w:bookmarkStart w:id="4427" w:name="_Toc23775935"/>
            <w:r w:rsidRPr="00B9609C">
              <w:rPr>
                <w:rFonts w:ascii="Times New Roman" w:hAnsi="Times New Roman" w:hint="eastAsia"/>
                <w:bCs w:val="0"/>
                <w:color w:val="000000" w:themeColor="text1"/>
                <w:kern w:val="0"/>
                <w:sz w:val="24"/>
                <w:szCs w:val="24"/>
              </w:rPr>
              <w:t>22</w:t>
            </w:r>
            <w:bookmarkEnd w:id="4426"/>
            <w:bookmarkEnd w:id="442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28" w:name="_Toc23587262"/>
            <w:bookmarkStart w:id="4429" w:name="_Toc23775936"/>
            <w:r w:rsidRPr="00B9609C">
              <w:rPr>
                <w:rFonts w:ascii="Times New Roman" w:hAnsi="Times New Roman" w:hint="eastAsia"/>
                <w:bCs w:val="0"/>
                <w:color w:val="000000" w:themeColor="text1"/>
                <w:kern w:val="0"/>
                <w:sz w:val="24"/>
                <w:szCs w:val="24"/>
              </w:rPr>
              <w:t>0</w:t>
            </w:r>
            <w:bookmarkEnd w:id="4428"/>
            <w:bookmarkEnd w:id="4429"/>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30" w:name="_Toc23587263"/>
            <w:bookmarkStart w:id="4431" w:name="_Toc23775937"/>
            <w:r w:rsidRPr="00B9609C">
              <w:rPr>
                <w:rFonts w:ascii="Times New Roman" w:hAnsi="Times New Roman" w:hint="eastAsia"/>
                <w:bCs w:val="0"/>
                <w:color w:val="000000" w:themeColor="text1"/>
                <w:kern w:val="0"/>
                <w:sz w:val="24"/>
                <w:szCs w:val="24"/>
              </w:rPr>
              <w:t>5</w:t>
            </w:r>
            <w:bookmarkEnd w:id="4430"/>
            <w:bookmarkEnd w:id="4431"/>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32" w:name="_Toc23587264"/>
            <w:bookmarkStart w:id="4433" w:name="_Toc23775938"/>
            <w:r w:rsidRPr="00B9609C">
              <w:rPr>
                <w:rFonts w:ascii="Times New Roman" w:hAnsi="Times New Roman" w:hint="eastAsia"/>
                <w:bCs w:val="0"/>
                <w:color w:val="000000" w:themeColor="text1"/>
                <w:kern w:val="0"/>
                <w:sz w:val="24"/>
                <w:szCs w:val="24"/>
              </w:rPr>
              <w:t>0</w:t>
            </w:r>
            <w:bookmarkEnd w:id="4432"/>
            <w:bookmarkEnd w:id="4433"/>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28</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34" w:name="_Toc23587265"/>
            <w:bookmarkStart w:id="4435" w:name="_Toc23775939"/>
            <w:r w:rsidRPr="00B9609C">
              <w:rPr>
                <w:rFonts w:ascii="Times New Roman" w:hAnsi="Times New Roman"/>
                <w:color w:val="000000" w:themeColor="text1"/>
                <w:kern w:val="0"/>
                <w:sz w:val="24"/>
                <w:szCs w:val="24"/>
              </w:rPr>
              <w:t>臺北女子看守所</w:t>
            </w:r>
            <w:bookmarkEnd w:id="4434"/>
            <w:bookmarkEnd w:id="443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36" w:name="_Toc23587266"/>
            <w:bookmarkStart w:id="4437" w:name="_Toc23775940"/>
            <w:r w:rsidRPr="00B9609C">
              <w:rPr>
                <w:rFonts w:ascii="Times New Roman" w:hAnsi="Times New Roman" w:hint="eastAsia"/>
                <w:bCs w:val="0"/>
                <w:color w:val="000000" w:themeColor="text1"/>
                <w:kern w:val="0"/>
                <w:sz w:val="24"/>
                <w:szCs w:val="24"/>
              </w:rPr>
              <w:t>61</w:t>
            </w:r>
            <w:bookmarkEnd w:id="4436"/>
            <w:bookmarkEnd w:id="443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38" w:name="_Toc23587267"/>
            <w:bookmarkStart w:id="4439" w:name="_Toc23775941"/>
            <w:r w:rsidRPr="00B9609C">
              <w:rPr>
                <w:rFonts w:ascii="Times New Roman" w:hAnsi="Times New Roman" w:hint="eastAsia"/>
                <w:bCs w:val="0"/>
                <w:color w:val="000000" w:themeColor="text1"/>
                <w:kern w:val="0"/>
                <w:sz w:val="24"/>
                <w:szCs w:val="24"/>
              </w:rPr>
              <w:t>26</w:t>
            </w:r>
            <w:bookmarkEnd w:id="4438"/>
            <w:bookmarkEnd w:id="443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40" w:name="_Toc23587268"/>
            <w:bookmarkStart w:id="4441" w:name="_Toc23775942"/>
            <w:r w:rsidRPr="00B9609C">
              <w:rPr>
                <w:rFonts w:ascii="Times New Roman" w:hAnsi="Times New Roman" w:hint="eastAsia"/>
                <w:bCs w:val="0"/>
                <w:color w:val="000000" w:themeColor="text1"/>
                <w:kern w:val="0"/>
                <w:sz w:val="24"/>
                <w:szCs w:val="24"/>
              </w:rPr>
              <w:t>0</w:t>
            </w:r>
            <w:bookmarkEnd w:id="4440"/>
            <w:bookmarkEnd w:id="4441"/>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42" w:name="_Toc23587269"/>
            <w:bookmarkStart w:id="4443" w:name="_Toc23775943"/>
            <w:r w:rsidRPr="00B9609C">
              <w:rPr>
                <w:rFonts w:ascii="Times New Roman" w:hAnsi="Times New Roman" w:hint="eastAsia"/>
                <w:bCs w:val="0"/>
                <w:color w:val="000000" w:themeColor="text1"/>
                <w:kern w:val="0"/>
                <w:sz w:val="24"/>
                <w:szCs w:val="24"/>
              </w:rPr>
              <w:t>35</w:t>
            </w:r>
            <w:bookmarkEnd w:id="4442"/>
            <w:bookmarkEnd w:id="4443"/>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44" w:name="_Toc23587270"/>
            <w:bookmarkStart w:id="4445" w:name="_Toc23775944"/>
            <w:r w:rsidRPr="00B9609C">
              <w:rPr>
                <w:rFonts w:ascii="Times New Roman" w:hAnsi="Times New Roman" w:hint="eastAsia"/>
                <w:bCs w:val="0"/>
                <w:color w:val="000000" w:themeColor="text1"/>
                <w:kern w:val="0"/>
                <w:sz w:val="24"/>
                <w:szCs w:val="24"/>
              </w:rPr>
              <w:t>0</w:t>
            </w:r>
            <w:bookmarkEnd w:id="4444"/>
            <w:bookmarkEnd w:id="4445"/>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29</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46" w:name="_Toc23587271"/>
            <w:bookmarkStart w:id="4447" w:name="_Toc23775945"/>
            <w:r w:rsidRPr="00B9609C">
              <w:rPr>
                <w:rFonts w:ascii="Times New Roman" w:hAnsi="Times New Roman"/>
                <w:color w:val="000000" w:themeColor="text1"/>
                <w:kern w:val="0"/>
                <w:sz w:val="24"/>
                <w:szCs w:val="24"/>
              </w:rPr>
              <w:t>新竹看守所</w:t>
            </w:r>
            <w:bookmarkEnd w:id="4446"/>
            <w:bookmarkEnd w:id="444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48" w:name="_Toc23587272"/>
            <w:bookmarkStart w:id="4449" w:name="_Toc23775946"/>
            <w:r w:rsidRPr="00B9609C">
              <w:rPr>
                <w:rFonts w:ascii="Times New Roman" w:hAnsi="Times New Roman" w:hint="eastAsia"/>
                <w:bCs w:val="0"/>
                <w:color w:val="000000" w:themeColor="text1"/>
                <w:kern w:val="0"/>
                <w:sz w:val="24"/>
                <w:szCs w:val="24"/>
              </w:rPr>
              <w:t>8</w:t>
            </w:r>
            <w:bookmarkEnd w:id="4448"/>
            <w:bookmarkEnd w:id="444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50" w:name="_Toc23587273"/>
            <w:bookmarkStart w:id="4451" w:name="_Toc23775947"/>
            <w:r w:rsidRPr="00B9609C">
              <w:rPr>
                <w:rFonts w:ascii="Times New Roman" w:hAnsi="Times New Roman" w:hint="eastAsia"/>
                <w:bCs w:val="0"/>
                <w:color w:val="000000" w:themeColor="text1"/>
                <w:kern w:val="0"/>
                <w:sz w:val="24"/>
                <w:szCs w:val="24"/>
              </w:rPr>
              <w:t>0</w:t>
            </w:r>
            <w:bookmarkEnd w:id="4450"/>
            <w:bookmarkEnd w:id="445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52" w:name="_Toc23587274"/>
            <w:bookmarkStart w:id="4453" w:name="_Toc23775948"/>
            <w:r w:rsidRPr="00B9609C">
              <w:rPr>
                <w:rFonts w:ascii="Times New Roman" w:hAnsi="Times New Roman" w:hint="eastAsia"/>
                <w:bCs w:val="0"/>
                <w:color w:val="000000" w:themeColor="text1"/>
                <w:kern w:val="0"/>
                <w:sz w:val="24"/>
                <w:szCs w:val="24"/>
              </w:rPr>
              <w:t>0</w:t>
            </w:r>
            <w:bookmarkEnd w:id="4452"/>
            <w:bookmarkEnd w:id="4453"/>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54" w:name="_Toc23587275"/>
            <w:bookmarkStart w:id="4455" w:name="_Toc23775949"/>
            <w:r w:rsidRPr="00B9609C">
              <w:rPr>
                <w:rFonts w:ascii="Times New Roman" w:hAnsi="Times New Roman" w:hint="eastAsia"/>
                <w:bCs w:val="0"/>
                <w:color w:val="000000" w:themeColor="text1"/>
                <w:kern w:val="0"/>
                <w:sz w:val="24"/>
                <w:szCs w:val="24"/>
              </w:rPr>
              <w:t>8</w:t>
            </w:r>
            <w:bookmarkEnd w:id="4454"/>
            <w:bookmarkEnd w:id="4455"/>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56" w:name="_Toc23587276"/>
            <w:bookmarkStart w:id="4457" w:name="_Toc23775950"/>
            <w:r w:rsidRPr="00B9609C">
              <w:rPr>
                <w:rFonts w:ascii="Times New Roman" w:hAnsi="Times New Roman" w:hint="eastAsia"/>
                <w:bCs w:val="0"/>
                <w:color w:val="000000" w:themeColor="text1"/>
                <w:kern w:val="0"/>
                <w:sz w:val="24"/>
                <w:szCs w:val="24"/>
              </w:rPr>
              <w:t>0</w:t>
            </w:r>
            <w:bookmarkEnd w:id="4456"/>
            <w:bookmarkEnd w:id="4457"/>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30</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58" w:name="_Toc23587277"/>
            <w:bookmarkStart w:id="4459" w:name="_Toc23775951"/>
            <w:r w:rsidRPr="00B9609C">
              <w:rPr>
                <w:rFonts w:ascii="Times New Roman" w:hAnsi="Times New Roman"/>
                <w:color w:val="000000" w:themeColor="text1"/>
                <w:kern w:val="0"/>
                <w:sz w:val="24"/>
                <w:szCs w:val="24"/>
              </w:rPr>
              <w:t>苗</w:t>
            </w:r>
            <w:r w:rsidRPr="00B9609C">
              <w:rPr>
                <w:rFonts w:ascii="Times New Roman" w:hAnsi="Times New Roman" w:hint="eastAsia"/>
                <w:color w:val="000000" w:themeColor="text1"/>
                <w:kern w:val="0"/>
                <w:sz w:val="24"/>
                <w:szCs w:val="24"/>
              </w:rPr>
              <w:t>栗</w:t>
            </w:r>
            <w:r w:rsidRPr="00B9609C">
              <w:rPr>
                <w:rFonts w:ascii="Times New Roman" w:hAnsi="Times New Roman"/>
                <w:color w:val="000000" w:themeColor="text1"/>
                <w:kern w:val="0"/>
                <w:sz w:val="24"/>
                <w:szCs w:val="24"/>
              </w:rPr>
              <w:t>看守所</w:t>
            </w:r>
            <w:bookmarkEnd w:id="4458"/>
            <w:bookmarkEnd w:id="445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60" w:name="_Toc23587278"/>
            <w:bookmarkStart w:id="4461" w:name="_Toc23775952"/>
            <w:r w:rsidRPr="00B9609C">
              <w:rPr>
                <w:rFonts w:ascii="Times New Roman" w:hAnsi="Times New Roman" w:hint="eastAsia"/>
                <w:bCs w:val="0"/>
                <w:color w:val="000000" w:themeColor="text1"/>
                <w:kern w:val="0"/>
                <w:sz w:val="24"/>
                <w:szCs w:val="24"/>
              </w:rPr>
              <w:t>17</w:t>
            </w:r>
            <w:bookmarkEnd w:id="4460"/>
            <w:bookmarkEnd w:id="446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62" w:name="_Toc23587279"/>
            <w:bookmarkStart w:id="4463" w:name="_Toc23775953"/>
            <w:r w:rsidRPr="00B9609C">
              <w:rPr>
                <w:rFonts w:ascii="Times New Roman" w:hAnsi="Times New Roman" w:hint="eastAsia"/>
                <w:bCs w:val="0"/>
                <w:color w:val="000000" w:themeColor="text1"/>
                <w:kern w:val="0"/>
                <w:sz w:val="24"/>
                <w:szCs w:val="24"/>
              </w:rPr>
              <w:t>15</w:t>
            </w:r>
            <w:bookmarkEnd w:id="4462"/>
            <w:bookmarkEnd w:id="446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64" w:name="_Toc23587280"/>
            <w:bookmarkStart w:id="4465" w:name="_Toc23775954"/>
            <w:r w:rsidRPr="00B9609C">
              <w:rPr>
                <w:rFonts w:ascii="Times New Roman" w:hAnsi="Times New Roman" w:hint="eastAsia"/>
                <w:bCs w:val="0"/>
                <w:color w:val="000000" w:themeColor="text1"/>
                <w:kern w:val="0"/>
                <w:sz w:val="24"/>
                <w:szCs w:val="24"/>
              </w:rPr>
              <w:t>1</w:t>
            </w:r>
            <w:bookmarkEnd w:id="4464"/>
            <w:bookmarkEnd w:id="4465"/>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66" w:name="_Toc23587281"/>
            <w:bookmarkStart w:id="4467" w:name="_Toc23775955"/>
            <w:r w:rsidRPr="00B9609C">
              <w:rPr>
                <w:rFonts w:ascii="Times New Roman" w:hAnsi="Times New Roman" w:hint="eastAsia"/>
                <w:bCs w:val="0"/>
                <w:color w:val="000000" w:themeColor="text1"/>
                <w:kern w:val="0"/>
                <w:sz w:val="24"/>
                <w:szCs w:val="24"/>
              </w:rPr>
              <w:t>1</w:t>
            </w:r>
            <w:bookmarkEnd w:id="4466"/>
            <w:bookmarkEnd w:id="4467"/>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68" w:name="_Toc23587282"/>
            <w:bookmarkStart w:id="4469" w:name="_Toc23775956"/>
            <w:r w:rsidRPr="00B9609C">
              <w:rPr>
                <w:rFonts w:ascii="Times New Roman" w:hAnsi="Times New Roman" w:hint="eastAsia"/>
                <w:bCs w:val="0"/>
                <w:color w:val="000000" w:themeColor="text1"/>
                <w:kern w:val="0"/>
                <w:sz w:val="24"/>
                <w:szCs w:val="24"/>
              </w:rPr>
              <w:t>0</w:t>
            </w:r>
            <w:bookmarkEnd w:id="4468"/>
            <w:bookmarkEnd w:id="4469"/>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31</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70" w:name="_Toc23587283"/>
            <w:bookmarkStart w:id="4471" w:name="_Toc23775957"/>
            <w:r w:rsidRPr="00B9609C">
              <w:rPr>
                <w:rFonts w:ascii="Times New Roman" w:hAnsi="Times New Roman"/>
                <w:color w:val="000000" w:themeColor="text1"/>
                <w:kern w:val="0"/>
                <w:sz w:val="24"/>
                <w:szCs w:val="24"/>
              </w:rPr>
              <w:t>臺中看守所</w:t>
            </w:r>
            <w:bookmarkEnd w:id="4470"/>
            <w:bookmarkEnd w:id="447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72" w:name="_Toc23587284"/>
            <w:bookmarkStart w:id="4473" w:name="_Toc23775958"/>
            <w:r w:rsidRPr="00B9609C">
              <w:rPr>
                <w:rFonts w:ascii="Times New Roman" w:hAnsi="Times New Roman" w:hint="eastAsia"/>
                <w:bCs w:val="0"/>
                <w:color w:val="000000" w:themeColor="text1"/>
                <w:kern w:val="0"/>
                <w:sz w:val="24"/>
                <w:szCs w:val="24"/>
              </w:rPr>
              <w:t>7</w:t>
            </w:r>
            <w:bookmarkEnd w:id="4472"/>
            <w:bookmarkEnd w:id="447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74" w:name="_Toc23587285"/>
            <w:bookmarkStart w:id="4475" w:name="_Toc23775959"/>
            <w:r w:rsidRPr="00B9609C">
              <w:rPr>
                <w:rFonts w:ascii="Times New Roman" w:hAnsi="Times New Roman" w:hint="eastAsia"/>
                <w:bCs w:val="0"/>
                <w:color w:val="000000" w:themeColor="text1"/>
                <w:kern w:val="0"/>
                <w:sz w:val="24"/>
                <w:szCs w:val="24"/>
              </w:rPr>
              <w:t>2</w:t>
            </w:r>
            <w:bookmarkEnd w:id="4474"/>
            <w:bookmarkEnd w:id="447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76" w:name="_Toc23587286"/>
            <w:bookmarkStart w:id="4477" w:name="_Toc23775960"/>
            <w:r w:rsidRPr="00B9609C">
              <w:rPr>
                <w:rFonts w:ascii="Times New Roman" w:hAnsi="Times New Roman" w:hint="eastAsia"/>
                <w:bCs w:val="0"/>
                <w:color w:val="000000" w:themeColor="text1"/>
                <w:kern w:val="0"/>
                <w:sz w:val="24"/>
                <w:szCs w:val="24"/>
              </w:rPr>
              <w:t>1</w:t>
            </w:r>
            <w:bookmarkEnd w:id="4476"/>
            <w:bookmarkEnd w:id="4477"/>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78" w:name="_Toc23587287"/>
            <w:bookmarkStart w:id="4479" w:name="_Toc23775961"/>
            <w:r w:rsidRPr="00B9609C">
              <w:rPr>
                <w:rFonts w:ascii="Times New Roman" w:hAnsi="Times New Roman" w:hint="eastAsia"/>
                <w:bCs w:val="0"/>
                <w:color w:val="000000" w:themeColor="text1"/>
                <w:kern w:val="0"/>
                <w:sz w:val="24"/>
                <w:szCs w:val="24"/>
              </w:rPr>
              <w:t>1</w:t>
            </w:r>
            <w:bookmarkEnd w:id="4478"/>
            <w:bookmarkEnd w:id="4479"/>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80" w:name="_Toc23587288"/>
            <w:bookmarkStart w:id="4481" w:name="_Toc23775962"/>
            <w:r w:rsidRPr="00B9609C">
              <w:rPr>
                <w:rFonts w:ascii="Times New Roman" w:hAnsi="Times New Roman" w:hint="eastAsia"/>
                <w:bCs w:val="0"/>
                <w:color w:val="000000" w:themeColor="text1"/>
                <w:kern w:val="0"/>
                <w:sz w:val="24"/>
                <w:szCs w:val="24"/>
              </w:rPr>
              <w:t>3</w:t>
            </w:r>
            <w:bookmarkEnd w:id="4480"/>
            <w:bookmarkEnd w:id="4481"/>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bookmarkStart w:id="4482" w:name="_Toc23587289"/>
            <w:bookmarkStart w:id="4483" w:name="_Toc23775963"/>
            <w:r w:rsidRPr="00B9609C">
              <w:rPr>
                <w:rFonts w:ascii="Times New Roman" w:hAnsi="Times New Roman" w:hint="eastAsia"/>
                <w:bCs w:val="0"/>
                <w:color w:val="000000" w:themeColor="text1"/>
                <w:spacing w:val="-20"/>
                <w:kern w:val="0"/>
                <w:sz w:val="24"/>
                <w:szCs w:val="24"/>
              </w:rPr>
              <w:t>療養</w:t>
            </w:r>
            <w:bookmarkEnd w:id="4482"/>
            <w:bookmarkEnd w:id="4483"/>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32</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84" w:name="_Toc23587290"/>
            <w:bookmarkStart w:id="4485" w:name="_Toc23775964"/>
            <w:r w:rsidRPr="00B9609C">
              <w:rPr>
                <w:rFonts w:ascii="Times New Roman" w:hAnsi="Times New Roman"/>
                <w:color w:val="000000" w:themeColor="text1"/>
                <w:kern w:val="0"/>
                <w:sz w:val="24"/>
                <w:szCs w:val="24"/>
              </w:rPr>
              <w:t>南投看守所</w:t>
            </w:r>
            <w:bookmarkEnd w:id="4484"/>
            <w:bookmarkEnd w:id="448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86" w:name="_Toc23587291"/>
            <w:bookmarkStart w:id="4487" w:name="_Toc23775965"/>
            <w:r w:rsidRPr="00B9609C">
              <w:rPr>
                <w:rFonts w:ascii="Times New Roman" w:hAnsi="Times New Roman" w:hint="eastAsia"/>
                <w:bCs w:val="0"/>
                <w:color w:val="000000" w:themeColor="text1"/>
                <w:kern w:val="0"/>
                <w:sz w:val="24"/>
                <w:szCs w:val="24"/>
              </w:rPr>
              <w:t>20</w:t>
            </w:r>
            <w:bookmarkEnd w:id="4486"/>
            <w:bookmarkEnd w:id="448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88" w:name="_Toc23587292"/>
            <w:bookmarkStart w:id="4489" w:name="_Toc23775966"/>
            <w:r w:rsidRPr="00B9609C">
              <w:rPr>
                <w:rFonts w:ascii="Times New Roman" w:hAnsi="Times New Roman" w:hint="eastAsia"/>
                <w:bCs w:val="0"/>
                <w:color w:val="000000" w:themeColor="text1"/>
                <w:kern w:val="0"/>
                <w:sz w:val="24"/>
                <w:szCs w:val="24"/>
              </w:rPr>
              <w:t>7</w:t>
            </w:r>
            <w:bookmarkEnd w:id="4488"/>
            <w:bookmarkEnd w:id="448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90" w:name="_Toc23587293"/>
            <w:bookmarkStart w:id="4491" w:name="_Toc23775967"/>
            <w:r w:rsidRPr="00B9609C">
              <w:rPr>
                <w:rFonts w:ascii="Times New Roman" w:hAnsi="Times New Roman" w:hint="eastAsia"/>
                <w:bCs w:val="0"/>
                <w:color w:val="000000" w:themeColor="text1"/>
                <w:kern w:val="0"/>
                <w:sz w:val="24"/>
                <w:szCs w:val="24"/>
              </w:rPr>
              <w:t>6</w:t>
            </w:r>
            <w:bookmarkEnd w:id="4490"/>
            <w:bookmarkEnd w:id="4491"/>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92" w:name="_Toc23587294"/>
            <w:bookmarkStart w:id="4493" w:name="_Toc23775968"/>
            <w:r w:rsidRPr="00B9609C">
              <w:rPr>
                <w:rFonts w:ascii="Times New Roman" w:hAnsi="Times New Roman" w:hint="eastAsia"/>
                <w:bCs w:val="0"/>
                <w:color w:val="000000" w:themeColor="text1"/>
                <w:kern w:val="0"/>
                <w:sz w:val="24"/>
                <w:szCs w:val="24"/>
              </w:rPr>
              <w:t>3</w:t>
            </w:r>
            <w:bookmarkEnd w:id="4492"/>
            <w:bookmarkEnd w:id="4493"/>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94" w:name="_Toc23587295"/>
            <w:bookmarkStart w:id="4495" w:name="_Toc23775969"/>
            <w:r w:rsidRPr="00B9609C">
              <w:rPr>
                <w:rFonts w:ascii="Times New Roman" w:hAnsi="Times New Roman" w:hint="eastAsia"/>
                <w:bCs w:val="0"/>
                <w:color w:val="000000" w:themeColor="text1"/>
                <w:kern w:val="0"/>
                <w:sz w:val="24"/>
                <w:szCs w:val="24"/>
              </w:rPr>
              <w:t>4</w:t>
            </w:r>
            <w:bookmarkEnd w:id="4494"/>
            <w:bookmarkEnd w:id="4495"/>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bookmarkStart w:id="4496" w:name="_Toc23587296"/>
            <w:bookmarkStart w:id="4497" w:name="_Toc23775970"/>
            <w:r w:rsidRPr="00B9609C">
              <w:rPr>
                <w:rFonts w:ascii="Times New Roman" w:hAnsi="Times New Roman" w:hint="eastAsia"/>
                <w:bCs w:val="0"/>
                <w:color w:val="000000" w:themeColor="text1"/>
                <w:spacing w:val="-20"/>
                <w:kern w:val="0"/>
                <w:sz w:val="24"/>
                <w:szCs w:val="24"/>
              </w:rPr>
              <w:t>被告、新收、戒護安全、療養</w:t>
            </w:r>
            <w:bookmarkEnd w:id="4496"/>
            <w:bookmarkEnd w:id="4497"/>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33</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498" w:name="_Toc23587297"/>
            <w:bookmarkStart w:id="4499" w:name="_Toc23775971"/>
            <w:r w:rsidRPr="00B9609C">
              <w:rPr>
                <w:rFonts w:ascii="Times New Roman" w:hAnsi="Times New Roman"/>
                <w:color w:val="000000" w:themeColor="text1"/>
                <w:kern w:val="0"/>
                <w:sz w:val="24"/>
                <w:szCs w:val="24"/>
              </w:rPr>
              <w:t>彰化看守所</w:t>
            </w:r>
            <w:bookmarkEnd w:id="4498"/>
            <w:bookmarkEnd w:id="449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00" w:name="_Toc23587298"/>
            <w:bookmarkStart w:id="4501" w:name="_Toc23775972"/>
            <w:r w:rsidRPr="00B9609C">
              <w:rPr>
                <w:rFonts w:ascii="Times New Roman" w:hAnsi="Times New Roman" w:hint="eastAsia"/>
                <w:bCs w:val="0"/>
                <w:color w:val="000000" w:themeColor="text1"/>
                <w:kern w:val="0"/>
                <w:sz w:val="24"/>
                <w:szCs w:val="24"/>
              </w:rPr>
              <w:t>2</w:t>
            </w:r>
            <w:bookmarkEnd w:id="4500"/>
            <w:bookmarkEnd w:id="450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02" w:name="_Toc23587299"/>
            <w:bookmarkStart w:id="4503" w:name="_Toc23775973"/>
            <w:r w:rsidRPr="00B9609C">
              <w:rPr>
                <w:rFonts w:ascii="Times New Roman" w:hAnsi="Times New Roman" w:hint="eastAsia"/>
                <w:bCs w:val="0"/>
                <w:color w:val="000000" w:themeColor="text1"/>
                <w:kern w:val="0"/>
                <w:sz w:val="24"/>
                <w:szCs w:val="24"/>
              </w:rPr>
              <w:t>0</w:t>
            </w:r>
            <w:bookmarkEnd w:id="4502"/>
            <w:bookmarkEnd w:id="450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04" w:name="_Toc23587300"/>
            <w:bookmarkStart w:id="4505" w:name="_Toc23775974"/>
            <w:r w:rsidRPr="00B9609C">
              <w:rPr>
                <w:rFonts w:ascii="Times New Roman" w:hAnsi="Times New Roman" w:hint="eastAsia"/>
                <w:bCs w:val="0"/>
                <w:color w:val="000000" w:themeColor="text1"/>
                <w:kern w:val="0"/>
                <w:sz w:val="24"/>
                <w:szCs w:val="24"/>
              </w:rPr>
              <w:t>0</w:t>
            </w:r>
            <w:bookmarkEnd w:id="4504"/>
            <w:bookmarkEnd w:id="4505"/>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06" w:name="_Toc23587301"/>
            <w:bookmarkStart w:id="4507" w:name="_Toc23775975"/>
            <w:r w:rsidRPr="00B9609C">
              <w:rPr>
                <w:rFonts w:ascii="Times New Roman" w:hAnsi="Times New Roman" w:hint="eastAsia"/>
                <w:bCs w:val="0"/>
                <w:color w:val="000000" w:themeColor="text1"/>
                <w:kern w:val="0"/>
                <w:sz w:val="24"/>
                <w:szCs w:val="24"/>
              </w:rPr>
              <w:t>2</w:t>
            </w:r>
            <w:bookmarkEnd w:id="4506"/>
            <w:bookmarkEnd w:id="4507"/>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08" w:name="_Toc23587302"/>
            <w:bookmarkStart w:id="4509" w:name="_Toc23775976"/>
            <w:r w:rsidRPr="00B9609C">
              <w:rPr>
                <w:rFonts w:ascii="Times New Roman" w:hAnsi="Times New Roman" w:hint="eastAsia"/>
                <w:bCs w:val="0"/>
                <w:color w:val="000000" w:themeColor="text1"/>
                <w:kern w:val="0"/>
                <w:sz w:val="24"/>
                <w:szCs w:val="24"/>
              </w:rPr>
              <w:t>0</w:t>
            </w:r>
            <w:bookmarkEnd w:id="4508"/>
            <w:bookmarkEnd w:id="4509"/>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34</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10" w:name="_Toc23587303"/>
            <w:bookmarkStart w:id="4511" w:name="_Toc23775977"/>
            <w:r w:rsidRPr="00B9609C">
              <w:rPr>
                <w:rFonts w:ascii="Times New Roman" w:hAnsi="Times New Roman"/>
                <w:color w:val="000000" w:themeColor="text1"/>
                <w:kern w:val="0"/>
                <w:sz w:val="24"/>
                <w:szCs w:val="24"/>
              </w:rPr>
              <w:t>嘉義看守所</w:t>
            </w:r>
            <w:bookmarkEnd w:id="4510"/>
            <w:bookmarkEnd w:id="451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12" w:name="_Toc23587304"/>
            <w:bookmarkStart w:id="4513" w:name="_Toc23775978"/>
            <w:r w:rsidRPr="00B9609C">
              <w:rPr>
                <w:rFonts w:ascii="Times New Roman" w:hAnsi="Times New Roman" w:hint="eastAsia"/>
                <w:bCs w:val="0"/>
                <w:color w:val="000000" w:themeColor="text1"/>
                <w:kern w:val="0"/>
                <w:sz w:val="24"/>
                <w:szCs w:val="24"/>
              </w:rPr>
              <w:t>6</w:t>
            </w:r>
            <w:bookmarkEnd w:id="4512"/>
            <w:bookmarkEnd w:id="451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14" w:name="_Toc23587305"/>
            <w:bookmarkStart w:id="4515" w:name="_Toc23775979"/>
            <w:r w:rsidRPr="00B9609C">
              <w:rPr>
                <w:rFonts w:ascii="Times New Roman" w:hAnsi="Times New Roman" w:hint="eastAsia"/>
                <w:bCs w:val="0"/>
                <w:color w:val="000000" w:themeColor="text1"/>
                <w:kern w:val="0"/>
                <w:sz w:val="24"/>
                <w:szCs w:val="24"/>
              </w:rPr>
              <w:t>5</w:t>
            </w:r>
            <w:bookmarkEnd w:id="4514"/>
            <w:bookmarkEnd w:id="451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16" w:name="_Toc23587306"/>
            <w:bookmarkStart w:id="4517" w:name="_Toc23775980"/>
            <w:r w:rsidRPr="00B9609C">
              <w:rPr>
                <w:rFonts w:ascii="Times New Roman" w:hAnsi="Times New Roman" w:hint="eastAsia"/>
                <w:bCs w:val="0"/>
                <w:color w:val="000000" w:themeColor="text1"/>
                <w:kern w:val="0"/>
                <w:sz w:val="24"/>
                <w:szCs w:val="24"/>
              </w:rPr>
              <w:t>1</w:t>
            </w:r>
            <w:bookmarkEnd w:id="4516"/>
            <w:bookmarkEnd w:id="4517"/>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18" w:name="_Toc23587307"/>
            <w:bookmarkStart w:id="4519" w:name="_Toc23775981"/>
            <w:r w:rsidRPr="00B9609C">
              <w:rPr>
                <w:rFonts w:ascii="Times New Roman" w:hAnsi="Times New Roman" w:hint="eastAsia"/>
                <w:bCs w:val="0"/>
                <w:color w:val="000000" w:themeColor="text1"/>
                <w:kern w:val="0"/>
                <w:sz w:val="24"/>
                <w:szCs w:val="24"/>
              </w:rPr>
              <w:t>0</w:t>
            </w:r>
            <w:bookmarkEnd w:id="4518"/>
            <w:bookmarkEnd w:id="4519"/>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20" w:name="_Toc23587308"/>
            <w:bookmarkStart w:id="4521" w:name="_Toc23775982"/>
            <w:r w:rsidRPr="00B9609C">
              <w:rPr>
                <w:rFonts w:ascii="Times New Roman" w:hAnsi="Times New Roman" w:hint="eastAsia"/>
                <w:bCs w:val="0"/>
                <w:color w:val="000000" w:themeColor="text1"/>
                <w:kern w:val="0"/>
                <w:sz w:val="24"/>
                <w:szCs w:val="24"/>
              </w:rPr>
              <w:t>0</w:t>
            </w:r>
            <w:bookmarkEnd w:id="4520"/>
            <w:bookmarkEnd w:id="4521"/>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35</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22" w:name="_Toc23587309"/>
            <w:bookmarkStart w:id="4523" w:name="_Toc23775983"/>
            <w:r w:rsidRPr="00B9609C">
              <w:rPr>
                <w:rFonts w:ascii="Times New Roman" w:hAnsi="Times New Roman"/>
                <w:color w:val="000000" w:themeColor="text1"/>
                <w:kern w:val="0"/>
                <w:sz w:val="24"/>
                <w:szCs w:val="24"/>
              </w:rPr>
              <w:t>臺南看守所</w:t>
            </w:r>
            <w:bookmarkEnd w:id="4522"/>
            <w:bookmarkEnd w:id="452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24" w:name="_Toc23587310"/>
            <w:bookmarkStart w:id="4525" w:name="_Toc23775984"/>
            <w:r w:rsidRPr="00B9609C">
              <w:rPr>
                <w:rFonts w:ascii="Times New Roman" w:hAnsi="Times New Roman" w:hint="eastAsia"/>
                <w:bCs w:val="0"/>
                <w:color w:val="000000" w:themeColor="text1"/>
                <w:kern w:val="0"/>
                <w:sz w:val="24"/>
                <w:szCs w:val="24"/>
              </w:rPr>
              <w:t>10</w:t>
            </w:r>
            <w:bookmarkEnd w:id="4524"/>
            <w:bookmarkEnd w:id="452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26" w:name="_Toc23587311"/>
            <w:bookmarkStart w:id="4527" w:name="_Toc23775985"/>
            <w:r w:rsidRPr="00B9609C">
              <w:rPr>
                <w:rFonts w:ascii="Times New Roman" w:hAnsi="Times New Roman" w:hint="eastAsia"/>
                <w:bCs w:val="0"/>
                <w:color w:val="000000" w:themeColor="text1"/>
                <w:kern w:val="0"/>
                <w:sz w:val="24"/>
                <w:szCs w:val="24"/>
              </w:rPr>
              <w:t>10</w:t>
            </w:r>
            <w:bookmarkEnd w:id="4526"/>
            <w:bookmarkEnd w:id="452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28" w:name="_Toc23587312"/>
            <w:bookmarkStart w:id="4529" w:name="_Toc23775986"/>
            <w:r w:rsidRPr="00B9609C">
              <w:rPr>
                <w:rFonts w:ascii="Times New Roman" w:hAnsi="Times New Roman" w:hint="eastAsia"/>
                <w:bCs w:val="0"/>
                <w:color w:val="000000" w:themeColor="text1"/>
                <w:kern w:val="0"/>
                <w:sz w:val="24"/>
                <w:szCs w:val="24"/>
              </w:rPr>
              <w:t>0</w:t>
            </w:r>
            <w:bookmarkEnd w:id="4528"/>
            <w:bookmarkEnd w:id="4529"/>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30" w:name="_Toc23587313"/>
            <w:bookmarkStart w:id="4531" w:name="_Toc23775987"/>
            <w:r w:rsidRPr="00B9609C">
              <w:rPr>
                <w:rFonts w:ascii="Times New Roman" w:hAnsi="Times New Roman" w:hint="eastAsia"/>
                <w:bCs w:val="0"/>
                <w:color w:val="000000" w:themeColor="text1"/>
                <w:kern w:val="0"/>
                <w:sz w:val="24"/>
                <w:szCs w:val="24"/>
              </w:rPr>
              <w:t>0</w:t>
            </w:r>
            <w:bookmarkEnd w:id="4530"/>
            <w:bookmarkEnd w:id="4531"/>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32" w:name="_Toc23587314"/>
            <w:bookmarkStart w:id="4533" w:name="_Toc23775988"/>
            <w:r w:rsidRPr="00B9609C">
              <w:rPr>
                <w:rFonts w:ascii="Times New Roman" w:hAnsi="Times New Roman" w:hint="eastAsia"/>
                <w:bCs w:val="0"/>
                <w:color w:val="000000" w:themeColor="text1"/>
                <w:kern w:val="0"/>
                <w:sz w:val="24"/>
                <w:szCs w:val="24"/>
              </w:rPr>
              <w:t>0</w:t>
            </w:r>
            <w:bookmarkEnd w:id="4532"/>
            <w:bookmarkEnd w:id="4533"/>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lastRenderedPageBreak/>
              <w:t>36</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34" w:name="_Toc23587315"/>
            <w:bookmarkStart w:id="4535" w:name="_Toc23775989"/>
            <w:r w:rsidRPr="00B9609C">
              <w:rPr>
                <w:rFonts w:ascii="Times New Roman" w:hAnsi="Times New Roman"/>
                <w:color w:val="000000" w:themeColor="text1"/>
                <w:kern w:val="0"/>
                <w:sz w:val="24"/>
                <w:szCs w:val="24"/>
              </w:rPr>
              <w:t>屏東看守所</w:t>
            </w:r>
            <w:bookmarkEnd w:id="4534"/>
            <w:bookmarkEnd w:id="453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36" w:name="_Toc23587316"/>
            <w:bookmarkStart w:id="4537" w:name="_Toc23775990"/>
            <w:r w:rsidRPr="00B9609C">
              <w:rPr>
                <w:rFonts w:ascii="Times New Roman" w:hAnsi="Times New Roman" w:hint="eastAsia"/>
                <w:bCs w:val="0"/>
                <w:color w:val="000000" w:themeColor="text1"/>
                <w:kern w:val="0"/>
                <w:sz w:val="24"/>
                <w:szCs w:val="24"/>
              </w:rPr>
              <w:t>0</w:t>
            </w:r>
            <w:bookmarkEnd w:id="4536"/>
            <w:bookmarkEnd w:id="453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38" w:name="_Toc23587317"/>
            <w:bookmarkStart w:id="4539" w:name="_Toc23775991"/>
            <w:r w:rsidRPr="00B9609C">
              <w:rPr>
                <w:rFonts w:ascii="Times New Roman" w:hAnsi="Times New Roman" w:hint="eastAsia"/>
                <w:bCs w:val="0"/>
                <w:color w:val="000000" w:themeColor="text1"/>
                <w:kern w:val="0"/>
                <w:sz w:val="24"/>
                <w:szCs w:val="24"/>
              </w:rPr>
              <w:t>0</w:t>
            </w:r>
            <w:bookmarkEnd w:id="4538"/>
            <w:bookmarkEnd w:id="453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40" w:name="_Toc23587318"/>
            <w:bookmarkStart w:id="4541" w:name="_Toc23775992"/>
            <w:r w:rsidRPr="00B9609C">
              <w:rPr>
                <w:rFonts w:ascii="Times New Roman" w:hAnsi="Times New Roman" w:hint="eastAsia"/>
                <w:bCs w:val="0"/>
                <w:color w:val="000000" w:themeColor="text1"/>
                <w:kern w:val="0"/>
                <w:sz w:val="24"/>
                <w:szCs w:val="24"/>
              </w:rPr>
              <w:t>0</w:t>
            </w:r>
            <w:bookmarkEnd w:id="4540"/>
            <w:bookmarkEnd w:id="4541"/>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42" w:name="_Toc23587319"/>
            <w:bookmarkStart w:id="4543" w:name="_Toc23775993"/>
            <w:r w:rsidRPr="00B9609C">
              <w:rPr>
                <w:rFonts w:ascii="Times New Roman" w:hAnsi="Times New Roman" w:hint="eastAsia"/>
                <w:bCs w:val="0"/>
                <w:color w:val="000000" w:themeColor="text1"/>
                <w:kern w:val="0"/>
                <w:sz w:val="24"/>
                <w:szCs w:val="24"/>
              </w:rPr>
              <w:t>0</w:t>
            </w:r>
            <w:bookmarkEnd w:id="4542"/>
            <w:bookmarkEnd w:id="4543"/>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44" w:name="_Toc23587320"/>
            <w:bookmarkStart w:id="4545" w:name="_Toc23775994"/>
            <w:r w:rsidRPr="00B9609C">
              <w:rPr>
                <w:rFonts w:ascii="Times New Roman" w:hAnsi="Times New Roman" w:hint="eastAsia"/>
                <w:bCs w:val="0"/>
                <w:color w:val="000000" w:themeColor="text1"/>
                <w:kern w:val="0"/>
                <w:sz w:val="24"/>
                <w:szCs w:val="24"/>
              </w:rPr>
              <w:t>0</w:t>
            </w:r>
            <w:bookmarkEnd w:id="4544"/>
            <w:bookmarkEnd w:id="4545"/>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37</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46" w:name="_Toc23587321"/>
            <w:bookmarkStart w:id="4547" w:name="_Toc23775995"/>
            <w:r w:rsidRPr="00B9609C">
              <w:rPr>
                <w:rFonts w:ascii="Times New Roman" w:hAnsi="Times New Roman"/>
                <w:color w:val="000000" w:themeColor="text1"/>
                <w:kern w:val="0"/>
                <w:sz w:val="24"/>
                <w:szCs w:val="24"/>
              </w:rPr>
              <w:t>花蓮看守所</w:t>
            </w:r>
            <w:bookmarkEnd w:id="4546"/>
            <w:bookmarkEnd w:id="454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48" w:name="_Toc23587322"/>
            <w:bookmarkStart w:id="4549" w:name="_Toc23775996"/>
            <w:r w:rsidRPr="00B9609C">
              <w:rPr>
                <w:rFonts w:ascii="Times New Roman" w:hAnsi="Times New Roman" w:hint="eastAsia"/>
                <w:bCs w:val="0"/>
                <w:color w:val="000000" w:themeColor="text1"/>
                <w:kern w:val="0"/>
                <w:sz w:val="24"/>
                <w:szCs w:val="24"/>
              </w:rPr>
              <w:t>73</w:t>
            </w:r>
            <w:bookmarkEnd w:id="4548"/>
            <w:bookmarkEnd w:id="454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50" w:name="_Toc23587323"/>
            <w:bookmarkStart w:id="4551" w:name="_Toc23775997"/>
            <w:r w:rsidRPr="00B9609C">
              <w:rPr>
                <w:rFonts w:ascii="Times New Roman" w:hAnsi="Times New Roman" w:hint="eastAsia"/>
                <w:bCs w:val="0"/>
                <w:color w:val="000000" w:themeColor="text1"/>
                <w:kern w:val="0"/>
                <w:sz w:val="24"/>
                <w:szCs w:val="24"/>
              </w:rPr>
              <w:t>70</w:t>
            </w:r>
            <w:bookmarkEnd w:id="4550"/>
            <w:bookmarkEnd w:id="455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52" w:name="_Toc23587324"/>
            <w:bookmarkStart w:id="4553" w:name="_Toc23775998"/>
            <w:r w:rsidRPr="00B9609C">
              <w:rPr>
                <w:rFonts w:ascii="Times New Roman" w:hAnsi="Times New Roman" w:hint="eastAsia"/>
                <w:bCs w:val="0"/>
                <w:color w:val="000000" w:themeColor="text1"/>
                <w:kern w:val="0"/>
                <w:sz w:val="24"/>
                <w:szCs w:val="24"/>
              </w:rPr>
              <w:t>0</w:t>
            </w:r>
            <w:bookmarkEnd w:id="4552"/>
            <w:bookmarkEnd w:id="4553"/>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54" w:name="_Toc23587325"/>
            <w:bookmarkStart w:id="4555" w:name="_Toc23775999"/>
            <w:r w:rsidRPr="00B9609C">
              <w:rPr>
                <w:rFonts w:ascii="Times New Roman" w:hAnsi="Times New Roman" w:hint="eastAsia"/>
                <w:bCs w:val="0"/>
                <w:color w:val="000000" w:themeColor="text1"/>
                <w:kern w:val="0"/>
                <w:sz w:val="24"/>
                <w:szCs w:val="24"/>
              </w:rPr>
              <w:t>0</w:t>
            </w:r>
            <w:bookmarkEnd w:id="4554"/>
            <w:bookmarkEnd w:id="4555"/>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56" w:name="_Toc23587326"/>
            <w:bookmarkStart w:id="4557" w:name="_Toc23776000"/>
            <w:r w:rsidRPr="00B9609C">
              <w:rPr>
                <w:rFonts w:ascii="Times New Roman" w:hAnsi="Times New Roman" w:hint="eastAsia"/>
                <w:bCs w:val="0"/>
                <w:color w:val="000000" w:themeColor="text1"/>
                <w:kern w:val="0"/>
                <w:sz w:val="24"/>
                <w:szCs w:val="24"/>
              </w:rPr>
              <w:t>3</w:t>
            </w:r>
            <w:bookmarkEnd w:id="4556"/>
            <w:bookmarkEnd w:id="4557"/>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bookmarkStart w:id="4558" w:name="_Toc23587327"/>
            <w:bookmarkStart w:id="4559" w:name="_Toc23776001"/>
            <w:r w:rsidRPr="00B9609C">
              <w:rPr>
                <w:rFonts w:ascii="Times New Roman" w:hAnsi="Times New Roman" w:hint="eastAsia"/>
                <w:bCs w:val="0"/>
                <w:color w:val="000000" w:themeColor="text1"/>
                <w:spacing w:val="-20"/>
                <w:kern w:val="0"/>
                <w:sz w:val="24"/>
                <w:szCs w:val="24"/>
              </w:rPr>
              <w:t>被告、勒戒</w:t>
            </w:r>
            <w:bookmarkEnd w:id="4558"/>
            <w:bookmarkEnd w:id="4559"/>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38</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60" w:name="_Toc23587328"/>
            <w:bookmarkStart w:id="4561" w:name="_Toc23776002"/>
            <w:r w:rsidRPr="00B9609C">
              <w:rPr>
                <w:rFonts w:ascii="Times New Roman" w:hAnsi="Times New Roman"/>
                <w:color w:val="000000" w:themeColor="text1"/>
                <w:kern w:val="0"/>
                <w:sz w:val="24"/>
                <w:szCs w:val="24"/>
              </w:rPr>
              <w:t>基隆看守所</w:t>
            </w:r>
            <w:bookmarkEnd w:id="4560"/>
            <w:bookmarkEnd w:id="456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62" w:name="_Toc23587329"/>
            <w:bookmarkStart w:id="4563" w:name="_Toc23776003"/>
            <w:r w:rsidRPr="00B9609C">
              <w:rPr>
                <w:rFonts w:ascii="Times New Roman" w:hAnsi="Times New Roman" w:hint="eastAsia"/>
                <w:bCs w:val="0"/>
                <w:color w:val="000000" w:themeColor="text1"/>
                <w:kern w:val="0"/>
                <w:sz w:val="24"/>
                <w:szCs w:val="24"/>
              </w:rPr>
              <w:t>1</w:t>
            </w:r>
            <w:bookmarkEnd w:id="4562"/>
            <w:bookmarkEnd w:id="456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64" w:name="_Toc23587330"/>
            <w:bookmarkStart w:id="4565" w:name="_Toc23776004"/>
            <w:r w:rsidRPr="00B9609C">
              <w:rPr>
                <w:rFonts w:ascii="Times New Roman" w:hAnsi="Times New Roman" w:hint="eastAsia"/>
                <w:bCs w:val="0"/>
                <w:color w:val="000000" w:themeColor="text1"/>
                <w:kern w:val="0"/>
                <w:sz w:val="24"/>
                <w:szCs w:val="24"/>
              </w:rPr>
              <w:t>0</w:t>
            </w:r>
            <w:bookmarkEnd w:id="4564"/>
            <w:bookmarkEnd w:id="456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66" w:name="_Toc23587331"/>
            <w:bookmarkStart w:id="4567" w:name="_Toc23776005"/>
            <w:r w:rsidRPr="00B9609C">
              <w:rPr>
                <w:rFonts w:ascii="Times New Roman" w:hAnsi="Times New Roman" w:hint="eastAsia"/>
                <w:bCs w:val="0"/>
                <w:color w:val="000000" w:themeColor="text1"/>
                <w:kern w:val="0"/>
                <w:sz w:val="24"/>
                <w:szCs w:val="24"/>
              </w:rPr>
              <w:t>1</w:t>
            </w:r>
            <w:bookmarkEnd w:id="4566"/>
            <w:bookmarkEnd w:id="4567"/>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68" w:name="_Toc23587332"/>
            <w:bookmarkStart w:id="4569" w:name="_Toc23776006"/>
            <w:r w:rsidRPr="00B9609C">
              <w:rPr>
                <w:rFonts w:ascii="Times New Roman" w:hAnsi="Times New Roman" w:hint="eastAsia"/>
                <w:bCs w:val="0"/>
                <w:color w:val="000000" w:themeColor="text1"/>
                <w:kern w:val="0"/>
                <w:sz w:val="24"/>
                <w:szCs w:val="24"/>
              </w:rPr>
              <w:t>0</w:t>
            </w:r>
            <w:bookmarkEnd w:id="4568"/>
            <w:bookmarkEnd w:id="4569"/>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70" w:name="_Toc23587333"/>
            <w:bookmarkStart w:id="4571" w:name="_Toc23776007"/>
            <w:r w:rsidRPr="00B9609C">
              <w:rPr>
                <w:rFonts w:ascii="Times New Roman" w:hAnsi="Times New Roman" w:hint="eastAsia"/>
                <w:bCs w:val="0"/>
                <w:color w:val="000000" w:themeColor="text1"/>
                <w:kern w:val="0"/>
                <w:sz w:val="24"/>
                <w:szCs w:val="24"/>
              </w:rPr>
              <w:t>0</w:t>
            </w:r>
            <w:bookmarkEnd w:id="4570"/>
            <w:bookmarkEnd w:id="4571"/>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39</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72" w:name="_Toc23587334"/>
            <w:bookmarkStart w:id="4573" w:name="_Toc23776008"/>
            <w:r w:rsidRPr="00B9609C">
              <w:rPr>
                <w:rFonts w:ascii="Times New Roman" w:hAnsi="Times New Roman"/>
                <w:color w:val="000000" w:themeColor="text1"/>
                <w:kern w:val="0"/>
                <w:sz w:val="24"/>
                <w:szCs w:val="24"/>
              </w:rPr>
              <w:t>泰源技能訓練所</w:t>
            </w:r>
            <w:bookmarkEnd w:id="4572"/>
            <w:bookmarkEnd w:id="457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74" w:name="_Toc23587335"/>
            <w:bookmarkStart w:id="4575" w:name="_Toc23776009"/>
            <w:r w:rsidRPr="00B9609C">
              <w:rPr>
                <w:rFonts w:ascii="Times New Roman" w:hAnsi="Times New Roman" w:hint="eastAsia"/>
                <w:bCs w:val="0"/>
                <w:color w:val="000000" w:themeColor="text1"/>
                <w:kern w:val="0"/>
                <w:sz w:val="24"/>
                <w:szCs w:val="24"/>
              </w:rPr>
              <w:t>5</w:t>
            </w:r>
            <w:bookmarkEnd w:id="4574"/>
            <w:bookmarkEnd w:id="457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76" w:name="_Toc23587336"/>
            <w:bookmarkStart w:id="4577" w:name="_Toc23776010"/>
            <w:r w:rsidRPr="00B9609C">
              <w:rPr>
                <w:rFonts w:ascii="Times New Roman" w:hAnsi="Times New Roman" w:hint="eastAsia"/>
                <w:bCs w:val="0"/>
                <w:color w:val="000000" w:themeColor="text1"/>
                <w:kern w:val="0"/>
                <w:sz w:val="24"/>
                <w:szCs w:val="24"/>
              </w:rPr>
              <w:t>0</w:t>
            </w:r>
            <w:bookmarkEnd w:id="4576"/>
            <w:bookmarkEnd w:id="457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78" w:name="_Toc23587337"/>
            <w:bookmarkStart w:id="4579" w:name="_Toc23776011"/>
            <w:r w:rsidRPr="00B9609C">
              <w:rPr>
                <w:rFonts w:ascii="Times New Roman" w:hAnsi="Times New Roman" w:hint="eastAsia"/>
                <w:bCs w:val="0"/>
                <w:color w:val="000000" w:themeColor="text1"/>
                <w:kern w:val="0"/>
                <w:sz w:val="24"/>
                <w:szCs w:val="24"/>
              </w:rPr>
              <w:t>5</w:t>
            </w:r>
            <w:bookmarkEnd w:id="4578"/>
            <w:bookmarkEnd w:id="4579"/>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80" w:name="_Toc23587338"/>
            <w:bookmarkStart w:id="4581" w:name="_Toc23776012"/>
            <w:r w:rsidRPr="00B9609C">
              <w:rPr>
                <w:rFonts w:ascii="Times New Roman" w:hAnsi="Times New Roman" w:hint="eastAsia"/>
                <w:bCs w:val="0"/>
                <w:color w:val="000000" w:themeColor="text1"/>
                <w:kern w:val="0"/>
                <w:sz w:val="24"/>
                <w:szCs w:val="24"/>
              </w:rPr>
              <w:t>0</w:t>
            </w:r>
            <w:bookmarkEnd w:id="4580"/>
            <w:bookmarkEnd w:id="4581"/>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82" w:name="_Toc23587339"/>
            <w:bookmarkStart w:id="4583" w:name="_Toc23776013"/>
            <w:r w:rsidRPr="00B9609C">
              <w:rPr>
                <w:rFonts w:ascii="Times New Roman" w:hAnsi="Times New Roman" w:hint="eastAsia"/>
                <w:bCs w:val="0"/>
                <w:color w:val="000000" w:themeColor="text1"/>
                <w:kern w:val="0"/>
                <w:sz w:val="24"/>
                <w:szCs w:val="24"/>
              </w:rPr>
              <w:t>0</w:t>
            </w:r>
            <w:bookmarkEnd w:id="4582"/>
            <w:bookmarkEnd w:id="4583"/>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40</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84" w:name="_Toc23587340"/>
            <w:bookmarkStart w:id="4585" w:name="_Toc23776014"/>
            <w:r w:rsidRPr="00B9609C">
              <w:rPr>
                <w:rFonts w:ascii="Times New Roman" w:hAnsi="Times New Roman"/>
                <w:color w:val="000000" w:themeColor="text1"/>
                <w:kern w:val="0"/>
                <w:sz w:val="24"/>
                <w:szCs w:val="24"/>
              </w:rPr>
              <w:t>東成技能訓練所</w:t>
            </w:r>
            <w:bookmarkEnd w:id="4584"/>
            <w:bookmarkEnd w:id="458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86" w:name="_Toc23587341"/>
            <w:bookmarkStart w:id="4587" w:name="_Toc23776015"/>
            <w:r w:rsidRPr="00B9609C">
              <w:rPr>
                <w:rFonts w:ascii="Times New Roman" w:hAnsi="Times New Roman" w:hint="eastAsia"/>
                <w:bCs w:val="0"/>
                <w:color w:val="000000" w:themeColor="text1"/>
                <w:kern w:val="0"/>
                <w:sz w:val="24"/>
                <w:szCs w:val="24"/>
              </w:rPr>
              <w:t>7</w:t>
            </w:r>
            <w:bookmarkEnd w:id="4586"/>
            <w:bookmarkEnd w:id="458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88" w:name="_Toc23587342"/>
            <w:bookmarkStart w:id="4589" w:name="_Toc23776016"/>
            <w:r w:rsidRPr="00B9609C">
              <w:rPr>
                <w:rFonts w:ascii="Times New Roman" w:hAnsi="Times New Roman" w:hint="eastAsia"/>
                <w:bCs w:val="0"/>
                <w:color w:val="000000" w:themeColor="text1"/>
                <w:kern w:val="0"/>
                <w:sz w:val="24"/>
                <w:szCs w:val="24"/>
              </w:rPr>
              <w:t>6</w:t>
            </w:r>
            <w:bookmarkEnd w:id="4588"/>
            <w:bookmarkEnd w:id="458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90" w:name="_Toc23587343"/>
            <w:bookmarkStart w:id="4591" w:name="_Toc23776017"/>
            <w:r w:rsidRPr="00B9609C">
              <w:rPr>
                <w:rFonts w:ascii="Times New Roman" w:hAnsi="Times New Roman" w:hint="eastAsia"/>
                <w:bCs w:val="0"/>
                <w:color w:val="000000" w:themeColor="text1"/>
                <w:kern w:val="0"/>
                <w:sz w:val="24"/>
                <w:szCs w:val="24"/>
              </w:rPr>
              <w:t>0</w:t>
            </w:r>
            <w:bookmarkEnd w:id="4590"/>
            <w:bookmarkEnd w:id="4591"/>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92" w:name="_Toc23587344"/>
            <w:bookmarkStart w:id="4593" w:name="_Toc23776018"/>
            <w:r w:rsidRPr="00B9609C">
              <w:rPr>
                <w:rFonts w:ascii="Times New Roman" w:hAnsi="Times New Roman" w:hint="eastAsia"/>
                <w:bCs w:val="0"/>
                <w:color w:val="000000" w:themeColor="text1"/>
                <w:kern w:val="0"/>
                <w:sz w:val="24"/>
                <w:szCs w:val="24"/>
              </w:rPr>
              <w:t>1</w:t>
            </w:r>
            <w:bookmarkEnd w:id="4592"/>
            <w:bookmarkEnd w:id="4593"/>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94" w:name="_Toc23587345"/>
            <w:bookmarkStart w:id="4595" w:name="_Toc23776019"/>
            <w:r w:rsidRPr="00B9609C">
              <w:rPr>
                <w:rFonts w:ascii="Times New Roman" w:hAnsi="Times New Roman" w:hint="eastAsia"/>
                <w:bCs w:val="0"/>
                <w:color w:val="000000" w:themeColor="text1"/>
                <w:kern w:val="0"/>
                <w:sz w:val="24"/>
                <w:szCs w:val="24"/>
              </w:rPr>
              <w:t>0</w:t>
            </w:r>
            <w:bookmarkEnd w:id="4594"/>
            <w:bookmarkEnd w:id="4595"/>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41</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96" w:name="_Toc23587346"/>
            <w:bookmarkStart w:id="4597" w:name="_Toc23776020"/>
            <w:r w:rsidRPr="00B9609C">
              <w:rPr>
                <w:rFonts w:ascii="Times New Roman" w:hAnsi="Times New Roman"/>
                <w:color w:val="000000" w:themeColor="text1"/>
                <w:kern w:val="0"/>
                <w:sz w:val="24"/>
                <w:szCs w:val="24"/>
              </w:rPr>
              <w:t>岩灣技能訓練所</w:t>
            </w:r>
            <w:bookmarkEnd w:id="4596"/>
            <w:bookmarkEnd w:id="459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598" w:name="_Toc23587347"/>
            <w:bookmarkStart w:id="4599" w:name="_Toc23776021"/>
            <w:r w:rsidRPr="00B9609C">
              <w:rPr>
                <w:rFonts w:ascii="Times New Roman" w:hAnsi="Times New Roman" w:hint="eastAsia"/>
                <w:bCs w:val="0"/>
                <w:color w:val="000000" w:themeColor="text1"/>
                <w:kern w:val="0"/>
                <w:sz w:val="24"/>
                <w:szCs w:val="24"/>
              </w:rPr>
              <w:t>4</w:t>
            </w:r>
            <w:bookmarkEnd w:id="4598"/>
            <w:bookmarkEnd w:id="459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00" w:name="_Toc23587348"/>
            <w:bookmarkStart w:id="4601" w:name="_Toc23776022"/>
            <w:r w:rsidRPr="00B9609C">
              <w:rPr>
                <w:rFonts w:ascii="Times New Roman" w:hAnsi="Times New Roman" w:hint="eastAsia"/>
                <w:bCs w:val="0"/>
                <w:color w:val="000000" w:themeColor="text1"/>
                <w:kern w:val="0"/>
                <w:sz w:val="24"/>
                <w:szCs w:val="24"/>
              </w:rPr>
              <w:t>4</w:t>
            </w:r>
            <w:bookmarkEnd w:id="4600"/>
            <w:bookmarkEnd w:id="460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02" w:name="_Toc23587349"/>
            <w:bookmarkStart w:id="4603" w:name="_Toc23776023"/>
            <w:r w:rsidRPr="00B9609C">
              <w:rPr>
                <w:rFonts w:ascii="Times New Roman" w:hAnsi="Times New Roman" w:hint="eastAsia"/>
                <w:bCs w:val="0"/>
                <w:color w:val="000000" w:themeColor="text1"/>
                <w:kern w:val="0"/>
                <w:sz w:val="24"/>
                <w:szCs w:val="24"/>
              </w:rPr>
              <w:t>0</w:t>
            </w:r>
            <w:bookmarkEnd w:id="4602"/>
            <w:bookmarkEnd w:id="4603"/>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04" w:name="_Toc23587350"/>
            <w:bookmarkStart w:id="4605" w:name="_Toc23776024"/>
            <w:r w:rsidRPr="00B9609C">
              <w:rPr>
                <w:rFonts w:ascii="Times New Roman" w:hAnsi="Times New Roman" w:hint="eastAsia"/>
                <w:bCs w:val="0"/>
                <w:color w:val="000000" w:themeColor="text1"/>
                <w:kern w:val="0"/>
                <w:sz w:val="24"/>
                <w:szCs w:val="24"/>
              </w:rPr>
              <w:t>0</w:t>
            </w:r>
            <w:bookmarkEnd w:id="4604"/>
            <w:bookmarkEnd w:id="4605"/>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06" w:name="_Toc23587351"/>
            <w:bookmarkStart w:id="4607" w:name="_Toc23776025"/>
            <w:r w:rsidRPr="00B9609C">
              <w:rPr>
                <w:rFonts w:ascii="Times New Roman" w:hAnsi="Times New Roman" w:hint="eastAsia"/>
                <w:bCs w:val="0"/>
                <w:color w:val="000000" w:themeColor="text1"/>
                <w:kern w:val="0"/>
                <w:sz w:val="24"/>
                <w:szCs w:val="24"/>
              </w:rPr>
              <w:t>0</w:t>
            </w:r>
            <w:bookmarkEnd w:id="4606"/>
            <w:bookmarkEnd w:id="4607"/>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42</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08" w:name="_Toc23587352"/>
            <w:bookmarkStart w:id="4609" w:name="_Toc23776026"/>
            <w:r w:rsidRPr="00B9609C">
              <w:rPr>
                <w:rFonts w:ascii="Times New Roman" w:hAnsi="Times New Roman"/>
                <w:color w:val="000000" w:themeColor="text1"/>
                <w:kern w:val="0"/>
                <w:sz w:val="24"/>
                <w:szCs w:val="24"/>
              </w:rPr>
              <w:t>新店戒治所</w:t>
            </w:r>
            <w:bookmarkEnd w:id="4608"/>
            <w:bookmarkEnd w:id="460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10" w:name="_Toc23587353"/>
            <w:bookmarkStart w:id="4611" w:name="_Toc23776027"/>
            <w:r w:rsidRPr="00B9609C">
              <w:rPr>
                <w:rFonts w:ascii="Times New Roman" w:hAnsi="Times New Roman" w:hint="eastAsia"/>
                <w:bCs w:val="0"/>
                <w:color w:val="000000" w:themeColor="text1"/>
                <w:kern w:val="0"/>
                <w:sz w:val="24"/>
                <w:szCs w:val="24"/>
              </w:rPr>
              <w:t>4</w:t>
            </w:r>
            <w:bookmarkEnd w:id="4610"/>
            <w:bookmarkEnd w:id="461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12" w:name="_Toc23587354"/>
            <w:bookmarkStart w:id="4613" w:name="_Toc23776028"/>
            <w:r w:rsidRPr="00B9609C">
              <w:rPr>
                <w:rFonts w:ascii="Times New Roman" w:hAnsi="Times New Roman" w:hint="eastAsia"/>
                <w:bCs w:val="0"/>
                <w:color w:val="000000" w:themeColor="text1"/>
                <w:kern w:val="0"/>
                <w:sz w:val="24"/>
                <w:szCs w:val="24"/>
              </w:rPr>
              <w:t>0</w:t>
            </w:r>
            <w:bookmarkEnd w:id="4612"/>
            <w:bookmarkEnd w:id="461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14" w:name="_Toc23587355"/>
            <w:bookmarkStart w:id="4615" w:name="_Toc23776029"/>
            <w:r w:rsidRPr="00B9609C">
              <w:rPr>
                <w:rFonts w:ascii="Times New Roman" w:hAnsi="Times New Roman" w:hint="eastAsia"/>
                <w:bCs w:val="0"/>
                <w:color w:val="000000" w:themeColor="text1"/>
                <w:kern w:val="0"/>
                <w:sz w:val="24"/>
                <w:szCs w:val="24"/>
              </w:rPr>
              <w:t>0</w:t>
            </w:r>
            <w:bookmarkEnd w:id="4614"/>
            <w:bookmarkEnd w:id="4615"/>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16" w:name="_Toc23587356"/>
            <w:bookmarkStart w:id="4617" w:name="_Toc23776030"/>
            <w:r w:rsidRPr="00B9609C">
              <w:rPr>
                <w:rFonts w:ascii="Times New Roman" w:hAnsi="Times New Roman" w:hint="eastAsia"/>
                <w:bCs w:val="0"/>
                <w:color w:val="000000" w:themeColor="text1"/>
                <w:kern w:val="0"/>
                <w:sz w:val="24"/>
                <w:szCs w:val="24"/>
              </w:rPr>
              <w:t>0</w:t>
            </w:r>
            <w:bookmarkEnd w:id="4616"/>
            <w:bookmarkEnd w:id="4617"/>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18" w:name="_Toc23587357"/>
            <w:bookmarkStart w:id="4619" w:name="_Toc23776031"/>
            <w:r w:rsidRPr="00B9609C">
              <w:rPr>
                <w:rFonts w:ascii="Times New Roman" w:hAnsi="Times New Roman" w:hint="eastAsia"/>
                <w:bCs w:val="0"/>
                <w:color w:val="000000" w:themeColor="text1"/>
                <w:kern w:val="0"/>
                <w:sz w:val="24"/>
                <w:szCs w:val="24"/>
              </w:rPr>
              <w:t>4</w:t>
            </w:r>
            <w:bookmarkEnd w:id="4618"/>
            <w:bookmarkEnd w:id="4619"/>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bookmarkStart w:id="4620" w:name="_Toc23587358"/>
            <w:bookmarkStart w:id="4621" w:name="_Toc23776032"/>
            <w:r w:rsidRPr="00B9609C">
              <w:rPr>
                <w:rFonts w:ascii="Times New Roman" w:hAnsi="Times New Roman" w:hint="eastAsia"/>
                <w:bCs w:val="0"/>
                <w:color w:val="000000" w:themeColor="text1"/>
                <w:spacing w:val="-20"/>
                <w:kern w:val="0"/>
                <w:sz w:val="24"/>
                <w:szCs w:val="24"/>
              </w:rPr>
              <w:t>輔導課程</w:t>
            </w:r>
            <w:bookmarkEnd w:id="4620"/>
            <w:bookmarkEnd w:id="4621"/>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43</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22" w:name="_Toc23587359"/>
            <w:bookmarkStart w:id="4623" w:name="_Toc23776033"/>
            <w:r w:rsidRPr="00B9609C">
              <w:rPr>
                <w:rFonts w:ascii="Times New Roman" w:hAnsi="Times New Roman"/>
                <w:color w:val="000000" w:themeColor="text1"/>
                <w:kern w:val="0"/>
                <w:sz w:val="24"/>
                <w:szCs w:val="24"/>
              </w:rPr>
              <w:t>臺中戒治所</w:t>
            </w:r>
            <w:bookmarkEnd w:id="4622"/>
            <w:bookmarkEnd w:id="462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24" w:name="_Toc23587360"/>
            <w:bookmarkStart w:id="4625" w:name="_Toc23776034"/>
            <w:r w:rsidRPr="00B9609C">
              <w:rPr>
                <w:rFonts w:ascii="Times New Roman" w:hAnsi="Times New Roman" w:hint="eastAsia"/>
                <w:bCs w:val="0"/>
                <w:color w:val="000000" w:themeColor="text1"/>
                <w:kern w:val="0"/>
                <w:sz w:val="24"/>
                <w:szCs w:val="24"/>
              </w:rPr>
              <w:t>6</w:t>
            </w:r>
            <w:bookmarkEnd w:id="4624"/>
            <w:bookmarkEnd w:id="462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26" w:name="_Toc23587361"/>
            <w:bookmarkStart w:id="4627" w:name="_Toc23776035"/>
            <w:r w:rsidRPr="00B9609C">
              <w:rPr>
                <w:rFonts w:ascii="Times New Roman" w:hAnsi="Times New Roman" w:hint="eastAsia"/>
                <w:bCs w:val="0"/>
                <w:color w:val="000000" w:themeColor="text1"/>
                <w:kern w:val="0"/>
                <w:sz w:val="24"/>
                <w:szCs w:val="24"/>
              </w:rPr>
              <w:t>0</w:t>
            </w:r>
            <w:bookmarkEnd w:id="4626"/>
            <w:bookmarkEnd w:id="462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28" w:name="_Toc23587362"/>
            <w:bookmarkStart w:id="4629" w:name="_Toc23776036"/>
            <w:r w:rsidRPr="00B9609C">
              <w:rPr>
                <w:rFonts w:ascii="Times New Roman" w:hAnsi="Times New Roman" w:hint="eastAsia"/>
                <w:bCs w:val="0"/>
                <w:color w:val="000000" w:themeColor="text1"/>
                <w:kern w:val="0"/>
                <w:sz w:val="24"/>
                <w:szCs w:val="24"/>
              </w:rPr>
              <w:t>0</w:t>
            </w:r>
            <w:bookmarkEnd w:id="4628"/>
            <w:bookmarkEnd w:id="4629"/>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30" w:name="_Toc23587363"/>
            <w:bookmarkStart w:id="4631" w:name="_Toc23776037"/>
            <w:r w:rsidRPr="00B9609C">
              <w:rPr>
                <w:rFonts w:ascii="Times New Roman" w:hAnsi="Times New Roman" w:hint="eastAsia"/>
                <w:bCs w:val="0"/>
                <w:color w:val="000000" w:themeColor="text1"/>
                <w:kern w:val="0"/>
                <w:sz w:val="24"/>
                <w:szCs w:val="24"/>
              </w:rPr>
              <w:t>0</w:t>
            </w:r>
            <w:bookmarkEnd w:id="4630"/>
            <w:bookmarkEnd w:id="4631"/>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32" w:name="_Toc23587364"/>
            <w:bookmarkStart w:id="4633" w:name="_Toc23776038"/>
            <w:r w:rsidRPr="00B9609C">
              <w:rPr>
                <w:rFonts w:ascii="Times New Roman" w:hAnsi="Times New Roman" w:hint="eastAsia"/>
                <w:bCs w:val="0"/>
                <w:color w:val="000000" w:themeColor="text1"/>
                <w:kern w:val="0"/>
                <w:sz w:val="24"/>
                <w:szCs w:val="24"/>
              </w:rPr>
              <w:t>6</w:t>
            </w:r>
            <w:bookmarkEnd w:id="4632"/>
            <w:bookmarkEnd w:id="4633"/>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bookmarkStart w:id="4634" w:name="_Toc23587365"/>
            <w:bookmarkStart w:id="4635" w:name="_Toc23776039"/>
            <w:r w:rsidRPr="00B9609C">
              <w:rPr>
                <w:rFonts w:ascii="Times New Roman" w:hAnsi="Times New Roman" w:hint="eastAsia"/>
                <w:bCs w:val="0"/>
                <w:color w:val="000000" w:themeColor="text1"/>
                <w:spacing w:val="-20"/>
                <w:kern w:val="0"/>
                <w:sz w:val="24"/>
                <w:szCs w:val="24"/>
              </w:rPr>
              <w:t>輔導課程</w:t>
            </w:r>
            <w:bookmarkEnd w:id="4634"/>
            <w:bookmarkEnd w:id="4635"/>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44</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36" w:name="_Toc23587366"/>
            <w:bookmarkStart w:id="4637" w:name="_Toc23776040"/>
            <w:r w:rsidRPr="00B9609C">
              <w:rPr>
                <w:rFonts w:ascii="Times New Roman" w:hAnsi="Times New Roman"/>
                <w:color w:val="000000" w:themeColor="text1"/>
                <w:kern w:val="0"/>
                <w:sz w:val="24"/>
                <w:szCs w:val="24"/>
              </w:rPr>
              <w:t>高雄戒治所</w:t>
            </w:r>
            <w:bookmarkEnd w:id="4636"/>
            <w:bookmarkEnd w:id="463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38" w:name="_Toc23587367"/>
            <w:bookmarkStart w:id="4639" w:name="_Toc23776041"/>
            <w:r w:rsidRPr="00B9609C">
              <w:rPr>
                <w:rFonts w:ascii="Times New Roman" w:hAnsi="Times New Roman" w:hint="eastAsia"/>
                <w:bCs w:val="0"/>
                <w:color w:val="000000" w:themeColor="text1"/>
                <w:kern w:val="0"/>
                <w:sz w:val="24"/>
                <w:szCs w:val="24"/>
              </w:rPr>
              <w:t>0</w:t>
            </w:r>
            <w:bookmarkEnd w:id="4638"/>
            <w:bookmarkEnd w:id="463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40" w:name="_Toc23587368"/>
            <w:bookmarkStart w:id="4641" w:name="_Toc23776042"/>
            <w:r w:rsidRPr="00B9609C">
              <w:rPr>
                <w:rFonts w:ascii="Times New Roman" w:hAnsi="Times New Roman" w:hint="eastAsia"/>
                <w:bCs w:val="0"/>
                <w:color w:val="000000" w:themeColor="text1"/>
                <w:kern w:val="0"/>
                <w:sz w:val="24"/>
                <w:szCs w:val="24"/>
              </w:rPr>
              <w:t>0</w:t>
            </w:r>
            <w:bookmarkEnd w:id="4640"/>
            <w:bookmarkEnd w:id="464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42" w:name="_Toc23587369"/>
            <w:bookmarkStart w:id="4643" w:name="_Toc23776043"/>
            <w:r w:rsidRPr="00B9609C">
              <w:rPr>
                <w:rFonts w:ascii="Times New Roman" w:hAnsi="Times New Roman" w:hint="eastAsia"/>
                <w:bCs w:val="0"/>
                <w:color w:val="000000" w:themeColor="text1"/>
                <w:kern w:val="0"/>
                <w:sz w:val="24"/>
                <w:szCs w:val="24"/>
              </w:rPr>
              <w:t>0</w:t>
            </w:r>
            <w:bookmarkEnd w:id="4642"/>
            <w:bookmarkEnd w:id="4643"/>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44" w:name="_Toc23587370"/>
            <w:bookmarkStart w:id="4645" w:name="_Toc23776044"/>
            <w:r w:rsidRPr="00B9609C">
              <w:rPr>
                <w:rFonts w:ascii="Times New Roman" w:hAnsi="Times New Roman" w:hint="eastAsia"/>
                <w:bCs w:val="0"/>
                <w:color w:val="000000" w:themeColor="text1"/>
                <w:kern w:val="0"/>
                <w:sz w:val="24"/>
                <w:szCs w:val="24"/>
              </w:rPr>
              <w:t>0</w:t>
            </w:r>
            <w:bookmarkEnd w:id="4644"/>
            <w:bookmarkEnd w:id="4645"/>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46" w:name="_Toc23587371"/>
            <w:bookmarkStart w:id="4647" w:name="_Toc23776045"/>
            <w:r w:rsidRPr="00B9609C">
              <w:rPr>
                <w:rFonts w:ascii="Times New Roman" w:hAnsi="Times New Roman" w:hint="eastAsia"/>
                <w:bCs w:val="0"/>
                <w:color w:val="000000" w:themeColor="text1"/>
                <w:kern w:val="0"/>
                <w:sz w:val="24"/>
                <w:szCs w:val="24"/>
              </w:rPr>
              <w:t>0</w:t>
            </w:r>
            <w:bookmarkEnd w:id="4646"/>
            <w:bookmarkEnd w:id="4647"/>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bookmarkStart w:id="4648" w:name="_Toc23587372"/>
            <w:bookmarkStart w:id="4649" w:name="_Toc23776046"/>
            <w:r w:rsidRPr="00B9609C">
              <w:rPr>
                <w:rFonts w:ascii="Times New Roman" w:hAnsi="Times New Roman" w:hint="eastAsia"/>
                <w:bCs w:val="0"/>
                <w:color w:val="000000" w:themeColor="text1"/>
                <w:spacing w:val="-20"/>
                <w:kern w:val="0"/>
                <w:sz w:val="24"/>
                <w:szCs w:val="24"/>
              </w:rPr>
              <w:t>輔導課程</w:t>
            </w:r>
            <w:bookmarkEnd w:id="4648"/>
            <w:bookmarkEnd w:id="4649"/>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45</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50" w:name="_Toc23587373"/>
            <w:bookmarkStart w:id="4651" w:name="_Toc23776047"/>
            <w:r w:rsidRPr="00B9609C">
              <w:rPr>
                <w:rFonts w:ascii="Times New Roman" w:hAnsi="Times New Roman"/>
                <w:color w:val="000000" w:themeColor="text1"/>
                <w:kern w:val="0"/>
                <w:sz w:val="24"/>
                <w:szCs w:val="24"/>
              </w:rPr>
              <w:t>臺</w:t>
            </w:r>
            <w:r w:rsidRPr="00B9609C">
              <w:rPr>
                <w:rFonts w:ascii="Times New Roman" w:hAnsi="Times New Roman" w:hint="eastAsia"/>
                <w:color w:val="000000" w:themeColor="text1"/>
                <w:kern w:val="0"/>
                <w:sz w:val="24"/>
                <w:szCs w:val="24"/>
              </w:rPr>
              <w:t>東</w:t>
            </w:r>
            <w:r w:rsidRPr="00B9609C">
              <w:rPr>
                <w:rFonts w:ascii="Times New Roman" w:hAnsi="Times New Roman"/>
                <w:color w:val="000000" w:themeColor="text1"/>
                <w:kern w:val="0"/>
                <w:sz w:val="24"/>
                <w:szCs w:val="24"/>
              </w:rPr>
              <w:t>戒治所</w:t>
            </w:r>
            <w:bookmarkEnd w:id="4650"/>
            <w:bookmarkEnd w:id="465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52" w:name="_Toc23587374"/>
            <w:bookmarkStart w:id="4653" w:name="_Toc23776048"/>
            <w:r w:rsidRPr="00B9609C">
              <w:rPr>
                <w:rFonts w:ascii="Times New Roman" w:hAnsi="Times New Roman" w:hint="eastAsia"/>
                <w:bCs w:val="0"/>
                <w:color w:val="000000" w:themeColor="text1"/>
                <w:kern w:val="0"/>
                <w:sz w:val="24"/>
                <w:szCs w:val="24"/>
              </w:rPr>
              <w:t>5</w:t>
            </w:r>
            <w:bookmarkEnd w:id="4652"/>
            <w:bookmarkEnd w:id="465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54" w:name="_Toc23587375"/>
            <w:bookmarkStart w:id="4655" w:name="_Toc23776049"/>
            <w:r w:rsidRPr="00B9609C">
              <w:rPr>
                <w:rFonts w:ascii="Times New Roman" w:hAnsi="Times New Roman" w:hint="eastAsia"/>
                <w:bCs w:val="0"/>
                <w:color w:val="000000" w:themeColor="text1"/>
                <w:kern w:val="0"/>
                <w:sz w:val="24"/>
                <w:szCs w:val="24"/>
              </w:rPr>
              <w:t>2</w:t>
            </w:r>
            <w:bookmarkEnd w:id="4654"/>
            <w:bookmarkEnd w:id="465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56" w:name="_Toc23587376"/>
            <w:bookmarkStart w:id="4657" w:name="_Toc23776050"/>
            <w:r w:rsidRPr="00B9609C">
              <w:rPr>
                <w:rFonts w:ascii="Times New Roman" w:hAnsi="Times New Roman" w:hint="eastAsia"/>
                <w:bCs w:val="0"/>
                <w:color w:val="000000" w:themeColor="text1"/>
                <w:kern w:val="0"/>
                <w:sz w:val="24"/>
                <w:szCs w:val="24"/>
              </w:rPr>
              <w:t>0</w:t>
            </w:r>
            <w:bookmarkEnd w:id="4656"/>
            <w:bookmarkEnd w:id="4657"/>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58" w:name="_Toc23587377"/>
            <w:bookmarkStart w:id="4659" w:name="_Toc23776051"/>
            <w:r w:rsidRPr="00B9609C">
              <w:rPr>
                <w:rFonts w:ascii="Times New Roman" w:hAnsi="Times New Roman" w:hint="eastAsia"/>
                <w:bCs w:val="0"/>
                <w:color w:val="000000" w:themeColor="text1"/>
                <w:kern w:val="0"/>
                <w:sz w:val="24"/>
                <w:szCs w:val="24"/>
              </w:rPr>
              <w:t>0</w:t>
            </w:r>
            <w:bookmarkEnd w:id="4658"/>
            <w:bookmarkEnd w:id="4659"/>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60" w:name="_Toc23587378"/>
            <w:bookmarkStart w:id="4661" w:name="_Toc23776052"/>
            <w:r w:rsidRPr="00B9609C">
              <w:rPr>
                <w:rFonts w:ascii="Times New Roman" w:hAnsi="Times New Roman" w:hint="eastAsia"/>
                <w:bCs w:val="0"/>
                <w:color w:val="000000" w:themeColor="text1"/>
                <w:kern w:val="0"/>
                <w:sz w:val="24"/>
                <w:szCs w:val="24"/>
              </w:rPr>
              <w:t>0</w:t>
            </w:r>
            <w:bookmarkEnd w:id="4660"/>
            <w:bookmarkEnd w:id="4661"/>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2614" w:type="dxa"/>
            <w:gridSpan w:val="2"/>
            <w:shd w:val="clear" w:color="auto" w:fill="FDE9D9" w:themeFill="accent6" w:themeFillTint="33"/>
            <w:vAlign w:val="center"/>
          </w:tcPr>
          <w:p w:rsidR="00CD5C93" w:rsidRPr="00B9609C" w:rsidRDefault="00CD5C93" w:rsidP="00CD5C93">
            <w:pPr>
              <w:pStyle w:val="3"/>
              <w:numPr>
                <w:ilvl w:val="0"/>
                <w:numId w:val="0"/>
              </w:numPr>
              <w:spacing w:line="260" w:lineRule="exact"/>
              <w:jc w:val="center"/>
              <w:rPr>
                <w:rFonts w:ascii="Times New Roman" w:hAnsi="Times New Roman"/>
                <w:color w:val="000000" w:themeColor="text1"/>
                <w:kern w:val="0"/>
                <w:sz w:val="24"/>
                <w:szCs w:val="24"/>
              </w:rPr>
            </w:pPr>
            <w:bookmarkStart w:id="4662" w:name="_Toc23587379"/>
            <w:bookmarkStart w:id="4663" w:name="_Toc23776053"/>
            <w:r w:rsidRPr="00B9609C">
              <w:rPr>
                <w:rFonts w:ascii="Times New Roman" w:hAnsi="Times New Roman" w:hint="eastAsia"/>
                <w:color w:val="000000" w:themeColor="text1"/>
                <w:kern w:val="0"/>
                <w:sz w:val="24"/>
                <w:szCs w:val="24"/>
              </w:rPr>
              <w:t>合計</w:t>
            </w:r>
            <w:bookmarkEnd w:id="4662"/>
            <w:bookmarkEnd w:id="4663"/>
          </w:p>
        </w:tc>
        <w:tc>
          <w:tcPr>
            <w:tcW w:w="992" w:type="dxa"/>
            <w:shd w:val="clear" w:color="auto" w:fill="FDE9D9" w:themeFill="accent6" w:themeFillTint="33"/>
            <w:vAlign w:val="center"/>
          </w:tcPr>
          <w:p w:rsidR="00CD5C93" w:rsidRPr="00B9609C" w:rsidRDefault="00CD5C93"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64" w:name="_Toc23587380"/>
            <w:bookmarkStart w:id="4665" w:name="_Toc23776054"/>
            <w:r w:rsidRPr="00B9609C">
              <w:rPr>
                <w:rFonts w:ascii="Times New Roman" w:hAnsi="Times New Roman"/>
                <w:bCs w:val="0"/>
                <w:color w:val="000000" w:themeColor="text1"/>
                <w:kern w:val="0"/>
                <w:sz w:val="24"/>
                <w:szCs w:val="24"/>
              </w:rPr>
              <w:t>856</w:t>
            </w:r>
            <w:bookmarkEnd w:id="4664"/>
            <w:bookmarkEnd w:id="4665"/>
          </w:p>
        </w:tc>
        <w:tc>
          <w:tcPr>
            <w:tcW w:w="992" w:type="dxa"/>
            <w:shd w:val="clear" w:color="auto" w:fill="FDE9D9" w:themeFill="accent6" w:themeFillTint="33"/>
            <w:vAlign w:val="center"/>
          </w:tcPr>
          <w:p w:rsidR="00CD5C93" w:rsidRPr="00B9609C" w:rsidRDefault="00CD5C93"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66" w:name="_Toc23587381"/>
            <w:bookmarkStart w:id="4667" w:name="_Toc23776055"/>
            <w:r w:rsidRPr="00B9609C">
              <w:rPr>
                <w:rFonts w:ascii="Times New Roman" w:hAnsi="Times New Roman"/>
                <w:bCs w:val="0"/>
                <w:color w:val="000000" w:themeColor="text1"/>
                <w:kern w:val="0"/>
                <w:sz w:val="24"/>
                <w:szCs w:val="24"/>
              </w:rPr>
              <w:t>601</w:t>
            </w:r>
            <w:bookmarkEnd w:id="4666"/>
            <w:bookmarkEnd w:id="4667"/>
          </w:p>
        </w:tc>
        <w:tc>
          <w:tcPr>
            <w:tcW w:w="992" w:type="dxa"/>
            <w:shd w:val="clear" w:color="auto" w:fill="FDE9D9" w:themeFill="accent6" w:themeFillTint="33"/>
            <w:vAlign w:val="center"/>
          </w:tcPr>
          <w:p w:rsidR="00CD5C93" w:rsidRPr="00B9609C" w:rsidRDefault="00CD5C93"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68" w:name="_Toc23587382"/>
            <w:bookmarkStart w:id="4669" w:name="_Toc23776056"/>
            <w:r w:rsidRPr="00B9609C">
              <w:rPr>
                <w:rFonts w:ascii="Times New Roman" w:hAnsi="Times New Roman"/>
                <w:bCs w:val="0"/>
                <w:color w:val="000000" w:themeColor="text1"/>
                <w:kern w:val="0"/>
                <w:sz w:val="24"/>
                <w:szCs w:val="24"/>
              </w:rPr>
              <w:t>71</w:t>
            </w:r>
            <w:bookmarkEnd w:id="4668"/>
            <w:bookmarkEnd w:id="4669"/>
          </w:p>
        </w:tc>
        <w:tc>
          <w:tcPr>
            <w:tcW w:w="993" w:type="dxa"/>
            <w:shd w:val="clear" w:color="auto" w:fill="FDE9D9" w:themeFill="accent6" w:themeFillTint="33"/>
            <w:vAlign w:val="center"/>
          </w:tcPr>
          <w:p w:rsidR="00CD5C93" w:rsidRPr="00B9609C" w:rsidRDefault="00CD5C93"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70" w:name="_Toc23587383"/>
            <w:bookmarkStart w:id="4671" w:name="_Toc23776057"/>
            <w:r w:rsidRPr="00B9609C">
              <w:rPr>
                <w:rFonts w:ascii="Times New Roman" w:hAnsi="Times New Roman"/>
                <w:bCs w:val="0"/>
                <w:color w:val="000000" w:themeColor="text1"/>
                <w:kern w:val="0"/>
                <w:sz w:val="24"/>
                <w:szCs w:val="24"/>
              </w:rPr>
              <w:t>129</w:t>
            </w:r>
            <w:bookmarkEnd w:id="4670"/>
            <w:bookmarkEnd w:id="4671"/>
          </w:p>
        </w:tc>
        <w:tc>
          <w:tcPr>
            <w:tcW w:w="567" w:type="dxa"/>
            <w:shd w:val="clear" w:color="auto" w:fill="FDE9D9" w:themeFill="accent6" w:themeFillTint="33"/>
            <w:vAlign w:val="center"/>
          </w:tcPr>
          <w:p w:rsidR="00CD5C93" w:rsidRPr="00B9609C" w:rsidRDefault="00CD5C93"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72" w:name="_Toc23587384"/>
            <w:bookmarkStart w:id="4673" w:name="_Toc23776058"/>
            <w:r w:rsidRPr="00B9609C">
              <w:rPr>
                <w:rFonts w:ascii="Times New Roman" w:hAnsi="Times New Roman" w:hint="eastAsia"/>
                <w:bCs w:val="0"/>
                <w:color w:val="000000" w:themeColor="text1"/>
                <w:kern w:val="0"/>
                <w:sz w:val="24"/>
                <w:szCs w:val="24"/>
              </w:rPr>
              <w:t>53</w:t>
            </w:r>
            <w:bookmarkEnd w:id="4672"/>
            <w:bookmarkEnd w:id="4673"/>
          </w:p>
        </w:tc>
        <w:tc>
          <w:tcPr>
            <w:tcW w:w="2268" w:type="dxa"/>
            <w:shd w:val="clear" w:color="auto" w:fill="FDE9D9" w:themeFill="accent6" w:themeFillTint="33"/>
            <w:vAlign w:val="center"/>
          </w:tcPr>
          <w:p w:rsidR="00CD5C93" w:rsidRPr="00B9609C" w:rsidRDefault="00CD5C93"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9418" w:type="dxa"/>
            <w:gridSpan w:val="8"/>
            <w:shd w:val="clear" w:color="auto" w:fill="DAEEF3" w:themeFill="accent5" w:themeFillTint="33"/>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spacing w:val="-20"/>
                <w:kern w:val="0"/>
                <w:sz w:val="24"/>
                <w:szCs w:val="24"/>
              </w:rPr>
            </w:pPr>
            <w:r w:rsidRPr="00B9609C">
              <w:rPr>
                <w:rFonts w:hAnsi="Times New Roman"/>
                <w:bCs w:val="0"/>
                <w:color w:val="000000" w:themeColor="text1"/>
                <w:spacing w:val="-20"/>
                <w:kern w:val="2"/>
                <w:szCs w:val="20"/>
              </w:rPr>
              <w:br w:type="page"/>
            </w:r>
            <w:bookmarkStart w:id="4674" w:name="_Toc23587385"/>
            <w:bookmarkStart w:id="4675" w:name="_Toc23776059"/>
            <w:r w:rsidRPr="00B9609C">
              <w:rPr>
                <w:rFonts w:ascii="Times New Roman" w:hAnsi="Times New Roman" w:hint="eastAsia"/>
                <w:bCs w:val="0"/>
                <w:color w:val="000000" w:themeColor="text1"/>
                <w:spacing w:val="-20"/>
                <w:kern w:val="0"/>
                <w:sz w:val="24"/>
                <w:szCs w:val="24"/>
              </w:rPr>
              <w:t>106</w:t>
            </w:r>
            <w:r w:rsidRPr="00B9609C">
              <w:rPr>
                <w:rFonts w:ascii="Times New Roman" w:hAnsi="Times New Roman" w:hint="eastAsia"/>
                <w:bCs w:val="0"/>
                <w:color w:val="000000" w:themeColor="text1"/>
                <w:spacing w:val="-20"/>
                <w:kern w:val="0"/>
                <w:sz w:val="24"/>
                <w:szCs w:val="24"/>
              </w:rPr>
              <w:t>年</w:t>
            </w:r>
            <w:bookmarkEnd w:id="4674"/>
            <w:bookmarkEnd w:id="4675"/>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76" w:name="_Toc23587386"/>
            <w:bookmarkStart w:id="4677" w:name="_Toc23776060"/>
            <w:r w:rsidRPr="00B9609C">
              <w:rPr>
                <w:rFonts w:ascii="Times New Roman" w:hAnsi="Times New Roman"/>
                <w:color w:val="000000" w:themeColor="text1"/>
                <w:kern w:val="0"/>
                <w:sz w:val="24"/>
                <w:szCs w:val="24"/>
              </w:rPr>
              <w:t>臺北監獄</w:t>
            </w:r>
            <w:bookmarkEnd w:id="4676"/>
            <w:bookmarkEnd w:id="467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78" w:name="_Toc23587387"/>
            <w:bookmarkStart w:id="4679" w:name="_Toc23776061"/>
            <w:r w:rsidRPr="00B9609C">
              <w:rPr>
                <w:rFonts w:ascii="Times New Roman" w:hAnsi="Times New Roman" w:hint="eastAsia"/>
                <w:bCs w:val="0"/>
                <w:color w:val="000000" w:themeColor="text1"/>
                <w:kern w:val="0"/>
                <w:sz w:val="24"/>
                <w:szCs w:val="24"/>
              </w:rPr>
              <w:t>93</w:t>
            </w:r>
            <w:bookmarkEnd w:id="4678"/>
            <w:bookmarkEnd w:id="467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80" w:name="_Toc23587388"/>
            <w:bookmarkStart w:id="4681" w:name="_Toc23776062"/>
            <w:r w:rsidRPr="00B9609C">
              <w:rPr>
                <w:rFonts w:ascii="Times New Roman" w:hAnsi="Times New Roman" w:hint="eastAsia"/>
                <w:bCs w:val="0"/>
                <w:color w:val="000000" w:themeColor="text1"/>
                <w:kern w:val="0"/>
                <w:sz w:val="24"/>
                <w:szCs w:val="24"/>
              </w:rPr>
              <w:t>84</w:t>
            </w:r>
            <w:bookmarkEnd w:id="4680"/>
            <w:bookmarkEnd w:id="468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82" w:name="_Toc23587389"/>
            <w:bookmarkStart w:id="4683" w:name="_Toc23776063"/>
            <w:r w:rsidRPr="00B9609C">
              <w:rPr>
                <w:rFonts w:ascii="Times New Roman" w:hAnsi="Times New Roman" w:hint="eastAsia"/>
                <w:bCs w:val="0"/>
                <w:color w:val="000000" w:themeColor="text1"/>
                <w:kern w:val="0"/>
                <w:sz w:val="24"/>
                <w:szCs w:val="24"/>
              </w:rPr>
              <w:t>6</w:t>
            </w:r>
            <w:bookmarkEnd w:id="4682"/>
            <w:bookmarkEnd w:id="4683"/>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84" w:name="_Toc23587390"/>
            <w:bookmarkStart w:id="4685" w:name="_Toc23776064"/>
            <w:r w:rsidRPr="00B9609C">
              <w:rPr>
                <w:rFonts w:ascii="Times New Roman" w:hAnsi="Times New Roman" w:hint="eastAsia"/>
                <w:bCs w:val="0"/>
                <w:color w:val="000000" w:themeColor="text1"/>
                <w:kern w:val="0"/>
                <w:sz w:val="24"/>
                <w:szCs w:val="24"/>
              </w:rPr>
              <w:t>3</w:t>
            </w:r>
            <w:bookmarkEnd w:id="4684"/>
            <w:bookmarkEnd w:id="4685"/>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86" w:name="_Toc23587391"/>
            <w:bookmarkStart w:id="4687" w:name="_Toc23776065"/>
            <w:r w:rsidRPr="00B9609C">
              <w:rPr>
                <w:rFonts w:ascii="Times New Roman" w:hAnsi="Times New Roman" w:hint="eastAsia"/>
                <w:bCs w:val="0"/>
                <w:color w:val="000000" w:themeColor="text1"/>
                <w:kern w:val="0"/>
                <w:sz w:val="24"/>
                <w:szCs w:val="24"/>
              </w:rPr>
              <w:t>0</w:t>
            </w:r>
            <w:bookmarkEnd w:id="4686"/>
            <w:bookmarkEnd w:id="4687"/>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88" w:name="_Toc23587392"/>
            <w:bookmarkStart w:id="4689" w:name="_Toc23776066"/>
            <w:r w:rsidRPr="00B9609C">
              <w:rPr>
                <w:rFonts w:ascii="Times New Roman" w:hAnsi="Times New Roman"/>
                <w:color w:val="000000" w:themeColor="text1"/>
                <w:kern w:val="0"/>
                <w:sz w:val="24"/>
                <w:szCs w:val="24"/>
              </w:rPr>
              <w:t>桃園監獄</w:t>
            </w:r>
            <w:bookmarkEnd w:id="4688"/>
            <w:bookmarkEnd w:id="468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90" w:name="_Toc23587393"/>
            <w:bookmarkStart w:id="4691" w:name="_Toc23776067"/>
            <w:r w:rsidRPr="00B9609C">
              <w:rPr>
                <w:rFonts w:ascii="Times New Roman" w:hAnsi="Times New Roman" w:hint="eastAsia"/>
                <w:bCs w:val="0"/>
                <w:color w:val="000000" w:themeColor="text1"/>
                <w:kern w:val="0"/>
                <w:sz w:val="24"/>
                <w:szCs w:val="24"/>
              </w:rPr>
              <w:t>184</w:t>
            </w:r>
            <w:bookmarkEnd w:id="4690"/>
            <w:bookmarkEnd w:id="469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92" w:name="_Toc23587394"/>
            <w:bookmarkStart w:id="4693" w:name="_Toc23776068"/>
            <w:r w:rsidRPr="00B9609C">
              <w:rPr>
                <w:rFonts w:ascii="Times New Roman" w:hAnsi="Times New Roman" w:hint="eastAsia"/>
                <w:bCs w:val="0"/>
                <w:color w:val="000000" w:themeColor="text1"/>
                <w:kern w:val="0"/>
                <w:sz w:val="24"/>
                <w:szCs w:val="24"/>
              </w:rPr>
              <w:t>78</w:t>
            </w:r>
            <w:bookmarkEnd w:id="4692"/>
            <w:bookmarkEnd w:id="469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94" w:name="_Toc23587395"/>
            <w:bookmarkStart w:id="4695" w:name="_Toc23776069"/>
            <w:r w:rsidRPr="00B9609C">
              <w:rPr>
                <w:rFonts w:ascii="Times New Roman" w:hAnsi="Times New Roman" w:hint="eastAsia"/>
                <w:bCs w:val="0"/>
                <w:color w:val="000000" w:themeColor="text1"/>
                <w:kern w:val="0"/>
                <w:sz w:val="24"/>
                <w:szCs w:val="24"/>
              </w:rPr>
              <w:t>7</w:t>
            </w:r>
            <w:bookmarkEnd w:id="4694"/>
            <w:bookmarkEnd w:id="4695"/>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96" w:name="_Toc23587396"/>
            <w:bookmarkStart w:id="4697" w:name="_Toc23776070"/>
            <w:r w:rsidRPr="00B9609C">
              <w:rPr>
                <w:rFonts w:ascii="Times New Roman" w:hAnsi="Times New Roman" w:hint="eastAsia"/>
                <w:bCs w:val="0"/>
                <w:color w:val="000000" w:themeColor="text1"/>
                <w:kern w:val="0"/>
                <w:sz w:val="24"/>
                <w:szCs w:val="24"/>
              </w:rPr>
              <w:t>3</w:t>
            </w:r>
            <w:bookmarkEnd w:id="4696"/>
            <w:bookmarkEnd w:id="4697"/>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698" w:name="_Toc23587397"/>
            <w:bookmarkStart w:id="4699" w:name="_Toc23776071"/>
            <w:r w:rsidRPr="00B9609C">
              <w:rPr>
                <w:rFonts w:ascii="Times New Roman" w:hAnsi="Times New Roman" w:hint="eastAsia"/>
                <w:bCs w:val="0"/>
                <w:color w:val="000000" w:themeColor="text1"/>
                <w:kern w:val="0"/>
                <w:sz w:val="24"/>
                <w:szCs w:val="24"/>
              </w:rPr>
              <w:t>96</w:t>
            </w:r>
            <w:bookmarkEnd w:id="4698"/>
            <w:bookmarkEnd w:id="4699"/>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bookmarkStart w:id="4700" w:name="_Toc23587398"/>
            <w:bookmarkStart w:id="4701" w:name="_Toc23776072"/>
            <w:r w:rsidRPr="00B9609C">
              <w:rPr>
                <w:rFonts w:ascii="Times New Roman" w:hAnsi="Times New Roman" w:hint="eastAsia"/>
                <w:bCs w:val="0"/>
                <w:color w:val="000000" w:themeColor="text1"/>
                <w:spacing w:val="-20"/>
                <w:kern w:val="0"/>
                <w:sz w:val="24"/>
                <w:szCs w:val="24"/>
              </w:rPr>
              <w:t>違規、新收、被告、療養、外</w:t>
            </w:r>
            <w:r w:rsidR="006101B7" w:rsidRPr="00B9609C">
              <w:rPr>
                <w:rFonts w:ascii="Times New Roman" w:hAnsi="Times New Roman" w:hint="eastAsia"/>
                <w:bCs w:val="0"/>
                <w:color w:val="000000" w:themeColor="text1"/>
                <w:spacing w:val="-20"/>
                <w:kern w:val="0"/>
                <w:sz w:val="24"/>
                <w:szCs w:val="24"/>
              </w:rPr>
              <w:t>醫</w:t>
            </w:r>
            <w:r w:rsidRPr="00B9609C">
              <w:rPr>
                <w:rFonts w:ascii="Times New Roman" w:hAnsi="Times New Roman" w:hint="eastAsia"/>
                <w:bCs w:val="0"/>
                <w:color w:val="000000" w:themeColor="text1"/>
                <w:spacing w:val="-20"/>
                <w:kern w:val="0"/>
                <w:sz w:val="24"/>
                <w:szCs w:val="24"/>
              </w:rPr>
              <w:t>住院、收容</w:t>
            </w:r>
            <w:bookmarkEnd w:id="4700"/>
            <w:bookmarkEnd w:id="4701"/>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02" w:name="_Toc23587399"/>
            <w:bookmarkStart w:id="4703" w:name="_Toc23776073"/>
            <w:r w:rsidRPr="00B9609C">
              <w:rPr>
                <w:rFonts w:ascii="Times New Roman" w:hAnsi="Times New Roman"/>
                <w:color w:val="000000" w:themeColor="text1"/>
                <w:kern w:val="0"/>
                <w:sz w:val="24"/>
                <w:szCs w:val="24"/>
              </w:rPr>
              <w:t>桃</w:t>
            </w:r>
            <w:r w:rsidRPr="00B9609C">
              <w:rPr>
                <w:rFonts w:ascii="Times New Roman" w:hAnsi="Times New Roman" w:hint="eastAsia"/>
                <w:color w:val="000000" w:themeColor="text1"/>
                <w:kern w:val="0"/>
                <w:sz w:val="24"/>
                <w:szCs w:val="24"/>
              </w:rPr>
              <w:t>園</w:t>
            </w:r>
            <w:r w:rsidRPr="00B9609C">
              <w:rPr>
                <w:rFonts w:ascii="Times New Roman" w:hAnsi="Times New Roman"/>
                <w:color w:val="000000" w:themeColor="text1"/>
                <w:kern w:val="0"/>
                <w:sz w:val="24"/>
                <w:szCs w:val="24"/>
              </w:rPr>
              <w:t>女子監獄</w:t>
            </w:r>
            <w:bookmarkEnd w:id="4702"/>
            <w:bookmarkEnd w:id="470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04" w:name="_Toc23587400"/>
            <w:bookmarkStart w:id="4705" w:name="_Toc23776074"/>
            <w:r w:rsidRPr="00B9609C">
              <w:rPr>
                <w:rFonts w:ascii="Times New Roman" w:hAnsi="Times New Roman" w:hint="eastAsia"/>
                <w:bCs w:val="0"/>
                <w:color w:val="000000" w:themeColor="text1"/>
                <w:kern w:val="0"/>
                <w:sz w:val="24"/>
                <w:szCs w:val="24"/>
              </w:rPr>
              <w:t>47</w:t>
            </w:r>
            <w:bookmarkEnd w:id="4704"/>
            <w:bookmarkEnd w:id="470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06" w:name="_Toc23587401"/>
            <w:bookmarkStart w:id="4707" w:name="_Toc23776075"/>
            <w:r w:rsidRPr="00B9609C">
              <w:rPr>
                <w:rFonts w:ascii="Times New Roman" w:hAnsi="Times New Roman" w:hint="eastAsia"/>
                <w:bCs w:val="0"/>
                <w:color w:val="000000" w:themeColor="text1"/>
                <w:kern w:val="0"/>
                <w:sz w:val="24"/>
                <w:szCs w:val="24"/>
              </w:rPr>
              <w:t>45</w:t>
            </w:r>
            <w:bookmarkEnd w:id="4706"/>
            <w:bookmarkEnd w:id="470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08" w:name="_Toc23587402"/>
            <w:bookmarkStart w:id="4709" w:name="_Toc23776076"/>
            <w:r w:rsidRPr="00B9609C">
              <w:rPr>
                <w:rFonts w:ascii="Times New Roman" w:hAnsi="Times New Roman" w:hint="eastAsia"/>
                <w:bCs w:val="0"/>
                <w:color w:val="000000" w:themeColor="text1"/>
                <w:kern w:val="0"/>
                <w:sz w:val="24"/>
                <w:szCs w:val="24"/>
              </w:rPr>
              <w:t>0</w:t>
            </w:r>
            <w:bookmarkEnd w:id="4708"/>
            <w:bookmarkEnd w:id="4709"/>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10" w:name="_Toc23587403"/>
            <w:bookmarkStart w:id="4711" w:name="_Toc23776077"/>
            <w:r w:rsidRPr="00B9609C">
              <w:rPr>
                <w:rFonts w:ascii="Times New Roman" w:hAnsi="Times New Roman" w:hint="eastAsia"/>
                <w:bCs w:val="0"/>
                <w:color w:val="000000" w:themeColor="text1"/>
                <w:kern w:val="0"/>
                <w:sz w:val="24"/>
                <w:szCs w:val="24"/>
              </w:rPr>
              <w:t>2</w:t>
            </w:r>
            <w:bookmarkEnd w:id="4710"/>
            <w:bookmarkEnd w:id="4711"/>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12" w:name="_Toc23587404"/>
            <w:bookmarkStart w:id="4713" w:name="_Toc23776078"/>
            <w:r w:rsidRPr="00B9609C">
              <w:rPr>
                <w:rFonts w:ascii="Times New Roman" w:hAnsi="Times New Roman" w:hint="eastAsia"/>
                <w:bCs w:val="0"/>
                <w:color w:val="000000" w:themeColor="text1"/>
                <w:kern w:val="0"/>
                <w:sz w:val="24"/>
                <w:szCs w:val="24"/>
              </w:rPr>
              <w:t>0</w:t>
            </w:r>
            <w:bookmarkEnd w:id="4712"/>
            <w:bookmarkEnd w:id="4713"/>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14" w:name="_Toc23587405"/>
            <w:bookmarkStart w:id="4715" w:name="_Toc23776079"/>
            <w:r w:rsidRPr="00B9609C">
              <w:rPr>
                <w:rFonts w:ascii="Times New Roman" w:hAnsi="Times New Roman"/>
                <w:color w:val="000000" w:themeColor="text1"/>
                <w:kern w:val="0"/>
                <w:sz w:val="24"/>
                <w:szCs w:val="24"/>
              </w:rPr>
              <w:t>新竹監獄</w:t>
            </w:r>
            <w:bookmarkEnd w:id="4714"/>
            <w:bookmarkEnd w:id="471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16" w:name="_Toc23587406"/>
            <w:bookmarkStart w:id="4717" w:name="_Toc23776080"/>
            <w:r w:rsidRPr="00B9609C">
              <w:rPr>
                <w:rFonts w:ascii="Times New Roman" w:hAnsi="Times New Roman" w:hint="eastAsia"/>
                <w:bCs w:val="0"/>
                <w:color w:val="000000" w:themeColor="text1"/>
                <w:kern w:val="0"/>
                <w:sz w:val="24"/>
                <w:szCs w:val="24"/>
              </w:rPr>
              <w:t>17</w:t>
            </w:r>
            <w:bookmarkEnd w:id="4716"/>
            <w:bookmarkEnd w:id="471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18" w:name="_Toc23587407"/>
            <w:bookmarkStart w:id="4719" w:name="_Toc23776081"/>
            <w:r w:rsidRPr="00B9609C">
              <w:rPr>
                <w:rFonts w:ascii="Times New Roman" w:hAnsi="Times New Roman" w:hint="eastAsia"/>
                <w:bCs w:val="0"/>
                <w:color w:val="000000" w:themeColor="text1"/>
                <w:kern w:val="0"/>
                <w:sz w:val="24"/>
                <w:szCs w:val="24"/>
              </w:rPr>
              <w:t>14</w:t>
            </w:r>
            <w:bookmarkEnd w:id="4718"/>
            <w:bookmarkEnd w:id="471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20" w:name="_Toc23587408"/>
            <w:bookmarkStart w:id="4721" w:name="_Toc23776082"/>
            <w:r w:rsidRPr="00B9609C">
              <w:rPr>
                <w:rFonts w:ascii="Times New Roman" w:hAnsi="Times New Roman" w:hint="eastAsia"/>
                <w:bCs w:val="0"/>
                <w:color w:val="000000" w:themeColor="text1"/>
                <w:kern w:val="0"/>
                <w:sz w:val="24"/>
                <w:szCs w:val="24"/>
              </w:rPr>
              <w:t>3</w:t>
            </w:r>
            <w:bookmarkEnd w:id="4720"/>
            <w:bookmarkEnd w:id="4721"/>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22" w:name="_Toc23587409"/>
            <w:bookmarkStart w:id="4723" w:name="_Toc23776083"/>
            <w:r w:rsidRPr="00B9609C">
              <w:rPr>
                <w:rFonts w:ascii="Times New Roman" w:hAnsi="Times New Roman" w:hint="eastAsia"/>
                <w:bCs w:val="0"/>
                <w:color w:val="000000" w:themeColor="text1"/>
                <w:kern w:val="0"/>
                <w:sz w:val="24"/>
                <w:szCs w:val="24"/>
              </w:rPr>
              <w:t>0</w:t>
            </w:r>
            <w:bookmarkEnd w:id="4722"/>
            <w:bookmarkEnd w:id="4723"/>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24" w:name="_Toc23587410"/>
            <w:bookmarkStart w:id="4725" w:name="_Toc23776084"/>
            <w:r w:rsidRPr="00B9609C">
              <w:rPr>
                <w:rFonts w:ascii="Times New Roman" w:hAnsi="Times New Roman" w:hint="eastAsia"/>
                <w:bCs w:val="0"/>
                <w:color w:val="000000" w:themeColor="text1"/>
                <w:kern w:val="0"/>
                <w:sz w:val="24"/>
                <w:szCs w:val="24"/>
              </w:rPr>
              <w:t>0</w:t>
            </w:r>
            <w:bookmarkEnd w:id="4724"/>
            <w:bookmarkEnd w:id="4725"/>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5</w:t>
            </w:r>
          </w:p>
        </w:tc>
        <w:tc>
          <w:tcPr>
            <w:tcW w:w="1914" w:type="dxa"/>
            <w:vAlign w:val="center"/>
          </w:tcPr>
          <w:p w:rsidR="00B46778" w:rsidRPr="00B9609C" w:rsidRDefault="00B46778" w:rsidP="00CD5C93">
            <w:pPr>
              <w:pStyle w:val="3"/>
              <w:numPr>
                <w:ilvl w:val="0"/>
                <w:numId w:val="0"/>
              </w:numPr>
              <w:tabs>
                <w:tab w:val="left" w:pos="1020"/>
              </w:tabs>
              <w:spacing w:line="260" w:lineRule="exact"/>
              <w:jc w:val="center"/>
              <w:rPr>
                <w:rFonts w:ascii="Times New Roman" w:hAnsi="Times New Roman"/>
                <w:bCs w:val="0"/>
                <w:color w:val="000000" w:themeColor="text1"/>
                <w:kern w:val="0"/>
                <w:sz w:val="24"/>
                <w:szCs w:val="24"/>
              </w:rPr>
            </w:pPr>
            <w:bookmarkStart w:id="4726" w:name="_Toc23587411"/>
            <w:bookmarkStart w:id="4727" w:name="_Toc23776085"/>
            <w:r w:rsidRPr="00B9609C">
              <w:rPr>
                <w:rFonts w:ascii="Times New Roman" w:hAnsi="Times New Roman"/>
                <w:color w:val="000000" w:themeColor="text1"/>
                <w:kern w:val="0"/>
                <w:sz w:val="24"/>
                <w:szCs w:val="24"/>
              </w:rPr>
              <w:t>臺中監獄</w:t>
            </w:r>
            <w:bookmarkEnd w:id="4726"/>
            <w:bookmarkEnd w:id="472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28" w:name="_Toc23587412"/>
            <w:bookmarkStart w:id="4729" w:name="_Toc23776086"/>
            <w:r w:rsidRPr="00B9609C">
              <w:rPr>
                <w:rFonts w:ascii="Times New Roman" w:hAnsi="Times New Roman" w:hint="eastAsia"/>
                <w:bCs w:val="0"/>
                <w:color w:val="000000" w:themeColor="text1"/>
                <w:kern w:val="0"/>
                <w:sz w:val="24"/>
                <w:szCs w:val="24"/>
              </w:rPr>
              <w:t>176</w:t>
            </w:r>
            <w:bookmarkEnd w:id="4728"/>
            <w:bookmarkEnd w:id="472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30" w:name="_Toc23587413"/>
            <w:bookmarkStart w:id="4731" w:name="_Toc23776087"/>
            <w:r w:rsidRPr="00B9609C">
              <w:rPr>
                <w:rFonts w:ascii="Times New Roman" w:hAnsi="Times New Roman" w:hint="eastAsia"/>
                <w:bCs w:val="0"/>
                <w:color w:val="000000" w:themeColor="text1"/>
                <w:kern w:val="0"/>
                <w:sz w:val="24"/>
                <w:szCs w:val="24"/>
              </w:rPr>
              <w:t>138</w:t>
            </w:r>
            <w:bookmarkEnd w:id="4730"/>
            <w:bookmarkEnd w:id="473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32" w:name="_Toc23587414"/>
            <w:bookmarkStart w:id="4733" w:name="_Toc23776088"/>
            <w:r w:rsidRPr="00B9609C">
              <w:rPr>
                <w:rFonts w:ascii="Times New Roman" w:hAnsi="Times New Roman" w:hint="eastAsia"/>
                <w:bCs w:val="0"/>
                <w:color w:val="000000" w:themeColor="text1"/>
                <w:kern w:val="0"/>
                <w:sz w:val="24"/>
                <w:szCs w:val="24"/>
              </w:rPr>
              <w:t>21</w:t>
            </w:r>
            <w:bookmarkEnd w:id="4732"/>
            <w:bookmarkEnd w:id="4733"/>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34" w:name="_Toc23587415"/>
            <w:bookmarkStart w:id="4735" w:name="_Toc23776089"/>
            <w:r w:rsidRPr="00B9609C">
              <w:rPr>
                <w:rFonts w:ascii="Times New Roman" w:hAnsi="Times New Roman" w:hint="eastAsia"/>
                <w:bCs w:val="0"/>
                <w:color w:val="000000" w:themeColor="text1"/>
                <w:kern w:val="0"/>
                <w:sz w:val="24"/>
                <w:szCs w:val="24"/>
              </w:rPr>
              <w:t>4</w:t>
            </w:r>
            <w:bookmarkEnd w:id="4734"/>
            <w:bookmarkEnd w:id="4735"/>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36" w:name="_Toc23587416"/>
            <w:bookmarkStart w:id="4737" w:name="_Toc23776090"/>
            <w:r w:rsidRPr="00B9609C">
              <w:rPr>
                <w:rFonts w:ascii="Times New Roman" w:hAnsi="Times New Roman" w:hint="eastAsia"/>
                <w:bCs w:val="0"/>
                <w:color w:val="000000" w:themeColor="text1"/>
                <w:kern w:val="0"/>
                <w:sz w:val="24"/>
                <w:szCs w:val="24"/>
              </w:rPr>
              <w:t>13</w:t>
            </w:r>
            <w:bookmarkEnd w:id="4736"/>
            <w:bookmarkEnd w:id="4737"/>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6</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38" w:name="_Toc23587417"/>
            <w:bookmarkStart w:id="4739" w:name="_Toc23776091"/>
            <w:r w:rsidRPr="00B9609C">
              <w:rPr>
                <w:rFonts w:ascii="Times New Roman" w:hAnsi="Times New Roman"/>
                <w:color w:val="000000" w:themeColor="text1"/>
                <w:kern w:val="0"/>
                <w:sz w:val="24"/>
                <w:szCs w:val="24"/>
              </w:rPr>
              <w:t>臺中女子監獄</w:t>
            </w:r>
            <w:bookmarkEnd w:id="4738"/>
            <w:bookmarkEnd w:id="473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40" w:name="_Toc23587418"/>
            <w:bookmarkStart w:id="4741" w:name="_Toc23776092"/>
            <w:r w:rsidRPr="00B9609C">
              <w:rPr>
                <w:rFonts w:ascii="Times New Roman" w:hAnsi="Times New Roman" w:hint="eastAsia"/>
                <w:bCs w:val="0"/>
                <w:color w:val="000000" w:themeColor="text1"/>
                <w:kern w:val="0"/>
                <w:sz w:val="24"/>
                <w:szCs w:val="24"/>
              </w:rPr>
              <w:t>52</w:t>
            </w:r>
            <w:bookmarkEnd w:id="4740"/>
            <w:bookmarkEnd w:id="474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42" w:name="_Toc23587419"/>
            <w:bookmarkStart w:id="4743" w:name="_Toc23776093"/>
            <w:r w:rsidRPr="00B9609C">
              <w:rPr>
                <w:rFonts w:ascii="Times New Roman" w:hAnsi="Times New Roman" w:hint="eastAsia"/>
                <w:bCs w:val="0"/>
                <w:color w:val="000000" w:themeColor="text1"/>
                <w:kern w:val="0"/>
                <w:sz w:val="24"/>
                <w:szCs w:val="24"/>
              </w:rPr>
              <w:t>0</w:t>
            </w:r>
            <w:bookmarkEnd w:id="4742"/>
            <w:bookmarkEnd w:id="474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44" w:name="_Toc23587420"/>
            <w:bookmarkStart w:id="4745" w:name="_Toc23776094"/>
            <w:r w:rsidRPr="00B9609C">
              <w:rPr>
                <w:rFonts w:ascii="Times New Roman" w:hAnsi="Times New Roman" w:hint="eastAsia"/>
                <w:bCs w:val="0"/>
                <w:color w:val="000000" w:themeColor="text1"/>
                <w:kern w:val="0"/>
                <w:sz w:val="24"/>
                <w:szCs w:val="24"/>
              </w:rPr>
              <w:t>1</w:t>
            </w:r>
            <w:bookmarkEnd w:id="4744"/>
            <w:bookmarkEnd w:id="4745"/>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46" w:name="_Toc23587421"/>
            <w:bookmarkStart w:id="4747" w:name="_Toc23776095"/>
            <w:r w:rsidRPr="00B9609C">
              <w:rPr>
                <w:rFonts w:ascii="Times New Roman" w:hAnsi="Times New Roman" w:hint="eastAsia"/>
                <w:bCs w:val="0"/>
                <w:color w:val="000000" w:themeColor="text1"/>
                <w:kern w:val="0"/>
                <w:sz w:val="24"/>
                <w:szCs w:val="24"/>
              </w:rPr>
              <w:t>0</w:t>
            </w:r>
            <w:bookmarkEnd w:id="4746"/>
            <w:bookmarkEnd w:id="4747"/>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48" w:name="_Toc23587422"/>
            <w:bookmarkStart w:id="4749" w:name="_Toc23776096"/>
            <w:r w:rsidRPr="00B9609C">
              <w:rPr>
                <w:rFonts w:ascii="Times New Roman" w:hAnsi="Times New Roman" w:hint="eastAsia"/>
                <w:bCs w:val="0"/>
                <w:color w:val="000000" w:themeColor="text1"/>
                <w:kern w:val="0"/>
                <w:sz w:val="24"/>
                <w:szCs w:val="24"/>
              </w:rPr>
              <w:t>51</w:t>
            </w:r>
            <w:bookmarkEnd w:id="4748"/>
            <w:bookmarkEnd w:id="4749"/>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bookmarkStart w:id="4750" w:name="_Toc23587423"/>
            <w:bookmarkStart w:id="4751" w:name="_Toc23776097"/>
            <w:r w:rsidRPr="00B9609C">
              <w:rPr>
                <w:rFonts w:ascii="Times New Roman" w:hAnsi="Times New Roman" w:hint="eastAsia"/>
                <w:bCs w:val="0"/>
                <w:color w:val="000000" w:themeColor="text1"/>
                <w:spacing w:val="-20"/>
                <w:kern w:val="0"/>
                <w:sz w:val="24"/>
                <w:szCs w:val="24"/>
              </w:rPr>
              <w:t>新收</w:t>
            </w:r>
            <w:bookmarkEnd w:id="4750"/>
            <w:bookmarkEnd w:id="4751"/>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7</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52" w:name="_Toc23587424"/>
            <w:bookmarkStart w:id="4753" w:name="_Toc23776098"/>
            <w:r w:rsidRPr="00B9609C">
              <w:rPr>
                <w:rFonts w:ascii="Times New Roman" w:hAnsi="Times New Roman"/>
                <w:color w:val="000000" w:themeColor="text1"/>
                <w:kern w:val="0"/>
                <w:sz w:val="24"/>
                <w:szCs w:val="24"/>
              </w:rPr>
              <w:t>彰化監獄</w:t>
            </w:r>
            <w:bookmarkEnd w:id="4752"/>
            <w:bookmarkEnd w:id="475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54" w:name="_Toc23587425"/>
            <w:bookmarkStart w:id="4755" w:name="_Toc23776099"/>
            <w:r w:rsidRPr="00B9609C">
              <w:rPr>
                <w:rFonts w:ascii="Times New Roman" w:hAnsi="Times New Roman" w:hint="eastAsia"/>
                <w:bCs w:val="0"/>
                <w:color w:val="000000" w:themeColor="text1"/>
                <w:kern w:val="0"/>
                <w:sz w:val="24"/>
                <w:szCs w:val="24"/>
              </w:rPr>
              <w:t>63</w:t>
            </w:r>
            <w:bookmarkEnd w:id="4754"/>
            <w:bookmarkEnd w:id="475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56" w:name="_Toc23587426"/>
            <w:bookmarkStart w:id="4757" w:name="_Toc23776100"/>
            <w:r w:rsidRPr="00B9609C">
              <w:rPr>
                <w:rFonts w:ascii="Times New Roman" w:hAnsi="Times New Roman" w:hint="eastAsia"/>
                <w:bCs w:val="0"/>
                <w:color w:val="000000" w:themeColor="text1"/>
                <w:kern w:val="0"/>
                <w:sz w:val="24"/>
                <w:szCs w:val="24"/>
              </w:rPr>
              <w:t>61</w:t>
            </w:r>
            <w:bookmarkEnd w:id="4756"/>
            <w:bookmarkEnd w:id="475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58" w:name="_Toc23587427"/>
            <w:bookmarkStart w:id="4759" w:name="_Toc23776101"/>
            <w:r w:rsidRPr="00B9609C">
              <w:rPr>
                <w:rFonts w:ascii="Times New Roman" w:hAnsi="Times New Roman" w:hint="eastAsia"/>
                <w:bCs w:val="0"/>
                <w:color w:val="000000" w:themeColor="text1"/>
                <w:kern w:val="0"/>
                <w:sz w:val="24"/>
                <w:szCs w:val="24"/>
              </w:rPr>
              <w:t>2</w:t>
            </w:r>
            <w:bookmarkEnd w:id="4758"/>
            <w:bookmarkEnd w:id="4759"/>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60" w:name="_Toc23587428"/>
            <w:bookmarkStart w:id="4761" w:name="_Toc23776102"/>
            <w:r w:rsidRPr="00B9609C">
              <w:rPr>
                <w:rFonts w:ascii="Times New Roman" w:hAnsi="Times New Roman" w:hint="eastAsia"/>
                <w:bCs w:val="0"/>
                <w:color w:val="000000" w:themeColor="text1"/>
                <w:kern w:val="0"/>
                <w:sz w:val="24"/>
                <w:szCs w:val="24"/>
              </w:rPr>
              <w:t>0</w:t>
            </w:r>
            <w:bookmarkEnd w:id="4760"/>
            <w:bookmarkEnd w:id="4761"/>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62" w:name="_Toc23587429"/>
            <w:bookmarkStart w:id="4763" w:name="_Toc23776103"/>
            <w:r w:rsidRPr="00B9609C">
              <w:rPr>
                <w:rFonts w:ascii="Times New Roman" w:hAnsi="Times New Roman" w:hint="eastAsia"/>
                <w:bCs w:val="0"/>
                <w:color w:val="000000" w:themeColor="text1"/>
                <w:kern w:val="0"/>
                <w:sz w:val="24"/>
                <w:szCs w:val="24"/>
              </w:rPr>
              <w:t>0</w:t>
            </w:r>
            <w:bookmarkEnd w:id="4762"/>
            <w:bookmarkEnd w:id="4763"/>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8</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64" w:name="_Toc23587430"/>
            <w:bookmarkStart w:id="4765" w:name="_Toc23776104"/>
            <w:r w:rsidRPr="00B9609C">
              <w:rPr>
                <w:rFonts w:ascii="Times New Roman" w:hAnsi="Times New Roman"/>
                <w:color w:val="000000" w:themeColor="text1"/>
                <w:kern w:val="0"/>
                <w:sz w:val="24"/>
                <w:szCs w:val="24"/>
              </w:rPr>
              <w:t>雲林監獄</w:t>
            </w:r>
            <w:bookmarkEnd w:id="4764"/>
            <w:bookmarkEnd w:id="476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66" w:name="_Toc23587431"/>
            <w:bookmarkStart w:id="4767" w:name="_Toc23776105"/>
            <w:r w:rsidRPr="00B9609C">
              <w:rPr>
                <w:rFonts w:ascii="Times New Roman" w:hAnsi="Times New Roman" w:hint="eastAsia"/>
                <w:bCs w:val="0"/>
                <w:color w:val="000000" w:themeColor="text1"/>
                <w:kern w:val="0"/>
                <w:sz w:val="24"/>
                <w:szCs w:val="24"/>
              </w:rPr>
              <w:t>42</w:t>
            </w:r>
            <w:bookmarkEnd w:id="4766"/>
            <w:bookmarkEnd w:id="476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68" w:name="_Toc23587432"/>
            <w:bookmarkStart w:id="4769" w:name="_Toc23776106"/>
            <w:r w:rsidRPr="00B9609C">
              <w:rPr>
                <w:rFonts w:ascii="Times New Roman" w:hAnsi="Times New Roman" w:hint="eastAsia"/>
                <w:bCs w:val="0"/>
                <w:color w:val="000000" w:themeColor="text1"/>
                <w:kern w:val="0"/>
                <w:sz w:val="24"/>
                <w:szCs w:val="24"/>
              </w:rPr>
              <w:t>42</w:t>
            </w:r>
            <w:bookmarkEnd w:id="4768"/>
            <w:bookmarkEnd w:id="476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70" w:name="_Toc23587433"/>
            <w:bookmarkStart w:id="4771" w:name="_Toc23776107"/>
            <w:r w:rsidRPr="00B9609C">
              <w:rPr>
                <w:rFonts w:ascii="Times New Roman" w:hAnsi="Times New Roman" w:hint="eastAsia"/>
                <w:bCs w:val="0"/>
                <w:color w:val="000000" w:themeColor="text1"/>
                <w:kern w:val="0"/>
                <w:sz w:val="24"/>
                <w:szCs w:val="24"/>
              </w:rPr>
              <w:t>0</w:t>
            </w:r>
            <w:bookmarkEnd w:id="4770"/>
            <w:bookmarkEnd w:id="4771"/>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72" w:name="_Toc23587434"/>
            <w:bookmarkStart w:id="4773" w:name="_Toc23776108"/>
            <w:r w:rsidRPr="00B9609C">
              <w:rPr>
                <w:rFonts w:ascii="Times New Roman" w:hAnsi="Times New Roman" w:hint="eastAsia"/>
                <w:bCs w:val="0"/>
                <w:color w:val="000000" w:themeColor="text1"/>
                <w:kern w:val="0"/>
                <w:sz w:val="24"/>
                <w:szCs w:val="24"/>
              </w:rPr>
              <w:t>0</w:t>
            </w:r>
            <w:bookmarkEnd w:id="4772"/>
            <w:bookmarkEnd w:id="4773"/>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74" w:name="_Toc23587435"/>
            <w:bookmarkStart w:id="4775" w:name="_Toc23776109"/>
            <w:r w:rsidRPr="00B9609C">
              <w:rPr>
                <w:rFonts w:ascii="Times New Roman" w:hAnsi="Times New Roman" w:hint="eastAsia"/>
                <w:bCs w:val="0"/>
                <w:color w:val="000000" w:themeColor="text1"/>
                <w:kern w:val="0"/>
                <w:sz w:val="24"/>
                <w:szCs w:val="24"/>
              </w:rPr>
              <w:t>0</w:t>
            </w:r>
            <w:bookmarkEnd w:id="4774"/>
            <w:bookmarkEnd w:id="4775"/>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9</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76" w:name="_Toc23587436"/>
            <w:bookmarkStart w:id="4777" w:name="_Toc23776110"/>
            <w:r w:rsidRPr="00B9609C">
              <w:rPr>
                <w:rFonts w:ascii="Times New Roman" w:hAnsi="Times New Roman"/>
                <w:color w:val="000000" w:themeColor="text1"/>
                <w:kern w:val="0"/>
                <w:sz w:val="24"/>
                <w:szCs w:val="24"/>
              </w:rPr>
              <w:t>雲林第二監獄</w:t>
            </w:r>
            <w:bookmarkEnd w:id="4776"/>
            <w:bookmarkEnd w:id="477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78" w:name="_Toc23587437"/>
            <w:bookmarkStart w:id="4779" w:name="_Toc23776111"/>
            <w:r w:rsidRPr="00B9609C">
              <w:rPr>
                <w:rFonts w:ascii="Times New Roman" w:hAnsi="Times New Roman" w:hint="eastAsia"/>
                <w:bCs w:val="0"/>
                <w:color w:val="000000" w:themeColor="text1"/>
                <w:kern w:val="0"/>
                <w:sz w:val="24"/>
                <w:szCs w:val="24"/>
              </w:rPr>
              <w:t>98</w:t>
            </w:r>
            <w:bookmarkEnd w:id="4778"/>
            <w:bookmarkEnd w:id="477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80" w:name="_Toc23587438"/>
            <w:bookmarkStart w:id="4781" w:name="_Toc23776112"/>
            <w:r w:rsidRPr="00B9609C">
              <w:rPr>
                <w:rFonts w:ascii="Times New Roman" w:hAnsi="Times New Roman" w:hint="eastAsia"/>
                <w:bCs w:val="0"/>
                <w:color w:val="000000" w:themeColor="text1"/>
                <w:kern w:val="0"/>
                <w:sz w:val="24"/>
                <w:szCs w:val="24"/>
              </w:rPr>
              <w:t>86</w:t>
            </w:r>
            <w:bookmarkEnd w:id="4780"/>
            <w:bookmarkEnd w:id="478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82" w:name="_Toc23587439"/>
            <w:bookmarkStart w:id="4783" w:name="_Toc23776113"/>
            <w:r w:rsidRPr="00B9609C">
              <w:rPr>
                <w:rFonts w:ascii="Times New Roman" w:hAnsi="Times New Roman" w:hint="eastAsia"/>
                <w:bCs w:val="0"/>
                <w:color w:val="000000" w:themeColor="text1"/>
                <w:kern w:val="0"/>
                <w:sz w:val="24"/>
                <w:szCs w:val="24"/>
              </w:rPr>
              <w:t>4</w:t>
            </w:r>
            <w:bookmarkEnd w:id="4782"/>
            <w:bookmarkEnd w:id="4783"/>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84" w:name="_Toc23587440"/>
            <w:bookmarkStart w:id="4785" w:name="_Toc23776114"/>
            <w:r w:rsidRPr="00B9609C">
              <w:rPr>
                <w:rFonts w:ascii="Times New Roman" w:hAnsi="Times New Roman" w:hint="eastAsia"/>
                <w:bCs w:val="0"/>
                <w:color w:val="000000" w:themeColor="text1"/>
                <w:kern w:val="0"/>
                <w:sz w:val="24"/>
                <w:szCs w:val="24"/>
              </w:rPr>
              <w:t>8</w:t>
            </w:r>
            <w:bookmarkEnd w:id="4784"/>
            <w:bookmarkEnd w:id="4785"/>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86" w:name="_Toc23587441"/>
            <w:bookmarkStart w:id="4787" w:name="_Toc23776115"/>
            <w:r w:rsidRPr="00B9609C">
              <w:rPr>
                <w:rFonts w:ascii="Times New Roman" w:hAnsi="Times New Roman" w:hint="eastAsia"/>
                <w:bCs w:val="0"/>
                <w:color w:val="000000" w:themeColor="text1"/>
                <w:kern w:val="0"/>
                <w:sz w:val="24"/>
                <w:szCs w:val="24"/>
              </w:rPr>
              <w:t>0</w:t>
            </w:r>
            <w:bookmarkEnd w:id="4786"/>
            <w:bookmarkEnd w:id="4787"/>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10</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88" w:name="_Toc23587442"/>
            <w:bookmarkStart w:id="4789" w:name="_Toc23776116"/>
            <w:r w:rsidRPr="00B9609C">
              <w:rPr>
                <w:rFonts w:ascii="Times New Roman" w:hAnsi="Times New Roman"/>
                <w:color w:val="000000" w:themeColor="text1"/>
                <w:kern w:val="0"/>
                <w:sz w:val="24"/>
                <w:szCs w:val="24"/>
              </w:rPr>
              <w:t>嘉義監獄</w:t>
            </w:r>
            <w:bookmarkEnd w:id="4788"/>
            <w:bookmarkEnd w:id="478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90" w:name="_Toc23587443"/>
            <w:bookmarkStart w:id="4791" w:name="_Toc23776117"/>
            <w:r w:rsidRPr="00B9609C">
              <w:rPr>
                <w:rFonts w:ascii="Times New Roman" w:hAnsi="Times New Roman" w:hint="eastAsia"/>
                <w:bCs w:val="0"/>
                <w:color w:val="000000" w:themeColor="text1"/>
                <w:kern w:val="0"/>
                <w:sz w:val="24"/>
                <w:szCs w:val="24"/>
              </w:rPr>
              <w:t>11</w:t>
            </w:r>
            <w:bookmarkEnd w:id="4790"/>
            <w:bookmarkEnd w:id="479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92" w:name="_Toc23587444"/>
            <w:bookmarkStart w:id="4793" w:name="_Toc23776118"/>
            <w:r w:rsidRPr="00B9609C">
              <w:rPr>
                <w:rFonts w:ascii="Times New Roman" w:hAnsi="Times New Roman" w:hint="eastAsia"/>
                <w:bCs w:val="0"/>
                <w:color w:val="000000" w:themeColor="text1"/>
                <w:kern w:val="0"/>
                <w:sz w:val="24"/>
                <w:szCs w:val="24"/>
              </w:rPr>
              <w:t>0</w:t>
            </w:r>
            <w:bookmarkEnd w:id="4792"/>
            <w:bookmarkEnd w:id="479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94" w:name="_Toc23587445"/>
            <w:bookmarkStart w:id="4795" w:name="_Toc23776119"/>
            <w:r w:rsidRPr="00B9609C">
              <w:rPr>
                <w:rFonts w:ascii="Times New Roman" w:hAnsi="Times New Roman" w:hint="eastAsia"/>
                <w:bCs w:val="0"/>
                <w:color w:val="000000" w:themeColor="text1"/>
                <w:kern w:val="0"/>
                <w:sz w:val="24"/>
                <w:szCs w:val="24"/>
              </w:rPr>
              <w:t>3</w:t>
            </w:r>
            <w:bookmarkEnd w:id="4794"/>
            <w:bookmarkEnd w:id="4795"/>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96" w:name="_Toc23587446"/>
            <w:bookmarkStart w:id="4797" w:name="_Toc23776120"/>
            <w:r w:rsidRPr="00B9609C">
              <w:rPr>
                <w:rFonts w:ascii="Times New Roman" w:hAnsi="Times New Roman" w:hint="eastAsia"/>
                <w:bCs w:val="0"/>
                <w:color w:val="000000" w:themeColor="text1"/>
                <w:kern w:val="0"/>
                <w:sz w:val="24"/>
                <w:szCs w:val="24"/>
              </w:rPr>
              <w:t>0</w:t>
            </w:r>
            <w:bookmarkEnd w:id="4796"/>
            <w:bookmarkEnd w:id="4797"/>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798" w:name="_Toc23587447"/>
            <w:bookmarkStart w:id="4799" w:name="_Toc23776121"/>
            <w:r w:rsidRPr="00B9609C">
              <w:rPr>
                <w:rFonts w:ascii="Times New Roman" w:hAnsi="Times New Roman" w:hint="eastAsia"/>
                <w:bCs w:val="0"/>
                <w:color w:val="000000" w:themeColor="text1"/>
                <w:kern w:val="0"/>
                <w:sz w:val="24"/>
                <w:szCs w:val="24"/>
              </w:rPr>
              <w:t>8</w:t>
            </w:r>
            <w:bookmarkEnd w:id="4798"/>
            <w:bookmarkEnd w:id="4799"/>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bookmarkStart w:id="4800" w:name="_Toc23587448"/>
            <w:bookmarkStart w:id="4801" w:name="_Toc23776122"/>
            <w:r w:rsidRPr="00B9609C">
              <w:rPr>
                <w:rFonts w:ascii="Times New Roman" w:hAnsi="Times New Roman" w:hint="eastAsia"/>
                <w:bCs w:val="0"/>
                <w:color w:val="000000" w:themeColor="text1"/>
                <w:spacing w:val="-20"/>
                <w:kern w:val="0"/>
                <w:sz w:val="24"/>
                <w:szCs w:val="24"/>
              </w:rPr>
              <w:t>空大上課、療養</w:t>
            </w:r>
            <w:bookmarkEnd w:id="4800"/>
            <w:bookmarkEnd w:id="4801"/>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11</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02" w:name="_Toc23587449"/>
            <w:bookmarkStart w:id="4803" w:name="_Toc23776123"/>
            <w:r w:rsidRPr="00B9609C">
              <w:rPr>
                <w:rFonts w:ascii="Times New Roman" w:hAnsi="Times New Roman"/>
                <w:color w:val="000000" w:themeColor="text1"/>
                <w:kern w:val="0"/>
                <w:sz w:val="24"/>
                <w:szCs w:val="24"/>
              </w:rPr>
              <w:t>臺南監獄</w:t>
            </w:r>
            <w:bookmarkEnd w:id="4802"/>
            <w:bookmarkEnd w:id="480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04" w:name="_Toc23587450"/>
            <w:bookmarkStart w:id="4805" w:name="_Toc23776124"/>
            <w:r w:rsidRPr="00B9609C">
              <w:rPr>
                <w:rFonts w:ascii="Times New Roman" w:hAnsi="Times New Roman" w:hint="eastAsia"/>
                <w:bCs w:val="0"/>
                <w:color w:val="000000" w:themeColor="text1"/>
                <w:kern w:val="0"/>
                <w:sz w:val="24"/>
                <w:szCs w:val="24"/>
              </w:rPr>
              <w:t>23</w:t>
            </w:r>
            <w:bookmarkEnd w:id="4804"/>
            <w:bookmarkEnd w:id="480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06" w:name="_Toc23587451"/>
            <w:bookmarkStart w:id="4807" w:name="_Toc23776125"/>
            <w:r w:rsidRPr="00B9609C">
              <w:rPr>
                <w:rFonts w:ascii="Times New Roman" w:hAnsi="Times New Roman" w:hint="eastAsia"/>
                <w:bCs w:val="0"/>
                <w:color w:val="000000" w:themeColor="text1"/>
                <w:kern w:val="0"/>
                <w:sz w:val="24"/>
                <w:szCs w:val="24"/>
              </w:rPr>
              <w:t>0</w:t>
            </w:r>
            <w:bookmarkEnd w:id="4806"/>
            <w:bookmarkEnd w:id="480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08" w:name="_Toc23587452"/>
            <w:bookmarkStart w:id="4809" w:name="_Toc23776126"/>
            <w:r w:rsidRPr="00B9609C">
              <w:rPr>
                <w:rFonts w:ascii="Times New Roman" w:hAnsi="Times New Roman" w:hint="eastAsia"/>
                <w:bCs w:val="0"/>
                <w:color w:val="000000" w:themeColor="text1"/>
                <w:kern w:val="0"/>
                <w:sz w:val="24"/>
                <w:szCs w:val="24"/>
              </w:rPr>
              <w:t>7</w:t>
            </w:r>
            <w:bookmarkEnd w:id="4808"/>
            <w:bookmarkEnd w:id="4809"/>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10" w:name="_Toc23587453"/>
            <w:bookmarkStart w:id="4811" w:name="_Toc23776127"/>
            <w:r w:rsidRPr="00B9609C">
              <w:rPr>
                <w:rFonts w:ascii="Times New Roman" w:hAnsi="Times New Roman" w:hint="eastAsia"/>
                <w:bCs w:val="0"/>
                <w:color w:val="000000" w:themeColor="text1"/>
                <w:kern w:val="0"/>
                <w:sz w:val="24"/>
                <w:szCs w:val="24"/>
              </w:rPr>
              <w:t>16</w:t>
            </w:r>
            <w:bookmarkEnd w:id="4810"/>
            <w:bookmarkEnd w:id="4811"/>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12" w:name="_Toc23587454"/>
            <w:bookmarkStart w:id="4813" w:name="_Toc23776128"/>
            <w:r w:rsidRPr="00B9609C">
              <w:rPr>
                <w:rFonts w:ascii="Times New Roman" w:hAnsi="Times New Roman" w:hint="eastAsia"/>
                <w:bCs w:val="0"/>
                <w:color w:val="000000" w:themeColor="text1"/>
                <w:kern w:val="0"/>
                <w:sz w:val="24"/>
                <w:szCs w:val="24"/>
              </w:rPr>
              <w:t>0</w:t>
            </w:r>
            <w:bookmarkEnd w:id="4812"/>
            <w:bookmarkEnd w:id="4813"/>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12</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14" w:name="_Toc23587455"/>
            <w:bookmarkStart w:id="4815" w:name="_Toc23776129"/>
            <w:r w:rsidRPr="00B9609C">
              <w:rPr>
                <w:rFonts w:ascii="Times New Roman" w:hAnsi="Times New Roman"/>
                <w:color w:val="000000" w:themeColor="text1"/>
                <w:kern w:val="0"/>
                <w:sz w:val="24"/>
                <w:szCs w:val="24"/>
              </w:rPr>
              <w:t>臺南第二監獄</w:t>
            </w:r>
            <w:bookmarkEnd w:id="4814"/>
            <w:bookmarkEnd w:id="481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16" w:name="_Toc23587456"/>
            <w:bookmarkStart w:id="4817" w:name="_Toc23776130"/>
            <w:r w:rsidRPr="00B9609C">
              <w:rPr>
                <w:rFonts w:ascii="Times New Roman" w:hAnsi="Times New Roman" w:hint="eastAsia"/>
                <w:bCs w:val="0"/>
                <w:color w:val="000000" w:themeColor="text1"/>
                <w:kern w:val="0"/>
                <w:sz w:val="24"/>
                <w:szCs w:val="24"/>
              </w:rPr>
              <w:t>20</w:t>
            </w:r>
            <w:bookmarkEnd w:id="4816"/>
            <w:bookmarkEnd w:id="481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18" w:name="_Toc23587457"/>
            <w:bookmarkStart w:id="4819" w:name="_Toc23776131"/>
            <w:r w:rsidRPr="00B9609C">
              <w:rPr>
                <w:rFonts w:ascii="Times New Roman" w:hAnsi="Times New Roman" w:hint="eastAsia"/>
                <w:bCs w:val="0"/>
                <w:color w:val="000000" w:themeColor="text1"/>
                <w:kern w:val="0"/>
                <w:sz w:val="24"/>
                <w:szCs w:val="24"/>
              </w:rPr>
              <w:t>20</w:t>
            </w:r>
            <w:bookmarkEnd w:id="4818"/>
            <w:bookmarkEnd w:id="481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20" w:name="_Toc23587458"/>
            <w:bookmarkStart w:id="4821" w:name="_Toc23776132"/>
            <w:r w:rsidRPr="00B9609C">
              <w:rPr>
                <w:rFonts w:ascii="Times New Roman" w:hAnsi="Times New Roman" w:hint="eastAsia"/>
                <w:bCs w:val="0"/>
                <w:color w:val="000000" w:themeColor="text1"/>
                <w:kern w:val="0"/>
                <w:sz w:val="24"/>
                <w:szCs w:val="24"/>
              </w:rPr>
              <w:t>0</w:t>
            </w:r>
            <w:bookmarkEnd w:id="4820"/>
            <w:bookmarkEnd w:id="4821"/>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22" w:name="_Toc23587459"/>
            <w:bookmarkStart w:id="4823" w:name="_Toc23776133"/>
            <w:r w:rsidRPr="00B9609C">
              <w:rPr>
                <w:rFonts w:ascii="Times New Roman" w:hAnsi="Times New Roman" w:hint="eastAsia"/>
                <w:bCs w:val="0"/>
                <w:color w:val="000000" w:themeColor="text1"/>
                <w:kern w:val="0"/>
                <w:sz w:val="24"/>
                <w:szCs w:val="24"/>
              </w:rPr>
              <w:t>0</w:t>
            </w:r>
            <w:bookmarkEnd w:id="4822"/>
            <w:bookmarkEnd w:id="4823"/>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24" w:name="_Toc23587460"/>
            <w:bookmarkStart w:id="4825" w:name="_Toc23776134"/>
            <w:r w:rsidRPr="00B9609C">
              <w:rPr>
                <w:rFonts w:ascii="Times New Roman" w:hAnsi="Times New Roman" w:hint="eastAsia"/>
                <w:bCs w:val="0"/>
                <w:color w:val="000000" w:themeColor="text1"/>
                <w:kern w:val="0"/>
                <w:sz w:val="24"/>
                <w:szCs w:val="24"/>
              </w:rPr>
              <w:t>0</w:t>
            </w:r>
            <w:bookmarkEnd w:id="4824"/>
            <w:bookmarkEnd w:id="4825"/>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13</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26" w:name="_Toc23587461"/>
            <w:bookmarkStart w:id="4827" w:name="_Toc23776135"/>
            <w:r w:rsidRPr="00B9609C">
              <w:rPr>
                <w:rFonts w:ascii="Times New Roman" w:hAnsi="Times New Roman"/>
                <w:color w:val="000000" w:themeColor="text1"/>
                <w:kern w:val="0"/>
                <w:sz w:val="24"/>
                <w:szCs w:val="24"/>
              </w:rPr>
              <w:t>高雄監獄</w:t>
            </w:r>
            <w:bookmarkEnd w:id="4826"/>
            <w:bookmarkEnd w:id="482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28" w:name="_Toc23587462"/>
            <w:bookmarkStart w:id="4829" w:name="_Toc23776136"/>
            <w:r w:rsidRPr="00B9609C">
              <w:rPr>
                <w:rFonts w:ascii="Times New Roman" w:hAnsi="Times New Roman" w:hint="eastAsia"/>
                <w:bCs w:val="0"/>
                <w:color w:val="000000" w:themeColor="text1"/>
                <w:kern w:val="0"/>
                <w:sz w:val="24"/>
                <w:szCs w:val="24"/>
              </w:rPr>
              <w:t>26</w:t>
            </w:r>
            <w:bookmarkEnd w:id="4828"/>
            <w:bookmarkEnd w:id="482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30" w:name="_Toc23587463"/>
            <w:bookmarkStart w:id="4831" w:name="_Toc23776137"/>
            <w:r w:rsidRPr="00B9609C">
              <w:rPr>
                <w:rFonts w:ascii="Times New Roman" w:hAnsi="Times New Roman" w:hint="eastAsia"/>
                <w:bCs w:val="0"/>
                <w:color w:val="000000" w:themeColor="text1"/>
                <w:kern w:val="0"/>
                <w:sz w:val="24"/>
                <w:szCs w:val="24"/>
              </w:rPr>
              <w:t>17</w:t>
            </w:r>
            <w:bookmarkEnd w:id="4830"/>
            <w:bookmarkEnd w:id="483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32" w:name="_Toc23587464"/>
            <w:bookmarkStart w:id="4833" w:name="_Toc23776138"/>
            <w:r w:rsidRPr="00B9609C">
              <w:rPr>
                <w:rFonts w:ascii="Times New Roman" w:hAnsi="Times New Roman" w:hint="eastAsia"/>
                <w:bCs w:val="0"/>
                <w:color w:val="000000" w:themeColor="text1"/>
                <w:kern w:val="0"/>
                <w:sz w:val="24"/>
                <w:szCs w:val="24"/>
              </w:rPr>
              <w:t>1</w:t>
            </w:r>
            <w:bookmarkEnd w:id="4832"/>
            <w:bookmarkEnd w:id="4833"/>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34" w:name="_Toc23587465"/>
            <w:bookmarkStart w:id="4835" w:name="_Toc23776139"/>
            <w:r w:rsidRPr="00B9609C">
              <w:rPr>
                <w:rFonts w:ascii="Times New Roman" w:hAnsi="Times New Roman" w:hint="eastAsia"/>
                <w:bCs w:val="0"/>
                <w:color w:val="000000" w:themeColor="text1"/>
                <w:kern w:val="0"/>
                <w:sz w:val="24"/>
                <w:szCs w:val="24"/>
              </w:rPr>
              <w:t>3</w:t>
            </w:r>
            <w:bookmarkEnd w:id="4834"/>
            <w:bookmarkEnd w:id="4835"/>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36" w:name="_Toc23587466"/>
            <w:bookmarkStart w:id="4837" w:name="_Toc23776140"/>
            <w:r w:rsidRPr="00B9609C">
              <w:rPr>
                <w:rFonts w:ascii="Times New Roman" w:hAnsi="Times New Roman" w:hint="eastAsia"/>
                <w:bCs w:val="0"/>
                <w:color w:val="000000" w:themeColor="text1"/>
                <w:kern w:val="0"/>
                <w:sz w:val="24"/>
                <w:szCs w:val="24"/>
              </w:rPr>
              <w:t>5</w:t>
            </w:r>
            <w:bookmarkEnd w:id="4836"/>
            <w:bookmarkEnd w:id="4837"/>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bookmarkStart w:id="4838" w:name="_Toc23587467"/>
            <w:bookmarkStart w:id="4839" w:name="_Toc23776141"/>
            <w:r w:rsidRPr="00B9609C">
              <w:rPr>
                <w:rFonts w:ascii="Times New Roman" w:hAnsi="Times New Roman" w:hint="eastAsia"/>
                <w:bCs w:val="0"/>
                <w:color w:val="000000" w:themeColor="text1"/>
                <w:spacing w:val="-20"/>
                <w:kern w:val="0"/>
                <w:sz w:val="24"/>
                <w:szCs w:val="24"/>
              </w:rPr>
              <w:t>病舍、療養</w:t>
            </w:r>
            <w:bookmarkEnd w:id="4838"/>
            <w:bookmarkEnd w:id="4839"/>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14</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40" w:name="_Toc23587468"/>
            <w:bookmarkStart w:id="4841" w:name="_Toc23776142"/>
            <w:r w:rsidRPr="00B9609C">
              <w:rPr>
                <w:rFonts w:ascii="Times New Roman" w:hAnsi="Times New Roman"/>
                <w:color w:val="000000" w:themeColor="text1"/>
                <w:kern w:val="0"/>
                <w:sz w:val="24"/>
                <w:szCs w:val="24"/>
              </w:rPr>
              <w:t>高雄第二監獄</w:t>
            </w:r>
            <w:bookmarkEnd w:id="4840"/>
            <w:bookmarkEnd w:id="484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42" w:name="_Toc23587469"/>
            <w:bookmarkStart w:id="4843" w:name="_Toc23776143"/>
            <w:r w:rsidRPr="00B9609C">
              <w:rPr>
                <w:rFonts w:ascii="Times New Roman" w:hAnsi="Times New Roman" w:hint="eastAsia"/>
                <w:bCs w:val="0"/>
                <w:color w:val="000000" w:themeColor="text1"/>
                <w:kern w:val="0"/>
                <w:sz w:val="24"/>
                <w:szCs w:val="24"/>
              </w:rPr>
              <w:t>245</w:t>
            </w:r>
            <w:bookmarkEnd w:id="4842"/>
            <w:bookmarkEnd w:id="484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44" w:name="_Toc23587470"/>
            <w:bookmarkStart w:id="4845" w:name="_Toc23776144"/>
            <w:r w:rsidRPr="00B9609C">
              <w:rPr>
                <w:rFonts w:ascii="Times New Roman" w:hAnsi="Times New Roman" w:hint="eastAsia"/>
                <w:bCs w:val="0"/>
                <w:color w:val="000000" w:themeColor="text1"/>
                <w:kern w:val="0"/>
                <w:sz w:val="24"/>
                <w:szCs w:val="24"/>
              </w:rPr>
              <w:t>61</w:t>
            </w:r>
            <w:bookmarkEnd w:id="4844"/>
            <w:bookmarkEnd w:id="484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46" w:name="_Toc23587471"/>
            <w:bookmarkStart w:id="4847" w:name="_Toc23776145"/>
            <w:r w:rsidRPr="00B9609C">
              <w:rPr>
                <w:rFonts w:ascii="Times New Roman" w:hAnsi="Times New Roman" w:hint="eastAsia"/>
                <w:bCs w:val="0"/>
                <w:color w:val="000000" w:themeColor="text1"/>
                <w:kern w:val="0"/>
                <w:sz w:val="24"/>
                <w:szCs w:val="24"/>
              </w:rPr>
              <w:t>46</w:t>
            </w:r>
            <w:bookmarkEnd w:id="4846"/>
            <w:bookmarkEnd w:id="4847"/>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48" w:name="_Toc23587472"/>
            <w:bookmarkStart w:id="4849" w:name="_Toc23776146"/>
            <w:r w:rsidRPr="00B9609C">
              <w:rPr>
                <w:rFonts w:ascii="Times New Roman" w:hAnsi="Times New Roman" w:hint="eastAsia"/>
                <w:bCs w:val="0"/>
                <w:color w:val="000000" w:themeColor="text1"/>
                <w:kern w:val="0"/>
                <w:sz w:val="24"/>
                <w:szCs w:val="24"/>
              </w:rPr>
              <w:t>138</w:t>
            </w:r>
            <w:bookmarkEnd w:id="4848"/>
            <w:bookmarkEnd w:id="4849"/>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50" w:name="_Toc23587473"/>
            <w:bookmarkStart w:id="4851" w:name="_Toc23776147"/>
            <w:r w:rsidRPr="00B9609C">
              <w:rPr>
                <w:rFonts w:ascii="Times New Roman" w:hAnsi="Times New Roman" w:hint="eastAsia"/>
                <w:bCs w:val="0"/>
                <w:color w:val="000000" w:themeColor="text1"/>
                <w:kern w:val="0"/>
                <w:sz w:val="24"/>
                <w:szCs w:val="24"/>
              </w:rPr>
              <w:t>0</w:t>
            </w:r>
            <w:bookmarkEnd w:id="4850"/>
            <w:bookmarkEnd w:id="4851"/>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15</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52" w:name="_Toc23587474"/>
            <w:bookmarkStart w:id="4853" w:name="_Toc23776148"/>
            <w:r w:rsidRPr="00B9609C">
              <w:rPr>
                <w:rFonts w:ascii="Times New Roman" w:hAnsi="Times New Roman"/>
                <w:color w:val="000000" w:themeColor="text1"/>
                <w:kern w:val="0"/>
                <w:sz w:val="24"/>
                <w:szCs w:val="24"/>
              </w:rPr>
              <w:t>高雄女子監獄</w:t>
            </w:r>
            <w:bookmarkEnd w:id="4852"/>
            <w:bookmarkEnd w:id="485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54" w:name="_Toc23587475"/>
            <w:bookmarkStart w:id="4855" w:name="_Toc23776149"/>
            <w:r w:rsidRPr="00B9609C">
              <w:rPr>
                <w:rFonts w:ascii="Times New Roman" w:hAnsi="Times New Roman" w:hint="eastAsia"/>
                <w:bCs w:val="0"/>
                <w:color w:val="000000" w:themeColor="text1"/>
                <w:kern w:val="0"/>
                <w:sz w:val="24"/>
                <w:szCs w:val="24"/>
              </w:rPr>
              <w:t>54</w:t>
            </w:r>
            <w:bookmarkEnd w:id="4854"/>
            <w:bookmarkEnd w:id="485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56" w:name="_Toc23587476"/>
            <w:bookmarkStart w:id="4857" w:name="_Toc23776150"/>
            <w:r w:rsidRPr="00B9609C">
              <w:rPr>
                <w:rFonts w:ascii="Times New Roman" w:hAnsi="Times New Roman" w:hint="eastAsia"/>
                <w:bCs w:val="0"/>
                <w:color w:val="000000" w:themeColor="text1"/>
                <w:kern w:val="0"/>
                <w:sz w:val="24"/>
                <w:szCs w:val="24"/>
              </w:rPr>
              <w:t>54</w:t>
            </w:r>
            <w:bookmarkEnd w:id="4856"/>
            <w:bookmarkEnd w:id="485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58" w:name="_Toc23587477"/>
            <w:bookmarkStart w:id="4859" w:name="_Toc23776151"/>
            <w:r w:rsidRPr="00B9609C">
              <w:rPr>
                <w:rFonts w:ascii="Times New Roman" w:hAnsi="Times New Roman" w:hint="eastAsia"/>
                <w:bCs w:val="0"/>
                <w:color w:val="000000" w:themeColor="text1"/>
                <w:kern w:val="0"/>
                <w:sz w:val="24"/>
                <w:szCs w:val="24"/>
              </w:rPr>
              <w:t>0</w:t>
            </w:r>
            <w:bookmarkEnd w:id="4858"/>
            <w:bookmarkEnd w:id="4859"/>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60" w:name="_Toc23587478"/>
            <w:bookmarkStart w:id="4861" w:name="_Toc23776152"/>
            <w:r w:rsidRPr="00B9609C">
              <w:rPr>
                <w:rFonts w:ascii="Times New Roman" w:hAnsi="Times New Roman" w:hint="eastAsia"/>
                <w:bCs w:val="0"/>
                <w:color w:val="000000" w:themeColor="text1"/>
                <w:kern w:val="0"/>
                <w:sz w:val="24"/>
                <w:szCs w:val="24"/>
              </w:rPr>
              <w:t>0</w:t>
            </w:r>
            <w:bookmarkEnd w:id="4860"/>
            <w:bookmarkEnd w:id="4861"/>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62" w:name="_Toc23587479"/>
            <w:bookmarkStart w:id="4863" w:name="_Toc23776153"/>
            <w:r w:rsidRPr="00B9609C">
              <w:rPr>
                <w:rFonts w:ascii="Times New Roman" w:hAnsi="Times New Roman" w:hint="eastAsia"/>
                <w:bCs w:val="0"/>
                <w:color w:val="000000" w:themeColor="text1"/>
                <w:kern w:val="0"/>
                <w:sz w:val="24"/>
                <w:szCs w:val="24"/>
              </w:rPr>
              <w:t>0</w:t>
            </w:r>
            <w:bookmarkEnd w:id="4862"/>
            <w:bookmarkEnd w:id="4863"/>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16</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64" w:name="_Toc23587480"/>
            <w:bookmarkStart w:id="4865" w:name="_Toc23776154"/>
            <w:r w:rsidRPr="00B9609C">
              <w:rPr>
                <w:rFonts w:ascii="Times New Roman" w:hAnsi="Times New Roman"/>
                <w:color w:val="000000" w:themeColor="text1"/>
                <w:kern w:val="0"/>
                <w:sz w:val="24"/>
                <w:szCs w:val="24"/>
              </w:rPr>
              <w:t>屏東監獄</w:t>
            </w:r>
            <w:bookmarkEnd w:id="4864"/>
            <w:bookmarkEnd w:id="486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66" w:name="_Toc23587481"/>
            <w:bookmarkStart w:id="4867" w:name="_Toc23776155"/>
            <w:r w:rsidRPr="00B9609C">
              <w:rPr>
                <w:rFonts w:ascii="Times New Roman" w:hAnsi="Times New Roman" w:hint="eastAsia"/>
                <w:bCs w:val="0"/>
                <w:color w:val="000000" w:themeColor="text1"/>
                <w:kern w:val="0"/>
                <w:sz w:val="24"/>
                <w:szCs w:val="24"/>
              </w:rPr>
              <w:t>32</w:t>
            </w:r>
            <w:bookmarkEnd w:id="4866"/>
            <w:bookmarkEnd w:id="486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68" w:name="_Toc23587482"/>
            <w:bookmarkStart w:id="4869" w:name="_Toc23776156"/>
            <w:r w:rsidRPr="00B9609C">
              <w:rPr>
                <w:rFonts w:ascii="Times New Roman" w:hAnsi="Times New Roman" w:hint="eastAsia"/>
                <w:bCs w:val="0"/>
                <w:color w:val="000000" w:themeColor="text1"/>
                <w:kern w:val="0"/>
                <w:sz w:val="24"/>
                <w:szCs w:val="24"/>
              </w:rPr>
              <w:t>24</w:t>
            </w:r>
            <w:bookmarkEnd w:id="4868"/>
            <w:bookmarkEnd w:id="486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70" w:name="_Toc23587483"/>
            <w:bookmarkStart w:id="4871" w:name="_Toc23776157"/>
            <w:r w:rsidRPr="00B9609C">
              <w:rPr>
                <w:rFonts w:ascii="Times New Roman" w:hAnsi="Times New Roman" w:hint="eastAsia"/>
                <w:bCs w:val="0"/>
                <w:color w:val="000000" w:themeColor="text1"/>
                <w:kern w:val="0"/>
                <w:sz w:val="24"/>
                <w:szCs w:val="24"/>
              </w:rPr>
              <w:t>1</w:t>
            </w:r>
            <w:bookmarkEnd w:id="4870"/>
            <w:bookmarkEnd w:id="4871"/>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72" w:name="_Toc23587484"/>
            <w:bookmarkStart w:id="4873" w:name="_Toc23776158"/>
            <w:r w:rsidRPr="00B9609C">
              <w:rPr>
                <w:rFonts w:ascii="Times New Roman" w:hAnsi="Times New Roman" w:hint="eastAsia"/>
                <w:bCs w:val="0"/>
                <w:color w:val="000000" w:themeColor="text1"/>
                <w:kern w:val="0"/>
                <w:sz w:val="24"/>
                <w:szCs w:val="24"/>
              </w:rPr>
              <w:t>3</w:t>
            </w:r>
            <w:bookmarkEnd w:id="4872"/>
            <w:bookmarkEnd w:id="4873"/>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74" w:name="_Toc23587485"/>
            <w:bookmarkStart w:id="4875" w:name="_Toc23776159"/>
            <w:r w:rsidRPr="00B9609C">
              <w:rPr>
                <w:rFonts w:ascii="Times New Roman" w:hAnsi="Times New Roman" w:hint="eastAsia"/>
                <w:bCs w:val="0"/>
                <w:color w:val="000000" w:themeColor="text1"/>
                <w:kern w:val="0"/>
                <w:sz w:val="24"/>
                <w:szCs w:val="24"/>
              </w:rPr>
              <w:t>4</w:t>
            </w:r>
            <w:bookmarkEnd w:id="4874"/>
            <w:bookmarkEnd w:id="4875"/>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bookmarkStart w:id="4876" w:name="_Toc23587486"/>
            <w:bookmarkStart w:id="4877" w:name="_Toc23776160"/>
            <w:r w:rsidRPr="00B9609C">
              <w:rPr>
                <w:rFonts w:ascii="Times New Roman" w:hAnsi="Times New Roman" w:hint="eastAsia"/>
                <w:bCs w:val="0"/>
                <w:color w:val="000000" w:themeColor="text1"/>
                <w:spacing w:val="-20"/>
                <w:kern w:val="0"/>
                <w:sz w:val="24"/>
                <w:szCs w:val="24"/>
              </w:rPr>
              <w:t>療養、違規</w:t>
            </w:r>
            <w:bookmarkEnd w:id="4876"/>
            <w:bookmarkEnd w:id="4877"/>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17</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78" w:name="_Toc23587487"/>
            <w:bookmarkStart w:id="4879" w:name="_Toc23776161"/>
            <w:r w:rsidRPr="00B9609C">
              <w:rPr>
                <w:rFonts w:ascii="Times New Roman" w:hAnsi="Times New Roman"/>
                <w:color w:val="000000" w:themeColor="text1"/>
                <w:kern w:val="0"/>
                <w:sz w:val="24"/>
                <w:szCs w:val="24"/>
              </w:rPr>
              <w:t>臺東監獄</w:t>
            </w:r>
            <w:bookmarkEnd w:id="4878"/>
            <w:bookmarkEnd w:id="487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80" w:name="_Toc23587488"/>
            <w:bookmarkStart w:id="4881" w:name="_Toc23776162"/>
            <w:r w:rsidRPr="00B9609C">
              <w:rPr>
                <w:rFonts w:ascii="Times New Roman" w:hAnsi="Times New Roman" w:hint="eastAsia"/>
                <w:bCs w:val="0"/>
                <w:color w:val="000000" w:themeColor="text1"/>
                <w:kern w:val="0"/>
                <w:sz w:val="24"/>
                <w:szCs w:val="24"/>
              </w:rPr>
              <w:t>20</w:t>
            </w:r>
            <w:bookmarkEnd w:id="4880"/>
            <w:bookmarkEnd w:id="488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82" w:name="_Toc23587489"/>
            <w:bookmarkStart w:id="4883" w:name="_Toc23776163"/>
            <w:r w:rsidRPr="00B9609C">
              <w:rPr>
                <w:rFonts w:ascii="Times New Roman" w:hAnsi="Times New Roman" w:hint="eastAsia"/>
                <w:bCs w:val="0"/>
                <w:color w:val="000000" w:themeColor="text1"/>
                <w:kern w:val="0"/>
                <w:sz w:val="24"/>
                <w:szCs w:val="24"/>
              </w:rPr>
              <w:t>14</w:t>
            </w:r>
            <w:bookmarkEnd w:id="4882"/>
            <w:bookmarkEnd w:id="488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84" w:name="_Toc23587490"/>
            <w:bookmarkStart w:id="4885" w:name="_Toc23776164"/>
            <w:r w:rsidRPr="00B9609C">
              <w:rPr>
                <w:rFonts w:ascii="Times New Roman" w:hAnsi="Times New Roman" w:hint="eastAsia"/>
                <w:bCs w:val="0"/>
                <w:color w:val="000000" w:themeColor="text1"/>
                <w:kern w:val="0"/>
                <w:sz w:val="24"/>
                <w:szCs w:val="24"/>
              </w:rPr>
              <w:t>0</w:t>
            </w:r>
            <w:bookmarkEnd w:id="4884"/>
            <w:bookmarkEnd w:id="4885"/>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86" w:name="_Toc23587491"/>
            <w:bookmarkStart w:id="4887" w:name="_Toc23776165"/>
            <w:r w:rsidRPr="00B9609C">
              <w:rPr>
                <w:rFonts w:ascii="Times New Roman" w:hAnsi="Times New Roman" w:hint="eastAsia"/>
                <w:bCs w:val="0"/>
                <w:color w:val="000000" w:themeColor="text1"/>
                <w:kern w:val="0"/>
                <w:sz w:val="24"/>
                <w:szCs w:val="24"/>
              </w:rPr>
              <w:t>6</w:t>
            </w:r>
            <w:bookmarkEnd w:id="4886"/>
            <w:bookmarkEnd w:id="4887"/>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88" w:name="_Toc23587492"/>
            <w:bookmarkStart w:id="4889" w:name="_Toc23776166"/>
            <w:r w:rsidRPr="00B9609C">
              <w:rPr>
                <w:rFonts w:ascii="Times New Roman" w:hAnsi="Times New Roman" w:hint="eastAsia"/>
                <w:bCs w:val="0"/>
                <w:color w:val="000000" w:themeColor="text1"/>
                <w:kern w:val="0"/>
                <w:sz w:val="24"/>
                <w:szCs w:val="24"/>
              </w:rPr>
              <w:t>0</w:t>
            </w:r>
            <w:bookmarkEnd w:id="4888"/>
            <w:bookmarkEnd w:id="4889"/>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18</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90" w:name="_Toc23587493"/>
            <w:bookmarkStart w:id="4891" w:name="_Toc23776167"/>
            <w:r w:rsidRPr="00B9609C">
              <w:rPr>
                <w:rFonts w:ascii="Times New Roman" w:hAnsi="Times New Roman"/>
                <w:color w:val="000000" w:themeColor="text1"/>
                <w:kern w:val="0"/>
                <w:sz w:val="24"/>
                <w:szCs w:val="24"/>
              </w:rPr>
              <w:t>花蓮監獄</w:t>
            </w:r>
            <w:bookmarkEnd w:id="4890"/>
            <w:bookmarkEnd w:id="489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92" w:name="_Toc23587494"/>
            <w:bookmarkStart w:id="4893" w:name="_Toc23776168"/>
            <w:r w:rsidRPr="00B9609C">
              <w:rPr>
                <w:rFonts w:ascii="Times New Roman" w:hAnsi="Times New Roman" w:hint="eastAsia"/>
                <w:bCs w:val="0"/>
                <w:color w:val="000000" w:themeColor="text1"/>
                <w:kern w:val="0"/>
                <w:sz w:val="24"/>
                <w:szCs w:val="24"/>
              </w:rPr>
              <w:t>60</w:t>
            </w:r>
            <w:bookmarkEnd w:id="4892"/>
            <w:bookmarkEnd w:id="489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94" w:name="_Toc23587495"/>
            <w:bookmarkStart w:id="4895" w:name="_Toc23776169"/>
            <w:r w:rsidRPr="00B9609C">
              <w:rPr>
                <w:rFonts w:ascii="Times New Roman" w:hAnsi="Times New Roman" w:hint="eastAsia"/>
                <w:bCs w:val="0"/>
                <w:color w:val="000000" w:themeColor="text1"/>
                <w:kern w:val="0"/>
                <w:sz w:val="24"/>
                <w:szCs w:val="24"/>
              </w:rPr>
              <w:t>50</w:t>
            </w:r>
            <w:bookmarkEnd w:id="4894"/>
            <w:bookmarkEnd w:id="489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96" w:name="_Toc23587496"/>
            <w:bookmarkStart w:id="4897" w:name="_Toc23776170"/>
            <w:r w:rsidRPr="00B9609C">
              <w:rPr>
                <w:rFonts w:ascii="Times New Roman" w:hAnsi="Times New Roman" w:hint="eastAsia"/>
                <w:bCs w:val="0"/>
                <w:color w:val="000000" w:themeColor="text1"/>
                <w:kern w:val="0"/>
                <w:sz w:val="24"/>
                <w:szCs w:val="24"/>
              </w:rPr>
              <w:t>7</w:t>
            </w:r>
            <w:bookmarkEnd w:id="4896"/>
            <w:bookmarkEnd w:id="4897"/>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898" w:name="_Toc23587497"/>
            <w:bookmarkStart w:id="4899" w:name="_Toc23776171"/>
            <w:r w:rsidRPr="00B9609C">
              <w:rPr>
                <w:rFonts w:ascii="Times New Roman" w:hAnsi="Times New Roman" w:hint="eastAsia"/>
                <w:bCs w:val="0"/>
                <w:color w:val="000000" w:themeColor="text1"/>
                <w:kern w:val="0"/>
                <w:sz w:val="24"/>
                <w:szCs w:val="24"/>
              </w:rPr>
              <w:t>3</w:t>
            </w:r>
            <w:bookmarkEnd w:id="4898"/>
            <w:bookmarkEnd w:id="4899"/>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00" w:name="_Toc23587498"/>
            <w:bookmarkStart w:id="4901" w:name="_Toc23776172"/>
            <w:r w:rsidRPr="00B9609C">
              <w:rPr>
                <w:rFonts w:ascii="Times New Roman" w:hAnsi="Times New Roman" w:hint="eastAsia"/>
                <w:bCs w:val="0"/>
                <w:color w:val="000000" w:themeColor="text1"/>
                <w:kern w:val="0"/>
                <w:sz w:val="24"/>
                <w:szCs w:val="24"/>
              </w:rPr>
              <w:t>0</w:t>
            </w:r>
            <w:bookmarkEnd w:id="4900"/>
            <w:bookmarkEnd w:id="4901"/>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19</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02" w:name="_Toc23587499"/>
            <w:bookmarkStart w:id="4903" w:name="_Toc23776173"/>
            <w:r w:rsidRPr="00B9609C">
              <w:rPr>
                <w:rFonts w:ascii="Times New Roman" w:hAnsi="Times New Roman"/>
                <w:color w:val="000000" w:themeColor="text1"/>
                <w:kern w:val="0"/>
                <w:sz w:val="24"/>
                <w:szCs w:val="24"/>
              </w:rPr>
              <w:t>宜蘭監獄</w:t>
            </w:r>
            <w:bookmarkEnd w:id="4902"/>
            <w:bookmarkEnd w:id="490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04" w:name="_Toc23587500"/>
            <w:bookmarkStart w:id="4905" w:name="_Toc23776174"/>
            <w:r w:rsidRPr="00B9609C">
              <w:rPr>
                <w:rFonts w:ascii="Times New Roman" w:hAnsi="Times New Roman" w:hint="eastAsia"/>
                <w:bCs w:val="0"/>
                <w:color w:val="000000" w:themeColor="text1"/>
                <w:kern w:val="0"/>
                <w:sz w:val="24"/>
                <w:szCs w:val="24"/>
              </w:rPr>
              <w:t>14</w:t>
            </w:r>
            <w:bookmarkEnd w:id="4904"/>
            <w:bookmarkEnd w:id="490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06" w:name="_Toc23587501"/>
            <w:bookmarkStart w:id="4907" w:name="_Toc23776175"/>
            <w:r w:rsidRPr="00B9609C">
              <w:rPr>
                <w:rFonts w:ascii="Times New Roman" w:hAnsi="Times New Roman" w:hint="eastAsia"/>
                <w:bCs w:val="0"/>
                <w:color w:val="000000" w:themeColor="text1"/>
                <w:kern w:val="0"/>
                <w:sz w:val="24"/>
                <w:szCs w:val="24"/>
              </w:rPr>
              <w:t>14</w:t>
            </w:r>
            <w:bookmarkEnd w:id="4906"/>
            <w:bookmarkEnd w:id="490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08" w:name="_Toc23587502"/>
            <w:bookmarkStart w:id="4909" w:name="_Toc23776176"/>
            <w:r w:rsidRPr="00B9609C">
              <w:rPr>
                <w:rFonts w:ascii="Times New Roman" w:hAnsi="Times New Roman" w:hint="eastAsia"/>
                <w:bCs w:val="0"/>
                <w:color w:val="000000" w:themeColor="text1"/>
                <w:kern w:val="0"/>
                <w:sz w:val="24"/>
                <w:szCs w:val="24"/>
              </w:rPr>
              <w:t>0</w:t>
            </w:r>
            <w:bookmarkEnd w:id="4908"/>
            <w:bookmarkEnd w:id="4909"/>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10" w:name="_Toc23587503"/>
            <w:bookmarkStart w:id="4911" w:name="_Toc23776177"/>
            <w:r w:rsidRPr="00B9609C">
              <w:rPr>
                <w:rFonts w:ascii="Times New Roman" w:hAnsi="Times New Roman" w:hint="eastAsia"/>
                <w:bCs w:val="0"/>
                <w:color w:val="000000" w:themeColor="text1"/>
                <w:kern w:val="0"/>
                <w:sz w:val="24"/>
                <w:szCs w:val="24"/>
              </w:rPr>
              <w:t>0</w:t>
            </w:r>
            <w:bookmarkEnd w:id="4910"/>
            <w:bookmarkEnd w:id="4911"/>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12" w:name="_Toc23587504"/>
            <w:bookmarkStart w:id="4913" w:name="_Toc23776178"/>
            <w:r w:rsidRPr="00B9609C">
              <w:rPr>
                <w:rFonts w:ascii="Times New Roman" w:hAnsi="Times New Roman" w:hint="eastAsia"/>
                <w:bCs w:val="0"/>
                <w:color w:val="000000" w:themeColor="text1"/>
                <w:kern w:val="0"/>
                <w:sz w:val="24"/>
                <w:szCs w:val="24"/>
              </w:rPr>
              <w:t>0</w:t>
            </w:r>
            <w:bookmarkEnd w:id="4912"/>
            <w:bookmarkEnd w:id="4913"/>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20</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14" w:name="_Toc23587505"/>
            <w:bookmarkStart w:id="4915" w:name="_Toc23776179"/>
            <w:r w:rsidRPr="00B9609C">
              <w:rPr>
                <w:rFonts w:ascii="Times New Roman" w:hAnsi="Times New Roman"/>
                <w:color w:val="000000" w:themeColor="text1"/>
                <w:kern w:val="0"/>
                <w:sz w:val="24"/>
                <w:szCs w:val="24"/>
              </w:rPr>
              <w:t>基隆監獄</w:t>
            </w:r>
            <w:bookmarkEnd w:id="4914"/>
            <w:bookmarkEnd w:id="491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16" w:name="_Toc23587506"/>
            <w:bookmarkStart w:id="4917" w:name="_Toc23776180"/>
            <w:r w:rsidRPr="00B9609C">
              <w:rPr>
                <w:rFonts w:ascii="Times New Roman" w:hAnsi="Times New Roman" w:hint="eastAsia"/>
                <w:bCs w:val="0"/>
                <w:color w:val="000000" w:themeColor="text1"/>
                <w:kern w:val="0"/>
                <w:sz w:val="24"/>
                <w:szCs w:val="24"/>
              </w:rPr>
              <w:t>30</w:t>
            </w:r>
            <w:bookmarkEnd w:id="4916"/>
            <w:bookmarkEnd w:id="491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18" w:name="_Toc23587507"/>
            <w:bookmarkStart w:id="4919" w:name="_Toc23776181"/>
            <w:r w:rsidRPr="00B9609C">
              <w:rPr>
                <w:rFonts w:ascii="Times New Roman" w:hAnsi="Times New Roman" w:hint="eastAsia"/>
                <w:bCs w:val="0"/>
                <w:color w:val="000000" w:themeColor="text1"/>
                <w:kern w:val="0"/>
                <w:sz w:val="24"/>
                <w:szCs w:val="24"/>
              </w:rPr>
              <w:t>30</w:t>
            </w:r>
            <w:bookmarkEnd w:id="4918"/>
            <w:bookmarkEnd w:id="491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20" w:name="_Toc23587508"/>
            <w:bookmarkStart w:id="4921" w:name="_Toc23776182"/>
            <w:r w:rsidRPr="00B9609C">
              <w:rPr>
                <w:rFonts w:ascii="Times New Roman" w:hAnsi="Times New Roman" w:hint="eastAsia"/>
                <w:bCs w:val="0"/>
                <w:color w:val="000000" w:themeColor="text1"/>
                <w:kern w:val="0"/>
                <w:sz w:val="24"/>
                <w:szCs w:val="24"/>
              </w:rPr>
              <w:t>0</w:t>
            </w:r>
            <w:bookmarkEnd w:id="4920"/>
            <w:bookmarkEnd w:id="4921"/>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22" w:name="_Toc23587509"/>
            <w:bookmarkStart w:id="4923" w:name="_Toc23776183"/>
            <w:r w:rsidRPr="00B9609C">
              <w:rPr>
                <w:rFonts w:ascii="Times New Roman" w:hAnsi="Times New Roman" w:hint="eastAsia"/>
                <w:bCs w:val="0"/>
                <w:color w:val="000000" w:themeColor="text1"/>
                <w:kern w:val="0"/>
                <w:sz w:val="24"/>
                <w:szCs w:val="24"/>
              </w:rPr>
              <w:t>0</w:t>
            </w:r>
            <w:bookmarkEnd w:id="4922"/>
            <w:bookmarkEnd w:id="4923"/>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24" w:name="_Toc23587510"/>
            <w:bookmarkStart w:id="4925" w:name="_Toc23776184"/>
            <w:r w:rsidRPr="00B9609C">
              <w:rPr>
                <w:rFonts w:ascii="Times New Roman" w:hAnsi="Times New Roman" w:hint="eastAsia"/>
                <w:bCs w:val="0"/>
                <w:color w:val="000000" w:themeColor="text1"/>
                <w:kern w:val="0"/>
                <w:sz w:val="24"/>
                <w:szCs w:val="24"/>
              </w:rPr>
              <w:t>0</w:t>
            </w:r>
            <w:bookmarkEnd w:id="4924"/>
            <w:bookmarkEnd w:id="4925"/>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21</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26" w:name="_Toc23587511"/>
            <w:bookmarkStart w:id="4927" w:name="_Toc23776185"/>
            <w:r w:rsidRPr="00B9609C">
              <w:rPr>
                <w:rFonts w:ascii="Times New Roman" w:hAnsi="Times New Roman"/>
                <w:color w:val="000000" w:themeColor="text1"/>
                <w:kern w:val="0"/>
                <w:sz w:val="24"/>
                <w:szCs w:val="24"/>
              </w:rPr>
              <w:t>澎湖監獄</w:t>
            </w:r>
            <w:bookmarkEnd w:id="4926"/>
            <w:bookmarkEnd w:id="492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28" w:name="_Toc23587512"/>
            <w:bookmarkStart w:id="4929" w:name="_Toc23776186"/>
            <w:r w:rsidRPr="00B9609C">
              <w:rPr>
                <w:rFonts w:ascii="Times New Roman" w:hAnsi="Times New Roman" w:hint="eastAsia"/>
                <w:bCs w:val="0"/>
                <w:color w:val="000000" w:themeColor="text1"/>
                <w:kern w:val="0"/>
                <w:sz w:val="24"/>
                <w:szCs w:val="24"/>
              </w:rPr>
              <w:t>30</w:t>
            </w:r>
            <w:bookmarkEnd w:id="4928"/>
            <w:bookmarkEnd w:id="492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30" w:name="_Toc23587513"/>
            <w:bookmarkStart w:id="4931" w:name="_Toc23776187"/>
            <w:r w:rsidRPr="00B9609C">
              <w:rPr>
                <w:rFonts w:ascii="Times New Roman" w:hAnsi="Times New Roman" w:hint="eastAsia"/>
                <w:bCs w:val="0"/>
                <w:color w:val="000000" w:themeColor="text1"/>
                <w:kern w:val="0"/>
                <w:sz w:val="24"/>
                <w:szCs w:val="24"/>
              </w:rPr>
              <w:t>29</w:t>
            </w:r>
            <w:bookmarkEnd w:id="4930"/>
            <w:bookmarkEnd w:id="493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32" w:name="_Toc23587514"/>
            <w:bookmarkStart w:id="4933" w:name="_Toc23776188"/>
            <w:r w:rsidRPr="00B9609C">
              <w:rPr>
                <w:rFonts w:ascii="Times New Roman" w:hAnsi="Times New Roman" w:hint="eastAsia"/>
                <w:bCs w:val="0"/>
                <w:color w:val="000000" w:themeColor="text1"/>
                <w:kern w:val="0"/>
                <w:sz w:val="24"/>
                <w:szCs w:val="24"/>
              </w:rPr>
              <w:t>0</w:t>
            </w:r>
            <w:bookmarkEnd w:id="4932"/>
            <w:bookmarkEnd w:id="4933"/>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34" w:name="_Toc23587515"/>
            <w:bookmarkStart w:id="4935" w:name="_Toc23776189"/>
            <w:r w:rsidRPr="00B9609C">
              <w:rPr>
                <w:rFonts w:ascii="Times New Roman" w:hAnsi="Times New Roman" w:hint="eastAsia"/>
                <w:bCs w:val="0"/>
                <w:color w:val="000000" w:themeColor="text1"/>
                <w:kern w:val="0"/>
                <w:sz w:val="24"/>
                <w:szCs w:val="24"/>
              </w:rPr>
              <w:t>1</w:t>
            </w:r>
            <w:bookmarkEnd w:id="4934"/>
            <w:bookmarkEnd w:id="4935"/>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36" w:name="_Toc23587516"/>
            <w:bookmarkStart w:id="4937" w:name="_Toc23776190"/>
            <w:r w:rsidRPr="00B9609C">
              <w:rPr>
                <w:rFonts w:ascii="Times New Roman" w:hAnsi="Times New Roman" w:hint="eastAsia"/>
                <w:bCs w:val="0"/>
                <w:color w:val="000000" w:themeColor="text1"/>
                <w:kern w:val="0"/>
                <w:sz w:val="24"/>
                <w:szCs w:val="24"/>
              </w:rPr>
              <w:t>0</w:t>
            </w:r>
            <w:bookmarkEnd w:id="4936"/>
            <w:bookmarkEnd w:id="4937"/>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22</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38" w:name="_Toc23587517"/>
            <w:bookmarkStart w:id="4939" w:name="_Toc23776191"/>
            <w:r w:rsidRPr="00B9609C">
              <w:rPr>
                <w:rFonts w:ascii="Times New Roman" w:hAnsi="Times New Roman"/>
                <w:color w:val="000000" w:themeColor="text1"/>
                <w:kern w:val="0"/>
                <w:sz w:val="24"/>
                <w:szCs w:val="24"/>
              </w:rPr>
              <w:t>綠島監獄</w:t>
            </w:r>
            <w:bookmarkEnd w:id="4938"/>
            <w:bookmarkEnd w:id="493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40" w:name="_Toc23587518"/>
            <w:bookmarkStart w:id="4941" w:name="_Toc23776192"/>
            <w:r w:rsidRPr="00B9609C">
              <w:rPr>
                <w:rFonts w:ascii="Times New Roman" w:hAnsi="Times New Roman" w:hint="eastAsia"/>
                <w:bCs w:val="0"/>
                <w:color w:val="000000" w:themeColor="text1"/>
                <w:kern w:val="0"/>
                <w:sz w:val="24"/>
                <w:szCs w:val="24"/>
              </w:rPr>
              <w:t>1</w:t>
            </w:r>
            <w:bookmarkEnd w:id="4940"/>
            <w:bookmarkEnd w:id="494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42" w:name="_Toc23587519"/>
            <w:bookmarkStart w:id="4943" w:name="_Toc23776193"/>
            <w:r w:rsidRPr="00B9609C">
              <w:rPr>
                <w:rFonts w:ascii="Times New Roman" w:hAnsi="Times New Roman" w:hint="eastAsia"/>
                <w:bCs w:val="0"/>
                <w:color w:val="000000" w:themeColor="text1"/>
                <w:kern w:val="0"/>
                <w:sz w:val="24"/>
                <w:szCs w:val="24"/>
              </w:rPr>
              <w:t>0</w:t>
            </w:r>
            <w:bookmarkEnd w:id="4942"/>
            <w:bookmarkEnd w:id="494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44" w:name="_Toc23587520"/>
            <w:bookmarkStart w:id="4945" w:name="_Toc23776194"/>
            <w:r w:rsidRPr="00B9609C">
              <w:rPr>
                <w:rFonts w:ascii="Times New Roman" w:hAnsi="Times New Roman" w:hint="eastAsia"/>
                <w:bCs w:val="0"/>
                <w:color w:val="000000" w:themeColor="text1"/>
                <w:kern w:val="0"/>
                <w:sz w:val="24"/>
                <w:szCs w:val="24"/>
              </w:rPr>
              <w:t>1</w:t>
            </w:r>
            <w:bookmarkEnd w:id="4944"/>
            <w:bookmarkEnd w:id="4945"/>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46" w:name="_Toc23587521"/>
            <w:bookmarkStart w:id="4947" w:name="_Toc23776195"/>
            <w:r w:rsidRPr="00B9609C">
              <w:rPr>
                <w:rFonts w:ascii="Times New Roman" w:hAnsi="Times New Roman" w:hint="eastAsia"/>
                <w:bCs w:val="0"/>
                <w:color w:val="000000" w:themeColor="text1"/>
                <w:kern w:val="0"/>
                <w:sz w:val="24"/>
                <w:szCs w:val="24"/>
              </w:rPr>
              <w:t>0</w:t>
            </w:r>
            <w:bookmarkEnd w:id="4946"/>
            <w:bookmarkEnd w:id="4947"/>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48" w:name="_Toc23587522"/>
            <w:bookmarkStart w:id="4949" w:name="_Toc23776196"/>
            <w:r w:rsidRPr="00B9609C">
              <w:rPr>
                <w:rFonts w:ascii="Times New Roman" w:hAnsi="Times New Roman" w:hint="eastAsia"/>
                <w:bCs w:val="0"/>
                <w:color w:val="000000" w:themeColor="text1"/>
                <w:kern w:val="0"/>
                <w:sz w:val="24"/>
                <w:szCs w:val="24"/>
              </w:rPr>
              <w:t>0</w:t>
            </w:r>
            <w:bookmarkEnd w:id="4948"/>
            <w:bookmarkEnd w:id="4949"/>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bookmarkStart w:id="4950" w:name="_Toc23587523"/>
            <w:bookmarkStart w:id="4951" w:name="_Toc23776197"/>
            <w:r w:rsidRPr="00B9609C">
              <w:rPr>
                <w:rFonts w:ascii="Times New Roman" w:hAnsi="Times New Roman" w:hint="eastAsia"/>
                <w:bCs w:val="0"/>
                <w:color w:val="000000" w:themeColor="text1"/>
                <w:spacing w:val="-20"/>
                <w:kern w:val="0"/>
                <w:sz w:val="24"/>
                <w:szCs w:val="24"/>
              </w:rPr>
              <w:t>新收</w:t>
            </w:r>
            <w:bookmarkEnd w:id="4950"/>
            <w:bookmarkEnd w:id="4951"/>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23</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52" w:name="_Toc23587524"/>
            <w:bookmarkStart w:id="4953" w:name="_Toc23776198"/>
            <w:r w:rsidRPr="00B9609C">
              <w:rPr>
                <w:rFonts w:ascii="Times New Roman" w:hAnsi="Times New Roman"/>
                <w:color w:val="000000" w:themeColor="text1"/>
                <w:kern w:val="0"/>
                <w:sz w:val="24"/>
                <w:szCs w:val="24"/>
              </w:rPr>
              <w:t>金門監獄</w:t>
            </w:r>
            <w:bookmarkEnd w:id="4952"/>
            <w:bookmarkEnd w:id="495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54" w:name="_Toc23587525"/>
            <w:bookmarkStart w:id="4955" w:name="_Toc23776199"/>
            <w:r w:rsidRPr="00B9609C">
              <w:rPr>
                <w:rFonts w:ascii="Times New Roman" w:hAnsi="Times New Roman" w:hint="eastAsia"/>
                <w:bCs w:val="0"/>
                <w:color w:val="000000" w:themeColor="text1"/>
                <w:kern w:val="0"/>
                <w:sz w:val="24"/>
                <w:szCs w:val="24"/>
              </w:rPr>
              <w:t>7</w:t>
            </w:r>
            <w:bookmarkEnd w:id="4954"/>
            <w:bookmarkEnd w:id="495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56" w:name="_Toc23587526"/>
            <w:bookmarkStart w:id="4957" w:name="_Toc23776200"/>
            <w:r w:rsidRPr="00B9609C">
              <w:rPr>
                <w:rFonts w:ascii="Times New Roman" w:hAnsi="Times New Roman" w:hint="eastAsia"/>
                <w:bCs w:val="0"/>
                <w:color w:val="000000" w:themeColor="text1"/>
                <w:kern w:val="0"/>
                <w:sz w:val="24"/>
                <w:szCs w:val="24"/>
              </w:rPr>
              <w:t>7</w:t>
            </w:r>
            <w:bookmarkEnd w:id="4956"/>
            <w:bookmarkEnd w:id="495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58" w:name="_Toc23587527"/>
            <w:bookmarkStart w:id="4959" w:name="_Toc23776201"/>
            <w:r w:rsidRPr="00B9609C">
              <w:rPr>
                <w:rFonts w:ascii="Times New Roman" w:hAnsi="Times New Roman" w:hint="eastAsia"/>
                <w:bCs w:val="0"/>
                <w:color w:val="000000" w:themeColor="text1"/>
                <w:kern w:val="0"/>
                <w:sz w:val="24"/>
                <w:szCs w:val="24"/>
              </w:rPr>
              <w:t>0</w:t>
            </w:r>
            <w:bookmarkEnd w:id="4958"/>
            <w:bookmarkEnd w:id="4959"/>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60" w:name="_Toc23587528"/>
            <w:bookmarkStart w:id="4961" w:name="_Toc23776202"/>
            <w:r w:rsidRPr="00B9609C">
              <w:rPr>
                <w:rFonts w:ascii="Times New Roman" w:hAnsi="Times New Roman" w:hint="eastAsia"/>
                <w:bCs w:val="0"/>
                <w:color w:val="000000" w:themeColor="text1"/>
                <w:kern w:val="0"/>
                <w:sz w:val="24"/>
                <w:szCs w:val="24"/>
              </w:rPr>
              <w:t>0</w:t>
            </w:r>
            <w:bookmarkEnd w:id="4960"/>
            <w:bookmarkEnd w:id="4961"/>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62" w:name="_Toc23587529"/>
            <w:bookmarkStart w:id="4963" w:name="_Toc23776203"/>
            <w:r w:rsidRPr="00B9609C">
              <w:rPr>
                <w:rFonts w:ascii="Times New Roman" w:hAnsi="Times New Roman" w:hint="eastAsia"/>
                <w:bCs w:val="0"/>
                <w:color w:val="000000" w:themeColor="text1"/>
                <w:kern w:val="0"/>
                <w:sz w:val="24"/>
                <w:szCs w:val="24"/>
              </w:rPr>
              <w:t>0</w:t>
            </w:r>
            <w:bookmarkEnd w:id="4962"/>
            <w:bookmarkEnd w:id="4963"/>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24</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64" w:name="_Toc23587530"/>
            <w:bookmarkStart w:id="4965" w:name="_Toc23776204"/>
            <w:r w:rsidRPr="00B9609C">
              <w:rPr>
                <w:rFonts w:ascii="Times New Roman" w:hAnsi="Times New Roman"/>
                <w:color w:val="000000" w:themeColor="text1"/>
                <w:kern w:val="0"/>
                <w:sz w:val="24"/>
                <w:szCs w:val="24"/>
              </w:rPr>
              <w:t>八德外役監獄</w:t>
            </w:r>
            <w:bookmarkEnd w:id="4964"/>
            <w:bookmarkEnd w:id="496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66" w:name="_Toc23587531"/>
            <w:bookmarkStart w:id="4967" w:name="_Toc23776205"/>
            <w:r w:rsidRPr="00B9609C">
              <w:rPr>
                <w:rFonts w:ascii="Times New Roman" w:hAnsi="Times New Roman" w:hint="eastAsia"/>
                <w:bCs w:val="0"/>
                <w:color w:val="000000" w:themeColor="text1"/>
                <w:kern w:val="0"/>
                <w:sz w:val="24"/>
                <w:szCs w:val="24"/>
              </w:rPr>
              <w:t>2</w:t>
            </w:r>
            <w:bookmarkEnd w:id="4966"/>
            <w:bookmarkEnd w:id="496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68" w:name="_Toc23587532"/>
            <w:bookmarkStart w:id="4969" w:name="_Toc23776206"/>
            <w:r w:rsidRPr="00B9609C">
              <w:rPr>
                <w:rFonts w:ascii="Times New Roman" w:hAnsi="Times New Roman" w:hint="eastAsia"/>
                <w:bCs w:val="0"/>
                <w:color w:val="000000" w:themeColor="text1"/>
                <w:kern w:val="0"/>
                <w:sz w:val="24"/>
                <w:szCs w:val="24"/>
              </w:rPr>
              <w:t>2</w:t>
            </w:r>
            <w:bookmarkEnd w:id="4968"/>
            <w:bookmarkEnd w:id="496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70" w:name="_Toc23587533"/>
            <w:bookmarkStart w:id="4971" w:name="_Toc23776207"/>
            <w:r w:rsidRPr="00B9609C">
              <w:rPr>
                <w:rFonts w:ascii="Times New Roman" w:hAnsi="Times New Roman" w:hint="eastAsia"/>
                <w:bCs w:val="0"/>
                <w:color w:val="000000" w:themeColor="text1"/>
                <w:kern w:val="0"/>
                <w:sz w:val="24"/>
                <w:szCs w:val="24"/>
              </w:rPr>
              <w:t>0</w:t>
            </w:r>
            <w:bookmarkEnd w:id="4970"/>
            <w:bookmarkEnd w:id="4971"/>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72" w:name="_Toc23587534"/>
            <w:bookmarkStart w:id="4973" w:name="_Toc23776208"/>
            <w:r w:rsidRPr="00B9609C">
              <w:rPr>
                <w:rFonts w:ascii="Times New Roman" w:hAnsi="Times New Roman" w:hint="eastAsia"/>
                <w:bCs w:val="0"/>
                <w:color w:val="000000" w:themeColor="text1"/>
                <w:kern w:val="0"/>
                <w:sz w:val="24"/>
                <w:szCs w:val="24"/>
              </w:rPr>
              <w:t>0</w:t>
            </w:r>
            <w:bookmarkEnd w:id="4972"/>
            <w:bookmarkEnd w:id="4973"/>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74" w:name="_Toc23587535"/>
            <w:bookmarkStart w:id="4975" w:name="_Toc23776209"/>
            <w:r w:rsidRPr="00B9609C">
              <w:rPr>
                <w:rFonts w:ascii="Times New Roman" w:hAnsi="Times New Roman" w:hint="eastAsia"/>
                <w:bCs w:val="0"/>
                <w:color w:val="000000" w:themeColor="text1"/>
                <w:kern w:val="0"/>
                <w:sz w:val="24"/>
                <w:szCs w:val="24"/>
              </w:rPr>
              <w:t>0</w:t>
            </w:r>
            <w:bookmarkEnd w:id="4974"/>
            <w:bookmarkEnd w:id="4975"/>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25</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76" w:name="_Toc23587536"/>
            <w:bookmarkStart w:id="4977" w:name="_Toc23776210"/>
            <w:r w:rsidRPr="00B9609C">
              <w:rPr>
                <w:rFonts w:ascii="Times New Roman" w:hAnsi="Times New Roman"/>
                <w:color w:val="000000" w:themeColor="text1"/>
                <w:kern w:val="0"/>
                <w:sz w:val="24"/>
                <w:szCs w:val="24"/>
              </w:rPr>
              <w:t>明德外役監獄</w:t>
            </w:r>
            <w:bookmarkEnd w:id="4976"/>
            <w:bookmarkEnd w:id="497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78" w:name="_Toc23587537"/>
            <w:bookmarkStart w:id="4979" w:name="_Toc23776211"/>
            <w:r w:rsidRPr="00B9609C">
              <w:rPr>
                <w:rFonts w:ascii="Times New Roman" w:hAnsi="Times New Roman" w:hint="eastAsia"/>
                <w:bCs w:val="0"/>
                <w:color w:val="000000" w:themeColor="text1"/>
                <w:kern w:val="0"/>
                <w:sz w:val="24"/>
                <w:szCs w:val="24"/>
              </w:rPr>
              <w:t>1</w:t>
            </w:r>
            <w:bookmarkEnd w:id="4978"/>
            <w:bookmarkEnd w:id="497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80" w:name="_Toc23587538"/>
            <w:bookmarkStart w:id="4981" w:name="_Toc23776212"/>
            <w:r w:rsidRPr="00B9609C">
              <w:rPr>
                <w:rFonts w:ascii="Times New Roman" w:hAnsi="Times New Roman" w:hint="eastAsia"/>
                <w:bCs w:val="0"/>
                <w:color w:val="000000" w:themeColor="text1"/>
                <w:kern w:val="0"/>
                <w:sz w:val="24"/>
                <w:szCs w:val="24"/>
              </w:rPr>
              <w:t>1</w:t>
            </w:r>
            <w:bookmarkEnd w:id="4980"/>
            <w:bookmarkEnd w:id="498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82" w:name="_Toc23587539"/>
            <w:bookmarkStart w:id="4983" w:name="_Toc23776213"/>
            <w:r w:rsidRPr="00B9609C">
              <w:rPr>
                <w:rFonts w:ascii="Times New Roman" w:hAnsi="Times New Roman" w:hint="eastAsia"/>
                <w:bCs w:val="0"/>
                <w:color w:val="000000" w:themeColor="text1"/>
                <w:kern w:val="0"/>
                <w:sz w:val="24"/>
                <w:szCs w:val="24"/>
              </w:rPr>
              <w:t>0</w:t>
            </w:r>
            <w:bookmarkEnd w:id="4982"/>
            <w:bookmarkEnd w:id="4983"/>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84" w:name="_Toc23587540"/>
            <w:bookmarkStart w:id="4985" w:name="_Toc23776214"/>
            <w:r w:rsidRPr="00B9609C">
              <w:rPr>
                <w:rFonts w:ascii="Times New Roman" w:hAnsi="Times New Roman" w:hint="eastAsia"/>
                <w:bCs w:val="0"/>
                <w:color w:val="000000" w:themeColor="text1"/>
                <w:kern w:val="0"/>
                <w:sz w:val="24"/>
                <w:szCs w:val="24"/>
              </w:rPr>
              <w:t>0</w:t>
            </w:r>
            <w:bookmarkEnd w:id="4984"/>
            <w:bookmarkEnd w:id="4985"/>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86" w:name="_Toc23587541"/>
            <w:bookmarkStart w:id="4987" w:name="_Toc23776215"/>
            <w:r w:rsidRPr="00B9609C">
              <w:rPr>
                <w:rFonts w:ascii="Times New Roman" w:hAnsi="Times New Roman" w:hint="eastAsia"/>
                <w:bCs w:val="0"/>
                <w:color w:val="000000" w:themeColor="text1"/>
                <w:kern w:val="0"/>
                <w:sz w:val="24"/>
                <w:szCs w:val="24"/>
              </w:rPr>
              <w:t>0</w:t>
            </w:r>
            <w:bookmarkEnd w:id="4986"/>
            <w:bookmarkEnd w:id="4987"/>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26</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88" w:name="_Toc23587542"/>
            <w:bookmarkStart w:id="4989" w:name="_Toc23776216"/>
            <w:r w:rsidRPr="00B9609C">
              <w:rPr>
                <w:rFonts w:ascii="Times New Roman" w:hAnsi="Times New Roman"/>
                <w:color w:val="000000" w:themeColor="text1"/>
                <w:kern w:val="0"/>
                <w:sz w:val="24"/>
                <w:szCs w:val="24"/>
              </w:rPr>
              <w:t>自強外役監獄</w:t>
            </w:r>
            <w:bookmarkEnd w:id="4988"/>
            <w:bookmarkEnd w:id="498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90" w:name="_Toc23587543"/>
            <w:bookmarkStart w:id="4991" w:name="_Toc23776217"/>
            <w:r w:rsidRPr="00B9609C">
              <w:rPr>
                <w:rFonts w:ascii="Times New Roman" w:hAnsi="Times New Roman" w:hint="eastAsia"/>
                <w:bCs w:val="0"/>
                <w:color w:val="000000" w:themeColor="text1"/>
                <w:kern w:val="0"/>
                <w:sz w:val="24"/>
                <w:szCs w:val="24"/>
              </w:rPr>
              <w:t>5</w:t>
            </w:r>
            <w:bookmarkEnd w:id="4990"/>
            <w:bookmarkEnd w:id="499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92" w:name="_Toc23587544"/>
            <w:bookmarkStart w:id="4993" w:name="_Toc23776218"/>
            <w:r w:rsidRPr="00B9609C">
              <w:rPr>
                <w:rFonts w:ascii="Times New Roman" w:hAnsi="Times New Roman" w:hint="eastAsia"/>
                <w:bCs w:val="0"/>
                <w:color w:val="000000" w:themeColor="text1"/>
                <w:kern w:val="0"/>
                <w:sz w:val="24"/>
                <w:szCs w:val="24"/>
              </w:rPr>
              <w:t>5</w:t>
            </w:r>
            <w:bookmarkEnd w:id="4992"/>
            <w:bookmarkEnd w:id="499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94" w:name="_Toc23587545"/>
            <w:bookmarkStart w:id="4995" w:name="_Toc23776219"/>
            <w:r w:rsidRPr="00B9609C">
              <w:rPr>
                <w:rFonts w:ascii="Times New Roman" w:hAnsi="Times New Roman" w:hint="eastAsia"/>
                <w:bCs w:val="0"/>
                <w:color w:val="000000" w:themeColor="text1"/>
                <w:kern w:val="0"/>
                <w:sz w:val="24"/>
                <w:szCs w:val="24"/>
              </w:rPr>
              <w:t>0</w:t>
            </w:r>
            <w:bookmarkEnd w:id="4994"/>
            <w:bookmarkEnd w:id="4995"/>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96" w:name="_Toc23587546"/>
            <w:bookmarkStart w:id="4997" w:name="_Toc23776220"/>
            <w:r w:rsidRPr="00B9609C">
              <w:rPr>
                <w:rFonts w:ascii="Times New Roman" w:hAnsi="Times New Roman" w:hint="eastAsia"/>
                <w:bCs w:val="0"/>
                <w:color w:val="000000" w:themeColor="text1"/>
                <w:kern w:val="0"/>
                <w:sz w:val="24"/>
                <w:szCs w:val="24"/>
              </w:rPr>
              <w:t>0</w:t>
            </w:r>
            <w:bookmarkEnd w:id="4996"/>
            <w:bookmarkEnd w:id="4997"/>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4998" w:name="_Toc23587547"/>
            <w:bookmarkStart w:id="4999" w:name="_Toc23776221"/>
            <w:r w:rsidRPr="00B9609C">
              <w:rPr>
                <w:rFonts w:ascii="Times New Roman" w:hAnsi="Times New Roman" w:hint="eastAsia"/>
                <w:bCs w:val="0"/>
                <w:color w:val="000000" w:themeColor="text1"/>
                <w:kern w:val="0"/>
                <w:sz w:val="24"/>
                <w:szCs w:val="24"/>
              </w:rPr>
              <w:t>0</w:t>
            </w:r>
            <w:bookmarkEnd w:id="4998"/>
            <w:bookmarkEnd w:id="4999"/>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27</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00" w:name="_Toc23587548"/>
            <w:bookmarkStart w:id="5001" w:name="_Toc23776222"/>
            <w:r w:rsidRPr="00B9609C">
              <w:rPr>
                <w:rFonts w:ascii="Times New Roman" w:hAnsi="Times New Roman"/>
                <w:color w:val="000000" w:themeColor="text1"/>
                <w:kern w:val="0"/>
                <w:sz w:val="24"/>
                <w:szCs w:val="24"/>
              </w:rPr>
              <w:t>臺北看守所</w:t>
            </w:r>
            <w:bookmarkEnd w:id="5000"/>
            <w:bookmarkEnd w:id="500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02" w:name="_Toc23587549"/>
            <w:bookmarkStart w:id="5003" w:name="_Toc23776223"/>
            <w:r w:rsidRPr="00B9609C">
              <w:rPr>
                <w:rFonts w:ascii="Times New Roman" w:hAnsi="Times New Roman" w:hint="eastAsia"/>
                <w:bCs w:val="0"/>
                <w:color w:val="000000" w:themeColor="text1"/>
                <w:kern w:val="0"/>
                <w:sz w:val="24"/>
                <w:szCs w:val="24"/>
              </w:rPr>
              <w:t>243</w:t>
            </w:r>
            <w:bookmarkEnd w:id="5002"/>
            <w:bookmarkEnd w:id="500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04" w:name="_Toc23587550"/>
            <w:bookmarkStart w:id="5005" w:name="_Toc23776224"/>
            <w:r w:rsidRPr="00B9609C">
              <w:rPr>
                <w:rFonts w:ascii="Times New Roman" w:hAnsi="Times New Roman" w:hint="eastAsia"/>
                <w:bCs w:val="0"/>
                <w:color w:val="000000" w:themeColor="text1"/>
                <w:kern w:val="0"/>
                <w:sz w:val="24"/>
                <w:szCs w:val="24"/>
              </w:rPr>
              <w:t>228</w:t>
            </w:r>
            <w:bookmarkEnd w:id="5004"/>
            <w:bookmarkEnd w:id="500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06" w:name="_Toc23587551"/>
            <w:bookmarkStart w:id="5007" w:name="_Toc23776225"/>
            <w:r w:rsidRPr="00B9609C">
              <w:rPr>
                <w:rFonts w:ascii="Times New Roman" w:hAnsi="Times New Roman" w:hint="eastAsia"/>
                <w:bCs w:val="0"/>
                <w:color w:val="000000" w:themeColor="text1"/>
                <w:kern w:val="0"/>
                <w:sz w:val="24"/>
                <w:szCs w:val="24"/>
              </w:rPr>
              <w:t>0</w:t>
            </w:r>
            <w:bookmarkEnd w:id="5006"/>
            <w:bookmarkEnd w:id="5007"/>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08" w:name="_Toc23587552"/>
            <w:bookmarkStart w:id="5009" w:name="_Toc23776226"/>
            <w:r w:rsidRPr="00B9609C">
              <w:rPr>
                <w:rFonts w:ascii="Times New Roman" w:hAnsi="Times New Roman" w:hint="eastAsia"/>
                <w:bCs w:val="0"/>
                <w:color w:val="000000" w:themeColor="text1"/>
                <w:kern w:val="0"/>
                <w:sz w:val="24"/>
                <w:szCs w:val="24"/>
              </w:rPr>
              <w:t>15</w:t>
            </w:r>
            <w:bookmarkEnd w:id="5008"/>
            <w:bookmarkEnd w:id="5009"/>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10" w:name="_Toc23587553"/>
            <w:bookmarkStart w:id="5011" w:name="_Toc23776227"/>
            <w:r w:rsidRPr="00B9609C">
              <w:rPr>
                <w:rFonts w:ascii="Times New Roman" w:hAnsi="Times New Roman" w:hint="eastAsia"/>
                <w:bCs w:val="0"/>
                <w:color w:val="000000" w:themeColor="text1"/>
                <w:kern w:val="0"/>
                <w:sz w:val="24"/>
                <w:szCs w:val="24"/>
              </w:rPr>
              <w:t>0</w:t>
            </w:r>
            <w:bookmarkEnd w:id="5010"/>
            <w:bookmarkEnd w:id="5011"/>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28</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12" w:name="_Toc23587554"/>
            <w:bookmarkStart w:id="5013" w:name="_Toc23776228"/>
            <w:r w:rsidRPr="00B9609C">
              <w:rPr>
                <w:rFonts w:ascii="Times New Roman" w:hAnsi="Times New Roman"/>
                <w:color w:val="000000" w:themeColor="text1"/>
                <w:kern w:val="0"/>
                <w:sz w:val="24"/>
                <w:szCs w:val="24"/>
              </w:rPr>
              <w:t>臺北女子看守所</w:t>
            </w:r>
            <w:bookmarkEnd w:id="5012"/>
            <w:bookmarkEnd w:id="501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14" w:name="_Toc23587555"/>
            <w:bookmarkStart w:id="5015" w:name="_Toc23776229"/>
            <w:r w:rsidRPr="00B9609C">
              <w:rPr>
                <w:rFonts w:ascii="Times New Roman" w:hAnsi="Times New Roman" w:hint="eastAsia"/>
                <w:bCs w:val="0"/>
                <w:color w:val="000000" w:themeColor="text1"/>
                <w:kern w:val="0"/>
                <w:sz w:val="24"/>
                <w:szCs w:val="24"/>
              </w:rPr>
              <w:t>63</w:t>
            </w:r>
            <w:bookmarkEnd w:id="5014"/>
            <w:bookmarkEnd w:id="501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16" w:name="_Toc23587556"/>
            <w:bookmarkStart w:id="5017" w:name="_Toc23776230"/>
            <w:r w:rsidRPr="00B9609C">
              <w:rPr>
                <w:rFonts w:ascii="Times New Roman" w:hAnsi="Times New Roman" w:hint="eastAsia"/>
                <w:bCs w:val="0"/>
                <w:color w:val="000000" w:themeColor="text1"/>
                <w:kern w:val="0"/>
                <w:sz w:val="24"/>
                <w:szCs w:val="24"/>
              </w:rPr>
              <w:t>31</w:t>
            </w:r>
            <w:bookmarkEnd w:id="5016"/>
            <w:bookmarkEnd w:id="501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18" w:name="_Toc23587557"/>
            <w:bookmarkStart w:id="5019" w:name="_Toc23776231"/>
            <w:r w:rsidRPr="00B9609C">
              <w:rPr>
                <w:rFonts w:ascii="Times New Roman" w:hAnsi="Times New Roman" w:hint="eastAsia"/>
                <w:bCs w:val="0"/>
                <w:color w:val="000000" w:themeColor="text1"/>
                <w:kern w:val="0"/>
                <w:sz w:val="24"/>
                <w:szCs w:val="24"/>
              </w:rPr>
              <w:t>0</w:t>
            </w:r>
            <w:bookmarkEnd w:id="5018"/>
            <w:bookmarkEnd w:id="5019"/>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20" w:name="_Toc23587558"/>
            <w:bookmarkStart w:id="5021" w:name="_Toc23776232"/>
            <w:r w:rsidRPr="00B9609C">
              <w:rPr>
                <w:rFonts w:ascii="Times New Roman" w:hAnsi="Times New Roman" w:hint="eastAsia"/>
                <w:bCs w:val="0"/>
                <w:color w:val="000000" w:themeColor="text1"/>
                <w:kern w:val="0"/>
                <w:sz w:val="24"/>
                <w:szCs w:val="24"/>
              </w:rPr>
              <w:t>32</w:t>
            </w:r>
            <w:bookmarkEnd w:id="5020"/>
            <w:bookmarkEnd w:id="5021"/>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22" w:name="_Toc23587559"/>
            <w:bookmarkStart w:id="5023" w:name="_Toc23776233"/>
            <w:r w:rsidRPr="00B9609C">
              <w:rPr>
                <w:rFonts w:ascii="Times New Roman" w:hAnsi="Times New Roman" w:hint="eastAsia"/>
                <w:bCs w:val="0"/>
                <w:color w:val="000000" w:themeColor="text1"/>
                <w:kern w:val="0"/>
                <w:sz w:val="24"/>
                <w:szCs w:val="24"/>
              </w:rPr>
              <w:t>0</w:t>
            </w:r>
            <w:bookmarkEnd w:id="5022"/>
            <w:bookmarkEnd w:id="5023"/>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29</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24" w:name="_Toc23587560"/>
            <w:bookmarkStart w:id="5025" w:name="_Toc23776234"/>
            <w:r w:rsidRPr="00B9609C">
              <w:rPr>
                <w:rFonts w:ascii="Times New Roman" w:hAnsi="Times New Roman"/>
                <w:color w:val="000000" w:themeColor="text1"/>
                <w:kern w:val="0"/>
                <w:sz w:val="24"/>
                <w:szCs w:val="24"/>
              </w:rPr>
              <w:t>新竹看守所</w:t>
            </w:r>
            <w:bookmarkEnd w:id="5024"/>
            <w:bookmarkEnd w:id="502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26" w:name="_Toc23587561"/>
            <w:bookmarkStart w:id="5027" w:name="_Toc23776235"/>
            <w:r w:rsidRPr="00B9609C">
              <w:rPr>
                <w:rFonts w:ascii="Times New Roman" w:hAnsi="Times New Roman" w:hint="eastAsia"/>
                <w:bCs w:val="0"/>
                <w:color w:val="000000" w:themeColor="text1"/>
                <w:kern w:val="0"/>
                <w:sz w:val="24"/>
                <w:szCs w:val="24"/>
              </w:rPr>
              <w:t>32</w:t>
            </w:r>
            <w:bookmarkEnd w:id="5026"/>
            <w:bookmarkEnd w:id="502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28" w:name="_Toc23587562"/>
            <w:bookmarkStart w:id="5029" w:name="_Toc23776236"/>
            <w:r w:rsidRPr="00B9609C">
              <w:rPr>
                <w:rFonts w:ascii="Times New Roman" w:hAnsi="Times New Roman" w:hint="eastAsia"/>
                <w:bCs w:val="0"/>
                <w:color w:val="000000" w:themeColor="text1"/>
                <w:kern w:val="0"/>
                <w:sz w:val="24"/>
                <w:szCs w:val="24"/>
              </w:rPr>
              <w:t>0</w:t>
            </w:r>
            <w:bookmarkEnd w:id="5028"/>
            <w:bookmarkEnd w:id="502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30" w:name="_Toc23587563"/>
            <w:bookmarkStart w:id="5031" w:name="_Toc23776237"/>
            <w:r w:rsidRPr="00B9609C">
              <w:rPr>
                <w:rFonts w:ascii="Times New Roman" w:hAnsi="Times New Roman" w:hint="eastAsia"/>
                <w:bCs w:val="0"/>
                <w:color w:val="000000" w:themeColor="text1"/>
                <w:kern w:val="0"/>
                <w:sz w:val="24"/>
                <w:szCs w:val="24"/>
              </w:rPr>
              <w:t>0</w:t>
            </w:r>
            <w:bookmarkEnd w:id="5030"/>
            <w:bookmarkEnd w:id="5031"/>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32" w:name="_Toc23587564"/>
            <w:bookmarkStart w:id="5033" w:name="_Toc23776238"/>
            <w:r w:rsidRPr="00B9609C">
              <w:rPr>
                <w:rFonts w:ascii="Times New Roman" w:hAnsi="Times New Roman" w:hint="eastAsia"/>
                <w:bCs w:val="0"/>
                <w:color w:val="000000" w:themeColor="text1"/>
                <w:kern w:val="0"/>
                <w:sz w:val="24"/>
                <w:szCs w:val="24"/>
              </w:rPr>
              <w:t>32</w:t>
            </w:r>
            <w:bookmarkEnd w:id="5032"/>
            <w:bookmarkEnd w:id="5033"/>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34" w:name="_Toc23587565"/>
            <w:bookmarkStart w:id="5035" w:name="_Toc23776239"/>
            <w:r w:rsidRPr="00B9609C">
              <w:rPr>
                <w:rFonts w:ascii="Times New Roman" w:hAnsi="Times New Roman" w:hint="eastAsia"/>
                <w:bCs w:val="0"/>
                <w:color w:val="000000" w:themeColor="text1"/>
                <w:kern w:val="0"/>
                <w:sz w:val="24"/>
                <w:szCs w:val="24"/>
              </w:rPr>
              <w:t>0</w:t>
            </w:r>
            <w:bookmarkEnd w:id="5034"/>
            <w:bookmarkEnd w:id="5035"/>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lastRenderedPageBreak/>
              <w:t>30</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36" w:name="_Toc23587566"/>
            <w:bookmarkStart w:id="5037" w:name="_Toc23776240"/>
            <w:r w:rsidRPr="00B9609C">
              <w:rPr>
                <w:rFonts w:ascii="Times New Roman" w:hAnsi="Times New Roman"/>
                <w:color w:val="000000" w:themeColor="text1"/>
                <w:kern w:val="0"/>
                <w:sz w:val="24"/>
                <w:szCs w:val="24"/>
              </w:rPr>
              <w:t>苗</w:t>
            </w:r>
            <w:r w:rsidRPr="00B9609C">
              <w:rPr>
                <w:rFonts w:ascii="Times New Roman" w:hAnsi="Times New Roman" w:hint="eastAsia"/>
                <w:color w:val="000000" w:themeColor="text1"/>
                <w:kern w:val="0"/>
                <w:sz w:val="24"/>
                <w:szCs w:val="24"/>
              </w:rPr>
              <w:t>栗</w:t>
            </w:r>
            <w:r w:rsidRPr="00B9609C">
              <w:rPr>
                <w:rFonts w:ascii="Times New Roman" w:hAnsi="Times New Roman"/>
                <w:color w:val="000000" w:themeColor="text1"/>
                <w:kern w:val="0"/>
                <w:sz w:val="24"/>
                <w:szCs w:val="24"/>
              </w:rPr>
              <w:t>看守所</w:t>
            </w:r>
            <w:bookmarkEnd w:id="5036"/>
            <w:bookmarkEnd w:id="503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38" w:name="_Toc23587567"/>
            <w:bookmarkStart w:id="5039" w:name="_Toc23776241"/>
            <w:r w:rsidRPr="00B9609C">
              <w:rPr>
                <w:rFonts w:ascii="Times New Roman" w:hAnsi="Times New Roman" w:hint="eastAsia"/>
                <w:bCs w:val="0"/>
                <w:color w:val="000000" w:themeColor="text1"/>
                <w:kern w:val="0"/>
                <w:sz w:val="24"/>
                <w:szCs w:val="24"/>
              </w:rPr>
              <w:t>84</w:t>
            </w:r>
            <w:bookmarkEnd w:id="5038"/>
            <w:bookmarkEnd w:id="503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40" w:name="_Toc23587568"/>
            <w:bookmarkStart w:id="5041" w:name="_Toc23776242"/>
            <w:r w:rsidRPr="00B9609C">
              <w:rPr>
                <w:rFonts w:ascii="Times New Roman" w:hAnsi="Times New Roman" w:hint="eastAsia"/>
                <w:bCs w:val="0"/>
                <w:color w:val="000000" w:themeColor="text1"/>
                <w:kern w:val="0"/>
                <w:sz w:val="24"/>
                <w:szCs w:val="24"/>
              </w:rPr>
              <w:t>82</w:t>
            </w:r>
            <w:bookmarkEnd w:id="5040"/>
            <w:bookmarkEnd w:id="504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42" w:name="_Toc23587569"/>
            <w:bookmarkStart w:id="5043" w:name="_Toc23776243"/>
            <w:r w:rsidRPr="00B9609C">
              <w:rPr>
                <w:rFonts w:ascii="Times New Roman" w:hAnsi="Times New Roman" w:hint="eastAsia"/>
                <w:bCs w:val="0"/>
                <w:color w:val="000000" w:themeColor="text1"/>
                <w:kern w:val="0"/>
                <w:sz w:val="24"/>
                <w:szCs w:val="24"/>
              </w:rPr>
              <w:t>1</w:t>
            </w:r>
            <w:bookmarkEnd w:id="5042"/>
            <w:bookmarkEnd w:id="5043"/>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44" w:name="_Toc23587570"/>
            <w:bookmarkStart w:id="5045" w:name="_Toc23776244"/>
            <w:r w:rsidRPr="00B9609C">
              <w:rPr>
                <w:rFonts w:ascii="Times New Roman" w:hAnsi="Times New Roman" w:hint="eastAsia"/>
                <w:bCs w:val="0"/>
                <w:color w:val="000000" w:themeColor="text1"/>
                <w:kern w:val="0"/>
                <w:sz w:val="24"/>
                <w:szCs w:val="24"/>
              </w:rPr>
              <w:t>1</w:t>
            </w:r>
            <w:bookmarkEnd w:id="5044"/>
            <w:bookmarkEnd w:id="5045"/>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46" w:name="_Toc23587571"/>
            <w:bookmarkStart w:id="5047" w:name="_Toc23776245"/>
            <w:r w:rsidRPr="00B9609C">
              <w:rPr>
                <w:rFonts w:ascii="Times New Roman" w:hAnsi="Times New Roman" w:hint="eastAsia"/>
                <w:bCs w:val="0"/>
                <w:color w:val="000000" w:themeColor="text1"/>
                <w:kern w:val="0"/>
                <w:sz w:val="24"/>
                <w:szCs w:val="24"/>
              </w:rPr>
              <w:t>0</w:t>
            </w:r>
            <w:bookmarkEnd w:id="5046"/>
            <w:bookmarkEnd w:id="5047"/>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31</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48" w:name="_Toc23587572"/>
            <w:bookmarkStart w:id="5049" w:name="_Toc23776246"/>
            <w:r w:rsidRPr="00B9609C">
              <w:rPr>
                <w:rFonts w:ascii="Times New Roman" w:hAnsi="Times New Roman"/>
                <w:color w:val="000000" w:themeColor="text1"/>
                <w:kern w:val="0"/>
                <w:sz w:val="24"/>
                <w:szCs w:val="24"/>
              </w:rPr>
              <w:t>臺中看守所</w:t>
            </w:r>
            <w:bookmarkEnd w:id="5048"/>
            <w:bookmarkEnd w:id="504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50" w:name="_Toc23587573"/>
            <w:bookmarkStart w:id="5051" w:name="_Toc23776247"/>
            <w:r w:rsidRPr="00B9609C">
              <w:rPr>
                <w:rFonts w:ascii="Times New Roman" w:hAnsi="Times New Roman" w:hint="eastAsia"/>
                <w:bCs w:val="0"/>
                <w:color w:val="000000" w:themeColor="text1"/>
                <w:kern w:val="0"/>
                <w:sz w:val="24"/>
                <w:szCs w:val="24"/>
              </w:rPr>
              <w:t>75</w:t>
            </w:r>
            <w:bookmarkEnd w:id="5050"/>
            <w:bookmarkEnd w:id="505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52" w:name="_Toc23587574"/>
            <w:bookmarkStart w:id="5053" w:name="_Toc23776248"/>
            <w:r w:rsidRPr="00B9609C">
              <w:rPr>
                <w:rFonts w:ascii="Times New Roman" w:hAnsi="Times New Roman" w:hint="eastAsia"/>
                <w:bCs w:val="0"/>
                <w:color w:val="000000" w:themeColor="text1"/>
                <w:kern w:val="0"/>
                <w:sz w:val="24"/>
                <w:szCs w:val="24"/>
              </w:rPr>
              <w:t>10</w:t>
            </w:r>
            <w:bookmarkEnd w:id="5052"/>
            <w:bookmarkEnd w:id="505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54" w:name="_Toc23587575"/>
            <w:bookmarkStart w:id="5055" w:name="_Toc23776249"/>
            <w:r w:rsidRPr="00B9609C">
              <w:rPr>
                <w:rFonts w:ascii="Times New Roman" w:hAnsi="Times New Roman" w:hint="eastAsia"/>
                <w:bCs w:val="0"/>
                <w:color w:val="000000" w:themeColor="text1"/>
                <w:kern w:val="0"/>
                <w:sz w:val="24"/>
                <w:szCs w:val="24"/>
              </w:rPr>
              <w:t>6</w:t>
            </w:r>
            <w:bookmarkEnd w:id="5054"/>
            <w:bookmarkEnd w:id="5055"/>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56" w:name="_Toc23587576"/>
            <w:bookmarkStart w:id="5057" w:name="_Toc23776250"/>
            <w:r w:rsidRPr="00B9609C">
              <w:rPr>
                <w:rFonts w:ascii="Times New Roman" w:hAnsi="Times New Roman" w:hint="eastAsia"/>
                <w:bCs w:val="0"/>
                <w:color w:val="000000" w:themeColor="text1"/>
                <w:kern w:val="0"/>
                <w:sz w:val="24"/>
                <w:szCs w:val="24"/>
              </w:rPr>
              <w:t>10</w:t>
            </w:r>
            <w:bookmarkEnd w:id="5056"/>
            <w:bookmarkEnd w:id="5057"/>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58" w:name="_Toc23587577"/>
            <w:bookmarkStart w:id="5059" w:name="_Toc23776251"/>
            <w:r w:rsidRPr="00B9609C">
              <w:rPr>
                <w:rFonts w:ascii="Times New Roman" w:hAnsi="Times New Roman" w:hint="eastAsia"/>
                <w:bCs w:val="0"/>
                <w:color w:val="000000" w:themeColor="text1"/>
                <w:kern w:val="0"/>
                <w:sz w:val="24"/>
                <w:szCs w:val="24"/>
              </w:rPr>
              <w:t>49</w:t>
            </w:r>
            <w:bookmarkEnd w:id="5058"/>
            <w:bookmarkEnd w:id="5059"/>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bookmarkStart w:id="5060" w:name="_Toc23587578"/>
            <w:bookmarkStart w:id="5061" w:name="_Toc23776252"/>
            <w:r w:rsidRPr="00B9609C">
              <w:rPr>
                <w:rFonts w:ascii="Times New Roman" w:hAnsi="Times New Roman" w:hint="eastAsia"/>
                <w:bCs w:val="0"/>
                <w:color w:val="000000" w:themeColor="text1"/>
                <w:spacing w:val="-20"/>
                <w:kern w:val="0"/>
                <w:sz w:val="24"/>
                <w:szCs w:val="24"/>
              </w:rPr>
              <w:t>療養</w:t>
            </w:r>
            <w:bookmarkEnd w:id="5060"/>
            <w:bookmarkEnd w:id="5061"/>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32</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62" w:name="_Toc23587579"/>
            <w:bookmarkStart w:id="5063" w:name="_Toc23776253"/>
            <w:r w:rsidRPr="00B9609C">
              <w:rPr>
                <w:rFonts w:ascii="Times New Roman" w:hAnsi="Times New Roman"/>
                <w:color w:val="000000" w:themeColor="text1"/>
                <w:kern w:val="0"/>
                <w:sz w:val="24"/>
                <w:szCs w:val="24"/>
              </w:rPr>
              <w:t>南投看守所</w:t>
            </w:r>
            <w:bookmarkEnd w:id="5062"/>
            <w:bookmarkEnd w:id="506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64" w:name="_Toc23587580"/>
            <w:bookmarkStart w:id="5065" w:name="_Toc23776254"/>
            <w:r w:rsidRPr="00B9609C">
              <w:rPr>
                <w:rFonts w:ascii="Times New Roman" w:hAnsi="Times New Roman" w:hint="eastAsia"/>
                <w:bCs w:val="0"/>
                <w:color w:val="000000" w:themeColor="text1"/>
                <w:kern w:val="0"/>
                <w:sz w:val="24"/>
                <w:szCs w:val="24"/>
              </w:rPr>
              <w:t>64</w:t>
            </w:r>
            <w:bookmarkEnd w:id="5064"/>
            <w:bookmarkEnd w:id="506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66" w:name="_Toc23587581"/>
            <w:bookmarkStart w:id="5067" w:name="_Toc23776255"/>
            <w:r w:rsidRPr="00B9609C">
              <w:rPr>
                <w:rFonts w:ascii="Times New Roman" w:hAnsi="Times New Roman" w:hint="eastAsia"/>
                <w:bCs w:val="0"/>
                <w:color w:val="000000" w:themeColor="text1"/>
                <w:kern w:val="0"/>
                <w:sz w:val="24"/>
                <w:szCs w:val="24"/>
              </w:rPr>
              <w:t>30</w:t>
            </w:r>
            <w:bookmarkEnd w:id="5066"/>
            <w:bookmarkEnd w:id="506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68" w:name="_Toc23587582"/>
            <w:bookmarkStart w:id="5069" w:name="_Toc23776256"/>
            <w:r w:rsidRPr="00B9609C">
              <w:rPr>
                <w:rFonts w:ascii="Times New Roman" w:hAnsi="Times New Roman" w:hint="eastAsia"/>
                <w:bCs w:val="0"/>
                <w:color w:val="000000" w:themeColor="text1"/>
                <w:kern w:val="0"/>
                <w:sz w:val="24"/>
                <w:szCs w:val="24"/>
              </w:rPr>
              <w:t>18</w:t>
            </w:r>
            <w:bookmarkEnd w:id="5068"/>
            <w:bookmarkEnd w:id="5069"/>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70" w:name="_Toc23587583"/>
            <w:bookmarkStart w:id="5071" w:name="_Toc23776257"/>
            <w:r w:rsidRPr="00B9609C">
              <w:rPr>
                <w:rFonts w:ascii="Times New Roman" w:hAnsi="Times New Roman" w:hint="eastAsia"/>
                <w:bCs w:val="0"/>
                <w:color w:val="000000" w:themeColor="text1"/>
                <w:kern w:val="0"/>
                <w:sz w:val="24"/>
                <w:szCs w:val="24"/>
              </w:rPr>
              <w:t>3</w:t>
            </w:r>
            <w:bookmarkEnd w:id="5070"/>
            <w:bookmarkEnd w:id="5071"/>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72" w:name="_Toc23587584"/>
            <w:bookmarkStart w:id="5073" w:name="_Toc23776258"/>
            <w:r w:rsidRPr="00B9609C">
              <w:rPr>
                <w:rFonts w:ascii="Times New Roman" w:hAnsi="Times New Roman" w:hint="eastAsia"/>
                <w:bCs w:val="0"/>
                <w:color w:val="000000" w:themeColor="text1"/>
                <w:kern w:val="0"/>
                <w:sz w:val="24"/>
                <w:szCs w:val="24"/>
              </w:rPr>
              <w:t>13</w:t>
            </w:r>
            <w:bookmarkEnd w:id="5072"/>
            <w:bookmarkEnd w:id="5073"/>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bookmarkStart w:id="5074" w:name="_Toc23587585"/>
            <w:bookmarkStart w:id="5075" w:name="_Toc23776259"/>
            <w:r w:rsidRPr="00B9609C">
              <w:rPr>
                <w:rFonts w:ascii="Times New Roman" w:hAnsi="Times New Roman" w:hint="eastAsia"/>
                <w:bCs w:val="0"/>
                <w:color w:val="000000" w:themeColor="text1"/>
                <w:spacing w:val="-20"/>
                <w:kern w:val="0"/>
                <w:sz w:val="24"/>
                <w:szCs w:val="24"/>
              </w:rPr>
              <w:t>被告、新收、戒護安全、療養</w:t>
            </w:r>
            <w:bookmarkEnd w:id="5074"/>
            <w:bookmarkEnd w:id="5075"/>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33</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76" w:name="_Toc23587586"/>
            <w:bookmarkStart w:id="5077" w:name="_Toc23776260"/>
            <w:r w:rsidRPr="00B9609C">
              <w:rPr>
                <w:rFonts w:ascii="Times New Roman" w:hAnsi="Times New Roman"/>
                <w:color w:val="000000" w:themeColor="text1"/>
                <w:kern w:val="0"/>
                <w:sz w:val="24"/>
                <w:szCs w:val="24"/>
              </w:rPr>
              <w:t>彰化看守所</w:t>
            </w:r>
            <w:bookmarkEnd w:id="5076"/>
            <w:bookmarkEnd w:id="507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78" w:name="_Toc23587587"/>
            <w:bookmarkStart w:id="5079" w:name="_Toc23776261"/>
            <w:r w:rsidRPr="00B9609C">
              <w:rPr>
                <w:rFonts w:ascii="Times New Roman" w:hAnsi="Times New Roman" w:hint="eastAsia"/>
                <w:bCs w:val="0"/>
                <w:color w:val="000000" w:themeColor="text1"/>
                <w:kern w:val="0"/>
                <w:sz w:val="24"/>
                <w:szCs w:val="24"/>
              </w:rPr>
              <w:t>17</w:t>
            </w:r>
            <w:bookmarkEnd w:id="5078"/>
            <w:bookmarkEnd w:id="507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80" w:name="_Toc23587588"/>
            <w:bookmarkStart w:id="5081" w:name="_Toc23776262"/>
            <w:r w:rsidRPr="00B9609C">
              <w:rPr>
                <w:rFonts w:ascii="Times New Roman" w:hAnsi="Times New Roman" w:hint="eastAsia"/>
                <w:bCs w:val="0"/>
                <w:color w:val="000000" w:themeColor="text1"/>
                <w:kern w:val="0"/>
                <w:sz w:val="24"/>
                <w:szCs w:val="24"/>
              </w:rPr>
              <w:t>2</w:t>
            </w:r>
            <w:bookmarkEnd w:id="5080"/>
            <w:bookmarkEnd w:id="508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82" w:name="_Toc23587589"/>
            <w:bookmarkStart w:id="5083" w:name="_Toc23776263"/>
            <w:r w:rsidRPr="00B9609C">
              <w:rPr>
                <w:rFonts w:ascii="Times New Roman" w:hAnsi="Times New Roman" w:hint="eastAsia"/>
                <w:bCs w:val="0"/>
                <w:color w:val="000000" w:themeColor="text1"/>
                <w:kern w:val="0"/>
                <w:sz w:val="24"/>
                <w:szCs w:val="24"/>
              </w:rPr>
              <w:t>0</w:t>
            </w:r>
            <w:bookmarkEnd w:id="5082"/>
            <w:bookmarkEnd w:id="5083"/>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84" w:name="_Toc23587590"/>
            <w:bookmarkStart w:id="5085" w:name="_Toc23776264"/>
            <w:r w:rsidRPr="00B9609C">
              <w:rPr>
                <w:rFonts w:ascii="Times New Roman" w:hAnsi="Times New Roman" w:hint="eastAsia"/>
                <w:bCs w:val="0"/>
                <w:color w:val="000000" w:themeColor="text1"/>
                <w:kern w:val="0"/>
                <w:sz w:val="24"/>
                <w:szCs w:val="24"/>
              </w:rPr>
              <w:t>15</w:t>
            </w:r>
            <w:bookmarkEnd w:id="5084"/>
            <w:bookmarkEnd w:id="5085"/>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86" w:name="_Toc23587591"/>
            <w:bookmarkStart w:id="5087" w:name="_Toc23776265"/>
            <w:r w:rsidRPr="00B9609C">
              <w:rPr>
                <w:rFonts w:ascii="Times New Roman" w:hAnsi="Times New Roman" w:hint="eastAsia"/>
                <w:bCs w:val="0"/>
                <w:color w:val="000000" w:themeColor="text1"/>
                <w:kern w:val="0"/>
                <w:sz w:val="24"/>
                <w:szCs w:val="24"/>
              </w:rPr>
              <w:t>0</w:t>
            </w:r>
            <w:bookmarkEnd w:id="5086"/>
            <w:bookmarkEnd w:id="5087"/>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34</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88" w:name="_Toc23587592"/>
            <w:bookmarkStart w:id="5089" w:name="_Toc23776266"/>
            <w:r w:rsidRPr="00B9609C">
              <w:rPr>
                <w:rFonts w:ascii="Times New Roman" w:hAnsi="Times New Roman"/>
                <w:color w:val="000000" w:themeColor="text1"/>
                <w:kern w:val="0"/>
                <w:sz w:val="24"/>
                <w:szCs w:val="24"/>
              </w:rPr>
              <w:t>嘉義看守所</w:t>
            </w:r>
            <w:bookmarkEnd w:id="5088"/>
            <w:bookmarkEnd w:id="508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90" w:name="_Toc23587593"/>
            <w:bookmarkStart w:id="5091" w:name="_Toc23776267"/>
            <w:r w:rsidRPr="00B9609C">
              <w:rPr>
                <w:rFonts w:ascii="Times New Roman" w:hAnsi="Times New Roman" w:hint="eastAsia"/>
                <w:bCs w:val="0"/>
                <w:color w:val="000000" w:themeColor="text1"/>
                <w:kern w:val="0"/>
                <w:sz w:val="24"/>
                <w:szCs w:val="24"/>
              </w:rPr>
              <w:t>48</w:t>
            </w:r>
            <w:bookmarkEnd w:id="5090"/>
            <w:bookmarkEnd w:id="509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92" w:name="_Toc23587594"/>
            <w:bookmarkStart w:id="5093" w:name="_Toc23776268"/>
            <w:r w:rsidRPr="00B9609C">
              <w:rPr>
                <w:rFonts w:ascii="Times New Roman" w:hAnsi="Times New Roman" w:hint="eastAsia"/>
                <w:bCs w:val="0"/>
                <w:color w:val="000000" w:themeColor="text1"/>
                <w:kern w:val="0"/>
                <w:sz w:val="24"/>
                <w:szCs w:val="24"/>
              </w:rPr>
              <w:t>31</w:t>
            </w:r>
            <w:bookmarkEnd w:id="5092"/>
            <w:bookmarkEnd w:id="509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94" w:name="_Toc23587595"/>
            <w:bookmarkStart w:id="5095" w:name="_Toc23776269"/>
            <w:r w:rsidRPr="00B9609C">
              <w:rPr>
                <w:rFonts w:ascii="Times New Roman" w:hAnsi="Times New Roman" w:hint="eastAsia"/>
                <w:bCs w:val="0"/>
                <w:color w:val="000000" w:themeColor="text1"/>
                <w:kern w:val="0"/>
                <w:sz w:val="24"/>
                <w:szCs w:val="24"/>
              </w:rPr>
              <w:t>1</w:t>
            </w:r>
            <w:bookmarkEnd w:id="5094"/>
            <w:bookmarkEnd w:id="5095"/>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96" w:name="_Toc23587596"/>
            <w:bookmarkStart w:id="5097" w:name="_Toc23776270"/>
            <w:r w:rsidRPr="00B9609C">
              <w:rPr>
                <w:rFonts w:ascii="Times New Roman" w:hAnsi="Times New Roman" w:hint="eastAsia"/>
                <w:bCs w:val="0"/>
                <w:color w:val="000000" w:themeColor="text1"/>
                <w:kern w:val="0"/>
                <w:sz w:val="24"/>
                <w:szCs w:val="24"/>
              </w:rPr>
              <w:t>0</w:t>
            </w:r>
            <w:bookmarkEnd w:id="5096"/>
            <w:bookmarkEnd w:id="5097"/>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098" w:name="_Toc23587597"/>
            <w:bookmarkStart w:id="5099" w:name="_Toc23776271"/>
            <w:r w:rsidRPr="00B9609C">
              <w:rPr>
                <w:rFonts w:ascii="Times New Roman" w:hAnsi="Times New Roman" w:hint="eastAsia"/>
                <w:bCs w:val="0"/>
                <w:color w:val="000000" w:themeColor="text1"/>
                <w:kern w:val="0"/>
                <w:sz w:val="24"/>
                <w:szCs w:val="24"/>
              </w:rPr>
              <w:t>16</w:t>
            </w:r>
            <w:bookmarkEnd w:id="5098"/>
            <w:bookmarkEnd w:id="5099"/>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bookmarkStart w:id="5100" w:name="_Toc23587598"/>
            <w:bookmarkStart w:id="5101" w:name="_Toc23776272"/>
            <w:r w:rsidRPr="00B9609C">
              <w:rPr>
                <w:rFonts w:ascii="Times New Roman" w:hAnsi="Times New Roman" w:hint="eastAsia"/>
                <w:bCs w:val="0"/>
                <w:color w:val="000000" w:themeColor="text1"/>
                <w:spacing w:val="-20"/>
                <w:kern w:val="0"/>
                <w:sz w:val="24"/>
                <w:szCs w:val="24"/>
              </w:rPr>
              <w:t>寄押、被告、療養、刑期過短、違規</w:t>
            </w:r>
            <w:bookmarkEnd w:id="5100"/>
            <w:bookmarkEnd w:id="5101"/>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35</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02" w:name="_Toc23587599"/>
            <w:bookmarkStart w:id="5103" w:name="_Toc23776273"/>
            <w:r w:rsidRPr="00B9609C">
              <w:rPr>
                <w:rFonts w:ascii="Times New Roman" w:hAnsi="Times New Roman"/>
                <w:color w:val="000000" w:themeColor="text1"/>
                <w:kern w:val="0"/>
                <w:sz w:val="24"/>
                <w:szCs w:val="24"/>
              </w:rPr>
              <w:t>臺南看守所</w:t>
            </w:r>
            <w:bookmarkEnd w:id="5102"/>
            <w:bookmarkEnd w:id="510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04" w:name="_Toc23587600"/>
            <w:bookmarkStart w:id="5105" w:name="_Toc23776274"/>
            <w:r w:rsidRPr="00B9609C">
              <w:rPr>
                <w:rFonts w:ascii="Times New Roman" w:hAnsi="Times New Roman" w:hint="eastAsia"/>
                <w:bCs w:val="0"/>
                <w:color w:val="000000" w:themeColor="text1"/>
                <w:kern w:val="0"/>
                <w:sz w:val="24"/>
                <w:szCs w:val="24"/>
              </w:rPr>
              <w:t>86</w:t>
            </w:r>
            <w:bookmarkEnd w:id="5104"/>
            <w:bookmarkEnd w:id="510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06" w:name="_Toc23587601"/>
            <w:bookmarkStart w:id="5107" w:name="_Toc23776275"/>
            <w:r w:rsidRPr="00B9609C">
              <w:rPr>
                <w:rFonts w:ascii="Times New Roman" w:hAnsi="Times New Roman" w:hint="eastAsia"/>
                <w:bCs w:val="0"/>
                <w:color w:val="000000" w:themeColor="text1"/>
                <w:kern w:val="0"/>
                <w:sz w:val="24"/>
                <w:szCs w:val="24"/>
              </w:rPr>
              <w:t>80</w:t>
            </w:r>
            <w:bookmarkEnd w:id="5106"/>
            <w:bookmarkEnd w:id="510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08" w:name="_Toc23587602"/>
            <w:bookmarkStart w:id="5109" w:name="_Toc23776276"/>
            <w:r w:rsidRPr="00B9609C">
              <w:rPr>
                <w:rFonts w:ascii="Times New Roman" w:hAnsi="Times New Roman" w:hint="eastAsia"/>
                <w:bCs w:val="0"/>
                <w:color w:val="000000" w:themeColor="text1"/>
                <w:kern w:val="0"/>
                <w:sz w:val="24"/>
                <w:szCs w:val="24"/>
              </w:rPr>
              <w:t>3</w:t>
            </w:r>
            <w:bookmarkEnd w:id="5108"/>
            <w:bookmarkEnd w:id="5109"/>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10" w:name="_Toc23587603"/>
            <w:bookmarkStart w:id="5111" w:name="_Toc23776277"/>
            <w:r w:rsidRPr="00B9609C">
              <w:rPr>
                <w:rFonts w:ascii="Times New Roman" w:hAnsi="Times New Roman" w:hint="eastAsia"/>
                <w:bCs w:val="0"/>
                <w:color w:val="000000" w:themeColor="text1"/>
                <w:kern w:val="0"/>
                <w:sz w:val="24"/>
                <w:szCs w:val="24"/>
              </w:rPr>
              <w:t>3</w:t>
            </w:r>
            <w:bookmarkEnd w:id="5110"/>
            <w:bookmarkEnd w:id="5111"/>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12" w:name="_Toc23587604"/>
            <w:bookmarkStart w:id="5113" w:name="_Toc23776278"/>
            <w:r w:rsidRPr="00B9609C">
              <w:rPr>
                <w:rFonts w:ascii="Times New Roman" w:hAnsi="Times New Roman" w:hint="eastAsia"/>
                <w:bCs w:val="0"/>
                <w:color w:val="000000" w:themeColor="text1"/>
                <w:kern w:val="0"/>
                <w:sz w:val="24"/>
                <w:szCs w:val="24"/>
              </w:rPr>
              <w:t>0</w:t>
            </w:r>
            <w:bookmarkEnd w:id="5112"/>
            <w:bookmarkEnd w:id="5113"/>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36</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14" w:name="_Toc23587605"/>
            <w:bookmarkStart w:id="5115" w:name="_Toc23776279"/>
            <w:r w:rsidRPr="00B9609C">
              <w:rPr>
                <w:rFonts w:ascii="Times New Roman" w:hAnsi="Times New Roman"/>
                <w:color w:val="000000" w:themeColor="text1"/>
                <w:kern w:val="0"/>
                <w:sz w:val="24"/>
                <w:szCs w:val="24"/>
              </w:rPr>
              <w:t>屏東看守所</w:t>
            </w:r>
            <w:bookmarkEnd w:id="5114"/>
            <w:bookmarkEnd w:id="511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16" w:name="_Toc23587606"/>
            <w:bookmarkStart w:id="5117" w:name="_Toc23776280"/>
            <w:r w:rsidRPr="00B9609C">
              <w:rPr>
                <w:rFonts w:ascii="Times New Roman" w:hAnsi="Times New Roman" w:hint="eastAsia"/>
                <w:bCs w:val="0"/>
                <w:color w:val="000000" w:themeColor="text1"/>
                <w:kern w:val="0"/>
                <w:sz w:val="24"/>
                <w:szCs w:val="24"/>
              </w:rPr>
              <w:t>0</w:t>
            </w:r>
            <w:bookmarkEnd w:id="5116"/>
            <w:bookmarkEnd w:id="511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18" w:name="_Toc23587607"/>
            <w:bookmarkStart w:id="5119" w:name="_Toc23776281"/>
            <w:r w:rsidRPr="00B9609C">
              <w:rPr>
                <w:rFonts w:ascii="Times New Roman" w:hAnsi="Times New Roman" w:hint="eastAsia"/>
                <w:bCs w:val="0"/>
                <w:color w:val="000000" w:themeColor="text1"/>
                <w:kern w:val="0"/>
                <w:sz w:val="24"/>
                <w:szCs w:val="24"/>
              </w:rPr>
              <w:t>0</w:t>
            </w:r>
            <w:bookmarkEnd w:id="5118"/>
            <w:bookmarkEnd w:id="511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20" w:name="_Toc23587608"/>
            <w:bookmarkStart w:id="5121" w:name="_Toc23776282"/>
            <w:r w:rsidRPr="00B9609C">
              <w:rPr>
                <w:rFonts w:ascii="Times New Roman" w:hAnsi="Times New Roman" w:hint="eastAsia"/>
                <w:bCs w:val="0"/>
                <w:color w:val="000000" w:themeColor="text1"/>
                <w:kern w:val="0"/>
                <w:sz w:val="24"/>
                <w:szCs w:val="24"/>
              </w:rPr>
              <w:t>0</w:t>
            </w:r>
            <w:bookmarkEnd w:id="5120"/>
            <w:bookmarkEnd w:id="5121"/>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22" w:name="_Toc23587609"/>
            <w:bookmarkStart w:id="5123" w:name="_Toc23776283"/>
            <w:r w:rsidRPr="00B9609C">
              <w:rPr>
                <w:rFonts w:ascii="Times New Roman" w:hAnsi="Times New Roman" w:hint="eastAsia"/>
                <w:bCs w:val="0"/>
                <w:color w:val="000000" w:themeColor="text1"/>
                <w:kern w:val="0"/>
                <w:sz w:val="24"/>
                <w:szCs w:val="24"/>
              </w:rPr>
              <w:t>0</w:t>
            </w:r>
            <w:bookmarkEnd w:id="5122"/>
            <w:bookmarkEnd w:id="5123"/>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37</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24" w:name="_Toc23587610"/>
            <w:bookmarkStart w:id="5125" w:name="_Toc23776284"/>
            <w:r w:rsidRPr="00B9609C">
              <w:rPr>
                <w:rFonts w:ascii="Times New Roman" w:hAnsi="Times New Roman"/>
                <w:color w:val="000000" w:themeColor="text1"/>
                <w:kern w:val="0"/>
                <w:sz w:val="24"/>
                <w:szCs w:val="24"/>
              </w:rPr>
              <w:t>花蓮看守所</w:t>
            </w:r>
            <w:bookmarkEnd w:id="5124"/>
            <w:bookmarkEnd w:id="512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26" w:name="_Toc23587611"/>
            <w:bookmarkStart w:id="5127" w:name="_Toc23776285"/>
            <w:r w:rsidRPr="00B9609C">
              <w:rPr>
                <w:rFonts w:ascii="Times New Roman" w:hAnsi="Times New Roman" w:hint="eastAsia"/>
                <w:bCs w:val="0"/>
                <w:color w:val="000000" w:themeColor="text1"/>
                <w:kern w:val="0"/>
                <w:sz w:val="24"/>
                <w:szCs w:val="24"/>
              </w:rPr>
              <w:t>89</w:t>
            </w:r>
            <w:bookmarkEnd w:id="5126"/>
            <w:bookmarkEnd w:id="512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28" w:name="_Toc23587612"/>
            <w:bookmarkStart w:id="5129" w:name="_Toc23776286"/>
            <w:r w:rsidRPr="00B9609C">
              <w:rPr>
                <w:rFonts w:ascii="Times New Roman" w:hAnsi="Times New Roman" w:hint="eastAsia"/>
                <w:bCs w:val="0"/>
                <w:color w:val="000000" w:themeColor="text1"/>
                <w:kern w:val="0"/>
                <w:sz w:val="24"/>
                <w:szCs w:val="24"/>
              </w:rPr>
              <w:t>63</w:t>
            </w:r>
            <w:bookmarkEnd w:id="5128"/>
            <w:bookmarkEnd w:id="512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30" w:name="_Toc23587613"/>
            <w:bookmarkStart w:id="5131" w:name="_Toc23776287"/>
            <w:r w:rsidRPr="00B9609C">
              <w:rPr>
                <w:rFonts w:ascii="Times New Roman" w:hAnsi="Times New Roman" w:hint="eastAsia"/>
                <w:bCs w:val="0"/>
                <w:color w:val="000000" w:themeColor="text1"/>
                <w:kern w:val="0"/>
                <w:sz w:val="24"/>
                <w:szCs w:val="24"/>
              </w:rPr>
              <w:t>0</w:t>
            </w:r>
            <w:bookmarkEnd w:id="5130"/>
            <w:bookmarkEnd w:id="5131"/>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32" w:name="_Toc23587614"/>
            <w:bookmarkStart w:id="5133" w:name="_Toc23776288"/>
            <w:r w:rsidRPr="00B9609C">
              <w:rPr>
                <w:rFonts w:ascii="Times New Roman" w:hAnsi="Times New Roman" w:hint="eastAsia"/>
                <w:bCs w:val="0"/>
                <w:color w:val="000000" w:themeColor="text1"/>
                <w:kern w:val="0"/>
                <w:sz w:val="24"/>
                <w:szCs w:val="24"/>
              </w:rPr>
              <w:t>0</w:t>
            </w:r>
            <w:bookmarkEnd w:id="5132"/>
            <w:bookmarkEnd w:id="5133"/>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34" w:name="_Toc23587615"/>
            <w:bookmarkStart w:id="5135" w:name="_Toc23776289"/>
            <w:r w:rsidRPr="00B9609C">
              <w:rPr>
                <w:rFonts w:ascii="Times New Roman" w:hAnsi="Times New Roman" w:hint="eastAsia"/>
                <w:bCs w:val="0"/>
                <w:color w:val="000000" w:themeColor="text1"/>
                <w:kern w:val="0"/>
                <w:sz w:val="24"/>
                <w:szCs w:val="24"/>
              </w:rPr>
              <w:t>26</w:t>
            </w:r>
            <w:bookmarkEnd w:id="5134"/>
            <w:bookmarkEnd w:id="5135"/>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bookmarkStart w:id="5136" w:name="_Toc23587616"/>
            <w:bookmarkStart w:id="5137" w:name="_Toc23776290"/>
            <w:r w:rsidRPr="00B9609C">
              <w:rPr>
                <w:rFonts w:ascii="Times New Roman" w:hAnsi="Times New Roman" w:hint="eastAsia"/>
                <w:bCs w:val="0"/>
                <w:color w:val="000000" w:themeColor="text1"/>
                <w:spacing w:val="-20"/>
                <w:kern w:val="0"/>
                <w:sz w:val="24"/>
                <w:szCs w:val="24"/>
              </w:rPr>
              <w:t>被告、勒戒、寄禁</w:t>
            </w:r>
            <w:bookmarkEnd w:id="5136"/>
            <w:bookmarkEnd w:id="5137"/>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38</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38" w:name="_Toc23587617"/>
            <w:bookmarkStart w:id="5139" w:name="_Toc23776291"/>
            <w:r w:rsidRPr="00B9609C">
              <w:rPr>
                <w:rFonts w:ascii="Times New Roman" w:hAnsi="Times New Roman"/>
                <w:color w:val="000000" w:themeColor="text1"/>
                <w:kern w:val="0"/>
                <w:sz w:val="24"/>
                <w:szCs w:val="24"/>
              </w:rPr>
              <w:t>基隆看守所</w:t>
            </w:r>
            <w:bookmarkEnd w:id="5138"/>
            <w:bookmarkEnd w:id="513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40" w:name="_Toc23587618"/>
            <w:bookmarkStart w:id="5141" w:name="_Toc23776292"/>
            <w:r w:rsidRPr="00B9609C">
              <w:rPr>
                <w:rFonts w:ascii="Times New Roman" w:hAnsi="Times New Roman" w:hint="eastAsia"/>
                <w:bCs w:val="0"/>
                <w:color w:val="000000" w:themeColor="text1"/>
                <w:kern w:val="0"/>
                <w:sz w:val="24"/>
                <w:szCs w:val="24"/>
              </w:rPr>
              <w:t>6</w:t>
            </w:r>
            <w:bookmarkEnd w:id="5140"/>
            <w:bookmarkEnd w:id="514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42" w:name="_Toc23587619"/>
            <w:bookmarkStart w:id="5143" w:name="_Toc23776293"/>
            <w:r w:rsidRPr="00B9609C">
              <w:rPr>
                <w:rFonts w:ascii="Times New Roman" w:hAnsi="Times New Roman" w:hint="eastAsia"/>
                <w:bCs w:val="0"/>
                <w:color w:val="000000" w:themeColor="text1"/>
                <w:kern w:val="0"/>
                <w:sz w:val="24"/>
                <w:szCs w:val="24"/>
              </w:rPr>
              <w:t>1</w:t>
            </w:r>
            <w:bookmarkEnd w:id="5142"/>
            <w:bookmarkEnd w:id="514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44" w:name="_Toc23587620"/>
            <w:bookmarkStart w:id="5145" w:name="_Toc23776294"/>
            <w:r w:rsidRPr="00B9609C">
              <w:rPr>
                <w:rFonts w:ascii="Times New Roman" w:hAnsi="Times New Roman" w:hint="eastAsia"/>
                <w:bCs w:val="0"/>
                <w:color w:val="000000" w:themeColor="text1"/>
                <w:kern w:val="0"/>
                <w:sz w:val="24"/>
                <w:szCs w:val="24"/>
              </w:rPr>
              <w:t>3</w:t>
            </w:r>
            <w:bookmarkEnd w:id="5144"/>
            <w:bookmarkEnd w:id="5145"/>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46" w:name="_Toc23587621"/>
            <w:bookmarkStart w:id="5147" w:name="_Toc23776295"/>
            <w:r w:rsidRPr="00B9609C">
              <w:rPr>
                <w:rFonts w:ascii="Times New Roman" w:hAnsi="Times New Roman" w:hint="eastAsia"/>
                <w:bCs w:val="0"/>
                <w:color w:val="000000" w:themeColor="text1"/>
                <w:kern w:val="0"/>
                <w:sz w:val="24"/>
                <w:szCs w:val="24"/>
              </w:rPr>
              <w:t>0</w:t>
            </w:r>
            <w:bookmarkEnd w:id="5146"/>
            <w:bookmarkEnd w:id="5147"/>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48" w:name="_Toc23587622"/>
            <w:bookmarkStart w:id="5149" w:name="_Toc23776296"/>
            <w:r w:rsidRPr="00B9609C">
              <w:rPr>
                <w:rFonts w:ascii="Times New Roman" w:hAnsi="Times New Roman" w:hint="eastAsia"/>
                <w:bCs w:val="0"/>
                <w:color w:val="000000" w:themeColor="text1"/>
                <w:kern w:val="0"/>
                <w:sz w:val="24"/>
                <w:szCs w:val="24"/>
              </w:rPr>
              <w:t>2</w:t>
            </w:r>
            <w:bookmarkEnd w:id="5148"/>
            <w:bookmarkEnd w:id="5149"/>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bookmarkStart w:id="5150" w:name="_Toc23587623"/>
            <w:bookmarkStart w:id="5151" w:name="_Toc23776297"/>
            <w:r w:rsidRPr="00B9609C">
              <w:rPr>
                <w:rFonts w:ascii="Times New Roman" w:hAnsi="Times New Roman" w:hint="eastAsia"/>
                <w:bCs w:val="0"/>
                <w:color w:val="000000" w:themeColor="text1"/>
                <w:spacing w:val="-20"/>
                <w:kern w:val="0"/>
                <w:sz w:val="24"/>
                <w:szCs w:val="24"/>
              </w:rPr>
              <w:t>被告、借提</w:t>
            </w:r>
            <w:bookmarkEnd w:id="5150"/>
            <w:bookmarkEnd w:id="5151"/>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39</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52" w:name="_Toc23587624"/>
            <w:bookmarkStart w:id="5153" w:name="_Toc23776298"/>
            <w:r w:rsidRPr="00B9609C">
              <w:rPr>
                <w:rFonts w:ascii="Times New Roman" w:hAnsi="Times New Roman"/>
                <w:color w:val="000000" w:themeColor="text1"/>
                <w:kern w:val="0"/>
                <w:sz w:val="24"/>
                <w:szCs w:val="24"/>
              </w:rPr>
              <w:t>泰源技能訓練所</w:t>
            </w:r>
            <w:bookmarkEnd w:id="5152"/>
            <w:bookmarkEnd w:id="515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54" w:name="_Toc23587625"/>
            <w:bookmarkStart w:id="5155" w:name="_Toc23776299"/>
            <w:r w:rsidRPr="00B9609C">
              <w:rPr>
                <w:rFonts w:ascii="Times New Roman" w:hAnsi="Times New Roman" w:hint="eastAsia"/>
                <w:bCs w:val="0"/>
                <w:color w:val="000000" w:themeColor="text1"/>
                <w:kern w:val="0"/>
                <w:sz w:val="24"/>
                <w:szCs w:val="24"/>
              </w:rPr>
              <w:t>6</w:t>
            </w:r>
            <w:bookmarkEnd w:id="5154"/>
            <w:bookmarkEnd w:id="515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56" w:name="_Toc23587626"/>
            <w:bookmarkStart w:id="5157" w:name="_Toc23776300"/>
            <w:r w:rsidRPr="00B9609C">
              <w:rPr>
                <w:rFonts w:ascii="Times New Roman" w:hAnsi="Times New Roman" w:hint="eastAsia"/>
                <w:bCs w:val="0"/>
                <w:color w:val="000000" w:themeColor="text1"/>
                <w:kern w:val="0"/>
                <w:sz w:val="24"/>
                <w:szCs w:val="24"/>
              </w:rPr>
              <w:t>0</w:t>
            </w:r>
            <w:bookmarkEnd w:id="5156"/>
            <w:bookmarkEnd w:id="515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58" w:name="_Toc23587627"/>
            <w:bookmarkStart w:id="5159" w:name="_Toc23776301"/>
            <w:r w:rsidRPr="00B9609C">
              <w:rPr>
                <w:rFonts w:ascii="Times New Roman" w:hAnsi="Times New Roman" w:hint="eastAsia"/>
                <w:bCs w:val="0"/>
                <w:color w:val="000000" w:themeColor="text1"/>
                <w:kern w:val="0"/>
                <w:sz w:val="24"/>
                <w:szCs w:val="24"/>
              </w:rPr>
              <w:t>6</w:t>
            </w:r>
            <w:bookmarkEnd w:id="5158"/>
            <w:bookmarkEnd w:id="5159"/>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60" w:name="_Toc23587628"/>
            <w:bookmarkStart w:id="5161" w:name="_Toc23776302"/>
            <w:r w:rsidRPr="00B9609C">
              <w:rPr>
                <w:rFonts w:ascii="Times New Roman" w:hAnsi="Times New Roman" w:hint="eastAsia"/>
                <w:bCs w:val="0"/>
                <w:color w:val="000000" w:themeColor="text1"/>
                <w:kern w:val="0"/>
                <w:sz w:val="24"/>
                <w:szCs w:val="24"/>
              </w:rPr>
              <w:t>0</w:t>
            </w:r>
            <w:bookmarkEnd w:id="5160"/>
            <w:bookmarkEnd w:id="5161"/>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62" w:name="_Toc23587629"/>
            <w:bookmarkStart w:id="5163" w:name="_Toc23776303"/>
            <w:r w:rsidRPr="00B9609C">
              <w:rPr>
                <w:rFonts w:ascii="Times New Roman" w:hAnsi="Times New Roman" w:hint="eastAsia"/>
                <w:bCs w:val="0"/>
                <w:color w:val="000000" w:themeColor="text1"/>
                <w:kern w:val="0"/>
                <w:sz w:val="24"/>
                <w:szCs w:val="24"/>
              </w:rPr>
              <w:t>0</w:t>
            </w:r>
            <w:bookmarkEnd w:id="5162"/>
            <w:bookmarkEnd w:id="5163"/>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40</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64" w:name="_Toc23587630"/>
            <w:bookmarkStart w:id="5165" w:name="_Toc23776304"/>
            <w:r w:rsidRPr="00B9609C">
              <w:rPr>
                <w:rFonts w:ascii="Times New Roman" w:hAnsi="Times New Roman"/>
                <w:color w:val="000000" w:themeColor="text1"/>
                <w:kern w:val="0"/>
                <w:sz w:val="24"/>
                <w:szCs w:val="24"/>
              </w:rPr>
              <w:t>東成技能訓練所</w:t>
            </w:r>
            <w:bookmarkEnd w:id="5164"/>
            <w:bookmarkEnd w:id="516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66" w:name="_Toc23587631"/>
            <w:bookmarkStart w:id="5167" w:name="_Toc23776305"/>
            <w:r w:rsidRPr="00B9609C">
              <w:rPr>
                <w:rFonts w:ascii="Times New Roman" w:hAnsi="Times New Roman" w:hint="eastAsia"/>
                <w:bCs w:val="0"/>
                <w:color w:val="000000" w:themeColor="text1"/>
                <w:kern w:val="0"/>
                <w:sz w:val="24"/>
                <w:szCs w:val="24"/>
              </w:rPr>
              <w:t>16</w:t>
            </w:r>
            <w:bookmarkEnd w:id="5166"/>
            <w:bookmarkEnd w:id="516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68" w:name="_Toc23587632"/>
            <w:bookmarkStart w:id="5169" w:name="_Toc23776306"/>
            <w:r w:rsidRPr="00B9609C">
              <w:rPr>
                <w:rFonts w:ascii="Times New Roman" w:hAnsi="Times New Roman" w:hint="eastAsia"/>
                <w:bCs w:val="0"/>
                <w:color w:val="000000" w:themeColor="text1"/>
                <w:kern w:val="0"/>
                <w:sz w:val="24"/>
                <w:szCs w:val="24"/>
              </w:rPr>
              <w:t>16</w:t>
            </w:r>
            <w:bookmarkEnd w:id="5168"/>
            <w:bookmarkEnd w:id="516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70" w:name="_Toc23587633"/>
            <w:bookmarkStart w:id="5171" w:name="_Toc23776307"/>
            <w:r w:rsidRPr="00B9609C">
              <w:rPr>
                <w:rFonts w:ascii="Times New Roman" w:hAnsi="Times New Roman" w:hint="eastAsia"/>
                <w:bCs w:val="0"/>
                <w:color w:val="000000" w:themeColor="text1"/>
                <w:kern w:val="0"/>
                <w:sz w:val="24"/>
                <w:szCs w:val="24"/>
              </w:rPr>
              <w:t>0</w:t>
            </w:r>
            <w:bookmarkEnd w:id="5170"/>
            <w:bookmarkEnd w:id="5171"/>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72" w:name="_Toc23587634"/>
            <w:bookmarkStart w:id="5173" w:name="_Toc23776308"/>
            <w:r w:rsidRPr="00B9609C">
              <w:rPr>
                <w:rFonts w:ascii="Times New Roman" w:hAnsi="Times New Roman" w:hint="eastAsia"/>
                <w:bCs w:val="0"/>
                <w:color w:val="000000" w:themeColor="text1"/>
                <w:kern w:val="0"/>
                <w:sz w:val="24"/>
                <w:szCs w:val="24"/>
              </w:rPr>
              <w:t>0</w:t>
            </w:r>
            <w:bookmarkEnd w:id="5172"/>
            <w:bookmarkEnd w:id="5173"/>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74" w:name="_Toc23587635"/>
            <w:bookmarkStart w:id="5175" w:name="_Toc23776309"/>
            <w:r w:rsidRPr="00B9609C">
              <w:rPr>
                <w:rFonts w:ascii="Times New Roman" w:hAnsi="Times New Roman" w:hint="eastAsia"/>
                <w:bCs w:val="0"/>
                <w:color w:val="000000" w:themeColor="text1"/>
                <w:kern w:val="0"/>
                <w:sz w:val="24"/>
                <w:szCs w:val="24"/>
              </w:rPr>
              <w:t>0</w:t>
            </w:r>
            <w:bookmarkEnd w:id="5174"/>
            <w:bookmarkEnd w:id="5175"/>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41</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76" w:name="_Toc23587636"/>
            <w:bookmarkStart w:id="5177" w:name="_Toc23776310"/>
            <w:r w:rsidRPr="00B9609C">
              <w:rPr>
                <w:rFonts w:ascii="Times New Roman" w:hAnsi="Times New Roman"/>
                <w:color w:val="000000" w:themeColor="text1"/>
                <w:kern w:val="0"/>
                <w:sz w:val="24"/>
                <w:szCs w:val="24"/>
              </w:rPr>
              <w:t>岩灣技能訓練所</w:t>
            </w:r>
            <w:bookmarkEnd w:id="5176"/>
            <w:bookmarkEnd w:id="517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78" w:name="_Toc23587637"/>
            <w:bookmarkStart w:id="5179" w:name="_Toc23776311"/>
            <w:r w:rsidRPr="00B9609C">
              <w:rPr>
                <w:rFonts w:ascii="Times New Roman" w:hAnsi="Times New Roman" w:hint="eastAsia"/>
                <w:bCs w:val="0"/>
                <w:color w:val="000000" w:themeColor="text1"/>
                <w:kern w:val="0"/>
                <w:sz w:val="24"/>
                <w:szCs w:val="24"/>
              </w:rPr>
              <w:t>8</w:t>
            </w:r>
            <w:bookmarkEnd w:id="5178"/>
            <w:bookmarkEnd w:id="517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80" w:name="_Toc23587638"/>
            <w:bookmarkStart w:id="5181" w:name="_Toc23776312"/>
            <w:r w:rsidRPr="00B9609C">
              <w:rPr>
                <w:rFonts w:ascii="Times New Roman" w:hAnsi="Times New Roman" w:hint="eastAsia"/>
                <w:bCs w:val="0"/>
                <w:color w:val="000000" w:themeColor="text1"/>
                <w:kern w:val="0"/>
                <w:sz w:val="24"/>
                <w:szCs w:val="24"/>
              </w:rPr>
              <w:t>6</w:t>
            </w:r>
            <w:bookmarkEnd w:id="5180"/>
            <w:bookmarkEnd w:id="518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82" w:name="_Toc23587639"/>
            <w:bookmarkStart w:id="5183" w:name="_Toc23776313"/>
            <w:r w:rsidRPr="00B9609C">
              <w:rPr>
                <w:rFonts w:ascii="Times New Roman" w:hAnsi="Times New Roman" w:hint="eastAsia"/>
                <w:bCs w:val="0"/>
                <w:color w:val="000000" w:themeColor="text1"/>
                <w:kern w:val="0"/>
                <w:sz w:val="24"/>
                <w:szCs w:val="24"/>
              </w:rPr>
              <w:t>2</w:t>
            </w:r>
            <w:bookmarkEnd w:id="5182"/>
            <w:bookmarkEnd w:id="5183"/>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84" w:name="_Toc23587640"/>
            <w:bookmarkStart w:id="5185" w:name="_Toc23776314"/>
            <w:r w:rsidRPr="00B9609C">
              <w:rPr>
                <w:rFonts w:ascii="Times New Roman" w:hAnsi="Times New Roman" w:hint="eastAsia"/>
                <w:bCs w:val="0"/>
                <w:color w:val="000000" w:themeColor="text1"/>
                <w:kern w:val="0"/>
                <w:sz w:val="24"/>
                <w:szCs w:val="24"/>
              </w:rPr>
              <w:t>0</w:t>
            </w:r>
            <w:bookmarkEnd w:id="5184"/>
            <w:bookmarkEnd w:id="5185"/>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86" w:name="_Toc23587641"/>
            <w:bookmarkStart w:id="5187" w:name="_Toc23776315"/>
            <w:r w:rsidRPr="00B9609C">
              <w:rPr>
                <w:rFonts w:ascii="Times New Roman" w:hAnsi="Times New Roman" w:hint="eastAsia"/>
                <w:bCs w:val="0"/>
                <w:color w:val="000000" w:themeColor="text1"/>
                <w:kern w:val="0"/>
                <w:sz w:val="24"/>
                <w:szCs w:val="24"/>
              </w:rPr>
              <w:t>0</w:t>
            </w:r>
            <w:bookmarkEnd w:id="5186"/>
            <w:bookmarkEnd w:id="5187"/>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42</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88" w:name="_Toc23587642"/>
            <w:bookmarkStart w:id="5189" w:name="_Toc23776316"/>
            <w:r w:rsidRPr="00B9609C">
              <w:rPr>
                <w:rFonts w:ascii="Times New Roman" w:hAnsi="Times New Roman"/>
                <w:color w:val="000000" w:themeColor="text1"/>
                <w:kern w:val="0"/>
                <w:sz w:val="24"/>
                <w:szCs w:val="24"/>
              </w:rPr>
              <w:t>新店戒治所</w:t>
            </w:r>
            <w:bookmarkEnd w:id="5188"/>
            <w:bookmarkEnd w:id="518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90" w:name="_Toc23587643"/>
            <w:bookmarkStart w:id="5191" w:name="_Toc23776317"/>
            <w:r w:rsidRPr="00B9609C">
              <w:rPr>
                <w:rFonts w:ascii="Times New Roman" w:hAnsi="Times New Roman" w:hint="eastAsia"/>
                <w:bCs w:val="0"/>
                <w:color w:val="000000" w:themeColor="text1"/>
                <w:kern w:val="0"/>
                <w:sz w:val="24"/>
                <w:szCs w:val="24"/>
              </w:rPr>
              <w:t>5</w:t>
            </w:r>
            <w:bookmarkEnd w:id="5190"/>
            <w:bookmarkEnd w:id="519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92" w:name="_Toc23587644"/>
            <w:bookmarkStart w:id="5193" w:name="_Toc23776318"/>
            <w:r w:rsidRPr="00B9609C">
              <w:rPr>
                <w:rFonts w:ascii="Times New Roman" w:hAnsi="Times New Roman" w:hint="eastAsia"/>
                <w:bCs w:val="0"/>
                <w:color w:val="000000" w:themeColor="text1"/>
                <w:kern w:val="0"/>
                <w:sz w:val="24"/>
                <w:szCs w:val="24"/>
              </w:rPr>
              <w:t>0</w:t>
            </w:r>
            <w:bookmarkEnd w:id="5192"/>
            <w:bookmarkEnd w:id="519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94" w:name="_Toc23587645"/>
            <w:bookmarkStart w:id="5195" w:name="_Toc23776319"/>
            <w:r w:rsidRPr="00B9609C">
              <w:rPr>
                <w:rFonts w:ascii="Times New Roman" w:hAnsi="Times New Roman" w:hint="eastAsia"/>
                <w:bCs w:val="0"/>
                <w:color w:val="000000" w:themeColor="text1"/>
                <w:kern w:val="0"/>
                <w:sz w:val="24"/>
                <w:szCs w:val="24"/>
              </w:rPr>
              <w:t>0</w:t>
            </w:r>
            <w:bookmarkEnd w:id="5194"/>
            <w:bookmarkEnd w:id="5195"/>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96" w:name="_Toc23587646"/>
            <w:bookmarkStart w:id="5197" w:name="_Toc23776320"/>
            <w:r w:rsidRPr="00B9609C">
              <w:rPr>
                <w:rFonts w:ascii="Times New Roman" w:hAnsi="Times New Roman" w:hint="eastAsia"/>
                <w:bCs w:val="0"/>
                <w:color w:val="000000" w:themeColor="text1"/>
                <w:kern w:val="0"/>
                <w:sz w:val="24"/>
                <w:szCs w:val="24"/>
              </w:rPr>
              <w:t>0</w:t>
            </w:r>
            <w:bookmarkEnd w:id="5196"/>
            <w:bookmarkEnd w:id="5197"/>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198" w:name="_Toc23587647"/>
            <w:bookmarkStart w:id="5199" w:name="_Toc23776321"/>
            <w:r w:rsidRPr="00B9609C">
              <w:rPr>
                <w:rFonts w:ascii="Times New Roman" w:hAnsi="Times New Roman" w:hint="eastAsia"/>
                <w:bCs w:val="0"/>
                <w:color w:val="000000" w:themeColor="text1"/>
                <w:kern w:val="0"/>
                <w:sz w:val="24"/>
                <w:szCs w:val="24"/>
              </w:rPr>
              <w:t>5</w:t>
            </w:r>
            <w:bookmarkEnd w:id="5198"/>
            <w:bookmarkEnd w:id="5199"/>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bookmarkStart w:id="5200" w:name="_Toc23587648"/>
            <w:bookmarkStart w:id="5201" w:name="_Toc23776322"/>
            <w:r w:rsidRPr="00B9609C">
              <w:rPr>
                <w:rFonts w:ascii="Times New Roman" w:hAnsi="Times New Roman" w:hint="eastAsia"/>
                <w:bCs w:val="0"/>
                <w:color w:val="000000" w:themeColor="text1"/>
                <w:spacing w:val="-20"/>
                <w:kern w:val="0"/>
                <w:sz w:val="24"/>
                <w:szCs w:val="24"/>
              </w:rPr>
              <w:t>輔導課程</w:t>
            </w:r>
            <w:bookmarkEnd w:id="5200"/>
            <w:bookmarkEnd w:id="5201"/>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43</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202" w:name="_Toc23587649"/>
            <w:bookmarkStart w:id="5203" w:name="_Toc23776323"/>
            <w:r w:rsidRPr="00B9609C">
              <w:rPr>
                <w:rFonts w:ascii="Times New Roman" w:hAnsi="Times New Roman"/>
                <w:color w:val="000000" w:themeColor="text1"/>
                <w:kern w:val="0"/>
                <w:sz w:val="24"/>
                <w:szCs w:val="24"/>
              </w:rPr>
              <w:t>臺中戒治所</w:t>
            </w:r>
            <w:bookmarkEnd w:id="5202"/>
            <w:bookmarkEnd w:id="520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204" w:name="_Toc23587650"/>
            <w:bookmarkStart w:id="5205" w:name="_Toc23776324"/>
            <w:r w:rsidRPr="00B9609C">
              <w:rPr>
                <w:rFonts w:ascii="Times New Roman" w:hAnsi="Times New Roman" w:hint="eastAsia"/>
                <w:bCs w:val="0"/>
                <w:color w:val="000000" w:themeColor="text1"/>
                <w:kern w:val="0"/>
                <w:sz w:val="24"/>
                <w:szCs w:val="24"/>
              </w:rPr>
              <w:t>2</w:t>
            </w:r>
            <w:bookmarkEnd w:id="5204"/>
            <w:bookmarkEnd w:id="520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206" w:name="_Toc23587651"/>
            <w:bookmarkStart w:id="5207" w:name="_Toc23776325"/>
            <w:r w:rsidRPr="00B9609C">
              <w:rPr>
                <w:rFonts w:ascii="Times New Roman" w:hAnsi="Times New Roman" w:hint="eastAsia"/>
                <w:bCs w:val="0"/>
                <w:color w:val="000000" w:themeColor="text1"/>
                <w:kern w:val="0"/>
                <w:sz w:val="24"/>
                <w:szCs w:val="24"/>
              </w:rPr>
              <w:t>0</w:t>
            </w:r>
            <w:bookmarkEnd w:id="5206"/>
            <w:bookmarkEnd w:id="520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208" w:name="_Toc23587652"/>
            <w:bookmarkStart w:id="5209" w:name="_Toc23776326"/>
            <w:r w:rsidRPr="00B9609C">
              <w:rPr>
                <w:rFonts w:ascii="Times New Roman" w:hAnsi="Times New Roman" w:hint="eastAsia"/>
                <w:bCs w:val="0"/>
                <w:color w:val="000000" w:themeColor="text1"/>
                <w:kern w:val="0"/>
                <w:sz w:val="24"/>
                <w:szCs w:val="24"/>
              </w:rPr>
              <w:t>0</w:t>
            </w:r>
            <w:bookmarkEnd w:id="5208"/>
            <w:bookmarkEnd w:id="5209"/>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210" w:name="_Toc23587653"/>
            <w:bookmarkStart w:id="5211" w:name="_Toc23776327"/>
            <w:r w:rsidRPr="00B9609C">
              <w:rPr>
                <w:rFonts w:ascii="Times New Roman" w:hAnsi="Times New Roman" w:hint="eastAsia"/>
                <w:bCs w:val="0"/>
                <w:color w:val="000000" w:themeColor="text1"/>
                <w:kern w:val="0"/>
                <w:sz w:val="24"/>
                <w:szCs w:val="24"/>
              </w:rPr>
              <w:t>0</w:t>
            </w:r>
            <w:bookmarkEnd w:id="5210"/>
            <w:bookmarkEnd w:id="5211"/>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212" w:name="_Toc23587654"/>
            <w:bookmarkStart w:id="5213" w:name="_Toc23776328"/>
            <w:r w:rsidRPr="00B9609C">
              <w:rPr>
                <w:rFonts w:ascii="Times New Roman" w:hAnsi="Times New Roman" w:hint="eastAsia"/>
                <w:bCs w:val="0"/>
                <w:color w:val="000000" w:themeColor="text1"/>
                <w:kern w:val="0"/>
                <w:sz w:val="24"/>
                <w:szCs w:val="24"/>
              </w:rPr>
              <w:t>2</w:t>
            </w:r>
            <w:bookmarkEnd w:id="5212"/>
            <w:bookmarkEnd w:id="5213"/>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bookmarkStart w:id="5214" w:name="_Toc23587655"/>
            <w:bookmarkStart w:id="5215" w:name="_Toc23776329"/>
            <w:r w:rsidRPr="00B9609C">
              <w:rPr>
                <w:rFonts w:ascii="Times New Roman" w:hAnsi="Times New Roman" w:hint="eastAsia"/>
                <w:bCs w:val="0"/>
                <w:color w:val="000000" w:themeColor="text1"/>
                <w:spacing w:val="-20"/>
                <w:kern w:val="0"/>
                <w:sz w:val="24"/>
                <w:szCs w:val="24"/>
              </w:rPr>
              <w:t>輔導課程</w:t>
            </w:r>
            <w:bookmarkEnd w:id="5214"/>
            <w:bookmarkEnd w:id="5215"/>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44</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216" w:name="_Toc23587656"/>
            <w:bookmarkStart w:id="5217" w:name="_Toc23776330"/>
            <w:r w:rsidRPr="00B9609C">
              <w:rPr>
                <w:rFonts w:ascii="Times New Roman" w:hAnsi="Times New Roman"/>
                <w:color w:val="000000" w:themeColor="text1"/>
                <w:kern w:val="0"/>
                <w:sz w:val="24"/>
                <w:szCs w:val="24"/>
              </w:rPr>
              <w:t>高雄戒治所</w:t>
            </w:r>
            <w:bookmarkEnd w:id="5216"/>
            <w:bookmarkEnd w:id="5217"/>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218" w:name="_Toc23587657"/>
            <w:bookmarkStart w:id="5219" w:name="_Toc23776331"/>
            <w:r w:rsidRPr="00B9609C">
              <w:rPr>
                <w:rFonts w:ascii="Times New Roman" w:hAnsi="Times New Roman" w:hint="eastAsia"/>
                <w:bCs w:val="0"/>
                <w:color w:val="000000" w:themeColor="text1"/>
                <w:kern w:val="0"/>
                <w:sz w:val="24"/>
                <w:szCs w:val="24"/>
              </w:rPr>
              <w:t>7</w:t>
            </w:r>
            <w:bookmarkEnd w:id="5218"/>
            <w:bookmarkEnd w:id="5219"/>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220" w:name="_Toc23587658"/>
            <w:bookmarkStart w:id="5221" w:name="_Toc23776332"/>
            <w:r w:rsidRPr="00B9609C">
              <w:rPr>
                <w:rFonts w:ascii="Times New Roman" w:hAnsi="Times New Roman" w:hint="eastAsia"/>
                <w:bCs w:val="0"/>
                <w:color w:val="000000" w:themeColor="text1"/>
                <w:kern w:val="0"/>
                <w:sz w:val="24"/>
                <w:szCs w:val="24"/>
              </w:rPr>
              <w:t>0</w:t>
            </w:r>
            <w:bookmarkEnd w:id="5220"/>
            <w:bookmarkEnd w:id="522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222" w:name="_Toc23587659"/>
            <w:bookmarkStart w:id="5223" w:name="_Toc23776333"/>
            <w:r w:rsidRPr="00B9609C">
              <w:rPr>
                <w:rFonts w:ascii="Times New Roman" w:hAnsi="Times New Roman" w:hint="eastAsia"/>
                <w:bCs w:val="0"/>
                <w:color w:val="000000" w:themeColor="text1"/>
                <w:kern w:val="0"/>
                <w:sz w:val="24"/>
                <w:szCs w:val="24"/>
              </w:rPr>
              <w:t>0</w:t>
            </w:r>
            <w:bookmarkEnd w:id="5222"/>
            <w:bookmarkEnd w:id="5223"/>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224" w:name="_Toc23587660"/>
            <w:bookmarkStart w:id="5225" w:name="_Toc23776334"/>
            <w:r w:rsidRPr="00B9609C">
              <w:rPr>
                <w:rFonts w:ascii="Times New Roman" w:hAnsi="Times New Roman" w:hint="eastAsia"/>
                <w:bCs w:val="0"/>
                <w:color w:val="000000" w:themeColor="text1"/>
                <w:kern w:val="0"/>
                <w:sz w:val="24"/>
                <w:szCs w:val="24"/>
              </w:rPr>
              <w:t>0</w:t>
            </w:r>
            <w:bookmarkEnd w:id="5224"/>
            <w:bookmarkEnd w:id="5225"/>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226" w:name="_Toc23587661"/>
            <w:bookmarkStart w:id="5227" w:name="_Toc23776335"/>
            <w:r w:rsidRPr="00B9609C">
              <w:rPr>
                <w:rFonts w:ascii="Times New Roman" w:hAnsi="Times New Roman" w:hint="eastAsia"/>
                <w:bCs w:val="0"/>
                <w:color w:val="000000" w:themeColor="text1"/>
                <w:kern w:val="0"/>
                <w:sz w:val="24"/>
                <w:szCs w:val="24"/>
              </w:rPr>
              <w:t>7</w:t>
            </w:r>
            <w:bookmarkEnd w:id="5226"/>
            <w:bookmarkEnd w:id="5227"/>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bookmarkStart w:id="5228" w:name="_Toc23587662"/>
            <w:bookmarkStart w:id="5229" w:name="_Toc23776336"/>
            <w:r w:rsidRPr="00B9609C">
              <w:rPr>
                <w:rFonts w:ascii="Times New Roman" w:hAnsi="Times New Roman" w:hint="eastAsia"/>
                <w:bCs w:val="0"/>
                <w:color w:val="000000" w:themeColor="text1"/>
                <w:spacing w:val="-20"/>
                <w:kern w:val="0"/>
                <w:sz w:val="24"/>
                <w:szCs w:val="24"/>
              </w:rPr>
              <w:t>輔導課程</w:t>
            </w:r>
            <w:bookmarkEnd w:id="5228"/>
            <w:bookmarkEnd w:id="5229"/>
          </w:p>
        </w:tc>
      </w:tr>
      <w:tr w:rsidR="00B9609C" w:rsidRPr="00B9609C" w:rsidTr="006101B7">
        <w:trPr>
          <w:trHeight w:val="312"/>
        </w:trPr>
        <w:tc>
          <w:tcPr>
            <w:tcW w:w="700" w:type="dxa"/>
            <w:vAlign w:val="center"/>
          </w:tcPr>
          <w:p w:rsidR="00B46778" w:rsidRPr="00B9609C" w:rsidRDefault="00B46778" w:rsidP="00CD5C93">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45</w:t>
            </w:r>
          </w:p>
        </w:tc>
        <w:tc>
          <w:tcPr>
            <w:tcW w:w="1914"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230" w:name="_Toc23587663"/>
            <w:bookmarkStart w:id="5231" w:name="_Toc23776337"/>
            <w:r w:rsidRPr="00B9609C">
              <w:rPr>
                <w:rFonts w:ascii="Times New Roman" w:hAnsi="Times New Roman"/>
                <w:color w:val="000000" w:themeColor="text1"/>
                <w:kern w:val="0"/>
                <w:sz w:val="24"/>
                <w:szCs w:val="24"/>
              </w:rPr>
              <w:t>臺</w:t>
            </w:r>
            <w:r w:rsidRPr="00B9609C">
              <w:rPr>
                <w:rFonts w:ascii="Times New Roman" w:hAnsi="Times New Roman" w:hint="eastAsia"/>
                <w:color w:val="000000" w:themeColor="text1"/>
                <w:kern w:val="0"/>
                <w:sz w:val="24"/>
                <w:szCs w:val="24"/>
              </w:rPr>
              <w:t>東</w:t>
            </w:r>
            <w:r w:rsidRPr="00B9609C">
              <w:rPr>
                <w:rFonts w:ascii="Times New Roman" w:hAnsi="Times New Roman"/>
                <w:color w:val="000000" w:themeColor="text1"/>
                <w:kern w:val="0"/>
                <w:sz w:val="24"/>
                <w:szCs w:val="24"/>
              </w:rPr>
              <w:t>戒治所</w:t>
            </w:r>
            <w:bookmarkEnd w:id="5230"/>
            <w:bookmarkEnd w:id="5231"/>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232" w:name="_Toc23587664"/>
            <w:bookmarkStart w:id="5233" w:name="_Toc23776338"/>
            <w:r w:rsidRPr="00B9609C">
              <w:rPr>
                <w:rFonts w:ascii="Times New Roman" w:hAnsi="Times New Roman" w:hint="eastAsia"/>
                <w:bCs w:val="0"/>
                <w:color w:val="000000" w:themeColor="text1"/>
                <w:kern w:val="0"/>
                <w:sz w:val="24"/>
                <w:szCs w:val="24"/>
              </w:rPr>
              <w:t>7</w:t>
            </w:r>
            <w:bookmarkEnd w:id="5232"/>
            <w:bookmarkEnd w:id="5233"/>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234" w:name="_Toc23587665"/>
            <w:bookmarkStart w:id="5235" w:name="_Toc23776339"/>
            <w:r w:rsidRPr="00B9609C">
              <w:rPr>
                <w:rFonts w:ascii="Times New Roman" w:hAnsi="Times New Roman" w:hint="eastAsia"/>
                <w:bCs w:val="0"/>
                <w:color w:val="000000" w:themeColor="text1"/>
                <w:kern w:val="0"/>
                <w:sz w:val="24"/>
                <w:szCs w:val="24"/>
              </w:rPr>
              <w:t>5</w:t>
            </w:r>
            <w:bookmarkEnd w:id="5234"/>
            <w:bookmarkEnd w:id="5235"/>
          </w:p>
        </w:tc>
        <w:tc>
          <w:tcPr>
            <w:tcW w:w="992"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236" w:name="_Toc23587666"/>
            <w:bookmarkStart w:id="5237" w:name="_Toc23776340"/>
            <w:r w:rsidRPr="00B9609C">
              <w:rPr>
                <w:rFonts w:ascii="Times New Roman" w:hAnsi="Times New Roman" w:hint="eastAsia"/>
                <w:bCs w:val="0"/>
                <w:color w:val="000000" w:themeColor="text1"/>
                <w:kern w:val="0"/>
                <w:sz w:val="24"/>
                <w:szCs w:val="24"/>
              </w:rPr>
              <w:t>0</w:t>
            </w:r>
            <w:bookmarkEnd w:id="5236"/>
            <w:bookmarkEnd w:id="5237"/>
          </w:p>
        </w:tc>
        <w:tc>
          <w:tcPr>
            <w:tcW w:w="993"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238" w:name="_Toc23587667"/>
            <w:bookmarkStart w:id="5239" w:name="_Toc23776341"/>
            <w:r w:rsidRPr="00B9609C">
              <w:rPr>
                <w:rFonts w:ascii="Times New Roman" w:hAnsi="Times New Roman" w:hint="eastAsia"/>
                <w:bCs w:val="0"/>
                <w:color w:val="000000" w:themeColor="text1"/>
                <w:kern w:val="0"/>
                <w:sz w:val="24"/>
                <w:szCs w:val="24"/>
              </w:rPr>
              <w:t>2</w:t>
            </w:r>
            <w:bookmarkEnd w:id="5238"/>
            <w:bookmarkEnd w:id="5239"/>
          </w:p>
        </w:tc>
        <w:tc>
          <w:tcPr>
            <w:tcW w:w="567" w:type="dxa"/>
            <w:vAlign w:val="center"/>
          </w:tcPr>
          <w:p w:rsidR="00B46778" w:rsidRPr="00B9609C" w:rsidRDefault="00B46778"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240" w:name="_Toc23587668"/>
            <w:bookmarkStart w:id="5241" w:name="_Toc23776342"/>
            <w:r w:rsidRPr="00B9609C">
              <w:rPr>
                <w:rFonts w:ascii="Times New Roman" w:hAnsi="Times New Roman" w:hint="eastAsia"/>
                <w:bCs w:val="0"/>
                <w:color w:val="000000" w:themeColor="text1"/>
                <w:kern w:val="0"/>
                <w:sz w:val="24"/>
                <w:szCs w:val="24"/>
              </w:rPr>
              <w:t>0</w:t>
            </w:r>
            <w:bookmarkEnd w:id="5240"/>
            <w:bookmarkEnd w:id="5241"/>
          </w:p>
        </w:tc>
        <w:tc>
          <w:tcPr>
            <w:tcW w:w="2268" w:type="dxa"/>
            <w:vAlign w:val="center"/>
          </w:tcPr>
          <w:p w:rsidR="00B46778" w:rsidRPr="00B9609C" w:rsidRDefault="00B46778"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2614" w:type="dxa"/>
            <w:gridSpan w:val="2"/>
            <w:shd w:val="clear" w:color="auto" w:fill="FDE9D9" w:themeFill="accent6" w:themeFillTint="33"/>
            <w:vAlign w:val="center"/>
          </w:tcPr>
          <w:p w:rsidR="00CD5C93" w:rsidRPr="00B9609C" w:rsidRDefault="00CD5C93" w:rsidP="00CD5C93">
            <w:pPr>
              <w:pStyle w:val="3"/>
              <w:numPr>
                <w:ilvl w:val="0"/>
                <w:numId w:val="0"/>
              </w:numPr>
              <w:spacing w:line="260" w:lineRule="exact"/>
              <w:jc w:val="center"/>
              <w:rPr>
                <w:rFonts w:ascii="Times New Roman" w:hAnsi="Times New Roman"/>
                <w:color w:val="000000" w:themeColor="text1"/>
                <w:kern w:val="0"/>
                <w:sz w:val="24"/>
                <w:szCs w:val="24"/>
              </w:rPr>
            </w:pPr>
            <w:bookmarkStart w:id="5242" w:name="_Toc23587669"/>
            <w:bookmarkStart w:id="5243" w:name="_Toc23776343"/>
            <w:r w:rsidRPr="00B9609C">
              <w:rPr>
                <w:rFonts w:ascii="Times New Roman" w:hAnsi="Times New Roman" w:hint="eastAsia"/>
                <w:color w:val="000000" w:themeColor="text1"/>
                <w:kern w:val="0"/>
                <w:sz w:val="24"/>
                <w:szCs w:val="24"/>
              </w:rPr>
              <w:t>合計</w:t>
            </w:r>
            <w:bookmarkEnd w:id="5242"/>
            <w:bookmarkEnd w:id="5243"/>
          </w:p>
        </w:tc>
        <w:tc>
          <w:tcPr>
            <w:tcW w:w="992" w:type="dxa"/>
            <w:shd w:val="clear" w:color="auto" w:fill="FDE9D9" w:themeFill="accent6" w:themeFillTint="33"/>
            <w:vAlign w:val="center"/>
          </w:tcPr>
          <w:p w:rsidR="00CD5C93" w:rsidRPr="00B9609C" w:rsidRDefault="00CD5C93"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244" w:name="_Toc23587670"/>
            <w:bookmarkStart w:id="5245" w:name="_Toc23776344"/>
            <w:r w:rsidRPr="00B9609C">
              <w:rPr>
                <w:rFonts w:ascii="Times New Roman" w:hAnsi="Times New Roman"/>
                <w:bCs w:val="0"/>
                <w:color w:val="000000" w:themeColor="text1"/>
                <w:kern w:val="0"/>
                <w:sz w:val="24"/>
                <w:szCs w:val="24"/>
              </w:rPr>
              <w:t>2</w:t>
            </w:r>
            <w:r w:rsidRPr="00B9609C">
              <w:rPr>
                <w:rFonts w:ascii="Times New Roman" w:hAnsi="Times New Roman" w:hint="eastAsia"/>
                <w:bCs w:val="0"/>
                <w:color w:val="000000" w:themeColor="text1"/>
                <w:kern w:val="0"/>
                <w:sz w:val="24"/>
                <w:szCs w:val="24"/>
              </w:rPr>
              <w:t>,</w:t>
            </w:r>
            <w:r w:rsidRPr="00B9609C">
              <w:rPr>
                <w:rFonts w:ascii="Times New Roman" w:hAnsi="Times New Roman"/>
                <w:bCs w:val="0"/>
                <w:color w:val="000000" w:themeColor="text1"/>
                <w:kern w:val="0"/>
                <w:sz w:val="24"/>
                <w:szCs w:val="24"/>
              </w:rPr>
              <w:t>211</w:t>
            </w:r>
            <w:bookmarkEnd w:id="5244"/>
            <w:bookmarkEnd w:id="5245"/>
          </w:p>
        </w:tc>
        <w:tc>
          <w:tcPr>
            <w:tcW w:w="992" w:type="dxa"/>
            <w:shd w:val="clear" w:color="auto" w:fill="FDE9D9" w:themeFill="accent6" w:themeFillTint="33"/>
            <w:vAlign w:val="center"/>
          </w:tcPr>
          <w:p w:rsidR="00CD5C93" w:rsidRPr="00B9609C" w:rsidRDefault="00CD5C93"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246" w:name="_Toc23587671"/>
            <w:bookmarkStart w:id="5247" w:name="_Toc23776345"/>
            <w:r w:rsidRPr="00B9609C">
              <w:rPr>
                <w:rFonts w:ascii="Times New Roman" w:hAnsi="Times New Roman"/>
                <w:bCs w:val="0"/>
                <w:color w:val="000000" w:themeColor="text1"/>
                <w:kern w:val="0"/>
                <w:sz w:val="24"/>
                <w:szCs w:val="24"/>
              </w:rPr>
              <w:t>1461</w:t>
            </w:r>
            <w:bookmarkEnd w:id="5246"/>
            <w:bookmarkEnd w:id="5247"/>
          </w:p>
        </w:tc>
        <w:tc>
          <w:tcPr>
            <w:tcW w:w="992" w:type="dxa"/>
            <w:shd w:val="clear" w:color="auto" w:fill="FDE9D9" w:themeFill="accent6" w:themeFillTint="33"/>
            <w:vAlign w:val="center"/>
          </w:tcPr>
          <w:p w:rsidR="00CD5C93" w:rsidRPr="00B9609C" w:rsidRDefault="00CD5C93"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248" w:name="_Toc23587672"/>
            <w:bookmarkStart w:id="5249" w:name="_Toc23776346"/>
            <w:r w:rsidRPr="00B9609C">
              <w:rPr>
                <w:rFonts w:ascii="Times New Roman" w:hAnsi="Times New Roman"/>
                <w:bCs w:val="0"/>
                <w:color w:val="000000" w:themeColor="text1"/>
                <w:kern w:val="0"/>
                <w:sz w:val="24"/>
                <w:szCs w:val="24"/>
              </w:rPr>
              <w:t>150</w:t>
            </w:r>
            <w:bookmarkEnd w:id="5248"/>
            <w:bookmarkEnd w:id="5249"/>
          </w:p>
        </w:tc>
        <w:tc>
          <w:tcPr>
            <w:tcW w:w="993" w:type="dxa"/>
            <w:shd w:val="clear" w:color="auto" w:fill="FDE9D9" w:themeFill="accent6" w:themeFillTint="33"/>
            <w:vAlign w:val="center"/>
          </w:tcPr>
          <w:p w:rsidR="00CD5C93" w:rsidRPr="00B9609C" w:rsidRDefault="00CD5C93"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250" w:name="_Toc23587673"/>
            <w:bookmarkStart w:id="5251" w:name="_Toc23776347"/>
            <w:r w:rsidRPr="00B9609C">
              <w:rPr>
                <w:rFonts w:ascii="Times New Roman" w:hAnsi="Times New Roman"/>
                <w:bCs w:val="0"/>
                <w:color w:val="000000" w:themeColor="text1"/>
                <w:kern w:val="0"/>
                <w:sz w:val="24"/>
                <w:szCs w:val="24"/>
              </w:rPr>
              <w:t>303</w:t>
            </w:r>
            <w:bookmarkEnd w:id="5250"/>
            <w:bookmarkEnd w:id="5251"/>
          </w:p>
        </w:tc>
        <w:tc>
          <w:tcPr>
            <w:tcW w:w="567" w:type="dxa"/>
            <w:shd w:val="clear" w:color="auto" w:fill="FDE9D9" w:themeFill="accent6" w:themeFillTint="33"/>
            <w:vAlign w:val="center"/>
          </w:tcPr>
          <w:p w:rsidR="00CD5C93" w:rsidRPr="00B9609C" w:rsidRDefault="00CD5C93"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5252" w:name="_Toc23587674"/>
            <w:bookmarkStart w:id="5253" w:name="_Toc23776348"/>
            <w:r w:rsidRPr="00B9609C">
              <w:rPr>
                <w:rFonts w:ascii="Times New Roman" w:hAnsi="Times New Roman"/>
                <w:bCs w:val="0"/>
                <w:color w:val="000000" w:themeColor="text1"/>
                <w:kern w:val="0"/>
                <w:sz w:val="24"/>
                <w:szCs w:val="24"/>
              </w:rPr>
              <w:t>297</w:t>
            </w:r>
            <w:bookmarkEnd w:id="5252"/>
            <w:bookmarkEnd w:id="5253"/>
          </w:p>
        </w:tc>
        <w:tc>
          <w:tcPr>
            <w:tcW w:w="2268" w:type="dxa"/>
            <w:shd w:val="clear" w:color="auto" w:fill="FDE9D9" w:themeFill="accent6" w:themeFillTint="33"/>
            <w:vAlign w:val="center"/>
          </w:tcPr>
          <w:p w:rsidR="00CD5C93" w:rsidRPr="00B9609C" w:rsidRDefault="00CD5C93"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9418" w:type="dxa"/>
            <w:gridSpan w:val="8"/>
            <w:shd w:val="clear" w:color="auto" w:fill="DAEEF3" w:themeFill="accent5" w:themeFillTint="33"/>
            <w:vAlign w:val="center"/>
          </w:tcPr>
          <w:p w:rsidR="00CD5C93" w:rsidRPr="00B9609C" w:rsidRDefault="00CD5C93" w:rsidP="00CD5C93">
            <w:pPr>
              <w:pStyle w:val="3"/>
              <w:numPr>
                <w:ilvl w:val="0"/>
                <w:numId w:val="0"/>
              </w:numPr>
              <w:spacing w:line="260" w:lineRule="exact"/>
              <w:jc w:val="center"/>
              <w:rPr>
                <w:rFonts w:ascii="Times New Roman" w:hAnsi="Times New Roman"/>
                <w:bCs w:val="0"/>
                <w:color w:val="000000" w:themeColor="text1"/>
                <w:spacing w:val="-20"/>
                <w:kern w:val="0"/>
                <w:sz w:val="24"/>
                <w:szCs w:val="24"/>
              </w:rPr>
            </w:pPr>
            <w:bookmarkStart w:id="5254" w:name="_Toc23587675"/>
            <w:bookmarkStart w:id="5255" w:name="_Toc23776349"/>
            <w:r w:rsidRPr="00B9609C">
              <w:rPr>
                <w:rFonts w:ascii="Times New Roman" w:hAnsi="Times New Roman" w:hint="eastAsia"/>
                <w:bCs w:val="0"/>
                <w:color w:val="000000" w:themeColor="text1"/>
                <w:spacing w:val="-20"/>
                <w:kern w:val="0"/>
                <w:sz w:val="24"/>
                <w:szCs w:val="24"/>
              </w:rPr>
              <w:t>107</w:t>
            </w:r>
            <w:r w:rsidRPr="00B9609C">
              <w:rPr>
                <w:rFonts w:ascii="Times New Roman" w:hAnsi="Times New Roman" w:hint="eastAsia"/>
                <w:bCs w:val="0"/>
                <w:color w:val="000000" w:themeColor="text1"/>
                <w:spacing w:val="-20"/>
                <w:kern w:val="0"/>
                <w:sz w:val="24"/>
                <w:szCs w:val="24"/>
              </w:rPr>
              <w:t>年</w:t>
            </w:r>
            <w:bookmarkEnd w:id="5254"/>
            <w:bookmarkEnd w:id="5255"/>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256" w:name="_Toc23587676"/>
            <w:bookmarkStart w:id="5257" w:name="_Toc23776350"/>
            <w:r w:rsidRPr="00B9609C">
              <w:rPr>
                <w:rFonts w:ascii="Times New Roman" w:hAnsi="Times New Roman"/>
                <w:color w:val="000000" w:themeColor="text1"/>
                <w:kern w:val="0"/>
                <w:sz w:val="24"/>
                <w:szCs w:val="24"/>
              </w:rPr>
              <w:t>臺北監獄</w:t>
            </w:r>
            <w:bookmarkEnd w:id="5256"/>
            <w:bookmarkEnd w:id="5257"/>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258" w:name="_Toc23587677"/>
            <w:bookmarkStart w:id="5259" w:name="_Toc23776351"/>
            <w:r w:rsidRPr="00B9609C">
              <w:rPr>
                <w:rFonts w:ascii="Times New Roman" w:hAnsi="Times New Roman" w:hint="eastAsia"/>
                <w:bCs w:val="0"/>
                <w:color w:val="000000" w:themeColor="text1"/>
                <w:kern w:val="0"/>
                <w:sz w:val="24"/>
                <w:szCs w:val="24"/>
              </w:rPr>
              <w:t>157</w:t>
            </w:r>
            <w:bookmarkEnd w:id="5258"/>
            <w:bookmarkEnd w:id="5259"/>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260" w:name="_Toc23587678"/>
            <w:bookmarkStart w:id="5261" w:name="_Toc23776352"/>
            <w:r w:rsidRPr="00B9609C">
              <w:rPr>
                <w:rFonts w:ascii="Times New Roman" w:hAnsi="Times New Roman" w:hint="eastAsia"/>
                <w:bCs w:val="0"/>
                <w:color w:val="000000" w:themeColor="text1"/>
                <w:kern w:val="0"/>
                <w:sz w:val="24"/>
                <w:szCs w:val="24"/>
              </w:rPr>
              <w:t>135</w:t>
            </w:r>
            <w:bookmarkEnd w:id="5260"/>
            <w:bookmarkEnd w:id="5261"/>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262" w:name="_Toc23587679"/>
            <w:bookmarkStart w:id="5263" w:name="_Toc23776353"/>
            <w:r w:rsidRPr="00B9609C">
              <w:rPr>
                <w:rFonts w:ascii="Times New Roman" w:hAnsi="Times New Roman" w:hint="eastAsia"/>
                <w:bCs w:val="0"/>
                <w:color w:val="000000" w:themeColor="text1"/>
                <w:kern w:val="0"/>
                <w:sz w:val="24"/>
                <w:szCs w:val="24"/>
              </w:rPr>
              <w:t>8</w:t>
            </w:r>
            <w:bookmarkEnd w:id="5262"/>
            <w:bookmarkEnd w:id="5263"/>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264" w:name="_Toc23587680"/>
            <w:bookmarkStart w:id="5265" w:name="_Toc23776354"/>
            <w:r w:rsidRPr="00B9609C">
              <w:rPr>
                <w:rFonts w:ascii="Times New Roman" w:hAnsi="Times New Roman" w:hint="eastAsia"/>
                <w:bCs w:val="0"/>
                <w:color w:val="000000" w:themeColor="text1"/>
                <w:kern w:val="0"/>
                <w:sz w:val="24"/>
                <w:szCs w:val="24"/>
              </w:rPr>
              <w:t>14</w:t>
            </w:r>
            <w:bookmarkEnd w:id="5264"/>
            <w:bookmarkEnd w:id="5265"/>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266" w:name="_Toc23587681"/>
            <w:bookmarkStart w:id="5267" w:name="_Toc23776355"/>
            <w:r w:rsidRPr="00B9609C">
              <w:rPr>
                <w:rFonts w:ascii="Times New Roman" w:hAnsi="Times New Roman" w:hint="eastAsia"/>
                <w:bCs w:val="0"/>
                <w:color w:val="000000" w:themeColor="text1"/>
                <w:kern w:val="0"/>
                <w:sz w:val="24"/>
                <w:szCs w:val="24"/>
              </w:rPr>
              <w:t>0</w:t>
            </w:r>
            <w:bookmarkEnd w:id="5266"/>
            <w:bookmarkEnd w:id="5267"/>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268" w:name="_Toc23587682"/>
            <w:bookmarkStart w:id="5269" w:name="_Toc23776356"/>
            <w:r w:rsidRPr="00B9609C">
              <w:rPr>
                <w:rFonts w:ascii="Times New Roman" w:hAnsi="Times New Roman"/>
                <w:color w:val="000000" w:themeColor="text1"/>
                <w:kern w:val="0"/>
                <w:sz w:val="24"/>
                <w:szCs w:val="24"/>
              </w:rPr>
              <w:t>桃園監獄</w:t>
            </w:r>
            <w:bookmarkEnd w:id="5268"/>
            <w:bookmarkEnd w:id="5269"/>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270" w:name="_Toc23587683"/>
            <w:bookmarkStart w:id="5271" w:name="_Toc23776357"/>
            <w:r w:rsidRPr="00B9609C">
              <w:rPr>
                <w:rFonts w:ascii="Times New Roman" w:hAnsi="Times New Roman" w:hint="eastAsia"/>
                <w:bCs w:val="0"/>
                <w:color w:val="000000" w:themeColor="text1"/>
                <w:kern w:val="0"/>
                <w:sz w:val="24"/>
                <w:szCs w:val="24"/>
              </w:rPr>
              <w:t>206</w:t>
            </w:r>
            <w:bookmarkEnd w:id="5270"/>
            <w:bookmarkEnd w:id="5271"/>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272" w:name="_Toc23587684"/>
            <w:bookmarkStart w:id="5273" w:name="_Toc23776358"/>
            <w:r w:rsidRPr="00B9609C">
              <w:rPr>
                <w:rFonts w:ascii="Times New Roman" w:hAnsi="Times New Roman" w:hint="eastAsia"/>
                <w:bCs w:val="0"/>
                <w:color w:val="000000" w:themeColor="text1"/>
                <w:kern w:val="0"/>
                <w:sz w:val="24"/>
                <w:szCs w:val="24"/>
              </w:rPr>
              <w:t>85</w:t>
            </w:r>
            <w:bookmarkEnd w:id="5272"/>
            <w:bookmarkEnd w:id="5273"/>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274" w:name="_Toc23587685"/>
            <w:bookmarkStart w:id="5275" w:name="_Toc23776359"/>
            <w:r w:rsidRPr="00B9609C">
              <w:rPr>
                <w:rFonts w:ascii="Times New Roman" w:hAnsi="Times New Roman" w:hint="eastAsia"/>
                <w:bCs w:val="0"/>
                <w:color w:val="000000" w:themeColor="text1"/>
                <w:kern w:val="0"/>
                <w:sz w:val="24"/>
                <w:szCs w:val="24"/>
              </w:rPr>
              <w:t>10</w:t>
            </w:r>
            <w:bookmarkEnd w:id="5274"/>
            <w:bookmarkEnd w:id="5275"/>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276" w:name="_Toc23587686"/>
            <w:bookmarkStart w:id="5277" w:name="_Toc23776360"/>
            <w:r w:rsidRPr="00B9609C">
              <w:rPr>
                <w:rFonts w:ascii="Times New Roman" w:hAnsi="Times New Roman" w:hint="eastAsia"/>
                <w:bCs w:val="0"/>
                <w:color w:val="000000" w:themeColor="text1"/>
                <w:kern w:val="0"/>
                <w:sz w:val="24"/>
                <w:szCs w:val="24"/>
              </w:rPr>
              <w:t>0</w:t>
            </w:r>
            <w:bookmarkEnd w:id="5276"/>
            <w:bookmarkEnd w:id="5277"/>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278" w:name="_Toc23587687"/>
            <w:bookmarkStart w:id="5279" w:name="_Toc23776361"/>
            <w:r w:rsidRPr="00B9609C">
              <w:rPr>
                <w:rFonts w:ascii="Times New Roman" w:hAnsi="Times New Roman" w:hint="eastAsia"/>
                <w:bCs w:val="0"/>
                <w:color w:val="000000" w:themeColor="text1"/>
                <w:kern w:val="0"/>
                <w:sz w:val="24"/>
                <w:szCs w:val="24"/>
              </w:rPr>
              <w:t>111</w:t>
            </w:r>
            <w:bookmarkEnd w:id="5278"/>
            <w:bookmarkEnd w:id="5279"/>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bookmarkStart w:id="5280" w:name="_Toc23587688"/>
            <w:bookmarkStart w:id="5281" w:name="_Toc23776362"/>
            <w:r w:rsidRPr="00B9609C">
              <w:rPr>
                <w:rFonts w:ascii="Times New Roman" w:hAnsi="Times New Roman" w:hint="eastAsia"/>
                <w:bCs w:val="0"/>
                <w:color w:val="000000" w:themeColor="text1"/>
                <w:spacing w:val="-20"/>
                <w:kern w:val="0"/>
                <w:sz w:val="24"/>
                <w:szCs w:val="24"/>
              </w:rPr>
              <w:t>違規、新收、被告、療養、和緩處遇、外醫住院、收容少年、觀察勒戒</w:t>
            </w:r>
            <w:bookmarkEnd w:id="5280"/>
            <w:bookmarkEnd w:id="5281"/>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282" w:name="_Toc23587689"/>
            <w:bookmarkStart w:id="5283" w:name="_Toc23776363"/>
            <w:r w:rsidRPr="00B9609C">
              <w:rPr>
                <w:rFonts w:ascii="Times New Roman" w:hAnsi="Times New Roman"/>
                <w:color w:val="000000" w:themeColor="text1"/>
                <w:kern w:val="0"/>
                <w:sz w:val="24"/>
                <w:szCs w:val="24"/>
              </w:rPr>
              <w:t>桃</w:t>
            </w:r>
            <w:r w:rsidRPr="00B9609C">
              <w:rPr>
                <w:rFonts w:ascii="Times New Roman" w:hAnsi="Times New Roman" w:hint="eastAsia"/>
                <w:color w:val="000000" w:themeColor="text1"/>
                <w:kern w:val="0"/>
                <w:sz w:val="24"/>
                <w:szCs w:val="24"/>
              </w:rPr>
              <w:t>園</w:t>
            </w:r>
            <w:r w:rsidRPr="00B9609C">
              <w:rPr>
                <w:rFonts w:ascii="Times New Roman" w:hAnsi="Times New Roman"/>
                <w:color w:val="000000" w:themeColor="text1"/>
                <w:kern w:val="0"/>
                <w:sz w:val="24"/>
                <w:szCs w:val="24"/>
              </w:rPr>
              <w:t>女子監獄</w:t>
            </w:r>
            <w:bookmarkEnd w:id="5282"/>
            <w:bookmarkEnd w:id="5283"/>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284" w:name="_Toc23587690"/>
            <w:bookmarkStart w:id="5285" w:name="_Toc23776364"/>
            <w:r w:rsidRPr="00B9609C">
              <w:rPr>
                <w:rFonts w:ascii="Times New Roman" w:hAnsi="Times New Roman" w:hint="eastAsia"/>
                <w:bCs w:val="0"/>
                <w:color w:val="000000" w:themeColor="text1"/>
                <w:kern w:val="0"/>
                <w:sz w:val="24"/>
                <w:szCs w:val="24"/>
              </w:rPr>
              <w:t>80</w:t>
            </w:r>
            <w:bookmarkEnd w:id="5284"/>
            <w:bookmarkEnd w:id="5285"/>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286" w:name="_Toc23587691"/>
            <w:bookmarkStart w:id="5287" w:name="_Toc23776365"/>
            <w:r w:rsidRPr="00B9609C">
              <w:rPr>
                <w:rFonts w:ascii="Times New Roman" w:hAnsi="Times New Roman" w:hint="eastAsia"/>
                <w:bCs w:val="0"/>
                <w:color w:val="000000" w:themeColor="text1"/>
                <w:kern w:val="0"/>
                <w:sz w:val="24"/>
                <w:szCs w:val="24"/>
              </w:rPr>
              <w:t>79</w:t>
            </w:r>
            <w:bookmarkEnd w:id="5286"/>
            <w:bookmarkEnd w:id="5287"/>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288" w:name="_Toc23587692"/>
            <w:bookmarkStart w:id="5289" w:name="_Toc23776366"/>
            <w:r w:rsidRPr="00B9609C">
              <w:rPr>
                <w:rFonts w:ascii="Times New Roman" w:hAnsi="Times New Roman" w:hint="eastAsia"/>
                <w:bCs w:val="0"/>
                <w:color w:val="000000" w:themeColor="text1"/>
                <w:kern w:val="0"/>
                <w:sz w:val="24"/>
                <w:szCs w:val="24"/>
              </w:rPr>
              <w:t>0</w:t>
            </w:r>
            <w:bookmarkEnd w:id="5288"/>
            <w:bookmarkEnd w:id="5289"/>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290" w:name="_Toc23587693"/>
            <w:bookmarkStart w:id="5291" w:name="_Toc23776367"/>
            <w:r w:rsidRPr="00B9609C">
              <w:rPr>
                <w:rFonts w:ascii="Times New Roman" w:hAnsi="Times New Roman" w:hint="eastAsia"/>
                <w:bCs w:val="0"/>
                <w:color w:val="000000" w:themeColor="text1"/>
                <w:kern w:val="0"/>
                <w:sz w:val="24"/>
                <w:szCs w:val="24"/>
              </w:rPr>
              <w:t>1</w:t>
            </w:r>
            <w:bookmarkEnd w:id="5290"/>
            <w:bookmarkEnd w:id="5291"/>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292" w:name="_Toc23587694"/>
            <w:bookmarkStart w:id="5293" w:name="_Toc23776368"/>
            <w:r w:rsidRPr="00B9609C">
              <w:rPr>
                <w:rFonts w:ascii="Times New Roman" w:hAnsi="Times New Roman" w:hint="eastAsia"/>
                <w:bCs w:val="0"/>
                <w:color w:val="000000" w:themeColor="text1"/>
                <w:kern w:val="0"/>
                <w:sz w:val="24"/>
                <w:szCs w:val="24"/>
              </w:rPr>
              <w:t>0</w:t>
            </w:r>
            <w:bookmarkEnd w:id="5292"/>
            <w:bookmarkEnd w:id="5293"/>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294" w:name="_Toc23587695"/>
            <w:bookmarkStart w:id="5295" w:name="_Toc23776369"/>
            <w:r w:rsidRPr="00B9609C">
              <w:rPr>
                <w:rFonts w:ascii="Times New Roman" w:hAnsi="Times New Roman"/>
                <w:color w:val="000000" w:themeColor="text1"/>
                <w:kern w:val="0"/>
                <w:sz w:val="24"/>
                <w:szCs w:val="24"/>
              </w:rPr>
              <w:t>新竹監獄</w:t>
            </w:r>
            <w:bookmarkEnd w:id="5294"/>
            <w:bookmarkEnd w:id="5295"/>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296" w:name="_Toc23587696"/>
            <w:bookmarkStart w:id="5297" w:name="_Toc23776370"/>
            <w:r w:rsidRPr="00B9609C">
              <w:rPr>
                <w:rFonts w:ascii="Times New Roman" w:hAnsi="Times New Roman" w:hint="eastAsia"/>
                <w:bCs w:val="0"/>
                <w:color w:val="000000" w:themeColor="text1"/>
                <w:kern w:val="0"/>
                <w:sz w:val="24"/>
                <w:szCs w:val="24"/>
              </w:rPr>
              <w:t>32</w:t>
            </w:r>
            <w:bookmarkEnd w:id="5296"/>
            <w:bookmarkEnd w:id="5297"/>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298" w:name="_Toc23587697"/>
            <w:bookmarkStart w:id="5299" w:name="_Toc23776371"/>
            <w:r w:rsidRPr="00B9609C">
              <w:rPr>
                <w:rFonts w:ascii="Times New Roman" w:hAnsi="Times New Roman" w:hint="eastAsia"/>
                <w:bCs w:val="0"/>
                <w:color w:val="000000" w:themeColor="text1"/>
                <w:kern w:val="0"/>
                <w:sz w:val="24"/>
                <w:szCs w:val="24"/>
              </w:rPr>
              <w:t>20</w:t>
            </w:r>
            <w:bookmarkEnd w:id="5298"/>
            <w:bookmarkEnd w:id="5299"/>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00" w:name="_Toc23587698"/>
            <w:bookmarkStart w:id="5301" w:name="_Toc23776372"/>
            <w:r w:rsidRPr="00B9609C">
              <w:rPr>
                <w:rFonts w:ascii="Times New Roman" w:hAnsi="Times New Roman" w:hint="eastAsia"/>
                <w:bCs w:val="0"/>
                <w:color w:val="000000" w:themeColor="text1"/>
                <w:kern w:val="0"/>
                <w:sz w:val="24"/>
                <w:szCs w:val="24"/>
              </w:rPr>
              <w:t>1</w:t>
            </w:r>
            <w:bookmarkEnd w:id="5300"/>
            <w:bookmarkEnd w:id="5301"/>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02" w:name="_Toc23587699"/>
            <w:bookmarkStart w:id="5303" w:name="_Toc23776373"/>
            <w:r w:rsidRPr="00B9609C">
              <w:rPr>
                <w:rFonts w:ascii="Times New Roman" w:hAnsi="Times New Roman" w:hint="eastAsia"/>
                <w:bCs w:val="0"/>
                <w:color w:val="000000" w:themeColor="text1"/>
                <w:kern w:val="0"/>
                <w:sz w:val="24"/>
                <w:szCs w:val="24"/>
              </w:rPr>
              <w:t>2</w:t>
            </w:r>
            <w:bookmarkEnd w:id="5302"/>
            <w:bookmarkEnd w:id="5303"/>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04" w:name="_Toc23587700"/>
            <w:bookmarkStart w:id="5305" w:name="_Toc23776374"/>
            <w:r w:rsidRPr="00B9609C">
              <w:rPr>
                <w:rFonts w:ascii="Times New Roman" w:hAnsi="Times New Roman" w:hint="eastAsia"/>
                <w:bCs w:val="0"/>
                <w:color w:val="000000" w:themeColor="text1"/>
                <w:kern w:val="0"/>
                <w:sz w:val="24"/>
                <w:szCs w:val="24"/>
              </w:rPr>
              <w:t>9</w:t>
            </w:r>
            <w:bookmarkEnd w:id="5304"/>
            <w:bookmarkEnd w:id="5305"/>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bookmarkStart w:id="5306" w:name="_Toc23587701"/>
            <w:bookmarkStart w:id="5307" w:name="_Toc23776375"/>
            <w:r w:rsidRPr="00B9609C">
              <w:rPr>
                <w:rFonts w:ascii="Times New Roman" w:hAnsi="Times New Roman" w:hint="eastAsia"/>
                <w:bCs w:val="0"/>
                <w:color w:val="000000" w:themeColor="text1"/>
                <w:spacing w:val="-20"/>
                <w:kern w:val="0"/>
                <w:sz w:val="24"/>
                <w:szCs w:val="24"/>
              </w:rPr>
              <w:t>精神疾病、肢能障礙</w:t>
            </w:r>
            <w:bookmarkEnd w:id="5306"/>
            <w:bookmarkEnd w:id="5307"/>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5</w:t>
            </w:r>
          </w:p>
        </w:tc>
        <w:tc>
          <w:tcPr>
            <w:tcW w:w="1914" w:type="dxa"/>
            <w:vAlign w:val="center"/>
          </w:tcPr>
          <w:p w:rsidR="00CD5C93" w:rsidRPr="00B9609C" w:rsidRDefault="00CD5C93" w:rsidP="002D7E91">
            <w:pPr>
              <w:pStyle w:val="3"/>
              <w:numPr>
                <w:ilvl w:val="0"/>
                <w:numId w:val="0"/>
              </w:numPr>
              <w:tabs>
                <w:tab w:val="left" w:pos="1020"/>
              </w:tabs>
              <w:spacing w:line="260" w:lineRule="exact"/>
              <w:jc w:val="center"/>
              <w:rPr>
                <w:rFonts w:ascii="Times New Roman" w:hAnsi="Times New Roman"/>
                <w:bCs w:val="0"/>
                <w:color w:val="000000" w:themeColor="text1"/>
                <w:kern w:val="0"/>
                <w:sz w:val="24"/>
                <w:szCs w:val="24"/>
              </w:rPr>
            </w:pPr>
            <w:bookmarkStart w:id="5308" w:name="_Toc23587702"/>
            <w:bookmarkStart w:id="5309" w:name="_Toc23776376"/>
            <w:r w:rsidRPr="00B9609C">
              <w:rPr>
                <w:rFonts w:ascii="Times New Roman" w:hAnsi="Times New Roman"/>
                <w:color w:val="000000" w:themeColor="text1"/>
                <w:kern w:val="0"/>
                <w:sz w:val="24"/>
                <w:szCs w:val="24"/>
              </w:rPr>
              <w:t>臺中監獄</w:t>
            </w:r>
            <w:bookmarkEnd w:id="5308"/>
            <w:bookmarkEnd w:id="5309"/>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10" w:name="_Toc23587703"/>
            <w:bookmarkStart w:id="5311" w:name="_Toc23776377"/>
            <w:r w:rsidRPr="00B9609C">
              <w:rPr>
                <w:rFonts w:ascii="Times New Roman" w:hAnsi="Times New Roman" w:hint="eastAsia"/>
                <w:bCs w:val="0"/>
                <w:color w:val="000000" w:themeColor="text1"/>
                <w:kern w:val="0"/>
                <w:sz w:val="24"/>
                <w:szCs w:val="24"/>
              </w:rPr>
              <w:t>295</w:t>
            </w:r>
            <w:bookmarkEnd w:id="5310"/>
            <w:bookmarkEnd w:id="5311"/>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12" w:name="_Toc23587704"/>
            <w:bookmarkStart w:id="5313" w:name="_Toc23776378"/>
            <w:r w:rsidRPr="00B9609C">
              <w:rPr>
                <w:rFonts w:ascii="Times New Roman" w:hAnsi="Times New Roman" w:hint="eastAsia"/>
                <w:bCs w:val="0"/>
                <w:color w:val="000000" w:themeColor="text1"/>
                <w:kern w:val="0"/>
                <w:sz w:val="24"/>
                <w:szCs w:val="24"/>
              </w:rPr>
              <w:t>222</w:t>
            </w:r>
            <w:bookmarkEnd w:id="5312"/>
            <w:bookmarkEnd w:id="5313"/>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14" w:name="_Toc23587705"/>
            <w:bookmarkStart w:id="5315" w:name="_Toc23776379"/>
            <w:r w:rsidRPr="00B9609C">
              <w:rPr>
                <w:rFonts w:ascii="Times New Roman" w:hAnsi="Times New Roman" w:hint="eastAsia"/>
                <w:bCs w:val="0"/>
                <w:color w:val="000000" w:themeColor="text1"/>
                <w:kern w:val="0"/>
                <w:sz w:val="24"/>
                <w:szCs w:val="24"/>
              </w:rPr>
              <w:t>31</w:t>
            </w:r>
            <w:bookmarkEnd w:id="5314"/>
            <w:bookmarkEnd w:id="5315"/>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16" w:name="_Toc23587706"/>
            <w:bookmarkStart w:id="5317" w:name="_Toc23776380"/>
            <w:r w:rsidRPr="00B9609C">
              <w:rPr>
                <w:rFonts w:ascii="Times New Roman" w:hAnsi="Times New Roman" w:hint="eastAsia"/>
                <w:bCs w:val="0"/>
                <w:color w:val="000000" w:themeColor="text1"/>
                <w:kern w:val="0"/>
                <w:sz w:val="24"/>
                <w:szCs w:val="24"/>
              </w:rPr>
              <w:t>12</w:t>
            </w:r>
            <w:bookmarkEnd w:id="5316"/>
            <w:bookmarkEnd w:id="5317"/>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18" w:name="_Toc23587707"/>
            <w:bookmarkStart w:id="5319" w:name="_Toc23776381"/>
            <w:r w:rsidRPr="00B9609C">
              <w:rPr>
                <w:rFonts w:ascii="Times New Roman" w:hAnsi="Times New Roman" w:hint="eastAsia"/>
                <w:bCs w:val="0"/>
                <w:color w:val="000000" w:themeColor="text1"/>
                <w:kern w:val="0"/>
                <w:sz w:val="24"/>
                <w:szCs w:val="24"/>
              </w:rPr>
              <w:t>30</w:t>
            </w:r>
            <w:bookmarkEnd w:id="5318"/>
            <w:bookmarkEnd w:id="5319"/>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6</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20" w:name="_Toc23587708"/>
            <w:bookmarkStart w:id="5321" w:name="_Toc23776382"/>
            <w:r w:rsidRPr="00B9609C">
              <w:rPr>
                <w:rFonts w:ascii="Times New Roman" w:hAnsi="Times New Roman"/>
                <w:color w:val="000000" w:themeColor="text1"/>
                <w:kern w:val="0"/>
                <w:sz w:val="24"/>
                <w:szCs w:val="24"/>
              </w:rPr>
              <w:t>臺中女子監獄</w:t>
            </w:r>
            <w:bookmarkEnd w:id="5320"/>
            <w:bookmarkEnd w:id="5321"/>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22" w:name="_Toc23587709"/>
            <w:bookmarkStart w:id="5323" w:name="_Toc23776383"/>
            <w:r w:rsidRPr="00B9609C">
              <w:rPr>
                <w:rFonts w:ascii="Times New Roman" w:hAnsi="Times New Roman" w:hint="eastAsia"/>
                <w:bCs w:val="0"/>
                <w:color w:val="000000" w:themeColor="text1"/>
                <w:kern w:val="0"/>
                <w:sz w:val="24"/>
                <w:szCs w:val="24"/>
              </w:rPr>
              <w:t>49</w:t>
            </w:r>
            <w:bookmarkEnd w:id="5322"/>
            <w:bookmarkEnd w:id="5323"/>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24" w:name="_Toc23587710"/>
            <w:bookmarkStart w:id="5325" w:name="_Toc23776384"/>
            <w:r w:rsidRPr="00B9609C">
              <w:rPr>
                <w:rFonts w:ascii="Times New Roman" w:hAnsi="Times New Roman" w:hint="eastAsia"/>
                <w:bCs w:val="0"/>
                <w:color w:val="000000" w:themeColor="text1"/>
                <w:kern w:val="0"/>
                <w:sz w:val="24"/>
                <w:szCs w:val="24"/>
              </w:rPr>
              <w:t>0</w:t>
            </w:r>
            <w:bookmarkEnd w:id="5324"/>
            <w:bookmarkEnd w:id="5325"/>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26" w:name="_Toc23587711"/>
            <w:bookmarkStart w:id="5327" w:name="_Toc23776385"/>
            <w:r w:rsidRPr="00B9609C">
              <w:rPr>
                <w:rFonts w:ascii="Times New Roman" w:hAnsi="Times New Roman" w:hint="eastAsia"/>
                <w:bCs w:val="0"/>
                <w:color w:val="000000" w:themeColor="text1"/>
                <w:kern w:val="0"/>
                <w:sz w:val="24"/>
                <w:szCs w:val="24"/>
              </w:rPr>
              <w:t>1</w:t>
            </w:r>
            <w:bookmarkEnd w:id="5326"/>
            <w:bookmarkEnd w:id="5327"/>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28" w:name="_Toc23587712"/>
            <w:bookmarkStart w:id="5329" w:name="_Toc23776386"/>
            <w:r w:rsidRPr="00B9609C">
              <w:rPr>
                <w:rFonts w:ascii="Times New Roman" w:hAnsi="Times New Roman" w:hint="eastAsia"/>
                <w:bCs w:val="0"/>
                <w:color w:val="000000" w:themeColor="text1"/>
                <w:kern w:val="0"/>
                <w:sz w:val="24"/>
                <w:szCs w:val="24"/>
              </w:rPr>
              <w:t>0</w:t>
            </w:r>
            <w:bookmarkEnd w:id="5328"/>
            <w:bookmarkEnd w:id="5329"/>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30" w:name="_Toc23587713"/>
            <w:bookmarkStart w:id="5331" w:name="_Toc23776387"/>
            <w:r w:rsidRPr="00B9609C">
              <w:rPr>
                <w:rFonts w:ascii="Times New Roman" w:hAnsi="Times New Roman" w:hint="eastAsia"/>
                <w:bCs w:val="0"/>
                <w:color w:val="000000" w:themeColor="text1"/>
                <w:kern w:val="0"/>
                <w:sz w:val="24"/>
                <w:szCs w:val="24"/>
              </w:rPr>
              <w:t>48</w:t>
            </w:r>
            <w:bookmarkEnd w:id="5330"/>
            <w:bookmarkEnd w:id="5331"/>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bookmarkStart w:id="5332" w:name="_Toc23587714"/>
            <w:bookmarkStart w:id="5333" w:name="_Toc23776388"/>
            <w:r w:rsidRPr="00B9609C">
              <w:rPr>
                <w:rFonts w:ascii="Times New Roman" w:hAnsi="Times New Roman" w:hint="eastAsia"/>
                <w:bCs w:val="0"/>
                <w:color w:val="000000" w:themeColor="text1"/>
                <w:spacing w:val="-20"/>
                <w:kern w:val="0"/>
                <w:sz w:val="24"/>
                <w:szCs w:val="24"/>
              </w:rPr>
              <w:t>新收</w:t>
            </w:r>
            <w:bookmarkEnd w:id="5332"/>
            <w:bookmarkEnd w:id="5333"/>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7</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34" w:name="_Toc23587715"/>
            <w:bookmarkStart w:id="5335" w:name="_Toc23776389"/>
            <w:r w:rsidRPr="00B9609C">
              <w:rPr>
                <w:rFonts w:ascii="Times New Roman" w:hAnsi="Times New Roman"/>
                <w:color w:val="000000" w:themeColor="text1"/>
                <w:kern w:val="0"/>
                <w:sz w:val="24"/>
                <w:szCs w:val="24"/>
              </w:rPr>
              <w:t>彰化監獄</w:t>
            </w:r>
            <w:bookmarkEnd w:id="5334"/>
            <w:bookmarkEnd w:id="5335"/>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36" w:name="_Toc23587716"/>
            <w:bookmarkStart w:id="5337" w:name="_Toc23776390"/>
            <w:r w:rsidRPr="00B9609C">
              <w:rPr>
                <w:rFonts w:ascii="Times New Roman" w:hAnsi="Times New Roman" w:hint="eastAsia"/>
                <w:bCs w:val="0"/>
                <w:color w:val="000000" w:themeColor="text1"/>
                <w:kern w:val="0"/>
                <w:sz w:val="24"/>
                <w:szCs w:val="24"/>
              </w:rPr>
              <w:t>88</w:t>
            </w:r>
            <w:bookmarkEnd w:id="5336"/>
            <w:bookmarkEnd w:id="5337"/>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38" w:name="_Toc23587717"/>
            <w:bookmarkStart w:id="5339" w:name="_Toc23776391"/>
            <w:r w:rsidRPr="00B9609C">
              <w:rPr>
                <w:rFonts w:ascii="Times New Roman" w:hAnsi="Times New Roman" w:hint="eastAsia"/>
                <w:bCs w:val="0"/>
                <w:color w:val="000000" w:themeColor="text1"/>
                <w:kern w:val="0"/>
                <w:sz w:val="24"/>
                <w:szCs w:val="24"/>
              </w:rPr>
              <w:t>88</w:t>
            </w:r>
            <w:bookmarkEnd w:id="5338"/>
            <w:bookmarkEnd w:id="5339"/>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40" w:name="_Toc23587718"/>
            <w:bookmarkStart w:id="5341" w:name="_Toc23776392"/>
            <w:r w:rsidRPr="00B9609C">
              <w:rPr>
                <w:rFonts w:ascii="Times New Roman" w:hAnsi="Times New Roman" w:hint="eastAsia"/>
                <w:bCs w:val="0"/>
                <w:color w:val="000000" w:themeColor="text1"/>
                <w:kern w:val="0"/>
                <w:sz w:val="24"/>
                <w:szCs w:val="24"/>
              </w:rPr>
              <w:t>0</w:t>
            </w:r>
            <w:bookmarkEnd w:id="5340"/>
            <w:bookmarkEnd w:id="5341"/>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42" w:name="_Toc23587719"/>
            <w:bookmarkStart w:id="5343" w:name="_Toc23776393"/>
            <w:r w:rsidRPr="00B9609C">
              <w:rPr>
                <w:rFonts w:ascii="Times New Roman" w:hAnsi="Times New Roman" w:hint="eastAsia"/>
                <w:bCs w:val="0"/>
                <w:color w:val="000000" w:themeColor="text1"/>
                <w:kern w:val="0"/>
                <w:sz w:val="24"/>
                <w:szCs w:val="24"/>
              </w:rPr>
              <w:t>0</w:t>
            </w:r>
            <w:bookmarkEnd w:id="5342"/>
            <w:bookmarkEnd w:id="5343"/>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44" w:name="_Toc23587720"/>
            <w:bookmarkStart w:id="5345" w:name="_Toc23776394"/>
            <w:r w:rsidRPr="00B9609C">
              <w:rPr>
                <w:rFonts w:ascii="Times New Roman" w:hAnsi="Times New Roman" w:hint="eastAsia"/>
                <w:bCs w:val="0"/>
                <w:color w:val="000000" w:themeColor="text1"/>
                <w:kern w:val="0"/>
                <w:sz w:val="24"/>
                <w:szCs w:val="24"/>
              </w:rPr>
              <w:t>0</w:t>
            </w:r>
            <w:bookmarkEnd w:id="5344"/>
            <w:bookmarkEnd w:id="5345"/>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8</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46" w:name="_Toc23587721"/>
            <w:bookmarkStart w:id="5347" w:name="_Toc23776395"/>
            <w:r w:rsidRPr="00B9609C">
              <w:rPr>
                <w:rFonts w:ascii="Times New Roman" w:hAnsi="Times New Roman"/>
                <w:color w:val="000000" w:themeColor="text1"/>
                <w:kern w:val="0"/>
                <w:sz w:val="24"/>
                <w:szCs w:val="24"/>
              </w:rPr>
              <w:t>雲林監獄</w:t>
            </w:r>
            <w:bookmarkEnd w:id="5346"/>
            <w:bookmarkEnd w:id="5347"/>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48" w:name="_Toc23587722"/>
            <w:bookmarkStart w:id="5349" w:name="_Toc23776396"/>
            <w:r w:rsidRPr="00B9609C">
              <w:rPr>
                <w:rFonts w:ascii="Times New Roman" w:hAnsi="Times New Roman" w:hint="eastAsia"/>
                <w:bCs w:val="0"/>
                <w:color w:val="000000" w:themeColor="text1"/>
                <w:kern w:val="0"/>
                <w:sz w:val="24"/>
                <w:szCs w:val="24"/>
              </w:rPr>
              <w:t>48</w:t>
            </w:r>
            <w:bookmarkEnd w:id="5348"/>
            <w:bookmarkEnd w:id="5349"/>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50" w:name="_Toc23587723"/>
            <w:bookmarkStart w:id="5351" w:name="_Toc23776397"/>
            <w:r w:rsidRPr="00B9609C">
              <w:rPr>
                <w:rFonts w:ascii="Times New Roman" w:hAnsi="Times New Roman" w:hint="eastAsia"/>
                <w:bCs w:val="0"/>
                <w:color w:val="000000" w:themeColor="text1"/>
                <w:kern w:val="0"/>
                <w:sz w:val="24"/>
                <w:szCs w:val="24"/>
              </w:rPr>
              <w:t>47</w:t>
            </w:r>
            <w:bookmarkEnd w:id="5350"/>
            <w:bookmarkEnd w:id="5351"/>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52" w:name="_Toc23587724"/>
            <w:bookmarkStart w:id="5353" w:name="_Toc23776398"/>
            <w:r w:rsidRPr="00B9609C">
              <w:rPr>
                <w:rFonts w:ascii="Times New Roman" w:hAnsi="Times New Roman" w:hint="eastAsia"/>
                <w:bCs w:val="0"/>
                <w:color w:val="000000" w:themeColor="text1"/>
                <w:kern w:val="0"/>
                <w:sz w:val="24"/>
                <w:szCs w:val="24"/>
              </w:rPr>
              <w:t>0</w:t>
            </w:r>
            <w:bookmarkEnd w:id="5352"/>
            <w:bookmarkEnd w:id="5353"/>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54" w:name="_Toc23587725"/>
            <w:bookmarkStart w:id="5355" w:name="_Toc23776399"/>
            <w:r w:rsidRPr="00B9609C">
              <w:rPr>
                <w:rFonts w:ascii="Times New Roman" w:hAnsi="Times New Roman" w:hint="eastAsia"/>
                <w:bCs w:val="0"/>
                <w:color w:val="000000" w:themeColor="text1"/>
                <w:kern w:val="0"/>
                <w:sz w:val="24"/>
                <w:szCs w:val="24"/>
              </w:rPr>
              <w:t>1</w:t>
            </w:r>
            <w:bookmarkEnd w:id="5354"/>
            <w:bookmarkEnd w:id="5355"/>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56" w:name="_Toc23587726"/>
            <w:bookmarkStart w:id="5357" w:name="_Toc23776400"/>
            <w:r w:rsidRPr="00B9609C">
              <w:rPr>
                <w:rFonts w:ascii="Times New Roman" w:hAnsi="Times New Roman" w:hint="eastAsia"/>
                <w:bCs w:val="0"/>
                <w:color w:val="000000" w:themeColor="text1"/>
                <w:kern w:val="0"/>
                <w:sz w:val="24"/>
                <w:szCs w:val="24"/>
              </w:rPr>
              <w:t>0</w:t>
            </w:r>
            <w:bookmarkEnd w:id="5356"/>
            <w:bookmarkEnd w:id="5357"/>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9</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58" w:name="_Toc23587727"/>
            <w:bookmarkStart w:id="5359" w:name="_Toc23776401"/>
            <w:r w:rsidRPr="00B9609C">
              <w:rPr>
                <w:rFonts w:ascii="Times New Roman" w:hAnsi="Times New Roman"/>
                <w:color w:val="000000" w:themeColor="text1"/>
                <w:kern w:val="0"/>
                <w:sz w:val="24"/>
                <w:szCs w:val="24"/>
              </w:rPr>
              <w:t>雲林第二監獄</w:t>
            </w:r>
            <w:bookmarkEnd w:id="5358"/>
            <w:bookmarkEnd w:id="5359"/>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60" w:name="_Toc23587728"/>
            <w:bookmarkStart w:id="5361" w:name="_Toc23776402"/>
            <w:r w:rsidRPr="00B9609C">
              <w:rPr>
                <w:rFonts w:ascii="Times New Roman" w:hAnsi="Times New Roman" w:hint="eastAsia"/>
                <w:bCs w:val="0"/>
                <w:color w:val="000000" w:themeColor="text1"/>
                <w:kern w:val="0"/>
                <w:sz w:val="24"/>
                <w:szCs w:val="24"/>
              </w:rPr>
              <w:t>166</w:t>
            </w:r>
            <w:bookmarkEnd w:id="5360"/>
            <w:bookmarkEnd w:id="5361"/>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62" w:name="_Toc23587729"/>
            <w:bookmarkStart w:id="5363" w:name="_Toc23776403"/>
            <w:r w:rsidRPr="00B9609C">
              <w:rPr>
                <w:rFonts w:ascii="Times New Roman" w:hAnsi="Times New Roman" w:hint="eastAsia"/>
                <w:bCs w:val="0"/>
                <w:color w:val="000000" w:themeColor="text1"/>
                <w:kern w:val="0"/>
                <w:sz w:val="24"/>
                <w:szCs w:val="24"/>
              </w:rPr>
              <w:t>152</w:t>
            </w:r>
            <w:bookmarkEnd w:id="5362"/>
            <w:bookmarkEnd w:id="5363"/>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64" w:name="_Toc23587730"/>
            <w:bookmarkStart w:id="5365" w:name="_Toc23776404"/>
            <w:r w:rsidRPr="00B9609C">
              <w:rPr>
                <w:rFonts w:ascii="Times New Roman" w:hAnsi="Times New Roman" w:hint="eastAsia"/>
                <w:bCs w:val="0"/>
                <w:color w:val="000000" w:themeColor="text1"/>
                <w:kern w:val="0"/>
                <w:sz w:val="24"/>
                <w:szCs w:val="24"/>
              </w:rPr>
              <w:t>2</w:t>
            </w:r>
            <w:bookmarkEnd w:id="5364"/>
            <w:bookmarkEnd w:id="5365"/>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66" w:name="_Toc23587731"/>
            <w:bookmarkStart w:id="5367" w:name="_Toc23776405"/>
            <w:r w:rsidRPr="00B9609C">
              <w:rPr>
                <w:rFonts w:ascii="Times New Roman" w:hAnsi="Times New Roman" w:hint="eastAsia"/>
                <w:bCs w:val="0"/>
                <w:color w:val="000000" w:themeColor="text1"/>
                <w:kern w:val="0"/>
                <w:sz w:val="24"/>
                <w:szCs w:val="24"/>
              </w:rPr>
              <w:t>12</w:t>
            </w:r>
            <w:bookmarkEnd w:id="5366"/>
            <w:bookmarkEnd w:id="5367"/>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68" w:name="_Toc23587732"/>
            <w:bookmarkStart w:id="5369" w:name="_Toc23776406"/>
            <w:r w:rsidRPr="00B9609C">
              <w:rPr>
                <w:rFonts w:ascii="Times New Roman" w:hAnsi="Times New Roman" w:hint="eastAsia"/>
                <w:bCs w:val="0"/>
                <w:color w:val="000000" w:themeColor="text1"/>
                <w:kern w:val="0"/>
                <w:sz w:val="24"/>
                <w:szCs w:val="24"/>
              </w:rPr>
              <w:t>0</w:t>
            </w:r>
            <w:bookmarkEnd w:id="5368"/>
            <w:bookmarkEnd w:id="5369"/>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10</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70" w:name="_Toc23587733"/>
            <w:bookmarkStart w:id="5371" w:name="_Toc23776407"/>
            <w:r w:rsidRPr="00B9609C">
              <w:rPr>
                <w:rFonts w:ascii="Times New Roman" w:hAnsi="Times New Roman"/>
                <w:color w:val="000000" w:themeColor="text1"/>
                <w:kern w:val="0"/>
                <w:sz w:val="24"/>
                <w:szCs w:val="24"/>
              </w:rPr>
              <w:t>嘉義監獄</w:t>
            </w:r>
            <w:bookmarkEnd w:id="5370"/>
            <w:bookmarkEnd w:id="5371"/>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72" w:name="_Toc23587734"/>
            <w:bookmarkStart w:id="5373" w:name="_Toc23776408"/>
            <w:r w:rsidRPr="00B9609C">
              <w:rPr>
                <w:rFonts w:ascii="Times New Roman" w:hAnsi="Times New Roman" w:hint="eastAsia"/>
                <w:bCs w:val="0"/>
                <w:color w:val="000000" w:themeColor="text1"/>
                <w:kern w:val="0"/>
                <w:sz w:val="24"/>
                <w:szCs w:val="24"/>
              </w:rPr>
              <w:t>20</w:t>
            </w:r>
            <w:bookmarkEnd w:id="5372"/>
            <w:bookmarkEnd w:id="5373"/>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74" w:name="_Toc23587735"/>
            <w:bookmarkStart w:id="5375" w:name="_Toc23776409"/>
            <w:r w:rsidRPr="00B9609C">
              <w:rPr>
                <w:rFonts w:ascii="Times New Roman" w:hAnsi="Times New Roman" w:hint="eastAsia"/>
                <w:bCs w:val="0"/>
                <w:color w:val="000000" w:themeColor="text1"/>
                <w:kern w:val="0"/>
                <w:sz w:val="24"/>
                <w:szCs w:val="24"/>
              </w:rPr>
              <w:t>9</w:t>
            </w:r>
            <w:bookmarkEnd w:id="5374"/>
            <w:bookmarkEnd w:id="5375"/>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76" w:name="_Toc23587736"/>
            <w:bookmarkStart w:id="5377" w:name="_Toc23776410"/>
            <w:r w:rsidRPr="00B9609C">
              <w:rPr>
                <w:rFonts w:ascii="Times New Roman" w:hAnsi="Times New Roman" w:hint="eastAsia"/>
                <w:bCs w:val="0"/>
                <w:color w:val="000000" w:themeColor="text1"/>
                <w:kern w:val="0"/>
                <w:sz w:val="24"/>
                <w:szCs w:val="24"/>
              </w:rPr>
              <w:t>4</w:t>
            </w:r>
            <w:bookmarkEnd w:id="5376"/>
            <w:bookmarkEnd w:id="5377"/>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78" w:name="_Toc23587737"/>
            <w:bookmarkStart w:id="5379" w:name="_Toc23776411"/>
            <w:r w:rsidRPr="00B9609C">
              <w:rPr>
                <w:rFonts w:ascii="Times New Roman" w:hAnsi="Times New Roman" w:hint="eastAsia"/>
                <w:bCs w:val="0"/>
                <w:color w:val="000000" w:themeColor="text1"/>
                <w:kern w:val="0"/>
                <w:sz w:val="24"/>
                <w:szCs w:val="24"/>
              </w:rPr>
              <w:t>7</w:t>
            </w:r>
            <w:bookmarkEnd w:id="5378"/>
            <w:bookmarkEnd w:id="5379"/>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80" w:name="_Toc23587738"/>
            <w:bookmarkStart w:id="5381" w:name="_Toc23776412"/>
            <w:r w:rsidRPr="00B9609C">
              <w:rPr>
                <w:rFonts w:ascii="Times New Roman" w:hAnsi="Times New Roman" w:hint="eastAsia"/>
                <w:bCs w:val="0"/>
                <w:color w:val="000000" w:themeColor="text1"/>
                <w:kern w:val="0"/>
                <w:sz w:val="24"/>
                <w:szCs w:val="24"/>
              </w:rPr>
              <w:t>0</w:t>
            </w:r>
            <w:bookmarkEnd w:id="5380"/>
            <w:bookmarkEnd w:id="5381"/>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bookmarkStart w:id="5382" w:name="_Toc23587739"/>
            <w:bookmarkStart w:id="5383" w:name="_Toc23776413"/>
            <w:r w:rsidRPr="00B9609C">
              <w:rPr>
                <w:rFonts w:ascii="Times New Roman" w:hAnsi="Times New Roman" w:hint="eastAsia"/>
                <w:bCs w:val="0"/>
                <w:color w:val="000000" w:themeColor="text1"/>
                <w:spacing w:val="-20"/>
                <w:kern w:val="0"/>
                <w:sz w:val="24"/>
                <w:szCs w:val="24"/>
              </w:rPr>
              <w:t>療養</w:t>
            </w:r>
            <w:bookmarkEnd w:id="5382"/>
            <w:bookmarkEnd w:id="5383"/>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11</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84" w:name="_Toc23587740"/>
            <w:bookmarkStart w:id="5385" w:name="_Toc23776414"/>
            <w:r w:rsidRPr="00B9609C">
              <w:rPr>
                <w:rFonts w:ascii="Times New Roman" w:hAnsi="Times New Roman"/>
                <w:color w:val="000000" w:themeColor="text1"/>
                <w:kern w:val="0"/>
                <w:sz w:val="24"/>
                <w:szCs w:val="24"/>
              </w:rPr>
              <w:t>臺南監獄</w:t>
            </w:r>
            <w:bookmarkEnd w:id="5384"/>
            <w:bookmarkEnd w:id="5385"/>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86" w:name="_Toc23587741"/>
            <w:bookmarkStart w:id="5387" w:name="_Toc23776415"/>
            <w:r w:rsidRPr="00B9609C">
              <w:rPr>
                <w:rFonts w:ascii="Times New Roman" w:hAnsi="Times New Roman" w:hint="eastAsia"/>
                <w:bCs w:val="0"/>
                <w:color w:val="000000" w:themeColor="text1"/>
                <w:kern w:val="0"/>
                <w:sz w:val="24"/>
                <w:szCs w:val="24"/>
              </w:rPr>
              <w:t>17</w:t>
            </w:r>
            <w:bookmarkEnd w:id="5386"/>
            <w:bookmarkEnd w:id="5387"/>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88" w:name="_Toc23587742"/>
            <w:bookmarkStart w:id="5389" w:name="_Toc23776416"/>
            <w:r w:rsidRPr="00B9609C">
              <w:rPr>
                <w:rFonts w:ascii="Times New Roman" w:hAnsi="Times New Roman" w:hint="eastAsia"/>
                <w:bCs w:val="0"/>
                <w:color w:val="000000" w:themeColor="text1"/>
                <w:kern w:val="0"/>
                <w:sz w:val="24"/>
                <w:szCs w:val="24"/>
              </w:rPr>
              <w:t>0</w:t>
            </w:r>
            <w:bookmarkEnd w:id="5388"/>
            <w:bookmarkEnd w:id="5389"/>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90" w:name="_Toc23587743"/>
            <w:bookmarkStart w:id="5391" w:name="_Toc23776417"/>
            <w:r w:rsidRPr="00B9609C">
              <w:rPr>
                <w:rFonts w:ascii="Times New Roman" w:hAnsi="Times New Roman" w:hint="eastAsia"/>
                <w:bCs w:val="0"/>
                <w:color w:val="000000" w:themeColor="text1"/>
                <w:kern w:val="0"/>
                <w:sz w:val="24"/>
                <w:szCs w:val="24"/>
              </w:rPr>
              <w:t>8</w:t>
            </w:r>
            <w:bookmarkEnd w:id="5390"/>
            <w:bookmarkEnd w:id="5391"/>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92" w:name="_Toc23587744"/>
            <w:bookmarkStart w:id="5393" w:name="_Toc23776418"/>
            <w:r w:rsidRPr="00B9609C">
              <w:rPr>
                <w:rFonts w:ascii="Times New Roman" w:hAnsi="Times New Roman" w:hint="eastAsia"/>
                <w:bCs w:val="0"/>
                <w:color w:val="000000" w:themeColor="text1"/>
                <w:kern w:val="0"/>
                <w:sz w:val="24"/>
                <w:szCs w:val="24"/>
              </w:rPr>
              <w:t>9</w:t>
            </w:r>
            <w:bookmarkEnd w:id="5392"/>
            <w:bookmarkEnd w:id="5393"/>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94" w:name="_Toc23587745"/>
            <w:bookmarkStart w:id="5395" w:name="_Toc23776419"/>
            <w:r w:rsidRPr="00B9609C">
              <w:rPr>
                <w:rFonts w:ascii="Times New Roman" w:hAnsi="Times New Roman" w:hint="eastAsia"/>
                <w:bCs w:val="0"/>
                <w:color w:val="000000" w:themeColor="text1"/>
                <w:kern w:val="0"/>
                <w:sz w:val="24"/>
                <w:szCs w:val="24"/>
              </w:rPr>
              <w:t>0</w:t>
            </w:r>
            <w:bookmarkEnd w:id="5394"/>
            <w:bookmarkEnd w:id="5395"/>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12</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96" w:name="_Toc23587746"/>
            <w:bookmarkStart w:id="5397" w:name="_Toc23776420"/>
            <w:r w:rsidRPr="00B9609C">
              <w:rPr>
                <w:rFonts w:ascii="Times New Roman" w:hAnsi="Times New Roman"/>
                <w:color w:val="000000" w:themeColor="text1"/>
                <w:kern w:val="0"/>
                <w:sz w:val="24"/>
                <w:szCs w:val="24"/>
              </w:rPr>
              <w:t>臺南第二監獄</w:t>
            </w:r>
            <w:bookmarkEnd w:id="5396"/>
            <w:bookmarkEnd w:id="5397"/>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398" w:name="_Toc23587747"/>
            <w:bookmarkStart w:id="5399" w:name="_Toc23776421"/>
            <w:r w:rsidRPr="00B9609C">
              <w:rPr>
                <w:rFonts w:ascii="Times New Roman" w:hAnsi="Times New Roman" w:hint="eastAsia"/>
                <w:bCs w:val="0"/>
                <w:color w:val="000000" w:themeColor="text1"/>
                <w:kern w:val="0"/>
                <w:sz w:val="24"/>
                <w:szCs w:val="24"/>
              </w:rPr>
              <w:t>31</w:t>
            </w:r>
            <w:bookmarkEnd w:id="5398"/>
            <w:bookmarkEnd w:id="5399"/>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00" w:name="_Toc23587748"/>
            <w:bookmarkStart w:id="5401" w:name="_Toc23776422"/>
            <w:r w:rsidRPr="00B9609C">
              <w:rPr>
                <w:rFonts w:ascii="Times New Roman" w:hAnsi="Times New Roman" w:hint="eastAsia"/>
                <w:bCs w:val="0"/>
                <w:color w:val="000000" w:themeColor="text1"/>
                <w:kern w:val="0"/>
                <w:sz w:val="24"/>
                <w:szCs w:val="24"/>
              </w:rPr>
              <w:t>28</w:t>
            </w:r>
            <w:bookmarkEnd w:id="5400"/>
            <w:bookmarkEnd w:id="5401"/>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02" w:name="_Toc23587749"/>
            <w:bookmarkStart w:id="5403" w:name="_Toc23776423"/>
            <w:r w:rsidRPr="00B9609C">
              <w:rPr>
                <w:rFonts w:ascii="Times New Roman" w:hAnsi="Times New Roman" w:hint="eastAsia"/>
                <w:bCs w:val="0"/>
                <w:color w:val="000000" w:themeColor="text1"/>
                <w:kern w:val="0"/>
                <w:sz w:val="24"/>
                <w:szCs w:val="24"/>
              </w:rPr>
              <w:t>2</w:t>
            </w:r>
            <w:bookmarkEnd w:id="5402"/>
            <w:bookmarkEnd w:id="5403"/>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04" w:name="_Toc23587750"/>
            <w:bookmarkStart w:id="5405" w:name="_Toc23776424"/>
            <w:r w:rsidRPr="00B9609C">
              <w:rPr>
                <w:rFonts w:ascii="Times New Roman" w:hAnsi="Times New Roman" w:hint="eastAsia"/>
                <w:bCs w:val="0"/>
                <w:color w:val="000000" w:themeColor="text1"/>
                <w:kern w:val="0"/>
                <w:sz w:val="24"/>
                <w:szCs w:val="24"/>
              </w:rPr>
              <w:t>0</w:t>
            </w:r>
            <w:bookmarkEnd w:id="5404"/>
            <w:bookmarkEnd w:id="5405"/>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06" w:name="_Toc23587751"/>
            <w:bookmarkStart w:id="5407" w:name="_Toc23776425"/>
            <w:r w:rsidRPr="00B9609C">
              <w:rPr>
                <w:rFonts w:ascii="Times New Roman" w:hAnsi="Times New Roman" w:hint="eastAsia"/>
                <w:bCs w:val="0"/>
                <w:color w:val="000000" w:themeColor="text1"/>
                <w:kern w:val="0"/>
                <w:sz w:val="24"/>
                <w:szCs w:val="24"/>
              </w:rPr>
              <w:t>1</w:t>
            </w:r>
            <w:bookmarkEnd w:id="5406"/>
            <w:bookmarkEnd w:id="5407"/>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bookmarkStart w:id="5408" w:name="_Toc23587752"/>
            <w:bookmarkStart w:id="5409" w:name="_Toc23776426"/>
            <w:r w:rsidRPr="00B9609C">
              <w:rPr>
                <w:rFonts w:ascii="Times New Roman" w:hAnsi="Times New Roman" w:hint="eastAsia"/>
                <w:bCs w:val="0"/>
                <w:color w:val="000000" w:themeColor="text1"/>
                <w:spacing w:val="-20"/>
                <w:kern w:val="0"/>
                <w:sz w:val="24"/>
                <w:szCs w:val="24"/>
              </w:rPr>
              <w:t>新收</w:t>
            </w:r>
            <w:bookmarkEnd w:id="5408"/>
            <w:bookmarkEnd w:id="5409"/>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13</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10" w:name="_Toc23587753"/>
            <w:bookmarkStart w:id="5411" w:name="_Toc23776427"/>
            <w:r w:rsidRPr="00B9609C">
              <w:rPr>
                <w:rFonts w:ascii="Times New Roman" w:hAnsi="Times New Roman"/>
                <w:color w:val="000000" w:themeColor="text1"/>
                <w:kern w:val="0"/>
                <w:sz w:val="24"/>
                <w:szCs w:val="24"/>
              </w:rPr>
              <w:t>高雄監獄</w:t>
            </w:r>
            <w:bookmarkEnd w:id="5410"/>
            <w:bookmarkEnd w:id="5411"/>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12" w:name="_Toc23587754"/>
            <w:bookmarkStart w:id="5413" w:name="_Toc23776428"/>
            <w:r w:rsidRPr="00B9609C">
              <w:rPr>
                <w:rFonts w:ascii="Times New Roman" w:hAnsi="Times New Roman" w:hint="eastAsia"/>
                <w:bCs w:val="0"/>
                <w:color w:val="000000" w:themeColor="text1"/>
                <w:kern w:val="0"/>
                <w:sz w:val="24"/>
                <w:szCs w:val="24"/>
              </w:rPr>
              <w:t>29</w:t>
            </w:r>
            <w:bookmarkEnd w:id="5412"/>
            <w:bookmarkEnd w:id="5413"/>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14" w:name="_Toc23587755"/>
            <w:bookmarkStart w:id="5415" w:name="_Toc23776429"/>
            <w:r w:rsidRPr="00B9609C">
              <w:rPr>
                <w:rFonts w:ascii="Times New Roman" w:hAnsi="Times New Roman" w:hint="eastAsia"/>
                <w:bCs w:val="0"/>
                <w:color w:val="000000" w:themeColor="text1"/>
                <w:kern w:val="0"/>
                <w:sz w:val="24"/>
                <w:szCs w:val="24"/>
              </w:rPr>
              <w:t>24</w:t>
            </w:r>
            <w:bookmarkEnd w:id="5414"/>
            <w:bookmarkEnd w:id="5415"/>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16" w:name="_Toc23587756"/>
            <w:bookmarkStart w:id="5417" w:name="_Toc23776430"/>
            <w:r w:rsidRPr="00B9609C">
              <w:rPr>
                <w:rFonts w:ascii="Times New Roman" w:hAnsi="Times New Roman" w:hint="eastAsia"/>
                <w:bCs w:val="0"/>
                <w:color w:val="000000" w:themeColor="text1"/>
                <w:kern w:val="0"/>
                <w:sz w:val="24"/>
                <w:szCs w:val="24"/>
              </w:rPr>
              <w:t>1</w:t>
            </w:r>
            <w:bookmarkEnd w:id="5416"/>
            <w:bookmarkEnd w:id="5417"/>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18" w:name="_Toc23587757"/>
            <w:bookmarkStart w:id="5419" w:name="_Toc23776431"/>
            <w:r w:rsidRPr="00B9609C">
              <w:rPr>
                <w:rFonts w:ascii="Times New Roman" w:hAnsi="Times New Roman" w:hint="eastAsia"/>
                <w:bCs w:val="0"/>
                <w:color w:val="000000" w:themeColor="text1"/>
                <w:kern w:val="0"/>
                <w:sz w:val="24"/>
                <w:szCs w:val="24"/>
              </w:rPr>
              <w:t>2</w:t>
            </w:r>
            <w:bookmarkEnd w:id="5418"/>
            <w:bookmarkEnd w:id="5419"/>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20" w:name="_Toc23587758"/>
            <w:bookmarkStart w:id="5421" w:name="_Toc23776432"/>
            <w:r w:rsidRPr="00B9609C">
              <w:rPr>
                <w:rFonts w:ascii="Times New Roman" w:hAnsi="Times New Roman" w:hint="eastAsia"/>
                <w:bCs w:val="0"/>
                <w:color w:val="000000" w:themeColor="text1"/>
                <w:kern w:val="0"/>
                <w:sz w:val="24"/>
                <w:szCs w:val="24"/>
              </w:rPr>
              <w:t>2</w:t>
            </w:r>
            <w:bookmarkEnd w:id="5420"/>
            <w:bookmarkEnd w:id="5421"/>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bookmarkStart w:id="5422" w:name="_Toc23587759"/>
            <w:bookmarkStart w:id="5423" w:name="_Toc23776433"/>
            <w:r w:rsidRPr="00B9609C">
              <w:rPr>
                <w:rFonts w:ascii="Times New Roman" w:hAnsi="Times New Roman" w:hint="eastAsia"/>
                <w:bCs w:val="0"/>
                <w:color w:val="000000" w:themeColor="text1"/>
                <w:spacing w:val="-20"/>
                <w:kern w:val="0"/>
                <w:sz w:val="24"/>
                <w:szCs w:val="24"/>
              </w:rPr>
              <w:t>並設、療養</w:t>
            </w:r>
            <w:bookmarkEnd w:id="5422"/>
            <w:bookmarkEnd w:id="5423"/>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14</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24" w:name="_Toc23587760"/>
            <w:bookmarkStart w:id="5425" w:name="_Toc23776434"/>
            <w:r w:rsidRPr="00B9609C">
              <w:rPr>
                <w:rFonts w:ascii="Times New Roman" w:hAnsi="Times New Roman"/>
                <w:color w:val="000000" w:themeColor="text1"/>
                <w:kern w:val="0"/>
                <w:sz w:val="24"/>
                <w:szCs w:val="24"/>
              </w:rPr>
              <w:t>高雄第二監獄</w:t>
            </w:r>
            <w:bookmarkEnd w:id="5424"/>
            <w:bookmarkEnd w:id="5425"/>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26" w:name="_Toc23587761"/>
            <w:bookmarkStart w:id="5427" w:name="_Toc23776435"/>
            <w:r w:rsidRPr="00B9609C">
              <w:rPr>
                <w:rFonts w:ascii="Times New Roman" w:hAnsi="Times New Roman" w:hint="eastAsia"/>
                <w:bCs w:val="0"/>
                <w:color w:val="000000" w:themeColor="text1"/>
                <w:kern w:val="0"/>
                <w:sz w:val="24"/>
                <w:szCs w:val="24"/>
              </w:rPr>
              <w:t>347</w:t>
            </w:r>
            <w:bookmarkEnd w:id="5426"/>
            <w:bookmarkEnd w:id="5427"/>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28" w:name="_Toc23587762"/>
            <w:bookmarkStart w:id="5429" w:name="_Toc23776436"/>
            <w:r w:rsidRPr="00B9609C">
              <w:rPr>
                <w:rFonts w:ascii="Times New Roman" w:hAnsi="Times New Roman" w:hint="eastAsia"/>
                <w:bCs w:val="0"/>
                <w:color w:val="000000" w:themeColor="text1"/>
                <w:kern w:val="0"/>
                <w:sz w:val="24"/>
                <w:szCs w:val="24"/>
              </w:rPr>
              <w:t>124</w:t>
            </w:r>
            <w:bookmarkEnd w:id="5428"/>
            <w:bookmarkEnd w:id="5429"/>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30" w:name="_Toc23587763"/>
            <w:bookmarkStart w:id="5431" w:name="_Toc23776437"/>
            <w:r w:rsidRPr="00B9609C">
              <w:rPr>
                <w:rFonts w:ascii="Times New Roman" w:hAnsi="Times New Roman" w:hint="eastAsia"/>
                <w:bCs w:val="0"/>
                <w:color w:val="000000" w:themeColor="text1"/>
                <w:kern w:val="0"/>
                <w:sz w:val="24"/>
                <w:szCs w:val="24"/>
              </w:rPr>
              <w:t>56</w:t>
            </w:r>
            <w:bookmarkEnd w:id="5430"/>
            <w:bookmarkEnd w:id="5431"/>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32" w:name="_Toc23587764"/>
            <w:bookmarkStart w:id="5433" w:name="_Toc23776438"/>
            <w:r w:rsidRPr="00B9609C">
              <w:rPr>
                <w:rFonts w:ascii="Times New Roman" w:hAnsi="Times New Roman" w:hint="eastAsia"/>
                <w:bCs w:val="0"/>
                <w:color w:val="000000" w:themeColor="text1"/>
                <w:kern w:val="0"/>
                <w:sz w:val="24"/>
                <w:szCs w:val="24"/>
              </w:rPr>
              <w:t>167</w:t>
            </w:r>
            <w:bookmarkEnd w:id="5432"/>
            <w:bookmarkEnd w:id="5433"/>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34" w:name="_Toc23587765"/>
            <w:bookmarkStart w:id="5435" w:name="_Toc23776439"/>
            <w:r w:rsidRPr="00B9609C">
              <w:rPr>
                <w:rFonts w:ascii="Times New Roman" w:hAnsi="Times New Roman" w:hint="eastAsia"/>
                <w:bCs w:val="0"/>
                <w:color w:val="000000" w:themeColor="text1"/>
                <w:kern w:val="0"/>
                <w:sz w:val="24"/>
                <w:szCs w:val="24"/>
              </w:rPr>
              <w:t>0</w:t>
            </w:r>
            <w:bookmarkEnd w:id="5434"/>
            <w:bookmarkEnd w:id="5435"/>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15</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36" w:name="_Toc23587766"/>
            <w:bookmarkStart w:id="5437" w:name="_Toc23776440"/>
            <w:r w:rsidRPr="00B9609C">
              <w:rPr>
                <w:rFonts w:ascii="Times New Roman" w:hAnsi="Times New Roman"/>
                <w:color w:val="000000" w:themeColor="text1"/>
                <w:kern w:val="0"/>
                <w:sz w:val="24"/>
                <w:szCs w:val="24"/>
              </w:rPr>
              <w:t>高雄女子監獄</w:t>
            </w:r>
            <w:bookmarkEnd w:id="5436"/>
            <w:bookmarkEnd w:id="5437"/>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38" w:name="_Toc23587767"/>
            <w:bookmarkStart w:id="5439" w:name="_Toc23776441"/>
            <w:r w:rsidRPr="00B9609C">
              <w:rPr>
                <w:rFonts w:ascii="Times New Roman" w:hAnsi="Times New Roman" w:hint="eastAsia"/>
                <w:bCs w:val="0"/>
                <w:color w:val="000000" w:themeColor="text1"/>
                <w:kern w:val="0"/>
                <w:sz w:val="24"/>
                <w:szCs w:val="24"/>
              </w:rPr>
              <w:t>70</w:t>
            </w:r>
            <w:bookmarkEnd w:id="5438"/>
            <w:bookmarkEnd w:id="5439"/>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40" w:name="_Toc23587768"/>
            <w:bookmarkStart w:id="5441" w:name="_Toc23776442"/>
            <w:r w:rsidRPr="00B9609C">
              <w:rPr>
                <w:rFonts w:ascii="Times New Roman" w:hAnsi="Times New Roman" w:hint="eastAsia"/>
                <w:bCs w:val="0"/>
                <w:color w:val="000000" w:themeColor="text1"/>
                <w:kern w:val="0"/>
                <w:sz w:val="24"/>
                <w:szCs w:val="24"/>
              </w:rPr>
              <w:t>68</w:t>
            </w:r>
            <w:bookmarkEnd w:id="5440"/>
            <w:bookmarkEnd w:id="5441"/>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42" w:name="_Toc23587769"/>
            <w:bookmarkStart w:id="5443" w:name="_Toc23776443"/>
            <w:r w:rsidRPr="00B9609C">
              <w:rPr>
                <w:rFonts w:ascii="Times New Roman" w:hAnsi="Times New Roman" w:hint="eastAsia"/>
                <w:bCs w:val="0"/>
                <w:color w:val="000000" w:themeColor="text1"/>
                <w:kern w:val="0"/>
                <w:sz w:val="24"/>
                <w:szCs w:val="24"/>
              </w:rPr>
              <w:t>1</w:t>
            </w:r>
            <w:bookmarkEnd w:id="5442"/>
            <w:bookmarkEnd w:id="5443"/>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44" w:name="_Toc23587770"/>
            <w:bookmarkStart w:id="5445" w:name="_Toc23776444"/>
            <w:r w:rsidRPr="00B9609C">
              <w:rPr>
                <w:rFonts w:ascii="Times New Roman" w:hAnsi="Times New Roman" w:hint="eastAsia"/>
                <w:bCs w:val="0"/>
                <w:color w:val="000000" w:themeColor="text1"/>
                <w:kern w:val="0"/>
                <w:sz w:val="24"/>
                <w:szCs w:val="24"/>
              </w:rPr>
              <w:t>1</w:t>
            </w:r>
            <w:bookmarkEnd w:id="5444"/>
            <w:bookmarkEnd w:id="5445"/>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46" w:name="_Toc23587771"/>
            <w:bookmarkStart w:id="5447" w:name="_Toc23776445"/>
            <w:r w:rsidRPr="00B9609C">
              <w:rPr>
                <w:rFonts w:ascii="Times New Roman" w:hAnsi="Times New Roman" w:hint="eastAsia"/>
                <w:bCs w:val="0"/>
                <w:color w:val="000000" w:themeColor="text1"/>
                <w:kern w:val="0"/>
                <w:sz w:val="24"/>
                <w:szCs w:val="24"/>
              </w:rPr>
              <w:t>0</w:t>
            </w:r>
            <w:bookmarkEnd w:id="5446"/>
            <w:bookmarkEnd w:id="5447"/>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16</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48" w:name="_Toc23587772"/>
            <w:bookmarkStart w:id="5449" w:name="_Toc23776446"/>
            <w:r w:rsidRPr="00B9609C">
              <w:rPr>
                <w:rFonts w:ascii="Times New Roman" w:hAnsi="Times New Roman"/>
                <w:color w:val="000000" w:themeColor="text1"/>
                <w:kern w:val="0"/>
                <w:sz w:val="24"/>
                <w:szCs w:val="24"/>
              </w:rPr>
              <w:t>屏東監獄</w:t>
            </w:r>
            <w:bookmarkEnd w:id="5448"/>
            <w:bookmarkEnd w:id="5449"/>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50" w:name="_Toc23587773"/>
            <w:bookmarkStart w:id="5451" w:name="_Toc23776447"/>
            <w:r w:rsidRPr="00B9609C">
              <w:rPr>
                <w:rFonts w:ascii="Times New Roman" w:hAnsi="Times New Roman" w:hint="eastAsia"/>
                <w:bCs w:val="0"/>
                <w:color w:val="000000" w:themeColor="text1"/>
                <w:kern w:val="0"/>
                <w:sz w:val="24"/>
                <w:szCs w:val="24"/>
              </w:rPr>
              <w:t>49</w:t>
            </w:r>
            <w:bookmarkEnd w:id="5450"/>
            <w:bookmarkEnd w:id="5451"/>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52" w:name="_Toc23587774"/>
            <w:bookmarkStart w:id="5453" w:name="_Toc23776448"/>
            <w:r w:rsidRPr="00B9609C">
              <w:rPr>
                <w:rFonts w:ascii="Times New Roman" w:hAnsi="Times New Roman" w:hint="eastAsia"/>
                <w:bCs w:val="0"/>
                <w:color w:val="000000" w:themeColor="text1"/>
                <w:kern w:val="0"/>
                <w:sz w:val="24"/>
                <w:szCs w:val="24"/>
              </w:rPr>
              <w:t>29</w:t>
            </w:r>
            <w:bookmarkEnd w:id="5452"/>
            <w:bookmarkEnd w:id="5453"/>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54" w:name="_Toc23587775"/>
            <w:bookmarkStart w:id="5455" w:name="_Toc23776449"/>
            <w:r w:rsidRPr="00B9609C">
              <w:rPr>
                <w:rFonts w:ascii="Times New Roman" w:hAnsi="Times New Roman" w:hint="eastAsia"/>
                <w:bCs w:val="0"/>
                <w:color w:val="000000" w:themeColor="text1"/>
                <w:kern w:val="0"/>
                <w:sz w:val="24"/>
                <w:szCs w:val="24"/>
              </w:rPr>
              <w:t>6</w:t>
            </w:r>
            <w:bookmarkEnd w:id="5454"/>
            <w:bookmarkEnd w:id="5455"/>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56" w:name="_Toc23587776"/>
            <w:bookmarkStart w:id="5457" w:name="_Toc23776450"/>
            <w:r w:rsidRPr="00B9609C">
              <w:rPr>
                <w:rFonts w:ascii="Times New Roman" w:hAnsi="Times New Roman" w:hint="eastAsia"/>
                <w:bCs w:val="0"/>
                <w:color w:val="000000" w:themeColor="text1"/>
                <w:kern w:val="0"/>
                <w:sz w:val="24"/>
                <w:szCs w:val="24"/>
              </w:rPr>
              <w:t>4</w:t>
            </w:r>
            <w:bookmarkEnd w:id="5456"/>
            <w:bookmarkEnd w:id="5457"/>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58" w:name="_Toc23587777"/>
            <w:bookmarkStart w:id="5459" w:name="_Toc23776451"/>
            <w:r w:rsidRPr="00B9609C">
              <w:rPr>
                <w:rFonts w:ascii="Times New Roman" w:hAnsi="Times New Roman" w:hint="eastAsia"/>
                <w:bCs w:val="0"/>
                <w:color w:val="000000" w:themeColor="text1"/>
                <w:kern w:val="0"/>
                <w:sz w:val="24"/>
                <w:szCs w:val="24"/>
              </w:rPr>
              <w:t>10</w:t>
            </w:r>
            <w:bookmarkEnd w:id="5458"/>
            <w:bookmarkEnd w:id="5459"/>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bookmarkStart w:id="5460" w:name="_Toc23587778"/>
            <w:bookmarkStart w:id="5461" w:name="_Toc23776452"/>
            <w:r w:rsidRPr="00B9609C">
              <w:rPr>
                <w:rFonts w:ascii="Times New Roman" w:hAnsi="Times New Roman" w:hint="eastAsia"/>
                <w:bCs w:val="0"/>
                <w:color w:val="000000" w:themeColor="text1"/>
                <w:spacing w:val="-20"/>
                <w:kern w:val="0"/>
                <w:sz w:val="24"/>
                <w:szCs w:val="24"/>
              </w:rPr>
              <w:t>療養、違規</w:t>
            </w:r>
            <w:bookmarkEnd w:id="5460"/>
            <w:bookmarkEnd w:id="5461"/>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17</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62" w:name="_Toc23587779"/>
            <w:bookmarkStart w:id="5463" w:name="_Toc23776453"/>
            <w:r w:rsidRPr="00B9609C">
              <w:rPr>
                <w:rFonts w:ascii="Times New Roman" w:hAnsi="Times New Roman"/>
                <w:color w:val="000000" w:themeColor="text1"/>
                <w:kern w:val="0"/>
                <w:sz w:val="24"/>
                <w:szCs w:val="24"/>
              </w:rPr>
              <w:t>臺東監獄</w:t>
            </w:r>
            <w:bookmarkEnd w:id="5462"/>
            <w:bookmarkEnd w:id="5463"/>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64" w:name="_Toc23587780"/>
            <w:bookmarkStart w:id="5465" w:name="_Toc23776454"/>
            <w:r w:rsidRPr="00B9609C">
              <w:rPr>
                <w:rFonts w:ascii="Times New Roman" w:hAnsi="Times New Roman" w:hint="eastAsia"/>
                <w:bCs w:val="0"/>
                <w:color w:val="000000" w:themeColor="text1"/>
                <w:kern w:val="0"/>
                <w:sz w:val="24"/>
                <w:szCs w:val="24"/>
              </w:rPr>
              <w:t>58</w:t>
            </w:r>
            <w:bookmarkEnd w:id="5464"/>
            <w:bookmarkEnd w:id="5465"/>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66" w:name="_Toc23587781"/>
            <w:bookmarkStart w:id="5467" w:name="_Toc23776455"/>
            <w:r w:rsidRPr="00B9609C">
              <w:rPr>
                <w:rFonts w:ascii="Times New Roman" w:hAnsi="Times New Roman" w:hint="eastAsia"/>
                <w:bCs w:val="0"/>
                <w:color w:val="000000" w:themeColor="text1"/>
                <w:kern w:val="0"/>
                <w:sz w:val="24"/>
                <w:szCs w:val="24"/>
              </w:rPr>
              <w:t>14</w:t>
            </w:r>
            <w:bookmarkEnd w:id="5466"/>
            <w:bookmarkEnd w:id="5467"/>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68" w:name="_Toc23587782"/>
            <w:bookmarkStart w:id="5469" w:name="_Toc23776456"/>
            <w:r w:rsidRPr="00B9609C">
              <w:rPr>
                <w:rFonts w:ascii="Times New Roman" w:hAnsi="Times New Roman" w:hint="eastAsia"/>
                <w:bCs w:val="0"/>
                <w:color w:val="000000" w:themeColor="text1"/>
                <w:kern w:val="0"/>
                <w:sz w:val="24"/>
                <w:szCs w:val="24"/>
              </w:rPr>
              <w:t>8</w:t>
            </w:r>
            <w:bookmarkEnd w:id="5468"/>
            <w:bookmarkEnd w:id="5469"/>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70" w:name="_Toc23587783"/>
            <w:bookmarkStart w:id="5471" w:name="_Toc23776457"/>
            <w:r w:rsidRPr="00B9609C">
              <w:rPr>
                <w:rFonts w:ascii="Times New Roman" w:hAnsi="Times New Roman" w:hint="eastAsia"/>
                <w:bCs w:val="0"/>
                <w:color w:val="000000" w:themeColor="text1"/>
                <w:kern w:val="0"/>
                <w:sz w:val="24"/>
                <w:szCs w:val="24"/>
              </w:rPr>
              <w:t>36</w:t>
            </w:r>
            <w:bookmarkEnd w:id="5470"/>
            <w:bookmarkEnd w:id="5471"/>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72" w:name="_Toc23587784"/>
            <w:bookmarkStart w:id="5473" w:name="_Toc23776458"/>
            <w:r w:rsidRPr="00B9609C">
              <w:rPr>
                <w:rFonts w:ascii="Times New Roman" w:hAnsi="Times New Roman" w:hint="eastAsia"/>
                <w:bCs w:val="0"/>
                <w:color w:val="000000" w:themeColor="text1"/>
                <w:kern w:val="0"/>
                <w:sz w:val="24"/>
                <w:szCs w:val="24"/>
              </w:rPr>
              <w:t>0</w:t>
            </w:r>
            <w:bookmarkEnd w:id="5472"/>
            <w:bookmarkEnd w:id="5473"/>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18</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74" w:name="_Toc23587785"/>
            <w:bookmarkStart w:id="5475" w:name="_Toc23776459"/>
            <w:r w:rsidRPr="00B9609C">
              <w:rPr>
                <w:rFonts w:ascii="Times New Roman" w:hAnsi="Times New Roman"/>
                <w:color w:val="000000" w:themeColor="text1"/>
                <w:kern w:val="0"/>
                <w:sz w:val="24"/>
                <w:szCs w:val="24"/>
              </w:rPr>
              <w:t>花蓮監獄</w:t>
            </w:r>
            <w:bookmarkEnd w:id="5474"/>
            <w:bookmarkEnd w:id="5475"/>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76" w:name="_Toc23587786"/>
            <w:bookmarkStart w:id="5477" w:name="_Toc23776460"/>
            <w:r w:rsidRPr="00B9609C">
              <w:rPr>
                <w:rFonts w:ascii="Times New Roman" w:hAnsi="Times New Roman" w:hint="eastAsia"/>
                <w:bCs w:val="0"/>
                <w:color w:val="000000" w:themeColor="text1"/>
                <w:kern w:val="0"/>
                <w:sz w:val="24"/>
                <w:szCs w:val="24"/>
              </w:rPr>
              <w:t>102</w:t>
            </w:r>
            <w:bookmarkEnd w:id="5476"/>
            <w:bookmarkEnd w:id="5477"/>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78" w:name="_Toc23587787"/>
            <w:bookmarkStart w:id="5479" w:name="_Toc23776461"/>
            <w:r w:rsidRPr="00B9609C">
              <w:rPr>
                <w:rFonts w:ascii="Times New Roman" w:hAnsi="Times New Roman" w:hint="eastAsia"/>
                <w:bCs w:val="0"/>
                <w:color w:val="000000" w:themeColor="text1"/>
                <w:kern w:val="0"/>
                <w:sz w:val="24"/>
                <w:szCs w:val="24"/>
              </w:rPr>
              <w:t>88</w:t>
            </w:r>
            <w:bookmarkEnd w:id="5478"/>
            <w:bookmarkEnd w:id="5479"/>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80" w:name="_Toc23587788"/>
            <w:bookmarkStart w:id="5481" w:name="_Toc23776462"/>
            <w:r w:rsidRPr="00B9609C">
              <w:rPr>
                <w:rFonts w:ascii="Times New Roman" w:hAnsi="Times New Roman" w:hint="eastAsia"/>
                <w:bCs w:val="0"/>
                <w:color w:val="000000" w:themeColor="text1"/>
                <w:kern w:val="0"/>
                <w:sz w:val="24"/>
                <w:szCs w:val="24"/>
              </w:rPr>
              <w:t>9</w:t>
            </w:r>
            <w:bookmarkEnd w:id="5480"/>
            <w:bookmarkEnd w:id="5481"/>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82" w:name="_Toc23587789"/>
            <w:bookmarkStart w:id="5483" w:name="_Toc23776463"/>
            <w:r w:rsidRPr="00B9609C">
              <w:rPr>
                <w:rFonts w:ascii="Times New Roman" w:hAnsi="Times New Roman" w:hint="eastAsia"/>
                <w:bCs w:val="0"/>
                <w:color w:val="000000" w:themeColor="text1"/>
                <w:kern w:val="0"/>
                <w:sz w:val="24"/>
                <w:szCs w:val="24"/>
              </w:rPr>
              <w:t>5</w:t>
            </w:r>
            <w:bookmarkEnd w:id="5482"/>
            <w:bookmarkEnd w:id="5483"/>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84" w:name="_Toc23587790"/>
            <w:bookmarkStart w:id="5485" w:name="_Toc23776464"/>
            <w:r w:rsidRPr="00B9609C">
              <w:rPr>
                <w:rFonts w:ascii="Times New Roman" w:hAnsi="Times New Roman" w:hint="eastAsia"/>
                <w:bCs w:val="0"/>
                <w:color w:val="000000" w:themeColor="text1"/>
                <w:kern w:val="0"/>
                <w:sz w:val="24"/>
                <w:szCs w:val="24"/>
              </w:rPr>
              <w:t>0</w:t>
            </w:r>
            <w:bookmarkEnd w:id="5484"/>
            <w:bookmarkEnd w:id="5485"/>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19</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86" w:name="_Toc23587791"/>
            <w:bookmarkStart w:id="5487" w:name="_Toc23776465"/>
            <w:r w:rsidRPr="00B9609C">
              <w:rPr>
                <w:rFonts w:ascii="Times New Roman" w:hAnsi="Times New Roman"/>
                <w:color w:val="000000" w:themeColor="text1"/>
                <w:kern w:val="0"/>
                <w:sz w:val="24"/>
                <w:szCs w:val="24"/>
              </w:rPr>
              <w:t>宜蘭監獄</w:t>
            </w:r>
            <w:bookmarkEnd w:id="5486"/>
            <w:bookmarkEnd w:id="5487"/>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88" w:name="_Toc23587792"/>
            <w:bookmarkStart w:id="5489" w:name="_Toc23776466"/>
            <w:r w:rsidRPr="00B9609C">
              <w:rPr>
                <w:rFonts w:ascii="Times New Roman" w:hAnsi="Times New Roman" w:hint="eastAsia"/>
                <w:bCs w:val="0"/>
                <w:color w:val="000000" w:themeColor="text1"/>
                <w:kern w:val="0"/>
                <w:sz w:val="24"/>
                <w:szCs w:val="24"/>
              </w:rPr>
              <w:t>35</w:t>
            </w:r>
            <w:bookmarkEnd w:id="5488"/>
            <w:bookmarkEnd w:id="5489"/>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90" w:name="_Toc23587793"/>
            <w:bookmarkStart w:id="5491" w:name="_Toc23776467"/>
            <w:r w:rsidRPr="00B9609C">
              <w:rPr>
                <w:rFonts w:ascii="Times New Roman" w:hAnsi="Times New Roman" w:hint="eastAsia"/>
                <w:bCs w:val="0"/>
                <w:color w:val="000000" w:themeColor="text1"/>
                <w:kern w:val="0"/>
                <w:sz w:val="24"/>
                <w:szCs w:val="24"/>
              </w:rPr>
              <w:t>32</w:t>
            </w:r>
            <w:bookmarkEnd w:id="5490"/>
            <w:bookmarkEnd w:id="5491"/>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92" w:name="_Toc23587794"/>
            <w:bookmarkStart w:id="5493" w:name="_Toc23776468"/>
            <w:r w:rsidRPr="00B9609C">
              <w:rPr>
                <w:rFonts w:ascii="Times New Roman" w:hAnsi="Times New Roman" w:hint="eastAsia"/>
                <w:bCs w:val="0"/>
                <w:color w:val="000000" w:themeColor="text1"/>
                <w:kern w:val="0"/>
                <w:sz w:val="24"/>
                <w:szCs w:val="24"/>
              </w:rPr>
              <w:t>3</w:t>
            </w:r>
            <w:bookmarkEnd w:id="5492"/>
            <w:bookmarkEnd w:id="5493"/>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94" w:name="_Toc23587795"/>
            <w:bookmarkStart w:id="5495" w:name="_Toc23776469"/>
            <w:r w:rsidRPr="00B9609C">
              <w:rPr>
                <w:rFonts w:ascii="Times New Roman" w:hAnsi="Times New Roman" w:hint="eastAsia"/>
                <w:bCs w:val="0"/>
                <w:color w:val="000000" w:themeColor="text1"/>
                <w:kern w:val="0"/>
                <w:sz w:val="24"/>
                <w:szCs w:val="24"/>
              </w:rPr>
              <w:t>0</w:t>
            </w:r>
            <w:bookmarkEnd w:id="5494"/>
            <w:bookmarkEnd w:id="5495"/>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96" w:name="_Toc23587796"/>
            <w:bookmarkStart w:id="5497" w:name="_Toc23776470"/>
            <w:r w:rsidRPr="00B9609C">
              <w:rPr>
                <w:rFonts w:ascii="Times New Roman" w:hAnsi="Times New Roman" w:hint="eastAsia"/>
                <w:bCs w:val="0"/>
                <w:color w:val="000000" w:themeColor="text1"/>
                <w:kern w:val="0"/>
                <w:sz w:val="24"/>
                <w:szCs w:val="24"/>
              </w:rPr>
              <w:t>0</w:t>
            </w:r>
            <w:bookmarkEnd w:id="5496"/>
            <w:bookmarkEnd w:id="5497"/>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20</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498" w:name="_Toc23587797"/>
            <w:bookmarkStart w:id="5499" w:name="_Toc23776471"/>
            <w:r w:rsidRPr="00B9609C">
              <w:rPr>
                <w:rFonts w:ascii="Times New Roman" w:hAnsi="Times New Roman"/>
                <w:color w:val="000000" w:themeColor="text1"/>
                <w:kern w:val="0"/>
                <w:sz w:val="24"/>
                <w:szCs w:val="24"/>
              </w:rPr>
              <w:t>基隆監獄</w:t>
            </w:r>
            <w:bookmarkEnd w:id="5498"/>
            <w:bookmarkEnd w:id="5499"/>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00" w:name="_Toc23587798"/>
            <w:bookmarkStart w:id="5501" w:name="_Toc23776472"/>
            <w:r w:rsidRPr="00B9609C">
              <w:rPr>
                <w:rFonts w:ascii="Times New Roman" w:hAnsi="Times New Roman" w:hint="eastAsia"/>
                <w:bCs w:val="0"/>
                <w:color w:val="000000" w:themeColor="text1"/>
                <w:kern w:val="0"/>
                <w:sz w:val="24"/>
                <w:szCs w:val="24"/>
              </w:rPr>
              <w:t>23</w:t>
            </w:r>
            <w:bookmarkEnd w:id="5500"/>
            <w:bookmarkEnd w:id="5501"/>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02" w:name="_Toc23587799"/>
            <w:bookmarkStart w:id="5503" w:name="_Toc23776473"/>
            <w:r w:rsidRPr="00B9609C">
              <w:rPr>
                <w:rFonts w:ascii="Times New Roman" w:hAnsi="Times New Roman" w:hint="eastAsia"/>
                <w:bCs w:val="0"/>
                <w:color w:val="000000" w:themeColor="text1"/>
                <w:kern w:val="0"/>
                <w:sz w:val="24"/>
                <w:szCs w:val="24"/>
              </w:rPr>
              <w:t>21</w:t>
            </w:r>
            <w:bookmarkEnd w:id="5502"/>
            <w:bookmarkEnd w:id="5503"/>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04" w:name="_Toc23587800"/>
            <w:bookmarkStart w:id="5505" w:name="_Toc23776474"/>
            <w:r w:rsidRPr="00B9609C">
              <w:rPr>
                <w:rFonts w:ascii="Times New Roman" w:hAnsi="Times New Roman" w:hint="eastAsia"/>
                <w:bCs w:val="0"/>
                <w:color w:val="000000" w:themeColor="text1"/>
                <w:kern w:val="0"/>
                <w:sz w:val="24"/>
                <w:szCs w:val="24"/>
              </w:rPr>
              <w:t>1</w:t>
            </w:r>
            <w:bookmarkEnd w:id="5504"/>
            <w:bookmarkEnd w:id="5505"/>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06" w:name="_Toc23587801"/>
            <w:bookmarkStart w:id="5507" w:name="_Toc23776475"/>
            <w:r w:rsidRPr="00B9609C">
              <w:rPr>
                <w:rFonts w:ascii="Times New Roman" w:hAnsi="Times New Roman" w:hint="eastAsia"/>
                <w:bCs w:val="0"/>
                <w:color w:val="000000" w:themeColor="text1"/>
                <w:kern w:val="0"/>
                <w:sz w:val="24"/>
                <w:szCs w:val="24"/>
              </w:rPr>
              <w:t>1</w:t>
            </w:r>
            <w:bookmarkEnd w:id="5506"/>
            <w:bookmarkEnd w:id="5507"/>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08" w:name="_Toc23587802"/>
            <w:bookmarkStart w:id="5509" w:name="_Toc23776476"/>
            <w:r w:rsidRPr="00B9609C">
              <w:rPr>
                <w:rFonts w:ascii="Times New Roman" w:hAnsi="Times New Roman" w:hint="eastAsia"/>
                <w:bCs w:val="0"/>
                <w:color w:val="000000" w:themeColor="text1"/>
                <w:kern w:val="0"/>
                <w:sz w:val="24"/>
                <w:szCs w:val="24"/>
              </w:rPr>
              <w:t>0</w:t>
            </w:r>
            <w:bookmarkEnd w:id="5508"/>
            <w:bookmarkEnd w:id="5509"/>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lastRenderedPageBreak/>
              <w:t>21</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10" w:name="_Toc23587803"/>
            <w:bookmarkStart w:id="5511" w:name="_Toc23776477"/>
            <w:r w:rsidRPr="00B9609C">
              <w:rPr>
                <w:rFonts w:ascii="Times New Roman" w:hAnsi="Times New Roman"/>
                <w:color w:val="000000" w:themeColor="text1"/>
                <w:kern w:val="0"/>
                <w:sz w:val="24"/>
                <w:szCs w:val="24"/>
              </w:rPr>
              <w:t>澎湖監獄</w:t>
            </w:r>
            <w:bookmarkEnd w:id="5510"/>
            <w:bookmarkEnd w:id="5511"/>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12" w:name="_Toc23587804"/>
            <w:bookmarkStart w:id="5513" w:name="_Toc23776478"/>
            <w:r w:rsidRPr="00B9609C">
              <w:rPr>
                <w:rFonts w:ascii="Times New Roman" w:hAnsi="Times New Roman" w:hint="eastAsia"/>
                <w:bCs w:val="0"/>
                <w:color w:val="000000" w:themeColor="text1"/>
                <w:kern w:val="0"/>
                <w:sz w:val="24"/>
                <w:szCs w:val="24"/>
              </w:rPr>
              <w:t>36</w:t>
            </w:r>
            <w:bookmarkEnd w:id="5512"/>
            <w:bookmarkEnd w:id="5513"/>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14" w:name="_Toc23587805"/>
            <w:bookmarkStart w:id="5515" w:name="_Toc23776479"/>
            <w:r w:rsidRPr="00B9609C">
              <w:rPr>
                <w:rFonts w:ascii="Times New Roman" w:hAnsi="Times New Roman" w:hint="eastAsia"/>
                <w:bCs w:val="0"/>
                <w:color w:val="000000" w:themeColor="text1"/>
                <w:kern w:val="0"/>
                <w:sz w:val="24"/>
                <w:szCs w:val="24"/>
              </w:rPr>
              <w:t>34</w:t>
            </w:r>
            <w:bookmarkEnd w:id="5514"/>
            <w:bookmarkEnd w:id="5515"/>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16" w:name="_Toc23587806"/>
            <w:bookmarkStart w:id="5517" w:name="_Toc23776480"/>
            <w:r w:rsidRPr="00B9609C">
              <w:rPr>
                <w:rFonts w:ascii="Times New Roman" w:hAnsi="Times New Roman" w:hint="eastAsia"/>
                <w:bCs w:val="0"/>
                <w:color w:val="000000" w:themeColor="text1"/>
                <w:kern w:val="0"/>
                <w:sz w:val="24"/>
                <w:szCs w:val="24"/>
              </w:rPr>
              <w:t>0</w:t>
            </w:r>
            <w:bookmarkEnd w:id="5516"/>
            <w:bookmarkEnd w:id="5517"/>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18" w:name="_Toc23587807"/>
            <w:bookmarkStart w:id="5519" w:name="_Toc23776481"/>
            <w:r w:rsidRPr="00B9609C">
              <w:rPr>
                <w:rFonts w:ascii="Times New Roman" w:hAnsi="Times New Roman" w:hint="eastAsia"/>
                <w:bCs w:val="0"/>
                <w:color w:val="000000" w:themeColor="text1"/>
                <w:kern w:val="0"/>
                <w:sz w:val="24"/>
                <w:szCs w:val="24"/>
              </w:rPr>
              <w:t>2</w:t>
            </w:r>
            <w:bookmarkEnd w:id="5518"/>
            <w:bookmarkEnd w:id="5519"/>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20" w:name="_Toc23587808"/>
            <w:bookmarkStart w:id="5521" w:name="_Toc23776482"/>
            <w:r w:rsidRPr="00B9609C">
              <w:rPr>
                <w:rFonts w:ascii="Times New Roman" w:hAnsi="Times New Roman" w:hint="eastAsia"/>
                <w:bCs w:val="0"/>
                <w:color w:val="000000" w:themeColor="text1"/>
                <w:kern w:val="0"/>
                <w:sz w:val="24"/>
                <w:szCs w:val="24"/>
              </w:rPr>
              <w:t>0</w:t>
            </w:r>
            <w:bookmarkEnd w:id="5520"/>
            <w:bookmarkEnd w:id="5521"/>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22</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22" w:name="_Toc23587809"/>
            <w:bookmarkStart w:id="5523" w:name="_Toc23776483"/>
            <w:r w:rsidRPr="00B9609C">
              <w:rPr>
                <w:rFonts w:ascii="Times New Roman" w:hAnsi="Times New Roman"/>
                <w:color w:val="000000" w:themeColor="text1"/>
                <w:kern w:val="0"/>
                <w:sz w:val="24"/>
                <w:szCs w:val="24"/>
              </w:rPr>
              <w:t>綠島監獄</w:t>
            </w:r>
            <w:bookmarkEnd w:id="5522"/>
            <w:bookmarkEnd w:id="5523"/>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24" w:name="_Toc23587810"/>
            <w:bookmarkStart w:id="5525" w:name="_Toc23776484"/>
            <w:r w:rsidRPr="00B9609C">
              <w:rPr>
                <w:rFonts w:ascii="Times New Roman" w:hAnsi="Times New Roman" w:hint="eastAsia"/>
                <w:bCs w:val="0"/>
                <w:color w:val="000000" w:themeColor="text1"/>
                <w:kern w:val="0"/>
                <w:sz w:val="24"/>
                <w:szCs w:val="24"/>
              </w:rPr>
              <w:t>1</w:t>
            </w:r>
            <w:bookmarkEnd w:id="5524"/>
            <w:bookmarkEnd w:id="5525"/>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26" w:name="_Toc23587811"/>
            <w:bookmarkStart w:id="5527" w:name="_Toc23776485"/>
            <w:r w:rsidRPr="00B9609C">
              <w:rPr>
                <w:rFonts w:ascii="Times New Roman" w:hAnsi="Times New Roman" w:hint="eastAsia"/>
                <w:bCs w:val="0"/>
                <w:color w:val="000000" w:themeColor="text1"/>
                <w:kern w:val="0"/>
                <w:sz w:val="24"/>
                <w:szCs w:val="24"/>
              </w:rPr>
              <w:t>0</w:t>
            </w:r>
            <w:bookmarkEnd w:id="5526"/>
            <w:bookmarkEnd w:id="5527"/>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28" w:name="_Toc23587812"/>
            <w:bookmarkStart w:id="5529" w:name="_Toc23776486"/>
            <w:r w:rsidRPr="00B9609C">
              <w:rPr>
                <w:rFonts w:ascii="Times New Roman" w:hAnsi="Times New Roman" w:hint="eastAsia"/>
                <w:bCs w:val="0"/>
                <w:color w:val="000000" w:themeColor="text1"/>
                <w:kern w:val="0"/>
                <w:sz w:val="24"/>
                <w:szCs w:val="24"/>
              </w:rPr>
              <w:t>1</w:t>
            </w:r>
            <w:bookmarkEnd w:id="5528"/>
            <w:bookmarkEnd w:id="5529"/>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30" w:name="_Toc23587813"/>
            <w:bookmarkStart w:id="5531" w:name="_Toc23776487"/>
            <w:r w:rsidRPr="00B9609C">
              <w:rPr>
                <w:rFonts w:ascii="Times New Roman" w:hAnsi="Times New Roman" w:hint="eastAsia"/>
                <w:bCs w:val="0"/>
                <w:color w:val="000000" w:themeColor="text1"/>
                <w:kern w:val="0"/>
                <w:sz w:val="24"/>
                <w:szCs w:val="24"/>
              </w:rPr>
              <w:t>0</w:t>
            </w:r>
            <w:bookmarkEnd w:id="5530"/>
            <w:bookmarkEnd w:id="5531"/>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32" w:name="_Toc23587814"/>
            <w:bookmarkStart w:id="5533" w:name="_Toc23776488"/>
            <w:r w:rsidRPr="00B9609C">
              <w:rPr>
                <w:rFonts w:ascii="Times New Roman" w:hAnsi="Times New Roman" w:hint="eastAsia"/>
                <w:bCs w:val="0"/>
                <w:color w:val="000000" w:themeColor="text1"/>
                <w:kern w:val="0"/>
                <w:sz w:val="24"/>
                <w:szCs w:val="24"/>
              </w:rPr>
              <w:t>0</w:t>
            </w:r>
            <w:bookmarkEnd w:id="5532"/>
            <w:bookmarkEnd w:id="5533"/>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23</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34" w:name="_Toc23587815"/>
            <w:bookmarkStart w:id="5535" w:name="_Toc23776489"/>
            <w:r w:rsidRPr="00B9609C">
              <w:rPr>
                <w:rFonts w:ascii="Times New Roman" w:hAnsi="Times New Roman"/>
                <w:color w:val="000000" w:themeColor="text1"/>
                <w:kern w:val="0"/>
                <w:sz w:val="24"/>
                <w:szCs w:val="24"/>
              </w:rPr>
              <w:t>金門監獄</w:t>
            </w:r>
            <w:bookmarkEnd w:id="5534"/>
            <w:bookmarkEnd w:id="5535"/>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36" w:name="_Toc23587816"/>
            <w:bookmarkStart w:id="5537" w:name="_Toc23776490"/>
            <w:r w:rsidRPr="00B9609C">
              <w:rPr>
                <w:rFonts w:ascii="Times New Roman" w:hAnsi="Times New Roman" w:hint="eastAsia"/>
                <w:bCs w:val="0"/>
                <w:color w:val="000000" w:themeColor="text1"/>
                <w:kern w:val="0"/>
                <w:sz w:val="24"/>
                <w:szCs w:val="24"/>
              </w:rPr>
              <w:t>10</w:t>
            </w:r>
            <w:bookmarkEnd w:id="5536"/>
            <w:bookmarkEnd w:id="5537"/>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38" w:name="_Toc23587817"/>
            <w:bookmarkStart w:id="5539" w:name="_Toc23776491"/>
            <w:r w:rsidRPr="00B9609C">
              <w:rPr>
                <w:rFonts w:ascii="Times New Roman" w:hAnsi="Times New Roman" w:hint="eastAsia"/>
                <w:bCs w:val="0"/>
                <w:color w:val="000000" w:themeColor="text1"/>
                <w:kern w:val="0"/>
                <w:sz w:val="24"/>
                <w:szCs w:val="24"/>
              </w:rPr>
              <w:t>7</w:t>
            </w:r>
            <w:bookmarkEnd w:id="5538"/>
            <w:bookmarkEnd w:id="5539"/>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40" w:name="_Toc23587818"/>
            <w:bookmarkStart w:id="5541" w:name="_Toc23776492"/>
            <w:r w:rsidRPr="00B9609C">
              <w:rPr>
                <w:rFonts w:ascii="Times New Roman" w:hAnsi="Times New Roman" w:hint="eastAsia"/>
                <w:bCs w:val="0"/>
                <w:color w:val="000000" w:themeColor="text1"/>
                <w:kern w:val="0"/>
                <w:sz w:val="24"/>
                <w:szCs w:val="24"/>
              </w:rPr>
              <w:t>0</w:t>
            </w:r>
            <w:bookmarkEnd w:id="5540"/>
            <w:bookmarkEnd w:id="5541"/>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42" w:name="_Toc23587819"/>
            <w:bookmarkStart w:id="5543" w:name="_Toc23776493"/>
            <w:r w:rsidRPr="00B9609C">
              <w:rPr>
                <w:rFonts w:ascii="Times New Roman" w:hAnsi="Times New Roman" w:hint="eastAsia"/>
                <w:bCs w:val="0"/>
                <w:color w:val="000000" w:themeColor="text1"/>
                <w:kern w:val="0"/>
                <w:sz w:val="24"/>
                <w:szCs w:val="24"/>
              </w:rPr>
              <w:t>3</w:t>
            </w:r>
            <w:bookmarkEnd w:id="5542"/>
            <w:bookmarkEnd w:id="5543"/>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44" w:name="_Toc23587820"/>
            <w:bookmarkStart w:id="5545" w:name="_Toc23776494"/>
            <w:r w:rsidRPr="00B9609C">
              <w:rPr>
                <w:rFonts w:ascii="Times New Roman" w:hAnsi="Times New Roman" w:hint="eastAsia"/>
                <w:bCs w:val="0"/>
                <w:color w:val="000000" w:themeColor="text1"/>
                <w:kern w:val="0"/>
                <w:sz w:val="24"/>
                <w:szCs w:val="24"/>
              </w:rPr>
              <w:t>0</w:t>
            </w:r>
            <w:bookmarkEnd w:id="5544"/>
            <w:bookmarkEnd w:id="5545"/>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24</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46" w:name="_Toc23587821"/>
            <w:bookmarkStart w:id="5547" w:name="_Toc23776495"/>
            <w:r w:rsidRPr="00B9609C">
              <w:rPr>
                <w:rFonts w:ascii="Times New Roman" w:hAnsi="Times New Roman"/>
                <w:color w:val="000000" w:themeColor="text1"/>
                <w:kern w:val="0"/>
                <w:sz w:val="24"/>
                <w:szCs w:val="24"/>
              </w:rPr>
              <w:t>八德外役監獄</w:t>
            </w:r>
            <w:bookmarkEnd w:id="5546"/>
            <w:bookmarkEnd w:id="5547"/>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48" w:name="_Toc23587822"/>
            <w:bookmarkStart w:id="5549" w:name="_Toc23776496"/>
            <w:r w:rsidRPr="00B9609C">
              <w:rPr>
                <w:rFonts w:ascii="Times New Roman" w:hAnsi="Times New Roman" w:hint="eastAsia"/>
                <w:bCs w:val="0"/>
                <w:color w:val="000000" w:themeColor="text1"/>
                <w:kern w:val="0"/>
                <w:sz w:val="24"/>
                <w:szCs w:val="24"/>
              </w:rPr>
              <w:t>3</w:t>
            </w:r>
            <w:bookmarkEnd w:id="5548"/>
            <w:bookmarkEnd w:id="5549"/>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50" w:name="_Toc23587823"/>
            <w:bookmarkStart w:id="5551" w:name="_Toc23776497"/>
            <w:r w:rsidRPr="00B9609C">
              <w:rPr>
                <w:rFonts w:ascii="Times New Roman" w:hAnsi="Times New Roman" w:hint="eastAsia"/>
                <w:bCs w:val="0"/>
                <w:color w:val="000000" w:themeColor="text1"/>
                <w:kern w:val="0"/>
                <w:sz w:val="24"/>
                <w:szCs w:val="24"/>
              </w:rPr>
              <w:t>3</w:t>
            </w:r>
            <w:bookmarkEnd w:id="5550"/>
            <w:bookmarkEnd w:id="5551"/>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52" w:name="_Toc23587824"/>
            <w:bookmarkStart w:id="5553" w:name="_Toc23776498"/>
            <w:r w:rsidRPr="00B9609C">
              <w:rPr>
                <w:rFonts w:ascii="Times New Roman" w:hAnsi="Times New Roman" w:hint="eastAsia"/>
                <w:bCs w:val="0"/>
                <w:color w:val="000000" w:themeColor="text1"/>
                <w:kern w:val="0"/>
                <w:sz w:val="24"/>
                <w:szCs w:val="24"/>
              </w:rPr>
              <w:t>0</w:t>
            </w:r>
            <w:bookmarkEnd w:id="5552"/>
            <w:bookmarkEnd w:id="5553"/>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54" w:name="_Toc23587825"/>
            <w:bookmarkStart w:id="5555" w:name="_Toc23776499"/>
            <w:r w:rsidRPr="00B9609C">
              <w:rPr>
                <w:rFonts w:ascii="Times New Roman" w:hAnsi="Times New Roman" w:hint="eastAsia"/>
                <w:bCs w:val="0"/>
                <w:color w:val="000000" w:themeColor="text1"/>
                <w:kern w:val="0"/>
                <w:sz w:val="24"/>
                <w:szCs w:val="24"/>
              </w:rPr>
              <w:t>0</w:t>
            </w:r>
            <w:bookmarkEnd w:id="5554"/>
            <w:bookmarkEnd w:id="5555"/>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56" w:name="_Toc23587826"/>
            <w:bookmarkStart w:id="5557" w:name="_Toc23776500"/>
            <w:r w:rsidRPr="00B9609C">
              <w:rPr>
                <w:rFonts w:ascii="Times New Roman" w:hAnsi="Times New Roman" w:hint="eastAsia"/>
                <w:bCs w:val="0"/>
                <w:color w:val="000000" w:themeColor="text1"/>
                <w:kern w:val="0"/>
                <w:sz w:val="24"/>
                <w:szCs w:val="24"/>
              </w:rPr>
              <w:t>0</w:t>
            </w:r>
            <w:bookmarkEnd w:id="5556"/>
            <w:bookmarkEnd w:id="5557"/>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25</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58" w:name="_Toc23587827"/>
            <w:bookmarkStart w:id="5559" w:name="_Toc23776501"/>
            <w:r w:rsidRPr="00B9609C">
              <w:rPr>
                <w:rFonts w:ascii="Times New Roman" w:hAnsi="Times New Roman"/>
                <w:color w:val="000000" w:themeColor="text1"/>
                <w:kern w:val="0"/>
                <w:sz w:val="24"/>
                <w:szCs w:val="24"/>
              </w:rPr>
              <w:t>明德外役監獄</w:t>
            </w:r>
            <w:bookmarkEnd w:id="5558"/>
            <w:bookmarkEnd w:id="5559"/>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60" w:name="_Toc23587828"/>
            <w:bookmarkStart w:id="5561" w:name="_Toc23776502"/>
            <w:r w:rsidRPr="00B9609C">
              <w:rPr>
                <w:rFonts w:ascii="Times New Roman" w:hAnsi="Times New Roman" w:hint="eastAsia"/>
                <w:bCs w:val="0"/>
                <w:color w:val="000000" w:themeColor="text1"/>
                <w:kern w:val="0"/>
                <w:sz w:val="24"/>
                <w:szCs w:val="24"/>
              </w:rPr>
              <w:t>4</w:t>
            </w:r>
            <w:bookmarkEnd w:id="5560"/>
            <w:bookmarkEnd w:id="5561"/>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62" w:name="_Toc23587829"/>
            <w:bookmarkStart w:id="5563" w:name="_Toc23776503"/>
            <w:r w:rsidRPr="00B9609C">
              <w:rPr>
                <w:rFonts w:ascii="Times New Roman" w:hAnsi="Times New Roman" w:hint="eastAsia"/>
                <w:bCs w:val="0"/>
                <w:color w:val="000000" w:themeColor="text1"/>
                <w:kern w:val="0"/>
                <w:sz w:val="24"/>
                <w:szCs w:val="24"/>
              </w:rPr>
              <w:t>4</w:t>
            </w:r>
            <w:bookmarkEnd w:id="5562"/>
            <w:bookmarkEnd w:id="5563"/>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64" w:name="_Toc23587830"/>
            <w:bookmarkStart w:id="5565" w:name="_Toc23776504"/>
            <w:r w:rsidRPr="00B9609C">
              <w:rPr>
                <w:rFonts w:ascii="Times New Roman" w:hAnsi="Times New Roman" w:hint="eastAsia"/>
                <w:bCs w:val="0"/>
                <w:color w:val="000000" w:themeColor="text1"/>
                <w:kern w:val="0"/>
                <w:sz w:val="24"/>
                <w:szCs w:val="24"/>
              </w:rPr>
              <w:t>0</w:t>
            </w:r>
            <w:bookmarkEnd w:id="5564"/>
            <w:bookmarkEnd w:id="5565"/>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66" w:name="_Toc23587831"/>
            <w:bookmarkStart w:id="5567" w:name="_Toc23776505"/>
            <w:r w:rsidRPr="00B9609C">
              <w:rPr>
                <w:rFonts w:ascii="Times New Roman" w:hAnsi="Times New Roman" w:hint="eastAsia"/>
                <w:bCs w:val="0"/>
                <w:color w:val="000000" w:themeColor="text1"/>
                <w:kern w:val="0"/>
                <w:sz w:val="24"/>
                <w:szCs w:val="24"/>
              </w:rPr>
              <w:t>0</w:t>
            </w:r>
            <w:bookmarkEnd w:id="5566"/>
            <w:bookmarkEnd w:id="5567"/>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68" w:name="_Toc23587832"/>
            <w:bookmarkStart w:id="5569" w:name="_Toc23776506"/>
            <w:r w:rsidRPr="00B9609C">
              <w:rPr>
                <w:rFonts w:ascii="Times New Roman" w:hAnsi="Times New Roman" w:hint="eastAsia"/>
                <w:bCs w:val="0"/>
                <w:color w:val="000000" w:themeColor="text1"/>
                <w:kern w:val="0"/>
                <w:sz w:val="24"/>
                <w:szCs w:val="24"/>
              </w:rPr>
              <w:t>0</w:t>
            </w:r>
            <w:bookmarkEnd w:id="5568"/>
            <w:bookmarkEnd w:id="5569"/>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26</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70" w:name="_Toc23587833"/>
            <w:bookmarkStart w:id="5571" w:name="_Toc23776507"/>
            <w:r w:rsidRPr="00B9609C">
              <w:rPr>
                <w:rFonts w:ascii="Times New Roman" w:hAnsi="Times New Roman"/>
                <w:color w:val="000000" w:themeColor="text1"/>
                <w:kern w:val="0"/>
                <w:sz w:val="24"/>
                <w:szCs w:val="24"/>
              </w:rPr>
              <w:t>自強外役監獄</w:t>
            </w:r>
            <w:bookmarkEnd w:id="5570"/>
            <w:bookmarkEnd w:id="5571"/>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72" w:name="_Toc23587834"/>
            <w:bookmarkStart w:id="5573" w:name="_Toc23776508"/>
            <w:r w:rsidRPr="00B9609C">
              <w:rPr>
                <w:rFonts w:ascii="Times New Roman" w:hAnsi="Times New Roman" w:hint="eastAsia"/>
                <w:bCs w:val="0"/>
                <w:color w:val="000000" w:themeColor="text1"/>
                <w:kern w:val="0"/>
                <w:sz w:val="24"/>
                <w:szCs w:val="24"/>
              </w:rPr>
              <w:t>1</w:t>
            </w:r>
            <w:bookmarkEnd w:id="5572"/>
            <w:bookmarkEnd w:id="5573"/>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74" w:name="_Toc23587835"/>
            <w:bookmarkStart w:id="5575" w:name="_Toc23776509"/>
            <w:r w:rsidRPr="00B9609C">
              <w:rPr>
                <w:rFonts w:ascii="Times New Roman" w:hAnsi="Times New Roman" w:hint="eastAsia"/>
                <w:bCs w:val="0"/>
                <w:color w:val="000000" w:themeColor="text1"/>
                <w:kern w:val="0"/>
                <w:sz w:val="24"/>
                <w:szCs w:val="24"/>
              </w:rPr>
              <w:t>1</w:t>
            </w:r>
            <w:bookmarkEnd w:id="5574"/>
            <w:bookmarkEnd w:id="5575"/>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76" w:name="_Toc23587836"/>
            <w:bookmarkStart w:id="5577" w:name="_Toc23776510"/>
            <w:r w:rsidRPr="00B9609C">
              <w:rPr>
                <w:rFonts w:ascii="Times New Roman" w:hAnsi="Times New Roman" w:hint="eastAsia"/>
                <w:bCs w:val="0"/>
                <w:color w:val="000000" w:themeColor="text1"/>
                <w:kern w:val="0"/>
                <w:sz w:val="24"/>
                <w:szCs w:val="24"/>
              </w:rPr>
              <w:t>0</w:t>
            </w:r>
            <w:bookmarkEnd w:id="5576"/>
            <w:bookmarkEnd w:id="5577"/>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78" w:name="_Toc23587837"/>
            <w:bookmarkStart w:id="5579" w:name="_Toc23776511"/>
            <w:r w:rsidRPr="00B9609C">
              <w:rPr>
                <w:rFonts w:ascii="Times New Roman" w:hAnsi="Times New Roman" w:hint="eastAsia"/>
                <w:bCs w:val="0"/>
                <w:color w:val="000000" w:themeColor="text1"/>
                <w:kern w:val="0"/>
                <w:sz w:val="24"/>
                <w:szCs w:val="24"/>
              </w:rPr>
              <w:t>0</w:t>
            </w:r>
            <w:bookmarkEnd w:id="5578"/>
            <w:bookmarkEnd w:id="5579"/>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80" w:name="_Toc23587838"/>
            <w:bookmarkStart w:id="5581" w:name="_Toc23776512"/>
            <w:r w:rsidRPr="00B9609C">
              <w:rPr>
                <w:rFonts w:ascii="Times New Roman" w:hAnsi="Times New Roman" w:hint="eastAsia"/>
                <w:bCs w:val="0"/>
                <w:color w:val="000000" w:themeColor="text1"/>
                <w:kern w:val="0"/>
                <w:sz w:val="24"/>
                <w:szCs w:val="24"/>
              </w:rPr>
              <w:t>0</w:t>
            </w:r>
            <w:bookmarkEnd w:id="5580"/>
            <w:bookmarkEnd w:id="5581"/>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27</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82" w:name="_Toc23587839"/>
            <w:bookmarkStart w:id="5583" w:name="_Toc23776513"/>
            <w:r w:rsidRPr="00B9609C">
              <w:rPr>
                <w:rFonts w:ascii="Times New Roman" w:hAnsi="Times New Roman"/>
                <w:color w:val="000000" w:themeColor="text1"/>
                <w:kern w:val="0"/>
                <w:sz w:val="24"/>
                <w:szCs w:val="24"/>
              </w:rPr>
              <w:t>臺北看守所</w:t>
            </w:r>
            <w:bookmarkEnd w:id="5582"/>
            <w:bookmarkEnd w:id="5583"/>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84" w:name="_Toc23587840"/>
            <w:bookmarkStart w:id="5585" w:name="_Toc23776514"/>
            <w:r w:rsidRPr="00B9609C">
              <w:rPr>
                <w:rFonts w:ascii="Times New Roman" w:hAnsi="Times New Roman" w:hint="eastAsia"/>
                <w:bCs w:val="0"/>
                <w:color w:val="000000" w:themeColor="text1"/>
                <w:kern w:val="0"/>
                <w:sz w:val="24"/>
                <w:szCs w:val="24"/>
              </w:rPr>
              <w:t>448</w:t>
            </w:r>
            <w:bookmarkEnd w:id="5584"/>
            <w:bookmarkEnd w:id="5585"/>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86" w:name="_Toc23587841"/>
            <w:bookmarkStart w:id="5587" w:name="_Toc23776515"/>
            <w:r w:rsidRPr="00B9609C">
              <w:rPr>
                <w:rFonts w:ascii="Times New Roman" w:hAnsi="Times New Roman" w:hint="eastAsia"/>
                <w:bCs w:val="0"/>
                <w:color w:val="000000" w:themeColor="text1"/>
                <w:kern w:val="0"/>
                <w:sz w:val="24"/>
                <w:szCs w:val="24"/>
              </w:rPr>
              <w:t>407</w:t>
            </w:r>
            <w:bookmarkEnd w:id="5586"/>
            <w:bookmarkEnd w:id="5587"/>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88" w:name="_Toc23587842"/>
            <w:bookmarkStart w:id="5589" w:name="_Toc23776516"/>
            <w:r w:rsidRPr="00B9609C">
              <w:rPr>
                <w:rFonts w:ascii="Times New Roman" w:hAnsi="Times New Roman" w:hint="eastAsia"/>
                <w:bCs w:val="0"/>
                <w:color w:val="000000" w:themeColor="text1"/>
                <w:kern w:val="0"/>
                <w:sz w:val="24"/>
                <w:szCs w:val="24"/>
              </w:rPr>
              <w:t>0</w:t>
            </w:r>
            <w:bookmarkEnd w:id="5588"/>
            <w:bookmarkEnd w:id="5589"/>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90" w:name="_Toc23587843"/>
            <w:bookmarkStart w:id="5591" w:name="_Toc23776517"/>
            <w:r w:rsidRPr="00B9609C">
              <w:rPr>
                <w:rFonts w:ascii="Times New Roman" w:hAnsi="Times New Roman" w:hint="eastAsia"/>
                <w:bCs w:val="0"/>
                <w:color w:val="000000" w:themeColor="text1"/>
                <w:kern w:val="0"/>
                <w:sz w:val="24"/>
                <w:szCs w:val="24"/>
              </w:rPr>
              <w:t>41</w:t>
            </w:r>
            <w:bookmarkEnd w:id="5590"/>
            <w:bookmarkEnd w:id="5591"/>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92" w:name="_Toc23587844"/>
            <w:bookmarkStart w:id="5593" w:name="_Toc23776518"/>
            <w:r w:rsidRPr="00B9609C">
              <w:rPr>
                <w:rFonts w:ascii="Times New Roman" w:hAnsi="Times New Roman" w:hint="eastAsia"/>
                <w:bCs w:val="0"/>
                <w:color w:val="000000" w:themeColor="text1"/>
                <w:kern w:val="0"/>
                <w:sz w:val="24"/>
                <w:szCs w:val="24"/>
              </w:rPr>
              <w:t>0</w:t>
            </w:r>
            <w:bookmarkEnd w:id="5592"/>
            <w:bookmarkEnd w:id="5593"/>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28</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94" w:name="_Toc23587845"/>
            <w:bookmarkStart w:id="5595" w:name="_Toc23776519"/>
            <w:r w:rsidRPr="00B9609C">
              <w:rPr>
                <w:rFonts w:ascii="Times New Roman" w:hAnsi="Times New Roman"/>
                <w:color w:val="000000" w:themeColor="text1"/>
                <w:kern w:val="0"/>
                <w:sz w:val="24"/>
                <w:szCs w:val="24"/>
              </w:rPr>
              <w:t>臺北女子看守所</w:t>
            </w:r>
            <w:bookmarkEnd w:id="5594"/>
            <w:bookmarkEnd w:id="5595"/>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96" w:name="_Toc23587846"/>
            <w:bookmarkStart w:id="5597" w:name="_Toc23776520"/>
            <w:r w:rsidRPr="00B9609C">
              <w:rPr>
                <w:rFonts w:ascii="Times New Roman" w:hAnsi="Times New Roman" w:hint="eastAsia"/>
                <w:bCs w:val="0"/>
                <w:color w:val="000000" w:themeColor="text1"/>
                <w:kern w:val="0"/>
                <w:sz w:val="24"/>
                <w:szCs w:val="24"/>
              </w:rPr>
              <w:t>7</w:t>
            </w:r>
            <w:bookmarkEnd w:id="5596"/>
            <w:bookmarkEnd w:id="5597"/>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598" w:name="_Toc23587847"/>
            <w:bookmarkStart w:id="5599" w:name="_Toc23776521"/>
            <w:r w:rsidRPr="00B9609C">
              <w:rPr>
                <w:rFonts w:ascii="Times New Roman" w:hAnsi="Times New Roman" w:hint="eastAsia"/>
                <w:bCs w:val="0"/>
                <w:color w:val="000000" w:themeColor="text1"/>
                <w:kern w:val="0"/>
                <w:sz w:val="24"/>
                <w:szCs w:val="24"/>
              </w:rPr>
              <w:t>45</w:t>
            </w:r>
            <w:bookmarkEnd w:id="5598"/>
            <w:bookmarkEnd w:id="5599"/>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00" w:name="_Toc23587848"/>
            <w:bookmarkStart w:id="5601" w:name="_Toc23776522"/>
            <w:r w:rsidRPr="00B9609C">
              <w:rPr>
                <w:rFonts w:ascii="Times New Roman" w:hAnsi="Times New Roman" w:hint="eastAsia"/>
                <w:bCs w:val="0"/>
                <w:color w:val="000000" w:themeColor="text1"/>
                <w:kern w:val="0"/>
                <w:sz w:val="24"/>
                <w:szCs w:val="24"/>
              </w:rPr>
              <w:t>0</w:t>
            </w:r>
            <w:bookmarkEnd w:id="5600"/>
            <w:bookmarkEnd w:id="5601"/>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02" w:name="_Toc23587849"/>
            <w:bookmarkStart w:id="5603" w:name="_Toc23776523"/>
            <w:r w:rsidRPr="00B9609C">
              <w:rPr>
                <w:rFonts w:ascii="Times New Roman" w:hAnsi="Times New Roman" w:hint="eastAsia"/>
                <w:bCs w:val="0"/>
                <w:color w:val="000000" w:themeColor="text1"/>
                <w:kern w:val="0"/>
                <w:sz w:val="24"/>
                <w:szCs w:val="24"/>
              </w:rPr>
              <w:t>32</w:t>
            </w:r>
            <w:bookmarkEnd w:id="5602"/>
            <w:bookmarkEnd w:id="5603"/>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04" w:name="_Toc23587850"/>
            <w:bookmarkStart w:id="5605" w:name="_Toc23776524"/>
            <w:r w:rsidRPr="00B9609C">
              <w:rPr>
                <w:rFonts w:ascii="Times New Roman" w:hAnsi="Times New Roman" w:hint="eastAsia"/>
                <w:bCs w:val="0"/>
                <w:color w:val="000000" w:themeColor="text1"/>
                <w:kern w:val="0"/>
                <w:sz w:val="24"/>
                <w:szCs w:val="24"/>
              </w:rPr>
              <w:t>0</w:t>
            </w:r>
            <w:bookmarkEnd w:id="5604"/>
            <w:bookmarkEnd w:id="5605"/>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29</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06" w:name="_Toc23587851"/>
            <w:bookmarkStart w:id="5607" w:name="_Toc23776525"/>
            <w:r w:rsidRPr="00B9609C">
              <w:rPr>
                <w:rFonts w:ascii="Times New Roman" w:hAnsi="Times New Roman"/>
                <w:color w:val="000000" w:themeColor="text1"/>
                <w:kern w:val="0"/>
                <w:sz w:val="24"/>
                <w:szCs w:val="24"/>
              </w:rPr>
              <w:t>新竹看守所</w:t>
            </w:r>
            <w:bookmarkEnd w:id="5606"/>
            <w:bookmarkEnd w:id="5607"/>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08" w:name="_Toc23587852"/>
            <w:bookmarkStart w:id="5609" w:name="_Toc23776526"/>
            <w:r w:rsidRPr="00B9609C">
              <w:rPr>
                <w:rFonts w:ascii="Times New Roman" w:hAnsi="Times New Roman" w:hint="eastAsia"/>
                <w:bCs w:val="0"/>
                <w:color w:val="000000" w:themeColor="text1"/>
                <w:kern w:val="0"/>
                <w:sz w:val="24"/>
                <w:szCs w:val="24"/>
              </w:rPr>
              <w:t>33</w:t>
            </w:r>
            <w:bookmarkEnd w:id="5608"/>
            <w:bookmarkEnd w:id="5609"/>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10" w:name="_Toc23587853"/>
            <w:bookmarkStart w:id="5611" w:name="_Toc23776527"/>
            <w:r w:rsidRPr="00B9609C">
              <w:rPr>
                <w:rFonts w:ascii="Times New Roman" w:hAnsi="Times New Roman" w:hint="eastAsia"/>
                <w:bCs w:val="0"/>
                <w:color w:val="000000" w:themeColor="text1"/>
                <w:kern w:val="0"/>
                <w:sz w:val="24"/>
                <w:szCs w:val="24"/>
              </w:rPr>
              <w:t>0</w:t>
            </w:r>
            <w:bookmarkEnd w:id="5610"/>
            <w:bookmarkEnd w:id="5611"/>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12" w:name="_Toc23587854"/>
            <w:bookmarkStart w:id="5613" w:name="_Toc23776528"/>
            <w:r w:rsidRPr="00B9609C">
              <w:rPr>
                <w:rFonts w:ascii="Times New Roman" w:hAnsi="Times New Roman" w:hint="eastAsia"/>
                <w:bCs w:val="0"/>
                <w:color w:val="000000" w:themeColor="text1"/>
                <w:kern w:val="0"/>
                <w:sz w:val="24"/>
                <w:szCs w:val="24"/>
              </w:rPr>
              <w:t>0</w:t>
            </w:r>
            <w:bookmarkEnd w:id="5612"/>
            <w:bookmarkEnd w:id="5613"/>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14" w:name="_Toc23587855"/>
            <w:bookmarkStart w:id="5615" w:name="_Toc23776529"/>
            <w:r w:rsidRPr="00B9609C">
              <w:rPr>
                <w:rFonts w:ascii="Times New Roman" w:hAnsi="Times New Roman" w:hint="eastAsia"/>
                <w:bCs w:val="0"/>
                <w:color w:val="000000" w:themeColor="text1"/>
                <w:kern w:val="0"/>
                <w:sz w:val="24"/>
                <w:szCs w:val="24"/>
              </w:rPr>
              <w:t>33</w:t>
            </w:r>
            <w:bookmarkEnd w:id="5614"/>
            <w:bookmarkEnd w:id="5615"/>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16" w:name="_Toc23587856"/>
            <w:bookmarkStart w:id="5617" w:name="_Toc23776530"/>
            <w:r w:rsidRPr="00B9609C">
              <w:rPr>
                <w:rFonts w:ascii="Times New Roman" w:hAnsi="Times New Roman" w:hint="eastAsia"/>
                <w:bCs w:val="0"/>
                <w:color w:val="000000" w:themeColor="text1"/>
                <w:kern w:val="0"/>
                <w:sz w:val="24"/>
                <w:szCs w:val="24"/>
              </w:rPr>
              <w:t>0</w:t>
            </w:r>
            <w:bookmarkEnd w:id="5616"/>
            <w:bookmarkEnd w:id="5617"/>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30</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18" w:name="_Toc23587857"/>
            <w:bookmarkStart w:id="5619" w:name="_Toc23776531"/>
            <w:r w:rsidRPr="00B9609C">
              <w:rPr>
                <w:rFonts w:ascii="Times New Roman" w:hAnsi="Times New Roman"/>
                <w:color w:val="000000" w:themeColor="text1"/>
                <w:kern w:val="0"/>
                <w:sz w:val="24"/>
                <w:szCs w:val="24"/>
              </w:rPr>
              <w:t>苗</w:t>
            </w:r>
            <w:r w:rsidRPr="00B9609C">
              <w:rPr>
                <w:rFonts w:ascii="Times New Roman" w:hAnsi="Times New Roman" w:hint="eastAsia"/>
                <w:color w:val="000000" w:themeColor="text1"/>
                <w:kern w:val="0"/>
                <w:sz w:val="24"/>
                <w:szCs w:val="24"/>
              </w:rPr>
              <w:t>栗</w:t>
            </w:r>
            <w:r w:rsidRPr="00B9609C">
              <w:rPr>
                <w:rFonts w:ascii="Times New Roman" w:hAnsi="Times New Roman"/>
                <w:color w:val="000000" w:themeColor="text1"/>
                <w:kern w:val="0"/>
                <w:sz w:val="24"/>
                <w:szCs w:val="24"/>
              </w:rPr>
              <w:t>看守所</w:t>
            </w:r>
            <w:bookmarkEnd w:id="5618"/>
            <w:bookmarkEnd w:id="5619"/>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20" w:name="_Toc23587858"/>
            <w:bookmarkStart w:id="5621" w:name="_Toc23776532"/>
            <w:r w:rsidRPr="00B9609C">
              <w:rPr>
                <w:rFonts w:ascii="Times New Roman" w:hAnsi="Times New Roman" w:hint="eastAsia"/>
                <w:bCs w:val="0"/>
                <w:color w:val="000000" w:themeColor="text1"/>
                <w:kern w:val="0"/>
                <w:sz w:val="24"/>
                <w:szCs w:val="24"/>
              </w:rPr>
              <w:t>91</w:t>
            </w:r>
            <w:bookmarkEnd w:id="5620"/>
            <w:bookmarkEnd w:id="5621"/>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22" w:name="_Toc23587859"/>
            <w:bookmarkStart w:id="5623" w:name="_Toc23776533"/>
            <w:r w:rsidRPr="00B9609C">
              <w:rPr>
                <w:rFonts w:ascii="Times New Roman" w:hAnsi="Times New Roman" w:hint="eastAsia"/>
                <w:bCs w:val="0"/>
                <w:color w:val="000000" w:themeColor="text1"/>
                <w:kern w:val="0"/>
                <w:sz w:val="24"/>
                <w:szCs w:val="24"/>
              </w:rPr>
              <w:t>85</w:t>
            </w:r>
            <w:bookmarkEnd w:id="5622"/>
            <w:bookmarkEnd w:id="5623"/>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24" w:name="_Toc23587860"/>
            <w:bookmarkStart w:id="5625" w:name="_Toc23776534"/>
            <w:r w:rsidRPr="00B9609C">
              <w:rPr>
                <w:rFonts w:ascii="Times New Roman" w:hAnsi="Times New Roman" w:hint="eastAsia"/>
                <w:bCs w:val="0"/>
                <w:color w:val="000000" w:themeColor="text1"/>
                <w:kern w:val="0"/>
                <w:sz w:val="24"/>
                <w:szCs w:val="24"/>
              </w:rPr>
              <w:t>3</w:t>
            </w:r>
            <w:bookmarkEnd w:id="5624"/>
            <w:bookmarkEnd w:id="5625"/>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26" w:name="_Toc23587861"/>
            <w:bookmarkStart w:id="5627" w:name="_Toc23776535"/>
            <w:r w:rsidRPr="00B9609C">
              <w:rPr>
                <w:rFonts w:ascii="Times New Roman" w:hAnsi="Times New Roman" w:hint="eastAsia"/>
                <w:bCs w:val="0"/>
                <w:color w:val="000000" w:themeColor="text1"/>
                <w:kern w:val="0"/>
                <w:sz w:val="24"/>
                <w:szCs w:val="24"/>
              </w:rPr>
              <w:t>3</w:t>
            </w:r>
            <w:bookmarkEnd w:id="5626"/>
            <w:bookmarkEnd w:id="5627"/>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28" w:name="_Toc23587862"/>
            <w:bookmarkStart w:id="5629" w:name="_Toc23776536"/>
            <w:r w:rsidRPr="00B9609C">
              <w:rPr>
                <w:rFonts w:ascii="Times New Roman" w:hAnsi="Times New Roman" w:hint="eastAsia"/>
                <w:bCs w:val="0"/>
                <w:color w:val="000000" w:themeColor="text1"/>
                <w:kern w:val="0"/>
                <w:sz w:val="24"/>
                <w:szCs w:val="24"/>
              </w:rPr>
              <w:t>0</w:t>
            </w:r>
            <w:bookmarkEnd w:id="5628"/>
            <w:bookmarkEnd w:id="5629"/>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31</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30" w:name="_Toc23587863"/>
            <w:bookmarkStart w:id="5631" w:name="_Toc23776537"/>
            <w:r w:rsidRPr="00B9609C">
              <w:rPr>
                <w:rFonts w:ascii="Times New Roman" w:hAnsi="Times New Roman"/>
                <w:color w:val="000000" w:themeColor="text1"/>
                <w:kern w:val="0"/>
                <w:sz w:val="24"/>
                <w:szCs w:val="24"/>
              </w:rPr>
              <w:t>臺中看守所</w:t>
            </w:r>
            <w:bookmarkEnd w:id="5630"/>
            <w:bookmarkEnd w:id="5631"/>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32" w:name="_Toc23587864"/>
            <w:bookmarkStart w:id="5633" w:name="_Toc23776538"/>
            <w:r w:rsidRPr="00B9609C">
              <w:rPr>
                <w:rFonts w:ascii="Times New Roman" w:hAnsi="Times New Roman" w:hint="eastAsia"/>
                <w:bCs w:val="0"/>
                <w:color w:val="000000" w:themeColor="text1"/>
                <w:kern w:val="0"/>
                <w:sz w:val="24"/>
                <w:szCs w:val="24"/>
              </w:rPr>
              <w:t>149</w:t>
            </w:r>
            <w:bookmarkEnd w:id="5632"/>
            <w:bookmarkEnd w:id="5633"/>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34" w:name="_Toc23587865"/>
            <w:bookmarkStart w:id="5635" w:name="_Toc23776539"/>
            <w:r w:rsidRPr="00B9609C">
              <w:rPr>
                <w:rFonts w:ascii="Times New Roman" w:hAnsi="Times New Roman" w:hint="eastAsia"/>
                <w:bCs w:val="0"/>
                <w:color w:val="000000" w:themeColor="text1"/>
                <w:kern w:val="0"/>
                <w:sz w:val="24"/>
                <w:szCs w:val="24"/>
              </w:rPr>
              <w:t>33</w:t>
            </w:r>
            <w:bookmarkEnd w:id="5634"/>
            <w:bookmarkEnd w:id="5635"/>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36" w:name="_Toc23587866"/>
            <w:bookmarkStart w:id="5637" w:name="_Toc23776540"/>
            <w:r w:rsidRPr="00B9609C">
              <w:rPr>
                <w:rFonts w:ascii="Times New Roman" w:hAnsi="Times New Roman" w:hint="eastAsia"/>
                <w:bCs w:val="0"/>
                <w:color w:val="000000" w:themeColor="text1"/>
                <w:kern w:val="0"/>
                <w:sz w:val="24"/>
                <w:szCs w:val="24"/>
              </w:rPr>
              <w:t>9</w:t>
            </w:r>
            <w:bookmarkEnd w:id="5636"/>
            <w:bookmarkEnd w:id="5637"/>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38" w:name="_Toc23587867"/>
            <w:bookmarkStart w:id="5639" w:name="_Toc23776541"/>
            <w:r w:rsidRPr="00B9609C">
              <w:rPr>
                <w:rFonts w:ascii="Times New Roman" w:hAnsi="Times New Roman" w:hint="eastAsia"/>
                <w:bCs w:val="0"/>
                <w:color w:val="000000" w:themeColor="text1"/>
                <w:kern w:val="0"/>
                <w:sz w:val="24"/>
                <w:szCs w:val="24"/>
              </w:rPr>
              <w:t>10</w:t>
            </w:r>
            <w:bookmarkEnd w:id="5638"/>
            <w:bookmarkEnd w:id="5639"/>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40" w:name="_Toc23587868"/>
            <w:bookmarkStart w:id="5641" w:name="_Toc23776542"/>
            <w:r w:rsidRPr="00B9609C">
              <w:rPr>
                <w:rFonts w:ascii="Times New Roman" w:hAnsi="Times New Roman" w:hint="eastAsia"/>
                <w:bCs w:val="0"/>
                <w:color w:val="000000" w:themeColor="text1"/>
                <w:kern w:val="0"/>
                <w:sz w:val="24"/>
                <w:szCs w:val="24"/>
              </w:rPr>
              <w:t>97</w:t>
            </w:r>
            <w:bookmarkEnd w:id="5640"/>
            <w:bookmarkEnd w:id="5641"/>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bookmarkStart w:id="5642" w:name="_Toc23587869"/>
            <w:bookmarkStart w:id="5643" w:name="_Toc23776543"/>
            <w:r w:rsidRPr="00B9609C">
              <w:rPr>
                <w:rFonts w:ascii="Times New Roman" w:hAnsi="Times New Roman" w:hint="eastAsia"/>
                <w:bCs w:val="0"/>
                <w:color w:val="000000" w:themeColor="text1"/>
                <w:spacing w:val="-20"/>
                <w:kern w:val="0"/>
                <w:sz w:val="24"/>
                <w:szCs w:val="24"/>
              </w:rPr>
              <w:t>療養</w:t>
            </w:r>
            <w:bookmarkEnd w:id="5642"/>
            <w:bookmarkEnd w:id="5643"/>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32</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44" w:name="_Toc23587870"/>
            <w:bookmarkStart w:id="5645" w:name="_Toc23776544"/>
            <w:r w:rsidRPr="00B9609C">
              <w:rPr>
                <w:rFonts w:ascii="Times New Roman" w:hAnsi="Times New Roman"/>
                <w:color w:val="000000" w:themeColor="text1"/>
                <w:kern w:val="0"/>
                <w:sz w:val="24"/>
                <w:szCs w:val="24"/>
              </w:rPr>
              <w:t>南投看守所</w:t>
            </w:r>
            <w:bookmarkEnd w:id="5644"/>
            <w:bookmarkEnd w:id="5645"/>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46" w:name="_Toc23587871"/>
            <w:bookmarkStart w:id="5647" w:name="_Toc23776545"/>
            <w:r w:rsidRPr="00B9609C">
              <w:rPr>
                <w:rFonts w:ascii="Times New Roman" w:hAnsi="Times New Roman" w:hint="eastAsia"/>
                <w:bCs w:val="0"/>
                <w:color w:val="000000" w:themeColor="text1"/>
                <w:kern w:val="0"/>
                <w:sz w:val="24"/>
                <w:szCs w:val="24"/>
              </w:rPr>
              <w:t>57</w:t>
            </w:r>
            <w:bookmarkEnd w:id="5646"/>
            <w:bookmarkEnd w:id="5647"/>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48" w:name="_Toc23587872"/>
            <w:bookmarkStart w:id="5649" w:name="_Toc23776546"/>
            <w:r w:rsidRPr="00B9609C">
              <w:rPr>
                <w:rFonts w:ascii="Times New Roman" w:hAnsi="Times New Roman" w:hint="eastAsia"/>
                <w:bCs w:val="0"/>
                <w:color w:val="000000" w:themeColor="text1"/>
                <w:kern w:val="0"/>
                <w:sz w:val="24"/>
                <w:szCs w:val="24"/>
              </w:rPr>
              <w:t>23</w:t>
            </w:r>
            <w:bookmarkEnd w:id="5648"/>
            <w:bookmarkEnd w:id="5649"/>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50" w:name="_Toc23587873"/>
            <w:bookmarkStart w:id="5651" w:name="_Toc23776547"/>
            <w:r w:rsidRPr="00B9609C">
              <w:rPr>
                <w:rFonts w:ascii="Times New Roman" w:hAnsi="Times New Roman" w:hint="eastAsia"/>
                <w:bCs w:val="0"/>
                <w:color w:val="000000" w:themeColor="text1"/>
                <w:kern w:val="0"/>
                <w:sz w:val="24"/>
                <w:szCs w:val="24"/>
              </w:rPr>
              <w:t>15</w:t>
            </w:r>
            <w:bookmarkEnd w:id="5650"/>
            <w:bookmarkEnd w:id="5651"/>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52" w:name="_Toc23587874"/>
            <w:bookmarkStart w:id="5653" w:name="_Toc23776548"/>
            <w:r w:rsidRPr="00B9609C">
              <w:rPr>
                <w:rFonts w:ascii="Times New Roman" w:hAnsi="Times New Roman" w:hint="eastAsia"/>
                <w:bCs w:val="0"/>
                <w:color w:val="000000" w:themeColor="text1"/>
                <w:kern w:val="0"/>
                <w:sz w:val="24"/>
                <w:szCs w:val="24"/>
              </w:rPr>
              <w:t>4</w:t>
            </w:r>
            <w:bookmarkEnd w:id="5652"/>
            <w:bookmarkEnd w:id="5653"/>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54" w:name="_Toc23587875"/>
            <w:bookmarkStart w:id="5655" w:name="_Toc23776549"/>
            <w:r w:rsidRPr="00B9609C">
              <w:rPr>
                <w:rFonts w:ascii="Times New Roman" w:hAnsi="Times New Roman" w:hint="eastAsia"/>
                <w:bCs w:val="0"/>
                <w:color w:val="000000" w:themeColor="text1"/>
                <w:kern w:val="0"/>
                <w:sz w:val="24"/>
                <w:szCs w:val="24"/>
              </w:rPr>
              <w:t>15</w:t>
            </w:r>
            <w:bookmarkEnd w:id="5654"/>
            <w:bookmarkEnd w:id="5655"/>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bookmarkStart w:id="5656" w:name="_Toc23587876"/>
            <w:bookmarkStart w:id="5657" w:name="_Toc23776550"/>
            <w:r w:rsidRPr="00B9609C">
              <w:rPr>
                <w:rFonts w:ascii="Times New Roman" w:hAnsi="Times New Roman" w:hint="eastAsia"/>
                <w:bCs w:val="0"/>
                <w:color w:val="000000" w:themeColor="text1"/>
                <w:spacing w:val="-20"/>
                <w:kern w:val="0"/>
                <w:sz w:val="24"/>
                <w:szCs w:val="24"/>
              </w:rPr>
              <w:t>被告、新收、戒護安全、療養</w:t>
            </w:r>
            <w:bookmarkEnd w:id="5656"/>
            <w:bookmarkEnd w:id="5657"/>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33</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58" w:name="_Toc23587877"/>
            <w:bookmarkStart w:id="5659" w:name="_Toc23776551"/>
            <w:r w:rsidRPr="00B9609C">
              <w:rPr>
                <w:rFonts w:ascii="Times New Roman" w:hAnsi="Times New Roman"/>
                <w:color w:val="000000" w:themeColor="text1"/>
                <w:kern w:val="0"/>
                <w:sz w:val="24"/>
                <w:szCs w:val="24"/>
              </w:rPr>
              <w:t>彰化看守所</w:t>
            </w:r>
            <w:bookmarkEnd w:id="5658"/>
            <w:bookmarkEnd w:id="5659"/>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60" w:name="_Toc23587878"/>
            <w:bookmarkStart w:id="5661" w:name="_Toc23776552"/>
            <w:r w:rsidRPr="00B9609C">
              <w:rPr>
                <w:rFonts w:ascii="Times New Roman" w:hAnsi="Times New Roman" w:hint="eastAsia"/>
                <w:bCs w:val="0"/>
                <w:color w:val="000000" w:themeColor="text1"/>
                <w:kern w:val="0"/>
                <w:sz w:val="24"/>
                <w:szCs w:val="24"/>
              </w:rPr>
              <w:t>86</w:t>
            </w:r>
            <w:bookmarkEnd w:id="5660"/>
            <w:bookmarkEnd w:id="5661"/>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62" w:name="_Toc23587879"/>
            <w:bookmarkStart w:id="5663" w:name="_Toc23776553"/>
            <w:r w:rsidRPr="00B9609C">
              <w:rPr>
                <w:rFonts w:ascii="Times New Roman" w:hAnsi="Times New Roman" w:hint="eastAsia"/>
                <w:bCs w:val="0"/>
                <w:color w:val="000000" w:themeColor="text1"/>
                <w:kern w:val="0"/>
                <w:sz w:val="24"/>
                <w:szCs w:val="24"/>
              </w:rPr>
              <w:t>13</w:t>
            </w:r>
            <w:bookmarkEnd w:id="5662"/>
            <w:bookmarkEnd w:id="5663"/>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64" w:name="_Toc23587880"/>
            <w:bookmarkStart w:id="5665" w:name="_Toc23776554"/>
            <w:r w:rsidRPr="00B9609C">
              <w:rPr>
                <w:rFonts w:ascii="Times New Roman" w:hAnsi="Times New Roman" w:hint="eastAsia"/>
                <w:bCs w:val="0"/>
                <w:color w:val="000000" w:themeColor="text1"/>
                <w:kern w:val="0"/>
                <w:sz w:val="24"/>
                <w:szCs w:val="24"/>
              </w:rPr>
              <w:t>0</w:t>
            </w:r>
            <w:bookmarkEnd w:id="5664"/>
            <w:bookmarkEnd w:id="5665"/>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66" w:name="_Toc23587881"/>
            <w:bookmarkStart w:id="5667" w:name="_Toc23776555"/>
            <w:r w:rsidRPr="00B9609C">
              <w:rPr>
                <w:rFonts w:ascii="Times New Roman" w:hAnsi="Times New Roman" w:hint="eastAsia"/>
                <w:bCs w:val="0"/>
                <w:color w:val="000000" w:themeColor="text1"/>
                <w:kern w:val="0"/>
                <w:sz w:val="24"/>
                <w:szCs w:val="24"/>
              </w:rPr>
              <w:t>73</w:t>
            </w:r>
            <w:bookmarkEnd w:id="5666"/>
            <w:bookmarkEnd w:id="5667"/>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68" w:name="_Toc23587882"/>
            <w:bookmarkStart w:id="5669" w:name="_Toc23776556"/>
            <w:r w:rsidRPr="00B9609C">
              <w:rPr>
                <w:rFonts w:ascii="Times New Roman" w:hAnsi="Times New Roman" w:hint="eastAsia"/>
                <w:bCs w:val="0"/>
                <w:color w:val="000000" w:themeColor="text1"/>
                <w:kern w:val="0"/>
                <w:sz w:val="24"/>
                <w:szCs w:val="24"/>
              </w:rPr>
              <w:t>0</w:t>
            </w:r>
            <w:bookmarkEnd w:id="5668"/>
            <w:bookmarkEnd w:id="5669"/>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34</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70" w:name="_Toc23587883"/>
            <w:bookmarkStart w:id="5671" w:name="_Toc23776557"/>
            <w:r w:rsidRPr="00B9609C">
              <w:rPr>
                <w:rFonts w:ascii="Times New Roman" w:hAnsi="Times New Roman"/>
                <w:color w:val="000000" w:themeColor="text1"/>
                <w:kern w:val="0"/>
                <w:sz w:val="24"/>
                <w:szCs w:val="24"/>
              </w:rPr>
              <w:t>嘉義看守所</w:t>
            </w:r>
            <w:bookmarkEnd w:id="5670"/>
            <w:bookmarkEnd w:id="5671"/>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72" w:name="_Toc23587884"/>
            <w:bookmarkStart w:id="5673" w:name="_Toc23776558"/>
            <w:r w:rsidRPr="00B9609C">
              <w:rPr>
                <w:rFonts w:ascii="Times New Roman" w:hAnsi="Times New Roman" w:hint="eastAsia"/>
                <w:bCs w:val="0"/>
                <w:color w:val="000000" w:themeColor="text1"/>
                <w:kern w:val="0"/>
                <w:sz w:val="24"/>
                <w:szCs w:val="24"/>
              </w:rPr>
              <w:t>104</w:t>
            </w:r>
            <w:bookmarkEnd w:id="5672"/>
            <w:bookmarkEnd w:id="5673"/>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74" w:name="_Toc23587885"/>
            <w:bookmarkStart w:id="5675" w:name="_Toc23776559"/>
            <w:r w:rsidRPr="00B9609C">
              <w:rPr>
                <w:rFonts w:ascii="Times New Roman" w:hAnsi="Times New Roman" w:hint="eastAsia"/>
                <w:bCs w:val="0"/>
                <w:color w:val="000000" w:themeColor="text1"/>
                <w:kern w:val="0"/>
                <w:sz w:val="24"/>
                <w:szCs w:val="24"/>
              </w:rPr>
              <w:t>81</w:t>
            </w:r>
            <w:bookmarkEnd w:id="5674"/>
            <w:bookmarkEnd w:id="5675"/>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76" w:name="_Toc23587886"/>
            <w:bookmarkStart w:id="5677" w:name="_Toc23776560"/>
            <w:r w:rsidRPr="00B9609C">
              <w:rPr>
                <w:rFonts w:ascii="Times New Roman" w:hAnsi="Times New Roman" w:hint="eastAsia"/>
                <w:bCs w:val="0"/>
                <w:color w:val="000000" w:themeColor="text1"/>
                <w:kern w:val="0"/>
                <w:sz w:val="24"/>
                <w:szCs w:val="24"/>
              </w:rPr>
              <w:t>1</w:t>
            </w:r>
            <w:bookmarkEnd w:id="5676"/>
            <w:bookmarkEnd w:id="5677"/>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78" w:name="_Toc23587887"/>
            <w:bookmarkStart w:id="5679" w:name="_Toc23776561"/>
            <w:r w:rsidRPr="00B9609C">
              <w:rPr>
                <w:rFonts w:ascii="Times New Roman" w:hAnsi="Times New Roman" w:hint="eastAsia"/>
                <w:bCs w:val="0"/>
                <w:color w:val="000000" w:themeColor="text1"/>
                <w:kern w:val="0"/>
                <w:sz w:val="24"/>
                <w:szCs w:val="24"/>
              </w:rPr>
              <w:t>2</w:t>
            </w:r>
            <w:bookmarkEnd w:id="5678"/>
            <w:bookmarkEnd w:id="5679"/>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80" w:name="_Toc23587888"/>
            <w:bookmarkStart w:id="5681" w:name="_Toc23776562"/>
            <w:r w:rsidRPr="00B9609C">
              <w:rPr>
                <w:rFonts w:ascii="Times New Roman" w:hAnsi="Times New Roman" w:hint="eastAsia"/>
                <w:bCs w:val="0"/>
                <w:color w:val="000000" w:themeColor="text1"/>
                <w:kern w:val="0"/>
                <w:sz w:val="24"/>
                <w:szCs w:val="24"/>
              </w:rPr>
              <w:t>20</w:t>
            </w:r>
            <w:bookmarkEnd w:id="5680"/>
            <w:bookmarkEnd w:id="5681"/>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bookmarkStart w:id="5682" w:name="_Toc23587889"/>
            <w:bookmarkStart w:id="5683" w:name="_Toc23776563"/>
            <w:r w:rsidRPr="00B9609C">
              <w:rPr>
                <w:rFonts w:ascii="Times New Roman" w:hAnsi="Times New Roman" w:hint="eastAsia"/>
                <w:bCs w:val="0"/>
                <w:color w:val="000000" w:themeColor="text1"/>
                <w:spacing w:val="-20"/>
                <w:kern w:val="0"/>
                <w:sz w:val="24"/>
                <w:szCs w:val="24"/>
              </w:rPr>
              <w:t>被告、刑期太短</w:t>
            </w:r>
            <w:bookmarkEnd w:id="5682"/>
            <w:bookmarkEnd w:id="5683"/>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35</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84" w:name="_Toc23587890"/>
            <w:bookmarkStart w:id="5685" w:name="_Toc23776564"/>
            <w:r w:rsidRPr="00B9609C">
              <w:rPr>
                <w:rFonts w:ascii="Times New Roman" w:hAnsi="Times New Roman"/>
                <w:color w:val="000000" w:themeColor="text1"/>
                <w:kern w:val="0"/>
                <w:sz w:val="24"/>
                <w:szCs w:val="24"/>
              </w:rPr>
              <w:t>臺南看守所</w:t>
            </w:r>
            <w:bookmarkEnd w:id="5684"/>
            <w:bookmarkEnd w:id="5685"/>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86" w:name="_Toc23587891"/>
            <w:bookmarkStart w:id="5687" w:name="_Toc23776565"/>
            <w:r w:rsidRPr="00B9609C">
              <w:rPr>
                <w:rFonts w:ascii="Times New Roman" w:hAnsi="Times New Roman" w:hint="eastAsia"/>
                <w:bCs w:val="0"/>
                <w:color w:val="000000" w:themeColor="text1"/>
                <w:kern w:val="0"/>
                <w:sz w:val="24"/>
                <w:szCs w:val="24"/>
              </w:rPr>
              <w:t>152</w:t>
            </w:r>
            <w:bookmarkEnd w:id="5686"/>
            <w:bookmarkEnd w:id="5687"/>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88" w:name="_Toc23587892"/>
            <w:bookmarkStart w:id="5689" w:name="_Toc23776566"/>
            <w:r w:rsidRPr="00B9609C">
              <w:rPr>
                <w:rFonts w:ascii="Times New Roman" w:hAnsi="Times New Roman" w:hint="eastAsia"/>
                <w:bCs w:val="0"/>
                <w:color w:val="000000" w:themeColor="text1"/>
                <w:kern w:val="0"/>
                <w:sz w:val="24"/>
                <w:szCs w:val="24"/>
              </w:rPr>
              <w:t>142</w:t>
            </w:r>
            <w:bookmarkEnd w:id="5688"/>
            <w:bookmarkEnd w:id="5689"/>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90" w:name="_Toc23587893"/>
            <w:bookmarkStart w:id="5691" w:name="_Toc23776567"/>
            <w:r w:rsidRPr="00B9609C">
              <w:rPr>
                <w:rFonts w:ascii="Times New Roman" w:hAnsi="Times New Roman" w:hint="eastAsia"/>
                <w:bCs w:val="0"/>
                <w:color w:val="000000" w:themeColor="text1"/>
                <w:kern w:val="0"/>
                <w:sz w:val="24"/>
                <w:szCs w:val="24"/>
              </w:rPr>
              <w:t>5</w:t>
            </w:r>
            <w:bookmarkEnd w:id="5690"/>
            <w:bookmarkEnd w:id="5691"/>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92" w:name="_Toc23587894"/>
            <w:bookmarkStart w:id="5693" w:name="_Toc23776568"/>
            <w:r w:rsidRPr="00B9609C">
              <w:rPr>
                <w:rFonts w:ascii="Times New Roman" w:hAnsi="Times New Roman" w:hint="eastAsia"/>
                <w:bCs w:val="0"/>
                <w:color w:val="000000" w:themeColor="text1"/>
                <w:kern w:val="0"/>
                <w:sz w:val="24"/>
                <w:szCs w:val="24"/>
              </w:rPr>
              <w:t>5</w:t>
            </w:r>
            <w:bookmarkEnd w:id="5692"/>
            <w:bookmarkEnd w:id="5693"/>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94" w:name="_Toc23587895"/>
            <w:bookmarkStart w:id="5695" w:name="_Toc23776569"/>
            <w:r w:rsidRPr="00B9609C">
              <w:rPr>
                <w:rFonts w:ascii="Times New Roman" w:hAnsi="Times New Roman" w:hint="eastAsia"/>
                <w:bCs w:val="0"/>
                <w:color w:val="000000" w:themeColor="text1"/>
                <w:kern w:val="0"/>
                <w:sz w:val="24"/>
                <w:szCs w:val="24"/>
              </w:rPr>
              <w:t>0</w:t>
            </w:r>
            <w:bookmarkEnd w:id="5694"/>
            <w:bookmarkEnd w:id="5695"/>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36</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96" w:name="_Toc23587896"/>
            <w:bookmarkStart w:id="5697" w:name="_Toc23776570"/>
            <w:r w:rsidRPr="00B9609C">
              <w:rPr>
                <w:rFonts w:ascii="Times New Roman" w:hAnsi="Times New Roman"/>
                <w:color w:val="000000" w:themeColor="text1"/>
                <w:kern w:val="0"/>
                <w:sz w:val="24"/>
                <w:szCs w:val="24"/>
              </w:rPr>
              <w:t>屏東看守所</w:t>
            </w:r>
            <w:bookmarkEnd w:id="5696"/>
            <w:bookmarkEnd w:id="5697"/>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698" w:name="_Toc23587897"/>
            <w:bookmarkStart w:id="5699" w:name="_Toc23776571"/>
            <w:r w:rsidRPr="00B9609C">
              <w:rPr>
                <w:rFonts w:ascii="Times New Roman" w:hAnsi="Times New Roman" w:hint="eastAsia"/>
                <w:bCs w:val="0"/>
                <w:color w:val="000000" w:themeColor="text1"/>
                <w:kern w:val="0"/>
                <w:sz w:val="24"/>
                <w:szCs w:val="24"/>
              </w:rPr>
              <w:t>0</w:t>
            </w:r>
            <w:bookmarkEnd w:id="5698"/>
            <w:bookmarkEnd w:id="5699"/>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00" w:name="_Toc23587898"/>
            <w:bookmarkStart w:id="5701" w:name="_Toc23776572"/>
            <w:r w:rsidRPr="00B9609C">
              <w:rPr>
                <w:rFonts w:ascii="Times New Roman" w:hAnsi="Times New Roman" w:hint="eastAsia"/>
                <w:bCs w:val="0"/>
                <w:color w:val="000000" w:themeColor="text1"/>
                <w:kern w:val="0"/>
                <w:sz w:val="24"/>
                <w:szCs w:val="24"/>
              </w:rPr>
              <w:t>0</w:t>
            </w:r>
            <w:bookmarkEnd w:id="5700"/>
            <w:bookmarkEnd w:id="5701"/>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02" w:name="_Toc23587899"/>
            <w:bookmarkStart w:id="5703" w:name="_Toc23776573"/>
            <w:r w:rsidRPr="00B9609C">
              <w:rPr>
                <w:rFonts w:ascii="Times New Roman" w:hAnsi="Times New Roman" w:hint="eastAsia"/>
                <w:bCs w:val="0"/>
                <w:color w:val="000000" w:themeColor="text1"/>
                <w:kern w:val="0"/>
                <w:sz w:val="24"/>
                <w:szCs w:val="24"/>
              </w:rPr>
              <w:t>0</w:t>
            </w:r>
            <w:bookmarkEnd w:id="5702"/>
            <w:bookmarkEnd w:id="5703"/>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04" w:name="_Toc23587900"/>
            <w:bookmarkStart w:id="5705" w:name="_Toc23776574"/>
            <w:r w:rsidRPr="00B9609C">
              <w:rPr>
                <w:rFonts w:ascii="Times New Roman" w:hAnsi="Times New Roman" w:hint="eastAsia"/>
                <w:bCs w:val="0"/>
                <w:color w:val="000000" w:themeColor="text1"/>
                <w:kern w:val="0"/>
                <w:sz w:val="24"/>
                <w:szCs w:val="24"/>
              </w:rPr>
              <w:t>0</w:t>
            </w:r>
            <w:bookmarkEnd w:id="5704"/>
            <w:bookmarkEnd w:id="5705"/>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06" w:name="_Toc23587901"/>
            <w:bookmarkStart w:id="5707" w:name="_Toc23776575"/>
            <w:r w:rsidRPr="00B9609C">
              <w:rPr>
                <w:rFonts w:ascii="Times New Roman" w:hAnsi="Times New Roman" w:hint="eastAsia"/>
                <w:bCs w:val="0"/>
                <w:color w:val="000000" w:themeColor="text1"/>
                <w:kern w:val="0"/>
                <w:sz w:val="24"/>
                <w:szCs w:val="24"/>
              </w:rPr>
              <w:t>0</w:t>
            </w:r>
            <w:bookmarkEnd w:id="5706"/>
            <w:bookmarkEnd w:id="5707"/>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37</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08" w:name="_Toc23587902"/>
            <w:bookmarkStart w:id="5709" w:name="_Toc23776576"/>
            <w:r w:rsidRPr="00B9609C">
              <w:rPr>
                <w:rFonts w:ascii="Times New Roman" w:hAnsi="Times New Roman"/>
                <w:color w:val="000000" w:themeColor="text1"/>
                <w:kern w:val="0"/>
                <w:sz w:val="24"/>
                <w:szCs w:val="24"/>
              </w:rPr>
              <w:t>花蓮看守所</w:t>
            </w:r>
            <w:bookmarkEnd w:id="5708"/>
            <w:bookmarkEnd w:id="5709"/>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10" w:name="_Toc23587903"/>
            <w:bookmarkStart w:id="5711" w:name="_Toc23776577"/>
            <w:r w:rsidRPr="00B9609C">
              <w:rPr>
                <w:rFonts w:ascii="Times New Roman" w:hAnsi="Times New Roman" w:hint="eastAsia"/>
                <w:bCs w:val="0"/>
                <w:color w:val="000000" w:themeColor="text1"/>
                <w:kern w:val="0"/>
                <w:sz w:val="24"/>
                <w:szCs w:val="24"/>
              </w:rPr>
              <w:t>106</w:t>
            </w:r>
            <w:bookmarkEnd w:id="5710"/>
            <w:bookmarkEnd w:id="5711"/>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12" w:name="_Toc23587904"/>
            <w:bookmarkStart w:id="5713" w:name="_Toc23776578"/>
            <w:r w:rsidRPr="00B9609C">
              <w:rPr>
                <w:rFonts w:ascii="Times New Roman" w:hAnsi="Times New Roman" w:hint="eastAsia"/>
                <w:bCs w:val="0"/>
                <w:color w:val="000000" w:themeColor="text1"/>
                <w:kern w:val="0"/>
                <w:sz w:val="24"/>
                <w:szCs w:val="24"/>
              </w:rPr>
              <w:t>71</w:t>
            </w:r>
            <w:bookmarkEnd w:id="5712"/>
            <w:bookmarkEnd w:id="5713"/>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14" w:name="_Toc23587905"/>
            <w:bookmarkStart w:id="5715" w:name="_Toc23776579"/>
            <w:r w:rsidRPr="00B9609C">
              <w:rPr>
                <w:rFonts w:ascii="Times New Roman" w:hAnsi="Times New Roman" w:hint="eastAsia"/>
                <w:bCs w:val="0"/>
                <w:color w:val="000000" w:themeColor="text1"/>
                <w:kern w:val="0"/>
                <w:sz w:val="24"/>
                <w:szCs w:val="24"/>
              </w:rPr>
              <w:t>0</w:t>
            </w:r>
            <w:bookmarkEnd w:id="5714"/>
            <w:bookmarkEnd w:id="5715"/>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16" w:name="_Toc23587906"/>
            <w:bookmarkStart w:id="5717" w:name="_Toc23776580"/>
            <w:r w:rsidRPr="00B9609C">
              <w:rPr>
                <w:rFonts w:ascii="Times New Roman" w:hAnsi="Times New Roman" w:hint="eastAsia"/>
                <w:bCs w:val="0"/>
                <w:color w:val="000000" w:themeColor="text1"/>
                <w:kern w:val="0"/>
                <w:sz w:val="24"/>
                <w:szCs w:val="24"/>
              </w:rPr>
              <w:t>0</w:t>
            </w:r>
            <w:bookmarkEnd w:id="5716"/>
            <w:bookmarkEnd w:id="5717"/>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18" w:name="_Toc23587907"/>
            <w:bookmarkStart w:id="5719" w:name="_Toc23776581"/>
            <w:r w:rsidRPr="00B9609C">
              <w:rPr>
                <w:rFonts w:ascii="Times New Roman" w:hAnsi="Times New Roman" w:hint="eastAsia"/>
                <w:bCs w:val="0"/>
                <w:color w:val="000000" w:themeColor="text1"/>
                <w:kern w:val="0"/>
                <w:sz w:val="24"/>
                <w:szCs w:val="24"/>
              </w:rPr>
              <w:t>35</w:t>
            </w:r>
            <w:bookmarkEnd w:id="5718"/>
            <w:bookmarkEnd w:id="5719"/>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bookmarkStart w:id="5720" w:name="_Toc23587908"/>
            <w:bookmarkStart w:id="5721" w:name="_Toc23776582"/>
            <w:r w:rsidRPr="00B9609C">
              <w:rPr>
                <w:rFonts w:ascii="Times New Roman" w:hAnsi="Times New Roman" w:hint="eastAsia"/>
                <w:bCs w:val="0"/>
                <w:color w:val="000000" w:themeColor="text1"/>
                <w:spacing w:val="-20"/>
                <w:kern w:val="0"/>
                <w:sz w:val="24"/>
                <w:szCs w:val="24"/>
              </w:rPr>
              <w:t>被告、少年、勒戒、寄禁</w:t>
            </w:r>
            <w:bookmarkEnd w:id="5720"/>
            <w:bookmarkEnd w:id="5721"/>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38</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22" w:name="_Toc23587909"/>
            <w:bookmarkStart w:id="5723" w:name="_Toc23776583"/>
            <w:r w:rsidRPr="00B9609C">
              <w:rPr>
                <w:rFonts w:ascii="Times New Roman" w:hAnsi="Times New Roman"/>
                <w:color w:val="000000" w:themeColor="text1"/>
                <w:kern w:val="0"/>
                <w:sz w:val="24"/>
                <w:szCs w:val="24"/>
              </w:rPr>
              <w:t>基隆看守所</w:t>
            </w:r>
            <w:bookmarkEnd w:id="5722"/>
            <w:bookmarkEnd w:id="5723"/>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24" w:name="_Toc23587910"/>
            <w:bookmarkStart w:id="5725" w:name="_Toc23776584"/>
            <w:r w:rsidRPr="00B9609C">
              <w:rPr>
                <w:rFonts w:ascii="Times New Roman" w:hAnsi="Times New Roman" w:hint="eastAsia"/>
                <w:bCs w:val="0"/>
                <w:color w:val="000000" w:themeColor="text1"/>
                <w:kern w:val="0"/>
                <w:sz w:val="24"/>
                <w:szCs w:val="24"/>
              </w:rPr>
              <w:t>12</w:t>
            </w:r>
            <w:bookmarkEnd w:id="5724"/>
            <w:bookmarkEnd w:id="5725"/>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26" w:name="_Toc23587911"/>
            <w:bookmarkStart w:id="5727" w:name="_Toc23776585"/>
            <w:r w:rsidRPr="00B9609C">
              <w:rPr>
                <w:rFonts w:ascii="Times New Roman" w:hAnsi="Times New Roman" w:hint="eastAsia"/>
                <w:bCs w:val="0"/>
                <w:color w:val="000000" w:themeColor="text1"/>
                <w:kern w:val="0"/>
                <w:sz w:val="24"/>
                <w:szCs w:val="24"/>
              </w:rPr>
              <w:t>1</w:t>
            </w:r>
            <w:bookmarkEnd w:id="5726"/>
            <w:bookmarkEnd w:id="5727"/>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28" w:name="_Toc23587912"/>
            <w:bookmarkStart w:id="5729" w:name="_Toc23776586"/>
            <w:r w:rsidRPr="00B9609C">
              <w:rPr>
                <w:rFonts w:ascii="Times New Roman" w:hAnsi="Times New Roman" w:hint="eastAsia"/>
                <w:bCs w:val="0"/>
                <w:color w:val="000000" w:themeColor="text1"/>
                <w:kern w:val="0"/>
                <w:sz w:val="24"/>
                <w:szCs w:val="24"/>
              </w:rPr>
              <w:t>2</w:t>
            </w:r>
            <w:bookmarkEnd w:id="5728"/>
            <w:bookmarkEnd w:id="5729"/>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30" w:name="_Toc23587913"/>
            <w:bookmarkStart w:id="5731" w:name="_Toc23776587"/>
            <w:r w:rsidRPr="00B9609C">
              <w:rPr>
                <w:rFonts w:ascii="Times New Roman" w:hAnsi="Times New Roman" w:hint="eastAsia"/>
                <w:bCs w:val="0"/>
                <w:color w:val="000000" w:themeColor="text1"/>
                <w:kern w:val="0"/>
                <w:sz w:val="24"/>
                <w:szCs w:val="24"/>
              </w:rPr>
              <w:t>0</w:t>
            </w:r>
            <w:bookmarkEnd w:id="5730"/>
            <w:bookmarkEnd w:id="5731"/>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32" w:name="_Toc23587914"/>
            <w:bookmarkStart w:id="5733" w:name="_Toc23776588"/>
            <w:r w:rsidRPr="00B9609C">
              <w:rPr>
                <w:rFonts w:ascii="Times New Roman" w:hAnsi="Times New Roman" w:hint="eastAsia"/>
                <w:bCs w:val="0"/>
                <w:color w:val="000000" w:themeColor="text1"/>
                <w:kern w:val="0"/>
                <w:sz w:val="24"/>
                <w:szCs w:val="24"/>
              </w:rPr>
              <w:t>9</w:t>
            </w:r>
            <w:bookmarkEnd w:id="5732"/>
            <w:bookmarkEnd w:id="5733"/>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bookmarkStart w:id="5734" w:name="_Toc23587915"/>
            <w:bookmarkStart w:id="5735" w:name="_Toc23776589"/>
            <w:r w:rsidRPr="00B9609C">
              <w:rPr>
                <w:rFonts w:ascii="Times New Roman" w:hAnsi="Times New Roman" w:hint="eastAsia"/>
                <w:bCs w:val="0"/>
                <w:color w:val="000000" w:themeColor="text1"/>
                <w:spacing w:val="-20"/>
                <w:kern w:val="0"/>
                <w:sz w:val="24"/>
                <w:szCs w:val="24"/>
              </w:rPr>
              <w:t>被告、少年、借提、療養</w:t>
            </w:r>
            <w:bookmarkEnd w:id="5734"/>
            <w:bookmarkEnd w:id="5735"/>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39</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36" w:name="_Toc23587916"/>
            <w:bookmarkStart w:id="5737" w:name="_Toc23776590"/>
            <w:r w:rsidRPr="00B9609C">
              <w:rPr>
                <w:rFonts w:ascii="Times New Roman" w:hAnsi="Times New Roman"/>
                <w:color w:val="000000" w:themeColor="text1"/>
                <w:kern w:val="0"/>
                <w:sz w:val="24"/>
                <w:szCs w:val="24"/>
              </w:rPr>
              <w:t>泰源技能訓練所</w:t>
            </w:r>
            <w:bookmarkEnd w:id="5736"/>
            <w:bookmarkEnd w:id="5737"/>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38" w:name="_Toc23587917"/>
            <w:bookmarkStart w:id="5739" w:name="_Toc23776591"/>
            <w:r w:rsidRPr="00B9609C">
              <w:rPr>
                <w:rFonts w:ascii="Times New Roman" w:hAnsi="Times New Roman" w:hint="eastAsia"/>
                <w:bCs w:val="0"/>
                <w:color w:val="000000" w:themeColor="text1"/>
                <w:kern w:val="0"/>
                <w:sz w:val="24"/>
                <w:szCs w:val="24"/>
              </w:rPr>
              <w:t>11</w:t>
            </w:r>
            <w:bookmarkEnd w:id="5738"/>
            <w:bookmarkEnd w:id="5739"/>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40" w:name="_Toc23587918"/>
            <w:bookmarkStart w:id="5741" w:name="_Toc23776592"/>
            <w:r w:rsidRPr="00B9609C">
              <w:rPr>
                <w:rFonts w:ascii="Times New Roman" w:hAnsi="Times New Roman" w:hint="eastAsia"/>
                <w:bCs w:val="0"/>
                <w:color w:val="000000" w:themeColor="text1"/>
                <w:kern w:val="0"/>
                <w:sz w:val="24"/>
                <w:szCs w:val="24"/>
              </w:rPr>
              <w:t>5</w:t>
            </w:r>
            <w:bookmarkEnd w:id="5740"/>
            <w:bookmarkEnd w:id="5741"/>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42" w:name="_Toc23587919"/>
            <w:bookmarkStart w:id="5743" w:name="_Toc23776593"/>
            <w:r w:rsidRPr="00B9609C">
              <w:rPr>
                <w:rFonts w:ascii="Times New Roman" w:hAnsi="Times New Roman" w:hint="eastAsia"/>
                <w:bCs w:val="0"/>
                <w:color w:val="000000" w:themeColor="text1"/>
                <w:kern w:val="0"/>
                <w:sz w:val="24"/>
                <w:szCs w:val="24"/>
              </w:rPr>
              <w:t>6</w:t>
            </w:r>
            <w:bookmarkEnd w:id="5742"/>
            <w:bookmarkEnd w:id="5743"/>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44" w:name="_Toc23587920"/>
            <w:bookmarkStart w:id="5745" w:name="_Toc23776594"/>
            <w:r w:rsidRPr="00B9609C">
              <w:rPr>
                <w:rFonts w:ascii="Times New Roman" w:hAnsi="Times New Roman" w:hint="eastAsia"/>
                <w:bCs w:val="0"/>
                <w:color w:val="000000" w:themeColor="text1"/>
                <w:kern w:val="0"/>
                <w:sz w:val="24"/>
                <w:szCs w:val="24"/>
              </w:rPr>
              <w:t>0</w:t>
            </w:r>
            <w:bookmarkEnd w:id="5744"/>
            <w:bookmarkEnd w:id="5745"/>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46" w:name="_Toc23587921"/>
            <w:bookmarkStart w:id="5747" w:name="_Toc23776595"/>
            <w:r w:rsidRPr="00B9609C">
              <w:rPr>
                <w:rFonts w:ascii="Times New Roman" w:hAnsi="Times New Roman" w:hint="eastAsia"/>
                <w:bCs w:val="0"/>
                <w:color w:val="000000" w:themeColor="text1"/>
                <w:kern w:val="0"/>
                <w:sz w:val="24"/>
                <w:szCs w:val="24"/>
              </w:rPr>
              <w:t>0</w:t>
            </w:r>
            <w:bookmarkEnd w:id="5746"/>
            <w:bookmarkEnd w:id="5747"/>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40</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48" w:name="_Toc23587922"/>
            <w:bookmarkStart w:id="5749" w:name="_Toc23776596"/>
            <w:r w:rsidRPr="00B9609C">
              <w:rPr>
                <w:rFonts w:ascii="Times New Roman" w:hAnsi="Times New Roman"/>
                <w:color w:val="000000" w:themeColor="text1"/>
                <w:kern w:val="0"/>
                <w:sz w:val="24"/>
                <w:szCs w:val="24"/>
              </w:rPr>
              <w:t>東成技能訓練所</w:t>
            </w:r>
            <w:bookmarkEnd w:id="5748"/>
            <w:bookmarkEnd w:id="5749"/>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50" w:name="_Toc23587923"/>
            <w:bookmarkStart w:id="5751" w:name="_Toc23776597"/>
            <w:r w:rsidRPr="00B9609C">
              <w:rPr>
                <w:rFonts w:ascii="Times New Roman" w:hAnsi="Times New Roman" w:hint="eastAsia"/>
                <w:bCs w:val="0"/>
                <w:color w:val="000000" w:themeColor="text1"/>
                <w:kern w:val="0"/>
                <w:sz w:val="24"/>
                <w:szCs w:val="24"/>
              </w:rPr>
              <w:t>32</w:t>
            </w:r>
            <w:bookmarkEnd w:id="5750"/>
            <w:bookmarkEnd w:id="5751"/>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52" w:name="_Toc23587924"/>
            <w:bookmarkStart w:id="5753" w:name="_Toc23776598"/>
            <w:r w:rsidRPr="00B9609C">
              <w:rPr>
                <w:rFonts w:ascii="Times New Roman" w:hAnsi="Times New Roman" w:hint="eastAsia"/>
                <w:bCs w:val="0"/>
                <w:color w:val="000000" w:themeColor="text1"/>
                <w:kern w:val="0"/>
                <w:sz w:val="24"/>
                <w:szCs w:val="24"/>
              </w:rPr>
              <w:t>28</w:t>
            </w:r>
            <w:bookmarkEnd w:id="5752"/>
            <w:bookmarkEnd w:id="5753"/>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54" w:name="_Toc23587925"/>
            <w:bookmarkStart w:id="5755" w:name="_Toc23776599"/>
            <w:r w:rsidRPr="00B9609C">
              <w:rPr>
                <w:rFonts w:ascii="Times New Roman" w:hAnsi="Times New Roman" w:hint="eastAsia"/>
                <w:bCs w:val="0"/>
                <w:color w:val="000000" w:themeColor="text1"/>
                <w:kern w:val="0"/>
                <w:sz w:val="24"/>
                <w:szCs w:val="24"/>
              </w:rPr>
              <w:t>2</w:t>
            </w:r>
            <w:bookmarkEnd w:id="5754"/>
            <w:bookmarkEnd w:id="5755"/>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56" w:name="_Toc23587926"/>
            <w:bookmarkStart w:id="5757" w:name="_Toc23776600"/>
            <w:r w:rsidRPr="00B9609C">
              <w:rPr>
                <w:rFonts w:ascii="Times New Roman" w:hAnsi="Times New Roman" w:hint="eastAsia"/>
                <w:bCs w:val="0"/>
                <w:color w:val="000000" w:themeColor="text1"/>
                <w:kern w:val="0"/>
                <w:sz w:val="24"/>
                <w:szCs w:val="24"/>
              </w:rPr>
              <w:t>2</w:t>
            </w:r>
            <w:bookmarkEnd w:id="5756"/>
            <w:bookmarkEnd w:id="5757"/>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58" w:name="_Toc23587927"/>
            <w:bookmarkStart w:id="5759" w:name="_Toc23776601"/>
            <w:r w:rsidRPr="00B9609C">
              <w:rPr>
                <w:rFonts w:ascii="Times New Roman" w:hAnsi="Times New Roman" w:hint="eastAsia"/>
                <w:bCs w:val="0"/>
                <w:color w:val="000000" w:themeColor="text1"/>
                <w:kern w:val="0"/>
                <w:sz w:val="24"/>
                <w:szCs w:val="24"/>
              </w:rPr>
              <w:t>0</w:t>
            </w:r>
            <w:bookmarkEnd w:id="5758"/>
            <w:bookmarkEnd w:id="5759"/>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41</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60" w:name="_Toc23587928"/>
            <w:bookmarkStart w:id="5761" w:name="_Toc23776602"/>
            <w:r w:rsidRPr="00B9609C">
              <w:rPr>
                <w:rFonts w:ascii="Times New Roman" w:hAnsi="Times New Roman"/>
                <w:color w:val="000000" w:themeColor="text1"/>
                <w:kern w:val="0"/>
                <w:sz w:val="24"/>
                <w:szCs w:val="24"/>
              </w:rPr>
              <w:t>岩灣技能訓練所</w:t>
            </w:r>
            <w:bookmarkEnd w:id="5760"/>
            <w:bookmarkEnd w:id="5761"/>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62" w:name="_Toc23587929"/>
            <w:bookmarkStart w:id="5763" w:name="_Toc23776603"/>
            <w:r w:rsidRPr="00B9609C">
              <w:rPr>
                <w:rFonts w:ascii="Times New Roman" w:hAnsi="Times New Roman" w:hint="eastAsia"/>
                <w:bCs w:val="0"/>
                <w:color w:val="000000" w:themeColor="text1"/>
                <w:kern w:val="0"/>
                <w:sz w:val="24"/>
                <w:szCs w:val="24"/>
              </w:rPr>
              <w:t>11</w:t>
            </w:r>
            <w:bookmarkEnd w:id="5762"/>
            <w:bookmarkEnd w:id="5763"/>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64" w:name="_Toc23587930"/>
            <w:bookmarkStart w:id="5765" w:name="_Toc23776604"/>
            <w:r w:rsidRPr="00B9609C">
              <w:rPr>
                <w:rFonts w:ascii="Times New Roman" w:hAnsi="Times New Roman" w:hint="eastAsia"/>
                <w:bCs w:val="0"/>
                <w:color w:val="000000" w:themeColor="text1"/>
                <w:kern w:val="0"/>
                <w:sz w:val="24"/>
                <w:szCs w:val="24"/>
              </w:rPr>
              <w:t>10</w:t>
            </w:r>
            <w:bookmarkEnd w:id="5764"/>
            <w:bookmarkEnd w:id="5765"/>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66" w:name="_Toc23587931"/>
            <w:bookmarkStart w:id="5767" w:name="_Toc23776605"/>
            <w:r w:rsidRPr="00B9609C">
              <w:rPr>
                <w:rFonts w:ascii="Times New Roman" w:hAnsi="Times New Roman" w:hint="eastAsia"/>
                <w:bCs w:val="0"/>
                <w:color w:val="000000" w:themeColor="text1"/>
                <w:kern w:val="0"/>
                <w:sz w:val="24"/>
                <w:szCs w:val="24"/>
              </w:rPr>
              <w:t>1</w:t>
            </w:r>
            <w:bookmarkEnd w:id="5766"/>
            <w:bookmarkEnd w:id="5767"/>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68" w:name="_Toc23587932"/>
            <w:bookmarkStart w:id="5769" w:name="_Toc23776606"/>
            <w:r w:rsidRPr="00B9609C">
              <w:rPr>
                <w:rFonts w:ascii="Times New Roman" w:hAnsi="Times New Roman" w:hint="eastAsia"/>
                <w:bCs w:val="0"/>
                <w:color w:val="000000" w:themeColor="text1"/>
                <w:kern w:val="0"/>
                <w:sz w:val="24"/>
                <w:szCs w:val="24"/>
              </w:rPr>
              <w:t>0</w:t>
            </w:r>
            <w:bookmarkEnd w:id="5768"/>
            <w:bookmarkEnd w:id="5769"/>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70" w:name="_Toc23587933"/>
            <w:bookmarkStart w:id="5771" w:name="_Toc23776607"/>
            <w:r w:rsidRPr="00B9609C">
              <w:rPr>
                <w:rFonts w:ascii="Times New Roman" w:hAnsi="Times New Roman" w:hint="eastAsia"/>
                <w:bCs w:val="0"/>
                <w:color w:val="000000" w:themeColor="text1"/>
                <w:kern w:val="0"/>
                <w:sz w:val="24"/>
                <w:szCs w:val="24"/>
              </w:rPr>
              <w:t>0</w:t>
            </w:r>
            <w:bookmarkEnd w:id="5770"/>
            <w:bookmarkEnd w:id="5771"/>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42</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72" w:name="_Toc23587934"/>
            <w:bookmarkStart w:id="5773" w:name="_Toc23776608"/>
            <w:r w:rsidRPr="00B9609C">
              <w:rPr>
                <w:rFonts w:ascii="Times New Roman" w:hAnsi="Times New Roman"/>
                <w:color w:val="000000" w:themeColor="text1"/>
                <w:kern w:val="0"/>
                <w:sz w:val="24"/>
                <w:szCs w:val="24"/>
              </w:rPr>
              <w:t>新店戒治所</w:t>
            </w:r>
            <w:bookmarkEnd w:id="5772"/>
            <w:bookmarkEnd w:id="5773"/>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74" w:name="_Toc23587935"/>
            <w:bookmarkStart w:id="5775" w:name="_Toc23776609"/>
            <w:r w:rsidRPr="00B9609C">
              <w:rPr>
                <w:rFonts w:ascii="Times New Roman" w:hAnsi="Times New Roman" w:hint="eastAsia"/>
                <w:bCs w:val="0"/>
                <w:color w:val="000000" w:themeColor="text1"/>
                <w:kern w:val="0"/>
                <w:sz w:val="24"/>
                <w:szCs w:val="24"/>
              </w:rPr>
              <w:t>20</w:t>
            </w:r>
            <w:bookmarkEnd w:id="5774"/>
            <w:bookmarkEnd w:id="5775"/>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76" w:name="_Toc23587936"/>
            <w:bookmarkStart w:id="5777" w:name="_Toc23776610"/>
            <w:r w:rsidRPr="00B9609C">
              <w:rPr>
                <w:rFonts w:ascii="Times New Roman" w:hAnsi="Times New Roman" w:hint="eastAsia"/>
                <w:bCs w:val="0"/>
                <w:color w:val="000000" w:themeColor="text1"/>
                <w:kern w:val="0"/>
                <w:sz w:val="24"/>
                <w:szCs w:val="24"/>
              </w:rPr>
              <w:t>0</w:t>
            </w:r>
            <w:bookmarkEnd w:id="5776"/>
            <w:bookmarkEnd w:id="5777"/>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78" w:name="_Toc23587937"/>
            <w:bookmarkStart w:id="5779" w:name="_Toc23776611"/>
            <w:r w:rsidRPr="00B9609C">
              <w:rPr>
                <w:rFonts w:ascii="Times New Roman" w:hAnsi="Times New Roman" w:hint="eastAsia"/>
                <w:bCs w:val="0"/>
                <w:color w:val="000000" w:themeColor="text1"/>
                <w:kern w:val="0"/>
                <w:sz w:val="24"/>
                <w:szCs w:val="24"/>
              </w:rPr>
              <w:t>0</w:t>
            </w:r>
            <w:bookmarkEnd w:id="5778"/>
            <w:bookmarkEnd w:id="5779"/>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80" w:name="_Toc23587938"/>
            <w:bookmarkStart w:id="5781" w:name="_Toc23776612"/>
            <w:r w:rsidRPr="00B9609C">
              <w:rPr>
                <w:rFonts w:ascii="Times New Roman" w:hAnsi="Times New Roman" w:hint="eastAsia"/>
                <w:bCs w:val="0"/>
                <w:color w:val="000000" w:themeColor="text1"/>
                <w:kern w:val="0"/>
                <w:sz w:val="24"/>
                <w:szCs w:val="24"/>
              </w:rPr>
              <w:t>0</w:t>
            </w:r>
            <w:bookmarkEnd w:id="5780"/>
            <w:bookmarkEnd w:id="5781"/>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82" w:name="_Toc23587939"/>
            <w:bookmarkStart w:id="5783" w:name="_Toc23776613"/>
            <w:r w:rsidRPr="00B9609C">
              <w:rPr>
                <w:rFonts w:ascii="Times New Roman" w:hAnsi="Times New Roman" w:hint="eastAsia"/>
                <w:bCs w:val="0"/>
                <w:color w:val="000000" w:themeColor="text1"/>
                <w:kern w:val="0"/>
                <w:sz w:val="24"/>
                <w:szCs w:val="24"/>
              </w:rPr>
              <w:t>20</w:t>
            </w:r>
            <w:bookmarkEnd w:id="5782"/>
            <w:bookmarkEnd w:id="5783"/>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bookmarkStart w:id="5784" w:name="_Toc23587940"/>
            <w:bookmarkStart w:id="5785" w:name="_Toc23776614"/>
            <w:r w:rsidRPr="00B9609C">
              <w:rPr>
                <w:rFonts w:ascii="Times New Roman" w:hAnsi="Times New Roman" w:hint="eastAsia"/>
                <w:bCs w:val="0"/>
                <w:color w:val="000000" w:themeColor="text1"/>
                <w:spacing w:val="-20"/>
                <w:kern w:val="0"/>
                <w:sz w:val="24"/>
                <w:szCs w:val="24"/>
              </w:rPr>
              <w:t>輔導課程</w:t>
            </w:r>
            <w:bookmarkEnd w:id="5784"/>
            <w:bookmarkEnd w:id="5785"/>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43</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86" w:name="_Toc23587941"/>
            <w:bookmarkStart w:id="5787" w:name="_Toc23776615"/>
            <w:r w:rsidRPr="00B9609C">
              <w:rPr>
                <w:rFonts w:ascii="Times New Roman" w:hAnsi="Times New Roman"/>
                <w:color w:val="000000" w:themeColor="text1"/>
                <w:kern w:val="0"/>
                <w:sz w:val="24"/>
                <w:szCs w:val="24"/>
              </w:rPr>
              <w:t>臺中戒治所</w:t>
            </w:r>
            <w:bookmarkEnd w:id="5786"/>
            <w:bookmarkEnd w:id="5787"/>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88" w:name="_Toc23587942"/>
            <w:bookmarkStart w:id="5789" w:name="_Toc23776616"/>
            <w:r w:rsidRPr="00B9609C">
              <w:rPr>
                <w:rFonts w:ascii="Times New Roman" w:hAnsi="Times New Roman" w:hint="eastAsia"/>
                <w:bCs w:val="0"/>
                <w:color w:val="000000" w:themeColor="text1"/>
                <w:kern w:val="0"/>
                <w:sz w:val="24"/>
                <w:szCs w:val="24"/>
              </w:rPr>
              <w:t>10</w:t>
            </w:r>
            <w:bookmarkEnd w:id="5788"/>
            <w:bookmarkEnd w:id="5789"/>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90" w:name="_Toc23587943"/>
            <w:bookmarkStart w:id="5791" w:name="_Toc23776617"/>
            <w:r w:rsidRPr="00B9609C">
              <w:rPr>
                <w:rFonts w:ascii="Times New Roman" w:hAnsi="Times New Roman" w:hint="eastAsia"/>
                <w:bCs w:val="0"/>
                <w:color w:val="000000" w:themeColor="text1"/>
                <w:kern w:val="0"/>
                <w:sz w:val="24"/>
                <w:szCs w:val="24"/>
              </w:rPr>
              <w:t>0</w:t>
            </w:r>
            <w:bookmarkEnd w:id="5790"/>
            <w:bookmarkEnd w:id="5791"/>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92" w:name="_Toc23587944"/>
            <w:bookmarkStart w:id="5793" w:name="_Toc23776618"/>
            <w:r w:rsidRPr="00B9609C">
              <w:rPr>
                <w:rFonts w:ascii="Times New Roman" w:hAnsi="Times New Roman" w:hint="eastAsia"/>
                <w:bCs w:val="0"/>
                <w:color w:val="000000" w:themeColor="text1"/>
                <w:kern w:val="0"/>
                <w:sz w:val="24"/>
                <w:szCs w:val="24"/>
              </w:rPr>
              <w:t>0</w:t>
            </w:r>
            <w:bookmarkEnd w:id="5792"/>
            <w:bookmarkEnd w:id="5793"/>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94" w:name="_Toc23587945"/>
            <w:bookmarkStart w:id="5795" w:name="_Toc23776619"/>
            <w:r w:rsidRPr="00B9609C">
              <w:rPr>
                <w:rFonts w:ascii="Times New Roman" w:hAnsi="Times New Roman" w:hint="eastAsia"/>
                <w:bCs w:val="0"/>
                <w:color w:val="000000" w:themeColor="text1"/>
                <w:kern w:val="0"/>
                <w:sz w:val="24"/>
                <w:szCs w:val="24"/>
              </w:rPr>
              <w:t>0</w:t>
            </w:r>
            <w:bookmarkEnd w:id="5794"/>
            <w:bookmarkEnd w:id="5795"/>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796" w:name="_Toc23587946"/>
            <w:bookmarkStart w:id="5797" w:name="_Toc23776620"/>
            <w:r w:rsidRPr="00B9609C">
              <w:rPr>
                <w:rFonts w:ascii="Times New Roman" w:hAnsi="Times New Roman" w:hint="eastAsia"/>
                <w:bCs w:val="0"/>
                <w:color w:val="000000" w:themeColor="text1"/>
                <w:kern w:val="0"/>
                <w:sz w:val="24"/>
                <w:szCs w:val="24"/>
              </w:rPr>
              <w:t>10</w:t>
            </w:r>
            <w:bookmarkEnd w:id="5796"/>
            <w:bookmarkEnd w:id="5797"/>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bookmarkStart w:id="5798" w:name="_Toc23587947"/>
            <w:bookmarkStart w:id="5799" w:name="_Toc23776621"/>
            <w:r w:rsidRPr="00B9609C">
              <w:rPr>
                <w:rFonts w:ascii="Times New Roman" w:hAnsi="Times New Roman" w:hint="eastAsia"/>
                <w:bCs w:val="0"/>
                <w:color w:val="000000" w:themeColor="text1"/>
                <w:spacing w:val="-20"/>
                <w:kern w:val="0"/>
                <w:sz w:val="24"/>
                <w:szCs w:val="24"/>
              </w:rPr>
              <w:t>輔導課程</w:t>
            </w:r>
            <w:bookmarkEnd w:id="5798"/>
            <w:bookmarkEnd w:id="5799"/>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44</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800" w:name="_Toc23587948"/>
            <w:bookmarkStart w:id="5801" w:name="_Toc23776622"/>
            <w:r w:rsidRPr="00B9609C">
              <w:rPr>
                <w:rFonts w:ascii="Times New Roman" w:hAnsi="Times New Roman"/>
                <w:color w:val="000000" w:themeColor="text1"/>
                <w:kern w:val="0"/>
                <w:sz w:val="24"/>
                <w:szCs w:val="24"/>
              </w:rPr>
              <w:t>高雄戒治所</w:t>
            </w:r>
            <w:bookmarkEnd w:id="5800"/>
            <w:bookmarkEnd w:id="5801"/>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802" w:name="_Toc23587949"/>
            <w:bookmarkStart w:id="5803" w:name="_Toc23776623"/>
            <w:r w:rsidRPr="00B9609C">
              <w:rPr>
                <w:rFonts w:ascii="Times New Roman" w:hAnsi="Times New Roman" w:hint="eastAsia"/>
                <w:bCs w:val="0"/>
                <w:color w:val="000000" w:themeColor="text1"/>
                <w:kern w:val="0"/>
                <w:sz w:val="24"/>
                <w:szCs w:val="24"/>
              </w:rPr>
              <w:t>30</w:t>
            </w:r>
            <w:bookmarkEnd w:id="5802"/>
            <w:bookmarkEnd w:id="5803"/>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804" w:name="_Toc23587950"/>
            <w:bookmarkStart w:id="5805" w:name="_Toc23776624"/>
            <w:r w:rsidRPr="00B9609C">
              <w:rPr>
                <w:rFonts w:ascii="Times New Roman" w:hAnsi="Times New Roman" w:hint="eastAsia"/>
                <w:bCs w:val="0"/>
                <w:color w:val="000000" w:themeColor="text1"/>
                <w:kern w:val="0"/>
                <w:sz w:val="24"/>
                <w:szCs w:val="24"/>
              </w:rPr>
              <w:t>0</w:t>
            </w:r>
            <w:bookmarkEnd w:id="5804"/>
            <w:bookmarkEnd w:id="5805"/>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806" w:name="_Toc23587951"/>
            <w:bookmarkStart w:id="5807" w:name="_Toc23776625"/>
            <w:r w:rsidRPr="00B9609C">
              <w:rPr>
                <w:rFonts w:ascii="Times New Roman" w:hAnsi="Times New Roman" w:hint="eastAsia"/>
                <w:bCs w:val="0"/>
                <w:color w:val="000000" w:themeColor="text1"/>
                <w:kern w:val="0"/>
                <w:sz w:val="24"/>
                <w:szCs w:val="24"/>
              </w:rPr>
              <w:t>0</w:t>
            </w:r>
            <w:bookmarkEnd w:id="5806"/>
            <w:bookmarkEnd w:id="5807"/>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808" w:name="_Toc23587952"/>
            <w:bookmarkStart w:id="5809" w:name="_Toc23776626"/>
            <w:r w:rsidRPr="00B9609C">
              <w:rPr>
                <w:rFonts w:ascii="Times New Roman" w:hAnsi="Times New Roman" w:hint="eastAsia"/>
                <w:bCs w:val="0"/>
                <w:color w:val="000000" w:themeColor="text1"/>
                <w:kern w:val="0"/>
                <w:sz w:val="24"/>
                <w:szCs w:val="24"/>
              </w:rPr>
              <w:t>0</w:t>
            </w:r>
            <w:bookmarkEnd w:id="5808"/>
            <w:bookmarkEnd w:id="5809"/>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810" w:name="_Toc23587953"/>
            <w:bookmarkStart w:id="5811" w:name="_Toc23776627"/>
            <w:r w:rsidRPr="00B9609C">
              <w:rPr>
                <w:rFonts w:ascii="Times New Roman" w:hAnsi="Times New Roman" w:hint="eastAsia"/>
                <w:bCs w:val="0"/>
                <w:color w:val="000000" w:themeColor="text1"/>
                <w:kern w:val="0"/>
                <w:sz w:val="24"/>
                <w:szCs w:val="24"/>
              </w:rPr>
              <w:t>30</w:t>
            </w:r>
            <w:bookmarkEnd w:id="5810"/>
            <w:bookmarkEnd w:id="5811"/>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spacing w:val="-20"/>
                <w:kern w:val="0"/>
                <w:sz w:val="24"/>
                <w:szCs w:val="24"/>
              </w:rPr>
            </w:pPr>
            <w:bookmarkStart w:id="5812" w:name="_Toc23587954"/>
            <w:bookmarkStart w:id="5813" w:name="_Toc23776628"/>
            <w:r w:rsidRPr="00B9609C">
              <w:rPr>
                <w:rFonts w:ascii="Times New Roman" w:hAnsi="Times New Roman" w:hint="eastAsia"/>
                <w:bCs w:val="0"/>
                <w:color w:val="000000" w:themeColor="text1"/>
                <w:spacing w:val="-20"/>
                <w:kern w:val="0"/>
                <w:sz w:val="24"/>
                <w:szCs w:val="24"/>
              </w:rPr>
              <w:t>輔導課程</w:t>
            </w:r>
            <w:bookmarkEnd w:id="5812"/>
            <w:bookmarkEnd w:id="5813"/>
          </w:p>
        </w:tc>
      </w:tr>
      <w:tr w:rsidR="00B9609C" w:rsidRPr="00B9609C" w:rsidTr="006101B7">
        <w:trPr>
          <w:trHeight w:val="312"/>
        </w:trPr>
        <w:tc>
          <w:tcPr>
            <w:tcW w:w="700" w:type="dxa"/>
            <w:vAlign w:val="center"/>
          </w:tcPr>
          <w:p w:rsidR="00CD5C93" w:rsidRPr="00B9609C" w:rsidRDefault="00CD5C93" w:rsidP="002D7E91">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45</w:t>
            </w:r>
          </w:p>
        </w:tc>
        <w:tc>
          <w:tcPr>
            <w:tcW w:w="1914"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814" w:name="_Toc23587955"/>
            <w:bookmarkStart w:id="5815" w:name="_Toc23776629"/>
            <w:r w:rsidRPr="00B9609C">
              <w:rPr>
                <w:rFonts w:ascii="Times New Roman" w:hAnsi="Times New Roman"/>
                <w:color w:val="000000" w:themeColor="text1"/>
                <w:kern w:val="0"/>
                <w:sz w:val="24"/>
                <w:szCs w:val="24"/>
              </w:rPr>
              <w:t>臺</w:t>
            </w:r>
            <w:r w:rsidRPr="00B9609C">
              <w:rPr>
                <w:rFonts w:ascii="Times New Roman" w:hAnsi="Times New Roman" w:hint="eastAsia"/>
                <w:color w:val="000000" w:themeColor="text1"/>
                <w:kern w:val="0"/>
                <w:sz w:val="24"/>
                <w:szCs w:val="24"/>
              </w:rPr>
              <w:t>東</w:t>
            </w:r>
            <w:r w:rsidRPr="00B9609C">
              <w:rPr>
                <w:rFonts w:ascii="Times New Roman" w:hAnsi="Times New Roman"/>
                <w:color w:val="000000" w:themeColor="text1"/>
                <w:kern w:val="0"/>
                <w:sz w:val="24"/>
                <w:szCs w:val="24"/>
              </w:rPr>
              <w:t>戒治所</w:t>
            </w:r>
            <w:bookmarkEnd w:id="5814"/>
            <w:bookmarkEnd w:id="5815"/>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816" w:name="_Toc23587956"/>
            <w:bookmarkStart w:id="5817" w:name="_Toc23776630"/>
            <w:r w:rsidRPr="00B9609C">
              <w:rPr>
                <w:rFonts w:ascii="Times New Roman" w:hAnsi="Times New Roman" w:hint="eastAsia"/>
                <w:bCs w:val="0"/>
                <w:color w:val="000000" w:themeColor="text1"/>
                <w:kern w:val="0"/>
                <w:sz w:val="24"/>
                <w:szCs w:val="24"/>
              </w:rPr>
              <w:t>23</w:t>
            </w:r>
            <w:bookmarkEnd w:id="5816"/>
            <w:bookmarkEnd w:id="5817"/>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818" w:name="_Toc23587957"/>
            <w:bookmarkStart w:id="5819" w:name="_Toc23776631"/>
            <w:r w:rsidRPr="00B9609C">
              <w:rPr>
                <w:rFonts w:ascii="Times New Roman" w:hAnsi="Times New Roman" w:hint="eastAsia"/>
                <w:bCs w:val="0"/>
                <w:color w:val="000000" w:themeColor="text1"/>
                <w:kern w:val="0"/>
                <w:sz w:val="24"/>
                <w:szCs w:val="24"/>
              </w:rPr>
              <w:t>22</w:t>
            </w:r>
            <w:bookmarkEnd w:id="5818"/>
            <w:bookmarkEnd w:id="5819"/>
          </w:p>
        </w:tc>
        <w:tc>
          <w:tcPr>
            <w:tcW w:w="992"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820" w:name="_Toc23587958"/>
            <w:bookmarkStart w:id="5821" w:name="_Toc23776632"/>
            <w:r w:rsidRPr="00B9609C">
              <w:rPr>
                <w:rFonts w:ascii="Times New Roman" w:hAnsi="Times New Roman" w:hint="eastAsia"/>
                <w:bCs w:val="0"/>
                <w:color w:val="000000" w:themeColor="text1"/>
                <w:kern w:val="0"/>
                <w:sz w:val="24"/>
                <w:szCs w:val="24"/>
              </w:rPr>
              <w:t>0</w:t>
            </w:r>
            <w:bookmarkEnd w:id="5820"/>
            <w:bookmarkEnd w:id="5821"/>
          </w:p>
        </w:tc>
        <w:tc>
          <w:tcPr>
            <w:tcW w:w="993"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822" w:name="_Toc23587959"/>
            <w:bookmarkStart w:id="5823" w:name="_Toc23776633"/>
            <w:r w:rsidRPr="00B9609C">
              <w:rPr>
                <w:rFonts w:ascii="Times New Roman" w:hAnsi="Times New Roman" w:hint="eastAsia"/>
                <w:bCs w:val="0"/>
                <w:color w:val="000000" w:themeColor="text1"/>
                <w:kern w:val="0"/>
                <w:sz w:val="24"/>
                <w:szCs w:val="24"/>
              </w:rPr>
              <w:t>1</w:t>
            </w:r>
            <w:bookmarkEnd w:id="5822"/>
            <w:bookmarkEnd w:id="5823"/>
          </w:p>
        </w:tc>
        <w:tc>
          <w:tcPr>
            <w:tcW w:w="567" w:type="dxa"/>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824" w:name="_Toc23587960"/>
            <w:bookmarkStart w:id="5825" w:name="_Toc23776634"/>
            <w:r w:rsidRPr="00B9609C">
              <w:rPr>
                <w:rFonts w:ascii="Times New Roman" w:hAnsi="Times New Roman" w:hint="eastAsia"/>
                <w:bCs w:val="0"/>
                <w:color w:val="000000" w:themeColor="text1"/>
                <w:kern w:val="0"/>
                <w:sz w:val="24"/>
                <w:szCs w:val="24"/>
              </w:rPr>
              <w:t>0</w:t>
            </w:r>
            <w:bookmarkEnd w:id="5824"/>
            <w:bookmarkEnd w:id="5825"/>
          </w:p>
        </w:tc>
        <w:tc>
          <w:tcPr>
            <w:tcW w:w="2268" w:type="dxa"/>
            <w:vAlign w:val="center"/>
          </w:tcPr>
          <w:p w:rsidR="00CD5C93" w:rsidRPr="00B9609C" w:rsidRDefault="00CD5C93" w:rsidP="002D7E91">
            <w:pPr>
              <w:pStyle w:val="3"/>
              <w:numPr>
                <w:ilvl w:val="0"/>
                <w:numId w:val="0"/>
              </w:numPr>
              <w:spacing w:line="240" w:lineRule="exact"/>
              <w:rPr>
                <w:rFonts w:ascii="Times New Roman" w:hAnsi="Times New Roman"/>
                <w:bCs w:val="0"/>
                <w:color w:val="000000" w:themeColor="text1"/>
                <w:kern w:val="0"/>
                <w:sz w:val="24"/>
                <w:szCs w:val="24"/>
              </w:rPr>
            </w:pPr>
          </w:p>
        </w:tc>
      </w:tr>
      <w:tr w:rsidR="00B9609C" w:rsidRPr="00B9609C" w:rsidTr="006101B7">
        <w:trPr>
          <w:trHeight w:val="312"/>
        </w:trPr>
        <w:tc>
          <w:tcPr>
            <w:tcW w:w="2614" w:type="dxa"/>
            <w:gridSpan w:val="2"/>
            <w:shd w:val="clear" w:color="auto" w:fill="FDE9D9" w:themeFill="accent6" w:themeFillTint="33"/>
            <w:vAlign w:val="center"/>
          </w:tcPr>
          <w:p w:rsidR="00CD5C93" w:rsidRPr="00B9609C" w:rsidRDefault="00CD5C93" w:rsidP="002D7E91">
            <w:pPr>
              <w:pStyle w:val="3"/>
              <w:numPr>
                <w:ilvl w:val="0"/>
                <w:numId w:val="0"/>
              </w:numPr>
              <w:spacing w:line="260" w:lineRule="exact"/>
              <w:jc w:val="center"/>
              <w:rPr>
                <w:rFonts w:ascii="Times New Roman" w:hAnsi="Times New Roman"/>
                <w:color w:val="000000" w:themeColor="text1"/>
                <w:kern w:val="0"/>
                <w:sz w:val="24"/>
                <w:szCs w:val="24"/>
              </w:rPr>
            </w:pPr>
            <w:bookmarkStart w:id="5826" w:name="_Toc23587961"/>
            <w:bookmarkStart w:id="5827" w:name="_Toc23776635"/>
            <w:r w:rsidRPr="00B9609C">
              <w:rPr>
                <w:rFonts w:ascii="Times New Roman" w:hAnsi="Times New Roman" w:hint="eastAsia"/>
                <w:color w:val="000000" w:themeColor="text1"/>
                <w:kern w:val="0"/>
                <w:sz w:val="24"/>
                <w:szCs w:val="24"/>
              </w:rPr>
              <w:t>合計</w:t>
            </w:r>
            <w:bookmarkEnd w:id="5826"/>
            <w:bookmarkEnd w:id="5827"/>
          </w:p>
        </w:tc>
        <w:tc>
          <w:tcPr>
            <w:tcW w:w="992" w:type="dxa"/>
            <w:shd w:val="clear" w:color="auto" w:fill="FDE9D9" w:themeFill="accent6" w:themeFillTint="33"/>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828" w:name="_Toc23587962"/>
            <w:bookmarkStart w:id="5829" w:name="_Toc23776636"/>
            <w:r w:rsidRPr="00B9609C">
              <w:rPr>
                <w:rFonts w:ascii="Times New Roman" w:hAnsi="Times New Roman" w:hint="eastAsia"/>
                <w:bCs w:val="0"/>
                <w:color w:val="000000" w:themeColor="text1"/>
                <w:kern w:val="0"/>
                <w:sz w:val="24"/>
                <w:szCs w:val="24"/>
              </w:rPr>
              <w:t>3,339</w:t>
            </w:r>
            <w:bookmarkEnd w:id="5828"/>
            <w:bookmarkEnd w:id="5829"/>
          </w:p>
        </w:tc>
        <w:tc>
          <w:tcPr>
            <w:tcW w:w="992" w:type="dxa"/>
            <w:shd w:val="clear" w:color="auto" w:fill="FDE9D9" w:themeFill="accent6" w:themeFillTint="33"/>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830" w:name="_Toc23587963"/>
            <w:bookmarkStart w:id="5831" w:name="_Toc23776637"/>
            <w:r w:rsidRPr="00B9609C">
              <w:rPr>
                <w:rFonts w:ascii="Times New Roman" w:hAnsi="Times New Roman" w:hint="eastAsia"/>
                <w:bCs w:val="0"/>
                <w:color w:val="000000" w:themeColor="text1"/>
                <w:kern w:val="0"/>
                <w:sz w:val="24"/>
                <w:szCs w:val="24"/>
              </w:rPr>
              <w:t>2,280</w:t>
            </w:r>
            <w:bookmarkEnd w:id="5830"/>
            <w:bookmarkEnd w:id="5831"/>
          </w:p>
        </w:tc>
        <w:tc>
          <w:tcPr>
            <w:tcW w:w="992" w:type="dxa"/>
            <w:shd w:val="clear" w:color="auto" w:fill="FDE9D9" w:themeFill="accent6" w:themeFillTint="33"/>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832" w:name="_Toc23587964"/>
            <w:bookmarkStart w:id="5833" w:name="_Toc23776638"/>
            <w:r w:rsidRPr="00B9609C">
              <w:rPr>
                <w:rFonts w:ascii="Times New Roman" w:hAnsi="Times New Roman" w:hint="eastAsia"/>
                <w:bCs w:val="0"/>
                <w:color w:val="000000" w:themeColor="text1"/>
                <w:kern w:val="0"/>
                <w:sz w:val="24"/>
                <w:szCs w:val="24"/>
              </w:rPr>
              <w:t>197</w:t>
            </w:r>
            <w:bookmarkEnd w:id="5832"/>
            <w:bookmarkEnd w:id="5833"/>
          </w:p>
        </w:tc>
        <w:tc>
          <w:tcPr>
            <w:tcW w:w="993" w:type="dxa"/>
            <w:shd w:val="clear" w:color="auto" w:fill="FDE9D9" w:themeFill="accent6" w:themeFillTint="33"/>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834" w:name="_Toc23587965"/>
            <w:bookmarkStart w:id="5835" w:name="_Toc23776639"/>
            <w:r w:rsidRPr="00B9609C">
              <w:rPr>
                <w:rFonts w:ascii="Times New Roman" w:hAnsi="Times New Roman" w:hint="eastAsia"/>
                <w:bCs w:val="0"/>
                <w:color w:val="000000" w:themeColor="text1"/>
                <w:kern w:val="0"/>
                <w:sz w:val="24"/>
                <w:szCs w:val="24"/>
              </w:rPr>
              <w:t>485</w:t>
            </w:r>
            <w:bookmarkEnd w:id="5834"/>
            <w:bookmarkEnd w:id="5835"/>
          </w:p>
        </w:tc>
        <w:tc>
          <w:tcPr>
            <w:tcW w:w="567" w:type="dxa"/>
            <w:shd w:val="clear" w:color="auto" w:fill="FDE9D9" w:themeFill="accent6" w:themeFillTint="33"/>
            <w:vAlign w:val="center"/>
          </w:tcPr>
          <w:p w:rsidR="00CD5C93" w:rsidRPr="00B9609C" w:rsidRDefault="00CD5C93" w:rsidP="002D7E91">
            <w:pPr>
              <w:pStyle w:val="3"/>
              <w:numPr>
                <w:ilvl w:val="0"/>
                <w:numId w:val="0"/>
              </w:numPr>
              <w:spacing w:line="260" w:lineRule="exact"/>
              <w:jc w:val="center"/>
              <w:rPr>
                <w:rFonts w:ascii="Times New Roman" w:hAnsi="Times New Roman"/>
                <w:bCs w:val="0"/>
                <w:color w:val="000000" w:themeColor="text1"/>
                <w:kern w:val="0"/>
                <w:sz w:val="24"/>
                <w:szCs w:val="24"/>
              </w:rPr>
            </w:pPr>
            <w:bookmarkStart w:id="5836" w:name="_Toc23587966"/>
            <w:bookmarkStart w:id="5837" w:name="_Toc23776640"/>
            <w:r w:rsidRPr="00B9609C">
              <w:rPr>
                <w:rFonts w:ascii="Times New Roman" w:hAnsi="Times New Roman" w:hint="eastAsia"/>
                <w:bCs w:val="0"/>
                <w:color w:val="000000" w:themeColor="text1"/>
                <w:kern w:val="0"/>
                <w:sz w:val="24"/>
                <w:szCs w:val="24"/>
              </w:rPr>
              <w:t>447</w:t>
            </w:r>
            <w:bookmarkEnd w:id="5836"/>
            <w:bookmarkEnd w:id="5837"/>
          </w:p>
        </w:tc>
        <w:tc>
          <w:tcPr>
            <w:tcW w:w="2268" w:type="dxa"/>
            <w:shd w:val="clear" w:color="auto" w:fill="FDE9D9" w:themeFill="accent6" w:themeFillTint="33"/>
            <w:vAlign w:val="center"/>
          </w:tcPr>
          <w:p w:rsidR="00CD5C93" w:rsidRPr="00B9609C" w:rsidRDefault="00CD5C93" w:rsidP="002D7E91">
            <w:pPr>
              <w:pStyle w:val="3"/>
              <w:numPr>
                <w:ilvl w:val="0"/>
                <w:numId w:val="0"/>
              </w:numPr>
              <w:spacing w:line="240" w:lineRule="exact"/>
              <w:jc w:val="center"/>
              <w:rPr>
                <w:rFonts w:ascii="Times New Roman" w:hAnsi="Times New Roman"/>
                <w:bCs w:val="0"/>
                <w:color w:val="000000" w:themeColor="text1"/>
                <w:kern w:val="0"/>
                <w:sz w:val="24"/>
                <w:szCs w:val="24"/>
              </w:rPr>
            </w:pPr>
          </w:p>
        </w:tc>
      </w:tr>
    </w:tbl>
    <w:p w:rsidR="00DD505C" w:rsidRPr="00B9609C" w:rsidRDefault="00B46778" w:rsidP="006101B7">
      <w:pPr>
        <w:pStyle w:val="3"/>
        <w:numPr>
          <w:ilvl w:val="0"/>
          <w:numId w:val="0"/>
        </w:numPr>
        <w:spacing w:line="280" w:lineRule="exact"/>
        <w:ind w:left="1301" w:hangingChars="500" w:hanging="1301"/>
        <w:rPr>
          <w:color w:val="000000" w:themeColor="text1"/>
        </w:rPr>
        <w:sectPr w:rsidR="00DD505C" w:rsidRPr="00B9609C" w:rsidSect="006101B7">
          <w:pgSz w:w="11907" w:h="16840" w:code="9"/>
          <w:pgMar w:top="1134" w:right="1134" w:bottom="1021" w:left="1134" w:header="851" w:footer="851" w:gutter="227"/>
          <w:cols w:space="425"/>
          <w:docGrid w:type="linesAndChars" w:linePitch="457" w:charSpace="4127"/>
        </w:sectPr>
      </w:pPr>
      <w:bookmarkStart w:id="5838" w:name="_Toc23587967"/>
      <w:bookmarkStart w:id="5839" w:name="_Toc23776641"/>
      <w:r w:rsidRPr="00B9609C">
        <w:rPr>
          <w:rFonts w:ascii="Times New Roman" w:hAnsi="Times New Roman" w:hint="eastAsia"/>
          <w:bCs w:val="0"/>
          <w:color w:val="000000" w:themeColor="text1"/>
          <w:kern w:val="0"/>
          <w:sz w:val="24"/>
        </w:rPr>
        <w:t>資料來源：法務部</w:t>
      </w:r>
      <w:r w:rsidRPr="00B9609C">
        <w:rPr>
          <w:rFonts w:ascii="Times New Roman" w:hAnsi="Times New Roman" w:hint="eastAsia"/>
          <w:bCs w:val="0"/>
          <w:color w:val="000000" w:themeColor="text1"/>
          <w:kern w:val="0"/>
          <w:sz w:val="24"/>
        </w:rPr>
        <w:t>107</w:t>
      </w:r>
      <w:r w:rsidRPr="00B9609C">
        <w:rPr>
          <w:rFonts w:ascii="Times New Roman" w:hAnsi="Times New Roman" w:hint="eastAsia"/>
          <w:bCs w:val="0"/>
          <w:color w:val="000000" w:themeColor="text1"/>
          <w:kern w:val="0"/>
          <w:sz w:val="24"/>
        </w:rPr>
        <w:t>年</w:t>
      </w:r>
      <w:r w:rsidRPr="00B9609C">
        <w:rPr>
          <w:rFonts w:ascii="Times New Roman" w:hAnsi="Times New Roman" w:hint="eastAsia"/>
          <w:bCs w:val="0"/>
          <w:color w:val="000000" w:themeColor="text1"/>
          <w:kern w:val="0"/>
          <w:sz w:val="24"/>
        </w:rPr>
        <w:t>7</w:t>
      </w:r>
      <w:r w:rsidRPr="00B9609C">
        <w:rPr>
          <w:rFonts w:ascii="Times New Roman" w:hAnsi="Times New Roman" w:hint="eastAsia"/>
          <w:bCs w:val="0"/>
          <w:color w:val="000000" w:themeColor="text1"/>
          <w:kern w:val="0"/>
          <w:sz w:val="24"/>
        </w:rPr>
        <w:t>月</w:t>
      </w:r>
      <w:r w:rsidRPr="00B9609C">
        <w:rPr>
          <w:rFonts w:ascii="Times New Roman" w:hAnsi="Times New Roman" w:hint="eastAsia"/>
          <w:bCs w:val="0"/>
          <w:color w:val="000000" w:themeColor="text1"/>
          <w:kern w:val="0"/>
          <w:sz w:val="24"/>
        </w:rPr>
        <w:t>1</w:t>
      </w:r>
      <w:r w:rsidRPr="00B9609C">
        <w:rPr>
          <w:rFonts w:ascii="Times New Roman" w:hAnsi="Times New Roman" w:hint="eastAsia"/>
          <w:bCs w:val="0"/>
          <w:color w:val="000000" w:themeColor="text1"/>
          <w:kern w:val="0"/>
          <w:sz w:val="24"/>
        </w:rPr>
        <w:t>日約詢書面說明資料附件</w:t>
      </w:r>
      <w:r w:rsidRPr="00B9609C">
        <w:rPr>
          <w:rFonts w:ascii="Times New Roman" w:hAnsi="Times New Roman" w:hint="eastAsia"/>
          <w:bCs w:val="0"/>
          <w:color w:val="000000" w:themeColor="text1"/>
          <w:kern w:val="0"/>
          <w:sz w:val="24"/>
        </w:rPr>
        <w:t>8</w:t>
      </w:r>
      <w:r w:rsidRPr="00B9609C">
        <w:rPr>
          <w:rFonts w:ascii="Times New Roman" w:hAnsi="Times New Roman" w:hint="eastAsia"/>
          <w:bCs w:val="0"/>
          <w:color w:val="000000" w:themeColor="text1"/>
          <w:kern w:val="0"/>
          <w:sz w:val="24"/>
        </w:rPr>
        <w:t>。</w:t>
      </w:r>
      <w:bookmarkEnd w:id="5838"/>
      <w:bookmarkEnd w:id="5839"/>
    </w:p>
    <w:p w:rsidR="00617F8F" w:rsidRPr="00B9609C" w:rsidRDefault="00B46778" w:rsidP="001E2F4B">
      <w:pPr>
        <w:pStyle w:val="3"/>
        <w:rPr>
          <w:color w:val="000000" w:themeColor="text1"/>
        </w:rPr>
      </w:pPr>
      <w:bookmarkStart w:id="5840" w:name="_Toc23587968"/>
      <w:bookmarkStart w:id="5841" w:name="_Toc23776642"/>
      <w:r w:rsidRPr="00B9609C">
        <w:rPr>
          <w:rFonts w:hint="eastAsia"/>
          <w:color w:val="000000" w:themeColor="text1"/>
        </w:rPr>
        <w:lastRenderedPageBreak/>
        <w:t>監所對於新收監的身心障礙者標準作業程序</w:t>
      </w:r>
      <w:bookmarkEnd w:id="5840"/>
      <w:r w:rsidR="00AB4C04" w:rsidRPr="00B9609C">
        <w:rPr>
          <w:rFonts w:hint="eastAsia"/>
          <w:color w:val="000000" w:themeColor="text1"/>
        </w:rPr>
        <w:t>：</w:t>
      </w:r>
      <w:bookmarkEnd w:id="5841"/>
    </w:p>
    <w:p w:rsidR="00617F8F" w:rsidRPr="00B9609C" w:rsidRDefault="00617F8F" w:rsidP="00EC411A">
      <w:pPr>
        <w:pStyle w:val="4"/>
        <w:rPr>
          <w:color w:val="000000" w:themeColor="text1"/>
        </w:rPr>
      </w:pPr>
      <w:r w:rsidRPr="00B9609C">
        <w:rPr>
          <w:color w:val="000000" w:themeColor="text1"/>
        </w:rPr>
        <w:t>身心障礙者之調查、分類、處理機制係依「受刑人調查分類辦法」第3條規定：「對受刑人之分類，應依其身心狀態定其戒護管理方法，性向技能定其作業科別，知識程度定其教育班次，並按個別情形為左列之區分：一、第一類：生理或心理欠健全者。二、第二類：智力特別低下者。三、第三類：道德觀念特別薄弱者。四、第四類：不屬於前三類之情形者。（第1項）關於受刑人平時在監之起居活動，應參酌前項分類為適當之管理。此項分類祇為監獄人員執行處遇之標準，不得公開。（第2項）」辦理，合先敘明。</w:t>
      </w:r>
    </w:p>
    <w:p w:rsidR="00617F8F" w:rsidRPr="00B9609C" w:rsidRDefault="00617F8F" w:rsidP="00EC411A">
      <w:pPr>
        <w:pStyle w:val="4"/>
        <w:rPr>
          <w:color w:val="000000" w:themeColor="text1"/>
        </w:rPr>
      </w:pPr>
      <w:r w:rsidRPr="00B9609C">
        <w:rPr>
          <w:color w:val="000000" w:themeColor="text1"/>
        </w:rPr>
        <w:t>另依「監獄行刑法施行細則」第26條規定：「依本法第20條第3項得為和緩處遇者，以下列受刑人為限：一、患有疾病經醫師證明須長期療養者。二、心神喪失、精神耗弱或智能低下者。三、衰老、身心障礙、行動不便或不能自理生活者。四、懷胎或分娩未滿</w:t>
      </w:r>
      <w:r w:rsidRPr="00B9609C">
        <w:rPr>
          <w:rFonts w:hint="eastAsia"/>
          <w:color w:val="000000" w:themeColor="text1"/>
        </w:rPr>
        <w:t>2</w:t>
      </w:r>
      <w:r w:rsidRPr="00B9609C">
        <w:rPr>
          <w:color w:val="000000" w:themeColor="text1"/>
        </w:rPr>
        <w:t>月者。五、依調查分類之結果認為有和緩處遇之必要者。（第</w:t>
      </w:r>
      <w:r w:rsidRPr="00B9609C">
        <w:rPr>
          <w:rFonts w:hint="eastAsia"/>
          <w:color w:val="000000" w:themeColor="text1"/>
        </w:rPr>
        <w:t>1</w:t>
      </w:r>
      <w:r w:rsidRPr="00B9609C">
        <w:rPr>
          <w:color w:val="000000" w:themeColor="text1"/>
        </w:rPr>
        <w:t>項）前項和緩處遇之受刑人應報請法務部備查。（第</w:t>
      </w:r>
      <w:r w:rsidRPr="00B9609C">
        <w:rPr>
          <w:rFonts w:hint="eastAsia"/>
          <w:color w:val="000000" w:themeColor="text1"/>
        </w:rPr>
        <w:t>2</w:t>
      </w:r>
      <w:r w:rsidRPr="00B9609C">
        <w:rPr>
          <w:color w:val="000000" w:themeColor="text1"/>
        </w:rPr>
        <w:t>項）。」，對於心神喪失、精神耗弱或智能低下者，矯正署各監獄經審查後提報和緩處遇，予以寬鬆之處遇。</w:t>
      </w:r>
    </w:p>
    <w:p w:rsidR="00617F8F" w:rsidRPr="00B9609C" w:rsidRDefault="00617F8F" w:rsidP="00EC411A">
      <w:pPr>
        <w:pStyle w:val="4"/>
        <w:rPr>
          <w:color w:val="000000" w:themeColor="text1"/>
        </w:rPr>
      </w:pPr>
      <w:r w:rsidRPr="00B9609C">
        <w:rPr>
          <w:color w:val="000000" w:themeColor="text1"/>
        </w:rPr>
        <w:t>目前矯正機關於收容人入矯正機關之新收調查時，即針對收容人之身心狀況、家庭背景、犯罪過程等進行全面性了解，若發覺有聽覺障礙、言語溝通障礙或其他身心障礙等情事，即詢問病史或看診，以了解情形；並依監獄行刑法及其施行細則暨相關矯正法規規定等，對於</w:t>
      </w:r>
      <w:r w:rsidRPr="00B9609C">
        <w:rPr>
          <w:color w:val="000000" w:themeColor="text1"/>
        </w:rPr>
        <w:lastRenderedPageBreak/>
        <w:t>身心障礙收容人訂定妥適之處遇，並保障其權益。</w:t>
      </w:r>
    </w:p>
    <w:p w:rsidR="00617F8F" w:rsidRPr="00B9609C" w:rsidRDefault="00617F8F" w:rsidP="00EC411A">
      <w:pPr>
        <w:pStyle w:val="4"/>
        <w:rPr>
          <w:rFonts w:ascii="Times New Roman" w:hAnsi="Times New Roman"/>
          <w:color w:val="000000" w:themeColor="text1"/>
          <w:sz w:val="24"/>
          <w:szCs w:val="24"/>
        </w:rPr>
      </w:pPr>
      <w:r w:rsidRPr="00B9609C">
        <w:rPr>
          <w:color w:val="000000" w:themeColor="text1"/>
        </w:rPr>
        <w:t>策進作為：為落實個別化處遇之精神，矯正署於監獄行刑法草案第11條第3項明定「監獄應於受刑人入監後</w:t>
      </w:r>
      <w:r w:rsidRPr="00B9609C">
        <w:rPr>
          <w:rFonts w:hint="eastAsia"/>
          <w:color w:val="000000" w:themeColor="text1"/>
        </w:rPr>
        <w:t>3</w:t>
      </w:r>
      <w:r w:rsidRPr="00B9609C">
        <w:rPr>
          <w:color w:val="000000" w:themeColor="text1"/>
        </w:rPr>
        <w:t>個月內，依第</w:t>
      </w:r>
      <w:r w:rsidRPr="00B9609C">
        <w:rPr>
          <w:rFonts w:hint="eastAsia"/>
          <w:color w:val="000000" w:themeColor="text1"/>
        </w:rPr>
        <w:t>1</w:t>
      </w:r>
      <w:r w:rsidRPr="00B9609C">
        <w:rPr>
          <w:color w:val="000000" w:themeColor="text1"/>
        </w:rPr>
        <w:t>項之調查資料，訂定其個別處遇計畫，並適時修正。」，未來矯正署將就各類收容人研訂「個別處遇計畫」，精進處遇內容。</w:t>
      </w:r>
    </w:p>
    <w:p w:rsidR="00617F8F" w:rsidRPr="00B9609C" w:rsidRDefault="00617F8F" w:rsidP="00EC411A">
      <w:pPr>
        <w:pStyle w:val="4"/>
        <w:rPr>
          <w:color w:val="000000" w:themeColor="text1"/>
        </w:rPr>
      </w:pPr>
      <w:r w:rsidRPr="00B9609C">
        <w:rPr>
          <w:rFonts w:hint="eastAsia"/>
          <w:color w:val="000000" w:themeColor="text1"/>
        </w:rPr>
        <w:t>法務部</w:t>
      </w:r>
      <w:r w:rsidR="00AB4C04" w:rsidRPr="00B9609C">
        <w:rPr>
          <w:rStyle w:val="aff1"/>
          <w:color w:val="000000" w:themeColor="text1"/>
        </w:rPr>
        <w:footnoteReference w:id="5"/>
      </w:r>
      <w:r w:rsidR="00AB4C04" w:rsidRPr="00B9609C">
        <w:rPr>
          <w:rFonts w:hint="eastAsia"/>
          <w:color w:val="000000" w:themeColor="text1"/>
        </w:rPr>
        <w:t>對</w:t>
      </w:r>
      <w:r w:rsidRPr="00B9609C">
        <w:rPr>
          <w:rFonts w:hint="eastAsia"/>
          <w:color w:val="000000" w:themeColor="text1"/>
        </w:rPr>
        <w:t>監所環境擁擠不良</w:t>
      </w:r>
      <w:r w:rsidR="00AB4C04" w:rsidRPr="00B9609C">
        <w:rPr>
          <w:rFonts w:hint="eastAsia"/>
          <w:color w:val="000000" w:themeColor="text1"/>
        </w:rPr>
        <w:t>及醫療資源</w:t>
      </w:r>
      <w:r w:rsidRPr="00B9609C">
        <w:rPr>
          <w:rFonts w:hint="eastAsia"/>
          <w:color w:val="000000" w:themeColor="text1"/>
        </w:rPr>
        <w:t>不足</w:t>
      </w:r>
      <w:r w:rsidR="00AB4C04" w:rsidRPr="00B9609C">
        <w:rPr>
          <w:rFonts w:hint="eastAsia"/>
          <w:color w:val="000000" w:themeColor="text1"/>
        </w:rPr>
        <w:t>之</w:t>
      </w:r>
      <w:r w:rsidRPr="00B9609C">
        <w:rPr>
          <w:rFonts w:hint="eastAsia"/>
          <w:color w:val="000000" w:themeColor="text1"/>
        </w:rPr>
        <w:t>策進作為</w:t>
      </w:r>
      <w:r w:rsidR="00AB4C04" w:rsidRPr="00B9609C">
        <w:rPr>
          <w:rFonts w:hint="eastAsia"/>
          <w:color w:val="000000" w:themeColor="text1"/>
        </w:rPr>
        <w:t>：</w:t>
      </w:r>
    </w:p>
    <w:p w:rsidR="00617F8F" w:rsidRPr="00B9609C" w:rsidRDefault="00617F8F" w:rsidP="00B24CF4">
      <w:pPr>
        <w:pStyle w:val="5"/>
        <w:numPr>
          <w:ilvl w:val="0"/>
          <w:numId w:val="157"/>
        </w:numPr>
        <w:rPr>
          <w:color w:val="000000" w:themeColor="text1"/>
        </w:rPr>
      </w:pPr>
      <w:r w:rsidRPr="00B9609C">
        <w:rPr>
          <w:color w:val="000000" w:themeColor="text1"/>
        </w:rPr>
        <w:t>我國於102年實施二代健保後，矯正機關內之醫療水平已有所提升，收容人於矯正機關即與一般民眾接受相同健保服務，由合作之健保醫院提供門診，依一般民眾相同的標準對收容人提供健康照護。收容人如有醫療需求時，由矯正機關依醫囑協助其接受醫療。尚應無醫療資源不足造成喪失基本權利等情。</w:t>
      </w:r>
    </w:p>
    <w:p w:rsidR="00617F8F" w:rsidRPr="00B9609C" w:rsidRDefault="00617F8F" w:rsidP="00EC411A">
      <w:pPr>
        <w:pStyle w:val="5"/>
        <w:rPr>
          <w:color w:val="000000" w:themeColor="text1"/>
        </w:rPr>
      </w:pPr>
      <w:r w:rsidRPr="00B9609C">
        <w:rPr>
          <w:color w:val="000000" w:themeColor="text1"/>
        </w:rPr>
        <w:t>另為解決矯正機關超收問題，矯正署業積極推動矯正機關新擴及遷建計畫，除臺北監獄及宜蘭監獄外，目前尚有八德外役監獄、雲林第二監獄以及彰化看守所等新擴及遷建計畫刻辦理中，各計畫期程分別將於109年至112年間陸續完成，期能有效紓緩超額收容問題，提供收容人合宜之生活環境。</w:t>
      </w:r>
    </w:p>
    <w:p w:rsidR="00617F8F" w:rsidRPr="00B9609C" w:rsidRDefault="00617F8F" w:rsidP="00EC411A">
      <w:pPr>
        <w:pStyle w:val="4"/>
        <w:rPr>
          <w:color w:val="000000" w:themeColor="text1"/>
        </w:rPr>
      </w:pPr>
      <w:r w:rsidRPr="00B9609C">
        <w:rPr>
          <w:rFonts w:hint="eastAsia"/>
          <w:color w:val="000000" w:themeColor="text1"/>
        </w:rPr>
        <w:t>目前矯正機關心理師、社工師（員）、教誨師及醫事人員</w:t>
      </w:r>
      <w:r w:rsidR="00AB4C04" w:rsidRPr="00B9609C">
        <w:rPr>
          <w:rFonts w:hint="eastAsia"/>
          <w:color w:val="000000" w:themeColor="text1"/>
        </w:rPr>
        <w:t>等專業人力情形：</w:t>
      </w:r>
    </w:p>
    <w:p w:rsidR="00CB4E27" w:rsidRPr="00B9609C" w:rsidRDefault="00CB4E27" w:rsidP="00CB4E27">
      <w:pPr>
        <w:pStyle w:val="5"/>
        <w:numPr>
          <w:ilvl w:val="0"/>
          <w:numId w:val="151"/>
        </w:numPr>
        <w:rPr>
          <w:color w:val="000000" w:themeColor="text1"/>
        </w:rPr>
      </w:pPr>
      <w:r w:rsidRPr="00B9609C">
        <w:rPr>
          <w:rFonts w:hint="eastAsia"/>
          <w:color w:val="000000" w:themeColor="text1"/>
        </w:rPr>
        <w:t>矯正署現有衛生科科長、醫師、護理師、藥師及醫事檢驗師等醫事人員編制員額為196名，現有</w:t>
      </w:r>
      <w:r w:rsidRPr="00B9609C">
        <w:rPr>
          <w:rFonts w:hint="eastAsia"/>
          <w:color w:val="000000" w:themeColor="text1"/>
        </w:rPr>
        <w:lastRenderedPageBreak/>
        <w:t>員額186名，編現比約為95%。現有醫師2名分置於臺中戒治所、臺南看守所。其他醫事人員與收容人數之比例，以107年12月底總收容人數63,317人計算為1：340，依專業人員分列與收容人比例，護理人員比為1：851，藥師比為1：1,156，醫事檢驗師比為1：4,085。</w:t>
      </w:r>
    </w:p>
    <w:p w:rsidR="00617F8F" w:rsidRPr="00B9609C" w:rsidRDefault="00617F8F" w:rsidP="00B24CF4">
      <w:pPr>
        <w:pStyle w:val="5"/>
        <w:numPr>
          <w:ilvl w:val="0"/>
          <w:numId w:val="151"/>
        </w:numPr>
        <w:rPr>
          <w:color w:val="000000" w:themeColor="text1"/>
        </w:rPr>
      </w:pPr>
      <w:r w:rsidRPr="00B9609C">
        <w:rPr>
          <w:color w:val="000000" w:themeColor="text1"/>
        </w:rPr>
        <w:t>以矯正機關近3年（105年至107年）毒品、酒駕、性侵、家暴及少年平均收容人數計41,882人，目前矯正機關僅有43名臨床心理師與38名社會工作師（員），人力比高達970至1</w:t>
      </w:r>
      <w:r w:rsidRPr="00B9609C">
        <w:rPr>
          <w:rFonts w:hint="eastAsia"/>
          <w:color w:val="000000" w:themeColor="text1"/>
        </w:rPr>
        <w:t>,</w:t>
      </w:r>
      <w:r w:rsidRPr="00B9609C">
        <w:rPr>
          <w:color w:val="000000" w:themeColor="text1"/>
        </w:rPr>
        <w:t>100，專業人力顯有不足。矯正署爰持續爭取補充專業人力經費，於108年度獲編66名心理、社會專業處遇人員經費並辦理進用。</w:t>
      </w:r>
    </w:p>
    <w:p w:rsidR="00617F8F" w:rsidRPr="00B9609C" w:rsidRDefault="00617F8F" w:rsidP="00EC411A">
      <w:pPr>
        <w:pStyle w:val="5"/>
        <w:rPr>
          <w:color w:val="000000" w:themeColor="text1"/>
        </w:rPr>
      </w:pPr>
      <w:r w:rsidRPr="00B9609C">
        <w:rPr>
          <w:color w:val="000000" w:themeColor="text1"/>
        </w:rPr>
        <w:t>醫事人員部分，於二代健保施行後，矯正機關已結合社區醫療醫源，醫事人員之資源，直接由承作之合作健保醫療院所提供收容人所需之醫療處遇，於醫療品質上與一般民眾並無差別。矯正署將視矯正機關之醫事人力配置，如有醫事人力不足之機關人員，視情況裁改，以補足醫事人力之需求。</w:t>
      </w:r>
    </w:p>
    <w:p w:rsidR="00617F8F" w:rsidRPr="00B9609C" w:rsidRDefault="00617F8F" w:rsidP="00EC411A">
      <w:pPr>
        <w:pStyle w:val="5"/>
        <w:rPr>
          <w:color w:val="000000" w:themeColor="text1"/>
        </w:rPr>
      </w:pPr>
      <w:r w:rsidRPr="00B9609C">
        <w:rPr>
          <w:color w:val="000000" w:themeColor="text1"/>
        </w:rPr>
        <w:t>另為因應超額收容導致人力不足之需求，行政院於106年同意核增矯正署所屬矯正機關預算員額400名，其中教化人力20名。另為應矯正機關辦理心理及社工處遇業務所需，行政院108年2月25日院授人組字第1070059517號函同意核增矯正署所屬矯正機關聘用人員預算員額19名。我國戒護管理人力與收容人數之戒護比與世界先進國家之比較如下：</w:t>
      </w:r>
    </w:p>
    <w:p w:rsidR="00617F8F" w:rsidRPr="00B9609C" w:rsidRDefault="00617F8F" w:rsidP="00617F8F">
      <w:pPr>
        <w:pStyle w:val="5"/>
        <w:numPr>
          <w:ilvl w:val="0"/>
          <w:numId w:val="0"/>
        </w:numPr>
        <w:ind w:left="2041"/>
        <w:rPr>
          <w:color w:val="000000" w:themeColor="text1"/>
          <w:sz w:val="24"/>
        </w:rPr>
      </w:pPr>
      <w:r w:rsidRPr="00B9609C">
        <w:rPr>
          <w:rFonts w:hint="eastAsia"/>
          <w:color w:val="000000" w:themeColor="text1"/>
          <w:sz w:val="24"/>
        </w:rPr>
        <w:t>表</w:t>
      </w:r>
      <w:r w:rsidR="00C83982" w:rsidRPr="00B9609C">
        <w:rPr>
          <w:rFonts w:hint="eastAsia"/>
          <w:color w:val="000000" w:themeColor="text1"/>
          <w:sz w:val="24"/>
        </w:rPr>
        <w:t>6</w:t>
      </w:r>
      <w:r w:rsidRPr="00B9609C">
        <w:rPr>
          <w:rFonts w:hint="eastAsia"/>
          <w:color w:val="000000" w:themeColor="text1"/>
          <w:sz w:val="24"/>
        </w:rPr>
        <w:t xml:space="preserve">  我國戒護人力與世界各國比較比較表</w:t>
      </w:r>
    </w:p>
    <w:tbl>
      <w:tblPr>
        <w:tblW w:w="6520" w:type="dxa"/>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3827"/>
      </w:tblGrid>
      <w:tr w:rsidR="00B9609C" w:rsidRPr="00B9609C" w:rsidTr="00CD5C93">
        <w:trPr>
          <w:trHeight w:val="454"/>
        </w:trPr>
        <w:tc>
          <w:tcPr>
            <w:tcW w:w="6520" w:type="dxa"/>
            <w:gridSpan w:val="2"/>
            <w:shd w:val="clear" w:color="auto" w:fill="FDE9D9" w:themeFill="accent6" w:themeFillTint="33"/>
            <w:vAlign w:val="center"/>
          </w:tcPr>
          <w:p w:rsidR="00617F8F" w:rsidRPr="00B9609C" w:rsidRDefault="00617F8F" w:rsidP="00CD5C93">
            <w:pPr>
              <w:overflowPunct/>
              <w:autoSpaceDE/>
              <w:autoSpaceDN/>
              <w:snapToGrid w:val="0"/>
              <w:jc w:val="center"/>
              <w:rPr>
                <w:rFonts w:ascii="Times New Roman"/>
                <w:color w:val="000000" w:themeColor="text1"/>
                <w:sz w:val="24"/>
                <w:szCs w:val="24"/>
              </w:rPr>
            </w:pPr>
            <w:r w:rsidRPr="00B9609C">
              <w:rPr>
                <w:rFonts w:ascii="Times New Roman"/>
                <w:color w:val="000000" w:themeColor="text1"/>
                <w:sz w:val="24"/>
                <w:szCs w:val="24"/>
              </w:rPr>
              <w:lastRenderedPageBreak/>
              <w:t>我國戒護人力與世界各國比較</w:t>
            </w:r>
          </w:p>
        </w:tc>
      </w:tr>
      <w:tr w:rsidR="00B9609C" w:rsidRPr="00B9609C" w:rsidTr="00CD5C93">
        <w:trPr>
          <w:trHeight w:val="340"/>
        </w:trPr>
        <w:tc>
          <w:tcPr>
            <w:tcW w:w="2693" w:type="dxa"/>
            <w:shd w:val="clear" w:color="auto" w:fill="FDE9D9" w:themeFill="accent6" w:themeFillTint="33"/>
            <w:vAlign w:val="center"/>
          </w:tcPr>
          <w:p w:rsidR="00617F8F" w:rsidRPr="00B9609C" w:rsidRDefault="00617F8F" w:rsidP="00CD5C93">
            <w:pPr>
              <w:overflowPunct/>
              <w:autoSpaceDE/>
              <w:autoSpaceDN/>
              <w:snapToGrid w:val="0"/>
              <w:ind w:left="159"/>
              <w:jc w:val="center"/>
              <w:rPr>
                <w:rFonts w:ascii="Times New Roman"/>
                <w:color w:val="000000" w:themeColor="text1"/>
                <w:sz w:val="24"/>
                <w:szCs w:val="24"/>
              </w:rPr>
            </w:pPr>
            <w:r w:rsidRPr="00B9609C">
              <w:rPr>
                <w:rFonts w:ascii="Times New Roman"/>
                <w:color w:val="000000" w:themeColor="text1"/>
                <w:sz w:val="24"/>
                <w:szCs w:val="24"/>
              </w:rPr>
              <w:t>國家（地區）</w:t>
            </w:r>
          </w:p>
        </w:tc>
        <w:tc>
          <w:tcPr>
            <w:tcW w:w="3827" w:type="dxa"/>
            <w:shd w:val="clear" w:color="auto" w:fill="FDE9D9" w:themeFill="accent6" w:themeFillTint="33"/>
            <w:vAlign w:val="center"/>
          </w:tcPr>
          <w:p w:rsidR="00617F8F" w:rsidRPr="00B9609C" w:rsidRDefault="00617F8F" w:rsidP="00CD5C93">
            <w:pPr>
              <w:overflowPunct/>
              <w:autoSpaceDE/>
              <w:autoSpaceDN/>
              <w:snapToGrid w:val="0"/>
              <w:ind w:left="159"/>
              <w:jc w:val="center"/>
              <w:rPr>
                <w:rFonts w:ascii="Times New Roman"/>
                <w:color w:val="000000" w:themeColor="text1"/>
                <w:sz w:val="24"/>
                <w:szCs w:val="24"/>
              </w:rPr>
            </w:pPr>
            <w:r w:rsidRPr="00B9609C">
              <w:rPr>
                <w:rFonts w:ascii="Times New Roman"/>
                <w:color w:val="000000" w:themeColor="text1"/>
                <w:sz w:val="24"/>
                <w:szCs w:val="24"/>
              </w:rPr>
              <w:t>戒護人力比</w:t>
            </w:r>
            <w:r w:rsidRPr="00B9609C">
              <w:rPr>
                <w:rFonts w:ascii="Times New Roman" w:hint="eastAsia"/>
                <w:color w:val="000000" w:themeColor="text1"/>
                <w:sz w:val="24"/>
                <w:szCs w:val="24"/>
              </w:rPr>
              <w:br/>
            </w:r>
            <w:r w:rsidRPr="00B9609C">
              <w:rPr>
                <w:rFonts w:ascii="Times New Roman"/>
                <w:color w:val="000000" w:themeColor="text1"/>
                <w:sz w:val="24"/>
                <w:szCs w:val="24"/>
              </w:rPr>
              <w:t>（戒護人員：收容人比率</w:t>
            </w:r>
            <w:r w:rsidR="001C5118" w:rsidRPr="00B9609C">
              <w:rPr>
                <w:rFonts w:ascii="Times New Roman"/>
                <w:color w:val="000000" w:themeColor="text1"/>
                <w:sz w:val="24"/>
                <w:szCs w:val="24"/>
              </w:rPr>
              <w:t>）</w:t>
            </w:r>
          </w:p>
        </w:tc>
      </w:tr>
      <w:tr w:rsidR="00B9609C" w:rsidRPr="00B9609C" w:rsidTr="00CD5C93">
        <w:trPr>
          <w:trHeight w:hRule="exact" w:val="468"/>
        </w:trPr>
        <w:tc>
          <w:tcPr>
            <w:tcW w:w="2693" w:type="dxa"/>
            <w:vAlign w:val="center"/>
          </w:tcPr>
          <w:p w:rsidR="00617F8F" w:rsidRPr="00B9609C" w:rsidRDefault="00617F8F" w:rsidP="00CD5C93">
            <w:pPr>
              <w:overflowPunct/>
              <w:autoSpaceDE/>
              <w:autoSpaceDN/>
              <w:snapToGrid w:val="0"/>
              <w:spacing w:line="240" w:lineRule="atLeast"/>
              <w:jc w:val="center"/>
              <w:rPr>
                <w:rFonts w:ascii="Times New Roman"/>
                <w:color w:val="000000" w:themeColor="text1"/>
                <w:sz w:val="24"/>
                <w:szCs w:val="24"/>
              </w:rPr>
            </w:pPr>
            <w:r w:rsidRPr="00B9609C">
              <w:rPr>
                <w:rFonts w:ascii="Times New Roman"/>
                <w:color w:val="000000" w:themeColor="text1"/>
                <w:sz w:val="24"/>
                <w:szCs w:val="24"/>
              </w:rPr>
              <w:t>西澳</w:t>
            </w:r>
          </w:p>
        </w:tc>
        <w:tc>
          <w:tcPr>
            <w:tcW w:w="3827" w:type="dxa"/>
            <w:vAlign w:val="center"/>
          </w:tcPr>
          <w:p w:rsidR="00617F8F" w:rsidRPr="00B9609C" w:rsidRDefault="00617F8F" w:rsidP="00CD5C93">
            <w:pPr>
              <w:overflowPunct/>
              <w:autoSpaceDE/>
              <w:autoSpaceDN/>
              <w:snapToGrid w:val="0"/>
              <w:spacing w:line="240" w:lineRule="atLeast"/>
              <w:ind w:left="159"/>
              <w:jc w:val="center"/>
              <w:rPr>
                <w:rFonts w:ascii="Times New Roman"/>
                <w:color w:val="000000" w:themeColor="text1"/>
                <w:sz w:val="24"/>
                <w:szCs w:val="24"/>
              </w:rPr>
            </w:pPr>
            <w:r w:rsidRPr="00B9609C">
              <w:rPr>
                <w:rFonts w:ascii="Times New Roman"/>
                <w:color w:val="000000" w:themeColor="text1"/>
                <w:sz w:val="24"/>
                <w:szCs w:val="24"/>
              </w:rPr>
              <w:t>1</w:t>
            </w:r>
            <w:r w:rsidRPr="00B9609C">
              <w:rPr>
                <w:rFonts w:ascii="Times New Roman"/>
                <w:color w:val="000000" w:themeColor="text1"/>
                <w:sz w:val="24"/>
                <w:szCs w:val="24"/>
              </w:rPr>
              <w:t>：</w:t>
            </w:r>
            <w:r w:rsidRPr="00B9609C">
              <w:rPr>
                <w:rFonts w:ascii="Times New Roman"/>
                <w:color w:val="000000" w:themeColor="text1"/>
                <w:sz w:val="24"/>
                <w:szCs w:val="24"/>
              </w:rPr>
              <w:t>1.8</w:t>
            </w:r>
            <w:r w:rsidRPr="00B9609C">
              <w:rPr>
                <w:rFonts w:ascii="Times New Roman"/>
                <w:color w:val="000000" w:themeColor="text1"/>
                <w:sz w:val="24"/>
                <w:szCs w:val="24"/>
              </w:rPr>
              <w:t>（</w:t>
            </w:r>
            <w:r w:rsidRPr="00B9609C">
              <w:rPr>
                <w:rFonts w:ascii="Times New Roman"/>
                <w:color w:val="000000" w:themeColor="text1"/>
                <w:sz w:val="24"/>
                <w:szCs w:val="24"/>
              </w:rPr>
              <w:t>2014</w:t>
            </w:r>
            <w:r w:rsidRPr="00B9609C">
              <w:rPr>
                <w:rFonts w:ascii="Times New Roman"/>
                <w:color w:val="000000" w:themeColor="text1"/>
                <w:sz w:val="24"/>
                <w:szCs w:val="24"/>
              </w:rPr>
              <w:t>年）</w:t>
            </w:r>
          </w:p>
        </w:tc>
      </w:tr>
      <w:tr w:rsidR="00B9609C" w:rsidRPr="00B9609C" w:rsidTr="00CD5C93">
        <w:trPr>
          <w:trHeight w:hRule="exact" w:val="418"/>
        </w:trPr>
        <w:tc>
          <w:tcPr>
            <w:tcW w:w="2693" w:type="dxa"/>
            <w:vAlign w:val="center"/>
          </w:tcPr>
          <w:p w:rsidR="00617F8F" w:rsidRPr="00B9609C" w:rsidRDefault="00617F8F" w:rsidP="00CD5C93">
            <w:pPr>
              <w:overflowPunct/>
              <w:autoSpaceDE/>
              <w:autoSpaceDN/>
              <w:snapToGrid w:val="0"/>
              <w:spacing w:line="240" w:lineRule="atLeast"/>
              <w:jc w:val="center"/>
              <w:rPr>
                <w:rFonts w:ascii="Times New Roman"/>
                <w:color w:val="000000" w:themeColor="text1"/>
                <w:sz w:val="24"/>
                <w:szCs w:val="24"/>
              </w:rPr>
            </w:pPr>
            <w:r w:rsidRPr="00B9609C">
              <w:rPr>
                <w:rFonts w:ascii="Times New Roman"/>
                <w:color w:val="000000" w:themeColor="text1"/>
                <w:sz w:val="24"/>
                <w:szCs w:val="24"/>
              </w:rPr>
              <w:t>香港</w:t>
            </w:r>
          </w:p>
        </w:tc>
        <w:tc>
          <w:tcPr>
            <w:tcW w:w="3827" w:type="dxa"/>
            <w:vAlign w:val="center"/>
          </w:tcPr>
          <w:p w:rsidR="00617F8F" w:rsidRPr="00B9609C" w:rsidRDefault="00617F8F" w:rsidP="00CD5C93">
            <w:pPr>
              <w:overflowPunct/>
              <w:autoSpaceDE/>
              <w:autoSpaceDN/>
              <w:snapToGrid w:val="0"/>
              <w:spacing w:line="240" w:lineRule="atLeast"/>
              <w:ind w:left="159"/>
              <w:jc w:val="center"/>
              <w:rPr>
                <w:rFonts w:ascii="Times New Roman"/>
                <w:color w:val="000000" w:themeColor="text1"/>
                <w:sz w:val="24"/>
                <w:szCs w:val="24"/>
              </w:rPr>
            </w:pPr>
            <w:r w:rsidRPr="00B9609C">
              <w:rPr>
                <w:rFonts w:ascii="Times New Roman"/>
                <w:color w:val="000000" w:themeColor="text1"/>
                <w:sz w:val="24"/>
                <w:szCs w:val="24"/>
              </w:rPr>
              <w:t>1</w:t>
            </w:r>
            <w:r w:rsidRPr="00B9609C">
              <w:rPr>
                <w:rFonts w:ascii="Times New Roman"/>
                <w:color w:val="000000" w:themeColor="text1"/>
                <w:sz w:val="24"/>
                <w:szCs w:val="24"/>
              </w:rPr>
              <w:t>：</w:t>
            </w:r>
            <w:r w:rsidRPr="00B9609C">
              <w:rPr>
                <w:rFonts w:ascii="Times New Roman"/>
                <w:color w:val="000000" w:themeColor="text1"/>
                <w:sz w:val="24"/>
                <w:szCs w:val="24"/>
              </w:rPr>
              <w:t>1.9</w:t>
            </w:r>
            <w:r w:rsidRPr="00B9609C">
              <w:rPr>
                <w:rFonts w:ascii="Times New Roman"/>
                <w:color w:val="000000" w:themeColor="text1"/>
                <w:sz w:val="24"/>
                <w:szCs w:val="24"/>
              </w:rPr>
              <w:t>（</w:t>
            </w:r>
            <w:r w:rsidRPr="00B9609C">
              <w:rPr>
                <w:rFonts w:ascii="Times New Roman"/>
                <w:color w:val="000000" w:themeColor="text1"/>
                <w:sz w:val="24"/>
                <w:szCs w:val="24"/>
              </w:rPr>
              <w:t>2015</w:t>
            </w:r>
            <w:r w:rsidRPr="00B9609C">
              <w:rPr>
                <w:rFonts w:ascii="Times New Roman"/>
                <w:color w:val="000000" w:themeColor="text1"/>
                <w:sz w:val="24"/>
                <w:szCs w:val="24"/>
              </w:rPr>
              <w:t>年）</w:t>
            </w:r>
          </w:p>
        </w:tc>
      </w:tr>
      <w:tr w:rsidR="00B9609C" w:rsidRPr="00B9609C" w:rsidTr="00CD5C93">
        <w:trPr>
          <w:trHeight w:hRule="exact" w:val="417"/>
        </w:trPr>
        <w:tc>
          <w:tcPr>
            <w:tcW w:w="2693" w:type="dxa"/>
            <w:vAlign w:val="center"/>
          </w:tcPr>
          <w:p w:rsidR="00617F8F" w:rsidRPr="00B9609C" w:rsidRDefault="00617F8F" w:rsidP="00CD5C93">
            <w:pPr>
              <w:overflowPunct/>
              <w:autoSpaceDE/>
              <w:autoSpaceDN/>
              <w:snapToGrid w:val="0"/>
              <w:spacing w:line="240" w:lineRule="atLeast"/>
              <w:jc w:val="center"/>
              <w:rPr>
                <w:rFonts w:ascii="Times New Roman"/>
                <w:color w:val="000000" w:themeColor="text1"/>
                <w:sz w:val="24"/>
                <w:szCs w:val="24"/>
              </w:rPr>
            </w:pPr>
            <w:r w:rsidRPr="00B9609C">
              <w:rPr>
                <w:rFonts w:ascii="Times New Roman"/>
                <w:color w:val="000000" w:themeColor="text1"/>
                <w:sz w:val="24"/>
                <w:szCs w:val="24"/>
              </w:rPr>
              <w:t>英國</w:t>
            </w:r>
          </w:p>
        </w:tc>
        <w:tc>
          <w:tcPr>
            <w:tcW w:w="3827" w:type="dxa"/>
            <w:vAlign w:val="center"/>
          </w:tcPr>
          <w:p w:rsidR="00617F8F" w:rsidRPr="00B9609C" w:rsidRDefault="00617F8F" w:rsidP="00CD5C93">
            <w:pPr>
              <w:overflowPunct/>
              <w:autoSpaceDE/>
              <w:autoSpaceDN/>
              <w:snapToGrid w:val="0"/>
              <w:spacing w:line="240" w:lineRule="atLeast"/>
              <w:ind w:left="159"/>
              <w:jc w:val="center"/>
              <w:rPr>
                <w:rFonts w:ascii="Times New Roman"/>
                <w:color w:val="000000" w:themeColor="text1"/>
                <w:sz w:val="24"/>
                <w:szCs w:val="24"/>
              </w:rPr>
            </w:pPr>
            <w:r w:rsidRPr="00B9609C">
              <w:rPr>
                <w:rFonts w:ascii="Times New Roman"/>
                <w:color w:val="000000" w:themeColor="text1"/>
                <w:sz w:val="24"/>
                <w:szCs w:val="24"/>
              </w:rPr>
              <w:t>1</w:t>
            </w:r>
            <w:r w:rsidRPr="00B9609C">
              <w:rPr>
                <w:rFonts w:ascii="Times New Roman"/>
                <w:color w:val="000000" w:themeColor="text1"/>
                <w:sz w:val="24"/>
                <w:szCs w:val="24"/>
              </w:rPr>
              <w:t>：</w:t>
            </w:r>
            <w:r w:rsidRPr="00B9609C">
              <w:rPr>
                <w:rFonts w:ascii="Times New Roman"/>
                <w:color w:val="000000" w:themeColor="text1"/>
                <w:sz w:val="24"/>
                <w:szCs w:val="24"/>
              </w:rPr>
              <w:t>3</w:t>
            </w:r>
            <w:r w:rsidRPr="00B9609C">
              <w:rPr>
                <w:rFonts w:ascii="Times New Roman"/>
                <w:color w:val="000000" w:themeColor="text1"/>
                <w:sz w:val="24"/>
                <w:szCs w:val="24"/>
              </w:rPr>
              <w:t>（</w:t>
            </w:r>
            <w:r w:rsidRPr="00B9609C">
              <w:rPr>
                <w:rFonts w:ascii="Times New Roman"/>
                <w:color w:val="000000" w:themeColor="text1"/>
                <w:sz w:val="24"/>
                <w:szCs w:val="24"/>
              </w:rPr>
              <w:t>2016</w:t>
            </w:r>
            <w:r w:rsidRPr="00B9609C">
              <w:rPr>
                <w:rFonts w:ascii="Times New Roman"/>
                <w:color w:val="000000" w:themeColor="text1"/>
                <w:sz w:val="24"/>
                <w:szCs w:val="24"/>
              </w:rPr>
              <w:t>年）</w:t>
            </w:r>
          </w:p>
        </w:tc>
      </w:tr>
      <w:tr w:rsidR="00B9609C" w:rsidRPr="00B9609C" w:rsidTr="00CD5C93">
        <w:trPr>
          <w:trHeight w:hRule="exact" w:val="454"/>
        </w:trPr>
        <w:tc>
          <w:tcPr>
            <w:tcW w:w="2693" w:type="dxa"/>
            <w:vAlign w:val="center"/>
          </w:tcPr>
          <w:p w:rsidR="00617F8F" w:rsidRPr="00B9609C" w:rsidRDefault="00617F8F" w:rsidP="00CD5C93">
            <w:pPr>
              <w:overflowPunct/>
              <w:autoSpaceDE/>
              <w:autoSpaceDN/>
              <w:snapToGrid w:val="0"/>
              <w:spacing w:line="240" w:lineRule="atLeast"/>
              <w:jc w:val="center"/>
              <w:rPr>
                <w:rFonts w:ascii="Times New Roman"/>
                <w:color w:val="000000" w:themeColor="text1"/>
                <w:sz w:val="24"/>
                <w:szCs w:val="24"/>
              </w:rPr>
            </w:pPr>
            <w:r w:rsidRPr="00B9609C">
              <w:rPr>
                <w:rFonts w:ascii="Times New Roman"/>
                <w:color w:val="000000" w:themeColor="text1"/>
                <w:sz w:val="24"/>
                <w:szCs w:val="24"/>
              </w:rPr>
              <w:t>日本</w:t>
            </w:r>
          </w:p>
        </w:tc>
        <w:tc>
          <w:tcPr>
            <w:tcW w:w="3827" w:type="dxa"/>
            <w:vAlign w:val="center"/>
          </w:tcPr>
          <w:p w:rsidR="00617F8F" w:rsidRPr="00B9609C" w:rsidRDefault="00617F8F" w:rsidP="00CD5C93">
            <w:pPr>
              <w:overflowPunct/>
              <w:autoSpaceDE/>
              <w:autoSpaceDN/>
              <w:snapToGrid w:val="0"/>
              <w:spacing w:line="240" w:lineRule="atLeast"/>
              <w:ind w:left="159"/>
              <w:jc w:val="center"/>
              <w:rPr>
                <w:rFonts w:ascii="Times New Roman"/>
                <w:color w:val="000000" w:themeColor="text1"/>
                <w:sz w:val="24"/>
                <w:szCs w:val="24"/>
              </w:rPr>
            </w:pPr>
            <w:r w:rsidRPr="00B9609C">
              <w:rPr>
                <w:rFonts w:ascii="Times New Roman"/>
                <w:color w:val="000000" w:themeColor="text1"/>
                <w:sz w:val="24"/>
                <w:szCs w:val="24"/>
              </w:rPr>
              <w:t>1</w:t>
            </w:r>
            <w:r w:rsidRPr="00B9609C">
              <w:rPr>
                <w:rFonts w:ascii="Times New Roman"/>
                <w:color w:val="000000" w:themeColor="text1"/>
                <w:sz w:val="24"/>
                <w:szCs w:val="24"/>
              </w:rPr>
              <w:t>：</w:t>
            </w:r>
            <w:r w:rsidRPr="00B9609C">
              <w:rPr>
                <w:rFonts w:ascii="Times New Roman"/>
                <w:color w:val="000000" w:themeColor="text1"/>
                <w:sz w:val="24"/>
                <w:szCs w:val="24"/>
              </w:rPr>
              <w:t>5.4</w:t>
            </w:r>
            <w:r w:rsidRPr="00B9609C">
              <w:rPr>
                <w:rFonts w:ascii="Times New Roman"/>
                <w:color w:val="000000" w:themeColor="text1"/>
                <w:sz w:val="24"/>
                <w:szCs w:val="24"/>
              </w:rPr>
              <w:t>（</w:t>
            </w:r>
            <w:r w:rsidRPr="00B9609C">
              <w:rPr>
                <w:rFonts w:ascii="Times New Roman"/>
                <w:color w:val="000000" w:themeColor="text1"/>
                <w:sz w:val="24"/>
                <w:szCs w:val="24"/>
              </w:rPr>
              <w:t>2015</w:t>
            </w:r>
            <w:r w:rsidRPr="00B9609C">
              <w:rPr>
                <w:rFonts w:ascii="Times New Roman"/>
                <w:color w:val="000000" w:themeColor="text1"/>
                <w:sz w:val="24"/>
                <w:szCs w:val="24"/>
              </w:rPr>
              <w:t>年）</w:t>
            </w:r>
          </w:p>
        </w:tc>
      </w:tr>
      <w:tr w:rsidR="00B9609C" w:rsidRPr="00B9609C" w:rsidTr="00CD5C93">
        <w:trPr>
          <w:trHeight w:hRule="exact" w:val="454"/>
        </w:trPr>
        <w:tc>
          <w:tcPr>
            <w:tcW w:w="2693" w:type="dxa"/>
            <w:vAlign w:val="center"/>
          </w:tcPr>
          <w:p w:rsidR="00617F8F" w:rsidRPr="00B9609C" w:rsidRDefault="00617F8F" w:rsidP="00CD5C93">
            <w:pPr>
              <w:overflowPunct/>
              <w:autoSpaceDE/>
              <w:autoSpaceDN/>
              <w:snapToGrid w:val="0"/>
              <w:spacing w:line="240" w:lineRule="atLeast"/>
              <w:jc w:val="center"/>
              <w:rPr>
                <w:rFonts w:ascii="Times New Roman"/>
                <w:color w:val="000000" w:themeColor="text1"/>
                <w:sz w:val="24"/>
                <w:szCs w:val="24"/>
              </w:rPr>
            </w:pPr>
            <w:r w:rsidRPr="00B9609C">
              <w:rPr>
                <w:rFonts w:ascii="Times New Roman"/>
                <w:color w:val="000000" w:themeColor="text1"/>
                <w:sz w:val="24"/>
                <w:szCs w:val="24"/>
              </w:rPr>
              <w:t>新加坡</w:t>
            </w:r>
          </w:p>
        </w:tc>
        <w:tc>
          <w:tcPr>
            <w:tcW w:w="3827" w:type="dxa"/>
            <w:vAlign w:val="center"/>
          </w:tcPr>
          <w:p w:rsidR="00617F8F" w:rsidRPr="00B9609C" w:rsidRDefault="00617F8F" w:rsidP="00CD5C93">
            <w:pPr>
              <w:overflowPunct/>
              <w:autoSpaceDE/>
              <w:autoSpaceDN/>
              <w:snapToGrid w:val="0"/>
              <w:spacing w:line="240" w:lineRule="atLeast"/>
              <w:ind w:left="159"/>
              <w:jc w:val="center"/>
              <w:rPr>
                <w:rFonts w:ascii="Times New Roman"/>
                <w:color w:val="000000" w:themeColor="text1"/>
                <w:sz w:val="24"/>
                <w:szCs w:val="24"/>
              </w:rPr>
            </w:pPr>
            <w:r w:rsidRPr="00B9609C">
              <w:rPr>
                <w:rFonts w:ascii="Times New Roman"/>
                <w:color w:val="000000" w:themeColor="text1"/>
                <w:sz w:val="24"/>
                <w:szCs w:val="24"/>
              </w:rPr>
              <w:t>1</w:t>
            </w:r>
            <w:r w:rsidRPr="00B9609C">
              <w:rPr>
                <w:rFonts w:ascii="Times New Roman"/>
                <w:color w:val="000000" w:themeColor="text1"/>
                <w:sz w:val="24"/>
                <w:szCs w:val="24"/>
              </w:rPr>
              <w:t>：</w:t>
            </w:r>
            <w:r w:rsidRPr="00B9609C">
              <w:rPr>
                <w:rFonts w:ascii="Times New Roman"/>
                <w:color w:val="000000" w:themeColor="text1"/>
                <w:sz w:val="24"/>
                <w:szCs w:val="24"/>
              </w:rPr>
              <w:t>5.8</w:t>
            </w:r>
            <w:r w:rsidRPr="00B9609C">
              <w:rPr>
                <w:rFonts w:ascii="Times New Roman"/>
                <w:color w:val="000000" w:themeColor="text1"/>
                <w:sz w:val="24"/>
                <w:szCs w:val="24"/>
              </w:rPr>
              <w:t>（</w:t>
            </w:r>
            <w:r w:rsidRPr="00B9609C">
              <w:rPr>
                <w:rFonts w:ascii="Times New Roman"/>
                <w:color w:val="000000" w:themeColor="text1"/>
                <w:sz w:val="24"/>
                <w:szCs w:val="24"/>
              </w:rPr>
              <w:t>2017</w:t>
            </w:r>
            <w:r w:rsidRPr="00B9609C">
              <w:rPr>
                <w:rFonts w:ascii="Times New Roman"/>
                <w:color w:val="000000" w:themeColor="text1"/>
                <w:sz w:val="24"/>
                <w:szCs w:val="24"/>
              </w:rPr>
              <w:t>年）</w:t>
            </w:r>
          </w:p>
        </w:tc>
      </w:tr>
      <w:tr w:rsidR="00B9609C" w:rsidRPr="00B9609C" w:rsidTr="00CD5C93">
        <w:trPr>
          <w:trHeight w:hRule="exact" w:val="454"/>
        </w:trPr>
        <w:tc>
          <w:tcPr>
            <w:tcW w:w="2693" w:type="dxa"/>
            <w:vAlign w:val="center"/>
          </w:tcPr>
          <w:p w:rsidR="00617F8F" w:rsidRPr="00B9609C" w:rsidRDefault="00617F8F" w:rsidP="00CD5C93">
            <w:pPr>
              <w:overflowPunct/>
              <w:autoSpaceDE/>
              <w:autoSpaceDN/>
              <w:snapToGrid w:val="0"/>
              <w:spacing w:line="240" w:lineRule="atLeast"/>
              <w:jc w:val="center"/>
              <w:rPr>
                <w:rFonts w:ascii="Times New Roman"/>
                <w:color w:val="000000" w:themeColor="text1"/>
                <w:sz w:val="24"/>
                <w:szCs w:val="24"/>
              </w:rPr>
            </w:pPr>
            <w:r w:rsidRPr="00B9609C">
              <w:rPr>
                <w:rFonts w:ascii="Times New Roman"/>
                <w:color w:val="000000" w:themeColor="text1"/>
                <w:sz w:val="24"/>
                <w:szCs w:val="24"/>
              </w:rPr>
              <w:t>臺灣</w:t>
            </w:r>
          </w:p>
        </w:tc>
        <w:tc>
          <w:tcPr>
            <w:tcW w:w="3827" w:type="dxa"/>
            <w:vAlign w:val="center"/>
          </w:tcPr>
          <w:p w:rsidR="00617F8F" w:rsidRPr="00B9609C" w:rsidRDefault="00617F8F" w:rsidP="00CD5C93">
            <w:pPr>
              <w:overflowPunct/>
              <w:autoSpaceDE/>
              <w:autoSpaceDN/>
              <w:snapToGrid w:val="0"/>
              <w:spacing w:line="240" w:lineRule="atLeast"/>
              <w:ind w:left="159"/>
              <w:jc w:val="center"/>
              <w:rPr>
                <w:rFonts w:ascii="Times New Roman"/>
                <w:color w:val="000000" w:themeColor="text1"/>
                <w:sz w:val="24"/>
                <w:szCs w:val="24"/>
              </w:rPr>
            </w:pPr>
            <w:r w:rsidRPr="00B9609C">
              <w:rPr>
                <w:rFonts w:ascii="Times New Roman"/>
                <w:color w:val="000000" w:themeColor="text1"/>
                <w:sz w:val="24"/>
                <w:szCs w:val="24"/>
              </w:rPr>
              <w:t>1</w:t>
            </w:r>
            <w:r w:rsidRPr="00B9609C">
              <w:rPr>
                <w:rFonts w:ascii="Times New Roman"/>
                <w:color w:val="000000" w:themeColor="text1"/>
                <w:sz w:val="24"/>
                <w:szCs w:val="24"/>
              </w:rPr>
              <w:t>：</w:t>
            </w:r>
            <w:r w:rsidRPr="00B9609C">
              <w:rPr>
                <w:rFonts w:ascii="Times New Roman"/>
                <w:color w:val="000000" w:themeColor="text1"/>
                <w:sz w:val="24"/>
                <w:szCs w:val="24"/>
              </w:rPr>
              <w:t>10.8</w:t>
            </w:r>
            <w:r w:rsidRPr="00B9609C">
              <w:rPr>
                <w:rFonts w:ascii="Times New Roman"/>
                <w:color w:val="000000" w:themeColor="text1"/>
                <w:sz w:val="24"/>
                <w:szCs w:val="24"/>
              </w:rPr>
              <w:t>（</w:t>
            </w:r>
            <w:r w:rsidRPr="00B9609C">
              <w:rPr>
                <w:rFonts w:ascii="Times New Roman"/>
                <w:color w:val="000000" w:themeColor="text1"/>
                <w:sz w:val="24"/>
                <w:szCs w:val="24"/>
              </w:rPr>
              <w:t>2019</w:t>
            </w:r>
            <w:r w:rsidRPr="00B9609C">
              <w:rPr>
                <w:rFonts w:ascii="Times New Roman"/>
                <w:color w:val="000000" w:themeColor="text1"/>
                <w:sz w:val="24"/>
                <w:szCs w:val="24"/>
              </w:rPr>
              <w:t>年）</w:t>
            </w:r>
          </w:p>
        </w:tc>
      </w:tr>
    </w:tbl>
    <w:p w:rsidR="00617F8F" w:rsidRPr="00B9609C" w:rsidRDefault="00617F8F" w:rsidP="00617F8F">
      <w:pPr>
        <w:pStyle w:val="5"/>
        <w:numPr>
          <w:ilvl w:val="0"/>
          <w:numId w:val="0"/>
        </w:numPr>
        <w:ind w:left="2041"/>
        <w:rPr>
          <w:color w:val="000000" w:themeColor="text1"/>
          <w:sz w:val="24"/>
        </w:rPr>
      </w:pPr>
      <w:r w:rsidRPr="00B9609C">
        <w:rPr>
          <w:rFonts w:hint="eastAsia"/>
          <w:color w:val="000000" w:themeColor="text1"/>
          <w:sz w:val="24"/>
        </w:rPr>
        <w:t>資料來源：法務部108年7月1日約詢書面說明資料。</w:t>
      </w:r>
    </w:p>
    <w:p w:rsidR="00617F8F" w:rsidRPr="00B9609C" w:rsidRDefault="00E65E4D" w:rsidP="00EC411A">
      <w:pPr>
        <w:pStyle w:val="4"/>
        <w:rPr>
          <w:color w:val="000000" w:themeColor="text1"/>
        </w:rPr>
      </w:pPr>
      <w:r w:rsidRPr="00B9609C">
        <w:rPr>
          <w:rFonts w:hint="eastAsia"/>
          <w:color w:val="000000" w:themeColor="text1"/>
        </w:rPr>
        <w:t>我國</w:t>
      </w:r>
      <w:r w:rsidR="00617F8F" w:rsidRPr="00B9609C">
        <w:rPr>
          <w:rFonts w:hint="eastAsia"/>
          <w:color w:val="000000" w:themeColor="text1"/>
        </w:rPr>
        <w:t>收容人</w:t>
      </w:r>
      <w:r w:rsidR="00AB4C04" w:rsidRPr="00B9609C">
        <w:rPr>
          <w:rFonts w:hint="eastAsia"/>
          <w:color w:val="000000" w:themeColor="text1"/>
        </w:rPr>
        <w:t>醫療經費</w:t>
      </w:r>
      <w:r w:rsidRPr="00B9609C">
        <w:rPr>
          <w:rFonts w:hint="eastAsia"/>
          <w:color w:val="000000" w:themeColor="text1"/>
        </w:rPr>
        <w:t>情形及策進作為：</w:t>
      </w:r>
      <w:r w:rsidR="00617F8F" w:rsidRPr="00B9609C">
        <w:rPr>
          <w:color w:val="000000" w:themeColor="text1"/>
        </w:rPr>
        <w:br/>
      </w:r>
      <w:r w:rsidR="00617F8F" w:rsidRPr="00B9609C">
        <w:rPr>
          <w:rFonts w:hint="eastAsia"/>
          <w:color w:val="000000" w:themeColor="text1"/>
        </w:rPr>
        <w:t xml:space="preserve">　　符合全民健康保險法第10條第1項第4款第3目之收容人，其保險費依照同法第30條第1項第4款規定，係由中央矯正主管機關應補助，應自行負擔部分門診、急診或住院費用則係由收容人自行支應。現行健保費用係每半年1次於1月底及7月底前依衛生福利部中央健康保險署之來函核實撥付款項，於108年度已執行（撥付）12億4,758萬8仟元，尚無經費不足等情。</w:t>
      </w:r>
    </w:p>
    <w:p w:rsidR="00E65E4D" w:rsidRPr="00B9609C" w:rsidRDefault="009372FE" w:rsidP="00EC411A">
      <w:pPr>
        <w:pStyle w:val="4"/>
        <w:rPr>
          <w:color w:val="000000" w:themeColor="text1"/>
        </w:rPr>
      </w:pPr>
      <w:r w:rsidRPr="00B9609C">
        <w:rPr>
          <w:rFonts w:hint="eastAsia"/>
          <w:color w:val="000000" w:themeColor="text1"/>
        </w:rPr>
        <w:t>矯正署提升監所人員對</w:t>
      </w:r>
      <w:r w:rsidR="00617F8F" w:rsidRPr="00B9609C">
        <w:rPr>
          <w:rFonts w:hint="eastAsia"/>
          <w:color w:val="000000" w:themeColor="text1"/>
        </w:rPr>
        <w:t>身心障礙者認知相關教育訓練之規劃</w:t>
      </w:r>
      <w:r w:rsidR="00E65E4D" w:rsidRPr="00B9609C">
        <w:rPr>
          <w:rFonts w:hint="eastAsia"/>
          <w:color w:val="000000" w:themeColor="text1"/>
        </w:rPr>
        <w:t>及策進作為：</w:t>
      </w:r>
    </w:p>
    <w:p w:rsidR="00617F8F" w:rsidRPr="00B9609C" w:rsidRDefault="00617F8F" w:rsidP="00B24CF4">
      <w:pPr>
        <w:pStyle w:val="5"/>
        <w:numPr>
          <w:ilvl w:val="0"/>
          <w:numId w:val="152"/>
        </w:numPr>
        <w:rPr>
          <w:color w:val="000000" w:themeColor="text1"/>
        </w:rPr>
      </w:pPr>
      <w:r w:rsidRPr="00B9609C">
        <w:rPr>
          <w:rFonts w:hint="eastAsia"/>
          <w:color w:val="000000" w:themeColor="text1"/>
        </w:rPr>
        <w:t>矯正署每年定期調訓矯正機關醫事人員，安排訓練課程，除提升其衛生醫療法令與實務知能外，課程亦包含身心障礙者權益保護法及身心障礙福利服務之講解，俾利矯正機關醫事人員了解身心障礙者之權益，矯正署亦將持續辦理相關課程，使矯正機關醫事人員更加了解身心障礙者之需求，展現矯正機關人權關懷之面向。</w:t>
      </w:r>
    </w:p>
    <w:p w:rsidR="00617F8F" w:rsidRPr="00B9609C" w:rsidRDefault="00617F8F" w:rsidP="00EC411A">
      <w:pPr>
        <w:pStyle w:val="5"/>
        <w:rPr>
          <w:color w:val="000000" w:themeColor="text1"/>
        </w:rPr>
      </w:pPr>
      <w:r w:rsidRPr="00B9609C">
        <w:rPr>
          <w:rFonts w:hint="eastAsia"/>
          <w:color w:val="000000" w:themeColor="text1"/>
        </w:rPr>
        <w:t>為提供精神疾病收容人管理之相關專業知</w:t>
      </w:r>
      <w:r w:rsidRPr="00B9609C">
        <w:rPr>
          <w:rFonts w:hint="eastAsia"/>
          <w:color w:val="000000" w:themeColor="text1"/>
        </w:rPr>
        <w:lastRenderedPageBreak/>
        <w:t>能，學習精神病患特殊行為之處理技術，以減少戒護事故的發生，矯正署例行辦理矯正機關精神疾病收容人戒護管理人員專業訓練。107年度業於12月17日辦理，由各矯正機關指派從事精神疾病收容人戒護管理人員參加，參訓人員共計66名。課程為精神病常見症狀、精神症狀監測與處理，已</w:t>
      </w:r>
      <w:r w:rsidR="0081781B">
        <w:rPr>
          <w:rFonts w:hint="eastAsia"/>
          <w:color w:val="000000" w:themeColor="text1"/>
        </w:rPr>
        <w:t>包含思覺失調症及其他精神疾病之認識課程，由臺北榮民總醫院桃園</w:t>
      </w:r>
      <w:r w:rsidRPr="00B9609C">
        <w:rPr>
          <w:rFonts w:hint="eastAsia"/>
          <w:color w:val="000000" w:themeColor="text1"/>
        </w:rPr>
        <w:t>醫師講解</w:t>
      </w:r>
      <w:r w:rsidR="0081781B">
        <w:rPr>
          <w:rFonts w:hint="eastAsia"/>
          <w:color w:val="000000" w:themeColor="text1"/>
        </w:rPr>
        <w:t>精神病常見症狀、精神症狀監測與處理，臺北榮民總醫院桃園分院</w:t>
      </w:r>
      <w:r w:rsidRPr="00B9609C">
        <w:rPr>
          <w:rFonts w:hint="eastAsia"/>
          <w:color w:val="000000" w:themeColor="text1"/>
        </w:rPr>
        <w:t>臨床心理師講解自殺防治及危機處理，並進行實務討論。另108年度之精神疾病收容人戒護管理人員專業訓練已於5月31日辦理。</w:t>
      </w:r>
    </w:p>
    <w:p w:rsidR="00B46778" w:rsidRPr="00B9609C" w:rsidRDefault="00B46778" w:rsidP="00EC411A">
      <w:pPr>
        <w:pStyle w:val="3"/>
        <w:jc w:val="left"/>
        <w:rPr>
          <w:color w:val="000000" w:themeColor="text1"/>
        </w:rPr>
      </w:pPr>
      <w:bookmarkStart w:id="5842" w:name="_Toc23587969"/>
      <w:bookmarkStart w:id="5843" w:name="_Toc23776643"/>
      <w:r w:rsidRPr="00B9609C">
        <w:rPr>
          <w:rFonts w:hint="eastAsia"/>
          <w:color w:val="000000" w:themeColor="text1"/>
        </w:rPr>
        <w:t>精神障礙者</w:t>
      </w:r>
      <w:r w:rsidR="00EC411A" w:rsidRPr="00B9609C">
        <w:rPr>
          <w:rFonts w:hint="eastAsia"/>
          <w:color w:val="000000" w:themeColor="text1"/>
        </w:rPr>
        <w:t>被認為違規，給予獨居的</w:t>
      </w:r>
      <w:r w:rsidRPr="00B9609C">
        <w:rPr>
          <w:rFonts w:hint="eastAsia"/>
          <w:color w:val="000000" w:themeColor="text1"/>
        </w:rPr>
        <w:t>處境</w:t>
      </w:r>
      <w:bookmarkEnd w:id="5842"/>
      <w:r w:rsidR="00EC411A" w:rsidRPr="00B9609C">
        <w:rPr>
          <w:rFonts w:hint="eastAsia"/>
          <w:color w:val="000000" w:themeColor="text1"/>
        </w:rPr>
        <w:t>：</w:t>
      </w:r>
      <w:bookmarkEnd w:id="5843"/>
    </w:p>
    <w:p w:rsidR="00036820" w:rsidRPr="00B9609C" w:rsidRDefault="00036820" w:rsidP="00EC411A">
      <w:pPr>
        <w:pStyle w:val="4"/>
        <w:rPr>
          <w:color w:val="000000" w:themeColor="text1"/>
        </w:rPr>
      </w:pPr>
      <w:r w:rsidRPr="00B9609C">
        <w:rPr>
          <w:color w:val="000000" w:themeColor="text1"/>
        </w:rPr>
        <w:t>目前全國監所內精神病人的人數，以及目前監所針對精神病人的處遇措施：</w:t>
      </w:r>
    </w:p>
    <w:p w:rsidR="00036820" w:rsidRPr="00B9609C" w:rsidRDefault="00036820" w:rsidP="00B24CF4">
      <w:pPr>
        <w:pStyle w:val="5"/>
        <w:numPr>
          <w:ilvl w:val="0"/>
          <w:numId w:val="156"/>
        </w:numPr>
        <w:rPr>
          <w:color w:val="000000" w:themeColor="text1"/>
        </w:rPr>
      </w:pPr>
      <w:r w:rsidRPr="00B9609C">
        <w:rPr>
          <w:color w:val="000000" w:themeColor="text1"/>
        </w:rPr>
        <w:t>全國監所內精神病人的人數至107年10月31日為2</w:t>
      </w:r>
      <w:r w:rsidRPr="00B9609C">
        <w:rPr>
          <w:rFonts w:hint="eastAsia"/>
          <w:color w:val="000000" w:themeColor="text1"/>
        </w:rPr>
        <w:t>,</w:t>
      </w:r>
      <w:r w:rsidRPr="00B9609C">
        <w:rPr>
          <w:color w:val="000000" w:themeColor="text1"/>
        </w:rPr>
        <w:t>811人。</w:t>
      </w:r>
    </w:p>
    <w:p w:rsidR="00036820" w:rsidRPr="00B9609C" w:rsidRDefault="00036820" w:rsidP="00EC411A">
      <w:pPr>
        <w:pStyle w:val="5"/>
        <w:rPr>
          <w:color w:val="000000" w:themeColor="text1"/>
        </w:rPr>
      </w:pPr>
      <w:r w:rsidRPr="00B9609C">
        <w:rPr>
          <w:color w:val="000000" w:themeColor="text1"/>
        </w:rPr>
        <w:t>矯正機關內經醫師診斷為精神病之收容人數及診斷之病名：107年8月底精神疾病收容人數，男2</w:t>
      </w:r>
      <w:r w:rsidR="00A525F0" w:rsidRPr="00B9609C">
        <w:rPr>
          <w:rFonts w:hint="eastAsia"/>
          <w:color w:val="000000" w:themeColor="text1"/>
        </w:rPr>
        <w:t>,</w:t>
      </w:r>
      <w:r w:rsidRPr="00B9609C">
        <w:rPr>
          <w:color w:val="000000" w:themeColor="text1"/>
        </w:rPr>
        <w:t>446人，女396人，共計2</w:t>
      </w:r>
      <w:r w:rsidR="00A525F0" w:rsidRPr="00B9609C">
        <w:rPr>
          <w:rFonts w:hint="eastAsia"/>
          <w:color w:val="000000" w:themeColor="text1"/>
        </w:rPr>
        <w:t>,</w:t>
      </w:r>
      <w:r w:rsidRPr="00B9609C">
        <w:rPr>
          <w:color w:val="000000" w:themeColor="text1"/>
        </w:rPr>
        <w:t>842人。其中以診斷「F30-F39情緒障礙」人數最多為1</w:t>
      </w:r>
      <w:r w:rsidR="00A525F0" w:rsidRPr="00B9609C">
        <w:rPr>
          <w:rFonts w:hint="eastAsia"/>
          <w:color w:val="000000" w:themeColor="text1"/>
        </w:rPr>
        <w:t>,</w:t>
      </w:r>
      <w:r w:rsidRPr="00B9609C">
        <w:rPr>
          <w:color w:val="000000" w:themeColor="text1"/>
        </w:rPr>
        <w:t>094人，其次為診斷「F20-F29思覺失調症、分裂型障礙和妄想型障礙」人數737人，再次為診斷「F40-F49焦慮症、解離症、壓力相關障礙症」人數498人。</w:t>
      </w:r>
    </w:p>
    <w:p w:rsidR="00036820" w:rsidRPr="00B9609C" w:rsidRDefault="00036820" w:rsidP="00EC411A">
      <w:pPr>
        <w:pStyle w:val="4"/>
        <w:rPr>
          <w:color w:val="000000" w:themeColor="text1"/>
        </w:rPr>
      </w:pPr>
      <w:r w:rsidRPr="00B9609C">
        <w:rPr>
          <w:rStyle w:val="40"/>
          <w:color w:val="000000" w:themeColor="text1"/>
        </w:rPr>
        <w:t>監獄在新收時，</w:t>
      </w:r>
      <w:r w:rsidR="009372FE" w:rsidRPr="00B9609C">
        <w:rPr>
          <w:rStyle w:val="40"/>
          <w:color w:val="000000" w:themeColor="text1"/>
        </w:rPr>
        <w:t>全面篩檢收容人精神</w:t>
      </w:r>
      <w:r w:rsidR="009372FE" w:rsidRPr="00B9609C">
        <w:rPr>
          <w:rStyle w:val="40"/>
          <w:rFonts w:hint="eastAsia"/>
          <w:color w:val="000000" w:themeColor="text1"/>
        </w:rPr>
        <w:t>狀態</w:t>
      </w:r>
      <w:r w:rsidRPr="00B9609C">
        <w:rPr>
          <w:color w:val="000000" w:themeColor="text1"/>
        </w:rPr>
        <w:t>：矯正機關對於新入監收容人於新收調查時即進行心理健康篩檢，對於長刑期或高風險個案（如罹患精神疾病、長期罹病、家逢變故、違規考核等）則至少每半年或認有必要時隨時施測，並依結果提供情緒支持、輔導或醫療轉介</w:t>
      </w:r>
      <w:r w:rsidRPr="00B9609C">
        <w:rPr>
          <w:color w:val="000000" w:themeColor="text1"/>
        </w:rPr>
        <w:lastRenderedPageBreak/>
        <w:t>服務，經篩選為疑似精神病者（領有身心障礙手冊或證明、重大傷病卡、精神科醫師診斷書等），即由矯正機關造冊列管，並安排精神科醫師評估、診治，依醫囑服藥控制病情，並視病情追蹤看診或戒送外醫。</w:t>
      </w:r>
    </w:p>
    <w:p w:rsidR="00036820" w:rsidRPr="00B9609C" w:rsidRDefault="00036820" w:rsidP="00EC411A">
      <w:pPr>
        <w:pStyle w:val="4"/>
        <w:rPr>
          <w:color w:val="000000" w:themeColor="text1"/>
        </w:rPr>
      </w:pPr>
      <w:r w:rsidRPr="00B9609C">
        <w:rPr>
          <w:rStyle w:val="40"/>
          <w:color w:val="000000" w:themeColor="text1"/>
        </w:rPr>
        <w:t>矯正機關對於精神疾病收容人之處遇</w:t>
      </w:r>
      <w:r w:rsidRPr="00B9609C">
        <w:rPr>
          <w:color w:val="000000" w:themeColor="text1"/>
        </w:rPr>
        <w:t>：</w:t>
      </w:r>
    </w:p>
    <w:p w:rsidR="00036820" w:rsidRPr="00B9609C" w:rsidRDefault="00036820" w:rsidP="00B24CF4">
      <w:pPr>
        <w:pStyle w:val="5"/>
        <w:numPr>
          <w:ilvl w:val="0"/>
          <w:numId w:val="155"/>
        </w:numPr>
        <w:rPr>
          <w:color w:val="000000" w:themeColor="text1"/>
        </w:rPr>
      </w:pPr>
      <w:r w:rsidRPr="00B9609C">
        <w:rPr>
          <w:color w:val="000000" w:themeColor="text1"/>
        </w:rPr>
        <w:t>對於病情輕微且穩定精神疾病收容人，通常與一般收容人同處一處，以提升其生活適應能力，有助於其病情改善。若屬於急重症者，經醫師評估後，得依病監移送規定移至臺北監獄桃園分監及臺中監獄醫療專區收治。</w:t>
      </w:r>
    </w:p>
    <w:p w:rsidR="00036820" w:rsidRPr="00B9609C" w:rsidRDefault="00036820" w:rsidP="00EC411A">
      <w:pPr>
        <w:pStyle w:val="5"/>
        <w:rPr>
          <w:color w:val="000000" w:themeColor="text1"/>
        </w:rPr>
      </w:pPr>
      <w:r w:rsidRPr="00B9609C">
        <w:rPr>
          <w:color w:val="000000" w:themeColor="text1"/>
        </w:rPr>
        <w:t>自二代健保實施後，健保合作醫院醫護人力（包括醫師、護理師、藥師等）全面進駐矯正機關，提供更專業完整的醫療服務，矯正機關亦可考量收容人醫療需求，持續請收容人健保醫療承作院所提供適當量能之醫療服務，以提供收容人更完善之醫療與健康照護處遇。目前各矯正機關提供精神疾病收容人精神科醫療服務每週診次至少1次，平均每次看診人數約45名以下，尚屬合理看診數量範圍。由於健保費用係以公務預算支應，對於無力繳納醫療費用者，亦可透過健保醫療提供妥適醫療服務。</w:t>
      </w:r>
    </w:p>
    <w:p w:rsidR="00036820" w:rsidRPr="00B9609C" w:rsidRDefault="00036820" w:rsidP="00EC411A">
      <w:pPr>
        <w:pStyle w:val="4"/>
        <w:rPr>
          <w:color w:val="000000" w:themeColor="text1"/>
        </w:rPr>
      </w:pPr>
      <w:r w:rsidRPr="00B9609C">
        <w:rPr>
          <w:rStyle w:val="40"/>
          <w:color w:val="000000" w:themeColor="text1"/>
        </w:rPr>
        <w:t>精神疾病療養專區現況</w:t>
      </w:r>
      <w:r w:rsidRPr="00B9609C">
        <w:rPr>
          <w:color w:val="000000" w:themeColor="text1"/>
        </w:rPr>
        <w:t>：</w:t>
      </w:r>
    </w:p>
    <w:p w:rsidR="00036820" w:rsidRPr="00B9609C" w:rsidRDefault="00036820" w:rsidP="00B24CF4">
      <w:pPr>
        <w:pStyle w:val="5"/>
        <w:numPr>
          <w:ilvl w:val="0"/>
          <w:numId w:val="154"/>
        </w:numPr>
        <w:rPr>
          <w:color w:val="000000" w:themeColor="text1"/>
        </w:rPr>
      </w:pPr>
      <w:r w:rsidRPr="00B9609C">
        <w:rPr>
          <w:color w:val="000000" w:themeColor="text1"/>
        </w:rPr>
        <w:t>精神疾病收容人執行機關檢具個案相關病歷紀錄送請專區精神科醫師審核、評估，並將評估結果陳報該署核定後，移送病監收治。臺北監獄桃園分監收治容額為38名，現收治24名；臺中監獄收治容額為129名，現收治85名。</w:t>
      </w:r>
    </w:p>
    <w:p w:rsidR="00036820" w:rsidRPr="00B9609C" w:rsidRDefault="00036820" w:rsidP="00EC411A">
      <w:pPr>
        <w:pStyle w:val="5"/>
        <w:rPr>
          <w:color w:val="000000" w:themeColor="text1"/>
        </w:rPr>
      </w:pPr>
      <w:r w:rsidRPr="00B9609C">
        <w:rPr>
          <w:color w:val="000000" w:themeColor="text1"/>
        </w:rPr>
        <w:tab/>
        <w:t>醫療專區對於精神疾病個案均造冊、列管，定期門診治療，依醫囑規律性服藥控制。並配有專</w:t>
      </w:r>
      <w:r w:rsidRPr="00B9609C">
        <w:rPr>
          <w:color w:val="000000" w:themeColor="text1"/>
        </w:rPr>
        <w:lastRenderedPageBreak/>
        <w:t>管之醫事人員，每日區內巡訪，實地瞭解病徵及服藥情形，隨同醫師看診，提供病情訊息，以供醫師診斷、用藥之參考。如遇病人有攻擊、暴力、自殺（殘）行為或特殊怪異行為時，採醫療優先處理原則，儘速安排醫師看診、處置。另定期實施衛教宣導及教化輔導，引入社會資源，積極辦理各類文康、懇親、家庭日等相關活動。</w:t>
      </w:r>
    </w:p>
    <w:p w:rsidR="00036820" w:rsidRPr="00B9609C" w:rsidRDefault="00036820" w:rsidP="00EC411A">
      <w:pPr>
        <w:pStyle w:val="5"/>
        <w:rPr>
          <w:color w:val="000000" w:themeColor="text1"/>
        </w:rPr>
      </w:pPr>
      <w:r w:rsidRPr="00B9609C">
        <w:rPr>
          <w:color w:val="000000" w:themeColor="text1"/>
        </w:rPr>
        <w:t>對於列管個案建立適切之移返機制，定期由精神科醫師就其病情審查、評估，並將評估結果詳為記錄，以作為後續移返原監或賡續治療之參據。若經評估認已治癒、病情減輕、穩定，或有智能低下、人格違常無須繼續治療必要者，機關即檢具個案評估報告書及診斷證明書，經報請該署核准後，由原機關提回接續執行。</w:t>
      </w:r>
    </w:p>
    <w:p w:rsidR="00036820" w:rsidRPr="00B9609C" w:rsidRDefault="00036820" w:rsidP="00EC411A">
      <w:pPr>
        <w:pStyle w:val="5"/>
        <w:rPr>
          <w:color w:val="000000" w:themeColor="text1"/>
        </w:rPr>
      </w:pPr>
      <w:r w:rsidRPr="00B9609C">
        <w:rPr>
          <w:color w:val="000000" w:themeColor="text1"/>
        </w:rPr>
        <w:t>臺中監獄106年新收治個案40名、移返原監10名，107年新收治個案32名、移返原監5名；桃園分監106年新收治個案26名、移返原監22名，107年新收治個案16名、移返原監12名。</w:t>
      </w:r>
    </w:p>
    <w:p w:rsidR="00036820" w:rsidRPr="00B9609C" w:rsidRDefault="00036820" w:rsidP="00EC411A">
      <w:pPr>
        <w:pStyle w:val="4"/>
        <w:rPr>
          <w:color w:val="000000" w:themeColor="text1"/>
        </w:rPr>
      </w:pPr>
      <w:r w:rsidRPr="00B9609C">
        <w:rPr>
          <w:rStyle w:val="40"/>
          <w:color w:val="000000" w:themeColor="text1"/>
        </w:rPr>
        <w:t>精神病患違規之處理：矯正機關對於精神疾病收容人違背紀律之行為，並非均施以懲罰，亦有衡酌其違規原因，改採醫療照護、加強輔導、調整舍房、或收容於鎮靜室等管教措</w:t>
      </w:r>
      <w:r w:rsidRPr="00B9609C">
        <w:rPr>
          <w:color w:val="000000" w:themeColor="text1"/>
        </w:rPr>
        <w:t>施。</w:t>
      </w:r>
    </w:p>
    <w:p w:rsidR="00E03520" w:rsidRPr="00B9609C" w:rsidRDefault="00E03520" w:rsidP="00EC411A">
      <w:pPr>
        <w:pStyle w:val="4"/>
        <w:rPr>
          <w:color w:val="000000" w:themeColor="text1"/>
        </w:rPr>
      </w:pPr>
      <w:r w:rsidRPr="00B9609C">
        <w:rPr>
          <w:rStyle w:val="40"/>
          <w:rFonts w:hint="eastAsia"/>
          <w:color w:val="000000" w:themeColor="text1"/>
        </w:rPr>
        <w:t>監所將精神障礙者關入獨居房未能立即先經醫事人員等專業之評估</w:t>
      </w:r>
      <w:r w:rsidRPr="00B9609C">
        <w:rPr>
          <w:rFonts w:hint="eastAsia"/>
          <w:color w:val="000000" w:themeColor="text1"/>
        </w:rPr>
        <w:t>：</w:t>
      </w:r>
    </w:p>
    <w:p w:rsidR="00E03520" w:rsidRPr="00B9609C" w:rsidRDefault="00E03520" w:rsidP="00B24CF4">
      <w:pPr>
        <w:pStyle w:val="5"/>
        <w:numPr>
          <w:ilvl w:val="0"/>
          <w:numId w:val="153"/>
        </w:numPr>
        <w:rPr>
          <w:color w:val="000000" w:themeColor="text1"/>
        </w:rPr>
      </w:pPr>
      <w:r w:rsidRPr="00B9609C">
        <w:rPr>
          <w:rStyle w:val="50"/>
          <w:color w:val="000000" w:themeColor="text1"/>
        </w:rPr>
        <w:t>按行政執行法第36條第1項：「行政機關為阻止犯罪、危害之發生或避免急迫危險，而有即時處置之必要時，得為即時強制。」，現各矯正機關尚無醫師之專業編制，係由承作收容人醫療健保業務之醫院，指派醫師入矯正機關執行診療，實務上多數矯正機關例假日及夜間未有醫師或醫事人</w:t>
      </w:r>
      <w:r w:rsidRPr="00B9609C">
        <w:rPr>
          <w:rStyle w:val="50"/>
          <w:color w:val="000000" w:themeColor="text1"/>
        </w:rPr>
        <w:lastRenderedPageBreak/>
        <w:t>員執行緊急情況之診療或評估；又收容人有脫逃、自殺、暴行或其他擾亂秩序行為之虞需隔離保護、惡性重大顯有影響其他收容人之虞、疑似罹患傳染疾病、收容人身分類別上之限制等，需儘先獨居監禁或收容於鎮靜室之情，多為緊急狀態，機關應為即時之處置，俾達保護、隔離及預防危害之效，恐未能立即先經醫事人員等專業之評估。然為保障收容人身心健康，目</w:t>
      </w:r>
      <w:r w:rsidRPr="00B9609C">
        <w:rPr>
          <w:color w:val="000000" w:themeColor="text1"/>
        </w:rPr>
        <w:t>前矯正機關於收容人實施獨居監禁或收容於鎮靜室，均有會請衛生科人員評估，並觀察注意有無不適合獨居或收容於鎮靜室之機制，對於罹病之收容人，亦安排看診、追蹤，並依醫囑服藥。</w:t>
      </w:r>
    </w:p>
    <w:p w:rsidR="00E03520" w:rsidRPr="00B9609C" w:rsidRDefault="00E03520" w:rsidP="00EC411A">
      <w:pPr>
        <w:pStyle w:val="5"/>
        <w:rPr>
          <w:color w:val="000000" w:themeColor="text1"/>
        </w:rPr>
      </w:pPr>
      <w:r w:rsidRPr="00B9609C">
        <w:rPr>
          <w:color w:val="000000" w:themeColor="text1"/>
        </w:rPr>
        <w:t>矯正署為避免獨居監禁影響收容人身心健康，業以106年8月2日法矯署安字第10604006580號函提示所屬機關應注意辦理之事項，有關醫療照護部分，略以：可運用「簡式健康量表（BSRS-5）」進行心理健康篩檢，視情形提供情緒支持、輔導或醫療等適當處置，倘機關編制有臨床心理師者，得轉介個案由其協助。對於罹患疾病之獨居收容人，各機關應評估其病情，除依醫囑予以服藥控制外，並視個案病情安排看診、追蹤，若在機關內不能為適當之醫治時，應安排戒送外醫治療或陳報移送病監收治，如醫事人員認為收容人不宜繼續獨居者，應即配轉為群居。</w:t>
      </w:r>
    </w:p>
    <w:p w:rsidR="00E03520" w:rsidRPr="00B9609C" w:rsidRDefault="00E03520" w:rsidP="00EC411A">
      <w:pPr>
        <w:pStyle w:val="5"/>
        <w:rPr>
          <w:color w:val="000000" w:themeColor="text1"/>
        </w:rPr>
      </w:pPr>
      <w:r w:rsidRPr="00B9609C">
        <w:rPr>
          <w:rFonts w:hint="eastAsia"/>
          <w:color w:val="000000" w:themeColor="text1"/>
        </w:rPr>
        <w:t>矯正署安全督導組科長詹麗雯</w:t>
      </w:r>
      <w:r w:rsidR="00977459" w:rsidRPr="00B9609C">
        <w:rPr>
          <w:rFonts w:hint="eastAsia"/>
          <w:color w:val="000000" w:themeColor="text1"/>
        </w:rPr>
        <w:t>表示，</w:t>
      </w:r>
      <w:r w:rsidRPr="00B9609C">
        <w:rPr>
          <w:rFonts w:hint="eastAsia"/>
          <w:color w:val="000000" w:themeColor="text1"/>
        </w:rPr>
        <w:t>受刑人如罹患精神疾病，是不能移送綠島的，各機關符合個要件者本署會加以審查，如移送綠島監獄後罹患或發現精神疾病，可報請矯正署移送一般監獄執行</w:t>
      </w:r>
      <w:r w:rsidR="009372FE" w:rsidRPr="00B9609C">
        <w:rPr>
          <w:rFonts w:hint="eastAsia"/>
          <w:color w:val="000000" w:themeColor="text1"/>
        </w:rPr>
        <w:t>。</w:t>
      </w:r>
      <w:r w:rsidRPr="00B9609C">
        <w:rPr>
          <w:rFonts w:hint="eastAsia"/>
          <w:color w:val="000000" w:themeColor="text1"/>
        </w:rPr>
        <w:t>目前移送臺中監獄，有男性收容人精神病監，收治後如果評定病況穩定，也不會移回原監，</w:t>
      </w:r>
      <w:r w:rsidRPr="00B9609C">
        <w:rPr>
          <w:rFonts w:hint="eastAsia"/>
          <w:color w:val="000000" w:themeColor="text1"/>
        </w:rPr>
        <w:lastRenderedPageBreak/>
        <w:t>就近移送至彰化等監獄執行。很多收容人沒有病識感，不知道要看診，經過新收健康檢查，衛生科醫師做評斷，我們屬於嚴密戒護管理方式，從收容人行為表現或人際互動，或對於管教的服從性考量；歷年評估醫療資源顯然不足，本署前端將審查收容人有無精神疾病，日後定位將綜整所有資料做研判。</w:t>
      </w:r>
    </w:p>
    <w:p w:rsidR="00F53941" w:rsidRPr="00B9609C" w:rsidRDefault="00F53941" w:rsidP="00EC411A">
      <w:pPr>
        <w:pStyle w:val="4"/>
        <w:rPr>
          <w:color w:val="000000" w:themeColor="text1"/>
        </w:rPr>
      </w:pPr>
      <w:r w:rsidRPr="00B9609C">
        <w:rPr>
          <w:rFonts w:hint="eastAsia"/>
          <w:color w:val="000000" w:themeColor="text1"/>
        </w:rPr>
        <w:t>另本案履勘綠島監獄亦發現有陳姓精神障礙收容人遭單獨監禁</w:t>
      </w:r>
      <w:r w:rsidRPr="00B9609C">
        <w:rPr>
          <w:rFonts w:hint="eastAsia"/>
          <w:color w:val="000000" w:themeColor="text1"/>
        </w:rPr>
        <w:tab/>
        <w:t>5年6月25日；雲林第二監獄罹患思覺失調症之沈姓收容人未下工廠作業。</w:t>
      </w:r>
    </w:p>
    <w:p w:rsidR="00036820" w:rsidRPr="00B9609C" w:rsidRDefault="00036820" w:rsidP="00EC411A">
      <w:pPr>
        <w:pStyle w:val="4"/>
        <w:rPr>
          <w:color w:val="000000" w:themeColor="text1"/>
        </w:rPr>
      </w:pPr>
      <w:r w:rsidRPr="00B9609C">
        <w:rPr>
          <w:color w:val="000000" w:themeColor="text1"/>
        </w:rPr>
        <w:t>各矯正機關工作人員有關精神病與精神病犯處遇的在職訓練：矯正署自103年起委託臺北、高雄及臺中女子監獄，採年度分區方式辦理「矯正機關精神疾病收容人戒護管理人員專業訓練」，希藉與精神醫療網合作及經驗交流，加強第一線管教同仁對精神疾病認識、預防、處理等專業知識，提</w:t>
      </w:r>
      <w:r w:rsidRPr="00B9609C">
        <w:rPr>
          <w:rFonts w:hint="eastAsia"/>
          <w:color w:val="000000" w:themeColor="text1"/>
        </w:rPr>
        <w:t>升</w:t>
      </w:r>
      <w:r w:rsidRPr="00B9609C">
        <w:rPr>
          <w:color w:val="000000" w:themeColor="text1"/>
        </w:rPr>
        <w:t>精神疾病敏感度及警覺性，並進一步區辨潛在者警訊，並請各矯正機關積極辦理精神疾病衛教宣導，以充實精神疾病相關專業知能。</w:t>
      </w:r>
    </w:p>
    <w:p w:rsidR="00036820" w:rsidRPr="00B9609C" w:rsidRDefault="00F53941" w:rsidP="003822EC">
      <w:pPr>
        <w:pStyle w:val="3"/>
        <w:rPr>
          <w:color w:val="000000" w:themeColor="text1"/>
        </w:rPr>
      </w:pPr>
      <w:bookmarkStart w:id="5844" w:name="_Toc23587970"/>
      <w:bookmarkStart w:id="5845" w:name="_Toc23776644"/>
      <w:r w:rsidRPr="00B9609C">
        <w:rPr>
          <w:rFonts w:hint="eastAsia"/>
          <w:color w:val="000000" w:themeColor="text1"/>
        </w:rPr>
        <w:t>聽覺障礙者缺乏溝通與協助：</w:t>
      </w:r>
      <w:bookmarkEnd w:id="5844"/>
      <w:bookmarkEnd w:id="5845"/>
    </w:p>
    <w:p w:rsidR="00036820" w:rsidRPr="00B9609C" w:rsidRDefault="00036820" w:rsidP="003822EC">
      <w:pPr>
        <w:pStyle w:val="4"/>
        <w:rPr>
          <w:color w:val="000000" w:themeColor="text1"/>
        </w:rPr>
      </w:pPr>
      <w:r w:rsidRPr="00B9609C">
        <w:rPr>
          <w:color w:val="000000" w:themeColor="text1"/>
        </w:rPr>
        <w:t>為保障羈押被告之訴訟權，</w:t>
      </w:r>
      <w:r w:rsidRPr="00B9609C">
        <w:rPr>
          <w:rFonts w:hint="eastAsia"/>
          <w:color w:val="000000" w:themeColor="text1"/>
        </w:rPr>
        <w:t>法務</w:t>
      </w:r>
      <w:r w:rsidRPr="00B9609C">
        <w:rPr>
          <w:color w:val="000000" w:themeColor="text1"/>
        </w:rPr>
        <w:t>部業於98年5月13日修正羈押法相關條文，明定被告與其辯護人接見時，除法律另有規定外，看守所管理人員僅得監看而不與聞。另為維謢看守所秩序及安全，除法律另有規定外，看守所得對被告與其辯護人往來文書及其他相關資料以開拆而不閱覽之方式檢查有無夾藏違禁物品，以保障收容人與辯護人自由溝通之權利。</w:t>
      </w:r>
    </w:p>
    <w:p w:rsidR="00036820" w:rsidRPr="00B9609C" w:rsidRDefault="00036820" w:rsidP="003822EC">
      <w:pPr>
        <w:pStyle w:val="4"/>
        <w:rPr>
          <w:color w:val="000000" w:themeColor="text1"/>
        </w:rPr>
      </w:pPr>
      <w:r w:rsidRPr="00B9609C">
        <w:rPr>
          <w:color w:val="000000" w:themeColor="text1"/>
        </w:rPr>
        <w:t>所述「辯護人至看守所要與聽障者溝通，卻遭</w:t>
      </w:r>
      <w:r w:rsidRPr="00B9609C">
        <w:rPr>
          <w:color w:val="000000" w:themeColor="text1"/>
        </w:rPr>
        <w:lastRenderedPageBreak/>
        <w:t>看守所人員禁止使用筆書交談」之情形，查現行法令或函示並無聽障收容人與辯護人或親友接見時不得用筆書交談之規定，復按身心障礙者權利公約之宗旨，機關應基於身心障礙者之具體需要，進行必要及適當之修改及調整，以確保其等機會均等且無障礙。基此，機關自應依聽障收容人之個別需求，調整其接見方式並提供必要之協助，以排除其所遇之溝通障礙。</w:t>
      </w:r>
    </w:p>
    <w:p w:rsidR="00036820" w:rsidRPr="00B9609C" w:rsidRDefault="00036820" w:rsidP="003822EC">
      <w:pPr>
        <w:pStyle w:val="4"/>
        <w:rPr>
          <w:color w:val="000000" w:themeColor="text1"/>
        </w:rPr>
      </w:pPr>
      <w:r w:rsidRPr="00B9609C">
        <w:rPr>
          <w:color w:val="000000" w:themeColor="text1"/>
        </w:rPr>
        <w:t>所述禁止聽障者筆談之情形，可能為個別機關對執勤人員教育訓練之不足，或係因提帶人員未確實與現場監看人員交接接見收容人有身心障礙之情形，致生聽障者筆書交談被制止之情形。為避免再發生前揭情形，矯正署將囑矯正機關加強執勤人員之教育訓練，並落實個別收容人動、靜態情形之交接，以維護聽障收容人自由溝通之權利。</w:t>
      </w:r>
    </w:p>
    <w:p w:rsidR="00036820" w:rsidRPr="00B9609C" w:rsidRDefault="0009396D" w:rsidP="00036820">
      <w:pPr>
        <w:pStyle w:val="3"/>
        <w:rPr>
          <w:rFonts w:ascii="Times New Roman" w:hAnsi="Times New Roman"/>
          <w:color w:val="000000" w:themeColor="text1"/>
        </w:rPr>
      </w:pPr>
      <w:bookmarkStart w:id="5846" w:name="_Toc18854643"/>
      <w:bookmarkStart w:id="5847" w:name="_Toc18856340"/>
      <w:bookmarkStart w:id="5848" w:name="_Toc18943131"/>
      <w:bookmarkStart w:id="5849" w:name="_Toc20991412"/>
      <w:bookmarkStart w:id="5850" w:name="_Toc21938968"/>
      <w:bookmarkStart w:id="5851" w:name="_Toc23587971"/>
      <w:bookmarkStart w:id="5852" w:name="_Toc23776645"/>
      <w:bookmarkStart w:id="5853" w:name="_Toc15735109"/>
      <w:bookmarkStart w:id="5854" w:name="_Toc16006036"/>
      <w:bookmarkStart w:id="5855" w:name="_Toc16071304"/>
      <w:r w:rsidRPr="00B9609C">
        <w:rPr>
          <w:rFonts w:ascii="Times New Roman" w:hAnsi="Times New Roman" w:hint="eastAsia"/>
          <w:color w:val="000000" w:themeColor="text1"/>
        </w:rPr>
        <w:t>行動不便的障礙收容人缺乏無障礙設施</w:t>
      </w:r>
      <w:r w:rsidR="00036820" w:rsidRPr="00B9609C">
        <w:rPr>
          <w:rFonts w:ascii="Times New Roman" w:hAnsi="Times New Roman"/>
          <w:color w:val="000000" w:themeColor="text1"/>
        </w:rPr>
        <w:t>：</w:t>
      </w:r>
      <w:bookmarkEnd w:id="5846"/>
      <w:bookmarkEnd w:id="5847"/>
      <w:bookmarkEnd w:id="5848"/>
      <w:bookmarkEnd w:id="5849"/>
      <w:bookmarkEnd w:id="5850"/>
      <w:bookmarkEnd w:id="5851"/>
      <w:bookmarkEnd w:id="5852"/>
    </w:p>
    <w:p w:rsidR="0098501A" w:rsidRPr="00B9609C" w:rsidRDefault="0098501A" w:rsidP="0098501A">
      <w:pPr>
        <w:pStyle w:val="4"/>
        <w:rPr>
          <w:color w:val="000000" w:themeColor="text1"/>
        </w:rPr>
      </w:pPr>
      <w:r w:rsidRPr="00B9609C">
        <w:rPr>
          <w:color w:val="000000" w:themeColor="text1"/>
        </w:rPr>
        <w:t>我國矯正機關建築多老舊，且興建年代已逾40、50年，</w:t>
      </w:r>
      <w:r w:rsidRPr="00B9609C">
        <w:rPr>
          <w:b/>
          <w:color w:val="000000" w:themeColor="text1"/>
          <w:u w:val="single"/>
        </w:rPr>
        <w:t>既有空間設計及規劃實與現今理念未盡相符</w:t>
      </w:r>
      <w:r w:rsidRPr="00B9609C">
        <w:rPr>
          <w:color w:val="000000" w:themeColor="text1"/>
        </w:rPr>
        <w:t>，此外，因收容人別複雜，既有收容空間有限，況超額收容問題亦尚未解決，</w:t>
      </w:r>
      <w:r w:rsidRPr="00B9609C">
        <w:rPr>
          <w:b/>
          <w:color w:val="000000" w:themeColor="text1"/>
          <w:u w:val="single"/>
        </w:rPr>
        <w:t>目前實難以依不同特殊收容人之障礙別，另行規劃完整適於個別障礙收容人之設施與空間</w:t>
      </w:r>
      <w:r w:rsidRPr="00B9609C">
        <w:rPr>
          <w:color w:val="000000" w:themeColor="text1"/>
        </w:rPr>
        <w:t>。</w:t>
      </w:r>
    </w:p>
    <w:p w:rsidR="0098501A" w:rsidRPr="00B9609C" w:rsidRDefault="0098501A" w:rsidP="0098501A">
      <w:pPr>
        <w:pStyle w:val="4"/>
        <w:rPr>
          <w:color w:val="000000" w:themeColor="text1"/>
        </w:rPr>
      </w:pPr>
      <w:r w:rsidRPr="00B9609C">
        <w:rPr>
          <w:color w:val="000000" w:themeColor="text1"/>
        </w:rPr>
        <w:t>考量身心障礙收容人之收容需求及生活照顧，目前各機關均尚能依收容情形規劃並設置基礎無障礙設施以及提供相關輔具供用；而對於行動不便者以及障礙者，亦多收容於病舍或低樓層區域之舍房，以便利其行動。</w:t>
      </w:r>
    </w:p>
    <w:p w:rsidR="00036820" w:rsidRPr="00B9609C" w:rsidRDefault="00036820" w:rsidP="00036820">
      <w:pPr>
        <w:pStyle w:val="3"/>
        <w:rPr>
          <w:rFonts w:ascii="Times New Roman" w:hAnsi="Times New Roman"/>
          <w:color w:val="000000" w:themeColor="text1"/>
        </w:rPr>
      </w:pPr>
      <w:bookmarkStart w:id="5856" w:name="_Toc15735110"/>
      <w:bookmarkStart w:id="5857" w:name="_Toc16006037"/>
      <w:bookmarkStart w:id="5858" w:name="_Toc16071305"/>
      <w:bookmarkStart w:id="5859" w:name="_Toc18854644"/>
      <w:bookmarkStart w:id="5860" w:name="_Toc18856341"/>
      <w:bookmarkStart w:id="5861" w:name="_Toc18943132"/>
      <w:bookmarkStart w:id="5862" w:name="_Toc20991413"/>
      <w:bookmarkStart w:id="5863" w:name="_Toc21938969"/>
      <w:bookmarkStart w:id="5864" w:name="_Toc23587972"/>
      <w:bookmarkStart w:id="5865" w:name="_Toc23776646"/>
      <w:bookmarkEnd w:id="5853"/>
      <w:bookmarkEnd w:id="5854"/>
      <w:bookmarkEnd w:id="5855"/>
      <w:r w:rsidRPr="00B9609C">
        <w:rPr>
          <w:rFonts w:ascii="Times New Roman" w:hAnsi="Times New Roman"/>
          <w:color w:val="000000" w:themeColor="text1"/>
        </w:rPr>
        <w:t>諮詢</w:t>
      </w:r>
      <w:r w:rsidR="00225727" w:rsidRPr="00B9609C">
        <w:rPr>
          <w:rFonts w:ascii="Times New Roman" w:hAnsi="Times New Roman" w:hint="eastAsia"/>
          <w:color w:val="000000" w:themeColor="text1"/>
        </w:rPr>
        <w:t>專家學者的意見</w:t>
      </w:r>
      <w:r w:rsidRPr="00B9609C">
        <w:rPr>
          <w:rFonts w:ascii="Times New Roman" w:hAnsi="Times New Roman"/>
          <w:color w:val="000000" w:themeColor="text1"/>
        </w:rPr>
        <w:t>：</w:t>
      </w:r>
      <w:bookmarkEnd w:id="5856"/>
      <w:bookmarkEnd w:id="5857"/>
      <w:bookmarkEnd w:id="5858"/>
      <w:bookmarkEnd w:id="5859"/>
      <w:bookmarkEnd w:id="5860"/>
      <w:bookmarkEnd w:id="5861"/>
      <w:bookmarkEnd w:id="5862"/>
      <w:bookmarkEnd w:id="5863"/>
      <w:bookmarkEnd w:id="5864"/>
      <w:bookmarkEnd w:id="5865"/>
    </w:p>
    <w:p w:rsidR="00036820" w:rsidRPr="00B9609C" w:rsidRDefault="00036820" w:rsidP="00036820">
      <w:pPr>
        <w:pStyle w:val="4"/>
        <w:numPr>
          <w:ilvl w:val="3"/>
          <w:numId w:val="10"/>
        </w:numPr>
        <w:ind w:left="1701"/>
        <w:rPr>
          <w:rFonts w:ascii="Times New Roman" w:hAnsi="Times New Roman"/>
          <w:color w:val="000000" w:themeColor="text1"/>
        </w:rPr>
      </w:pPr>
      <w:r w:rsidRPr="00B9609C">
        <w:rPr>
          <w:rFonts w:ascii="Times New Roman" w:hAnsi="Times New Roman" w:hint="eastAsia"/>
          <w:color w:val="000000" w:themeColor="text1"/>
        </w:rPr>
        <w:lastRenderedPageBreak/>
        <w:t>現行精神病犯之照顧未</w:t>
      </w:r>
      <w:r w:rsidR="001E4C03" w:rsidRPr="00B9609C">
        <w:rPr>
          <w:rFonts w:ascii="Times New Roman" w:hAnsi="Times New Roman" w:hint="eastAsia"/>
          <w:color w:val="000000" w:themeColor="text1"/>
        </w:rPr>
        <w:t>能</w:t>
      </w:r>
      <w:r w:rsidRPr="00B9609C">
        <w:rPr>
          <w:rFonts w:ascii="Times New Roman" w:hAnsi="Times New Roman" w:hint="eastAsia"/>
          <w:color w:val="000000" w:themeColor="text1"/>
        </w:rPr>
        <w:t>妥適</w:t>
      </w:r>
    </w:p>
    <w:p w:rsidR="001E4C03" w:rsidRPr="00B9609C" w:rsidRDefault="001E4C03" w:rsidP="00B24CF4">
      <w:pPr>
        <w:pStyle w:val="5"/>
        <w:numPr>
          <w:ilvl w:val="0"/>
          <w:numId w:val="160"/>
        </w:numPr>
        <w:rPr>
          <w:color w:val="000000" w:themeColor="text1"/>
        </w:rPr>
      </w:pPr>
      <w:r w:rsidRPr="00B9609C">
        <w:rPr>
          <w:color w:val="000000" w:themeColor="text1"/>
        </w:rPr>
        <w:t>據臺灣人權促進會會長翁國彥陳訴，監所及看守所對精神障礙者缺乏認知，相關作為易導致其病情惡化：</w:t>
      </w:r>
    </w:p>
    <w:p w:rsidR="001E4C03" w:rsidRPr="00B9609C" w:rsidRDefault="001E4C03" w:rsidP="00B24CF4">
      <w:pPr>
        <w:pStyle w:val="6"/>
        <w:numPr>
          <w:ilvl w:val="5"/>
          <w:numId w:val="144"/>
        </w:numPr>
        <w:ind w:left="2382" w:hanging="851"/>
        <w:rPr>
          <w:color w:val="000000" w:themeColor="text1"/>
        </w:rPr>
      </w:pPr>
      <w:r w:rsidRPr="00B9609C">
        <w:rPr>
          <w:color w:val="000000" w:themeColor="text1"/>
        </w:rPr>
        <w:tab/>
        <w:t>監所及看守所人員缺乏對身心障礙者之認知與教育訓練，甚至辯護人至看守所要與聽障者溝通，卻遭看守所人員禁止使用筆書交談。管理人員常視身心障礙者為問題製造者，未能體恤其問題所在。</w:t>
      </w:r>
    </w:p>
    <w:p w:rsidR="001E4C03" w:rsidRPr="00B9609C" w:rsidRDefault="001E4C03" w:rsidP="00C96FCE">
      <w:pPr>
        <w:pStyle w:val="6"/>
        <w:rPr>
          <w:color w:val="000000" w:themeColor="text1"/>
        </w:rPr>
      </w:pPr>
      <w:r w:rsidRPr="00B9609C">
        <w:rPr>
          <w:color w:val="000000" w:themeColor="text1"/>
        </w:rPr>
        <w:tab/>
        <w:t>監所環境的擁擠不良，特別是醫療資源的不足，而監所內的精神衛生問題，已使心智障礙者在監禁環境內喪失基本權利。</w:t>
      </w:r>
    </w:p>
    <w:p w:rsidR="001E4C03" w:rsidRPr="00B9609C" w:rsidRDefault="001E4C03" w:rsidP="00C96FCE">
      <w:pPr>
        <w:pStyle w:val="6"/>
        <w:rPr>
          <w:color w:val="000000" w:themeColor="text1"/>
        </w:rPr>
      </w:pPr>
      <w:r w:rsidRPr="00B9609C">
        <w:rPr>
          <w:color w:val="000000" w:themeColor="text1"/>
        </w:rPr>
        <w:tab/>
        <w:t>看守所將精神障礙者關入獨居房應有規範，避免使其病情惡化。</w:t>
      </w:r>
    </w:p>
    <w:p w:rsidR="001E4C03" w:rsidRPr="00B9609C" w:rsidRDefault="001E4C03" w:rsidP="00C96FCE">
      <w:pPr>
        <w:pStyle w:val="6"/>
        <w:rPr>
          <w:color w:val="000000" w:themeColor="text1"/>
        </w:rPr>
      </w:pPr>
      <w:r w:rsidRPr="00B9609C">
        <w:rPr>
          <w:color w:val="000000" w:themeColor="text1"/>
        </w:rPr>
        <w:t>是否收監應考量身心障礙者之障礙情況。</w:t>
      </w:r>
    </w:p>
    <w:p w:rsidR="00C96FCE" w:rsidRPr="00B9609C" w:rsidRDefault="00C96FCE" w:rsidP="00C96FCE">
      <w:pPr>
        <w:pStyle w:val="6"/>
        <w:rPr>
          <w:color w:val="000000" w:themeColor="text1"/>
        </w:rPr>
      </w:pPr>
      <w:r w:rsidRPr="00B9609C">
        <w:rPr>
          <w:bCs/>
          <w:color w:val="000000" w:themeColor="text1"/>
          <w:lang w:val="fr-FR"/>
        </w:rPr>
        <w:t>Z原</w:t>
      </w:r>
      <w:r w:rsidRPr="00B9609C">
        <w:rPr>
          <w:color w:val="000000" w:themeColor="text1"/>
        </w:rPr>
        <w:t>本只是人格疾患，卻因為看守所將他長期監禁在高壓的獨居房內，病情急速惡化到接近思覺失調症的程度。</w:t>
      </w:r>
    </w:p>
    <w:p w:rsidR="00C96FCE" w:rsidRPr="00B9609C" w:rsidRDefault="00C96FCE" w:rsidP="00C96FCE">
      <w:pPr>
        <w:pStyle w:val="6"/>
        <w:rPr>
          <w:color w:val="000000" w:themeColor="text1"/>
        </w:rPr>
      </w:pPr>
      <w:r w:rsidRPr="00B9609C">
        <w:rPr>
          <w:color w:val="000000" w:themeColor="text1"/>
        </w:rPr>
        <w:t>實際上看守所對於被告的病情可謂毫無同理心，也對精神疾病的認識非常薄弱。對於Z不斷出現違規行為、與室友產生衝突，完全未察覺可能是精神病情逐漸在惡化中（當然也有可能是明知而有意忽略），只會不斷將Z視為違反紀律的trouble maker，最後再將他丟到對精神狀態威脅最大的獨居房內。對正在接受審判的被告而言，若處於羈押狀態，已經讓他們比一般被告受到更多阻隔，接觸與閱覽卷證、與律師討論、研究案情都受到限制；而一旦他們原有的心智障礙無法獲得良好治療或控制，反而讓病情惡</w:t>
      </w:r>
      <w:r w:rsidRPr="00B9609C">
        <w:rPr>
          <w:color w:val="000000" w:themeColor="text1"/>
        </w:rPr>
        <w:lastRenderedPageBreak/>
        <w:t>化，更會直接影響他們獲得有效而公平司法保護的機會，包括實質參與審判、正確理解案情與檢察官指控、有效為自己辯護等權利。</w:t>
      </w:r>
    </w:p>
    <w:p w:rsidR="00036820" w:rsidRPr="00B9609C" w:rsidRDefault="00036820" w:rsidP="001E4C03">
      <w:pPr>
        <w:pStyle w:val="5"/>
        <w:rPr>
          <w:color w:val="000000" w:themeColor="text1"/>
        </w:rPr>
      </w:pPr>
      <w:r w:rsidRPr="00B9609C">
        <w:rPr>
          <w:color w:val="000000" w:themeColor="text1"/>
        </w:rPr>
        <w:t>矯正機關並非醫院，惟</w:t>
      </w:r>
      <w:r w:rsidRPr="00B9609C">
        <w:rPr>
          <w:rFonts w:hint="eastAsia"/>
          <w:color w:val="000000" w:themeColor="text1"/>
        </w:rPr>
        <w:t>應</w:t>
      </w:r>
      <w:r w:rsidRPr="00B9609C">
        <w:rPr>
          <w:color w:val="000000" w:themeColor="text1"/>
        </w:rPr>
        <w:t>會以最有限的人力、物力進行努力，精神病犯需穩定的回診治療，才會好轉。</w:t>
      </w:r>
    </w:p>
    <w:p w:rsidR="00036820" w:rsidRPr="00B9609C" w:rsidRDefault="00036820" w:rsidP="00036820">
      <w:pPr>
        <w:pStyle w:val="5"/>
        <w:rPr>
          <w:color w:val="000000" w:themeColor="text1"/>
        </w:rPr>
      </w:pPr>
      <w:r w:rsidRPr="00B9609C">
        <w:rPr>
          <w:color w:val="000000" w:themeColor="text1"/>
        </w:rPr>
        <w:t>監所人員對病犯人權的認識，可能認為病犯裝病，部分研究認為反社會人格占</w:t>
      </w:r>
      <w:r w:rsidRPr="00B9609C">
        <w:rPr>
          <w:rFonts w:hint="eastAsia"/>
          <w:color w:val="000000" w:themeColor="text1"/>
        </w:rPr>
        <w:t>五至九</w:t>
      </w:r>
      <w:r w:rsidRPr="00B9609C">
        <w:rPr>
          <w:color w:val="000000" w:themeColor="text1"/>
        </w:rPr>
        <w:t>成，就算進行分類，也可能是不精確的。理想上得建構病房模式的狀態，病人同時有監所人員與醫療人員照顧，可考慮重新規劃病犯生活行程，常規設置醫療人員在內，加長心理師輔導時間，與病犯、以及團隊無時無刻的溝通。行為表現如何連結到疾病，需長時間瞭解。有關教育訓練，若只是以上課方式進行，僅會造成監所人員負擔。</w:t>
      </w:r>
    </w:p>
    <w:p w:rsidR="00036820" w:rsidRPr="00B9609C" w:rsidRDefault="00036820" w:rsidP="00036820">
      <w:pPr>
        <w:pStyle w:val="5"/>
        <w:rPr>
          <w:color w:val="000000" w:themeColor="text1"/>
        </w:rPr>
      </w:pPr>
      <w:r w:rsidRPr="00B9609C">
        <w:rPr>
          <w:color w:val="000000" w:themeColor="text1"/>
        </w:rPr>
        <w:t>重罪病患在監所裡都在等待結束生命，精神病患者需要藥物治療、深度心理諮商、職能治療，走回一般生活跟大家相處，目前矯正機構只能提供醫師及心理師等最基本的服務，患者倘併有自殺問題，將長期遭受監視，精神障礙的環境在我國建構不足，國家對此部分尚未重視，在矯正體系、審判體系，就會被擴大，矯正署監獄工作人員不知如何處理，警察亦不知如何處理。</w:t>
      </w:r>
    </w:p>
    <w:p w:rsidR="00036820" w:rsidRPr="00B9609C" w:rsidRDefault="00036820" w:rsidP="00036820">
      <w:pPr>
        <w:pStyle w:val="5"/>
        <w:rPr>
          <w:color w:val="000000" w:themeColor="text1"/>
        </w:rPr>
      </w:pPr>
      <w:r w:rsidRPr="00B9609C">
        <w:rPr>
          <w:color w:val="000000" w:themeColor="text1"/>
        </w:rPr>
        <w:t>有關認知障礙患者，如智能障礙、自閉症等教化，是目前較為缺乏的，從特殊教育學校畢業後，沒有任何資源可以協助他。</w:t>
      </w:r>
    </w:p>
    <w:p w:rsidR="00965DE8" w:rsidRPr="00B9609C" w:rsidRDefault="00965DE8" w:rsidP="00965DE8">
      <w:pPr>
        <w:pStyle w:val="5"/>
        <w:rPr>
          <w:color w:val="000000" w:themeColor="text1"/>
        </w:rPr>
      </w:pPr>
      <w:r w:rsidRPr="00B9609C">
        <w:rPr>
          <w:rFonts w:hint="eastAsia"/>
          <w:color w:val="000000" w:themeColor="text1"/>
        </w:rPr>
        <w:t>監獄之環境會讓身心狀態惡化，應平常就不斷評估，惟經費可能無法負擔，還有自閉症、學習障礙、失智症等症狀。</w:t>
      </w:r>
    </w:p>
    <w:p w:rsidR="00965DE8" w:rsidRPr="00B9609C" w:rsidRDefault="00965DE8" w:rsidP="00965DE8">
      <w:pPr>
        <w:pStyle w:val="5"/>
        <w:rPr>
          <w:color w:val="000000" w:themeColor="text1"/>
        </w:rPr>
      </w:pPr>
      <w:r w:rsidRPr="00B9609C">
        <w:rPr>
          <w:rFonts w:hint="eastAsia"/>
          <w:color w:val="000000" w:themeColor="text1"/>
        </w:rPr>
        <w:lastRenderedPageBreak/>
        <w:t>可參考曼德拉公約（規則），提及懲罰部分，監所不得因為精神疾病為理由懲罰受刑人，精神疾病跟違規間的連結，需要監所人員判斷。</w:t>
      </w:r>
    </w:p>
    <w:p w:rsidR="00036820" w:rsidRPr="00B9609C" w:rsidRDefault="00036820" w:rsidP="00036820">
      <w:pPr>
        <w:pStyle w:val="4"/>
        <w:numPr>
          <w:ilvl w:val="3"/>
          <w:numId w:val="1"/>
        </w:numPr>
        <w:ind w:left="1701"/>
        <w:rPr>
          <w:rFonts w:ascii="Times New Roman" w:hAnsi="Times New Roman"/>
          <w:color w:val="000000" w:themeColor="text1"/>
        </w:rPr>
      </w:pPr>
      <w:r w:rsidRPr="00B9609C">
        <w:rPr>
          <w:rFonts w:ascii="Times New Roman" w:hAnsi="Times New Roman" w:hint="eastAsia"/>
          <w:color w:val="000000" w:themeColor="text1"/>
        </w:rPr>
        <w:t>運用科技協助並參照國外制度進行個案管理</w:t>
      </w:r>
    </w:p>
    <w:p w:rsidR="00036820" w:rsidRPr="00B9609C" w:rsidRDefault="00264DE9" w:rsidP="00B24CF4">
      <w:pPr>
        <w:pStyle w:val="5"/>
        <w:numPr>
          <w:ilvl w:val="0"/>
          <w:numId w:val="143"/>
        </w:numPr>
        <w:rPr>
          <w:color w:val="000000" w:themeColor="text1"/>
        </w:rPr>
      </w:pPr>
      <w:r w:rsidRPr="00B9609C">
        <w:rPr>
          <w:color w:val="000000" w:themeColor="text1"/>
        </w:rPr>
        <w:t>美國有20％以上受刑人為精神病患</w:t>
      </w:r>
      <w:r w:rsidRPr="00B9609C">
        <w:rPr>
          <w:rFonts w:hint="eastAsia"/>
          <w:color w:val="000000" w:themeColor="text1"/>
        </w:rPr>
        <w:t>，</w:t>
      </w:r>
      <w:r w:rsidR="00036820" w:rsidRPr="00B9609C">
        <w:rPr>
          <w:color w:val="000000" w:themeColor="text1"/>
        </w:rPr>
        <w:t>大多數國家監獄有15％至30%精神病受刑人。專業人力、心理衛生專業人員應強化。監所精神門診來診人數很多，醫師需要長時間診療，倘有嚴重精神病，應建立病識感，很難有很多時間可以評估，應增加醫療人力。監所內一般戒護人員亦很重要，要靠戒護人員平時的觀察才會轉介，或在健檢時才能察覺。</w:t>
      </w:r>
    </w:p>
    <w:p w:rsidR="00FB6D4D" w:rsidRPr="00B9609C" w:rsidRDefault="00FB6D4D" w:rsidP="00FB6D4D">
      <w:pPr>
        <w:pStyle w:val="5"/>
        <w:rPr>
          <w:color w:val="000000" w:themeColor="text1"/>
        </w:rPr>
      </w:pPr>
      <w:r w:rsidRPr="00B9609C">
        <w:rPr>
          <w:rFonts w:hint="eastAsia"/>
          <w:color w:val="000000" w:themeColor="text1"/>
        </w:rPr>
        <w:t>過去20年來，性侵害犯受刑人，人犯結構是最低的，與美國比較，我國在性侵害矯正具有效益，各地設有侵害防治中心，搭配電子腳鐐，倘有再犯之虞，再到培德醫院進行強制治療，性侵害案件與10年前比起來已有控制，毒品犯係目前大宗，有關其刑前觀察、勒戒及治療，目前都在新店戒治所進行。回應黃律師所提，現階段可做的，得引進專業資源，並對新收受刑人做全面性的篩檢，我國的精神病患受刑</w:t>
      </w:r>
      <w:r w:rsidR="00104193" w:rsidRPr="00B9609C">
        <w:rPr>
          <w:rFonts w:hint="eastAsia"/>
          <w:color w:val="000000" w:themeColor="text1"/>
        </w:rPr>
        <w:t>人</w:t>
      </w:r>
      <w:r w:rsidRPr="00B9609C">
        <w:rPr>
          <w:rFonts w:hint="eastAsia"/>
          <w:color w:val="000000" w:themeColor="text1"/>
        </w:rPr>
        <w:t>目前僅統計有5％至10％，可能有許多黑數。</w:t>
      </w:r>
    </w:p>
    <w:p w:rsidR="00EC7482" w:rsidRPr="00B9609C" w:rsidRDefault="00EC7482" w:rsidP="00EC7482">
      <w:pPr>
        <w:pStyle w:val="4"/>
        <w:rPr>
          <w:color w:val="000000" w:themeColor="text1"/>
        </w:rPr>
      </w:pPr>
      <w:r w:rsidRPr="00B9609C">
        <w:rPr>
          <w:rFonts w:hint="eastAsia"/>
          <w:color w:val="000000" w:themeColor="text1"/>
        </w:rPr>
        <w:t>有關監所對精神障礙收容人投入資源</w:t>
      </w:r>
    </w:p>
    <w:p w:rsidR="00941920" w:rsidRPr="00B9609C" w:rsidRDefault="00941920" w:rsidP="00B24CF4">
      <w:pPr>
        <w:pStyle w:val="5"/>
        <w:numPr>
          <w:ilvl w:val="0"/>
          <w:numId w:val="161"/>
        </w:numPr>
        <w:rPr>
          <w:color w:val="000000" w:themeColor="text1"/>
        </w:rPr>
      </w:pPr>
      <w:r w:rsidRPr="00B9609C">
        <w:rPr>
          <w:rFonts w:hint="eastAsia"/>
          <w:color w:val="000000" w:themeColor="text1"/>
        </w:rPr>
        <w:t>受刑人有犯罪紀錄，又無良好的家庭資源，需要社福系統協助，社福系統資源、人力不足，風險高，係目前投注較少的，很難請目前的社福資源幫忙，需要投注更多資源。</w:t>
      </w:r>
    </w:p>
    <w:p w:rsidR="00637845" w:rsidRPr="00B9609C" w:rsidRDefault="00637845" w:rsidP="00637845">
      <w:pPr>
        <w:pStyle w:val="5"/>
        <w:rPr>
          <w:color w:val="000000" w:themeColor="text1"/>
        </w:rPr>
      </w:pPr>
      <w:r w:rsidRPr="00B9609C">
        <w:rPr>
          <w:rFonts w:hint="eastAsia"/>
          <w:color w:val="000000" w:themeColor="text1"/>
        </w:rPr>
        <w:t>本院107年12月7日舉辦身心障礙者研討會會議</w:t>
      </w:r>
      <w:r w:rsidRPr="00B9609C">
        <w:rPr>
          <w:color w:val="000000" w:themeColor="text1"/>
        </w:rPr>
        <w:t>相關論述：</w:t>
      </w:r>
    </w:p>
    <w:p w:rsidR="00637845" w:rsidRPr="00B9609C" w:rsidRDefault="00637845" w:rsidP="00225727">
      <w:pPr>
        <w:pStyle w:val="6"/>
        <w:rPr>
          <w:color w:val="000000" w:themeColor="text1"/>
        </w:rPr>
      </w:pPr>
      <w:r w:rsidRPr="00B9609C">
        <w:rPr>
          <w:color w:val="000000" w:themeColor="text1"/>
        </w:rPr>
        <w:t>「</w:t>
      </w:r>
      <w:r w:rsidRPr="00B9609C">
        <w:rPr>
          <w:color w:val="000000" w:themeColor="text1"/>
          <w:lang w:val="fr-FR"/>
        </w:rPr>
        <w:t>身心障礙者如何獲得平等且有效之司法</w:t>
      </w:r>
      <w:r w:rsidRPr="00B9609C">
        <w:rPr>
          <w:color w:val="000000" w:themeColor="text1"/>
          <w:lang w:val="fr-FR"/>
        </w:rPr>
        <w:lastRenderedPageBreak/>
        <w:t>保護</w:t>
      </w:r>
      <w:r w:rsidRPr="00B9609C">
        <w:rPr>
          <w:rStyle w:val="aff1"/>
          <w:rFonts w:ascii="Times New Roman" w:hAnsi="Times New Roman"/>
          <w:color w:val="000000" w:themeColor="text1"/>
          <w:lang w:val="fr-FR"/>
        </w:rPr>
        <w:footnoteReference w:id="6"/>
      </w:r>
      <w:r w:rsidRPr="00B9609C">
        <w:rPr>
          <w:color w:val="000000" w:themeColor="text1"/>
          <w:lang w:val="fr-FR"/>
        </w:rPr>
        <w:t>。」</w:t>
      </w:r>
    </w:p>
    <w:p w:rsidR="00637845" w:rsidRPr="00B9609C" w:rsidRDefault="00637845" w:rsidP="00104193">
      <w:pPr>
        <w:pStyle w:val="6"/>
        <w:rPr>
          <w:color w:val="000000" w:themeColor="text1"/>
        </w:rPr>
      </w:pPr>
      <w:r w:rsidRPr="00B9609C">
        <w:rPr>
          <w:color w:val="000000" w:themeColor="text1"/>
          <w:lang w:val="fr-FR"/>
        </w:rPr>
        <w:t>「淺論身心障礙者獲得司法保護之內外在障礙限制（CRPD</w:t>
      </w:r>
      <w:r w:rsidRPr="00B9609C">
        <w:rPr>
          <w:color w:val="000000" w:themeColor="text1"/>
          <w:lang w:val="fr-FR"/>
        </w:rPr>
        <w:t>§</w:t>
      </w:r>
      <w:r w:rsidRPr="00B9609C">
        <w:rPr>
          <w:color w:val="000000" w:themeColor="text1"/>
          <w:lang w:val="fr-FR"/>
        </w:rPr>
        <w:t>13）</w:t>
      </w:r>
      <w:r w:rsidRPr="00B9609C">
        <w:rPr>
          <w:rStyle w:val="aff1"/>
          <w:rFonts w:ascii="Times New Roman" w:hAnsi="Times New Roman"/>
          <w:color w:val="000000" w:themeColor="text1"/>
        </w:rPr>
        <w:footnoteReference w:id="7"/>
      </w:r>
      <w:r w:rsidRPr="00B9609C">
        <w:rPr>
          <w:color w:val="000000" w:themeColor="text1"/>
          <w:lang w:val="fr-FR"/>
        </w:rPr>
        <w:t>。」</w:t>
      </w:r>
    </w:p>
    <w:p w:rsidR="00637845" w:rsidRPr="00B9609C" w:rsidRDefault="00637845" w:rsidP="00104193">
      <w:pPr>
        <w:pStyle w:val="6"/>
        <w:rPr>
          <w:color w:val="000000" w:themeColor="text1"/>
        </w:rPr>
      </w:pPr>
      <w:r w:rsidRPr="00B9609C">
        <w:rPr>
          <w:color w:val="000000" w:themeColor="text1"/>
          <w:lang w:val="fr-FR"/>
        </w:rPr>
        <w:t>「身心障礙者之融合且有品質之教育權</w:t>
      </w:r>
      <w:r w:rsidRPr="00B9609C">
        <w:rPr>
          <w:color w:val="000000" w:themeColor="text1"/>
          <w:lang w:val="fr-FR"/>
        </w:rPr>
        <w:lastRenderedPageBreak/>
        <w:t>（CRPD第24條）</w:t>
      </w:r>
      <w:r w:rsidRPr="00B9609C">
        <w:rPr>
          <w:rStyle w:val="aff1"/>
          <w:rFonts w:ascii="Times New Roman" w:hAnsi="Times New Roman"/>
          <w:color w:val="000000" w:themeColor="text1"/>
        </w:rPr>
        <w:footnoteReference w:id="8"/>
      </w:r>
      <w:r w:rsidRPr="00B9609C">
        <w:rPr>
          <w:color w:val="000000" w:themeColor="text1"/>
          <w:lang w:val="fr-FR"/>
        </w:rPr>
        <w:t>。」</w:t>
      </w:r>
    </w:p>
    <w:p w:rsidR="00637845" w:rsidRPr="00B9609C" w:rsidRDefault="00637845" w:rsidP="00104193">
      <w:pPr>
        <w:pStyle w:val="6"/>
        <w:rPr>
          <w:color w:val="000000" w:themeColor="text1"/>
        </w:rPr>
      </w:pPr>
      <w:r w:rsidRPr="00B9609C">
        <w:rPr>
          <w:color w:val="000000" w:themeColor="text1"/>
          <w:lang w:val="fr-FR"/>
        </w:rPr>
        <w:t>「CRPD第13條身心障礙者如何獲得平等且有效之司法保護。</w:t>
      </w:r>
      <w:r w:rsidRPr="00B9609C">
        <w:rPr>
          <w:rStyle w:val="aff1"/>
          <w:rFonts w:ascii="Times New Roman" w:hAnsi="Times New Roman"/>
          <w:bCs/>
          <w:color w:val="000000" w:themeColor="text1"/>
          <w:lang w:val="fr-FR"/>
        </w:rPr>
        <w:footnoteReference w:id="9"/>
      </w:r>
      <w:r w:rsidRPr="00B9609C">
        <w:rPr>
          <w:color w:val="000000" w:themeColor="text1"/>
          <w:lang w:val="fr-FR"/>
        </w:rPr>
        <w:t>」</w:t>
      </w:r>
    </w:p>
    <w:p w:rsidR="00637845" w:rsidRPr="00B9609C" w:rsidRDefault="00637845" w:rsidP="00104193">
      <w:pPr>
        <w:pStyle w:val="6"/>
        <w:rPr>
          <w:color w:val="000000" w:themeColor="text1"/>
        </w:rPr>
      </w:pPr>
      <w:r w:rsidRPr="00B9609C">
        <w:rPr>
          <w:rFonts w:hint="eastAsia"/>
          <w:color w:val="000000" w:themeColor="text1"/>
        </w:rPr>
        <w:t>臺灣人權促進會會長翁國彥：「CRPD第13條身心障礙者如何獲得平等且有效之司法保護。」</w:t>
      </w:r>
      <w:r w:rsidRPr="00B9609C">
        <w:rPr>
          <w:rStyle w:val="aff1"/>
          <w:rFonts w:ascii="Times New Roman" w:hAnsi="Times New Roman"/>
          <w:color w:val="000000" w:themeColor="text1"/>
        </w:rPr>
        <w:footnoteReference w:id="10"/>
      </w:r>
    </w:p>
    <w:p w:rsidR="0009396D" w:rsidRPr="00B9609C" w:rsidRDefault="0009396D" w:rsidP="0009396D">
      <w:pPr>
        <w:pStyle w:val="3"/>
        <w:rPr>
          <w:color w:val="000000" w:themeColor="text1"/>
        </w:rPr>
      </w:pPr>
      <w:bookmarkStart w:id="5866" w:name="_Toc23587973"/>
      <w:bookmarkStart w:id="5867" w:name="_Toc23776647"/>
      <w:bookmarkStart w:id="5868" w:name="_Toc15735111"/>
      <w:bookmarkStart w:id="5869" w:name="_Toc16006038"/>
      <w:bookmarkStart w:id="5870" w:name="_Toc16071306"/>
      <w:bookmarkStart w:id="5871" w:name="_Toc18854645"/>
      <w:bookmarkStart w:id="5872" w:name="_Toc18856342"/>
      <w:bookmarkStart w:id="5873" w:name="_Toc18943133"/>
      <w:bookmarkStart w:id="5874" w:name="_Toc20991414"/>
      <w:bookmarkStart w:id="5875" w:name="_Toc21938970"/>
      <w:bookmarkStart w:id="5876" w:name="_Toc15735074"/>
      <w:bookmarkStart w:id="5877" w:name="_Toc16006005"/>
      <w:bookmarkStart w:id="5878" w:name="_Toc16071273"/>
      <w:bookmarkStart w:id="5879" w:name="_Toc18854638"/>
      <w:bookmarkStart w:id="5880" w:name="_Toc18856335"/>
      <w:bookmarkStart w:id="5881" w:name="_Toc18943126"/>
      <w:bookmarkStart w:id="5882" w:name="_Toc20990408"/>
      <w:bookmarkStart w:id="5883" w:name="_Toc21937964"/>
      <w:r w:rsidRPr="00B9609C">
        <w:rPr>
          <w:rFonts w:hint="eastAsia"/>
          <w:color w:val="000000" w:themeColor="text1"/>
        </w:rPr>
        <w:lastRenderedPageBreak/>
        <w:t>本案之檢討及策進作為：</w:t>
      </w:r>
      <w:bookmarkEnd w:id="5866"/>
      <w:bookmarkEnd w:id="5867"/>
    </w:p>
    <w:p w:rsidR="00DD1212" w:rsidRPr="00B9609C" w:rsidRDefault="00DD1212" w:rsidP="00090AF3">
      <w:pPr>
        <w:pStyle w:val="4"/>
        <w:rPr>
          <w:color w:val="000000" w:themeColor="text1"/>
        </w:rPr>
      </w:pPr>
      <w:r w:rsidRPr="00B9609C">
        <w:rPr>
          <w:color w:val="000000" w:themeColor="text1"/>
        </w:rPr>
        <w:t>精神鑑定於刑事方面之用途，主要為鑑定刑事案件被告犯行當時之精神狀態（有無責任能力），其中可能探討至被告之精神病史，可能得協助了解被告病情。惟精神病鑑定資料為法院判決使用之專業資料，實際仍需由精神科醫師判讀與治療為宜。</w:t>
      </w:r>
    </w:p>
    <w:p w:rsidR="00DD1212" w:rsidRPr="00B9609C" w:rsidRDefault="00DD1212" w:rsidP="00090AF3">
      <w:pPr>
        <w:pStyle w:val="4"/>
        <w:rPr>
          <w:color w:val="000000" w:themeColor="text1"/>
        </w:rPr>
      </w:pPr>
      <w:r w:rsidRPr="00B9609C">
        <w:rPr>
          <w:color w:val="000000" w:themeColor="text1"/>
        </w:rPr>
        <w:t>經電詢司法院，目前鑑定資料尚無建立資訊系統，僅有書面資料，難以數位化方式介接至獄政系統。如司法院願提供精神病犯鑑定報告，且提供此報告符合個人資料保護法相關規定。矯正機關可於監內看診時，提供醫師參考。</w:t>
      </w:r>
    </w:p>
    <w:p w:rsidR="0009396D" w:rsidRPr="00B9609C" w:rsidRDefault="0009396D" w:rsidP="0009396D">
      <w:pPr>
        <w:pStyle w:val="4"/>
        <w:rPr>
          <w:color w:val="000000" w:themeColor="text1"/>
        </w:rPr>
      </w:pPr>
      <w:r w:rsidRPr="00B9609C">
        <w:rPr>
          <w:color w:val="000000" w:themeColor="text1"/>
        </w:rPr>
        <w:t>為維護矯正機關之安全及秩序，並達成監獄行刑矯治處遇之目的，同時兼顧身心障礙收容人平等不受歧視、無障礙、有效參與、機會均等等權利，</w:t>
      </w:r>
      <w:r w:rsidRPr="00B9609C">
        <w:rPr>
          <w:rFonts w:hint="eastAsia"/>
          <w:color w:val="000000" w:themeColor="text1"/>
        </w:rPr>
        <w:t>法務</w:t>
      </w:r>
      <w:r w:rsidRPr="00B9609C">
        <w:rPr>
          <w:color w:val="000000" w:themeColor="text1"/>
        </w:rPr>
        <w:t>部研修監獄行刑法及羈押法修正草案（下稱修正草案）第一章總則參照身心障礙者權利公約第2條、第9條規定，制定機關應保障身心障礙收容人無障礙權益，並採取適當措施為合理調整之規定。所稱「無障礙」屬整體之規劃，「合理調整」指根據收容個別需求，於不造成機關過度或不當負擔之情況下進行必要及適當之修改與調整，包括設備設施、處遇、管理內容或程序、流程調整。</w:t>
      </w:r>
    </w:p>
    <w:p w:rsidR="0009396D" w:rsidRPr="00B9609C" w:rsidRDefault="0009396D" w:rsidP="0009396D">
      <w:pPr>
        <w:pStyle w:val="4"/>
        <w:rPr>
          <w:color w:val="000000" w:themeColor="text1"/>
        </w:rPr>
      </w:pPr>
      <w:r w:rsidRPr="00B9609C">
        <w:rPr>
          <w:color w:val="000000" w:themeColor="text1"/>
        </w:rPr>
        <w:t>除身心障礙收容人之無障礙權益及合理調整</w:t>
      </w:r>
      <w:r w:rsidRPr="00B9609C">
        <w:rPr>
          <w:color w:val="000000" w:themeColor="text1"/>
        </w:rPr>
        <w:lastRenderedPageBreak/>
        <w:t>外，本次修正草案亦就收容人人身自由等權利之限制、禁止事項訂定更周延完善之程序，以下分述：</w:t>
      </w:r>
    </w:p>
    <w:p w:rsidR="0009396D" w:rsidRPr="00B9609C" w:rsidRDefault="0009396D" w:rsidP="00B24CF4">
      <w:pPr>
        <w:pStyle w:val="5"/>
        <w:numPr>
          <w:ilvl w:val="0"/>
          <w:numId w:val="142"/>
        </w:numPr>
        <w:rPr>
          <w:color w:val="000000" w:themeColor="text1"/>
        </w:rPr>
      </w:pPr>
      <w:r w:rsidRPr="00B9609C">
        <w:rPr>
          <w:color w:val="000000" w:themeColor="text1"/>
        </w:rPr>
        <w:t>有關施用戒具部分，明訂施用戒具不得作為懲罰之方法、戒具種類、施用時限及陳報程序、安排醫事人員評估身心狀況等規範。</w:t>
      </w:r>
    </w:p>
    <w:p w:rsidR="0009396D" w:rsidRPr="00B9609C" w:rsidRDefault="0009396D" w:rsidP="0009396D">
      <w:pPr>
        <w:pStyle w:val="5"/>
        <w:rPr>
          <w:color w:val="000000" w:themeColor="text1"/>
        </w:rPr>
      </w:pPr>
      <w:r w:rsidRPr="00B9609C">
        <w:rPr>
          <w:color w:val="000000" w:themeColor="text1"/>
        </w:rPr>
        <w:t>有關獨居監禁部分，考量獨居監禁實際執行上可能有伴隨單獨監禁之現象，爰於修正草案明定監獄不得對受刑人施以逾15日之單獨監禁、15日以內之單獨監禁仍應由醫事人員持續評估受刑人身心健康狀況，醫事人員認為不適宜繼續單獨監禁者，應停止之，並規定相關備查程序。</w:t>
      </w:r>
    </w:p>
    <w:p w:rsidR="0009396D" w:rsidRPr="00B9609C" w:rsidRDefault="0009396D" w:rsidP="0009396D">
      <w:pPr>
        <w:pStyle w:val="5"/>
        <w:rPr>
          <w:rFonts w:ascii="Times New Roman" w:hAnsi="Times New Roman"/>
          <w:color w:val="000000" w:themeColor="text1"/>
        </w:rPr>
      </w:pPr>
      <w:r w:rsidRPr="00B9609C">
        <w:rPr>
          <w:color w:val="000000" w:themeColor="text1"/>
        </w:rPr>
        <w:t>有關違規懲罰部分，明訂無法律規定不得施以懲罰、同一事件不得重複懲罰，並酌修懲罰之種類，刪除停止接見、停止戶外活動等懲罰項目。</w:t>
      </w:r>
    </w:p>
    <w:p w:rsidR="00036820" w:rsidRPr="00B9609C" w:rsidRDefault="00104193" w:rsidP="00036820">
      <w:pPr>
        <w:pStyle w:val="3"/>
        <w:rPr>
          <w:rFonts w:ascii="Times New Roman" w:hAnsi="Times New Roman"/>
          <w:color w:val="000000" w:themeColor="text1"/>
        </w:rPr>
      </w:pPr>
      <w:bookmarkStart w:id="5884" w:name="_Toc15735113"/>
      <w:bookmarkStart w:id="5885" w:name="_Toc16006040"/>
      <w:bookmarkStart w:id="5886" w:name="_Toc16071308"/>
      <w:bookmarkStart w:id="5887" w:name="_Toc18854647"/>
      <w:bookmarkStart w:id="5888" w:name="_Toc18856344"/>
      <w:bookmarkStart w:id="5889" w:name="_Toc18943135"/>
      <w:bookmarkStart w:id="5890" w:name="_Toc20991416"/>
      <w:bookmarkStart w:id="5891" w:name="_Toc21938972"/>
      <w:bookmarkStart w:id="5892" w:name="_Toc23587974"/>
      <w:bookmarkStart w:id="5893" w:name="_Toc23776648"/>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r w:rsidRPr="00B9609C">
        <w:rPr>
          <w:rFonts w:ascii="Times New Roman" w:hAnsi="Times New Roman" w:hint="eastAsia"/>
          <w:color w:val="000000" w:themeColor="text1"/>
        </w:rPr>
        <w:t>綜合所得</w:t>
      </w:r>
      <w:r w:rsidR="00036820" w:rsidRPr="00B9609C">
        <w:rPr>
          <w:rFonts w:ascii="Times New Roman" w:hAnsi="Times New Roman"/>
          <w:color w:val="000000" w:themeColor="text1"/>
        </w:rPr>
        <w:t>：</w:t>
      </w:r>
      <w:bookmarkEnd w:id="5884"/>
      <w:bookmarkEnd w:id="5885"/>
      <w:bookmarkEnd w:id="5886"/>
      <w:bookmarkEnd w:id="5887"/>
      <w:bookmarkEnd w:id="5888"/>
      <w:bookmarkEnd w:id="5889"/>
      <w:bookmarkEnd w:id="5890"/>
      <w:bookmarkEnd w:id="5891"/>
      <w:bookmarkEnd w:id="5892"/>
      <w:bookmarkEnd w:id="5893"/>
    </w:p>
    <w:p w:rsidR="003B6781" w:rsidRPr="00B9609C" w:rsidRDefault="003B6781" w:rsidP="003B6781">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我國矯正機關之建築均屬老舊，空間配置亦不符現代行刑觀念，復因目前我國矯正機關仍超額收容，使收容空間受壓縮，致監所環境的擁擠不良，亟待主管機關重視。</w:t>
      </w:r>
    </w:p>
    <w:p w:rsidR="00036820" w:rsidRPr="00B9609C" w:rsidRDefault="00036820" w:rsidP="00036820">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lang w:val="x-none"/>
        </w:rPr>
        <w:t>認知障礙，是一種腦部的疾病，通常患者的記憶、理解、語言、學習、計算和判斷能力都會受影響，部分且會有情緒、行為及感覺等方陎的變化，嚴重的甚至喪失自理生活能力。矯正機關管教人員因對認知障礙症未具專業知能，僅能於收容人出現異常或脫序行為時（如溝通困難、情緒抑鬱、焦慮不安、性格的改變、妄想、幻覺等精神問題或咒罵他人、擾亂秩序、隨地便溺、暴力等脫序行為時）適時轉介，但對收容人這些脫序行為時，因難辨真偽，僅能依所規處理，但往往</w:t>
      </w:r>
      <w:r w:rsidRPr="00B9609C">
        <w:rPr>
          <w:rFonts w:ascii="Times New Roman" w:hAnsi="Times New Roman"/>
          <w:color w:val="000000" w:themeColor="text1"/>
          <w:lang w:val="x-none"/>
        </w:rPr>
        <w:lastRenderedPageBreak/>
        <w:t>令管教人員感到無措及壓力。爰此，</w:t>
      </w:r>
      <w:r w:rsidRPr="00B9609C">
        <w:rPr>
          <w:rFonts w:ascii="Times New Roman" w:hAnsi="Times New Roman"/>
          <w:color w:val="000000" w:themeColor="text1"/>
        </w:rPr>
        <w:t>法務部允應重視現行監所人員缺乏對身心障礙者之認知與教育訓練，以提升戒護管理知能；另醫療資源不足，亦應謀求解決。</w:t>
      </w:r>
    </w:p>
    <w:p w:rsidR="00036820" w:rsidRPr="00B9609C" w:rsidRDefault="00036820" w:rsidP="00036820">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監所將精神障礙者關入獨居房應有規範，避免使其病情惡化。監獄行刑法及羈押法修正草案明定監獄不得對受刑人施以逾</w:t>
      </w:r>
      <w:r w:rsidRPr="00B9609C">
        <w:rPr>
          <w:rFonts w:ascii="Times New Roman" w:hAnsi="Times New Roman"/>
          <w:color w:val="000000" w:themeColor="text1"/>
        </w:rPr>
        <w:t>15</w:t>
      </w:r>
      <w:r w:rsidRPr="00B9609C">
        <w:rPr>
          <w:rFonts w:ascii="Times New Roman" w:hAnsi="Times New Roman"/>
          <w:color w:val="000000" w:themeColor="text1"/>
        </w:rPr>
        <w:t>日之單獨監禁，應儘速促使完成立法程序。</w:t>
      </w:r>
    </w:p>
    <w:p w:rsidR="009A41F3" w:rsidRPr="00B9609C" w:rsidRDefault="003B6781" w:rsidP="009A41F3">
      <w:pPr>
        <w:pStyle w:val="4"/>
        <w:rPr>
          <w:b/>
          <w:color w:val="000000" w:themeColor="text1"/>
        </w:rPr>
      </w:pPr>
      <w:r w:rsidRPr="00B9609C">
        <w:rPr>
          <w:rFonts w:hint="eastAsia"/>
          <w:color w:val="000000" w:themeColor="text1"/>
        </w:rPr>
        <w:t>根據法監獄行刑法施行細則第26條規定，查</w:t>
      </w:r>
      <w:r w:rsidRPr="00B9609C">
        <w:rPr>
          <w:color w:val="000000" w:themeColor="text1"/>
        </w:rPr>
        <w:t>105</w:t>
      </w:r>
      <w:r w:rsidRPr="00B9609C">
        <w:rPr>
          <w:rFonts w:hint="eastAsia"/>
          <w:color w:val="000000" w:themeColor="text1"/>
        </w:rPr>
        <w:t>年至</w:t>
      </w:r>
      <w:r w:rsidRPr="00B9609C">
        <w:rPr>
          <w:color w:val="000000" w:themeColor="text1"/>
        </w:rPr>
        <w:t>107</w:t>
      </w:r>
      <w:r w:rsidRPr="00B9609C">
        <w:rPr>
          <w:rFonts w:hint="eastAsia"/>
          <w:color w:val="000000" w:themeColor="text1"/>
        </w:rPr>
        <w:t>年各矯正機關辦理和緩處遇調查表，入監時攜帶身心障礙</w:t>
      </w:r>
      <w:r w:rsidR="002D5EF2" w:rsidRPr="00B9609C">
        <w:rPr>
          <w:rFonts w:hint="eastAsia"/>
          <w:color w:val="000000" w:themeColor="text1"/>
        </w:rPr>
        <w:t>證明</w:t>
      </w:r>
      <w:r w:rsidRPr="00B9609C">
        <w:rPr>
          <w:rFonts w:hint="eastAsia"/>
          <w:color w:val="000000" w:themeColor="text1"/>
        </w:rPr>
        <w:t>人數</w:t>
      </w:r>
      <w:r w:rsidRPr="00B9609C">
        <w:rPr>
          <w:color w:val="000000" w:themeColor="text1"/>
        </w:rPr>
        <w:t>3</w:t>
      </w:r>
      <w:r w:rsidRPr="00B9609C">
        <w:rPr>
          <w:rFonts w:hint="eastAsia"/>
          <w:color w:val="000000" w:themeColor="text1"/>
        </w:rPr>
        <w:t>年分別為</w:t>
      </w:r>
      <w:r w:rsidRPr="00B9609C">
        <w:rPr>
          <w:color w:val="000000" w:themeColor="text1"/>
        </w:rPr>
        <w:t>813</w:t>
      </w:r>
      <w:r w:rsidRPr="00B9609C">
        <w:rPr>
          <w:rFonts w:hint="eastAsia"/>
          <w:color w:val="000000" w:themeColor="text1"/>
        </w:rPr>
        <w:t>人、</w:t>
      </w:r>
      <w:r w:rsidRPr="00B9609C">
        <w:rPr>
          <w:color w:val="000000" w:themeColor="text1"/>
        </w:rPr>
        <w:t>2</w:t>
      </w:r>
      <w:r w:rsidR="00534358" w:rsidRPr="00B9609C">
        <w:rPr>
          <w:rFonts w:hint="eastAsia"/>
          <w:color w:val="000000" w:themeColor="text1"/>
        </w:rPr>
        <w:t>,</w:t>
      </w:r>
      <w:r w:rsidRPr="00B9609C">
        <w:rPr>
          <w:color w:val="000000" w:themeColor="text1"/>
        </w:rPr>
        <w:t>175</w:t>
      </w:r>
      <w:r w:rsidRPr="00B9609C">
        <w:rPr>
          <w:rFonts w:hint="eastAsia"/>
          <w:color w:val="000000" w:themeColor="text1"/>
        </w:rPr>
        <w:t>人、</w:t>
      </w:r>
      <w:r w:rsidRPr="00B9609C">
        <w:rPr>
          <w:color w:val="000000" w:themeColor="text1"/>
        </w:rPr>
        <w:t>3</w:t>
      </w:r>
      <w:r w:rsidR="00534358" w:rsidRPr="00B9609C">
        <w:rPr>
          <w:rFonts w:hint="eastAsia"/>
          <w:color w:val="000000" w:themeColor="text1"/>
        </w:rPr>
        <w:t>,</w:t>
      </w:r>
      <w:r w:rsidRPr="00B9609C">
        <w:rPr>
          <w:color w:val="000000" w:themeColor="text1"/>
        </w:rPr>
        <w:t>403</w:t>
      </w:r>
      <w:r w:rsidRPr="00B9609C">
        <w:rPr>
          <w:rFonts w:hint="eastAsia"/>
          <w:color w:val="000000" w:themeColor="text1"/>
        </w:rPr>
        <w:t>人，受到和緩處遇人數</w:t>
      </w:r>
      <w:r w:rsidRPr="00B9609C">
        <w:rPr>
          <w:color w:val="000000" w:themeColor="text1"/>
        </w:rPr>
        <w:t>3</w:t>
      </w:r>
      <w:r w:rsidRPr="00B9609C">
        <w:rPr>
          <w:rFonts w:hint="eastAsia"/>
          <w:color w:val="000000" w:themeColor="text1"/>
        </w:rPr>
        <w:t>年則分別為</w:t>
      </w:r>
      <w:r w:rsidRPr="00B9609C">
        <w:rPr>
          <w:color w:val="000000" w:themeColor="text1"/>
        </w:rPr>
        <w:t>138</w:t>
      </w:r>
      <w:r w:rsidRPr="00B9609C">
        <w:rPr>
          <w:rFonts w:hint="eastAsia"/>
          <w:color w:val="000000" w:themeColor="text1"/>
        </w:rPr>
        <w:t>人、</w:t>
      </w:r>
      <w:r w:rsidRPr="00B9609C">
        <w:rPr>
          <w:color w:val="000000" w:themeColor="text1"/>
        </w:rPr>
        <w:t>191</w:t>
      </w:r>
      <w:r w:rsidRPr="00B9609C">
        <w:rPr>
          <w:rFonts w:hint="eastAsia"/>
          <w:color w:val="000000" w:themeColor="text1"/>
        </w:rPr>
        <w:t>人、</w:t>
      </w:r>
      <w:r w:rsidRPr="00B9609C">
        <w:rPr>
          <w:color w:val="000000" w:themeColor="text1"/>
        </w:rPr>
        <w:t>265</w:t>
      </w:r>
      <w:r w:rsidRPr="00B9609C">
        <w:rPr>
          <w:rFonts w:hint="eastAsia"/>
          <w:color w:val="000000" w:themeColor="text1"/>
        </w:rPr>
        <w:t>人，比率</w:t>
      </w:r>
      <w:r w:rsidRPr="00B9609C">
        <w:rPr>
          <w:color w:val="000000" w:themeColor="text1"/>
        </w:rPr>
        <w:t>16.97%</w:t>
      </w:r>
      <w:r w:rsidRPr="00B9609C">
        <w:rPr>
          <w:rFonts w:hint="eastAsia"/>
          <w:color w:val="000000" w:themeColor="text1"/>
        </w:rPr>
        <w:t>、</w:t>
      </w:r>
      <w:r w:rsidRPr="00B9609C">
        <w:rPr>
          <w:color w:val="000000" w:themeColor="text1"/>
        </w:rPr>
        <w:t>8.78%</w:t>
      </w:r>
      <w:r w:rsidRPr="00B9609C">
        <w:rPr>
          <w:rFonts w:hint="eastAsia"/>
          <w:color w:val="000000" w:themeColor="text1"/>
        </w:rPr>
        <w:t>、</w:t>
      </w:r>
      <w:r w:rsidRPr="00B9609C">
        <w:rPr>
          <w:color w:val="000000" w:themeColor="text1"/>
        </w:rPr>
        <w:t>7.79%</w:t>
      </w:r>
      <w:r w:rsidRPr="00B9609C">
        <w:rPr>
          <w:rFonts w:hint="eastAsia"/>
          <w:color w:val="000000" w:themeColor="text1"/>
        </w:rPr>
        <w:t>，呈逐年下降趨勢。法務部允應積極評估身心障礙收容人辦理和緩處遇之現況，以符CRPD意旨。</w:t>
      </w:r>
      <w:bookmarkStart w:id="5894" w:name="_Toc15735114"/>
      <w:bookmarkStart w:id="5895" w:name="_Toc16006041"/>
      <w:bookmarkStart w:id="5896" w:name="_Toc16071309"/>
      <w:bookmarkStart w:id="5897" w:name="_Toc18854648"/>
      <w:bookmarkStart w:id="5898" w:name="_Toc18856345"/>
      <w:bookmarkStart w:id="5899" w:name="_Toc18943136"/>
      <w:bookmarkStart w:id="5900" w:name="_Toc20991417"/>
      <w:bookmarkStart w:id="5901" w:name="_Toc21938973"/>
    </w:p>
    <w:p w:rsidR="00036820" w:rsidRPr="00B9609C" w:rsidRDefault="00036820" w:rsidP="00DC7B3D">
      <w:pPr>
        <w:pStyle w:val="3"/>
        <w:rPr>
          <w:b/>
          <w:color w:val="000000" w:themeColor="text1"/>
        </w:rPr>
      </w:pPr>
      <w:bookmarkStart w:id="5902" w:name="_Toc23776649"/>
      <w:r w:rsidRPr="00B9609C">
        <w:rPr>
          <w:color w:val="000000" w:themeColor="text1"/>
        </w:rPr>
        <w:t>綜上，</w:t>
      </w:r>
      <w:r w:rsidR="00DC7B3D" w:rsidRPr="00B9609C">
        <w:rPr>
          <w:rFonts w:hint="eastAsia"/>
          <w:color w:val="000000" w:themeColor="text1"/>
        </w:rPr>
        <w:t>自107年7月24日法務部的統計資料，全國51個監所共有2,674位身心障礙收容人，其中心智障礙1,130人，神經、肌肉、骨骼之移動相關構造及其功能障礙1,042人，107年8月診斷為精神病有2,842人。目前監所設備老舊，超收嚴重，缺乏無障礙環境及設施，對於肢體及感官障礙者，限制活動範圍在療養房或病舍，且未能提供聽障者溝通協助，對於認知障礙者缺乏協助資源；由於精神醫療團隊人力缺乏，非但無法協助精神障礙者復健，監所的環境反讓其身心狀態惡化，而管理人員無法分辨其病情變化，常被視為違抗規範遭到違紀處分，甚至單獨監禁、使用戒具，嚴重違反CRPD第14條、第15條及禁止酷刑及其他殘忍、不人道或有辱人格之待遇或處罰公約等相關規定</w:t>
      </w:r>
      <w:r w:rsidRPr="00B9609C">
        <w:rPr>
          <w:color w:val="000000" w:themeColor="text1"/>
        </w:rPr>
        <w:t>。</w:t>
      </w:r>
      <w:bookmarkEnd w:id="5894"/>
      <w:bookmarkEnd w:id="5895"/>
      <w:bookmarkEnd w:id="5896"/>
      <w:bookmarkEnd w:id="5897"/>
      <w:bookmarkEnd w:id="5898"/>
      <w:bookmarkEnd w:id="5899"/>
      <w:bookmarkEnd w:id="5900"/>
      <w:bookmarkEnd w:id="5901"/>
      <w:bookmarkEnd w:id="5902"/>
    </w:p>
    <w:p w:rsidR="00461198" w:rsidRPr="00B9609C" w:rsidRDefault="006F59E7" w:rsidP="006F4D07">
      <w:pPr>
        <w:pStyle w:val="2"/>
        <w:rPr>
          <w:b/>
          <w:color w:val="000000" w:themeColor="text1"/>
        </w:rPr>
      </w:pPr>
      <w:bookmarkStart w:id="5903" w:name="_Toc23776650"/>
      <w:r w:rsidRPr="00B9609C">
        <w:rPr>
          <w:rFonts w:hint="eastAsia"/>
          <w:b/>
          <w:color w:val="000000" w:themeColor="text1"/>
        </w:rPr>
        <w:lastRenderedPageBreak/>
        <w:t>疑似精神障礙者在司法偵辦審理期間，並未都經過精神鑑定；在監所收容後亦缺乏專職心理師精神鑑測評估並分類，無法立即分辨</w:t>
      </w:r>
      <w:r w:rsidR="002345EE" w:rsidRPr="00B9609C">
        <w:rPr>
          <w:rFonts w:hint="eastAsia"/>
          <w:b/>
          <w:color w:val="000000" w:themeColor="text1"/>
        </w:rPr>
        <w:t>收</w:t>
      </w:r>
      <w:r w:rsidRPr="00B9609C">
        <w:rPr>
          <w:rFonts w:hint="eastAsia"/>
          <w:b/>
          <w:color w:val="000000" w:themeColor="text1"/>
        </w:rPr>
        <w:t>容人的精神症狀，急性期才轉送</w:t>
      </w:r>
      <w:r w:rsidR="002345EE" w:rsidRPr="00B9609C">
        <w:rPr>
          <w:rFonts w:hint="eastAsia"/>
          <w:b/>
          <w:color w:val="000000" w:themeColor="text1"/>
        </w:rPr>
        <w:t>矯正署臺中監獄附設培德醫院</w:t>
      </w:r>
      <w:r w:rsidRPr="00B9609C">
        <w:rPr>
          <w:rFonts w:hint="eastAsia"/>
          <w:b/>
          <w:color w:val="000000" w:themeColor="text1"/>
        </w:rPr>
        <w:t>，造成管理人員戒護及照顧的壓力。且監所精神醫療資源有限，多僅有藥物治療，對病情治療、</w:t>
      </w:r>
      <w:r w:rsidR="002345EE" w:rsidRPr="00B9609C">
        <w:rPr>
          <w:rFonts w:hint="eastAsia"/>
          <w:b/>
          <w:color w:val="000000" w:themeColor="text1"/>
        </w:rPr>
        <w:t>復</w:t>
      </w:r>
      <w:r w:rsidRPr="00B9609C">
        <w:rPr>
          <w:rFonts w:hint="eastAsia"/>
          <w:b/>
          <w:color w:val="000000" w:themeColor="text1"/>
        </w:rPr>
        <w:t>歸社會無積極功能。學者建議參採國外做法，設專責醫院，法務部和衛福部</w:t>
      </w:r>
      <w:r w:rsidR="002345EE" w:rsidRPr="00B9609C">
        <w:rPr>
          <w:rFonts w:hint="eastAsia"/>
          <w:b/>
          <w:color w:val="000000" w:themeColor="text1"/>
        </w:rPr>
        <w:t>允</w:t>
      </w:r>
      <w:r w:rsidRPr="00B9609C">
        <w:rPr>
          <w:rFonts w:hint="eastAsia"/>
          <w:b/>
          <w:color w:val="000000" w:themeColor="text1"/>
        </w:rPr>
        <w:t>應積極面對，妥善評估</w:t>
      </w:r>
      <w:r w:rsidR="007663E1" w:rsidRPr="00B9609C">
        <w:rPr>
          <w:rFonts w:hint="eastAsia"/>
          <w:b/>
          <w:color w:val="000000" w:themeColor="text1"/>
        </w:rPr>
        <w:t>；</w:t>
      </w:r>
      <w:r w:rsidR="00FC5A60" w:rsidRPr="00B9609C">
        <w:rPr>
          <w:rFonts w:hint="eastAsia"/>
          <w:b/>
          <w:color w:val="000000" w:themeColor="text1"/>
        </w:rPr>
        <w:t>對於不能自理生活確實符合拒絕收監之身心障礙者</w:t>
      </w:r>
      <w:r w:rsidR="00FC5A60" w:rsidRPr="00B9609C">
        <w:rPr>
          <w:b/>
          <w:color w:val="000000" w:themeColor="text1"/>
        </w:rPr>
        <w:t>，</w:t>
      </w:r>
      <w:r w:rsidR="002345EE" w:rsidRPr="00B9609C">
        <w:rPr>
          <w:rFonts w:hint="eastAsia"/>
          <w:b/>
          <w:color w:val="000000" w:themeColor="text1"/>
        </w:rPr>
        <w:t>亦</w:t>
      </w:r>
      <w:r w:rsidR="00FC5A60" w:rsidRPr="00B9609C">
        <w:rPr>
          <w:b/>
          <w:color w:val="000000" w:themeColor="text1"/>
        </w:rPr>
        <w:t>應督導所屬各檢察機關依法落實執行，以減輕監所負擔</w:t>
      </w:r>
      <w:r w:rsidRPr="00B9609C">
        <w:rPr>
          <w:rFonts w:hint="eastAsia"/>
          <w:b/>
          <w:color w:val="000000" w:themeColor="text1"/>
        </w:rPr>
        <w:t>：</w:t>
      </w:r>
      <w:bookmarkEnd w:id="5903"/>
    </w:p>
    <w:p w:rsidR="00A24229" w:rsidRPr="00B9609C" w:rsidRDefault="00A24229" w:rsidP="00A24229">
      <w:pPr>
        <w:pStyle w:val="3"/>
        <w:rPr>
          <w:color w:val="000000" w:themeColor="text1"/>
        </w:rPr>
      </w:pPr>
      <w:bookmarkStart w:id="5904" w:name="_Toc23587976"/>
      <w:bookmarkStart w:id="5905" w:name="_Toc23776651"/>
      <w:bookmarkStart w:id="5906" w:name="_Toc20991419"/>
      <w:bookmarkStart w:id="5907" w:name="_Toc21938975"/>
      <w:bookmarkStart w:id="5908" w:name="_Toc15735272"/>
      <w:bookmarkStart w:id="5909" w:name="_Toc16006205"/>
      <w:bookmarkStart w:id="5910" w:name="_Toc16071472"/>
      <w:bookmarkStart w:id="5911" w:name="_Toc18854767"/>
      <w:bookmarkStart w:id="5912" w:name="_Toc18856464"/>
      <w:bookmarkStart w:id="5913" w:name="_Toc18943255"/>
      <w:r w:rsidRPr="00B9609C">
        <w:rPr>
          <w:rFonts w:hint="eastAsia"/>
          <w:color w:val="000000" w:themeColor="text1"/>
        </w:rPr>
        <w:t>相關法令</w:t>
      </w:r>
      <w:bookmarkEnd w:id="5904"/>
      <w:bookmarkEnd w:id="5905"/>
    </w:p>
    <w:p w:rsidR="00A24229" w:rsidRPr="00B9609C" w:rsidRDefault="000E326D" w:rsidP="00A24229">
      <w:pPr>
        <w:pStyle w:val="4"/>
        <w:rPr>
          <w:bCs/>
          <w:color w:val="000000" w:themeColor="text1"/>
        </w:rPr>
      </w:pPr>
      <w:r w:rsidRPr="00B9609C">
        <w:rPr>
          <w:rFonts w:hint="eastAsia"/>
          <w:color w:val="000000" w:themeColor="text1"/>
        </w:rPr>
        <w:t>中華民國</w:t>
      </w:r>
      <w:r w:rsidR="00A24229" w:rsidRPr="00B9609C">
        <w:rPr>
          <w:rFonts w:hint="eastAsia"/>
          <w:color w:val="000000" w:themeColor="text1"/>
        </w:rPr>
        <w:t>刑法</w:t>
      </w:r>
    </w:p>
    <w:p w:rsidR="00A24229" w:rsidRPr="00B9609C" w:rsidRDefault="00A24229" w:rsidP="00B24CF4">
      <w:pPr>
        <w:pStyle w:val="5"/>
        <w:numPr>
          <w:ilvl w:val="0"/>
          <w:numId w:val="147"/>
        </w:numPr>
        <w:rPr>
          <w:bCs w:val="0"/>
          <w:color w:val="000000" w:themeColor="text1"/>
        </w:rPr>
      </w:pPr>
      <w:r w:rsidRPr="00B9609C">
        <w:rPr>
          <w:rFonts w:hint="eastAsia"/>
          <w:color w:val="000000" w:themeColor="text1"/>
        </w:rPr>
        <w:t>第18條規定：</w:t>
      </w:r>
    </w:p>
    <w:p w:rsidR="00A24229" w:rsidRPr="00B9609C" w:rsidRDefault="00A24229" w:rsidP="00A24229">
      <w:pPr>
        <w:pStyle w:val="5"/>
        <w:numPr>
          <w:ilvl w:val="0"/>
          <w:numId w:val="0"/>
        </w:numPr>
        <w:ind w:left="1671"/>
        <w:rPr>
          <w:color w:val="000000" w:themeColor="text1"/>
        </w:rPr>
      </w:pPr>
      <w:r w:rsidRPr="00B9609C">
        <w:rPr>
          <w:rFonts w:hint="eastAsia"/>
          <w:color w:val="000000" w:themeColor="text1"/>
        </w:rPr>
        <w:t>未滿十四歲人之行為，不罰。</w:t>
      </w:r>
    </w:p>
    <w:p w:rsidR="00A24229" w:rsidRPr="00B9609C" w:rsidRDefault="00A24229" w:rsidP="00A24229">
      <w:pPr>
        <w:pStyle w:val="5"/>
        <w:numPr>
          <w:ilvl w:val="0"/>
          <w:numId w:val="0"/>
        </w:numPr>
        <w:ind w:left="1671"/>
        <w:rPr>
          <w:rStyle w:val="50"/>
          <w:color w:val="000000" w:themeColor="text1"/>
        </w:rPr>
      </w:pPr>
      <w:r w:rsidRPr="00B9609C">
        <w:rPr>
          <w:rStyle w:val="50"/>
          <w:rFonts w:hint="eastAsia"/>
          <w:color w:val="000000" w:themeColor="text1"/>
        </w:rPr>
        <w:t>十四歲以上未滿十八歲人之行為，得減輕其刑。滿八十歲人之行為，得減輕其刑。</w:t>
      </w:r>
    </w:p>
    <w:p w:rsidR="00A24229" w:rsidRPr="00B9609C" w:rsidRDefault="00A24229" w:rsidP="00A24229">
      <w:pPr>
        <w:pStyle w:val="5"/>
        <w:rPr>
          <w:color w:val="000000" w:themeColor="text1"/>
        </w:rPr>
      </w:pPr>
      <w:r w:rsidRPr="00B9609C">
        <w:rPr>
          <w:rStyle w:val="50"/>
          <w:rFonts w:hint="eastAsia"/>
          <w:color w:val="000000" w:themeColor="text1"/>
        </w:rPr>
        <w:t>第19條規定</w:t>
      </w:r>
      <w:r w:rsidRPr="00B9609C">
        <w:rPr>
          <w:rFonts w:hint="eastAsia"/>
          <w:color w:val="000000" w:themeColor="text1"/>
        </w:rPr>
        <w:t>：</w:t>
      </w:r>
    </w:p>
    <w:p w:rsidR="00A24229" w:rsidRPr="00B9609C" w:rsidRDefault="00A24229" w:rsidP="00A24229">
      <w:pPr>
        <w:pStyle w:val="5"/>
        <w:numPr>
          <w:ilvl w:val="0"/>
          <w:numId w:val="0"/>
        </w:numPr>
        <w:ind w:left="1671"/>
        <w:rPr>
          <w:color w:val="000000" w:themeColor="text1"/>
        </w:rPr>
      </w:pPr>
      <w:r w:rsidRPr="00B9609C">
        <w:rPr>
          <w:rStyle w:val="50"/>
          <w:rFonts w:hint="eastAsia"/>
          <w:color w:val="000000" w:themeColor="text1"/>
        </w:rPr>
        <w:t>行為時因精神障礙或其他心智缺陷，致不能辨識其行為違法或欠缺依其辨識而行為</w:t>
      </w:r>
      <w:r w:rsidRPr="00B9609C">
        <w:rPr>
          <w:rFonts w:hint="eastAsia"/>
          <w:color w:val="000000" w:themeColor="text1"/>
        </w:rPr>
        <w:t>之能力者，不罰。</w:t>
      </w:r>
    </w:p>
    <w:p w:rsidR="00A24229" w:rsidRPr="00B9609C" w:rsidRDefault="00A24229" w:rsidP="00A24229">
      <w:pPr>
        <w:pStyle w:val="5"/>
        <w:numPr>
          <w:ilvl w:val="0"/>
          <w:numId w:val="0"/>
        </w:numPr>
        <w:ind w:left="1671"/>
        <w:rPr>
          <w:color w:val="000000" w:themeColor="text1"/>
        </w:rPr>
      </w:pPr>
      <w:r w:rsidRPr="00B9609C">
        <w:rPr>
          <w:rFonts w:hint="eastAsia"/>
          <w:color w:val="000000" w:themeColor="text1"/>
        </w:rPr>
        <w:t>行為時因前項之原因，致其辨識行為違法或依其辨識而行為之能力，顯著減低者，得減輕其刑。</w:t>
      </w:r>
    </w:p>
    <w:p w:rsidR="00BF0BCE" w:rsidRPr="00B9609C" w:rsidRDefault="00A24229" w:rsidP="00BF0BCE">
      <w:pPr>
        <w:pStyle w:val="4"/>
        <w:rPr>
          <w:color w:val="000000" w:themeColor="text1"/>
        </w:rPr>
      </w:pPr>
      <w:r w:rsidRPr="00B9609C">
        <w:rPr>
          <w:rFonts w:hint="eastAsia"/>
          <w:color w:val="000000" w:themeColor="text1"/>
        </w:rPr>
        <w:tab/>
      </w:r>
      <w:r w:rsidR="00FB287E" w:rsidRPr="00B9609C">
        <w:rPr>
          <w:color w:val="000000" w:themeColor="text1"/>
        </w:rPr>
        <w:t>監獄行刑法第11條第1項規定：「受刑人入監時，應行健康檢查；有下列情形之一者，應拒絕收監：1、心神喪失或現罹疾病，因執行而有喪生之虞。</w:t>
      </w:r>
      <w:r w:rsidR="00FB287E" w:rsidRPr="00B9609C">
        <w:rPr>
          <w:rFonts w:hAnsi="標楷體" w:hint="eastAsia"/>
          <w:color w:val="000000" w:themeColor="text1"/>
          <w:szCs w:val="24"/>
        </w:rPr>
        <w:t>……</w:t>
      </w:r>
      <w:r w:rsidR="00FB287E" w:rsidRPr="00B9609C">
        <w:rPr>
          <w:color w:val="000000" w:themeColor="text1"/>
        </w:rPr>
        <w:t>。4、衰老、身心障礙，不能自理生活。」；同條第2項規定：「前項被拒絕收監者，應由檢察官斟酌情形，送交醫院、監護人或其他適當處所。」</w:t>
      </w:r>
      <w:bookmarkStart w:id="5914" w:name="_Toc15735273"/>
      <w:bookmarkStart w:id="5915" w:name="_Toc16006206"/>
      <w:bookmarkStart w:id="5916" w:name="_Toc16071473"/>
      <w:bookmarkStart w:id="5917" w:name="_Toc18854768"/>
      <w:bookmarkStart w:id="5918" w:name="_Toc18856465"/>
      <w:bookmarkStart w:id="5919" w:name="_Toc18943256"/>
      <w:bookmarkStart w:id="5920" w:name="_Toc20991421"/>
      <w:bookmarkStart w:id="5921" w:name="_Toc21938977"/>
      <w:bookmarkStart w:id="5922" w:name="_Toc23587984"/>
      <w:bookmarkStart w:id="5923" w:name="_Toc23776659"/>
      <w:r w:rsidR="00BF0BCE" w:rsidRPr="00B9609C">
        <w:rPr>
          <w:color w:val="000000" w:themeColor="text1"/>
        </w:rPr>
        <w:t>同法第56條規定：「受刑人心神喪失時，移送於精神病院，或其</w:t>
      </w:r>
      <w:r w:rsidR="00BF0BCE" w:rsidRPr="00B9609C">
        <w:rPr>
          <w:color w:val="000000" w:themeColor="text1"/>
        </w:rPr>
        <w:lastRenderedPageBreak/>
        <w:t>他監護處所。」</w:t>
      </w:r>
      <w:bookmarkEnd w:id="5914"/>
      <w:bookmarkEnd w:id="5915"/>
      <w:r w:rsidR="00BF0BCE" w:rsidRPr="00B9609C">
        <w:rPr>
          <w:rFonts w:hint="eastAsia"/>
          <w:color w:val="000000" w:themeColor="text1"/>
        </w:rPr>
        <w:t>同法第58條第1項規定：「</w:t>
      </w:r>
      <w:r w:rsidR="00BF0BCE" w:rsidRPr="00B9609C">
        <w:rPr>
          <w:rFonts w:ascii="Times New Roman" w:hAnsi="Times New Roman" w:hint="eastAsia"/>
          <w:color w:val="000000" w:themeColor="text1"/>
        </w:rPr>
        <w:t>受刑人現罹疾病，在監內不能為適當之醫治者，得斟酌情形，報請監督機關許可保外醫治或移送病監或醫院。</w:t>
      </w:r>
      <w:r w:rsidR="00BF0BCE" w:rsidRPr="00B9609C">
        <w:rPr>
          <w:rFonts w:hint="eastAsia"/>
          <w:color w:val="000000" w:themeColor="text1"/>
        </w:rPr>
        <w:t>」</w:t>
      </w:r>
      <w:bookmarkEnd w:id="5916"/>
      <w:bookmarkEnd w:id="5917"/>
      <w:bookmarkEnd w:id="5918"/>
      <w:bookmarkEnd w:id="5919"/>
      <w:bookmarkEnd w:id="5920"/>
      <w:bookmarkEnd w:id="5921"/>
      <w:bookmarkEnd w:id="5922"/>
      <w:bookmarkEnd w:id="5923"/>
    </w:p>
    <w:p w:rsidR="006B7458" w:rsidRPr="00B9609C" w:rsidRDefault="00FB287E" w:rsidP="006B7458">
      <w:pPr>
        <w:pStyle w:val="4"/>
        <w:rPr>
          <w:color w:val="000000" w:themeColor="text1"/>
        </w:rPr>
      </w:pPr>
      <w:r w:rsidRPr="00B9609C">
        <w:rPr>
          <w:color w:val="000000" w:themeColor="text1"/>
        </w:rPr>
        <w:t>監獄行刑法施行細則</w:t>
      </w:r>
    </w:p>
    <w:p w:rsidR="006B7458" w:rsidRPr="00B9609C" w:rsidRDefault="00FB287E" w:rsidP="00B24CF4">
      <w:pPr>
        <w:pStyle w:val="5"/>
        <w:numPr>
          <w:ilvl w:val="0"/>
          <w:numId w:val="150"/>
        </w:numPr>
        <w:rPr>
          <w:color w:val="000000" w:themeColor="text1"/>
        </w:rPr>
      </w:pPr>
      <w:r w:rsidRPr="00B9609C">
        <w:rPr>
          <w:rFonts w:hint="eastAsia"/>
          <w:color w:val="000000" w:themeColor="text1"/>
        </w:rPr>
        <w:t>第10條</w:t>
      </w:r>
      <w:r w:rsidRPr="00B9609C">
        <w:rPr>
          <w:rStyle w:val="50"/>
          <w:rFonts w:hint="eastAsia"/>
          <w:color w:val="000000" w:themeColor="text1"/>
        </w:rPr>
        <w:t>規定</w:t>
      </w:r>
      <w:r w:rsidRPr="00B9609C">
        <w:rPr>
          <w:rFonts w:hint="eastAsia"/>
          <w:color w:val="000000" w:themeColor="text1"/>
        </w:rPr>
        <w:t>：</w:t>
      </w:r>
      <w:r w:rsidR="006B7458" w:rsidRPr="00B9609C">
        <w:rPr>
          <w:color w:val="000000" w:themeColor="text1"/>
        </w:rPr>
        <w:t>「</w:t>
      </w:r>
      <w:r w:rsidRPr="00B9609C">
        <w:rPr>
          <w:rFonts w:hint="eastAsia"/>
          <w:color w:val="000000" w:themeColor="text1"/>
        </w:rPr>
        <w:t>受刑人入監時之收監程序如左：</w:t>
      </w:r>
      <w:r w:rsidRPr="00B9609C">
        <w:rPr>
          <w:rFonts w:hAnsi="標楷體" w:hint="eastAsia"/>
          <w:color w:val="000000" w:themeColor="text1"/>
        </w:rPr>
        <w:t>……</w:t>
      </w:r>
      <w:r w:rsidR="006B7458" w:rsidRPr="00B9609C">
        <w:rPr>
          <w:rFonts w:hint="eastAsia"/>
          <w:color w:val="000000" w:themeColor="text1"/>
        </w:rPr>
        <w:t>3</w:t>
      </w:r>
      <w:r w:rsidRPr="00B9609C">
        <w:rPr>
          <w:rFonts w:hint="eastAsia"/>
          <w:color w:val="000000" w:themeColor="text1"/>
        </w:rPr>
        <w:t>、實施健康檢查</w:t>
      </w:r>
      <w:r w:rsidRPr="00B9609C">
        <w:rPr>
          <w:rFonts w:hAnsi="標楷體" w:hint="eastAsia"/>
          <w:color w:val="000000" w:themeColor="text1"/>
        </w:rPr>
        <w:t>……</w:t>
      </w:r>
      <w:r w:rsidRPr="00B9609C">
        <w:rPr>
          <w:rFonts w:hint="eastAsia"/>
          <w:color w:val="000000" w:themeColor="text1"/>
        </w:rPr>
        <w:t>。</w:t>
      </w:r>
      <w:r w:rsidR="006B7458" w:rsidRPr="00B9609C">
        <w:rPr>
          <w:rFonts w:hint="eastAsia"/>
          <w:color w:val="000000" w:themeColor="text1"/>
        </w:rPr>
        <w:t>」</w:t>
      </w:r>
    </w:p>
    <w:p w:rsidR="006B7458" w:rsidRPr="00B9609C" w:rsidRDefault="00FB287E" w:rsidP="006B7458">
      <w:pPr>
        <w:pStyle w:val="5"/>
        <w:rPr>
          <w:color w:val="000000" w:themeColor="text1"/>
        </w:rPr>
      </w:pPr>
      <w:r w:rsidRPr="00B9609C">
        <w:rPr>
          <w:color w:val="000000" w:themeColor="text1"/>
        </w:rPr>
        <w:t>第11條第1項規定：</w:t>
      </w:r>
      <w:r w:rsidR="006B7458" w:rsidRPr="00B9609C">
        <w:rPr>
          <w:color w:val="000000" w:themeColor="text1"/>
        </w:rPr>
        <w:t>「受刑人入監時，如無指揮執行書，應拒絕收監。」</w:t>
      </w:r>
    </w:p>
    <w:p w:rsidR="006B7458" w:rsidRPr="00B9609C" w:rsidRDefault="00FB287E" w:rsidP="006B7458">
      <w:pPr>
        <w:pStyle w:val="5"/>
        <w:rPr>
          <w:color w:val="000000" w:themeColor="text1"/>
        </w:rPr>
      </w:pPr>
      <w:r w:rsidRPr="00B9609C">
        <w:rPr>
          <w:color w:val="000000" w:themeColor="text1"/>
        </w:rPr>
        <w:t>第12條第1項規定：「監獄監禁之受刑人，以該管法院檢察署檢察官指揮執行者為限。其他地區檢察</w:t>
      </w:r>
      <w:r w:rsidR="006B7458" w:rsidRPr="00B9609C">
        <w:rPr>
          <w:color w:val="000000" w:themeColor="text1"/>
        </w:rPr>
        <w:t>署檢察官移送者，應經法務部核准或法令另有規定，始得收監執行。」</w:t>
      </w:r>
    </w:p>
    <w:p w:rsidR="006B7458" w:rsidRPr="00B9609C" w:rsidRDefault="00FB287E" w:rsidP="006B7458">
      <w:pPr>
        <w:pStyle w:val="5"/>
        <w:rPr>
          <w:color w:val="000000" w:themeColor="text1"/>
        </w:rPr>
      </w:pPr>
      <w:r w:rsidRPr="00B9609C">
        <w:rPr>
          <w:color w:val="000000" w:themeColor="text1"/>
        </w:rPr>
        <w:t>第15條規定：「本法第11條第1項第1款所稱心神喪失，指精神發生障礙，對於外界事務全然缺乏知覺、理解及判斷作用，無自由決定意思之能力者而言。」</w:t>
      </w:r>
    </w:p>
    <w:p w:rsidR="00FB287E" w:rsidRPr="00B9609C" w:rsidRDefault="00FB287E" w:rsidP="006B7458">
      <w:pPr>
        <w:pStyle w:val="5"/>
        <w:rPr>
          <w:color w:val="000000" w:themeColor="text1"/>
        </w:rPr>
      </w:pPr>
      <w:r w:rsidRPr="00B9609C">
        <w:rPr>
          <w:rFonts w:hint="eastAsia"/>
          <w:color w:val="000000" w:themeColor="text1"/>
        </w:rPr>
        <w:t>第26條規定：</w:t>
      </w:r>
      <w:r w:rsidR="006B7458" w:rsidRPr="00B9609C">
        <w:rPr>
          <w:rFonts w:hint="eastAsia"/>
          <w:color w:val="000000" w:themeColor="text1"/>
        </w:rPr>
        <w:t>「</w:t>
      </w:r>
      <w:r w:rsidRPr="00B9609C">
        <w:rPr>
          <w:rFonts w:hint="eastAsia"/>
          <w:color w:val="000000" w:themeColor="text1"/>
        </w:rPr>
        <w:t>依本法第20條第3項得為和緩處遇者，以下列受刑人為限：</w:t>
      </w:r>
      <w:r w:rsidR="006B7458" w:rsidRPr="00B9609C">
        <w:rPr>
          <w:rFonts w:hint="eastAsia"/>
          <w:color w:val="000000" w:themeColor="text1"/>
        </w:rPr>
        <w:t>1</w:t>
      </w:r>
      <w:r w:rsidRPr="00B9609C">
        <w:rPr>
          <w:rFonts w:hint="eastAsia"/>
          <w:color w:val="000000" w:themeColor="text1"/>
        </w:rPr>
        <w:t>、患有疾病經醫師證明須長期療養者。</w:t>
      </w:r>
      <w:r w:rsidR="006B7458" w:rsidRPr="00B9609C">
        <w:rPr>
          <w:rFonts w:hint="eastAsia"/>
          <w:color w:val="000000" w:themeColor="text1"/>
        </w:rPr>
        <w:t>2</w:t>
      </w:r>
      <w:r w:rsidRPr="00B9609C">
        <w:rPr>
          <w:rFonts w:hint="eastAsia"/>
          <w:color w:val="000000" w:themeColor="text1"/>
        </w:rPr>
        <w:t>、心神喪失、精神耗弱或智能低下者。</w:t>
      </w:r>
      <w:r w:rsidR="006B7458" w:rsidRPr="00B9609C">
        <w:rPr>
          <w:rFonts w:hint="eastAsia"/>
          <w:color w:val="000000" w:themeColor="text1"/>
        </w:rPr>
        <w:t>3</w:t>
      </w:r>
      <w:r w:rsidRPr="00B9609C">
        <w:rPr>
          <w:rFonts w:hint="eastAsia"/>
          <w:color w:val="000000" w:themeColor="text1"/>
        </w:rPr>
        <w:t>、衰老、身心障礙、行動不便或不能自理生活者。</w:t>
      </w:r>
      <w:r w:rsidR="006B7458" w:rsidRPr="00B9609C">
        <w:rPr>
          <w:rFonts w:hint="eastAsia"/>
          <w:color w:val="000000" w:themeColor="text1"/>
        </w:rPr>
        <w:t>4</w:t>
      </w:r>
      <w:r w:rsidRPr="00B9609C">
        <w:rPr>
          <w:rFonts w:hint="eastAsia"/>
          <w:color w:val="000000" w:themeColor="text1"/>
        </w:rPr>
        <w:t>、懷胎或分娩未滿二月者。</w:t>
      </w:r>
      <w:r w:rsidR="006B7458" w:rsidRPr="00B9609C">
        <w:rPr>
          <w:rFonts w:hint="eastAsia"/>
          <w:color w:val="000000" w:themeColor="text1"/>
        </w:rPr>
        <w:t>5</w:t>
      </w:r>
      <w:r w:rsidRPr="00B9609C">
        <w:rPr>
          <w:rFonts w:hint="eastAsia"/>
          <w:color w:val="000000" w:themeColor="text1"/>
        </w:rPr>
        <w:t>、依調查分類之結果認為有和緩處遇之必要者。</w:t>
      </w:r>
      <w:r w:rsidR="006B7458" w:rsidRPr="00B9609C">
        <w:rPr>
          <w:rFonts w:hAnsi="標楷體" w:hint="eastAsia"/>
          <w:color w:val="000000" w:themeColor="text1"/>
        </w:rPr>
        <w:t>……</w:t>
      </w:r>
      <w:r w:rsidR="006B7458" w:rsidRPr="00B9609C">
        <w:rPr>
          <w:rFonts w:hint="eastAsia"/>
          <w:color w:val="000000" w:themeColor="text1"/>
        </w:rPr>
        <w:t>」</w:t>
      </w:r>
    </w:p>
    <w:p w:rsidR="00FB287E" w:rsidRPr="00B9609C" w:rsidRDefault="00FB287E" w:rsidP="00FB287E">
      <w:pPr>
        <w:pStyle w:val="5"/>
        <w:rPr>
          <w:color w:val="000000" w:themeColor="text1"/>
        </w:rPr>
      </w:pPr>
      <w:r w:rsidRPr="00B9609C">
        <w:rPr>
          <w:rFonts w:hint="eastAsia"/>
          <w:color w:val="000000" w:themeColor="text1"/>
        </w:rPr>
        <w:t>第27條規定：</w:t>
      </w:r>
      <w:r w:rsidR="006B7458" w:rsidRPr="00B9609C">
        <w:rPr>
          <w:rFonts w:hint="eastAsia"/>
          <w:color w:val="000000" w:themeColor="text1"/>
        </w:rPr>
        <w:t>「</w:t>
      </w:r>
      <w:r w:rsidRPr="00B9609C">
        <w:rPr>
          <w:rFonts w:hint="eastAsia"/>
          <w:color w:val="000000" w:themeColor="text1"/>
        </w:rPr>
        <w:t>前條受刑人之和緩處遇，依左列方法為之：一、教化</w:t>
      </w:r>
      <w:r w:rsidRPr="00B9609C">
        <w:rPr>
          <w:rFonts w:hAnsi="標楷體" w:hint="eastAsia"/>
          <w:color w:val="000000" w:themeColor="text1"/>
        </w:rPr>
        <w:t>……</w:t>
      </w:r>
      <w:r w:rsidRPr="00B9609C">
        <w:rPr>
          <w:rFonts w:hint="eastAsia"/>
          <w:color w:val="000000" w:themeColor="text1"/>
        </w:rPr>
        <w:t>二、作業</w:t>
      </w:r>
      <w:r w:rsidRPr="00B9609C">
        <w:rPr>
          <w:rFonts w:hAnsi="標楷體" w:hint="eastAsia"/>
          <w:color w:val="000000" w:themeColor="text1"/>
        </w:rPr>
        <w:t>……</w:t>
      </w:r>
      <w:r w:rsidRPr="00B9609C">
        <w:rPr>
          <w:rFonts w:hint="eastAsia"/>
          <w:color w:val="000000" w:themeColor="text1"/>
        </w:rPr>
        <w:t>三、監禁</w:t>
      </w:r>
      <w:r w:rsidRPr="00B9609C">
        <w:rPr>
          <w:rFonts w:hAnsi="標楷體" w:hint="eastAsia"/>
          <w:color w:val="000000" w:themeColor="text1"/>
        </w:rPr>
        <w:t>……</w:t>
      </w:r>
      <w:r w:rsidRPr="00B9609C">
        <w:rPr>
          <w:rFonts w:hint="eastAsia"/>
          <w:color w:val="000000" w:themeColor="text1"/>
        </w:rPr>
        <w:t>四、接見及通信</w:t>
      </w:r>
      <w:r w:rsidRPr="00B9609C">
        <w:rPr>
          <w:rFonts w:hAnsi="標楷體" w:hint="eastAsia"/>
          <w:color w:val="000000" w:themeColor="text1"/>
        </w:rPr>
        <w:t>……</w:t>
      </w:r>
      <w:r w:rsidRPr="00B9609C">
        <w:rPr>
          <w:rFonts w:hint="eastAsia"/>
          <w:color w:val="000000" w:themeColor="text1"/>
        </w:rPr>
        <w:t>五、給養</w:t>
      </w:r>
      <w:r w:rsidRPr="00B9609C">
        <w:rPr>
          <w:rFonts w:hAnsi="標楷體" w:hint="eastAsia"/>
          <w:color w:val="000000" w:themeColor="text1"/>
        </w:rPr>
        <w:t>……</w:t>
      </w:r>
      <w:r w:rsidRPr="00B9609C">
        <w:rPr>
          <w:rFonts w:hint="eastAsia"/>
          <w:color w:val="000000" w:themeColor="text1"/>
        </w:rPr>
        <w:t>六、編級</w:t>
      </w:r>
      <w:r w:rsidRPr="00B9609C">
        <w:rPr>
          <w:rFonts w:hAnsi="標楷體" w:hint="eastAsia"/>
          <w:color w:val="000000" w:themeColor="text1"/>
        </w:rPr>
        <w:t>……</w:t>
      </w:r>
      <w:r w:rsidRPr="00B9609C">
        <w:rPr>
          <w:rFonts w:hint="eastAsia"/>
          <w:color w:val="000000" w:themeColor="text1"/>
        </w:rPr>
        <w:t>。</w:t>
      </w:r>
      <w:r w:rsidR="006B7458" w:rsidRPr="00B9609C">
        <w:rPr>
          <w:rFonts w:hint="eastAsia"/>
          <w:color w:val="000000" w:themeColor="text1"/>
        </w:rPr>
        <w:t>」</w:t>
      </w:r>
    </w:p>
    <w:p w:rsidR="00FB6C62" w:rsidRPr="00B9609C" w:rsidRDefault="00FB6C62" w:rsidP="00FB6C62">
      <w:pPr>
        <w:pStyle w:val="4"/>
        <w:rPr>
          <w:color w:val="000000" w:themeColor="text1"/>
        </w:rPr>
      </w:pPr>
      <w:r w:rsidRPr="00B9609C">
        <w:rPr>
          <w:rFonts w:hint="eastAsia"/>
          <w:color w:val="000000" w:themeColor="text1"/>
        </w:rPr>
        <w:t>受刑人調查分類辦法第3條規定：</w:t>
      </w:r>
    </w:p>
    <w:p w:rsidR="00FB6C62" w:rsidRPr="00B9609C" w:rsidRDefault="00FB6C62" w:rsidP="00FB6C62">
      <w:pPr>
        <w:pStyle w:val="4"/>
        <w:numPr>
          <w:ilvl w:val="0"/>
          <w:numId w:val="0"/>
        </w:numPr>
        <w:ind w:left="1503"/>
        <w:rPr>
          <w:color w:val="000000" w:themeColor="text1"/>
        </w:rPr>
      </w:pPr>
      <w:r w:rsidRPr="00B9609C">
        <w:rPr>
          <w:rFonts w:hint="eastAsia"/>
          <w:color w:val="000000" w:themeColor="text1"/>
        </w:rPr>
        <w:t>對受刑人之分類，應依其身心狀態定其戒護管理方法，性向技能定其作業科別，知識程度定其教育班</w:t>
      </w:r>
      <w:r w:rsidRPr="00B9609C">
        <w:rPr>
          <w:rFonts w:hint="eastAsia"/>
          <w:color w:val="000000" w:themeColor="text1"/>
        </w:rPr>
        <w:lastRenderedPageBreak/>
        <w:t>次，並按個別情形為左列之區分：</w:t>
      </w:r>
    </w:p>
    <w:p w:rsidR="00FB6C62" w:rsidRPr="00B9609C" w:rsidRDefault="00FB6C62" w:rsidP="00FB6C62">
      <w:pPr>
        <w:pStyle w:val="4"/>
        <w:numPr>
          <w:ilvl w:val="0"/>
          <w:numId w:val="0"/>
        </w:numPr>
        <w:ind w:left="1503"/>
        <w:rPr>
          <w:color w:val="000000" w:themeColor="text1"/>
        </w:rPr>
      </w:pPr>
      <w:r w:rsidRPr="00B9609C">
        <w:rPr>
          <w:rFonts w:hint="eastAsia"/>
          <w:color w:val="000000" w:themeColor="text1"/>
        </w:rPr>
        <w:t>一、第一類：生理或心理欠健全者。</w:t>
      </w:r>
    </w:p>
    <w:p w:rsidR="00FB6C62" w:rsidRPr="00B9609C" w:rsidRDefault="00FB6C62" w:rsidP="00FB6C62">
      <w:pPr>
        <w:pStyle w:val="4"/>
        <w:numPr>
          <w:ilvl w:val="0"/>
          <w:numId w:val="0"/>
        </w:numPr>
        <w:ind w:left="1503"/>
        <w:rPr>
          <w:color w:val="000000" w:themeColor="text1"/>
        </w:rPr>
      </w:pPr>
      <w:r w:rsidRPr="00B9609C">
        <w:rPr>
          <w:rFonts w:hint="eastAsia"/>
          <w:color w:val="000000" w:themeColor="text1"/>
        </w:rPr>
        <w:t>二、第二類：智力特別低下者。</w:t>
      </w:r>
    </w:p>
    <w:p w:rsidR="00FB6C62" w:rsidRPr="00B9609C" w:rsidRDefault="00FB6C62" w:rsidP="00FB6C62">
      <w:pPr>
        <w:pStyle w:val="4"/>
        <w:numPr>
          <w:ilvl w:val="0"/>
          <w:numId w:val="0"/>
        </w:numPr>
        <w:ind w:left="1503"/>
        <w:rPr>
          <w:color w:val="000000" w:themeColor="text1"/>
        </w:rPr>
      </w:pPr>
      <w:r w:rsidRPr="00B9609C">
        <w:rPr>
          <w:rFonts w:hint="eastAsia"/>
          <w:color w:val="000000" w:themeColor="text1"/>
        </w:rPr>
        <w:t>三、第三類：道德觀念特別薄弱者。</w:t>
      </w:r>
    </w:p>
    <w:p w:rsidR="00FB6C62" w:rsidRPr="00B9609C" w:rsidRDefault="00FB6C62" w:rsidP="00FB6C62">
      <w:pPr>
        <w:pStyle w:val="4"/>
        <w:numPr>
          <w:ilvl w:val="0"/>
          <w:numId w:val="0"/>
        </w:numPr>
        <w:ind w:left="1503"/>
        <w:rPr>
          <w:color w:val="000000" w:themeColor="text1"/>
        </w:rPr>
      </w:pPr>
      <w:r w:rsidRPr="00B9609C">
        <w:rPr>
          <w:rFonts w:hint="eastAsia"/>
          <w:color w:val="000000" w:themeColor="text1"/>
        </w:rPr>
        <w:t>四、第四類：不屬於前三類之情形者。</w:t>
      </w:r>
    </w:p>
    <w:p w:rsidR="00FB6C62" w:rsidRPr="00B9609C" w:rsidRDefault="00FB6C62" w:rsidP="00FB6C62">
      <w:pPr>
        <w:pStyle w:val="4"/>
        <w:numPr>
          <w:ilvl w:val="0"/>
          <w:numId w:val="0"/>
        </w:numPr>
        <w:ind w:left="1503"/>
        <w:rPr>
          <w:rFonts w:hAnsi="標楷體"/>
          <w:color w:val="000000" w:themeColor="text1"/>
        </w:rPr>
      </w:pPr>
      <w:r w:rsidRPr="00B9609C">
        <w:rPr>
          <w:rFonts w:hint="eastAsia"/>
          <w:color w:val="000000" w:themeColor="text1"/>
        </w:rPr>
        <w:t>關於受刑人平時在監之起居活動，應參酌前項分類為適當之管理。</w:t>
      </w:r>
      <w:r w:rsidRPr="00B9609C">
        <w:rPr>
          <w:rFonts w:hAnsi="標楷體" w:hint="eastAsia"/>
          <w:color w:val="000000" w:themeColor="text1"/>
        </w:rPr>
        <w:t>……</w:t>
      </w:r>
    </w:p>
    <w:p w:rsidR="00513AE9" w:rsidRPr="00B9609C" w:rsidRDefault="00513AE9" w:rsidP="00513AE9">
      <w:pPr>
        <w:pStyle w:val="4"/>
        <w:rPr>
          <w:color w:val="000000" w:themeColor="text1"/>
        </w:rPr>
      </w:pPr>
      <w:bookmarkStart w:id="5924" w:name="_Toc20991420"/>
      <w:bookmarkStart w:id="5925" w:name="_Toc21938976"/>
      <w:bookmarkStart w:id="5926" w:name="_Toc23587983"/>
      <w:bookmarkStart w:id="5927" w:name="_Toc23776658"/>
      <w:r w:rsidRPr="00B9609C">
        <w:rPr>
          <w:rFonts w:hint="eastAsia"/>
          <w:color w:val="000000" w:themeColor="text1"/>
        </w:rPr>
        <w:t>聯合國囚犯待遇最低限度標準規則（曼德拉規則）</w:t>
      </w:r>
      <w:bookmarkEnd w:id="5924"/>
      <w:bookmarkEnd w:id="5925"/>
      <w:bookmarkEnd w:id="5926"/>
      <w:bookmarkEnd w:id="5927"/>
    </w:p>
    <w:p w:rsidR="00513AE9" w:rsidRPr="00B9609C" w:rsidRDefault="00513AE9" w:rsidP="00B24CF4">
      <w:pPr>
        <w:pStyle w:val="5"/>
        <w:numPr>
          <w:ilvl w:val="0"/>
          <w:numId w:val="162"/>
        </w:numPr>
        <w:rPr>
          <w:color w:val="000000" w:themeColor="text1"/>
        </w:rPr>
      </w:pPr>
      <w:r w:rsidRPr="00B9609C">
        <w:rPr>
          <w:rFonts w:hint="eastAsia"/>
          <w:color w:val="000000" w:themeColor="text1"/>
        </w:rPr>
        <w:t>第87條規定：</w:t>
      </w:r>
      <w:r w:rsidRPr="00B9609C">
        <w:rPr>
          <w:rFonts w:ascii="新細明體" w:eastAsia="新細明體" w:hAnsi="新細明體" w:hint="eastAsia"/>
          <w:color w:val="000000" w:themeColor="text1"/>
        </w:rPr>
        <w:t>「</w:t>
      </w:r>
      <w:r w:rsidRPr="00B9609C">
        <w:rPr>
          <w:rFonts w:hint="eastAsia"/>
          <w:color w:val="000000" w:themeColor="text1"/>
        </w:rPr>
        <w:t>刑期完畢以前，宜採取必要步骤，確保囚犯逐漸恢復正常社會生活。按具體情形，可在同一監獄或另一適當監所内制定出獄前的辦法，亦可在某種監督下實行假釋，來達到此目的；但監督不可委之於警察，而應與社會援助有效結合。</w:t>
      </w:r>
      <w:r w:rsidRPr="00B9609C">
        <w:rPr>
          <w:rFonts w:hAnsi="標楷體" w:hint="eastAsia"/>
          <w:color w:val="000000" w:themeColor="text1"/>
        </w:rPr>
        <w:t>」</w:t>
      </w:r>
    </w:p>
    <w:p w:rsidR="00513AE9" w:rsidRPr="00B9609C" w:rsidRDefault="00513AE9" w:rsidP="00513AE9">
      <w:pPr>
        <w:pStyle w:val="5"/>
        <w:rPr>
          <w:color w:val="000000" w:themeColor="text1"/>
        </w:rPr>
      </w:pPr>
      <w:r w:rsidRPr="00B9609C">
        <w:rPr>
          <w:rFonts w:hint="eastAsia"/>
          <w:color w:val="000000" w:themeColor="text1"/>
        </w:rPr>
        <w:t>第89條第1項規定：</w:t>
      </w:r>
      <w:r w:rsidRPr="00B9609C">
        <w:rPr>
          <w:rFonts w:ascii="新細明體" w:eastAsia="新細明體" w:hAnsi="新細明體" w:hint="eastAsia"/>
          <w:color w:val="000000" w:themeColor="text1"/>
        </w:rPr>
        <w:t>「</w:t>
      </w:r>
      <w:r w:rsidRPr="00B9609C">
        <w:rPr>
          <w:rFonts w:hint="eastAsia"/>
          <w:color w:val="000000" w:themeColor="text1"/>
        </w:rPr>
        <w:t>要實現以上原則，需要對囚犯施以個性化待遇，並因此需要制訂富有彈性的囚犯分組制度。所以，宜把各組囚犯分配到適於實行各組不同待遇的不同監獄中去。</w:t>
      </w:r>
      <w:r w:rsidRPr="00B9609C">
        <w:rPr>
          <w:rFonts w:hAnsi="標楷體" w:hint="eastAsia"/>
          <w:color w:val="000000" w:themeColor="text1"/>
        </w:rPr>
        <w:t>」</w:t>
      </w:r>
    </w:p>
    <w:p w:rsidR="00A24229" w:rsidRPr="00B9609C" w:rsidRDefault="008D0ECA" w:rsidP="006B02B9">
      <w:pPr>
        <w:pStyle w:val="3"/>
        <w:rPr>
          <w:color w:val="000000" w:themeColor="text1"/>
        </w:rPr>
      </w:pPr>
      <w:bookmarkStart w:id="5928" w:name="_Toc23587977"/>
      <w:bookmarkStart w:id="5929" w:name="_Toc23776652"/>
      <w:r w:rsidRPr="00B9609C">
        <w:rPr>
          <w:rFonts w:hint="eastAsia"/>
          <w:color w:val="000000" w:themeColor="text1"/>
        </w:rPr>
        <w:t>有關「是否適於收監的評估」</w:t>
      </w:r>
      <w:bookmarkEnd w:id="5928"/>
      <w:bookmarkEnd w:id="5929"/>
      <w:r w:rsidRPr="00B9609C">
        <w:rPr>
          <w:rFonts w:hint="eastAsia"/>
          <w:color w:val="000000" w:themeColor="text1"/>
        </w:rPr>
        <w:t>議題</w:t>
      </w:r>
    </w:p>
    <w:p w:rsidR="008D0ECA" w:rsidRPr="00B9609C" w:rsidRDefault="008D0ECA" w:rsidP="0041541E">
      <w:pPr>
        <w:pStyle w:val="4"/>
        <w:rPr>
          <w:color w:val="000000" w:themeColor="text1"/>
        </w:rPr>
      </w:pPr>
      <w:r w:rsidRPr="00B9609C">
        <w:rPr>
          <w:rFonts w:hint="eastAsia"/>
          <w:color w:val="000000" w:themeColor="text1"/>
        </w:rPr>
        <w:t>諮詢學者建言</w:t>
      </w:r>
    </w:p>
    <w:p w:rsidR="00A24229" w:rsidRPr="00B9609C" w:rsidRDefault="00A24229" w:rsidP="008D0ECA">
      <w:pPr>
        <w:pStyle w:val="5"/>
        <w:numPr>
          <w:ilvl w:val="0"/>
          <w:numId w:val="166"/>
        </w:numPr>
        <w:rPr>
          <w:color w:val="000000" w:themeColor="text1"/>
        </w:rPr>
      </w:pPr>
      <w:r w:rsidRPr="00B9609C">
        <w:rPr>
          <w:color w:val="000000" w:themeColor="text1"/>
        </w:rPr>
        <w:t>關於行為問題之精神鑑定，在歐盟國家，為了安全及健康問題，在入監有評估機制，原就有診斷的人，如果是強制性之評估，也是要詢問收容人心理狀態是否瞭解，歐洲有些國家會嚴格執行。矯正署也有初評，無法詳盡攸關人力不足問題。</w:t>
      </w:r>
    </w:p>
    <w:p w:rsidR="00A24229" w:rsidRPr="00B9609C" w:rsidRDefault="00A24229" w:rsidP="008D0ECA">
      <w:pPr>
        <w:pStyle w:val="5"/>
        <w:rPr>
          <w:color w:val="000000" w:themeColor="text1"/>
        </w:rPr>
      </w:pPr>
      <w:r w:rsidRPr="00B9609C">
        <w:rPr>
          <w:rFonts w:hint="eastAsia"/>
          <w:color w:val="000000" w:themeColor="text1"/>
        </w:rPr>
        <w:t>精神疾病很廣，基本上依刑法第19條判決就不應該送監獄，很有可能是判決的時候不願意送鑑定或沒有辯護人等情形，然後在監所內發病，有</w:t>
      </w:r>
      <w:r w:rsidRPr="00B9609C">
        <w:rPr>
          <w:rFonts w:hint="eastAsia"/>
          <w:color w:val="000000" w:themeColor="text1"/>
        </w:rPr>
        <w:lastRenderedPageBreak/>
        <w:t>關認知障礙（包括精神障礙、智力障礙、學習障礙、注意力欠缺過動障礙、自閉症、失智症等）之症狀，相對適當之鑑測篩選評估（表格式問卷）機制、診療方式，比較高檔的監所每週安排2個半天的身心科，請監所附近的醫生到監所，矯正署目前只有1個醫生。</w:t>
      </w:r>
    </w:p>
    <w:p w:rsidR="00A24229" w:rsidRPr="00B9609C" w:rsidRDefault="00A24229" w:rsidP="008D0ECA">
      <w:pPr>
        <w:pStyle w:val="5"/>
        <w:rPr>
          <w:color w:val="000000" w:themeColor="text1"/>
        </w:rPr>
      </w:pPr>
      <w:r w:rsidRPr="00B9609C">
        <w:rPr>
          <w:rFonts w:hint="eastAsia"/>
          <w:color w:val="000000" w:themeColor="text1"/>
        </w:rPr>
        <w:t>刑法第87、19條之情形，以第19條判決的不多，法院表示這是行為當時的狀態，他們就是硬要把病人抓進去關，明明就是精神病人，結果卻不能刑後監護。很多精神病患在刑事審判過程，變成精神病犯，到底是精神病患還是精神病犯。</w:t>
      </w:r>
    </w:p>
    <w:p w:rsidR="00A24229" w:rsidRPr="00B9609C" w:rsidRDefault="00A24229" w:rsidP="008D0ECA">
      <w:pPr>
        <w:pStyle w:val="6"/>
        <w:rPr>
          <w:color w:val="000000" w:themeColor="text1"/>
        </w:rPr>
      </w:pPr>
      <w:r w:rsidRPr="00B9609C">
        <w:rPr>
          <w:rFonts w:hint="eastAsia"/>
          <w:color w:val="000000" w:themeColor="text1"/>
        </w:rPr>
        <w:t>培德病監有一小部分精神病床，規劃有129床，目前收容數為85床培德病監有一小部分精神病床，規劃有129床，目前收容數為85床。</w:t>
      </w:r>
    </w:p>
    <w:p w:rsidR="00A24229" w:rsidRPr="00B9609C" w:rsidRDefault="00A24229" w:rsidP="008D0ECA">
      <w:pPr>
        <w:pStyle w:val="6"/>
        <w:rPr>
          <w:color w:val="000000" w:themeColor="text1"/>
        </w:rPr>
      </w:pPr>
      <w:r w:rsidRPr="00B9609C">
        <w:rPr>
          <w:rFonts w:hint="eastAsia"/>
          <w:color w:val="000000" w:themeColor="text1"/>
        </w:rPr>
        <w:t>日本在2003年通過醫療處遇及監護法，在70年代，主張病人權益，反精神醫療，回歸社區去機構化。逮捕嫌犯之後，檢察官進行起訴前精神鑑定，判斷是否符合要件。</w:t>
      </w:r>
    </w:p>
    <w:p w:rsidR="00A24229" w:rsidRPr="00B9609C" w:rsidRDefault="00A24229" w:rsidP="008D0ECA">
      <w:pPr>
        <w:pStyle w:val="6"/>
        <w:rPr>
          <w:color w:val="000000" w:themeColor="text1"/>
        </w:rPr>
      </w:pPr>
      <w:r w:rsidRPr="00B9609C">
        <w:rPr>
          <w:rFonts w:hint="eastAsia"/>
          <w:color w:val="000000" w:themeColor="text1"/>
        </w:rPr>
        <w:t>如果確定是刑法第19條規定之情形，無論是減刑或是其他情形，還是要啟動監護法第87條之程序，再進入審理小組，日本有3個標準，要符合監護法：一是現在的精神狀況；二是可治療性；三是再犯危險性。</w:t>
      </w:r>
    </w:p>
    <w:p w:rsidR="00A24229" w:rsidRPr="00B9609C" w:rsidRDefault="007B5BA6" w:rsidP="008D0ECA">
      <w:pPr>
        <w:pStyle w:val="5"/>
        <w:rPr>
          <w:color w:val="000000" w:themeColor="text1"/>
        </w:rPr>
      </w:pPr>
      <w:r w:rsidRPr="00B9609C">
        <w:rPr>
          <w:rFonts w:hint="eastAsia"/>
          <w:color w:val="000000" w:themeColor="text1"/>
        </w:rPr>
        <w:t>對於為何不</w:t>
      </w:r>
      <w:r w:rsidR="00A24229" w:rsidRPr="00B9609C">
        <w:rPr>
          <w:rFonts w:hint="eastAsia"/>
          <w:color w:val="000000" w:themeColor="text1"/>
        </w:rPr>
        <w:t>先將個案治療好後再入監執行</w:t>
      </w:r>
      <w:r w:rsidRPr="00B9609C">
        <w:rPr>
          <w:rFonts w:hint="eastAsia"/>
          <w:color w:val="000000" w:themeColor="text1"/>
        </w:rPr>
        <w:t>，醫院可能會表示沒有戒護人力，會認為矯正署是較為安全的。</w:t>
      </w:r>
    </w:p>
    <w:p w:rsidR="00A24229" w:rsidRPr="00B9609C" w:rsidRDefault="00A24229" w:rsidP="008D0ECA">
      <w:pPr>
        <w:pStyle w:val="5"/>
        <w:rPr>
          <w:color w:val="000000" w:themeColor="text1"/>
        </w:rPr>
      </w:pPr>
      <w:r w:rsidRPr="00B9609C">
        <w:rPr>
          <w:rFonts w:hint="eastAsia"/>
          <w:color w:val="000000" w:themeColor="text1"/>
        </w:rPr>
        <w:t>基層檢察官遭遇的問題是，要做精神鑑定很難，偵查中欲進行鑑定須簽到高檢署，會有經費的問題，法院只要有做精神鑑定，基於社會輿論</w:t>
      </w:r>
      <w:r w:rsidRPr="00B9609C">
        <w:rPr>
          <w:rFonts w:hint="eastAsia"/>
          <w:color w:val="000000" w:themeColor="text1"/>
        </w:rPr>
        <w:lastRenderedPageBreak/>
        <w:t>考量，假設法院依刑法第19條規定判決，檢方則會予以尊重。</w:t>
      </w:r>
    </w:p>
    <w:p w:rsidR="00C34DE9" w:rsidRPr="00B9609C" w:rsidRDefault="00C34DE9" w:rsidP="008D0ECA">
      <w:pPr>
        <w:pStyle w:val="5"/>
        <w:rPr>
          <w:color w:val="000000" w:themeColor="text1"/>
        </w:rPr>
      </w:pPr>
      <w:r w:rsidRPr="00B9609C">
        <w:rPr>
          <w:color w:val="000000" w:themeColor="text1"/>
        </w:rPr>
        <w:t>解決方式可朝建立刑事精神障礙之處遇機構方向進行。有關刑事精神衛生處遇、精神衛生法庭等，人人都想做但沒有人想接這業務，監護宣告、輔助宣告、受刑能力等，在國外是分別處理的，有專庭、社區個案管理師進行合作，司法人員亦需進行受訓，精神障礙及物質濫用之分流，建議不要分到重刑，目前證明是有成效的，目前我國較少將眼光放在此部分。</w:t>
      </w:r>
    </w:p>
    <w:p w:rsidR="008D0ECA" w:rsidRPr="00B9609C" w:rsidRDefault="008D0ECA" w:rsidP="008D0ECA">
      <w:pPr>
        <w:pStyle w:val="4"/>
        <w:numPr>
          <w:ilvl w:val="3"/>
          <w:numId w:val="1"/>
        </w:numPr>
        <w:ind w:left="1701"/>
        <w:rPr>
          <w:rFonts w:ascii="Times New Roman" w:hAnsi="Times New Roman"/>
          <w:color w:val="000000" w:themeColor="text1"/>
        </w:rPr>
      </w:pPr>
      <w:r w:rsidRPr="00B9609C">
        <w:rPr>
          <w:rFonts w:ascii="Times New Roman" w:hAnsi="Times New Roman" w:hint="eastAsia"/>
          <w:color w:val="000000" w:themeColor="text1"/>
        </w:rPr>
        <w:t>詢問法務部之說明</w:t>
      </w:r>
    </w:p>
    <w:p w:rsidR="008D0ECA" w:rsidRPr="00B9609C" w:rsidRDefault="008D0ECA" w:rsidP="008D0ECA">
      <w:pPr>
        <w:pStyle w:val="5"/>
        <w:numPr>
          <w:ilvl w:val="0"/>
          <w:numId w:val="167"/>
        </w:numPr>
        <w:rPr>
          <w:color w:val="000000" w:themeColor="text1"/>
        </w:rPr>
      </w:pPr>
      <w:r w:rsidRPr="00B9609C">
        <w:rPr>
          <w:rFonts w:hint="eastAsia"/>
          <w:color w:val="000000" w:themeColor="text1"/>
        </w:rPr>
        <w:t>有關</w:t>
      </w:r>
      <w:r w:rsidRPr="00B9609C">
        <w:rPr>
          <w:color w:val="000000" w:themeColor="text1"/>
        </w:rPr>
        <w:t>矯正</w:t>
      </w:r>
      <w:r w:rsidRPr="00B9609C">
        <w:rPr>
          <w:rStyle w:val="50"/>
          <w:color w:val="000000" w:themeColor="text1"/>
        </w:rPr>
        <w:t>機</w:t>
      </w:r>
      <w:r w:rsidRPr="00B9609C">
        <w:rPr>
          <w:color w:val="000000" w:themeColor="text1"/>
        </w:rPr>
        <w:t>關辦理拒絕收監之相關規定</w:t>
      </w:r>
      <w:r w:rsidRPr="00B9609C">
        <w:rPr>
          <w:rFonts w:hint="eastAsia"/>
          <w:color w:val="000000" w:themeColor="text1"/>
        </w:rPr>
        <w:t>、</w:t>
      </w:r>
      <w:r w:rsidRPr="00B9609C">
        <w:rPr>
          <w:color w:val="000000" w:themeColor="text1"/>
        </w:rPr>
        <w:t>實際辦理情形</w:t>
      </w:r>
      <w:r w:rsidRPr="00B9609C">
        <w:rPr>
          <w:rFonts w:hint="eastAsia"/>
          <w:color w:val="000000" w:themeColor="text1"/>
        </w:rPr>
        <w:t>、</w:t>
      </w:r>
      <w:r w:rsidRPr="00B9609C">
        <w:rPr>
          <w:color w:val="000000" w:themeColor="text1"/>
        </w:rPr>
        <w:t>執行之困境</w:t>
      </w:r>
      <w:r w:rsidRPr="00B9609C">
        <w:rPr>
          <w:rFonts w:hint="eastAsia"/>
          <w:color w:val="000000" w:themeColor="text1"/>
        </w:rPr>
        <w:t>及</w:t>
      </w:r>
      <w:r w:rsidRPr="00B9609C">
        <w:rPr>
          <w:color w:val="000000" w:themeColor="text1"/>
        </w:rPr>
        <w:t>策進作為</w:t>
      </w:r>
      <w:r w:rsidRPr="00B9609C">
        <w:rPr>
          <w:rFonts w:hint="eastAsia"/>
          <w:color w:val="000000" w:themeColor="text1"/>
        </w:rPr>
        <w:t>。</w:t>
      </w:r>
    </w:p>
    <w:p w:rsidR="008D0ECA" w:rsidRPr="00B9609C" w:rsidRDefault="008D0ECA" w:rsidP="008D0ECA">
      <w:pPr>
        <w:pStyle w:val="4"/>
        <w:numPr>
          <w:ilvl w:val="0"/>
          <w:numId w:val="0"/>
        </w:numPr>
        <w:spacing w:line="420" w:lineRule="exact"/>
        <w:ind w:left="1701" w:firstLineChars="200" w:firstLine="680"/>
        <w:rPr>
          <w:rFonts w:ascii="Times New Roman" w:hAnsi="Times New Roman"/>
          <w:bCs/>
          <w:color w:val="000000" w:themeColor="text1"/>
        </w:rPr>
      </w:pPr>
      <w:r w:rsidRPr="00B9609C">
        <w:rPr>
          <w:rFonts w:ascii="Times New Roman" w:hAnsi="Times New Roman"/>
          <w:bCs/>
          <w:color w:val="000000" w:themeColor="text1"/>
        </w:rPr>
        <w:t>按監獄行刑法第</w:t>
      </w:r>
      <w:r w:rsidRPr="00B9609C">
        <w:rPr>
          <w:rFonts w:ascii="Times New Roman" w:hAnsi="Times New Roman"/>
          <w:bCs/>
          <w:color w:val="000000" w:themeColor="text1"/>
        </w:rPr>
        <w:t>11</w:t>
      </w:r>
      <w:r w:rsidRPr="00B9609C">
        <w:rPr>
          <w:rFonts w:ascii="Times New Roman" w:hAnsi="Times New Roman"/>
          <w:bCs/>
          <w:color w:val="000000" w:themeColor="text1"/>
        </w:rPr>
        <w:t>條規定，受刑人於健康檢查後，經監獄評估認有符合監獄行刑法第</w:t>
      </w:r>
      <w:r w:rsidRPr="00B9609C">
        <w:rPr>
          <w:rFonts w:ascii="Times New Roman" w:hAnsi="Times New Roman"/>
          <w:bCs/>
          <w:color w:val="000000" w:themeColor="text1"/>
        </w:rPr>
        <w:t>11</w:t>
      </w:r>
      <w:r w:rsidRPr="00B9609C">
        <w:rPr>
          <w:rFonts w:ascii="Times New Roman" w:hAnsi="Times New Roman"/>
          <w:bCs/>
          <w:color w:val="000000" w:themeColor="text1"/>
        </w:rPr>
        <w:t>條第</w:t>
      </w:r>
      <w:r w:rsidRPr="00B9609C">
        <w:rPr>
          <w:rFonts w:ascii="Times New Roman" w:hAnsi="Times New Roman"/>
          <w:bCs/>
          <w:color w:val="000000" w:themeColor="text1"/>
        </w:rPr>
        <w:t>1</w:t>
      </w:r>
      <w:r w:rsidRPr="00B9609C">
        <w:rPr>
          <w:rFonts w:ascii="Times New Roman" w:hAnsi="Times New Roman"/>
          <w:bCs/>
          <w:color w:val="000000" w:themeColor="text1"/>
        </w:rPr>
        <w:t>項所列「一、心神喪失或現罹疾病，因執行而有喪生之虞。二、懷胎</w:t>
      </w:r>
      <w:r w:rsidRPr="00B9609C">
        <w:rPr>
          <w:rFonts w:ascii="Times New Roman" w:hAnsi="Times New Roman" w:hint="eastAsia"/>
          <w:bCs/>
          <w:color w:val="000000" w:themeColor="text1"/>
        </w:rPr>
        <w:t>5</w:t>
      </w:r>
      <w:r w:rsidRPr="00B9609C">
        <w:rPr>
          <w:rFonts w:ascii="Times New Roman" w:hAnsi="Times New Roman"/>
          <w:bCs/>
          <w:color w:val="000000" w:themeColor="text1"/>
        </w:rPr>
        <w:t>月以上或分娩未滿</w:t>
      </w:r>
      <w:r w:rsidRPr="00B9609C">
        <w:rPr>
          <w:rFonts w:ascii="Times New Roman" w:hAnsi="Times New Roman" w:hint="eastAsia"/>
          <w:bCs/>
          <w:color w:val="000000" w:themeColor="text1"/>
        </w:rPr>
        <w:t>2</w:t>
      </w:r>
      <w:r w:rsidRPr="00B9609C">
        <w:rPr>
          <w:rFonts w:ascii="Times New Roman" w:hAnsi="Times New Roman"/>
          <w:bCs/>
          <w:color w:val="000000" w:themeColor="text1"/>
        </w:rPr>
        <w:t>月。三、罹急性傳染病。四、衰老、身心障礙，不能自理生活。」情形時，即由矯正機關辦理拒絕收監，此部分係屬矯正機關審酌辦理，矯正機關認有辦理拒絕收監之必要時，即通知指揮執行之檢察官，續由檢察官辦理後續送交醫院、送交監護人、適當處所等作業，近</w:t>
      </w:r>
      <w:r w:rsidRPr="00B9609C">
        <w:rPr>
          <w:rFonts w:ascii="Times New Roman" w:hAnsi="Times New Roman"/>
          <w:bCs/>
          <w:color w:val="000000" w:themeColor="text1"/>
        </w:rPr>
        <w:t>3</w:t>
      </w:r>
      <w:r w:rsidRPr="00B9609C">
        <w:rPr>
          <w:rFonts w:ascii="Times New Roman" w:hAnsi="Times New Roman"/>
          <w:bCs/>
          <w:color w:val="000000" w:themeColor="text1"/>
        </w:rPr>
        <w:t>年拒絕收監人數列如下表：</w:t>
      </w:r>
    </w:p>
    <w:p w:rsidR="008D0ECA" w:rsidRPr="00B9609C" w:rsidRDefault="008D0ECA" w:rsidP="008D0ECA">
      <w:pPr>
        <w:pStyle w:val="4"/>
        <w:numPr>
          <w:ilvl w:val="0"/>
          <w:numId w:val="0"/>
        </w:numPr>
        <w:ind w:left="1701" w:firstLineChars="200" w:firstLine="600"/>
        <w:rPr>
          <w:rFonts w:ascii="Times New Roman" w:hAnsi="Times New Roman"/>
          <w:bCs/>
          <w:color w:val="000000" w:themeColor="text1"/>
          <w:sz w:val="28"/>
        </w:rPr>
      </w:pPr>
      <w:r w:rsidRPr="00B9609C">
        <w:rPr>
          <w:rFonts w:ascii="Times New Roman" w:hAnsi="Times New Roman"/>
          <w:bCs/>
          <w:color w:val="000000" w:themeColor="text1"/>
          <w:sz w:val="28"/>
        </w:rPr>
        <w:t>表</w:t>
      </w:r>
      <w:r w:rsidRPr="00B9609C">
        <w:rPr>
          <w:rFonts w:ascii="Times New Roman" w:hAnsi="Times New Roman" w:hint="eastAsia"/>
          <w:bCs/>
          <w:color w:val="000000" w:themeColor="text1"/>
          <w:sz w:val="28"/>
        </w:rPr>
        <w:t>8</w:t>
      </w:r>
      <w:r w:rsidRPr="00B9609C">
        <w:rPr>
          <w:rFonts w:ascii="Times New Roman" w:hAnsi="Times New Roman"/>
          <w:bCs/>
          <w:color w:val="000000" w:themeColor="text1"/>
          <w:sz w:val="28"/>
        </w:rPr>
        <w:t xml:space="preserve">  </w:t>
      </w:r>
      <w:r w:rsidRPr="00B9609C">
        <w:rPr>
          <w:rFonts w:ascii="Times New Roman" w:hAnsi="Times New Roman"/>
          <w:bCs/>
          <w:color w:val="000000" w:themeColor="text1"/>
          <w:sz w:val="28"/>
        </w:rPr>
        <w:t>近</w:t>
      </w:r>
      <w:r w:rsidRPr="00B9609C">
        <w:rPr>
          <w:rFonts w:ascii="Times New Roman" w:hAnsi="Times New Roman"/>
          <w:bCs/>
          <w:color w:val="000000" w:themeColor="text1"/>
          <w:sz w:val="28"/>
        </w:rPr>
        <w:t>3</w:t>
      </w:r>
      <w:r w:rsidRPr="00B9609C">
        <w:rPr>
          <w:rFonts w:ascii="Times New Roman" w:hAnsi="Times New Roman"/>
          <w:bCs/>
          <w:color w:val="000000" w:themeColor="text1"/>
          <w:sz w:val="28"/>
        </w:rPr>
        <w:t>年拒絕收監人數統計一覽表</w:t>
      </w:r>
    </w:p>
    <w:tbl>
      <w:tblPr>
        <w:tblW w:w="5000" w:type="pct"/>
        <w:tblInd w:w="28" w:type="dxa"/>
        <w:tblCellMar>
          <w:left w:w="28" w:type="dxa"/>
          <w:right w:w="28" w:type="dxa"/>
        </w:tblCellMar>
        <w:tblLook w:val="04A0" w:firstRow="1" w:lastRow="0" w:firstColumn="1" w:lastColumn="0" w:noHBand="0" w:noVBand="1"/>
      </w:tblPr>
      <w:tblGrid>
        <w:gridCol w:w="1176"/>
        <w:gridCol w:w="1604"/>
        <w:gridCol w:w="1725"/>
        <w:gridCol w:w="1725"/>
        <w:gridCol w:w="1725"/>
        <w:gridCol w:w="945"/>
      </w:tblGrid>
      <w:tr w:rsidR="00B9609C" w:rsidRPr="00B9609C" w:rsidTr="003D0FCE">
        <w:trPr>
          <w:trHeight w:val="397"/>
        </w:trPr>
        <w:tc>
          <w:tcPr>
            <w:tcW w:w="660" w:type="pct"/>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8D0ECA" w:rsidRPr="00B9609C" w:rsidRDefault="008D0ECA" w:rsidP="003D0FCE">
            <w:pPr>
              <w:widowControl/>
              <w:overflowPunct/>
              <w:autoSpaceDE/>
              <w:autoSpaceDN/>
              <w:jc w:val="center"/>
              <w:rPr>
                <w:rFonts w:ascii="Times New Roman"/>
                <w:b/>
                <w:color w:val="000000" w:themeColor="text1"/>
                <w:kern w:val="0"/>
                <w:sz w:val="24"/>
                <w:szCs w:val="24"/>
              </w:rPr>
            </w:pPr>
            <w:r w:rsidRPr="00B9609C">
              <w:rPr>
                <w:rFonts w:ascii="Times New Roman"/>
                <w:b/>
                <w:color w:val="000000" w:themeColor="text1"/>
                <w:kern w:val="0"/>
                <w:sz w:val="24"/>
                <w:szCs w:val="24"/>
              </w:rPr>
              <w:t>年度</w:t>
            </w:r>
          </w:p>
        </w:tc>
        <w:tc>
          <w:tcPr>
            <w:tcW w:w="901" w:type="pct"/>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8D0ECA" w:rsidRPr="00B9609C" w:rsidRDefault="008D0ECA" w:rsidP="003D0FCE">
            <w:pPr>
              <w:widowControl/>
              <w:overflowPunct/>
              <w:autoSpaceDE/>
              <w:autoSpaceDN/>
              <w:jc w:val="center"/>
              <w:rPr>
                <w:rFonts w:ascii="Times New Roman"/>
                <w:b/>
                <w:color w:val="000000" w:themeColor="text1"/>
                <w:kern w:val="0"/>
                <w:sz w:val="24"/>
                <w:szCs w:val="24"/>
              </w:rPr>
            </w:pPr>
            <w:r w:rsidRPr="00B9609C">
              <w:rPr>
                <w:rFonts w:ascii="Times New Roman"/>
                <w:b/>
                <w:color w:val="000000" w:themeColor="text1"/>
                <w:kern w:val="0"/>
                <w:sz w:val="24"/>
                <w:szCs w:val="24"/>
              </w:rPr>
              <w:t>依第</w:t>
            </w:r>
            <w:r w:rsidRPr="00B9609C">
              <w:rPr>
                <w:rFonts w:ascii="Times New Roman" w:hint="eastAsia"/>
                <w:b/>
                <w:color w:val="000000" w:themeColor="text1"/>
                <w:kern w:val="0"/>
                <w:sz w:val="24"/>
                <w:szCs w:val="24"/>
              </w:rPr>
              <w:t>11</w:t>
            </w:r>
            <w:r w:rsidRPr="00B9609C">
              <w:rPr>
                <w:rFonts w:ascii="Times New Roman"/>
                <w:b/>
                <w:color w:val="000000" w:themeColor="text1"/>
                <w:kern w:val="0"/>
                <w:sz w:val="24"/>
                <w:szCs w:val="24"/>
              </w:rPr>
              <w:t>條第</w:t>
            </w:r>
            <w:r w:rsidRPr="00B9609C">
              <w:rPr>
                <w:rFonts w:ascii="Times New Roman" w:hint="eastAsia"/>
                <w:b/>
                <w:color w:val="000000" w:themeColor="text1"/>
                <w:kern w:val="0"/>
                <w:sz w:val="24"/>
                <w:szCs w:val="24"/>
              </w:rPr>
              <w:t>1</w:t>
            </w:r>
            <w:r w:rsidRPr="00B9609C">
              <w:rPr>
                <w:rFonts w:ascii="Times New Roman"/>
                <w:b/>
                <w:color w:val="000000" w:themeColor="text1"/>
                <w:kern w:val="0"/>
                <w:sz w:val="24"/>
                <w:szCs w:val="24"/>
              </w:rPr>
              <w:t>項第</w:t>
            </w:r>
            <w:r w:rsidRPr="00B9609C">
              <w:rPr>
                <w:rFonts w:ascii="Times New Roman" w:hint="eastAsia"/>
                <w:b/>
                <w:color w:val="000000" w:themeColor="text1"/>
                <w:kern w:val="0"/>
                <w:sz w:val="24"/>
                <w:szCs w:val="24"/>
              </w:rPr>
              <w:t>1</w:t>
            </w:r>
            <w:r w:rsidRPr="00B9609C">
              <w:rPr>
                <w:rFonts w:ascii="Times New Roman"/>
                <w:b/>
                <w:color w:val="000000" w:themeColor="text1"/>
                <w:kern w:val="0"/>
                <w:sz w:val="24"/>
                <w:szCs w:val="24"/>
              </w:rPr>
              <w:t>款規定辦理拒絕收監人數</w:t>
            </w:r>
          </w:p>
        </w:tc>
        <w:tc>
          <w:tcPr>
            <w:tcW w:w="969" w:type="pct"/>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8D0ECA" w:rsidRPr="00B9609C" w:rsidRDefault="008D0ECA" w:rsidP="003D0FCE">
            <w:pPr>
              <w:widowControl/>
              <w:overflowPunct/>
              <w:autoSpaceDE/>
              <w:autoSpaceDN/>
              <w:jc w:val="center"/>
              <w:rPr>
                <w:rFonts w:ascii="Times New Roman"/>
                <w:b/>
                <w:color w:val="000000" w:themeColor="text1"/>
                <w:kern w:val="0"/>
                <w:sz w:val="24"/>
                <w:szCs w:val="24"/>
              </w:rPr>
            </w:pPr>
            <w:r w:rsidRPr="00B9609C">
              <w:rPr>
                <w:rFonts w:ascii="Times New Roman"/>
                <w:b/>
                <w:color w:val="000000" w:themeColor="text1"/>
                <w:kern w:val="0"/>
                <w:sz w:val="24"/>
                <w:szCs w:val="24"/>
              </w:rPr>
              <w:t>依第</w:t>
            </w:r>
            <w:r w:rsidRPr="00B9609C">
              <w:rPr>
                <w:rFonts w:ascii="Times New Roman" w:hint="eastAsia"/>
                <w:b/>
                <w:color w:val="000000" w:themeColor="text1"/>
                <w:kern w:val="0"/>
                <w:sz w:val="24"/>
                <w:szCs w:val="24"/>
              </w:rPr>
              <w:t>11</w:t>
            </w:r>
            <w:r w:rsidRPr="00B9609C">
              <w:rPr>
                <w:rFonts w:ascii="Times New Roman"/>
                <w:b/>
                <w:color w:val="000000" w:themeColor="text1"/>
                <w:kern w:val="0"/>
                <w:sz w:val="24"/>
                <w:szCs w:val="24"/>
              </w:rPr>
              <w:t>條第</w:t>
            </w:r>
            <w:r w:rsidRPr="00B9609C">
              <w:rPr>
                <w:rFonts w:ascii="Times New Roman" w:hint="eastAsia"/>
                <w:b/>
                <w:color w:val="000000" w:themeColor="text1"/>
                <w:kern w:val="0"/>
                <w:sz w:val="24"/>
                <w:szCs w:val="24"/>
              </w:rPr>
              <w:t>1</w:t>
            </w:r>
            <w:r w:rsidRPr="00B9609C">
              <w:rPr>
                <w:rFonts w:ascii="Times New Roman"/>
                <w:b/>
                <w:color w:val="000000" w:themeColor="text1"/>
                <w:kern w:val="0"/>
                <w:sz w:val="24"/>
                <w:szCs w:val="24"/>
              </w:rPr>
              <w:t>項第</w:t>
            </w:r>
            <w:r w:rsidRPr="00B9609C">
              <w:rPr>
                <w:rFonts w:ascii="Times New Roman" w:hint="eastAsia"/>
                <w:b/>
                <w:color w:val="000000" w:themeColor="text1"/>
                <w:kern w:val="0"/>
                <w:sz w:val="24"/>
                <w:szCs w:val="24"/>
              </w:rPr>
              <w:t>2</w:t>
            </w:r>
            <w:r w:rsidRPr="00B9609C">
              <w:rPr>
                <w:rFonts w:ascii="Times New Roman"/>
                <w:b/>
                <w:color w:val="000000" w:themeColor="text1"/>
                <w:kern w:val="0"/>
                <w:sz w:val="24"/>
                <w:szCs w:val="24"/>
              </w:rPr>
              <w:t>款規定辦理拒絕收監人數</w:t>
            </w:r>
          </w:p>
        </w:tc>
        <w:tc>
          <w:tcPr>
            <w:tcW w:w="969" w:type="pct"/>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8D0ECA" w:rsidRPr="00B9609C" w:rsidRDefault="008D0ECA" w:rsidP="003D0FCE">
            <w:pPr>
              <w:widowControl/>
              <w:overflowPunct/>
              <w:autoSpaceDE/>
              <w:autoSpaceDN/>
              <w:jc w:val="center"/>
              <w:rPr>
                <w:rFonts w:ascii="Times New Roman"/>
                <w:b/>
                <w:color w:val="000000" w:themeColor="text1"/>
                <w:kern w:val="0"/>
                <w:sz w:val="24"/>
                <w:szCs w:val="24"/>
              </w:rPr>
            </w:pPr>
            <w:r w:rsidRPr="00B9609C">
              <w:rPr>
                <w:rFonts w:ascii="Times New Roman"/>
                <w:b/>
                <w:color w:val="000000" w:themeColor="text1"/>
                <w:kern w:val="0"/>
                <w:sz w:val="24"/>
                <w:szCs w:val="24"/>
              </w:rPr>
              <w:t>依第</w:t>
            </w:r>
            <w:r w:rsidRPr="00B9609C">
              <w:rPr>
                <w:rFonts w:ascii="Times New Roman" w:hint="eastAsia"/>
                <w:b/>
                <w:color w:val="000000" w:themeColor="text1"/>
                <w:kern w:val="0"/>
                <w:sz w:val="24"/>
                <w:szCs w:val="24"/>
              </w:rPr>
              <w:t>11</w:t>
            </w:r>
            <w:r w:rsidRPr="00B9609C">
              <w:rPr>
                <w:rFonts w:ascii="Times New Roman"/>
                <w:b/>
                <w:color w:val="000000" w:themeColor="text1"/>
                <w:kern w:val="0"/>
                <w:sz w:val="24"/>
                <w:szCs w:val="24"/>
              </w:rPr>
              <w:t>條第</w:t>
            </w:r>
            <w:r w:rsidRPr="00B9609C">
              <w:rPr>
                <w:rFonts w:ascii="Times New Roman" w:hint="eastAsia"/>
                <w:b/>
                <w:color w:val="000000" w:themeColor="text1"/>
                <w:kern w:val="0"/>
                <w:sz w:val="24"/>
                <w:szCs w:val="24"/>
              </w:rPr>
              <w:t>1</w:t>
            </w:r>
            <w:r w:rsidRPr="00B9609C">
              <w:rPr>
                <w:rFonts w:ascii="Times New Roman"/>
                <w:b/>
                <w:color w:val="000000" w:themeColor="text1"/>
                <w:kern w:val="0"/>
                <w:sz w:val="24"/>
                <w:szCs w:val="24"/>
              </w:rPr>
              <w:t>項第</w:t>
            </w:r>
            <w:r w:rsidRPr="00B9609C">
              <w:rPr>
                <w:rFonts w:ascii="Times New Roman" w:hint="eastAsia"/>
                <w:b/>
                <w:color w:val="000000" w:themeColor="text1"/>
                <w:kern w:val="0"/>
                <w:sz w:val="24"/>
                <w:szCs w:val="24"/>
              </w:rPr>
              <w:t>3</w:t>
            </w:r>
            <w:r w:rsidRPr="00B9609C">
              <w:rPr>
                <w:rFonts w:ascii="Times New Roman"/>
                <w:b/>
                <w:color w:val="000000" w:themeColor="text1"/>
                <w:kern w:val="0"/>
                <w:sz w:val="24"/>
                <w:szCs w:val="24"/>
              </w:rPr>
              <w:t>款規定辦理拒絕收監人數</w:t>
            </w:r>
          </w:p>
        </w:tc>
        <w:tc>
          <w:tcPr>
            <w:tcW w:w="969" w:type="pct"/>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8D0ECA" w:rsidRPr="00B9609C" w:rsidRDefault="008D0ECA" w:rsidP="003D0FCE">
            <w:pPr>
              <w:widowControl/>
              <w:overflowPunct/>
              <w:autoSpaceDE/>
              <w:autoSpaceDN/>
              <w:jc w:val="center"/>
              <w:rPr>
                <w:rFonts w:ascii="Times New Roman"/>
                <w:b/>
                <w:color w:val="000000" w:themeColor="text1"/>
                <w:kern w:val="0"/>
                <w:sz w:val="24"/>
                <w:szCs w:val="24"/>
              </w:rPr>
            </w:pPr>
            <w:r w:rsidRPr="00B9609C">
              <w:rPr>
                <w:rFonts w:ascii="Times New Roman"/>
                <w:b/>
                <w:color w:val="000000" w:themeColor="text1"/>
                <w:kern w:val="0"/>
                <w:sz w:val="24"/>
                <w:szCs w:val="24"/>
              </w:rPr>
              <w:t>依第</w:t>
            </w:r>
            <w:r w:rsidRPr="00B9609C">
              <w:rPr>
                <w:rFonts w:ascii="Times New Roman" w:hint="eastAsia"/>
                <w:b/>
                <w:color w:val="000000" w:themeColor="text1"/>
                <w:kern w:val="0"/>
                <w:sz w:val="24"/>
                <w:szCs w:val="24"/>
              </w:rPr>
              <w:t>11</w:t>
            </w:r>
            <w:r w:rsidRPr="00B9609C">
              <w:rPr>
                <w:rFonts w:ascii="Times New Roman"/>
                <w:b/>
                <w:color w:val="000000" w:themeColor="text1"/>
                <w:kern w:val="0"/>
                <w:sz w:val="24"/>
                <w:szCs w:val="24"/>
              </w:rPr>
              <w:t>條第</w:t>
            </w:r>
            <w:r w:rsidRPr="00B9609C">
              <w:rPr>
                <w:rFonts w:ascii="Times New Roman" w:hint="eastAsia"/>
                <w:b/>
                <w:color w:val="000000" w:themeColor="text1"/>
                <w:kern w:val="0"/>
                <w:sz w:val="24"/>
                <w:szCs w:val="24"/>
              </w:rPr>
              <w:t>1</w:t>
            </w:r>
            <w:r w:rsidRPr="00B9609C">
              <w:rPr>
                <w:rFonts w:ascii="Times New Roman"/>
                <w:b/>
                <w:color w:val="000000" w:themeColor="text1"/>
                <w:kern w:val="0"/>
                <w:sz w:val="24"/>
                <w:szCs w:val="24"/>
              </w:rPr>
              <w:t>項第</w:t>
            </w:r>
            <w:r w:rsidRPr="00B9609C">
              <w:rPr>
                <w:rFonts w:ascii="Times New Roman" w:hint="eastAsia"/>
                <w:b/>
                <w:color w:val="000000" w:themeColor="text1"/>
                <w:kern w:val="0"/>
                <w:sz w:val="24"/>
                <w:szCs w:val="24"/>
              </w:rPr>
              <w:t>4</w:t>
            </w:r>
            <w:r w:rsidRPr="00B9609C">
              <w:rPr>
                <w:rFonts w:ascii="Times New Roman"/>
                <w:b/>
                <w:color w:val="000000" w:themeColor="text1"/>
                <w:kern w:val="0"/>
                <w:sz w:val="24"/>
                <w:szCs w:val="24"/>
              </w:rPr>
              <w:t>款規定辦理拒絕收監人數</w:t>
            </w:r>
          </w:p>
        </w:tc>
        <w:tc>
          <w:tcPr>
            <w:tcW w:w="531" w:type="pct"/>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8D0ECA" w:rsidRPr="00B9609C" w:rsidRDefault="008D0ECA" w:rsidP="003D0FCE">
            <w:pPr>
              <w:widowControl/>
              <w:overflowPunct/>
              <w:autoSpaceDE/>
              <w:autoSpaceDN/>
              <w:jc w:val="center"/>
              <w:rPr>
                <w:rFonts w:ascii="Times New Roman"/>
                <w:b/>
                <w:color w:val="000000" w:themeColor="text1"/>
                <w:kern w:val="0"/>
                <w:sz w:val="24"/>
                <w:szCs w:val="24"/>
              </w:rPr>
            </w:pPr>
            <w:r w:rsidRPr="00B9609C">
              <w:rPr>
                <w:rFonts w:ascii="Times New Roman"/>
                <w:b/>
                <w:color w:val="000000" w:themeColor="text1"/>
                <w:kern w:val="0"/>
                <w:sz w:val="24"/>
                <w:szCs w:val="24"/>
              </w:rPr>
              <w:t>總人數</w:t>
            </w:r>
          </w:p>
        </w:tc>
      </w:tr>
      <w:tr w:rsidR="00B9609C" w:rsidRPr="00B9609C" w:rsidTr="003D0FCE">
        <w:trPr>
          <w:trHeight w:val="795"/>
        </w:trPr>
        <w:tc>
          <w:tcPr>
            <w:tcW w:w="660" w:type="pct"/>
            <w:vMerge/>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8D0ECA" w:rsidRPr="00B9609C" w:rsidRDefault="008D0ECA" w:rsidP="003D0FCE">
            <w:pPr>
              <w:widowControl/>
              <w:overflowPunct/>
              <w:autoSpaceDE/>
              <w:autoSpaceDN/>
              <w:jc w:val="left"/>
              <w:rPr>
                <w:rFonts w:ascii="Times New Roman"/>
                <w:color w:val="000000" w:themeColor="text1"/>
                <w:kern w:val="0"/>
                <w:sz w:val="24"/>
                <w:szCs w:val="24"/>
              </w:rPr>
            </w:pPr>
          </w:p>
        </w:tc>
        <w:tc>
          <w:tcPr>
            <w:tcW w:w="901" w:type="pct"/>
            <w:vMerge/>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8D0ECA" w:rsidRPr="00B9609C" w:rsidRDefault="008D0ECA" w:rsidP="003D0FCE">
            <w:pPr>
              <w:widowControl/>
              <w:overflowPunct/>
              <w:autoSpaceDE/>
              <w:autoSpaceDN/>
              <w:jc w:val="left"/>
              <w:rPr>
                <w:rFonts w:ascii="Times New Roman"/>
                <w:color w:val="000000" w:themeColor="text1"/>
                <w:kern w:val="0"/>
                <w:sz w:val="24"/>
                <w:szCs w:val="24"/>
              </w:rPr>
            </w:pPr>
          </w:p>
        </w:tc>
        <w:tc>
          <w:tcPr>
            <w:tcW w:w="969" w:type="pct"/>
            <w:vMerge/>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8D0ECA" w:rsidRPr="00B9609C" w:rsidRDefault="008D0ECA" w:rsidP="003D0FCE">
            <w:pPr>
              <w:widowControl/>
              <w:overflowPunct/>
              <w:autoSpaceDE/>
              <w:autoSpaceDN/>
              <w:jc w:val="left"/>
              <w:rPr>
                <w:rFonts w:ascii="Times New Roman"/>
                <w:color w:val="000000" w:themeColor="text1"/>
                <w:kern w:val="0"/>
                <w:sz w:val="24"/>
                <w:szCs w:val="24"/>
              </w:rPr>
            </w:pPr>
          </w:p>
        </w:tc>
        <w:tc>
          <w:tcPr>
            <w:tcW w:w="969" w:type="pct"/>
            <w:vMerge/>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8D0ECA" w:rsidRPr="00B9609C" w:rsidRDefault="008D0ECA" w:rsidP="003D0FCE">
            <w:pPr>
              <w:widowControl/>
              <w:overflowPunct/>
              <w:autoSpaceDE/>
              <w:autoSpaceDN/>
              <w:jc w:val="left"/>
              <w:rPr>
                <w:rFonts w:ascii="Times New Roman"/>
                <w:color w:val="000000" w:themeColor="text1"/>
                <w:kern w:val="0"/>
                <w:sz w:val="24"/>
                <w:szCs w:val="24"/>
              </w:rPr>
            </w:pPr>
          </w:p>
        </w:tc>
        <w:tc>
          <w:tcPr>
            <w:tcW w:w="969" w:type="pct"/>
            <w:vMerge/>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8D0ECA" w:rsidRPr="00B9609C" w:rsidRDefault="008D0ECA" w:rsidP="003D0FCE">
            <w:pPr>
              <w:widowControl/>
              <w:overflowPunct/>
              <w:autoSpaceDE/>
              <w:autoSpaceDN/>
              <w:jc w:val="left"/>
              <w:rPr>
                <w:rFonts w:ascii="Times New Roman"/>
                <w:color w:val="000000" w:themeColor="text1"/>
                <w:kern w:val="0"/>
                <w:sz w:val="24"/>
                <w:szCs w:val="24"/>
              </w:rPr>
            </w:pPr>
          </w:p>
        </w:tc>
        <w:tc>
          <w:tcPr>
            <w:tcW w:w="531" w:type="pct"/>
            <w:vMerge/>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8D0ECA" w:rsidRPr="00B9609C" w:rsidRDefault="008D0ECA" w:rsidP="003D0FCE">
            <w:pPr>
              <w:widowControl/>
              <w:overflowPunct/>
              <w:autoSpaceDE/>
              <w:autoSpaceDN/>
              <w:jc w:val="left"/>
              <w:rPr>
                <w:rFonts w:ascii="Times New Roman"/>
                <w:color w:val="000000" w:themeColor="text1"/>
                <w:kern w:val="0"/>
                <w:sz w:val="24"/>
                <w:szCs w:val="24"/>
              </w:rPr>
            </w:pPr>
          </w:p>
        </w:tc>
      </w:tr>
      <w:tr w:rsidR="00B9609C" w:rsidRPr="00B9609C" w:rsidTr="003D0FCE">
        <w:trPr>
          <w:trHeight w:val="397"/>
        </w:trPr>
        <w:tc>
          <w:tcPr>
            <w:tcW w:w="660" w:type="pct"/>
            <w:tcBorders>
              <w:top w:val="nil"/>
              <w:left w:val="single" w:sz="4" w:space="0" w:color="auto"/>
              <w:bottom w:val="single" w:sz="4" w:space="0" w:color="auto"/>
              <w:right w:val="single" w:sz="4" w:space="0" w:color="auto"/>
            </w:tcBorders>
            <w:shd w:val="clear" w:color="auto" w:fill="auto"/>
            <w:vAlign w:val="center"/>
            <w:hideMark/>
          </w:tcPr>
          <w:p w:rsidR="008D0ECA" w:rsidRPr="00B9609C" w:rsidRDefault="008D0ECA" w:rsidP="003D0FCE">
            <w:pPr>
              <w:widowControl/>
              <w:overflowPunct/>
              <w:autoSpaceDE/>
              <w:autoSpaceDN/>
              <w:jc w:val="center"/>
              <w:rPr>
                <w:rFonts w:ascii="Times New Roman"/>
                <w:color w:val="000000" w:themeColor="text1"/>
                <w:kern w:val="0"/>
                <w:sz w:val="24"/>
                <w:szCs w:val="24"/>
              </w:rPr>
            </w:pPr>
            <w:r w:rsidRPr="00B9609C">
              <w:rPr>
                <w:rFonts w:ascii="Times New Roman"/>
                <w:color w:val="000000" w:themeColor="text1"/>
                <w:kern w:val="0"/>
                <w:sz w:val="24"/>
                <w:szCs w:val="24"/>
              </w:rPr>
              <w:t>105</w:t>
            </w:r>
            <w:r w:rsidRPr="00B9609C">
              <w:rPr>
                <w:rFonts w:ascii="Times New Roman"/>
                <w:color w:val="000000" w:themeColor="text1"/>
                <w:kern w:val="0"/>
                <w:sz w:val="24"/>
                <w:szCs w:val="24"/>
              </w:rPr>
              <w:t>年</w:t>
            </w:r>
          </w:p>
        </w:tc>
        <w:tc>
          <w:tcPr>
            <w:tcW w:w="901" w:type="pct"/>
            <w:tcBorders>
              <w:top w:val="nil"/>
              <w:left w:val="nil"/>
              <w:bottom w:val="single" w:sz="4" w:space="0" w:color="auto"/>
              <w:right w:val="single" w:sz="4" w:space="0" w:color="auto"/>
            </w:tcBorders>
            <w:shd w:val="clear" w:color="auto" w:fill="auto"/>
            <w:vAlign w:val="center"/>
            <w:hideMark/>
          </w:tcPr>
          <w:p w:rsidR="008D0ECA" w:rsidRPr="00B9609C" w:rsidRDefault="008D0ECA" w:rsidP="003D0FCE">
            <w:pPr>
              <w:widowControl/>
              <w:overflowPunct/>
              <w:autoSpaceDE/>
              <w:autoSpaceDN/>
              <w:jc w:val="center"/>
              <w:rPr>
                <w:rFonts w:ascii="Times New Roman"/>
                <w:color w:val="000000" w:themeColor="text1"/>
                <w:kern w:val="0"/>
                <w:sz w:val="24"/>
                <w:szCs w:val="24"/>
              </w:rPr>
            </w:pPr>
            <w:r w:rsidRPr="00B9609C">
              <w:rPr>
                <w:rFonts w:ascii="Times New Roman"/>
                <w:color w:val="000000" w:themeColor="text1"/>
                <w:kern w:val="0"/>
                <w:sz w:val="24"/>
                <w:szCs w:val="24"/>
              </w:rPr>
              <w:t>208</w:t>
            </w:r>
          </w:p>
        </w:tc>
        <w:tc>
          <w:tcPr>
            <w:tcW w:w="969" w:type="pct"/>
            <w:tcBorders>
              <w:top w:val="nil"/>
              <w:left w:val="nil"/>
              <w:bottom w:val="single" w:sz="4" w:space="0" w:color="auto"/>
              <w:right w:val="single" w:sz="4" w:space="0" w:color="auto"/>
            </w:tcBorders>
            <w:shd w:val="clear" w:color="auto" w:fill="auto"/>
            <w:vAlign w:val="center"/>
            <w:hideMark/>
          </w:tcPr>
          <w:p w:rsidR="008D0ECA" w:rsidRPr="00B9609C" w:rsidRDefault="008D0ECA" w:rsidP="003D0FCE">
            <w:pPr>
              <w:widowControl/>
              <w:overflowPunct/>
              <w:autoSpaceDE/>
              <w:autoSpaceDN/>
              <w:jc w:val="center"/>
              <w:rPr>
                <w:rFonts w:ascii="Times New Roman"/>
                <w:color w:val="000000" w:themeColor="text1"/>
                <w:kern w:val="0"/>
                <w:sz w:val="24"/>
                <w:szCs w:val="24"/>
              </w:rPr>
            </w:pPr>
            <w:r w:rsidRPr="00B9609C">
              <w:rPr>
                <w:rFonts w:ascii="Times New Roman"/>
                <w:color w:val="000000" w:themeColor="text1"/>
                <w:kern w:val="0"/>
                <w:sz w:val="24"/>
                <w:szCs w:val="24"/>
              </w:rPr>
              <w:t>13</w:t>
            </w:r>
          </w:p>
        </w:tc>
        <w:tc>
          <w:tcPr>
            <w:tcW w:w="969" w:type="pct"/>
            <w:tcBorders>
              <w:top w:val="nil"/>
              <w:left w:val="nil"/>
              <w:bottom w:val="single" w:sz="4" w:space="0" w:color="auto"/>
              <w:right w:val="single" w:sz="4" w:space="0" w:color="auto"/>
            </w:tcBorders>
            <w:shd w:val="clear" w:color="auto" w:fill="auto"/>
            <w:vAlign w:val="center"/>
            <w:hideMark/>
          </w:tcPr>
          <w:p w:rsidR="008D0ECA" w:rsidRPr="00B9609C" w:rsidRDefault="008D0ECA" w:rsidP="003D0FCE">
            <w:pPr>
              <w:widowControl/>
              <w:overflowPunct/>
              <w:autoSpaceDE/>
              <w:autoSpaceDN/>
              <w:jc w:val="center"/>
              <w:rPr>
                <w:rFonts w:ascii="Times New Roman"/>
                <w:color w:val="000000" w:themeColor="text1"/>
                <w:kern w:val="0"/>
                <w:sz w:val="24"/>
                <w:szCs w:val="24"/>
              </w:rPr>
            </w:pPr>
            <w:r w:rsidRPr="00B9609C">
              <w:rPr>
                <w:rFonts w:ascii="Times New Roman"/>
                <w:color w:val="000000" w:themeColor="text1"/>
                <w:kern w:val="0"/>
                <w:sz w:val="24"/>
                <w:szCs w:val="24"/>
              </w:rPr>
              <w:t>1</w:t>
            </w:r>
          </w:p>
        </w:tc>
        <w:tc>
          <w:tcPr>
            <w:tcW w:w="969" w:type="pct"/>
            <w:tcBorders>
              <w:top w:val="nil"/>
              <w:left w:val="nil"/>
              <w:bottom w:val="single" w:sz="4" w:space="0" w:color="auto"/>
              <w:right w:val="single" w:sz="4" w:space="0" w:color="auto"/>
            </w:tcBorders>
            <w:shd w:val="clear" w:color="auto" w:fill="auto"/>
            <w:vAlign w:val="center"/>
            <w:hideMark/>
          </w:tcPr>
          <w:p w:rsidR="008D0ECA" w:rsidRPr="00B9609C" w:rsidRDefault="008D0ECA" w:rsidP="003D0FCE">
            <w:pPr>
              <w:widowControl/>
              <w:overflowPunct/>
              <w:autoSpaceDE/>
              <w:autoSpaceDN/>
              <w:jc w:val="center"/>
              <w:rPr>
                <w:rFonts w:ascii="Times New Roman"/>
                <w:color w:val="000000" w:themeColor="text1"/>
                <w:kern w:val="0"/>
                <w:sz w:val="24"/>
                <w:szCs w:val="24"/>
              </w:rPr>
            </w:pPr>
            <w:r w:rsidRPr="00B9609C">
              <w:rPr>
                <w:rFonts w:ascii="Times New Roman"/>
                <w:color w:val="000000" w:themeColor="text1"/>
                <w:kern w:val="0"/>
                <w:sz w:val="24"/>
                <w:szCs w:val="24"/>
              </w:rPr>
              <w:t>58</w:t>
            </w:r>
          </w:p>
        </w:tc>
        <w:tc>
          <w:tcPr>
            <w:tcW w:w="531" w:type="pct"/>
            <w:tcBorders>
              <w:top w:val="nil"/>
              <w:left w:val="nil"/>
              <w:bottom w:val="single" w:sz="4" w:space="0" w:color="auto"/>
              <w:right w:val="single" w:sz="4" w:space="0" w:color="auto"/>
            </w:tcBorders>
            <w:shd w:val="clear" w:color="auto" w:fill="auto"/>
            <w:noWrap/>
            <w:vAlign w:val="center"/>
            <w:hideMark/>
          </w:tcPr>
          <w:p w:rsidR="008D0ECA" w:rsidRPr="00B9609C" w:rsidRDefault="008D0ECA" w:rsidP="003D0FCE">
            <w:pPr>
              <w:widowControl/>
              <w:overflowPunct/>
              <w:autoSpaceDE/>
              <w:autoSpaceDN/>
              <w:jc w:val="center"/>
              <w:rPr>
                <w:rFonts w:ascii="Times New Roman"/>
                <w:color w:val="000000" w:themeColor="text1"/>
                <w:kern w:val="0"/>
                <w:sz w:val="24"/>
                <w:szCs w:val="24"/>
              </w:rPr>
            </w:pPr>
            <w:r w:rsidRPr="00B9609C">
              <w:rPr>
                <w:rFonts w:ascii="Times New Roman"/>
                <w:color w:val="000000" w:themeColor="text1"/>
                <w:kern w:val="0"/>
                <w:sz w:val="24"/>
                <w:szCs w:val="24"/>
              </w:rPr>
              <w:t>280</w:t>
            </w:r>
          </w:p>
        </w:tc>
      </w:tr>
      <w:tr w:rsidR="00B9609C" w:rsidRPr="00B9609C" w:rsidTr="003D0FCE">
        <w:trPr>
          <w:trHeight w:val="397"/>
        </w:trPr>
        <w:tc>
          <w:tcPr>
            <w:tcW w:w="660" w:type="pct"/>
            <w:tcBorders>
              <w:top w:val="nil"/>
              <w:left w:val="single" w:sz="4" w:space="0" w:color="auto"/>
              <w:bottom w:val="single" w:sz="4" w:space="0" w:color="auto"/>
              <w:right w:val="single" w:sz="4" w:space="0" w:color="auto"/>
            </w:tcBorders>
            <w:shd w:val="clear" w:color="auto" w:fill="auto"/>
            <w:vAlign w:val="center"/>
            <w:hideMark/>
          </w:tcPr>
          <w:p w:rsidR="008D0ECA" w:rsidRPr="00B9609C" w:rsidRDefault="008D0ECA" w:rsidP="003D0FCE">
            <w:pPr>
              <w:widowControl/>
              <w:overflowPunct/>
              <w:autoSpaceDE/>
              <w:autoSpaceDN/>
              <w:jc w:val="center"/>
              <w:rPr>
                <w:rFonts w:ascii="Times New Roman"/>
                <w:color w:val="000000" w:themeColor="text1"/>
                <w:kern w:val="0"/>
                <w:sz w:val="24"/>
                <w:szCs w:val="24"/>
              </w:rPr>
            </w:pPr>
            <w:r w:rsidRPr="00B9609C">
              <w:rPr>
                <w:rFonts w:ascii="Times New Roman"/>
                <w:color w:val="000000" w:themeColor="text1"/>
                <w:kern w:val="0"/>
                <w:sz w:val="24"/>
                <w:szCs w:val="24"/>
              </w:rPr>
              <w:t>106</w:t>
            </w:r>
            <w:r w:rsidRPr="00B9609C">
              <w:rPr>
                <w:rFonts w:ascii="Times New Roman"/>
                <w:color w:val="000000" w:themeColor="text1"/>
                <w:kern w:val="0"/>
                <w:sz w:val="24"/>
                <w:szCs w:val="24"/>
              </w:rPr>
              <w:t>年</w:t>
            </w:r>
          </w:p>
        </w:tc>
        <w:tc>
          <w:tcPr>
            <w:tcW w:w="901" w:type="pct"/>
            <w:tcBorders>
              <w:top w:val="nil"/>
              <w:left w:val="nil"/>
              <w:bottom w:val="single" w:sz="4" w:space="0" w:color="auto"/>
              <w:right w:val="single" w:sz="4" w:space="0" w:color="auto"/>
            </w:tcBorders>
            <w:shd w:val="clear" w:color="auto" w:fill="auto"/>
            <w:vAlign w:val="center"/>
            <w:hideMark/>
          </w:tcPr>
          <w:p w:rsidR="008D0ECA" w:rsidRPr="00B9609C" w:rsidRDefault="008D0ECA" w:rsidP="003D0FCE">
            <w:pPr>
              <w:widowControl/>
              <w:overflowPunct/>
              <w:autoSpaceDE/>
              <w:autoSpaceDN/>
              <w:jc w:val="center"/>
              <w:rPr>
                <w:rFonts w:ascii="Times New Roman"/>
                <w:color w:val="000000" w:themeColor="text1"/>
                <w:kern w:val="0"/>
                <w:sz w:val="24"/>
                <w:szCs w:val="24"/>
              </w:rPr>
            </w:pPr>
            <w:r w:rsidRPr="00B9609C">
              <w:rPr>
                <w:rFonts w:ascii="Times New Roman"/>
                <w:color w:val="000000" w:themeColor="text1"/>
                <w:kern w:val="0"/>
                <w:sz w:val="24"/>
                <w:szCs w:val="24"/>
              </w:rPr>
              <w:t>227</w:t>
            </w:r>
          </w:p>
        </w:tc>
        <w:tc>
          <w:tcPr>
            <w:tcW w:w="969" w:type="pct"/>
            <w:tcBorders>
              <w:top w:val="nil"/>
              <w:left w:val="nil"/>
              <w:bottom w:val="single" w:sz="4" w:space="0" w:color="auto"/>
              <w:right w:val="single" w:sz="4" w:space="0" w:color="auto"/>
            </w:tcBorders>
            <w:shd w:val="clear" w:color="auto" w:fill="auto"/>
            <w:vAlign w:val="center"/>
            <w:hideMark/>
          </w:tcPr>
          <w:p w:rsidR="008D0ECA" w:rsidRPr="00B9609C" w:rsidRDefault="008D0ECA" w:rsidP="003D0FCE">
            <w:pPr>
              <w:widowControl/>
              <w:overflowPunct/>
              <w:autoSpaceDE/>
              <w:autoSpaceDN/>
              <w:jc w:val="center"/>
              <w:rPr>
                <w:rFonts w:ascii="Times New Roman"/>
                <w:color w:val="000000" w:themeColor="text1"/>
                <w:kern w:val="0"/>
                <w:sz w:val="24"/>
                <w:szCs w:val="24"/>
              </w:rPr>
            </w:pPr>
            <w:r w:rsidRPr="00B9609C">
              <w:rPr>
                <w:rFonts w:ascii="Times New Roman"/>
                <w:color w:val="000000" w:themeColor="text1"/>
                <w:kern w:val="0"/>
                <w:sz w:val="24"/>
                <w:szCs w:val="24"/>
              </w:rPr>
              <w:t>13</w:t>
            </w:r>
          </w:p>
        </w:tc>
        <w:tc>
          <w:tcPr>
            <w:tcW w:w="969" w:type="pct"/>
            <w:tcBorders>
              <w:top w:val="nil"/>
              <w:left w:val="nil"/>
              <w:bottom w:val="single" w:sz="4" w:space="0" w:color="auto"/>
              <w:right w:val="single" w:sz="4" w:space="0" w:color="auto"/>
            </w:tcBorders>
            <w:shd w:val="clear" w:color="auto" w:fill="auto"/>
            <w:vAlign w:val="center"/>
            <w:hideMark/>
          </w:tcPr>
          <w:p w:rsidR="008D0ECA" w:rsidRPr="00B9609C" w:rsidRDefault="008D0ECA" w:rsidP="003D0FCE">
            <w:pPr>
              <w:widowControl/>
              <w:overflowPunct/>
              <w:autoSpaceDE/>
              <w:autoSpaceDN/>
              <w:jc w:val="center"/>
              <w:rPr>
                <w:rFonts w:ascii="Times New Roman"/>
                <w:color w:val="000000" w:themeColor="text1"/>
                <w:kern w:val="0"/>
                <w:sz w:val="24"/>
                <w:szCs w:val="24"/>
              </w:rPr>
            </w:pPr>
            <w:r w:rsidRPr="00B9609C">
              <w:rPr>
                <w:rFonts w:ascii="Times New Roman"/>
                <w:color w:val="000000" w:themeColor="text1"/>
                <w:kern w:val="0"/>
                <w:sz w:val="24"/>
                <w:szCs w:val="24"/>
              </w:rPr>
              <w:t>4</w:t>
            </w:r>
          </w:p>
        </w:tc>
        <w:tc>
          <w:tcPr>
            <w:tcW w:w="969" w:type="pct"/>
            <w:tcBorders>
              <w:top w:val="nil"/>
              <w:left w:val="nil"/>
              <w:bottom w:val="single" w:sz="4" w:space="0" w:color="auto"/>
              <w:right w:val="single" w:sz="4" w:space="0" w:color="auto"/>
            </w:tcBorders>
            <w:shd w:val="clear" w:color="auto" w:fill="auto"/>
            <w:vAlign w:val="center"/>
            <w:hideMark/>
          </w:tcPr>
          <w:p w:rsidR="008D0ECA" w:rsidRPr="00B9609C" w:rsidRDefault="008D0ECA" w:rsidP="003D0FCE">
            <w:pPr>
              <w:widowControl/>
              <w:overflowPunct/>
              <w:autoSpaceDE/>
              <w:autoSpaceDN/>
              <w:jc w:val="center"/>
              <w:rPr>
                <w:rFonts w:ascii="Times New Roman"/>
                <w:color w:val="000000" w:themeColor="text1"/>
                <w:kern w:val="0"/>
                <w:sz w:val="24"/>
                <w:szCs w:val="24"/>
              </w:rPr>
            </w:pPr>
            <w:r w:rsidRPr="00B9609C">
              <w:rPr>
                <w:rFonts w:ascii="Times New Roman"/>
                <w:color w:val="000000" w:themeColor="text1"/>
                <w:kern w:val="0"/>
                <w:sz w:val="24"/>
                <w:szCs w:val="24"/>
              </w:rPr>
              <w:t>60</w:t>
            </w:r>
          </w:p>
        </w:tc>
        <w:tc>
          <w:tcPr>
            <w:tcW w:w="531" w:type="pct"/>
            <w:tcBorders>
              <w:top w:val="nil"/>
              <w:left w:val="nil"/>
              <w:bottom w:val="single" w:sz="4" w:space="0" w:color="auto"/>
              <w:right w:val="single" w:sz="4" w:space="0" w:color="auto"/>
            </w:tcBorders>
            <w:shd w:val="clear" w:color="auto" w:fill="auto"/>
            <w:noWrap/>
            <w:vAlign w:val="center"/>
            <w:hideMark/>
          </w:tcPr>
          <w:p w:rsidR="008D0ECA" w:rsidRPr="00B9609C" w:rsidRDefault="008D0ECA" w:rsidP="003D0FCE">
            <w:pPr>
              <w:widowControl/>
              <w:overflowPunct/>
              <w:autoSpaceDE/>
              <w:autoSpaceDN/>
              <w:jc w:val="center"/>
              <w:rPr>
                <w:rFonts w:ascii="Times New Roman"/>
                <w:color w:val="000000" w:themeColor="text1"/>
                <w:kern w:val="0"/>
                <w:sz w:val="24"/>
                <w:szCs w:val="24"/>
              </w:rPr>
            </w:pPr>
            <w:r w:rsidRPr="00B9609C">
              <w:rPr>
                <w:rFonts w:ascii="Times New Roman"/>
                <w:color w:val="000000" w:themeColor="text1"/>
                <w:kern w:val="0"/>
                <w:sz w:val="24"/>
                <w:szCs w:val="24"/>
              </w:rPr>
              <w:t>304</w:t>
            </w:r>
          </w:p>
        </w:tc>
      </w:tr>
      <w:tr w:rsidR="00B9609C" w:rsidRPr="00B9609C" w:rsidTr="003D0FCE">
        <w:trPr>
          <w:trHeight w:val="397"/>
        </w:trPr>
        <w:tc>
          <w:tcPr>
            <w:tcW w:w="660" w:type="pct"/>
            <w:tcBorders>
              <w:top w:val="nil"/>
              <w:left w:val="single" w:sz="4" w:space="0" w:color="auto"/>
              <w:bottom w:val="single" w:sz="4" w:space="0" w:color="auto"/>
              <w:right w:val="single" w:sz="4" w:space="0" w:color="auto"/>
            </w:tcBorders>
            <w:shd w:val="clear" w:color="auto" w:fill="auto"/>
            <w:vAlign w:val="center"/>
            <w:hideMark/>
          </w:tcPr>
          <w:p w:rsidR="008D0ECA" w:rsidRPr="00B9609C" w:rsidRDefault="008D0ECA" w:rsidP="003D0FCE">
            <w:pPr>
              <w:widowControl/>
              <w:overflowPunct/>
              <w:autoSpaceDE/>
              <w:autoSpaceDN/>
              <w:jc w:val="center"/>
              <w:rPr>
                <w:rFonts w:ascii="Times New Roman"/>
                <w:color w:val="000000" w:themeColor="text1"/>
                <w:kern w:val="0"/>
                <w:sz w:val="24"/>
                <w:szCs w:val="24"/>
              </w:rPr>
            </w:pPr>
            <w:r w:rsidRPr="00B9609C">
              <w:rPr>
                <w:rFonts w:ascii="Times New Roman"/>
                <w:color w:val="000000" w:themeColor="text1"/>
                <w:kern w:val="0"/>
                <w:sz w:val="24"/>
                <w:szCs w:val="24"/>
              </w:rPr>
              <w:t>107</w:t>
            </w:r>
            <w:r w:rsidRPr="00B9609C">
              <w:rPr>
                <w:rFonts w:ascii="Times New Roman"/>
                <w:color w:val="000000" w:themeColor="text1"/>
                <w:kern w:val="0"/>
                <w:sz w:val="24"/>
                <w:szCs w:val="24"/>
              </w:rPr>
              <w:t>年</w:t>
            </w:r>
          </w:p>
        </w:tc>
        <w:tc>
          <w:tcPr>
            <w:tcW w:w="901" w:type="pct"/>
            <w:tcBorders>
              <w:top w:val="nil"/>
              <w:left w:val="nil"/>
              <w:bottom w:val="single" w:sz="4" w:space="0" w:color="auto"/>
              <w:right w:val="single" w:sz="4" w:space="0" w:color="auto"/>
            </w:tcBorders>
            <w:shd w:val="clear" w:color="auto" w:fill="auto"/>
            <w:vAlign w:val="center"/>
            <w:hideMark/>
          </w:tcPr>
          <w:p w:rsidR="008D0ECA" w:rsidRPr="00B9609C" w:rsidRDefault="008D0ECA" w:rsidP="003D0FCE">
            <w:pPr>
              <w:widowControl/>
              <w:overflowPunct/>
              <w:autoSpaceDE/>
              <w:autoSpaceDN/>
              <w:jc w:val="center"/>
              <w:rPr>
                <w:rFonts w:ascii="Times New Roman"/>
                <w:color w:val="000000" w:themeColor="text1"/>
                <w:kern w:val="0"/>
                <w:sz w:val="24"/>
                <w:szCs w:val="24"/>
              </w:rPr>
            </w:pPr>
            <w:r w:rsidRPr="00B9609C">
              <w:rPr>
                <w:rFonts w:ascii="Times New Roman"/>
                <w:color w:val="000000" w:themeColor="text1"/>
                <w:kern w:val="0"/>
                <w:sz w:val="24"/>
                <w:szCs w:val="24"/>
              </w:rPr>
              <w:t>188</w:t>
            </w:r>
          </w:p>
        </w:tc>
        <w:tc>
          <w:tcPr>
            <w:tcW w:w="969" w:type="pct"/>
            <w:tcBorders>
              <w:top w:val="nil"/>
              <w:left w:val="nil"/>
              <w:bottom w:val="single" w:sz="4" w:space="0" w:color="auto"/>
              <w:right w:val="single" w:sz="4" w:space="0" w:color="auto"/>
            </w:tcBorders>
            <w:shd w:val="clear" w:color="auto" w:fill="auto"/>
            <w:vAlign w:val="center"/>
            <w:hideMark/>
          </w:tcPr>
          <w:p w:rsidR="008D0ECA" w:rsidRPr="00B9609C" w:rsidRDefault="008D0ECA" w:rsidP="003D0FCE">
            <w:pPr>
              <w:widowControl/>
              <w:overflowPunct/>
              <w:autoSpaceDE/>
              <w:autoSpaceDN/>
              <w:jc w:val="center"/>
              <w:rPr>
                <w:rFonts w:ascii="Times New Roman"/>
                <w:color w:val="000000" w:themeColor="text1"/>
                <w:kern w:val="0"/>
                <w:sz w:val="24"/>
                <w:szCs w:val="24"/>
              </w:rPr>
            </w:pPr>
            <w:r w:rsidRPr="00B9609C">
              <w:rPr>
                <w:rFonts w:ascii="Times New Roman"/>
                <w:color w:val="000000" w:themeColor="text1"/>
                <w:kern w:val="0"/>
                <w:sz w:val="24"/>
                <w:szCs w:val="24"/>
              </w:rPr>
              <w:t>12</w:t>
            </w:r>
          </w:p>
        </w:tc>
        <w:tc>
          <w:tcPr>
            <w:tcW w:w="969" w:type="pct"/>
            <w:tcBorders>
              <w:top w:val="nil"/>
              <w:left w:val="nil"/>
              <w:bottom w:val="single" w:sz="4" w:space="0" w:color="auto"/>
              <w:right w:val="single" w:sz="4" w:space="0" w:color="auto"/>
            </w:tcBorders>
            <w:shd w:val="clear" w:color="auto" w:fill="auto"/>
            <w:vAlign w:val="center"/>
            <w:hideMark/>
          </w:tcPr>
          <w:p w:rsidR="008D0ECA" w:rsidRPr="00B9609C" w:rsidRDefault="008D0ECA" w:rsidP="003D0FCE">
            <w:pPr>
              <w:widowControl/>
              <w:overflowPunct/>
              <w:autoSpaceDE/>
              <w:autoSpaceDN/>
              <w:jc w:val="center"/>
              <w:rPr>
                <w:rFonts w:ascii="Times New Roman"/>
                <w:color w:val="000000" w:themeColor="text1"/>
                <w:kern w:val="0"/>
                <w:sz w:val="24"/>
                <w:szCs w:val="24"/>
              </w:rPr>
            </w:pPr>
            <w:r w:rsidRPr="00B9609C">
              <w:rPr>
                <w:rFonts w:ascii="Times New Roman"/>
                <w:color w:val="000000" w:themeColor="text1"/>
                <w:kern w:val="0"/>
                <w:sz w:val="24"/>
                <w:szCs w:val="24"/>
              </w:rPr>
              <w:t>0</w:t>
            </w:r>
          </w:p>
        </w:tc>
        <w:tc>
          <w:tcPr>
            <w:tcW w:w="969" w:type="pct"/>
            <w:tcBorders>
              <w:top w:val="nil"/>
              <w:left w:val="nil"/>
              <w:bottom w:val="single" w:sz="4" w:space="0" w:color="auto"/>
              <w:right w:val="single" w:sz="4" w:space="0" w:color="auto"/>
            </w:tcBorders>
            <w:shd w:val="clear" w:color="auto" w:fill="auto"/>
            <w:vAlign w:val="center"/>
            <w:hideMark/>
          </w:tcPr>
          <w:p w:rsidR="008D0ECA" w:rsidRPr="00B9609C" w:rsidRDefault="008D0ECA" w:rsidP="003D0FCE">
            <w:pPr>
              <w:widowControl/>
              <w:overflowPunct/>
              <w:autoSpaceDE/>
              <w:autoSpaceDN/>
              <w:jc w:val="center"/>
              <w:rPr>
                <w:rFonts w:ascii="Times New Roman"/>
                <w:color w:val="000000" w:themeColor="text1"/>
                <w:kern w:val="0"/>
                <w:sz w:val="24"/>
                <w:szCs w:val="24"/>
              </w:rPr>
            </w:pPr>
            <w:r w:rsidRPr="00B9609C">
              <w:rPr>
                <w:rFonts w:ascii="Times New Roman"/>
                <w:color w:val="000000" w:themeColor="text1"/>
                <w:kern w:val="0"/>
                <w:sz w:val="24"/>
                <w:szCs w:val="24"/>
              </w:rPr>
              <w:t>53</w:t>
            </w:r>
          </w:p>
        </w:tc>
        <w:tc>
          <w:tcPr>
            <w:tcW w:w="531" w:type="pct"/>
            <w:tcBorders>
              <w:top w:val="nil"/>
              <w:left w:val="nil"/>
              <w:bottom w:val="single" w:sz="4" w:space="0" w:color="auto"/>
              <w:right w:val="single" w:sz="4" w:space="0" w:color="auto"/>
            </w:tcBorders>
            <w:shd w:val="clear" w:color="auto" w:fill="auto"/>
            <w:noWrap/>
            <w:vAlign w:val="center"/>
            <w:hideMark/>
          </w:tcPr>
          <w:p w:rsidR="008D0ECA" w:rsidRPr="00B9609C" w:rsidRDefault="008D0ECA" w:rsidP="003D0FCE">
            <w:pPr>
              <w:widowControl/>
              <w:overflowPunct/>
              <w:autoSpaceDE/>
              <w:autoSpaceDN/>
              <w:jc w:val="center"/>
              <w:rPr>
                <w:rFonts w:ascii="Times New Roman"/>
                <w:color w:val="000000" w:themeColor="text1"/>
                <w:kern w:val="0"/>
                <w:sz w:val="24"/>
                <w:szCs w:val="24"/>
              </w:rPr>
            </w:pPr>
            <w:r w:rsidRPr="00B9609C">
              <w:rPr>
                <w:rFonts w:ascii="Times New Roman"/>
                <w:color w:val="000000" w:themeColor="text1"/>
                <w:kern w:val="0"/>
                <w:sz w:val="24"/>
                <w:szCs w:val="24"/>
              </w:rPr>
              <w:t>253</w:t>
            </w:r>
          </w:p>
        </w:tc>
      </w:tr>
    </w:tbl>
    <w:p w:rsidR="008D0ECA" w:rsidRPr="00B9609C" w:rsidRDefault="008D0ECA" w:rsidP="008D0ECA">
      <w:pPr>
        <w:pStyle w:val="3"/>
        <w:numPr>
          <w:ilvl w:val="0"/>
          <w:numId w:val="0"/>
        </w:numPr>
        <w:ind w:left="1301" w:hangingChars="500" w:hanging="1301"/>
        <w:rPr>
          <w:rFonts w:ascii="Times New Roman" w:hAnsi="Times New Roman"/>
          <w:color w:val="000000" w:themeColor="text1"/>
          <w:sz w:val="24"/>
          <w:szCs w:val="24"/>
        </w:rPr>
      </w:pPr>
      <w:bookmarkStart w:id="5930" w:name="_Toc18854652"/>
      <w:bookmarkStart w:id="5931" w:name="_Toc18856349"/>
      <w:bookmarkStart w:id="5932" w:name="_Toc18943140"/>
      <w:bookmarkStart w:id="5933" w:name="_Toc20991432"/>
      <w:bookmarkStart w:id="5934" w:name="_Toc21938988"/>
      <w:bookmarkStart w:id="5935" w:name="_Toc23776663"/>
      <w:r w:rsidRPr="00B9609C">
        <w:rPr>
          <w:rFonts w:ascii="Times New Roman" w:hAnsi="Times New Roman"/>
          <w:color w:val="000000" w:themeColor="text1"/>
          <w:sz w:val="24"/>
          <w:szCs w:val="24"/>
        </w:rPr>
        <w:lastRenderedPageBreak/>
        <w:t>資料來源：</w:t>
      </w:r>
      <w:r w:rsidRPr="00B9609C">
        <w:rPr>
          <w:rFonts w:ascii="Times New Roman" w:hAnsi="Times New Roman" w:hint="eastAsia"/>
          <w:color w:val="000000" w:themeColor="text1"/>
          <w:sz w:val="24"/>
          <w:szCs w:val="24"/>
        </w:rPr>
        <w:t>法務部</w:t>
      </w:r>
      <w:r w:rsidRPr="00B9609C">
        <w:rPr>
          <w:rFonts w:ascii="Times New Roman" w:hAnsi="Times New Roman" w:hint="eastAsia"/>
          <w:color w:val="000000" w:themeColor="text1"/>
          <w:sz w:val="24"/>
          <w:szCs w:val="24"/>
        </w:rPr>
        <w:t>108</w:t>
      </w:r>
      <w:r w:rsidRPr="00B9609C">
        <w:rPr>
          <w:rFonts w:ascii="Times New Roman" w:hAnsi="Times New Roman" w:hint="eastAsia"/>
          <w:color w:val="000000" w:themeColor="text1"/>
          <w:sz w:val="24"/>
          <w:szCs w:val="24"/>
        </w:rPr>
        <w:t>年</w:t>
      </w:r>
      <w:r w:rsidRPr="00B9609C">
        <w:rPr>
          <w:rFonts w:ascii="Times New Roman" w:hAnsi="Times New Roman" w:hint="eastAsia"/>
          <w:color w:val="000000" w:themeColor="text1"/>
          <w:sz w:val="24"/>
          <w:szCs w:val="24"/>
        </w:rPr>
        <w:t>7</w:t>
      </w:r>
      <w:r w:rsidRPr="00B9609C">
        <w:rPr>
          <w:rFonts w:ascii="Times New Roman" w:hAnsi="Times New Roman" w:hint="eastAsia"/>
          <w:color w:val="000000" w:themeColor="text1"/>
          <w:sz w:val="24"/>
          <w:szCs w:val="24"/>
        </w:rPr>
        <w:t>月</w:t>
      </w:r>
      <w:r w:rsidRPr="00B9609C">
        <w:rPr>
          <w:rFonts w:ascii="Times New Roman" w:hAnsi="Times New Roman" w:hint="eastAsia"/>
          <w:color w:val="000000" w:themeColor="text1"/>
          <w:sz w:val="24"/>
          <w:szCs w:val="24"/>
        </w:rPr>
        <w:t>1</w:t>
      </w:r>
      <w:r w:rsidRPr="00B9609C">
        <w:rPr>
          <w:rFonts w:ascii="Times New Roman" w:hAnsi="Times New Roman" w:hint="eastAsia"/>
          <w:color w:val="000000" w:themeColor="text1"/>
          <w:sz w:val="24"/>
          <w:szCs w:val="24"/>
        </w:rPr>
        <w:t>日約詢書面說明資料。</w:t>
      </w:r>
      <w:bookmarkEnd w:id="5930"/>
      <w:bookmarkEnd w:id="5931"/>
      <w:bookmarkEnd w:id="5932"/>
      <w:bookmarkEnd w:id="5933"/>
      <w:bookmarkEnd w:id="5934"/>
      <w:bookmarkEnd w:id="5935"/>
    </w:p>
    <w:p w:rsidR="008D0ECA" w:rsidRPr="00B9609C" w:rsidRDefault="008D0ECA" w:rsidP="008D0ECA">
      <w:pPr>
        <w:pStyle w:val="4"/>
        <w:numPr>
          <w:ilvl w:val="0"/>
          <w:numId w:val="0"/>
        </w:numPr>
        <w:ind w:left="1701"/>
        <w:rPr>
          <w:color w:val="000000" w:themeColor="text1"/>
        </w:rPr>
      </w:pPr>
      <w:r w:rsidRPr="00B9609C">
        <w:rPr>
          <w:rFonts w:hint="eastAsia"/>
          <w:color w:val="000000" w:themeColor="text1"/>
        </w:rPr>
        <w:t xml:space="preserve">　　近3年拒絕收監人數中，106年最高，計有304名收容人遭拒絕收監，次為105年之280名、107年之253名。</w:t>
      </w:r>
    </w:p>
    <w:p w:rsidR="008D0ECA" w:rsidRPr="00B9609C" w:rsidRDefault="008D0ECA" w:rsidP="008D0ECA">
      <w:pPr>
        <w:pStyle w:val="5"/>
        <w:rPr>
          <w:rFonts w:ascii="Times New Roman" w:hAnsi="Times New Roman"/>
          <w:color w:val="000000" w:themeColor="text1"/>
        </w:rPr>
      </w:pPr>
      <w:r w:rsidRPr="00B9609C">
        <w:rPr>
          <w:rFonts w:ascii="Times New Roman" w:hAnsi="Times New Roman"/>
          <w:color w:val="000000" w:themeColor="text1"/>
        </w:rPr>
        <w:t>現</w:t>
      </w:r>
      <w:r w:rsidRPr="00B9609C">
        <w:rPr>
          <w:rStyle w:val="50"/>
          <w:color w:val="000000" w:themeColor="text1"/>
        </w:rPr>
        <w:t>行矯正機關辦理拒絕收監之實際辦理情形為</w:t>
      </w:r>
      <w:r w:rsidRPr="00B9609C">
        <w:rPr>
          <w:rFonts w:ascii="Times New Roman" w:hAnsi="Times New Roman"/>
          <w:color w:val="000000" w:themeColor="text1"/>
        </w:rPr>
        <w:t>何</w:t>
      </w:r>
      <w:r w:rsidRPr="00B9609C">
        <w:rPr>
          <w:rFonts w:ascii="Times New Roman" w:hAnsi="Times New Roman" w:hint="eastAsia"/>
          <w:color w:val="000000" w:themeColor="text1"/>
        </w:rPr>
        <w:t>、</w:t>
      </w:r>
      <w:r w:rsidRPr="00B9609C">
        <w:rPr>
          <w:rFonts w:ascii="Times New Roman" w:hAnsi="Times New Roman"/>
          <w:color w:val="000000" w:themeColor="text1"/>
        </w:rPr>
        <w:t>執行之困境</w:t>
      </w:r>
      <w:r w:rsidRPr="00B9609C">
        <w:rPr>
          <w:rFonts w:ascii="Times New Roman" w:hAnsi="Times New Roman" w:hint="eastAsia"/>
          <w:color w:val="000000" w:themeColor="text1"/>
        </w:rPr>
        <w:t>及</w:t>
      </w:r>
      <w:r w:rsidRPr="00B9609C">
        <w:rPr>
          <w:rFonts w:ascii="Times New Roman" w:hAnsi="Times New Roman"/>
          <w:color w:val="000000" w:themeColor="text1"/>
        </w:rPr>
        <w:t>策進作為</w:t>
      </w:r>
      <w:r w:rsidRPr="00B9609C">
        <w:rPr>
          <w:rFonts w:hint="eastAsia"/>
          <w:color w:val="000000" w:themeColor="text1"/>
        </w:rPr>
        <w:t>。</w:t>
      </w:r>
    </w:p>
    <w:p w:rsidR="008D0ECA" w:rsidRPr="00B9609C" w:rsidRDefault="008D0ECA" w:rsidP="008D0ECA">
      <w:pPr>
        <w:pStyle w:val="6"/>
        <w:rPr>
          <w:color w:val="000000" w:themeColor="text1"/>
        </w:rPr>
      </w:pPr>
      <w:r w:rsidRPr="00B9609C">
        <w:rPr>
          <w:color w:val="000000" w:themeColor="text1"/>
        </w:rPr>
        <w:t>拒絕收監係按監獄行刑法第11條規定，於健康檢查後，受刑人經監獄評估認有符合監獄行刑法第11條第1項所列各款情形之一時，即辦理拒絕收監，經監獄拒絕收監者另由檢察官斟酌情形送交醫院、監護人或其他適當處所，爰無監獄辦理拒絕收監後，仍須進行收監之情形，亦無無法拒絕仍須收監之人數統計。</w:t>
      </w:r>
    </w:p>
    <w:p w:rsidR="008D0ECA" w:rsidRPr="00B9609C" w:rsidRDefault="008D0ECA" w:rsidP="008D0ECA">
      <w:pPr>
        <w:pStyle w:val="6"/>
        <w:rPr>
          <w:color w:val="000000" w:themeColor="text1"/>
        </w:rPr>
      </w:pPr>
      <w:r w:rsidRPr="00B9609C">
        <w:rPr>
          <w:color w:val="000000" w:themeColor="text1"/>
        </w:rPr>
        <w:t>受刑人之健康檢查係依監獄行刑法、監獄行刑法施行細則及全民健康保險保險對象收容於矯正機關者就醫管理辦法之規定辦理，由醫師進行受刑人之健康檢查，倘於監內不能為適當檢查時，由矯正機關依醫囑安排至醫院進行，執行尚無窒礙難行之處，矯正署所屬各矯正機關將持續依照相關規定，辦理受刑人拒絕收監事宜。</w:t>
      </w:r>
    </w:p>
    <w:p w:rsidR="0067060F" w:rsidRPr="00B9609C" w:rsidRDefault="0067060F" w:rsidP="0067060F">
      <w:pPr>
        <w:pStyle w:val="3"/>
        <w:rPr>
          <w:rFonts w:ascii="Times New Roman" w:hAnsi="Times New Roman"/>
          <w:color w:val="000000" w:themeColor="text1"/>
        </w:rPr>
      </w:pPr>
      <w:bookmarkStart w:id="5936" w:name="_Toc23587985"/>
      <w:bookmarkStart w:id="5937" w:name="_Toc23776660"/>
      <w:bookmarkStart w:id="5938" w:name="_Toc23587978"/>
      <w:bookmarkStart w:id="5939" w:name="_Toc23776653"/>
      <w:r w:rsidRPr="00B9609C">
        <w:rPr>
          <w:rFonts w:ascii="Times New Roman" w:hAnsi="Times New Roman" w:hint="eastAsia"/>
          <w:color w:val="000000" w:themeColor="text1"/>
        </w:rPr>
        <w:t>本院赴各監所履勘發現</w:t>
      </w:r>
      <w:r w:rsidRPr="00B9609C">
        <w:rPr>
          <w:rFonts w:ascii="Times New Roman" w:hAnsi="Times New Roman"/>
          <w:color w:val="000000" w:themeColor="text1"/>
        </w:rPr>
        <w:t>之困境：</w:t>
      </w:r>
      <w:bookmarkEnd w:id="5936"/>
      <w:bookmarkEnd w:id="5937"/>
    </w:p>
    <w:p w:rsidR="0067060F" w:rsidRPr="00B9609C" w:rsidRDefault="0067060F" w:rsidP="0067060F">
      <w:pPr>
        <w:pStyle w:val="4"/>
        <w:rPr>
          <w:color w:val="000000" w:themeColor="text1"/>
        </w:rPr>
      </w:pPr>
      <w:r w:rsidRPr="00B9609C">
        <w:rPr>
          <w:rFonts w:hint="eastAsia"/>
          <w:color w:val="000000" w:themeColor="text1"/>
        </w:rPr>
        <w:t>患有思覺失調症之收容人如無服藥意願，無法強迫其服藥，倘有拒絕就醫情形，更易導致病情惡化。</w:t>
      </w:r>
    </w:p>
    <w:p w:rsidR="0067060F" w:rsidRPr="00B9609C" w:rsidRDefault="0067060F" w:rsidP="0067060F">
      <w:pPr>
        <w:pStyle w:val="4"/>
        <w:rPr>
          <w:color w:val="000000" w:themeColor="text1"/>
        </w:rPr>
      </w:pPr>
      <w:r w:rsidRPr="00B9609C">
        <w:rPr>
          <w:rFonts w:hint="eastAsia"/>
          <w:color w:val="000000" w:themeColor="text1"/>
        </w:rPr>
        <w:t>患有AIDS（後天免疫缺乏症候群）、精神疾病……等之收容人，亟需要陪伴與心理輔導。</w:t>
      </w:r>
    </w:p>
    <w:p w:rsidR="0067060F" w:rsidRPr="00B9609C" w:rsidRDefault="0067060F" w:rsidP="0067060F">
      <w:pPr>
        <w:pStyle w:val="4"/>
        <w:rPr>
          <w:color w:val="000000" w:themeColor="text1"/>
        </w:rPr>
      </w:pPr>
      <w:r w:rsidRPr="00B9609C">
        <w:rPr>
          <w:rFonts w:hint="eastAsia"/>
          <w:color w:val="000000" w:themeColor="text1"/>
        </w:rPr>
        <w:t>監所精神科之性侵犯之輔導功能，包括個別心理治療及團體心理治療作為亦極待加強。</w:t>
      </w:r>
    </w:p>
    <w:p w:rsidR="0067060F" w:rsidRPr="00B9609C" w:rsidRDefault="0067060F" w:rsidP="0067060F">
      <w:pPr>
        <w:pStyle w:val="4"/>
        <w:rPr>
          <w:color w:val="000000" w:themeColor="text1"/>
        </w:rPr>
      </w:pPr>
      <w:r w:rsidRPr="00B9609C">
        <w:rPr>
          <w:rFonts w:hint="eastAsia"/>
          <w:color w:val="000000" w:themeColor="text1"/>
        </w:rPr>
        <w:lastRenderedPageBreak/>
        <w:t>監所精神科用藥與收容人入監服刑前用藥不同，產生反應變慢、嗜睡等不適應情形。</w:t>
      </w:r>
    </w:p>
    <w:p w:rsidR="00A24229" w:rsidRPr="00B9609C" w:rsidRDefault="000E326D" w:rsidP="006B02B9">
      <w:pPr>
        <w:pStyle w:val="3"/>
        <w:rPr>
          <w:color w:val="000000" w:themeColor="text1"/>
        </w:rPr>
      </w:pPr>
      <w:r w:rsidRPr="00B9609C">
        <w:rPr>
          <w:rFonts w:hint="eastAsia"/>
          <w:color w:val="000000" w:themeColor="text1"/>
        </w:rPr>
        <w:t>「</w:t>
      </w:r>
      <w:r w:rsidR="00A24229" w:rsidRPr="00B9609C">
        <w:rPr>
          <w:rFonts w:hint="eastAsia"/>
          <w:color w:val="000000" w:themeColor="text1"/>
        </w:rPr>
        <w:t>關於對新收監的收容人進行篩檢、診療及分類</w:t>
      </w:r>
      <w:r w:rsidRPr="00B9609C">
        <w:rPr>
          <w:rFonts w:hint="eastAsia"/>
          <w:color w:val="000000" w:themeColor="text1"/>
        </w:rPr>
        <w:t>」諮詢專家學者意見</w:t>
      </w:r>
      <w:bookmarkEnd w:id="5938"/>
      <w:bookmarkEnd w:id="5939"/>
    </w:p>
    <w:p w:rsidR="00A24229" w:rsidRPr="00B9609C" w:rsidRDefault="00A24229" w:rsidP="0041541E">
      <w:pPr>
        <w:pStyle w:val="4"/>
        <w:rPr>
          <w:color w:val="000000" w:themeColor="text1"/>
        </w:rPr>
      </w:pPr>
      <w:r w:rsidRPr="00B9609C">
        <w:rPr>
          <w:rFonts w:hint="eastAsia"/>
          <w:color w:val="000000" w:themeColor="text1"/>
        </w:rPr>
        <w:t>目前針對新收犯，並不會進行心理測驗，惟會留意是否領有身心障礙</w:t>
      </w:r>
      <w:r w:rsidR="002D5EF2" w:rsidRPr="00B9609C">
        <w:rPr>
          <w:rFonts w:hint="eastAsia"/>
          <w:color w:val="000000" w:themeColor="text1"/>
        </w:rPr>
        <w:t>證明</w:t>
      </w:r>
      <w:r w:rsidRPr="00B9609C">
        <w:rPr>
          <w:rFonts w:hint="eastAsia"/>
          <w:color w:val="000000" w:themeColor="text1"/>
        </w:rPr>
        <w:t>，監所將進行妥善的安排，或經過一段時間，發現收容人異常疑似有精神疾病，再進行後續處理，精神病犯病並不會有刑罰感，有必要將安排外醫至精神科看診。有關精神病專監，臺北監獄桃園分監專收女性精神病患，臺中監獄培德院區收容各監獄送來之重症病犯，一般監獄收容精神病犯係屬常態性，屬服用藥物可以控制之病犯。</w:t>
      </w:r>
    </w:p>
    <w:p w:rsidR="007B5BA6" w:rsidRPr="00B9609C" w:rsidRDefault="00A24229" w:rsidP="0041541E">
      <w:pPr>
        <w:pStyle w:val="4"/>
        <w:rPr>
          <w:rStyle w:val="50"/>
          <w:bCs w:val="0"/>
          <w:color w:val="000000" w:themeColor="text1"/>
        </w:rPr>
      </w:pPr>
      <w:r w:rsidRPr="00B9609C">
        <w:rPr>
          <w:rStyle w:val="50"/>
          <w:rFonts w:hint="eastAsia"/>
          <w:color w:val="000000" w:themeColor="text1"/>
        </w:rPr>
        <w:t>現在監所對認知障礙的各種患者，並未分類，極少數會依不同障礙別而購買相對應的心理測驗工具，較多為魏氏成人智力量表、自陳式之量表，如：BDI、BAI等，極少對受刑人，進行適配之測驗原因為：缺乏心理師施測（各監所最多2名專職心理師，多以行政業務為主），心理測驗需花費時間、人力，以目前的狀況幾乎不可能對身心障礙之受刑人進行鑑測篩選評估。</w:t>
      </w:r>
    </w:p>
    <w:p w:rsidR="007B5BA6" w:rsidRPr="00B9609C" w:rsidRDefault="00A24229" w:rsidP="0041541E">
      <w:pPr>
        <w:pStyle w:val="4"/>
        <w:rPr>
          <w:rStyle w:val="50"/>
          <w:bCs w:val="0"/>
          <w:color w:val="000000" w:themeColor="text1"/>
        </w:rPr>
      </w:pPr>
      <w:r w:rsidRPr="00B9609C">
        <w:rPr>
          <w:rStyle w:val="50"/>
          <w:rFonts w:hint="eastAsia"/>
          <w:color w:val="000000" w:themeColor="text1"/>
        </w:rPr>
        <w:t>無專職心理師，僅有教誨師，相關測驗業務由衛生科負責，少數由科員負責，無法應付目前超過一千人以上之收容者，因此，極少進行鑑測評估。所有的心理測驗非由心理師處理，而是調查科處理，通常只做興趣量表及瑞文氏測驗，用以篩選能在工場工作之受刑人。</w:t>
      </w:r>
    </w:p>
    <w:p w:rsidR="00A24229" w:rsidRPr="00B9609C" w:rsidRDefault="000E326D" w:rsidP="006B02B9">
      <w:pPr>
        <w:pStyle w:val="3"/>
        <w:rPr>
          <w:color w:val="000000" w:themeColor="text1"/>
        </w:rPr>
      </w:pPr>
      <w:bookmarkStart w:id="5940" w:name="_Toc23587979"/>
      <w:bookmarkStart w:id="5941" w:name="_Toc23776654"/>
      <w:r w:rsidRPr="00B9609C">
        <w:rPr>
          <w:rFonts w:hint="eastAsia"/>
          <w:color w:val="000000" w:themeColor="text1"/>
        </w:rPr>
        <w:t>「</w:t>
      </w:r>
      <w:r w:rsidR="00A24229" w:rsidRPr="00B9609C">
        <w:rPr>
          <w:rFonts w:hint="eastAsia"/>
          <w:color w:val="000000" w:themeColor="text1"/>
        </w:rPr>
        <w:t>監獄的精神醫療團隊資源</w:t>
      </w:r>
      <w:r w:rsidRPr="00B9609C">
        <w:rPr>
          <w:rFonts w:hint="eastAsia"/>
          <w:color w:val="000000" w:themeColor="text1"/>
        </w:rPr>
        <w:t>」諮詢專家學者意見</w:t>
      </w:r>
      <w:bookmarkEnd w:id="5940"/>
      <w:bookmarkEnd w:id="5941"/>
    </w:p>
    <w:p w:rsidR="007B5BA6" w:rsidRPr="00B9609C" w:rsidRDefault="007B5BA6" w:rsidP="007B5BA6">
      <w:pPr>
        <w:pStyle w:val="4"/>
        <w:rPr>
          <w:color w:val="000000" w:themeColor="text1"/>
        </w:rPr>
      </w:pPr>
      <w:r w:rsidRPr="00B9609C">
        <w:rPr>
          <w:rFonts w:hint="eastAsia"/>
          <w:color w:val="000000" w:themeColor="text1"/>
        </w:rPr>
        <w:t>矯正機關會進行新收健康檢查，後續安排門診</w:t>
      </w:r>
      <w:r w:rsidRPr="00B9609C">
        <w:rPr>
          <w:rFonts w:hint="eastAsia"/>
          <w:color w:val="000000" w:themeColor="text1"/>
        </w:rPr>
        <w:lastRenderedPageBreak/>
        <w:t>治療，長刑期、高風險、自述精神疾病、領有身心障礙</w:t>
      </w:r>
      <w:r w:rsidR="002D5EF2" w:rsidRPr="00B9609C">
        <w:rPr>
          <w:rFonts w:hint="eastAsia"/>
          <w:color w:val="000000" w:themeColor="text1"/>
        </w:rPr>
        <w:t>證明</w:t>
      </w:r>
      <w:r w:rsidRPr="00B9609C">
        <w:rPr>
          <w:rFonts w:hint="eastAsia"/>
          <w:color w:val="000000" w:themeColor="text1"/>
        </w:rPr>
        <w:t>者，篩選後就醫將造冊列管，有關就醫、用藥、突發狀況，都有醫生進行看診，配合服藥或送外醫，102年矯正機關配合二代健保實施，矯正機關與醫院進行合作，精神科醫師都是醫院的精神科醫師，考量收容人需求，特殊的診別、科別，將會與健保署進行協調開設，儘量控制在1診次30至40位，配合醫生時間、專業，對病人進行診斷、諮商。矯正機關並非醫院，惟將會以最有限的人力、物力進行努力，精神病犯需穩定的回診治療，才會好轉。王○○案係未進行穩定治療，且未定時服藥導致病情惡化，目前在矯正機關除安排醫師看診外，另已對渠輔導18次，在監獄作息正常，病況好轉，精神病雖無痊癒之說法，惟目前經穩定回診及規律服藥已穩定許多。</w:t>
      </w:r>
    </w:p>
    <w:p w:rsidR="007B5BA6" w:rsidRPr="00B9609C" w:rsidRDefault="007B5BA6" w:rsidP="007B5BA6">
      <w:pPr>
        <w:pStyle w:val="4"/>
        <w:rPr>
          <w:rStyle w:val="50"/>
          <w:bCs w:val="0"/>
          <w:color w:val="000000" w:themeColor="text1"/>
        </w:rPr>
      </w:pPr>
      <w:r w:rsidRPr="00B9609C">
        <w:rPr>
          <w:rStyle w:val="50"/>
          <w:rFonts w:hint="eastAsia"/>
          <w:color w:val="000000" w:themeColor="text1"/>
        </w:rPr>
        <w:t>心理師完全與測驗無緣，長官多要求其去處理性侵及家暴受刑人，身心障礙受刑人在此皆是完全被忽略的，精神疾病受刑人最後是無一技之長的，在監所不可能受到任何訓練，受刑人有認知上的障礙。建議法務部可建構簡單的測驗，瞭解受刑人是否有認知或智能不足的障礙，監所人員認為測驗工具的使用上是有困難的。</w:t>
      </w:r>
    </w:p>
    <w:p w:rsidR="003014E9" w:rsidRPr="00B9609C" w:rsidRDefault="003014E9" w:rsidP="003014E9">
      <w:pPr>
        <w:pStyle w:val="4"/>
        <w:rPr>
          <w:color w:val="000000" w:themeColor="text1"/>
        </w:rPr>
      </w:pPr>
      <w:r w:rsidRPr="00B9609C">
        <w:rPr>
          <w:rFonts w:hint="eastAsia"/>
          <w:color w:val="000000" w:themeColor="text1"/>
        </w:rPr>
        <w:t>有關個案評估及矯治輔導資源之銜接</w:t>
      </w:r>
    </w:p>
    <w:p w:rsidR="003014E9" w:rsidRPr="00B9609C" w:rsidRDefault="003014E9" w:rsidP="00B24CF4">
      <w:pPr>
        <w:pStyle w:val="5"/>
        <w:numPr>
          <w:ilvl w:val="0"/>
          <w:numId w:val="70"/>
        </w:numPr>
        <w:rPr>
          <w:color w:val="000000" w:themeColor="text1"/>
        </w:rPr>
      </w:pPr>
      <w:r w:rsidRPr="00B9609C">
        <w:rPr>
          <w:rFonts w:hint="eastAsia"/>
          <w:color w:val="000000" w:themeColor="text1"/>
        </w:rPr>
        <w:t>監所會依所需服務招募心理師，評估病犯犯罪行為，心理師受邀進行協助（類似徵才訊息），惟並無法參與個案評估。</w:t>
      </w:r>
    </w:p>
    <w:p w:rsidR="003014E9" w:rsidRPr="00B9609C" w:rsidRDefault="003014E9" w:rsidP="003014E9">
      <w:pPr>
        <w:pStyle w:val="5"/>
        <w:rPr>
          <w:color w:val="000000" w:themeColor="text1"/>
        </w:rPr>
      </w:pPr>
      <w:r w:rsidRPr="00B9609C">
        <w:rPr>
          <w:rFonts w:hint="eastAsia"/>
          <w:color w:val="000000" w:themeColor="text1"/>
        </w:rPr>
        <w:t>透過心理師公會或心理師直接接到，通常是專案執行，較為偏向監所需要的東西，非個案需要</w:t>
      </w:r>
      <w:r w:rsidRPr="00B9609C">
        <w:rPr>
          <w:rFonts w:hint="eastAsia"/>
          <w:color w:val="000000" w:themeColor="text1"/>
        </w:rPr>
        <w:lastRenderedPageBreak/>
        <w:t>的東西。</w:t>
      </w:r>
    </w:p>
    <w:p w:rsidR="003014E9" w:rsidRPr="00B9609C" w:rsidRDefault="003014E9" w:rsidP="003014E9">
      <w:pPr>
        <w:pStyle w:val="5"/>
        <w:rPr>
          <w:color w:val="000000" w:themeColor="text1"/>
        </w:rPr>
      </w:pPr>
      <w:r w:rsidRPr="00B9609C">
        <w:rPr>
          <w:rFonts w:hint="eastAsia"/>
          <w:color w:val="000000" w:themeColor="text1"/>
        </w:rPr>
        <w:t>精神障礙病犯矯治、治療，目前缺乏連貫的協助，造成資源的斷裂。</w:t>
      </w:r>
    </w:p>
    <w:p w:rsidR="003014E9" w:rsidRPr="00B9609C" w:rsidRDefault="003014E9" w:rsidP="003014E9">
      <w:pPr>
        <w:pStyle w:val="5"/>
        <w:rPr>
          <w:color w:val="000000" w:themeColor="text1"/>
        </w:rPr>
      </w:pPr>
      <w:r w:rsidRPr="00B9609C">
        <w:rPr>
          <w:rFonts w:hint="eastAsia"/>
          <w:color w:val="000000" w:themeColor="text1"/>
        </w:rPr>
        <w:t>如果妄想症狀還在，除了服藥之外，大概都沒有其他處遇方式；到病舍通常是急性發作，也都還要猶豫，因為還有其他症狀的病人，很少受刑人能轉到培德監獄，急性發作後監所人員才會找到有合約的醫院，醫生會診斷、開藥給他服藥，如果干擾到其他受刑人才轉到病舍。</w:t>
      </w:r>
    </w:p>
    <w:p w:rsidR="003014E9" w:rsidRPr="00B9609C" w:rsidRDefault="003014E9" w:rsidP="003014E9">
      <w:pPr>
        <w:pStyle w:val="5"/>
        <w:rPr>
          <w:color w:val="000000" w:themeColor="text1"/>
        </w:rPr>
      </w:pPr>
      <w:r w:rsidRPr="00B9609C">
        <w:rPr>
          <w:rFonts w:hint="eastAsia"/>
          <w:color w:val="000000" w:themeColor="text1"/>
        </w:rPr>
        <w:t>躁鬱症、邊緣性人格違常、反社會人格也不是藥物能控制的，是人格的問題。宜蘭監獄資源已經算蠻多的，配置2位專職心理師還不錯。建議可以有一些宗教團體、音樂治療、舞蹈治療等資源配合，才符合實需。</w:t>
      </w:r>
    </w:p>
    <w:p w:rsidR="003014E9" w:rsidRPr="00B9609C" w:rsidRDefault="003014E9" w:rsidP="003014E9">
      <w:pPr>
        <w:pStyle w:val="5"/>
        <w:rPr>
          <w:color w:val="000000" w:themeColor="text1"/>
        </w:rPr>
      </w:pPr>
      <w:r w:rsidRPr="00B9609C">
        <w:rPr>
          <w:rFonts w:hint="eastAsia"/>
          <w:color w:val="000000" w:themeColor="text1"/>
        </w:rPr>
        <w:t>專業人員能用的手段極少，因精神病人的量太多了，1個診可能有上百位病人，後續處理也要看委外單位是否有資源可以帶進來，將標案做的完整一點，包括提供心理測驗等，後續也需要做協調與溝通。有關認知障礙，在監所中受刑人可能發病或隱藏的人沒有被發現，可能有學習障礙、注意力缺陷、過動症、自閉症等受刑人，「發展性疾病」在診斷上需要花一點時間才能做的完整，有些病人可能會重複某些行為，例如暴力等，事實上是一個契機，假如在監所的人能夠觀察到行為模式固定，而且不太像一般人的反應，可以有一些觀察或記錄之後送到醫護所做一些評估。</w:t>
      </w:r>
    </w:p>
    <w:p w:rsidR="00A24229" w:rsidRPr="00B9609C" w:rsidRDefault="00A24229" w:rsidP="006B02B9">
      <w:pPr>
        <w:pStyle w:val="4"/>
        <w:rPr>
          <w:color w:val="000000" w:themeColor="text1"/>
        </w:rPr>
      </w:pPr>
      <w:r w:rsidRPr="00B9609C">
        <w:rPr>
          <w:rFonts w:hint="eastAsia"/>
          <w:color w:val="000000" w:themeColor="text1"/>
        </w:rPr>
        <w:t>精神病患也很少到培德醫院進行治療。目前矯正機構只能提供醫師及心理師等最基本的服務，有關刑事精神衛生處遇、精神衛生法庭等，人人都想做但沒有人想接這業務。</w:t>
      </w:r>
    </w:p>
    <w:p w:rsidR="00A24229" w:rsidRPr="00B9609C" w:rsidRDefault="000E326D" w:rsidP="006B02B9">
      <w:pPr>
        <w:pStyle w:val="3"/>
        <w:rPr>
          <w:color w:val="000000" w:themeColor="text1"/>
        </w:rPr>
      </w:pPr>
      <w:bookmarkStart w:id="5942" w:name="_Toc23587980"/>
      <w:bookmarkStart w:id="5943" w:name="_Toc23776655"/>
      <w:r w:rsidRPr="00B9609C">
        <w:rPr>
          <w:rFonts w:hint="eastAsia"/>
          <w:color w:val="000000" w:themeColor="text1"/>
        </w:rPr>
        <w:lastRenderedPageBreak/>
        <w:t>「</w:t>
      </w:r>
      <w:r w:rsidR="004B1A0C" w:rsidRPr="00B9609C">
        <w:rPr>
          <w:rFonts w:hint="eastAsia"/>
          <w:color w:val="000000" w:themeColor="text1"/>
        </w:rPr>
        <w:t>國外治療精神障礙收容人現況</w:t>
      </w:r>
      <w:r w:rsidRPr="00B9609C">
        <w:rPr>
          <w:rFonts w:hint="eastAsia"/>
          <w:color w:val="000000" w:themeColor="text1"/>
        </w:rPr>
        <w:t>」諮詢專家學者意見</w:t>
      </w:r>
      <w:bookmarkEnd w:id="5942"/>
      <w:bookmarkEnd w:id="5943"/>
    </w:p>
    <w:p w:rsidR="007B5BA6" w:rsidRPr="00B9609C" w:rsidRDefault="007B5BA6" w:rsidP="007B5BA6">
      <w:pPr>
        <w:pStyle w:val="4"/>
        <w:rPr>
          <w:color w:val="000000" w:themeColor="text1"/>
        </w:rPr>
      </w:pPr>
      <w:r w:rsidRPr="00B9609C">
        <w:rPr>
          <w:color w:val="000000" w:themeColor="text1"/>
        </w:rPr>
        <w:t>依世界衛生組織（World Health Organization）所發表監獄健康報告書可知，監獄及公共衛生改革者認為將獄政醫療與公共衛生連結還不夠，而主張應該把監獄健康照護交由國家一般健康照護體系來負責。此外，我國分別於102年及106年曾進行2次兩公約國際審查，2次之結論性意見（60點及66點）均提及將收容人醫療責任移交至衛生福利部，改善矯正機關衛生服務。爰如有設立專門醫院之政策方向，為加強醫療量能，建議由衛福部主責辦理，於醫療機構中擴大設置戒護病房，毋須將矯正機關之醫療獨立於社區醫療系統。</w:t>
      </w:r>
    </w:p>
    <w:p w:rsidR="007B5BA6" w:rsidRPr="00B9609C" w:rsidRDefault="007B5BA6" w:rsidP="007B5BA6">
      <w:pPr>
        <w:pStyle w:val="4"/>
        <w:rPr>
          <w:color w:val="000000" w:themeColor="text1"/>
        </w:rPr>
      </w:pPr>
      <w:r w:rsidRPr="00B9609C">
        <w:rPr>
          <w:color w:val="000000" w:themeColor="text1"/>
        </w:rPr>
        <w:t>以國外為例，有專責處遇處所，專門做治療，並非做處罰，沒有經過治療及進行矯正較為困難，鑑定後到審判前，我國並未有專責處理單位，分散在所有監獄裡面就會有很大的障礙，以目前監所情形，重刑犯、輕刑犯等所有精神病人，公共危險罪、竊盜犯、傷害罪受刑人亦可能有精神疾病，服刑期間亦可能因適應、受欺負等問題發病，是需要精神醫療來處理的，現在標案或委外辦理，有專業人員到監所服務，醫療機構到監所做處遇的話，是一個機會。</w:t>
      </w:r>
    </w:p>
    <w:p w:rsidR="007B5BA6" w:rsidRPr="00B9609C" w:rsidRDefault="007B5BA6" w:rsidP="007B5BA6">
      <w:pPr>
        <w:pStyle w:val="4"/>
        <w:rPr>
          <w:color w:val="000000" w:themeColor="text1"/>
        </w:rPr>
      </w:pPr>
      <w:r w:rsidRPr="00B9609C">
        <w:rPr>
          <w:color w:val="000000" w:themeColor="text1"/>
        </w:rPr>
        <w:t>監所內的處遇情形，WHO有嚴格的要求，醫療是基本人權，監所內受刑人應有與所外人員享有相同之醫療處置，如果不是坐牢，應轉到司法醫院或教養院等處所，這是基本人權，聯合國表示，戒治所是違反人權的，會造成更不理想的情形。</w:t>
      </w:r>
    </w:p>
    <w:p w:rsidR="00A24229" w:rsidRPr="00B9609C" w:rsidRDefault="00A24229" w:rsidP="006B02B9">
      <w:pPr>
        <w:pStyle w:val="4"/>
        <w:rPr>
          <w:color w:val="000000" w:themeColor="text1"/>
        </w:rPr>
      </w:pPr>
      <w:r w:rsidRPr="00B9609C">
        <w:rPr>
          <w:rFonts w:hint="eastAsia"/>
          <w:color w:val="000000" w:themeColor="text1"/>
        </w:rPr>
        <w:lastRenderedPageBreak/>
        <w:t>身心科是很麻煩的，只看門診是沒有辦法的，日本有喜連川，喜連川就是老的、長期的，與社區精神醫療配合，過去的資源一半是用在受刑人身上，一半是用在一般，社區就不會反對，日本有4個社會復歸中心，大家都去山口縣參觀，民營監獄規劃有社會復歸中心，法務部亦有派人參訪過。</w:t>
      </w:r>
    </w:p>
    <w:p w:rsidR="00A24229" w:rsidRPr="00B9609C" w:rsidRDefault="00A24229" w:rsidP="006B02B9">
      <w:pPr>
        <w:pStyle w:val="4"/>
        <w:rPr>
          <w:color w:val="000000" w:themeColor="text1"/>
        </w:rPr>
      </w:pPr>
      <w:r w:rsidRPr="00B9609C">
        <w:rPr>
          <w:rFonts w:hint="eastAsia"/>
          <w:color w:val="000000" w:themeColor="text1"/>
        </w:rPr>
        <w:t>在1970年代前，有很多精神病患醫院陸續關閉，後續監獄的受刑人數開始成長、擁擠，承接了以前精神病患的部分，監獄的功能不只有矯正，還有保衛社區，我國監獄行刑法第1條，是要讓受刑人回歸社會，精神疾病者對矯正署來說是麻煩製造者，惟相對美國（30％），我國精神病患比率不高（5％至10％），中部有培德醫院，北部、南部則無相關資源，檢察官、法官無相關知識，監所管理員雖有進行相關訓練，倘有精神病患受刑人，亦僅能進行隔離。</w:t>
      </w:r>
    </w:p>
    <w:p w:rsidR="00A24229" w:rsidRPr="00B9609C" w:rsidRDefault="00A24229" w:rsidP="006B02B9">
      <w:pPr>
        <w:pStyle w:val="4"/>
        <w:rPr>
          <w:color w:val="000000" w:themeColor="text1"/>
        </w:rPr>
      </w:pPr>
      <w:r w:rsidRPr="00B9609C">
        <w:rPr>
          <w:rFonts w:hint="eastAsia"/>
          <w:color w:val="000000" w:themeColor="text1"/>
        </w:rPr>
        <w:t>也可到德國進行參訪，德國的精神醫療、人道處遇，可進行借鏡，矯正署人力困難部分除醫師外，監所裡面社工、心理師不足，醫療處遇模式也有差異、無法提供完整輔導。至於精神科的用藥，也曾擔心病人藏藥，這之前曾到矯正署報告過。德國對於犯人不得監禁超過睡眠時間。醫院目前有保護室不得關超過8小時之規定。</w:t>
      </w:r>
    </w:p>
    <w:p w:rsidR="00A24229" w:rsidRPr="00B9609C" w:rsidRDefault="00A24229" w:rsidP="006B02B9">
      <w:pPr>
        <w:pStyle w:val="4"/>
        <w:rPr>
          <w:color w:val="000000" w:themeColor="text1"/>
        </w:rPr>
      </w:pPr>
      <w:r w:rsidRPr="00B9609C">
        <w:rPr>
          <w:rFonts w:hint="eastAsia"/>
          <w:color w:val="000000" w:themeColor="text1"/>
        </w:rPr>
        <w:t>有關社區強制治療部分，衛生福利部已有進行推動，國外同樣的模式不可能搬到某個國家就有用，有關錢、經費、人力問題，美國的ACT模式，搬到英國也不一定能用，衛福部目前終於有要成立這種小組。在新北市也有緊急介入</w:t>
      </w:r>
      <w:r w:rsidRPr="00B9609C">
        <w:rPr>
          <w:rFonts w:hint="eastAsia"/>
          <w:color w:val="000000" w:themeColor="text1"/>
        </w:rPr>
        <w:lastRenderedPageBreak/>
        <w:t>的狀況，礙於精神衛生法規定，被強制狀況較少發生，社區強制治療人數非常少。</w:t>
      </w:r>
    </w:p>
    <w:p w:rsidR="00A24229" w:rsidRPr="00B9609C" w:rsidRDefault="00A24229" w:rsidP="006B02B9">
      <w:pPr>
        <w:pStyle w:val="4"/>
        <w:rPr>
          <w:color w:val="000000" w:themeColor="text1"/>
        </w:rPr>
      </w:pPr>
      <w:r w:rsidRPr="00B9609C">
        <w:rPr>
          <w:rFonts w:hint="eastAsia"/>
          <w:color w:val="000000" w:themeColor="text1"/>
        </w:rPr>
        <w:t>有關困難治療之個案，美國研究有1.2％是反社會人格者，無同理心，唯一能做的是後天引導，教育非常重要，應及早治療（學齡前就要治療），提供正向教育，當前監所制度是一大規模人體試驗（社會學實驗）場所。</w:t>
      </w:r>
    </w:p>
    <w:p w:rsidR="00A24229" w:rsidRPr="00B9609C" w:rsidRDefault="00A24229" w:rsidP="006B02B9">
      <w:pPr>
        <w:pStyle w:val="4"/>
        <w:rPr>
          <w:color w:val="000000" w:themeColor="text1"/>
        </w:rPr>
      </w:pPr>
      <w:r w:rsidRPr="00B9609C">
        <w:rPr>
          <w:rFonts w:hint="eastAsia"/>
          <w:color w:val="000000" w:themeColor="text1"/>
        </w:rPr>
        <w:t>暴力的監獄受刑人出獄後仍會有暴力傾向，挪威與美國監獄之比較即有落差。美國的戒毒所一天要3,000元美金，規格才與挪威的監獄相似。負面東西可能引發負面能量，美國食用毒品或賣淫等輕罪，起訴後將先做治療，有做與沒做有很大的差別，再犯罪機率降低40％，進行團體治療後，減少監所負擔。監所內的處遇情形，WHO有嚴格的要求，醫療是基本人權。</w:t>
      </w:r>
    </w:p>
    <w:p w:rsidR="00A24229" w:rsidRPr="00B9609C" w:rsidRDefault="000E326D" w:rsidP="006B02B9">
      <w:pPr>
        <w:pStyle w:val="3"/>
        <w:rPr>
          <w:rFonts w:ascii="Times New Roman" w:hAnsi="Times New Roman"/>
          <w:color w:val="000000" w:themeColor="text1"/>
        </w:rPr>
      </w:pPr>
      <w:bookmarkStart w:id="5944" w:name="_Toc15735279"/>
      <w:bookmarkStart w:id="5945" w:name="_Toc16006212"/>
      <w:bookmarkStart w:id="5946" w:name="_Toc16071479"/>
      <w:bookmarkStart w:id="5947" w:name="_Toc18854772"/>
      <w:bookmarkStart w:id="5948" w:name="_Toc18856469"/>
      <w:bookmarkStart w:id="5949" w:name="_Toc18943260"/>
      <w:bookmarkStart w:id="5950" w:name="_Toc20991425"/>
      <w:bookmarkStart w:id="5951" w:name="_Toc21938981"/>
      <w:bookmarkStart w:id="5952" w:name="_Toc23587981"/>
      <w:bookmarkStart w:id="5953" w:name="_Toc23776656"/>
      <w:r w:rsidRPr="00B9609C">
        <w:rPr>
          <w:rFonts w:ascii="Times New Roman" w:hAnsi="Times New Roman" w:hint="eastAsia"/>
          <w:color w:val="000000" w:themeColor="text1"/>
        </w:rPr>
        <w:t>其他本案</w:t>
      </w:r>
      <w:r w:rsidRPr="00B9609C">
        <w:rPr>
          <w:rFonts w:ascii="Times New Roman" w:hAnsi="Times New Roman"/>
          <w:color w:val="000000" w:themeColor="text1"/>
        </w:rPr>
        <w:t>諮詢</w:t>
      </w:r>
      <w:r w:rsidR="008E7228" w:rsidRPr="00B9609C">
        <w:rPr>
          <w:rFonts w:ascii="Times New Roman" w:hAnsi="Times New Roman" w:hint="eastAsia"/>
          <w:color w:val="000000" w:themeColor="text1"/>
        </w:rPr>
        <w:t>專家</w:t>
      </w:r>
      <w:r w:rsidRPr="00B9609C">
        <w:rPr>
          <w:rFonts w:ascii="Times New Roman" w:hAnsi="Times New Roman" w:hint="eastAsia"/>
          <w:color w:val="000000" w:themeColor="text1"/>
        </w:rPr>
        <w:t>學者意見</w:t>
      </w:r>
      <w:r w:rsidRPr="00B9609C">
        <w:rPr>
          <w:rFonts w:ascii="Times New Roman" w:hAnsi="Times New Roman"/>
          <w:color w:val="000000" w:themeColor="text1"/>
        </w:rPr>
        <w:t>重點摘要：</w:t>
      </w:r>
      <w:bookmarkEnd w:id="5944"/>
      <w:bookmarkEnd w:id="5945"/>
      <w:bookmarkEnd w:id="5946"/>
      <w:bookmarkEnd w:id="5947"/>
      <w:bookmarkEnd w:id="5948"/>
      <w:bookmarkEnd w:id="5949"/>
      <w:bookmarkEnd w:id="5950"/>
      <w:bookmarkEnd w:id="5951"/>
      <w:bookmarkEnd w:id="5952"/>
      <w:bookmarkEnd w:id="5953"/>
    </w:p>
    <w:p w:rsidR="00A24229" w:rsidRPr="00B9609C" w:rsidRDefault="00A24229" w:rsidP="006B02B9">
      <w:pPr>
        <w:pStyle w:val="4"/>
        <w:numPr>
          <w:ilvl w:val="3"/>
          <w:numId w:val="1"/>
        </w:numPr>
        <w:ind w:left="1701"/>
        <w:rPr>
          <w:rFonts w:ascii="Times New Roman" w:hAnsi="Times New Roman"/>
          <w:color w:val="000000" w:themeColor="text1"/>
        </w:rPr>
      </w:pPr>
      <w:r w:rsidRPr="00B9609C">
        <w:rPr>
          <w:rFonts w:ascii="Times New Roman" w:hAnsi="Times New Roman" w:hint="eastAsia"/>
          <w:color w:val="000000" w:themeColor="text1"/>
        </w:rPr>
        <w:t>有關設立身心障礙收容人專責醫院（病監）</w:t>
      </w:r>
    </w:p>
    <w:p w:rsidR="00A24229" w:rsidRPr="00B9609C" w:rsidRDefault="00A24229" w:rsidP="00B24CF4">
      <w:pPr>
        <w:pStyle w:val="5"/>
        <w:numPr>
          <w:ilvl w:val="0"/>
          <w:numId w:val="68"/>
        </w:numPr>
        <w:rPr>
          <w:color w:val="000000" w:themeColor="text1"/>
        </w:rPr>
      </w:pPr>
      <w:r w:rsidRPr="00B9609C">
        <w:rPr>
          <w:color w:val="000000" w:themeColor="text1"/>
        </w:rPr>
        <w:t>衛生福利部抗拒的原因是因為沒有戒護人力，以日本為例，係以保全公司配合，如朝此方向規劃，應有辦法進行。我國監獄行刑法第1條，是要讓受刑人回歸社會，精神疾病者對矯正署來說是麻煩製造者，惟相對美國（30％），我國精神病患比率不高（5％至10％），中部有培德醫院，北部、南部則無相關資源，檢察官、法官無相關知識，監所管理員雖有進行相關訓練，倘有精神病患受刑人，亦僅能進行隔離。」</w:t>
      </w:r>
    </w:p>
    <w:p w:rsidR="00A24229" w:rsidRPr="00B9609C" w:rsidRDefault="00A24229" w:rsidP="006B02B9">
      <w:pPr>
        <w:pStyle w:val="5"/>
        <w:rPr>
          <w:color w:val="000000" w:themeColor="text1"/>
        </w:rPr>
      </w:pPr>
      <w:r w:rsidRPr="00B9609C">
        <w:rPr>
          <w:rFonts w:hint="eastAsia"/>
          <w:color w:val="000000" w:themeColor="text1"/>
        </w:rPr>
        <w:t>國外制度重要的精神，應該是有專責處理單位、分流、環境設施人性化等特徵，建議本案可增加專業人員，假設專業人員無法增加，在委外方案可增加一些項目（治療等），輕、重症亦應分</w:t>
      </w:r>
      <w:r w:rsidRPr="00B9609C">
        <w:rPr>
          <w:rFonts w:hint="eastAsia"/>
          <w:color w:val="000000" w:themeColor="text1"/>
        </w:rPr>
        <w:lastRenderedPageBreak/>
        <w:t>流，在某一時間集中，最好是有專責單位處理，但涉及刑期、移監等問題，回歸社區後有無更好的社會防護網，假設沒辦法改變，應該有外控的力量可以將受刑人框住，不要讓他再犯，醫療是一過程，終究是要回到社區。</w:t>
      </w:r>
    </w:p>
    <w:p w:rsidR="00A24229" w:rsidRPr="00B9609C" w:rsidRDefault="00A24229" w:rsidP="006B02B9">
      <w:pPr>
        <w:pStyle w:val="5"/>
        <w:rPr>
          <w:color w:val="000000" w:themeColor="text1"/>
        </w:rPr>
      </w:pPr>
      <w:r w:rsidRPr="00B9609C">
        <w:rPr>
          <w:color w:val="000000" w:themeColor="text1"/>
        </w:rPr>
        <w:t>監所的壓力也會小很多，對付猛獸要給他很好的環境，否則連馴獸師都會被咬。精神科醫療臺灣是做得非常好的，建議有好的措施鼓勵醫院進行此項工作。</w:t>
      </w:r>
    </w:p>
    <w:p w:rsidR="00A24229" w:rsidRPr="00B9609C" w:rsidRDefault="002578CA" w:rsidP="006B02B9">
      <w:pPr>
        <w:pStyle w:val="5"/>
        <w:rPr>
          <w:color w:val="000000" w:themeColor="text1"/>
        </w:rPr>
      </w:pPr>
      <w:r w:rsidRPr="00B9609C">
        <w:rPr>
          <w:color w:val="000000" w:themeColor="text1"/>
          <w:shd w:val="pct15" w:color="auto" w:fill="FFFFFF"/>
        </w:rPr>
        <w:t>國立臺灣大學社會工作學系吳教授</w:t>
      </w:r>
      <w:r w:rsidRPr="00B9609C">
        <w:rPr>
          <w:rFonts w:hint="eastAsia"/>
          <w:color w:val="000000" w:themeColor="text1"/>
        </w:rPr>
        <w:t>表示，</w:t>
      </w:r>
      <w:r w:rsidR="00A24229" w:rsidRPr="00B9609C">
        <w:rPr>
          <w:color w:val="000000" w:themeColor="text1"/>
        </w:rPr>
        <w:t>病監</w:t>
      </w:r>
      <w:r w:rsidR="00ED0EB0" w:rsidRPr="00B9609C">
        <w:rPr>
          <w:rFonts w:hint="eastAsia"/>
          <w:color w:val="000000" w:themeColor="text1"/>
        </w:rPr>
        <w:t>的</w:t>
      </w:r>
      <w:r w:rsidR="00A24229" w:rsidRPr="00B9609C">
        <w:rPr>
          <w:color w:val="000000" w:themeColor="text1"/>
        </w:rPr>
        <w:t>事情講了很多年，從我剛回國就開始講，北、中、南都要做，最後只有一個培德分監。一定要有專業的人做評估。有精神疾病患者，法務部與衛生福利部應一起合作。今天談的議題，衛生福利部本應一起合作。許多更生人表示，外界的要求跟監所內的要求（就業）是不一樣的。」</w:t>
      </w:r>
    </w:p>
    <w:p w:rsidR="00A24229" w:rsidRPr="00B9609C" w:rsidRDefault="00A24229" w:rsidP="006B02B9">
      <w:pPr>
        <w:pStyle w:val="5"/>
        <w:rPr>
          <w:color w:val="000000" w:themeColor="text1"/>
        </w:rPr>
      </w:pPr>
      <w:r w:rsidRPr="00B9609C">
        <w:rPr>
          <w:color w:val="000000" w:themeColor="text1"/>
        </w:rPr>
        <w:t>應轉為醫院系統，由醫院進行處置。</w:t>
      </w:r>
    </w:p>
    <w:p w:rsidR="00A24229" w:rsidRPr="00B9609C" w:rsidRDefault="00A24229" w:rsidP="006B02B9">
      <w:pPr>
        <w:pStyle w:val="5"/>
        <w:rPr>
          <w:color w:val="000000" w:themeColor="text1"/>
        </w:rPr>
      </w:pPr>
      <w:r w:rsidRPr="00B9609C">
        <w:rPr>
          <w:rFonts w:hint="eastAsia"/>
          <w:color w:val="000000" w:themeColor="text1"/>
        </w:rPr>
        <w:t>在精神科治療上有不同的專業，醫師、護理師、心理師、職能治療師等每天進行開會，對住院中之個案進行病況的討論，例如由社工師（家庭）、心理師（心理輔導）、醫師（藥物治療）等進行不同面向治療的進行。每位主治醫師團隊都有這5種職業的人員組成，由成人精神科負責，決定個案是否立即進行治療，或後續再進行治療（例如有法定傳染病者）。</w:t>
      </w:r>
    </w:p>
    <w:p w:rsidR="00A24229" w:rsidRPr="00B9609C" w:rsidRDefault="00A24229" w:rsidP="006B02B9">
      <w:pPr>
        <w:pStyle w:val="5"/>
        <w:rPr>
          <w:color w:val="000000" w:themeColor="text1"/>
        </w:rPr>
      </w:pPr>
      <w:r w:rsidRPr="00B9609C">
        <w:rPr>
          <w:rFonts w:hint="eastAsia"/>
          <w:color w:val="000000" w:themeColor="text1"/>
        </w:rPr>
        <w:t>監所病舍並非專為精神病人設置，精神病人很嚴重才會轉進去，也有可能是裝病，急性期要有保護性的環境</w:t>
      </w:r>
    </w:p>
    <w:p w:rsidR="00A24229" w:rsidRPr="00B9609C" w:rsidRDefault="00A24229" w:rsidP="006B02B9">
      <w:pPr>
        <w:pStyle w:val="4"/>
        <w:numPr>
          <w:ilvl w:val="3"/>
          <w:numId w:val="1"/>
        </w:numPr>
        <w:ind w:left="1701"/>
        <w:rPr>
          <w:rFonts w:ascii="Times New Roman" w:hAnsi="Times New Roman"/>
          <w:color w:val="000000" w:themeColor="text1"/>
        </w:rPr>
      </w:pPr>
      <w:r w:rsidRPr="00B9609C">
        <w:rPr>
          <w:rFonts w:ascii="Times New Roman" w:hAnsi="Times New Roman" w:hint="eastAsia"/>
          <w:color w:val="000000" w:themeColor="text1"/>
        </w:rPr>
        <w:t>有關重刑犯及高危險精神病犯精神鑑定</w:t>
      </w:r>
    </w:p>
    <w:p w:rsidR="00A24229" w:rsidRPr="00B9609C" w:rsidRDefault="00A24229" w:rsidP="00B24CF4">
      <w:pPr>
        <w:pStyle w:val="5"/>
        <w:numPr>
          <w:ilvl w:val="0"/>
          <w:numId w:val="69"/>
        </w:numPr>
        <w:rPr>
          <w:color w:val="000000" w:themeColor="text1"/>
        </w:rPr>
      </w:pPr>
      <w:r w:rsidRPr="00B9609C">
        <w:rPr>
          <w:color w:val="000000" w:themeColor="text1"/>
        </w:rPr>
        <w:t>有關重刑犯鑑定、處遇、審判等會令人有些憂</w:t>
      </w:r>
      <w:r w:rsidRPr="00B9609C">
        <w:rPr>
          <w:color w:val="000000" w:themeColor="text1"/>
        </w:rPr>
        <w:lastRenderedPageBreak/>
        <w:t>心，目前的法務體系，希望對受刑人有矯治可能，矯治就是改變，與精神醫療有點像，要改變一個人是非常困難的事情，社會復歸就是用一個結構讓他不要再犯，一個病人只要住院，一定會瞭解住院原因，經過評估、診斷、治療後，希望之後不要再發生這樣的事情，這是有難度的，剛開始很難預估是否再犯，治療係一連續性過程，可能用居家治療或其他方式防止再犯，受刑人除非死刑定讞，否則終將回歸社會，精神病人、認知障礙，將影響他的矯治。</w:t>
      </w:r>
    </w:p>
    <w:p w:rsidR="00A24229" w:rsidRPr="00B9609C" w:rsidRDefault="00A24229" w:rsidP="006B02B9">
      <w:pPr>
        <w:pStyle w:val="5"/>
        <w:rPr>
          <w:color w:val="000000" w:themeColor="text1"/>
        </w:rPr>
      </w:pPr>
      <w:r w:rsidRPr="00B9609C">
        <w:rPr>
          <w:color w:val="000000" w:themeColor="text1"/>
        </w:rPr>
        <w:t>自閉症等認知障礙，做了教育與訓練也聽不懂，無法吸收、內化做改變。一個犯案的人，重刑犯是我們最關注的，因為他危險性高，有時候他的犯案行為太詭異、超乎常人行為，故做精神鑑定，假如有精神疾病，希望能夠分流</w:t>
      </w:r>
      <w:r w:rsidRPr="00B9609C">
        <w:rPr>
          <w:rFonts w:hint="eastAsia"/>
          <w:color w:val="000000" w:themeColor="text1"/>
        </w:rPr>
        <w:t>。</w:t>
      </w:r>
    </w:p>
    <w:p w:rsidR="00A24229" w:rsidRPr="00B9609C" w:rsidRDefault="00A24229" w:rsidP="006B02B9">
      <w:pPr>
        <w:pStyle w:val="5"/>
        <w:rPr>
          <w:color w:val="000000" w:themeColor="text1"/>
        </w:rPr>
      </w:pPr>
      <w:r w:rsidRPr="00B9609C">
        <w:rPr>
          <w:rFonts w:hint="eastAsia"/>
          <w:color w:val="000000" w:themeColor="text1"/>
        </w:rPr>
        <w:t>刑法第87、19條之情形，以第19條判決的不多，法院表示這是行為當時的狀態，他們就是硬要把病人抓進去關，明明就是精神病人，結果卻不能刑後監護。很多精神病患在刑事審判過程，變成精神病犯。</w:t>
      </w:r>
    </w:p>
    <w:p w:rsidR="00A24229" w:rsidRPr="00B9609C" w:rsidRDefault="00A24229" w:rsidP="006B02B9">
      <w:pPr>
        <w:pStyle w:val="6"/>
        <w:rPr>
          <w:color w:val="000000" w:themeColor="text1"/>
        </w:rPr>
      </w:pPr>
      <w:r w:rsidRPr="00B9609C">
        <w:rPr>
          <w:rFonts w:hint="eastAsia"/>
          <w:color w:val="000000" w:themeColor="text1"/>
        </w:rPr>
        <w:t>培德病監有一小部分精神病床，規劃有129床，目前收容數為85床培德病監有一小部分精神病床，規劃有129床，目前收容數為85床。</w:t>
      </w:r>
    </w:p>
    <w:p w:rsidR="00A24229" w:rsidRPr="00B9609C" w:rsidRDefault="00A24229" w:rsidP="006B02B9">
      <w:pPr>
        <w:pStyle w:val="6"/>
        <w:rPr>
          <w:color w:val="000000" w:themeColor="text1"/>
        </w:rPr>
      </w:pPr>
      <w:r w:rsidRPr="00B9609C">
        <w:rPr>
          <w:rFonts w:hint="eastAsia"/>
          <w:color w:val="000000" w:themeColor="text1"/>
        </w:rPr>
        <w:t>日本在2003年通過醫療處遇及監護法，在70年代，主張病人權益，反精神醫療，回歸社區去機構化。逮捕嫌犯之後，檢察官進行起訴前精神鑑定，判斷是否符合要件。</w:t>
      </w:r>
    </w:p>
    <w:p w:rsidR="00A24229" w:rsidRPr="00B9609C" w:rsidRDefault="00A24229" w:rsidP="006B02B9">
      <w:pPr>
        <w:pStyle w:val="6"/>
        <w:rPr>
          <w:color w:val="000000" w:themeColor="text1"/>
        </w:rPr>
      </w:pPr>
      <w:r w:rsidRPr="00B9609C">
        <w:rPr>
          <w:rFonts w:hint="eastAsia"/>
          <w:color w:val="000000" w:themeColor="text1"/>
        </w:rPr>
        <w:t>如果確定是刑法第19條規定之情形，無論是減刑或是其他情形，還是要啟動監護法第87</w:t>
      </w:r>
      <w:r w:rsidRPr="00B9609C">
        <w:rPr>
          <w:rFonts w:hint="eastAsia"/>
          <w:color w:val="000000" w:themeColor="text1"/>
        </w:rPr>
        <w:lastRenderedPageBreak/>
        <w:t>條之程序，再進入審理小組，日本有3個標準，要符合監護法：一是現在的精神狀況；二是可治療性；三是再犯危險性。</w:t>
      </w:r>
    </w:p>
    <w:p w:rsidR="00A24229" w:rsidRPr="00B9609C" w:rsidRDefault="00A24229" w:rsidP="006B02B9">
      <w:pPr>
        <w:pStyle w:val="6"/>
        <w:rPr>
          <w:color w:val="000000" w:themeColor="text1"/>
        </w:rPr>
      </w:pPr>
      <w:r w:rsidRPr="00B9609C">
        <w:rPr>
          <w:rFonts w:hint="eastAsia"/>
          <w:color w:val="000000" w:themeColor="text1"/>
        </w:rPr>
        <w:t>進入到監護處分審查小組前大約有百分之六十是強制住院，另有百分之十六左右是強制社區治療，另外有百分之十七左右是不付處遇治療，不付處遇的理由，包括智能障礙等，因不符合3個要件可治療性的人很多，還有反社會人格，都會排除，所以比例算是蠻高的，有關資源的問題，我國矯正預算，每一年每一個人醫療經費，本人預估是16萬，矯正署預估是19萬，日本採行此制度後，每年每人預算是570萬臺幣。</w:t>
      </w:r>
    </w:p>
    <w:p w:rsidR="00A24229" w:rsidRPr="00B9609C" w:rsidRDefault="00A24229" w:rsidP="006B02B9">
      <w:pPr>
        <w:pStyle w:val="6"/>
        <w:rPr>
          <w:color w:val="000000" w:themeColor="text1"/>
        </w:rPr>
      </w:pPr>
      <w:r w:rsidRPr="00B9609C">
        <w:rPr>
          <w:rFonts w:hint="eastAsia"/>
          <w:color w:val="000000" w:themeColor="text1"/>
        </w:rPr>
        <w:t>日本經費涵蓋強制住院、強制社區治療，至2013年止監護處分強制住院處所有30多所，每處所大約5床至66床。</w:t>
      </w:r>
    </w:p>
    <w:p w:rsidR="00A24229" w:rsidRPr="00B9609C" w:rsidRDefault="00A24229" w:rsidP="006B02B9">
      <w:pPr>
        <w:pStyle w:val="6"/>
        <w:rPr>
          <w:color w:val="000000" w:themeColor="text1"/>
        </w:rPr>
      </w:pPr>
      <w:r w:rsidRPr="00B9609C">
        <w:rPr>
          <w:rFonts w:hint="eastAsia"/>
          <w:color w:val="000000" w:themeColor="text1"/>
        </w:rPr>
        <w:t>強制住院治療每個社區幾乎都有處所。</w:t>
      </w:r>
    </w:p>
    <w:p w:rsidR="00A24229" w:rsidRPr="00B9609C" w:rsidRDefault="00A24229" w:rsidP="006B02B9">
      <w:pPr>
        <w:pStyle w:val="6"/>
        <w:rPr>
          <w:color w:val="000000" w:themeColor="text1"/>
        </w:rPr>
      </w:pPr>
      <w:r w:rsidRPr="00B9609C">
        <w:rPr>
          <w:rFonts w:hint="eastAsia"/>
          <w:color w:val="000000" w:themeColor="text1"/>
        </w:rPr>
        <w:t>刑法第19條第1項、第2項規定沒有配套，社會產生誤解。</w:t>
      </w:r>
    </w:p>
    <w:p w:rsidR="00461198" w:rsidRPr="00B9609C" w:rsidRDefault="00461198" w:rsidP="00461198">
      <w:pPr>
        <w:pStyle w:val="3"/>
        <w:rPr>
          <w:color w:val="000000" w:themeColor="text1"/>
        </w:rPr>
      </w:pPr>
      <w:bookmarkStart w:id="5954" w:name="_Toc15735274"/>
      <w:bookmarkStart w:id="5955" w:name="_Toc16006207"/>
      <w:bookmarkStart w:id="5956" w:name="_Toc16071474"/>
      <w:bookmarkStart w:id="5957" w:name="_Toc18854769"/>
      <w:bookmarkStart w:id="5958" w:name="_Toc18856466"/>
      <w:bookmarkStart w:id="5959" w:name="_Toc18943257"/>
      <w:bookmarkStart w:id="5960" w:name="_Toc20991422"/>
      <w:bookmarkStart w:id="5961" w:name="_Toc21938978"/>
      <w:bookmarkStart w:id="5962" w:name="_Toc23587986"/>
      <w:bookmarkStart w:id="5963" w:name="_Toc23776662"/>
      <w:bookmarkEnd w:id="5906"/>
      <w:bookmarkEnd w:id="5907"/>
      <w:bookmarkEnd w:id="5908"/>
      <w:bookmarkEnd w:id="5909"/>
      <w:bookmarkEnd w:id="5910"/>
      <w:bookmarkEnd w:id="5911"/>
      <w:bookmarkEnd w:id="5912"/>
      <w:bookmarkEnd w:id="5913"/>
      <w:r w:rsidRPr="00B9609C">
        <w:rPr>
          <w:color w:val="000000" w:themeColor="text1"/>
        </w:rPr>
        <w:t>詢據法務部</w:t>
      </w:r>
      <w:r w:rsidR="006D2E1E" w:rsidRPr="00B9609C">
        <w:rPr>
          <w:rStyle w:val="aff1"/>
          <w:color w:val="000000" w:themeColor="text1"/>
        </w:rPr>
        <w:footnoteReference w:id="11"/>
      </w:r>
      <w:r w:rsidR="006D2E1E" w:rsidRPr="00B9609C">
        <w:rPr>
          <w:rFonts w:hint="eastAsia"/>
          <w:color w:val="000000" w:themeColor="text1"/>
        </w:rPr>
        <w:t>及衛生福利部</w:t>
      </w:r>
      <w:r w:rsidR="006D2E1E" w:rsidRPr="00B9609C">
        <w:rPr>
          <w:rStyle w:val="aff1"/>
          <w:rFonts w:ascii="Times New Roman" w:hAnsi="Times New Roman"/>
          <w:color w:val="000000" w:themeColor="text1"/>
        </w:rPr>
        <w:footnoteReference w:id="12"/>
      </w:r>
      <w:r w:rsidRPr="00B9609C">
        <w:rPr>
          <w:color w:val="000000" w:themeColor="text1"/>
        </w:rPr>
        <w:t>對相關議題之說明：</w:t>
      </w:r>
      <w:bookmarkEnd w:id="5954"/>
      <w:bookmarkEnd w:id="5955"/>
      <w:bookmarkEnd w:id="5956"/>
      <w:bookmarkEnd w:id="5957"/>
      <w:bookmarkEnd w:id="5958"/>
      <w:bookmarkEnd w:id="5959"/>
      <w:bookmarkEnd w:id="5960"/>
      <w:bookmarkEnd w:id="5961"/>
      <w:bookmarkEnd w:id="5962"/>
      <w:bookmarkEnd w:id="5963"/>
    </w:p>
    <w:p w:rsidR="00E0674B" w:rsidRPr="00B9609C" w:rsidRDefault="006D2E1E" w:rsidP="00E0674B">
      <w:pPr>
        <w:pStyle w:val="4"/>
        <w:rPr>
          <w:color w:val="000000" w:themeColor="text1"/>
        </w:rPr>
      </w:pPr>
      <w:r w:rsidRPr="00B9609C">
        <w:rPr>
          <w:rFonts w:hint="eastAsia"/>
          <w:color w:val="000000" w:themeColor="text1"/>
        </w:rPr>
        <w:t>法務部</w:t>
      </w:r>
      <w:r w:rsidR="00461198" w:rsidRPr="00B9609C">
        <w:rPr>
          <w:rFonts w:hint="eastAsia"/>
          <w:color w:val="000000" w:themeColor="text1"/>
        </w:rPr>
        <w:t>對設立身心障</w:t>
      </w:r>
      <w:r w:rsidR="002578CA" w:rsidRPr="00B9609C">
        <w:rPr>
          <w:rFonts w:hint="eastAsia"/>
          <w:color w:val="000000" w:themeColor="text1"/>
        </w:rPr>
        <w:t>礙收容人專責醫院（病監），或將玉里療養院改制為身心障礙收容人專責醫院之看法。</w:t>
      </w:r>
    </w:p>
    <w:p w:rsidR="00461198" w:rsidRPr="00B9609C" w:rsidRDefault="00461198" w:rsidP="00B24CF4">
      <w:pPr>
        <w:pStyle w:val="5"/>
        <w:numPr>
          <w:ilvl w:val="0"/>
          <w:numId w:val="164"/>
        </w:numPr>
        <w:rPr>
          <w:color w:val="000000" w:themeColor="text1"/>
        </w:rPr>
      </w:pPr>
      <w:r w:rsidRPr="00B9609C">
        <w:rPr>
          <w:color w:val="000000" w:themeColor="text1"/>
        </w:rPr>
        <w:t>收容人納保後，集中醫療資源之需求已明顯降低，如係因身體器官所致之障礙，其障礙所致之損害非醫療所能回復，其對於醫療之需求性多係求穩定回診。於精神障礙部分，目前罹患精神疾病之收容人，得由機關協助安排精神科評估、診</w:t>
      </w:r>
      <w:r w:rsidRPr="00B9609C">
        <w:rPr>
          <w:color w:val="000000" w:themeColor="text1"/>
        </w:rPr>
        <w:lastRenderedPageBreak/>
        <w:t>治，依醫囑服藥控制病情，並視病情追蹤看診、戒送外醫。另病情需密集觀察者，可經評估後移送至精神病醫療專區，亦得循健保機制評估調整門診科別。目前各矯正機關均得視收容對象之實際需要，提供其所需之醫療服務，爰尚無設立專責病監之需求。</w:t>
      </w:r>
    </w:p>
    <w:p w:rsidR="00461198" w:rsidRPr="00B9609C" w:rsidRDefault="00461198" w:rsidP="002578CA">
      <w:pPr>
        <w:pStyle w:val="5"/>
        <w:rPr>
          <w:color w:val="000000" w:themeColor="text1"/>
        </w:rPr>
      </w:pPr>
      <w:r w:rsidRPr="00B9609C">
        <w:rPr>
          <w:rFonts w:hint="eastAsia"/>
          <w:color w:val="000000" w:themeColor="text1"/>
        </w:rPr>
        <w:t>收容人納入全民健康保險後，各矯正機關均得使用當地之醫療資源，就醫療部分已降低專區收容集中處遇之依賴性，現行尚無設立專責醫院之需求。</w:t>
      </w:r>
    </w:p>
    <w:p w:rsidR="002578CA" w:rsidRPr="00B9609C" w:rsidRDefault="00461198" w:rsidP="006D2E1E">
      <w:pPr>
        <w:pStyle w:val="4"/>
        <w:rPr>
          <w:color w:val="000000" w:themeColor="text1"/>
        </w:rPr>
      </w:pPr>
      <w:bookmarkStart w:id="5964" w:name="_Toc18854771"/>
      <w:bookmarkStart w:id="5965" w:name="_Toc18856468"/>
      <w:bookmarkStart w:id="5966" w:name="_Toc18943259"/>
      <w:bookmarkStart w:id="5967" w:name="_Toc20991424"/>
      <w:bookmarkStart w:id="5968" w:name="_Toc21938980"/>
      <w:r w:rsidRPr="00B9609C">
        <w:rPr>
          <w:rFonts w:ascii="Times New Roman" w:hAnsi="Times New Roman" w:hint="eastAsia"/>
          <w:color w:val="000000" w:themeColor="text1"/>
        </w:rPr>
        <w:t>衛生福利</w:t>
      </w:r>
      <w:r w:rsidRPr="00B9609C">
        <w:rPr>
          <w:rFonts w:ascii="Times New Roman" w:hAnsi="Times New Roman"/>
          <w:color w:val="000000" w:themeColor="text1"/>
        </w:rPr>
        <w:t>部</w:t>
      </w:r>
      <w:r w:rsidR="002578CA" w:rsidRPr="00B9609C">
        <w:rPr>
          <w:rFonts w:hint="eastAsia"/>
          <w:color w:val="000000" w:themeColor="text1"/>
        </w:rPr>
        <w:t>對設立身心障礙收容人專責醫院（病監），或將玉里療養院改制為身心障礙收容人專責醫院之看法。</w:t>
      </w:r>
    </w:p>
    <w:p w:rsidR="00461198" w:rsidRPr="00B9609C" w:rsidRDefault="00461198" w:rsidP="002578CA">
      <w:pPr>
        <w:pStyle w:val="4"/>
        <w:numPr>
          <w:ilvl w:val="0"/>
          <w:numId w:val="0"/>
        </w:numPr>
        <w:ind w:left="1701"/>
        <w:rPr>
          <w:color w:val="000000" w:themeColor="text1"/>
        </w:rPr>
      </w:pPr>
      <w:r w:rsidRPr="00B9609C">
        <w:rPr>
          <w:rFonts w:hint="eastAsia"/>
          <w:color w:val="000000" w:themeColor="text1"/>
        </w:rPr>
        <w:t xml:space="preserve">　　設</w:t>
      </w:r>
      <w:r w:rsidRPr="00B9609C">
        <w:rPr>
          <w:color w:val="000000" w:themeColor="text1"/>
        </w:rPr>
        <w:t>立身心障礙收</w:t>
      </w:r>
      <w:r w:rsidRPr="00B9609C">
        <w:rPr>
          <w:rFonts w:hint="eastAsia"/>
          <w:color w:val="000000" w:themeColor="text1"/>
        </w:rPr>
        <w:t>容</w:t>
      </w:r>
      <w:r w:rsidRPr="00B9609C">
        <w:rPr>
          <w:color w:val="000000" w:themeColor="text1"/>
        </w:rPr>
        <w:t>人專責醫院涉法務部政策</w:t>
      </w:r>
      <w:r w:rsidRPr="00B9609C">
        <w:rPr>
          <w:rFonts w:hint="eastAsia"/>
          <w:color w:val="000000" w:themeColor="text1"/>
        </w:rPr>
        <w:t>決</w:t>
      </w:r>
      <w:r w:rsidRPr="00B9609C">
        <w:rPr>
          <w:color w:val="000000" w:themeColor="text1"/>
        </w:rPr>
        <w:t>定，如經評估有需</w:t>
      </w:r>
      <w:r w:rsidRPr="00B9609C">
        <w:rPr>
          <w:rFonts w:hint="eastAsia"/>
          <w:color w:val="000000" w:themeColor="text1"/>
        </w:rPr>
        <w:t>增</w:t>
      </w:r>
      <w:r w:rsidRPr="00B9609C">
        <w:rPr>
          <w:color w:val="000000" w:themeColor="text1"/>
        </w:rPr>
        <w:t>設專責醫院，本部將修正醫療機構設</w:t>
      </w:r>
      <w:r w:rsidRPr="00B9609C">
        <w:rPr>
          <w:rFonts w:hint="eastAsia"/>
          <w:color w:val="000000" w:themeColor="text1"/>
        </w:rPr>
        <w:t>置</w:t>
      </w:r>
      <w:r w:rsidRPr="00B9609C">
        <w:rPr>
          <w:color w:val="000000" w:themeColor="text1"/>
        </w:rPr>
        <w:t>標準，依法務部規劃之方向及</w:t>
      </w:r>
      <w:r w:rsidRPr="00B9609C">
        <w:rPr>
          <w:rFonts w:hint="eastAsia"/>
          <w:color w:val="000000" w:themeColor="text1"/>
        </w:rPr>
        <w:t>提</w:t>
      </w:r>
      <w:r w:rsidRPr="00B9609C">
        <w:rPr>
          <w:color w:val="000000" w:themeColor="text1"/>
        </w:rPr>
        <w:t>供內容，增訂「身心障礙收容人醫院」及設置標準。</w:t>
      </w:r>
      <w:bookmarkEnd w:id="5964"/>
      <w:bookmarkEnd w:id="5965"/>
      <w:bookmarkEnd w:id="5966"/>
      <w:bookmarkEnd w:id="5967"/>
      <w:bookmarkEnd w:id="5968"/>
    </w:p>
    <w:p w:rsidR="00DD1212" w:rsidRPr="00B9609C" w:rsidRDefault="00DD1212" w:rsidP="00DD1212">
      <w:pPr>
        <w:pStyle w:val="4"/>
        <w:rPr>
          <w:color w:val="000000" w:themeColor="text1"/>
        </w:rPr>
      </w:pPr>
      <w:r w:rsidRPr="00B9609C">
        <w:rPr>
          <w:rFonts w:hint="eastAsia"/>
          <w:color w:val="000000" w:themeColor="text1"/>
        </w:rPr>
        <w:t>現行監所對身心狀況異常收容人之鑑測、篩選、評估等辦理情形</w:t>
      </w:r>
      <w:r w:rsidR="002578CA" w:rsidRPr="00B9609C">
        <w:rPr>
          <w:rFonts w:hint="eastAsia"/>
          <w:color w:val="000000" w:themeColor="text1"/>
        </w:rPr>
        <w:t>及</w:t>
      </w:r>
      <w:r w:rsidRPr="00B9609C">
        <w:rPr>
          <w:rFonts w:hint="eastAsia"/>
          <w:color w:val="000000" w:themeColor="text1"/>
        </w:rPr>
        <w:t>策進作為</w:t>
      </w:r>
      <w:r w:rsidR="002578CA" w:rsidRPr="00B9609C">
        <w:rPr>
          <w:rFonts w:hint="eastAsia"/>
          <w:color w:val="000000" w:themeColor="text1"/>
        </w:rPr>
        <w:t>。</w:t>
      </w:r>
    </w:p>
    <w:p w:rsidR="00DD1212" w:rsidRPr="00B9609C" w:rsidRDefault="00DD1212" w:rsidP="00DD1212">
      <w:pPr>
        <w:pStyle w:val="4"/>
        <w:numPr>
          <w:ilvl w:val="0"/>
          <w:numId w:val="0"/>
        </w:numPr>
        <w:ind w:left="1503"/>
        <w:rPr>
          <w:color w:val="000000" w:themeColor="text1"/>
        </w:rPr>
      </w:pPr>
      <w:r w:rsidRPr="00B9609C">
        <w:rPr>
          <w:rFonts w:hint="eastAsia"/>
          <w:color w:val="000000" w:themeColor="text1"/>
        </w:rPr>
        <w:t xml:space="preserve">　　</w:t>
      </w:r>
      <w:r w:rsidRPr="00B9609C">
        <w:rPr>
          <w:color w:val="000000" w:themeColor="text1"/>
        </w:rPr>
        <w:t>現行矯正署所屬各機關對於新入監收容人於新收調查時，即進行心理健康篩檢，對於長刑期或高風險個案（如罹患精神疾病、長期罹病、家逢變故、違規考核等）則至少每半年或認有必要時隨時施測簡氏健康量表。</w:t>
      </w:r>
    </w:p>
    <w:p w:rsidR="00F60AA6" w:rsidRPr="00B9609C" w:rsidRDefault="002578CA" w:rsidP="00F60AA6">
      <w:pPr>
        <w:pStyle w:val="4"/>
        <w:rPr>
          <w:color w:val="000000" w:themeColor="text1"/>
        </w:rPr>
      </w:pPr>
      <w:r w:rsidRPr="00B9609C">
        <w:rPr>
          <w:rFonts w:hint="eastAsia"/>
          <w:color w:val="000000" w:themeColor="text1"/>
        </w:rPr>
        <w:t>法務部對於</w:t>
      </w:r>
      <w:r w:rsidR="00090AF3" w:rsidRPr="00B9609C">
        <w:rPr>
          <w:rFonts w:hint="eastAsia"/>
          <w:color w:val="000000" w:themeColor="text1"/>
        </w:rPr>
        <w:t>介接衛生福利部相關資料至矯正機關之獄政系統，有利矯正機關及早掌握受刑人之精神病情議題</w:t>
      </w:r>
      <w:r w:rsidRPr="00B9609C">
        <w:rPr>
          <w:rFonts w:hint="eastAsia"/>
          <w:color w:val="000000" w:themeColor="text1"/>
        </w:rPr>
        <w:t>及策進作為為何。</w:t>
      </w:r>
    </w:p>
    <w:p w:rsidR="00F60AA6" w:rsidRPr="00B9609C" w:rsidRDefault="00090AF3" w:rsidP="00B24CF4">
      <w:pPr>
        <w:pStyle w:val="5"/>
        <w:numPr>
          <w:ilvl w:val="0"/>
          <w:numId w:val="165"/>
        </w:numPr>
        <w:rPr>
          <w:color w:val="000000" w:themeColor="text1"/>
        </w:rPr>
      </w:pPr>
      <w:r w:rsidRPr="00B9609C">
        <w:rPr>
          <w:color w:val="000000" w:themeColor="text1"/>
        </w:rPr>
        <w:t>經電詢衛生福利部，其精神照護系統僅就</w:t>
      </w:r>
      <w:r w:rsidRPr="00B9609C">
        <w:rPr>
          <w:rFonts w:hint="eastAsia"/>
          <w:color w:val="000000" w:themeColor="text1"/>
        </w:rPr>
        <w:t>法務</w:t>
      </w:r>
      <w:r w:rsidRPr="00B9609C">
        <w:rPr>
          <w:color w:val="000000" w:themeColor="text1"/>
        </w:rPr>
        <w:t>部認為需追蹤列管之精神病患者（例如有自傷、</w:t>
      </w:r>
      <w:r w:rsidRPr="00B9609C">
        <w:rPr>
          <w:color w:val="000000" w:themeColor="text1"/>
        </w:rPr>
        <w:lastRenderedPageBreak/>
        <w:t>傷人之虞）建立相關資料，目前列案人數約14萬名，並非所有精神科門診紀錄均於系統列管。</w:t>
      </w:r>
    </w:p>
    <w:p w:rsidR="00090AF3" w:rsidRPr="00B9609C" w:rsidRDefault="00090AF3" w:rsidP="002578CA">
      <w:pPr>
        <w:pStyle w:val="5"/>
        <w:rPr>
          <w:color w:val="000000" w:themeColor="text1"/>
        </w:rPr>
      </w:pPr>
      <w:r w:rsidRPr="00B9609C">
        <w:rPr>
          <w:color w:val="000000" w:themeColor="text1"/>
        </w:rPr>
        <w:t>矯正機關對於新入矯正機關收容人於新收調查時即進行心理健康篩檢，並詢問其健康情形，原則上於新收調查時已能掌握收容人之病情。惟少數收容人如刻意隱瞞，則難以得知其病情。如介接精神照護系統，或可得知前揭收容人是否有精神病診斷情況，並及早安排其精神科門診。</w:t>
      </w:r>
    </w:p>
    <w:p w:rsidR="008C1404" w:rsidRPr="00B9609C" w:rsidRDefault="008C1404" w:rsidP="008C1404">
      <w:pPr>
        <w:pStyle w:val="3"/>
        <w:numPr>
          <w:ilvl w:val="2"/>
          <w:numId w:val="1"/>
        </w:numPr>
        <w:ind w:left="1360" w:hanging="680"/>
        <w:rPr>
          <w:color w:val="000000" w:themeColor="text1"/>
        </w:rPr>
      </w:pPr>
      <w:bookmarkStart w:id="5969" w:name="_Toc15735119"/>
      <w:bookmarkStart w:id="5970" w:name="_Toc16006046"/>
      <w:bookmarkStart w:id="5971" w:name="_Toc16071314"/>
      <w:bookmarkStart w:id="5972" w:name="_Toc18854654"/>
      <w:bookmarkStart w:id="5973" w:name="_Toc18856351"/>
      <w:bookmarkStart w:id="5974" w:name="_Toc18943142"/>
      <w:bookmarkStart w:id="5975" w:name="_Toc20991434"/>
      <w:bookmarkStart w:id="5976" w:name="_Toc21938990"/>
      <w:bookmarkStart w:id="5977" w:name="_Toc23776664"/>
      <w:r w:rsidRPr="00B9609C">
        <w:rPr>
          <w:color w:val="000000" w:themeColor="text1"/>
        </w:rPr>
        <w:t>法務部對於監獄之拒絕收監未作出更清楚的函釋、更具體的認定標準、更嚴謹的認定程序及更有效的督查機制，致使各矯正機關之拒絕收監認定標準及程序寬嚴不一；對於檢察官之後續處理未建立客觀審酌標準及訂立標準作業程序，亦無有效之稽核管考機制，致使各地檢署檢察官後續處理作法不一，形成執法一大漏洞，嚴重打擊司法威信，均有違失</w:t>
      </w:r>
      <w:r w:rsidRPr="00B9609C">
        <w:rPr>
          <w:rStyle w:val="aff1"/>
          <w:color w:val="000000" w:themeColor="text1"/>
        </w:rPr>
        <w:footnoteReference w:id="13"/>
      </w:r>
      <w:r w:rsidRPr="00B9609C">
        <w:rPr>
          <w:color w:val="000000" w:themeColor="text1"/>
        </w:rPr>
        <w:t>。</w:t>
      </w:r>
      <w:bookmarkEnd w:id="5969"/>
      <w:bookmarkEnd w:id="5970"/>
      <w:bookmarkEnd w:id="5971"/>
      <w:bookmarkEnd w:id="5972"/>
      <w:bookmarkEnd w:id="5973"/>
      <w:bookmarkEnd w:id="5974"/>
      <w:bookmarkEnd w:id="5975"/>
      <w:bookmarkEnd w:id="5976"/>
      <w:bookmarkEnd w:id="5977"/>
    </w:p>
    <w:p w:rsidR="00C25CC0" w:rsidRPr="00B9609C" w:rsidRDefault="00C25CC0" w:rsidP="00C25CC0">
      <w:pPr>
        <w:pStyle w:val="2"/>
        <w:rPr>
          <w:b/>
          <w:color w:val="000000" w:themeColor="text1"/>
        </w:rPr>
      </w:pPr>
      <w:bookmarkStart w:id="5978" w:name="_Toc21939001"/>
      <w:bookmarkStart w:id="5979" w:name="_Toc23776667"/>
      <w:r w:rsidRPr="00B9609C">
        <w:rPr>
          <w:rFonts w:hint="eastAsia"/>
          <w:b/>
          <w:color w:val="000000" w:themeColor="text1"/>
        </w:rPr>
        <w:t>矯正</w:t>
      </w:r>
      <w:r w:rsidRPr="00B9609C">
        <w:rPr>
          <w:b/>
          <w:color w:val="000000" w:themeColor="text1"/>
          <w:lang w:val="fr-FR"/>
        </w:rPr>
        <w:t>機關</w:t>
      </w:r>
      <w:r w:rsidRPr="00B9609C">
        <w:rPr>
          <w:b/>
          <w:color w:val="000000" w:themeColor="text1"/>
        </w:rPr>
        <w:t>對收容人具身心障礙者，未善盡查詢病史權責</w:t>
      </w:r>
      <w:r w:rsidR="000D6145" w:rsidRPr="00B9609C">
        <w:rPr>
          <w:rFonts w:hint="eastAsia"/>
          <w:b/>
          <w:color w:val="000000" w:themeColor="text1"/>
        </w:rPr>
        <w:t>，</w:t>
      </w:r>
      <w:r w:rsidR="000D6145" w:rsidRPr="00B9609C">
        <w:rPr>
          <w:b/>
          <w:color w:val="000000" w:themeColor="text1"/>
        </w:rPr>
        <w:t>進而予以詳細分類並提供合理</w:t>
      </w:r>
      <w:r w:rsidR="003D0FCE" w:rsidRPr="00B9609C">
        <w:rPr>
          <w:rFonts w:hint="eastAsia"/>
          <w:b/>
          <w:color w:val="000000" w:themeColor="text1"/>
        </w:rPr>
        <w:t>調整</w:t>
      </w:r>
      <w:r w:rsidR="00AE2A7F" w:rsidRPr="00B9609C">
        <w:rPr>
          <w:rFonts w:hint="eastAsia"/>
          <w:b/>
          <w:color w:val="000000" w:themeColor="text1"/>
        </w:rPr>
        <w:t>；</w:t>
      </w:r>
      <w:r w:rsidR="000D6145" w:rsidRPr="00B9609C">
        <w:rPr>
          <w:rFonts w:hint="eastAsia"/>
          <w:b/>
          <w:color w:val="000000" w:themeColor="text1"/>
        </w:rPr>
        <w:t>入監前之</w:t>
      </w:r>
      <w:r w:rsidRPr="00B9609C">
        <w:rPr>
          <w:rFonts w:hint="eastAsia"/>
          <w:b/>
          <w:color w:val="000000" w:themeColor="text1"/>
        </w:rPr>
        <w:t>醫療病歷未</w:t>
      </w:r>
      <w:r w:rsidR="003D0FCE" w:rsidRPr="00B9609C">
        <w:rPr>
          <w:rFonts w:hint="eastAsia"/>
          <w:b/>
          <w:color w:val="000000" w:themeColor="text1"/>
        </w:rPr>
        <w:t>有</w:t>
      </w:r>
      <w:r w:rsidRPr="00B9609C">
        <w:rPr>
          <w:rFonts w:hint="eastAsia"/>
          <w:b/>
          <w:color w:val="000000" w:themeColor="text1"/>
        </w:rPr>
        <w:t>轉介</w:t>
      </w:r>
      <w:r w:rsidR="003D0FCE" w:rsidRPr="00B9609C">
        <w:rPr>
          <w:rFonts w:hint="eastAsia"/>
          <w:b/>
          <w:color w:val="000000" w:themeColor="text1"/>
        </w:rPr>
        <w:t>機制</w:t>
      </w:r>
      <w:r w:rsidRPr="00B9609C">
        <w:rPr>
          <w:rFonts w:hint="eastAsia"/>
          <w:b/>
          <w:color w:val="000000" w:themeColor="text1"/>
        </w:rPr>
        <w:t>，司法審查階段之精神鑑定資料亦未確實轉銜至監所</w:t>
      </w:r>
      <w:r w:rsidRPr="00B9609C">
        <w:rPr>
          <w:b/>
          <w:color w:val="000000" w:themeColor="text1"/>
        </w:rPr>
        <w:t>，</w:t>
      </w:r>
      <w:r w:rsidR="003D0FCE" w:rsidRPr="00B9609C">
        <w:rPr>
          <w:rFonts w:hint="eastAsia"/>
          <w:b/>
          <w:color w:val="000000" w:themeColor="text1"/>
        </w:rPr>
        <w:t>以致未能及時和緩處遇</w:t>
      </w:r>
      <w:r w:rsidRPr="00B9609C">
        <w:rPr>
          <w:rFonts w:hint="eastAsia"/>
          <w:b/>
          <w:color w:val="000000" w:themeColor="text1"/>
        </w:rPr>
        <w:t>，迄至病發始能發現收容人患精神疾病，</w:t>
      </w:r>
      <w:r w:rsidRPr="00B9609C">
        <w:rPr>
          <w:b/>
          <w:color w:val="000000" w:themeColor="text1"/>
        </w:rPr>
        <w:t>與身心障礙者權利公約及我國人權報告等相關規範意旨有悖，洵有未當：</w:t>
      </w:r>
      <w:bookmarkEnd w:id="5978"/>
      <w:bookmarkEnd w:id="5979"/>
    </w:p>
    <w:p w:rsidR="00C25CC0" w:rsidRPr="00B9609C" w:rsidRDefault="00C25CC0" w:rsidP="00C25CC0">
      <w:pPr>
        <w:pStyle w:val="3"/>
        <w:rPr>
          <w:color w:val="000000" w:themeColor="text1"/>
        </w:rPr>
      </w:pPr>
      <w:bookmarkStart w:id="5980" w:name="_Toc15735138"/>
      <w:bookmarkStart w:id="5981" w:name="_Toc16006065"/>
      <w:bookmarkStart w:id="5982" w:name="_Toc16071333"/>
      <w:bookmarkStart w:id="5983" w:name="_Toc18854673"/>
      <w:bookmarkStart w:id="5984" w:name="_Toc18856370"/>
      <w:bookmarkStart w:id="5985" w:name="_Toc18943161"/>
      <w:bookmarkStart w:id="5986" w:name="_Toc20991445"/>
      <w:bookmarkStart w:id="5987" w:name="_Toc21939002"/>
      <w:bookmarkStart w:id="5988" w:name="_Toc23587990"/>
      <w:bookmarkStart w:id="5989" w:name="_Toc23776668"/>
      <w:r w:rsidRPr="00B9609C">
        <w:rPr>
          <w:color w:val="000000" w:themeColor="text1"/>
        </w:rPr>
        <w:t>身心障礙者權利公約（CRPD）第14條第2項規定：「締約國應確保，於任何過程中被剝奪自由之身心障礙者，在與其他人平等基礎上，有權獲得國際人權法規定之保障，並應享有符合本公約宗旨及原則之待遇，包括提供合理之對待。」針對CRPD我國人權報</w:t>
      </w:r>
      <w:r w:rsidRPr="00B9609C">
        <w:rPr>
          <w:color w:val="000000" w:themeColor="text1"/>
        </w:rPr>
        <w:lastRenderedPageBreak/>
        <w:t>告第106點指出：「收容人於入矯正機關時，即應針對收容人之身心狀況、家庭背景、犯罪過程等進行全面性瞭解，若發覺有身心障礙等情事，即詢問病史或看診；並依監獄行刑法、羈押法及戒治處遇成效評估辦法暨相關矯正法規規定，對於身心障礙收容人訂定妥適之處遇，並保障其權益。」</w:t>
      </w:r>
      <w:bookmarkEnd w:id="5980"/>
      <w:bookmarkEnd w:id="5981"/>
      <w:bookmarkEnd w:id="5982"/>
      <w:bookmarkEnd w:id="5983"/>
      <w:bookmarkEnd w:id="5984"/>
      <w:bookmarkEnd w:id="5985"/>
      <w:bookmarkEnd w:id="5986"/>
      <w:bookmarkEnd w:id="5987"/>
      <w:bookmarkEnd w:id="5988"/>
      <w:bookmarkEnd w:id="5989"/>
    </w:p>
    <w:p w:rsidR="00C25CC0" w:rsidRPr="00B9609C" w:rsidRDefault="00C25CC0" w:rsidP="00C25CC0">
      <w:pPr>
        <w:pStyle w:val="3"/>
        <w:rPr>
          <w:color w:val="000000" w:themeColor="text1"/>
        </w:rPr>
      </w:pPr>
      <w:bookmarkStart w:id="5990" w:name="_Toc15735143"/>
      <w:bookmarkStart w:id="5991" w:name="_Toc16006070"/>
      <w:bookmarkStart w:id="5992" w:name="_Toc16071338"/>
      <w:bookmarkStart w:id="5993" w:name="_Toc18854676"/>
      <w:bookmarkStart w:id="5994" w:name="_Toc18856373"/>
      <w:bookmarkStart w:id="5995" w:name="_Toc18943164"/>
      <w:bookmarkStart w:id="5996" w:name="_Toc20991448"/>
      <w:bookmarkStart w:id="5997" w:name="_Toc21939005"/>
      <w:bookmarkStart w:id="5998" w:name="_Toc23587991"/>
      <w:bookmarkStart w:id="5999" w:name="_Toc23776669"/>
      <w:r w:rsidRPr="00B9609C">
        <w:rPr>
          <w:color w:val="000000" w:themeColor="text1"/>
        </w:rPr>
        <w:t>履勘、座談關此重點摘要：</w:t>
      </w:r>
      <w:bookmarkEnd w:id="5990"/>
      <w:bookmarkEnd w:id="5991"/>
      <w:bookmarkEnd w:id="5992"/>
      <w:bookmarkEnd w:id="5993"/>
      <w:bookmarkEnd w:id="5994"/>
      <w:bookmarkEnd w:id="5995"/>
      <w:bookmarkEnd w:id="5996"/>
      <w:bookmarkEnd w:id="5997"/>
      <w:bookmarkEnd w:id="5998"/>
      <w:bookmarkEnd w:id="5999"/>
    </w:p>
    <w:p w:rsidR="00C25CC0" w:rsidRPr="00B9609C" w:rsidRDefault="00C25CC0" w:rsidP="00C25CC0">
      <w:pPr>
        <w:pStyle w:val="4"/>
        <w:rPr>
          <w:color w:val="000000" w:themeColor="text1"/>
        </w:rPr>
      </w:pPr>
      <w:r w:rsidRPr="00B9609C">
        <w:rPr>
          <w:color w:val="000000" w:themeColor="text1"/>
        </w:rPr>
        <w:t>有幾個數據上的問題，心智障礙這一類應屬最大宗，現在南監收容人約2,880人，全國大概6萬多人，以全國的比</w:t>
      </w:r>
      <w:r w:rsidRPr="00B9609C">
        <w:rPr>
          <w:rFonts w:hint="eastAsia"/>
          <w:color w:val="000000" w:themeColor="text1"/>
        </w:rPr>
        <w:t>率</w:t>
      </w:r>
      <w:r w:rsidRPr="00B9609C">
        <w:rPr>
          <w:color w:val="000000" w:themeColor="text1"/>
        </w:rPr>
        <w:t>來說，身心障礙者大概</w:t>
      </w:r>
      <w:r w:rsidRPr="00B9609C">
        <w:rPr>
          <w:rFonts w:hint="eastAsia"/>
          <w:color w:val="000000" w:themeColor="text1"/>
        </w:rPr>
        <w:t>占</w:t>
      </w:r>
      <w:r w:rsidRPr="00B9609C">
        <w:rPr>
          <w:color w:val="000000" w:themeColor="text1"/>
        </w:rPr>
        <w:t>不到5％，這跟學者研究的結果，比</w:t>
      </w:r>
      <w:r w:rsidRPr="00B9609C">
        <w:rPr>
          <w:rFonts w:hint="eastAsia"/>
          <w:color w:val="000000" w:themeColor="text1"/>
        </w:rPr>
        <w:t>率</w:t>
      </w:r>
      <w:r w:rsidRPr="00B9609C">
        <w:rPr>
          <w:color w:val="000000" w:themeColor="text1"/>
        </w:rPr>
        <w:t>是偏低的。一般會犯罪的人，他在心智方面有一定程度的缺陷，包括無法治療的反社會人格等，心智障礙收容人在國外的比</w:t>
      </w:r>
      <w:r w:rsidRPr="00B9609C">
        <w:rPr>
          <w:rFonts w:hint="eastAsia"/>
          <w:color w:val="000000" w:themeColor="text1"/>
        </w:rPr>
        <w:t>率</w:t>
      </w:r>
      <w:r w:rsidRPr="00B9609C">
        <w:rPr>
          <w:color w:val="000000" w:themeColor="text1"/>
        </w:rPr>
        <w:t>大概是30％，那我們只有5％，這一方面可能嚴重低估了，低估當然有很多原因，以南監身心障礙者260名，其中入監攜帶身障</w:t>
      </w:r>
      <w:r w:rsidR="002D5EF2" w:rsidRPr="00B9609C">
        <w:rPr>
          <w:rFonts w:hint="eastAsia"/>
          <w:color w:val="000000" w:themeColor="text1"/>
        </w:rPr>
        <w:t>證明</w:t>
      </w:r>
      <w:r w:rsidRPr="00B9609C">
        <w:rPr>
          <w:color w:val="000000" w:themeColor="text1"/>
        </w:rPr>
        <w:t>的95名，這260名有些顯然是入監後才診斷出來的，像南監的數據就很清楚，260名減掉入監攜帶身障</w:t>
      </w:r>
      <w:r w:rsidR="002D5EF2" w:rsidRPr="00B9609C">
        <w:rPr>
          <w:rFonts w:hint="eastAsia"/>
          <w:color w:val="000000" w:themeColor="text1"/>
        </w:rPr>
        <w:t>證明</w:t>
      </w:r>
      <w:r w:rsidRPr="00B9609C">
        <w:rPr>
          <w:color w:val="000000" w:themeColor="text1"/>
        </w:rPr>
        <w:t>95名，剩下165名就是入監以後才發現的。這些人是入監後才變成這樣，還是之前就有問題沒有被發現，這也是一個需要去研究的課題。（108年1月21日臺南監獄）</w:t>
      </w:r>
    </w:p>
    <w:p w:rsidR="00C25CC0" w:rsidRPr="00B9609C" w:rsidRDefault="00C25CC0" w:rsidP="00C25CC0">
      <w:pPr>
        <w:pStyle w:val="4"/>
        <w:numPr>
          <w:ilvl w:val="0"/>
          <w:numId w:val="0"/>
        </w:numPr>
        <w:ind w:left="1701"/>
        <w:rPr>
          <w:rFonts w:ascii="Times New Roman" w:hAnsi="Times New Roman"/>
          <w:color w:val="000000" w:themeColor="text1"/>
        </w:rPr>
      </w:pPr>
    </w:p>
    <w:p w:rsidR="00C25CC0" w:rsidRPr="00B9609C" w:rsidRDefault="00C25CC0" w:rsidP="00C25CC0">
      <w:pPr>
        <w:pStyle w:val="4"/>
        <w:numPr>
          <w:ilvl w:val="0"/>
          <w:numId w:val="0"/>
        </w:numPr>
        <w:ind w:left="1701"/>
        <w:jc w:val="center"/>
        <w:rPr>
          <w:rFonts w:ascii="Times New Roman" w:hAnsi="Times New Roman"/>
          <w:color w:val="000000" w:themeColor="text1"/>
        </w:rPr>
      </w:pPr>
      <w:r w:rsidRPr="00B9609C">
        <w:rPr>
          <w:rFonts w:ascii="Times New Roman" w:hAnsi="Times New Roman"/>
          <w:noProof/>
          <w:color w:val="000000" w:themeColor="text1"/>
        </w:rPr>
        <w:lastRenderedPageBreak/>
        <w:drawing>
          <wp:inline distT="0" distB="0" distL="0" distR="0" wp14:anchorId="05464555" wp14:editId="73DE8ED7">
            <wp:extent cx="4320000" cy="2893767"/>
            <wp:effectExtent l="0" t="0" r="4445" b="1905"/>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20000" cy="2893767"/>
                    </a:xfrm>
                    <a:prstGeom prst="rect">
                      <a:avLst/>
                    </a:prstGeom>
                    <a:noFill/>
                  </pic:spPr>
                </pic:pic>
              </a:graphicData>
            </a:graphic>
          </wp:inline>
        </w:drawing>
      </w:r>
    </w:p>
    <w:p w:rsidR="00C25CC0" w:rsidRPr="00B9609C" w:rsidRDefault="00C25CC0" w:rsidP="00C25CC0">
      <w:pPr>
        <w:pStyle w:val="4"/>
        <w:numPr>
          <w:ilvl w:val="0"/>
          <w:numId w:val="0"/>
        </w:numPr>
        <w:ind w:left="2501" w:hanging="800"/>
        <w:rPr>
          <w:rFonts w:ascii="Times New Roman" w:hAnsi="Times New Roman"/>
          <w:color w:val="000000" w:themeColor="text1"/>
          <w:sz w:val="24"/>
          <w:szCs w:val="28"/>
        </w:rPr>
      </w:pPr>
      <w:r w:rsidRPr="00B9609C">
        <w:rPr>
          <w:rFonts w:ascii="Times New Roman" w:hAnsi="Times New Roman"/>
          <w:color w:val="000000" w:themeColor="text1"/>
          <w:sz w:val="24"/>
          <w:szCs w:val="28"/>
        </w:rPr>
        <w:t>圖</w:t>
      </w:r>
      <w:r w:rsidR="000D6145" w:rsidRPr="00B9609C">
        <w:rPr>
          <w:rFonts w:ascii="Times New Roman" w:hAnsi="Times New Roman" w:hint="eastAsia"/>
          <w:color w:val="000000" w:themeColor="text1"/>
          <w:sz w:val="24"/>
          <w:szCs w:val="28"/>
        </w:rPr>
        <w:t>1</w:t>
      </w:r>
      <w:r w:rsidRPr="00B9609C">
        <w:rPr>
          <w:rFonts w:ascii="Times New Roman" w:hAnsi="Times New Roman"/>
          <w:color w:val="000000" w:themeColor="text1"/>
          <w:sz w:val="24"/>
          <w:szCs w:val="28"/>
        </w:rPr>
        <w:t xml:space="preserve">  </w:t>
      </w:r>
      <w:r w:rsidRPr="00B9609C">
        <w:rPr>
          <w:rFonts w:ascii="Times New Roman" w:hAnsi="Times New Roman"/>
          <w:color w:val="000000" w:themeColor="text1"/>
          <w:sz w:val="24"/>
          <w:szCs w:val="28"/>
        </w:rPr>
        <w:t>調查委員履勘臺南監獄工藝班瞭解身心障礙收容人參與自營作業與技能訓練情形</w:t>
      </w:r>
    </w:p>
    <w:p w:rsidR="00C25CC0" w:rsidRPr="00B9609C" w:rsidRDefault="00C25CC0" w:rsidP="00C25CC0">
      <w:pPr>
        <w:pStyle w:val="4"/>
        <w:numPr>
          <w:ilvl w:val="0"/>
          <w:numId w:val="0"/>
        </w:numPr>
        <w:ind w:left="1701"/>
        <w:rPr>
          <w:rFonts w:ascii="Times New Roman" w:hAnsi="Times New Roman"/>
          <w:color w:val="000000" w:themeColor="text1"/>
          <w:sz w:val="24"/>
          <w:szCs w:val="28"/>
        </w:rPr>
      </w:pPr>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1</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21</w:t>
      </w:r>
      <w:r w:rsidRPr="00B9609C">
        <w:rPr>
          <w:rFonts w:ascii="Times New Roman" w:hAnsi="Times New Roman" w:hint="eastAsia"/>
          <w:color w:val="000000" w:themeColor="text1"/>
          <w:sz w:val="24"/>
          <w:szCs w:val="28"/>
        </w:rPr>
        <w:t>日履勘臺南監獄攝</w:t>
      </w:r>
      <w:r w:rsidRPr="00B9609C">
        <w:rPr>
          <w:rFonts w:ascii="Times New Roman" w:hAnsi="Times New Roman"/>
          <w:color w:val="000000" w:themeColor="text1"/>
          <w:sz w:val="24"/>
          <w:szCs w:val="24"/>
        </w:rPr>
        <w:t>。</w:t>
      </w:r>
    </w:p>
    <w:p w:rsidR="00C25CC0" w:rsidRPr="00B9609C" w:rsidRDefault="00C25CC0" w:rsidP="00C25CC0">
      <w:pPr>
        <w:pStyle w:val="4"/>
        <w:numPr>
          <w:ilvl w:val="0"/>
          <w:numId w:val="0"/>
        </w:numPr>
        <w:ind w:left="2661" w:hanging="960"/>
        <w:rPr>
          <w:rFonts w:ascii="Times New Roman" w:hAnsi="Times New Roman"/>
          <w:color w:val="000000" w:themeColor="text1"/>
        </w:rPr>
      </w:pPr>
    </w:p>
    <w:p w:rsidR="00C25CC0" w:rsidRPr="00B9609C" w:rsidRDefault="00C25CC0" w:rsidP="00C25CC0">
      <w:pPr>
        <w:pStyle w:val="4"/>
        <w:rPr>
          <w:color w:val="000000" w:themeColor="text1"/>
        </w:rPr>
      </w:pPr>
      <w:r w:rsidRPr="00B9609C">
        <w:rPr>
          <w:color w:val="000000" w:themeColor="text1"/>
        </w:rPr>
        <w:t>很多專家學者認為對於第一類的診斷與分類，在受刑人與被告方面有點太過粗糙，或許是時間不足，亦或是對收容人的基本資料背景不夠瞭解，造成低估的現象，這一方面也不是矯正機關的問題，就好像王</w:t>
      </w:r>
      <w:r w:rsidRPr="00B9609C">
        <w:rPr>
          <w:rFonts w:hint="eastAsia"/>
          <w:color w:val="000000" w:themeColor="text1"/>
        </w:rPr>
        <w:t>○</w:t>
      </w:r>
      <w:r w:rsidR="000D6145" w:rsidRPr="00B9609C">
        <w:rPr>
          <w:rFonts w:hint="eastAsia"/>
          <w:color w:val="000000" w:themeColor="text1"/>
        </w:rPr>
        <w:t>○</w:t>
      </w:r>
      <w:r w:rsidRPr="00B9609C">
        <w:rPr>
          <w:color w:val="000000" w:themeColor="text1"/>
        </w:rPr>
        <w:t>個案，可能是入監前在社會防護網就有漏洞以至於沒發現，這可能要往前推，當然跟矯正機關無關，我們如何考慮讓診斷與分類更細緻一點。收容人入監所後會實施問卷調查，但有專家學者認為太粗糙，這並不能真正診斷篩檢出有狀況的人，以受刑人而言，在入監後你們會去看他所有的判決並瞭解他的行為嗎？其實，有時候法院在判決的時候就已經做過精神鑑定，可是這一段資料後續是沒有再銜接上的，導致可能入監所後，矯正機關不知道他的狀況如何，等到狀況出現才診斷出來，這一份鑑定報告若能及</w:t>
      </w:r>
      <w:r w:rsidRPr="00B9609C">
        <w:rPr>
          <w:color w:val="000000" w:themeColor="text1"/>
        </w:rPr>
        <w:lastRenderedPageBreak/>
        <w:t>時銜接，可能監方會輕鬆許多，較易依據資料作更細緻的教化輔導或管理措施，建議法務部與司法院這邊做一個好的溝通，將這些鑑定報告資料銜接，培德也比較不會有拒收的理由，以減輕大家的負擔。（108年1月21日臺南監獄）</w:t>
      </w:r>
    </w:p>
    <w:p w:rsidR="00C25CC0" w:rsidRPr="00B9609C" w:rsidRDefault="00C25CC0" w:rsidP="00C25CC0">
      <w:pPr>
        <w:pStyle w:val="4"/>
        <w:rPr>
          <w:color w:val="000000" w:themeColor="text1"/>
        </w:rPr>
      </w:pPr>
      <w:r w:rsidRPr="00B9609C">
        <w:rPr>
          <w:rFonts w:hint="eastAsia"/>
          <w:color w:val="000000" w:themeColor="text1"/>
        </w:rPr>
        <w:t>有關鑑定資料轉銜</w:t>
      </w:r>
      <w:r w:rsidRPr="00B9609C">
        <w:rPr>
          <w:color w:val="000000" w:themeColor="text1"/>
        </w:rPr>
        <w:t>問題，少年法院及少年法庭移送的個案分析資料裡面中間落差有多少，</w:t>
      </w:r>
      <w:r w:rsidRPr="00B9609C">
        <w:rPr>
          <w:rFonts w:hint="eastAsia"/>
          <w:color w:val="000000" w:themeColor="text1"/>
        </w:rPr>
        <w:t>監所</w:t>
      </w:r>
      <w:r w:rsidRPr="00B9609C">
        <w:rPr>
          <w:color w:val="000000" w:themeColor="text1"/>
        </w:rPr>
        <w:t>看到</w:t>
      </w:r>
      <w:r w:rsidRPr="00B9609C">
        <w:rPr>
          <w:rFonts w:hint="eastAsia"/>
          <w:color w:val="000000" w:themeColor="text1"/>
        </w:rPr>
        <w:t>的</w:t>
      </w:r>
      <w:r w:rsidRPr="00B9609C">
        <w:rPr>
          <w:color w:val="000000" w:themeColor="text1"/>
        </w:rPr>
        <w:t>資料是</w:t>
      </w:r>
      <w:r w:rsidRPr="00B9609C">
        <w:rPr>
          <w:rFonts w:hint="eastAsia"/>
          <w:color w:val="000000" w:themeColor="text1"/>
        </w:rPr>
        <w:t>未彰顯問題</w:t>
      </w:r>
      <w:r w:rsidRPr="00B9609C">
        <w:rPr>
          <w:color w:val="000000" w:themeColor="text1"/>
        </w:rPr>
        <w:t>的，可是事實上最後</w:t>
      </w:r>
      <w:r w:rsidRPr="00B9609C">
        <w:rPr>
          <w:rFonts w:hint="eastAsia"/>
          <w:color w:val="000000" w:themeColor="text1"/>
        </w:rPr>
        <w:t>卻</w:t>
      </w:r>
      <w:r w:rsidRPr="00B9609C">
        <w:rPr>
          <w:color w:val="000000" w:themeColor="text1"/>
        </w:rPr>
        <w:t>發現是特殊生，就是少年法院或少年法庭漏掉的</w:t>
      </w:r>
      <w:r w:rsidRPr="00B9609C">
        <w:rPr>
          <w:rFonts w:hint="eastAsia"/>
          <w:color w:val="000000" w:themeColor="text1"/>
        </w:rPr>
        <w:t>比</w:t>
      </w:r>
      <w:r w:rsidRPr="00B9609C">
        <w:rPr>
          <w:color w:val="000000" w:themeColor="text1"/>
        </w:rPr>
        <w:t>率有多少？（108年2月22日彰化少年輔育院）</w:t>
      </w:r>
    </w:p>
    <w:p w:rsidR="00C25CC0" w:rsidRPr="00B9609C" w:rsidRDefault="00C25CC0" w:rsidP="00C25CC0">
      <w:pPr>
        <w:pStyle w:val="4"/>
        <w:numPr>
          <w:ilvl w:val="0"/>
          <w:numId w:val="0"/>
        </w:numPr>
        <w:ind w:left="1701"/>
        <w:rPr>
          <w:rFonts w:ascii="Times New Roman" w:hAnsi="Times New Roman"/>
          <w:color w:val="000000" w:themeColor="text1"/>
        </w:rPr>
      </w:pPr>
    </w:p>
    <w:p w:rsidR="00C25CC0" w:rsidRPr="00B9609C" w:rsidRDefault="00C25CC0" w:rsidP="00C25CC0">
      <w:pPr>
        <w:pStyle w:val="4"/>
        <w:numPr>
          <w:ilvl w:val="0"/>
          <w:numId w:val="0"/>
        </w:numPr>
        <w:ind w:left="1701"/>
        <w:jc w:val="center"/>
        <w:rPr>
          <w:rFonts w:ascii="Times New Roman" w:hAnsi="Times New Roman"/>
          <w:color w:val="000000" w:themeColor="text1"/>
        </w:rPr>
      </w:pPr>
      <w:r w:rsidRPr="00B9609C">
        <w:rPr>
          <w:rFonts w:ascii="Times New Roman" w:hAnsi="Times New Roman"/>
          <w:noProof/>
          <w:color w:val="000000" w:themeColor="text1"/>
        </w:rPr>
        <w:drawing>
          <wp:inline distT="0" distB="0" distL="0" distR="0" wp14:anchorId="3C1ABA74" wp14:editId="686FC0CA">
            <wp:extent cx="4323080" cy="2887980"/>
            <wp:effectExtent l="0" t="0" r="1270" b="7620"/>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3080" cy="2887980"/>
                    </a:xfrm>
                    <a:prstGeom prst="rect">
                      <a:avLst/>
                    </a:prstGeom>
                    <a:noFill/>
                    <a:ln>
                      <a:noFill/>
                    </a:ln>
                  </pic:spPr>
                </pic:pic>
              </a:graphicData>
            </a:graphic>
          </wp:inline>
        </w:drawing>
      </w:r>
    </w:p>
    <w:p w:rsidR="00C25CC0" w:rsidRPr="00B9609C" w:rsidRDefault="00C25CC0" w:rsidP="00C25CC0">
      <w:pPr>
        <w:pStyle w:val="4"/>
        <w:numPr>
          <w:ilvl w:val="0"/>
          <w:numId w:val="0"/>
        </w:numPr>
        <w:ind w:left="2661" w:hanging="960"/>
        <w:rPr>
          <w:rFonts w:ascii="Times New Roman" w:hAnsi="Times New Roman"/>
          <w:color w:val="000000" w:themeColor="text1"/>
          <w:spacing w:val="-14"/>
          <w:sz w:val="24"/>
          <w:szCs w:val="28"/>
        </w:rPr>
      </w:pPr>
      <w:r w:rsidRPr="00B9609C">
        <w:rPr>
          <w:rFonts w:ascii="Times New Roman" w:hAnsi="Times New Roman"/>
          <w:color w:val="000000" w:themeColor="text1"/>
          <w:spacing w:val="-14"/>
          <w:sz w:val="24"/>
          <w:szCs w:val="28"/>
        </w:rPr>
        <w:t>圖</w:t>
      </w:r>
      <w:r w:rsidR="000D6145" w:rsidRPr="00B9609C">
        <w:rPr>
          <w:rFonts w:ascii="Times New Roman" w:hAnsi="Times New Roman" w:hint="eastAsia"/>
          <w:color w:val="000000" w:themeColor="text1"/>
          <w:spacing w:val="-14"/>
          <w:sz w:val="24"/>
          <w:szCs w:val="28"/>
        </w:rPr>
        <w:t>2</w:t>
      </w:r>
      <w:r w:rsidRPr="00B9609C">
        <w:rPr>
          <w:rFonts w:ascii="Times New Roman" w:hAnsi="Times New Roman"/>
          <w:color w:val="000000" w:themeColor="text1"/>
          <w:spacing w:val="-14"/>
          <w:sz w:val="24"/>
          <w:szCs w:val="28"/>
        </w:rPr>
        <w:t xml:space="preserve">  </w:t>
      </w:r>
      <w:r w:rsidRPr="00B9609C">
        <w:rPr>
          <w:rFonts w:ascii="Times New Roman" w:hAnsi="Times New Roman"/>
          <w:color w:val="000000" w:themeColor="text1"/>
          <w:spacing w:val="-14"/>
          <w:sz w:val="24"/>
          <w:szCs w:val="28"/>
        </w:rPr>
        <w:t>調查委員履勘彰化少年輔育院關懷身心障礙學生吳生適應情形</w:t>
      </w:r>
    </w:p>
    <w:p w:rsidR="00C25CC0" w:rsidRPr="00B9609C" w:rsidRDefault="00C25CC0" w:rsidP="00C25CC0">
      <w:pPr>
        <w:pStyle w:val="4"/>
        <w:numPr>
          <w:ilvl w:val="0"/>
          <w:numId w:val="0"/>
        </w:numPr>
        <w:ind w:left="2661" w:hanging="960"/>
        <w:rPr>
          <w:rFonts w:ascii="Times New Roman" w:hAnsi="Times New Roman"/>
          <w:color w:val="000000" w:themeColor="text1"/>
          <w:sz w:val="24"/>
          <w:szCs w:val="28"/>
        </w:rPr>
      </w:pPr>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2</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22</w:t>
      </w:r>
      <w:r w:rsidRPr="00B9609C">
        <w:rPr>
          <w:rFonts w:ascii="Times New Roman" w:hAnsi="Times New Roman" w:hint="eastAsia"/>
          <w:color w:val="000000" w:themeColor="text1"/>
          <w:sz w:val="24"/>
          <w:szCs w:val="28"/>
        </w:rPr>
        <w:t>日履勘彰化少年輔育院攝</w:t>
      </w:r>
      <w:r w:rsidRPr="00B9609C">
        <w:rPr>
          <w:rFonts w:ascii="Times New Roman" w:hAnsi="Times New Roman"/>
          <w:color w:val="000000" w:themeColor="text1"/>
          <w:sz w:val="24"/>
          <w:szCs w:val="24"/>
        </w:rPr>
        <w:t>。</w:t>
      </w:r>
    </w:p>
    <w:p w:rsidR="00C25CC0" w:rsidRPr="00B9609C" w:rsidRDefault="00C25CC0" w:rsidP="00C25CC0">
      <w:pPr>
        <w:pStyle w:val="4"/>
        <w:numPr>
          <w:ilvl w:val="0"/>
          <w:numId w:val="0"/>
        </w:numPr>
        <w:ind w:left="2661" w:hanging="960"/>
        <w:rPr>
          <w:rFonts w:ascii="Times New Roman" w:hAnsi="Times New Roman"/>
          <w:color w:val="000000" w:themeColor="text1"/>
        </w:rPr>
      </w:pPr>
    </w:p>
    <w:p w:rsidR="00C25CC0" w:rsidRPr="00B9609C" w:rsidRDefault="00C25CC0" w:rsidP="00C25CC0">
      <w:pPr>
        <w:pStyle w:val="4"/>
        <w:rPr>
          <w:color w:val="000000" w:themeColor="text1"/>
        </w:rPr>
      </w:pPr>
      <w:r w:rsidRPr="00B9609C">
        <w:rPr>
          <w:color w:val="000000" w:themeColor="text1"/>
        </w:rPr>
        <w:t>依據特殊教育法第17條</w:t>
      </w:r>
      <w:r w:rsidRPr="00B9609C">
        <w:rPr>
          <w:rFonts w:hint="eastAsia"/>
          <w:color w:val="000000" w:themeColor="text1"/>
        </w:rPr>
        <w:t>第1項規定，</w:t>
      </w:r>
      <w:r w:rsidRPr="00B9609C">
        <w:rPr>
          <w:color w:val="000000" w:themeColor="text1"/>
        </w:rPr>
        <w:t>幼兒園及各級學校應主動或依申請發掘具特殊教育需求之學生，經監護人或法定代理人同意者，依前條規定鑑定後予以安置，並提供特殊教育及相關服務措施。因此，學生於各教育階段求學</w:t>
      </w:r>
      <w:r w:rsidRPr="00B9609C">
        <w:rPr>
          <w:color w:val="000000" w:themeColor="text1"/>
        </w:rPr>
        <w:lastRenderedPageBreak/>
        <w:t>過程中，即陸續透過校方於特教通報網進行通報，經鑑輔會鑑定後，不論結果為確認生或疑似生，皆錄列其資料於特教通報網，使學生於求學過程中能不斷被追</w:t>
      </w:r>
      <w:r w:rsidR="001058D5" w:rsidRPr="00B9609C">
        <w:rPr>
          <w:rFonts w:hint="eastAsia"/>
          <w:color w:val="000000" w:themeColor="text1"/>
        </w:rPr>
        <w:t>蹤</w:t>
      </w:r>
      <w:r w:rsidRPr="00B9609C">
        <w:rPr>
          <w:color w:val="000000" w:themeColor="text1"/>
        </w:rPr>
        <w:t>，而能及時提供學生就學需求與特教服務。目前於教育部特教通報網錄列之特教確認生計13名，疑似生計8名，疑似生中，有6名學生家長不同意鑑定，2名經家長同意，由特教教師協助申請特殊教育鑑定，正進行鑑定安置處理中。（108年2月22日彰化少年輔育院）</w:t>
      </w:r>
    </w:p>
    <w:p w:rsidR="00C25CC0" w:rsidRPr="00B9609C" w:rsidRDefault="00C25CC0" w:rsidP="00C25CC0">
      <w:pPr>
        <w:pStyle w:val="4"/>
        <w:numPr>
          <w:ilvl w:val="0"/>
          <w:numId w:val="0"/>
        </w:numPr>
        <w:ind w:left="1701"/>
        <w:rPr>
          <w:rFonts w:ascii="Times New Roman" w:hAnsi="Times New Roman"/>
          <w:color w:val="000000" w:themeColor="text1"/>
        </w:rPr>
      </w:pPr>
    </w:p>
    <w:p w:rsidR="00C25CC0" w:rsidRPr="00B9609C" w:rsidRDefault="00C25CC0" w:rsidP="00C25CC0">
      <w:pPr>
        <w:pStyle w:val="4"/>
        <w:numPr>
          <w:ilvl w:val="0"/>
          <w:numId w:val="0"/>
        </w:numPr>
        <w:ind w:left="1701"/>
        <w:jc w:val="center"/>
        <w:rPr>
          <w:rFonts w:ascii="Times New Roman" w:hAnsi="Times New Roman"/>
          <w:color w:val="000000" w:themeColor="text1"/>
        </w:rPr>
      </w:pPr>
      <w:r w:rsidRPr="00B9609C">
        <w:rPr>
          <w:rFonts w:ascii="Times New Roman" w:hAnsi="Times New Roman"/>
          <w:noProof/>
          <w:color w:val="000000" w:themeColor="text1"/>
        </w:rPr>
        <w:drawing>
          <wp:inline distT="0" distB="0" distL="0" distR="0" wp14:anchorId="2243FE9E" wp14:editId="258BC931">
            <wp:extent cx="4320000" cy="2880000"/>
            <wp:effectExtent l="0" t="0" r="4445" b="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0000" cy="2880000"/>
                    </a:xfrm>
                    <a:prstGeom prst="rect">
                      <a:avLst/>
                    </a:prstGeom>
                    <a:noFill/>
                  </pic:spPr>
                </pic:pic>
              </a:graphicData>
            </a:graphic>
          </wp:inline>
        </w:drawing>
      </w:r>
    </w:p>
    <w:p w:rsidR="00C25CC0" w:rsidRPr="00B9609C" w:rsidRDefault="00C25CC0" w:rsidP="00C25CC0">
      <w:pPr>
        <w:pStyle w:val="4"/>
        <w:numPr>
          <w:ilvl w:val="0"/>
          <w:numId w:val="0"/>
        </w:numPr>
        <w:ind w:left="2661" w:hanging="960"/>
        <w:rPr>
          <w:rFonts w:ascii="Times New Roman" w:hAnsi="Times New Roman"/>
          <w:color w:val="000000" w:themeColor="text1"/>
          <w:spacing w:val="-14"/>
          <w:sz w:val="24"/>
          <w:szCs w:val="28"/>
        </w:rPr>
      </w:pPr>
      <w:r w:rsidRPr="00B9609C">
        <w:rPr>
          <w:rFonts w:ascii="Times New Roman" w:hAnsi="Times New Roman"/>
          <w:color w:val="000000" w:themeColor="text1"/>
          <w:spacing w:val="-14"/>
          <w:sz w:val="24"/>
          <w:szCs w:val="28"/>
        </w:rPr>
        <w:t>圖</w:t>
      </w:r>
      <w:r w:rsidR="000D6145" w:rsidRPr="00B9609C">
        <w:rPr>
          <w:rFonts w:ascii="Times New Roman" w:hAnsi="Times New Roman" w:hint="eastAsia"/>
          <w:color w:val="000000" w:themeColor="text1"/>
          <w:spacing w:val="-14"/>
          <w:sz w:val="24"/>
          <w:szCs w:val="28"/>
        </w:rPr>
        <w:t>3</w:t>
      </w:r>
      <w:r w:rsidRPr="00B9609C">
        <w:rPr>
          <w:rFonts w:ascii="Times New Roman" w:hAnsi="Times New Roman"/>
          <w:color w:val="000000" w:themeColor="text1"/>
          <w:spacing w:val="-14"/>
          <w:sz w:val="24"/>
          <w:szCs w:val="28"/>
        </w:rPr>
        <w:t xml:space="preserve">  </w:t>
      </w:r>
      <w:r w:rsidRPr="00B9609C">
        <w:rPr>
          <w:rFonts w:ascii="Times New Roman" w:hAnsi="Times New Roman"/>
          <w:color w:val="000000" w:themeColor="text1"/>
          <w:spacing w:val="-14"/>
          <w:sz w:val="24"/>
          <w:szCs w:val="28"/>
        </w:rPr>
        <w:t>調查委員履勘彰化少年輔育院關懷身心障礙學生蘇生適應情形</w:t>
      </w:r>
    </w:p>
    <w:p w:rsidR="00C25CC0" w:rsidRPr="00B9609C" w:rsidRDefault="00C25CC0" w:rsidP="00C25CC0">
      <w:pPr>
        <w:pStyle w:val="4"/>
        <w:numPr>
          <w:ilvl w:val="0"/>
          <w:numId w:val="0"/>
        </w:numPr>
        <w:ind w:left="2661" w:hanging="960"/>
        <w:rPr>
          <w:rFonts w:ascii="Times New Roman" w:hAnsi="Times New Roman"/>
          <w:color w:val="000000" w:themeColor="text1"/>
          <w:sz w:val="24"/>
          <w:szCs w:val="28"/>
        </w:rPr>
      </w:pPr>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2</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22</w:t>
      </w:r>
      <w:r w:rsidRPr="00B9609C">
        <w:rPr>
          <w:rFonts w:ascii="Times New Roman" w:hAnsi="Times New Roman" w:hint="eastAsia"/>
          <w:color w:val="000000" w:themeColor="text1"/>
          <w:sz w:val="24"/>
          <w:szCs w:val="28"/>
        </w:rPr>
        <w:t>日履勘彰化少年輔育院攝</w:t>
      </w:r>
      <w:r w:rsidRPr="00B9609C">
        <w:rPr>
          <w:rFonts w:ascii="Times New Roman" w:hAnsi="Times New Roman"/>
          <w:color w:val="000000" w:themeColor="text1"/>
          <w:sz w:val="24"/>
          <w:szCs w:val="24"/>
        </w:rPr>
        <w:t>。</w:t>
      </w:r>
    </w:p>
    <w:p w:rsidR="00C25CC0" w:rsidRPr="00B9609C" w:rsidRDefault="00C25CC0" w:rsidP="00C25CC0">
      <w:pPr>
        <w:pStyle w:val="4"/>
        <w:numPr>
          <w:ilvl w:val="0"/>
          <w:numId w:val="0"/>
        </w:numPr>
        <w:ind w:left="2661" w:hanging="960"/>
        <w:rPr>
          <w:rFonts w:ascii="Times New Roman" w:hAnsi="Times New Roman"/>
          <w:color w:val="000000" w:themeColor="text1"/>
        </w:rPr>
      </w:pPr>
    </w:p>
    <w:p w:rsidR="000D6145" w:rsidRPr="00B9609C" w:rsidRDefault="00C25CC0" w:rsidP="00C25CC0">
      <w:pPr>
        <w:pStyle w:val="4"/>
        <w:rPr>
          <w:color w:val="000000" w:themeColor="text1"/>
        </w:rPr>
      </w:pPr>
      <w:r w:rsidRPr="00B9609C">
        <w:rPr>
          <w:color w:val="000000" w:themeColor="text1"/>
        </w:rPr>
        <w:t>沒有帶著</w:t>
      </w:r>
      <w:r w:rsidR="002D5EF2" w:rsidRPr="00B9609C">
        <w:rPr>
          <w:rFonts w:hint="eastAsia"/>
          <w:color w:val="000000" w:themeColor="text1"/>
        </w:rPr>
        <w:t>身心障礙證明</w:t>
      </w:r>
      <w:r w:rsidRPr="00B9609C">
        <w:rPr>
          <w:color w:val="000000" w:themeColor="text1"/>
        </w:rPr>
        <w:t>進來的，外面新收的時候開始是正常的，但是在進來以後才急性發作或者是心理評估以後發病，可能發覺他有必要做心理評估，確診他有精神疾病的比</w:t>
      </w:r>
      <w:r w:rsidRPr="00B9609C">
        <w:rPr>
          <w:rFonts w:hint="eastAsia"/>
          <w:color w:val="000000" w:themeColor="text1"/>
        </w:rPr>
        <w:t>率</w:t>
      </w:r>
      <w:r w:rsidR="00B71CD1" w:rsidRPr="00B9609C">
        <w:rPr>
          <w:rFonts w:hint="eastAsia"/>
          <w:color w:val="000000" w:themeColor="text1"/>
        </w:rPr>
        <w:t>。</w:t>
      </w:r>
    </w:p>
    <w:p w:rsidR="00C25CC0" w:rsidRPr="00B9609C" w:rsidRDefault="00C25CC0" w:rsidP="00C25CC0">
      <w:pPr>
        <w:pStyle w:val="4"/>
        <w:rPr>
          <w:color w:val="000000" w:themeColor="text1"/>
        </w:rPr>
      </w:pPr>
      <w:r w:rsidRPr="00B9609C">
        <w:rPr>
          <w:rFonts w:hint="eastAsia"/>
          <w:color w:val="000000" w:themeColor="text1"/>
        </w:rPr>
        <w:t>履勘臺北監獄履勘詢答重點：</w:t>
      </w:r>
    </w:p>
    <w:p w:rsidR="00C25CC0" w:rsidRPr="00B9609C" w:rsidRDefault="00ED0EB0" w:rsidP="00C25CC0">
      <w:pPr>
        <w:pStyle w:val="5"/>
        <w:numPr>
          <w:ilvl w:val="0"/>
          <w:numId w:val="0"/>
        </w:numPr>
        <w:ind w:left="1671"/>
        <w:rPr>
          <w:color w:val="000000" w:themeColor="text1"/>
        </w:rPr>
      </w:pPr>
      <w:r w:rsidRPr="00B9609C">
        <w:rPr>
          <w:rFonts w:hint="eastAsia"/>
          <w:color w:val="000000" w:themeColor="text1"/>
        </w:rPr>
        <w:t>有關「</w:t>
      </w:r>
      <w:r w:rsidR="00C25CC0" w:rsidRPr="00B9609C">
        <w:rPr>
          <w:color w:val="000000" w:themeColor="text1"/>
        </w:rPr>
        <w:t>如何在新收流程得知收容人持有身心障礙</w:t>
      </w:r>
      <w:r w:rsidR="002D5EF2" w:rsidRPr="00B9609C">
        <w:rPr>
          <w:rFonts w:hint="eastAsia"/>
          <w:color w:val="000000" w:themeColor="text1"/>
        </w:rPr>
        <w:lastRenderedPageBreak/>
        <w:t>證明</w:t>
      </w:r>
      <w:r w:rsidRPr="00B9609C">
        <w:rPr>
          <w:color w:val="000000" w:themeColor="text1"/>
        </w:rPr>
        <w:t>？並得知其能否申請</w:t>
      </w:r>
      <w:r w:rsidR="002D5EF2" w:rsidRPr="00B9609C">
        <w:rPr>
          <w:rFonts w:hint="eastAsia"/>
          <w:color w:val="000000" w:themeColor="text1"/>
        </w:rPr>
        <w:t>證明</w:t>
      </w:r>
      <w:r w:rsidRPr="00B9609C">
        <w:rPr>
          <w:color w:val="000000" w:themeColor="text1"/>
        </w:rPr>
        <w:t>？</w:t>
      </w:r>
      <w:r w:rsidR="00C25CC0" w:rsidRPr="00B9609C">
        <w:rPr>
          <w:rFonts w:hint="eastAsia"/>
          <w:color w:val="000000" w:themeColor="text1"/>
        </w:rPr>
        <w:t>」</w:t>
      </w:r>
      <w:r w:rsidRPr="00B9609C">
        <w:rPr>
          <w:rFonts w:hint="eastAsia"/>
          <w:color w:val="000000" w:themeColor="text1"/>
        </w:rPr>
        <w:t>一節：</w:t>
      </w:r>
      <w:r w:rsidR="00C25CC0" w:rsidRPr="00B9609C">
        <w:rPr>
          <w:rFonts w:hint="eastAsia"/>
          <w:color w:val="000000" w:themeColor="text1"/>
        </w:rPr>
        <w:br/>
      </w:r>
      <w:r w:rsidR="00C25CC0" w:rsidRPr="00B9609C">
        <w:rPr>
          <w:color w:val="000000" w:themeColor="text1"/>
          <w:shd w:val="pct15" w:color="auto" w:fill="FFFFFF"/>
        </w:rPr>
        <w:t>衛生科江科長麗莉答</w:t>
      </w:r>
      <w:r w:rsidR="00C25CC0" w:rsidRPr="00B9609C">
        <w:rPr>
          <w:color w:val="000000" w:themeColor="text1"/>
        </w:rPr>
        <w:t>：新收流程除填具簡式量表外，安排醫師進行健康檢查，除詢問收容人病史外，並查詢原執行矯正機關病歷，同時由其自行攜入藥物瞭解罹患之疾病。對於持有身心障礙</w:t>
      </w:r>
      <w:r w:rsidR="002D5EF2" w:rsidRPr="00B9609C">
        <w:rPr>
          <w:rFonts w:hint="eastAsia"/>
          <w:color w:val="000000" w:themeColor="text1"/>
        </w:rPr>
        <w:t>證明</w:t>
      </w:r>
      <w:r w:rsidR="00C25CC0" w:rsidRPr="00B9609C">
        <w:rPr>
          <w:color w:val="000000" w:themeColor="text1"/>
        </w:rPr>
        <w:t>或監方認有特殊情形者，儘速安排監內門診；遇有身心障礙</w:t>
      </w:r>
      <w:r w:rsidR="002D5EF2" w:rsidRPr="00B9609C">
        <w:rPr>
          <w:rFonts w:hint="eastAsia"/>
          <w:color w:val="000000" w:themeColor="text1"/>
        </w:rPr>
        <w:t>證明</w:t>
      </w:r>
      <w:r w:rsidR="00C25CC0" w:rsidRPr="00B9609C">
        <w:rPr>
          <w:color w:val="000000" w:themeColor="text1"/>
        </w:rPr>
        <w:t>需展延或重新評估時，協助安排監內門診或依醫囑戒護外醫至醫院進行鑑定。（108年3月11日履勘臺北監獄）</w:t>
      </w:r>
    </w:p>
    <w:p w:rsidR="00B71CD1" w:rsidRPr="00B9609C" w:rsidRDefault="00B71CD1" w:rsidP="00B71CD1">
      <w:pPr>
        <w:pStyle w:val="4"/>
        <w:rPr>
          <w:color w:val="000000" w:themeColor="text1"/>
        </w:rPr>
      </w:pPr>
      <w:r w:rsidRPr="00B9609C">
        <w:rPr>
          <w:color w:val="000000" w:themeColor="text1"/>
        </w:rPr>
        <w:t>對於認知障礙收容人之鑑別診斷、醫療與支持行為-身心障礙證明協助換證：108年7月</w:t>
      </w:r>
      <w:r w:rsidR="00332C9E" w:rsidRPr="00B9609C">
        <w:rPr>
          <w:rFonts w:hint="eastAsia"/>
          <w:color w:val="000000" w:themeColor="text1"/>
        </w:rPr>
        <w:t>1</w:t>
      </w:r>
      <w:r w:rsidRPr="00B9609C">
        <w:rPr>
          <w:color w:val="000000" w:themeColor="text1"/>
        </w:rPr>
        <w:t>0日前須全面換證，故由本監社工協助身心障礙收容人進行後續醫療鑑定及換證等行政作業安排。（108年4月12日履勘嘉義監獄）</w:t>
      </w:r>
    </w:p>
    <w:p w:rsidR="00C25CC0" w:rsidRPr="00B9609C" w:rsidRDefault="00C25CC0" w:rsidP="00C25CC0">
      <w:pPr>
        <w:pStyle w:val="3"/>
        <w:rPr>
          <w:color w:val="000000" w:themeColor="text1"/>
        </w:rPr>
      </w:pPr>
      <w:bookmarkStart w:id="6000" w:name="_Toc15735145"/>
      <w:bookmarkStart w:id="6001" w:name="_Toc16006072"/>
      <w:bookmarkStart w:id="6002" w:name="_Toc16071340"/>
      <w:bookmarkStart w:id="6003" w:name="_Toc18854679"/>
      <w:bookmarkStart w:id="6004" w:name="_Toc18856376"/>
      <w:bookmarkStart w:id="6005" w:name="_Toc18943167"/>
      <w:bookmarkStart w:id="6006" w:name="_Toc20991451"/>
      <w:bookmarkStart w:id="6007" w:name="_Toc21939008"/>
      <w:bookmarkStart w:id="6008" w:name="_Toc23587993"/>
      <w:bookmarkStart w:id="6009" w:name="_Toc23776671"/>
      <w:r w:rsidRPr="00B9609C">
        <w:rPr>
          <w:color w:val="000000" w:themeColor="text1"/>
        </w:rPr>
        <w:t>詢據法務部對相關議題之說明</w:t>
      </w:r>
      <w:r w:rsidRPr="00B9609C">
        <w:rPr>
          <w:rStyle w:val="aff1"/>
          <w:color w:val="000000" w:themeColor="text1"/>
        </w:rPr>
        <w:footnoteReference w:id="14"/>
      </w:r>
      <w:r w:rsidRPr="00B9609C">
        <w:rPr>
          <w:color w:val="000000" w:themeColor="text1"/>
        </w:rPr>
        <w:t>：</w:t>
      </w:r>
      <w:bookmarkEnd w:id="6000"/>
      <w:bookmarkEnd w:id="6001"/>
      <w:bookmarkEnd w:id="6002"/>
      <w:bookmarkEnd w:id="6003"/>
      <w:bookmarkEnd w:id="6004"/>
      <w:bookmarkEnd w:id="6005"/>
      <w:bookmarkEnd w:id="6006"/>
      <w:bookmarkEnd w:id="6007"/>
      <w:bookmarkEnd w:id="6008"/>
      <w:bookmarkEnd w:id="6009"/>
    </w:p>
    <w:p w:rsidR="00C25CC0" w:rsidRPr="00B9609C" w:rsidRDefault="00C25CC0" w:rsidP="00C25CC0">
      <w:pPr>
        <w:pStyle w:val="4"/>
        <w:rPr>
          <w:color w:val="000000" w:themeColor="text1"/>
        </w:rPr>
      </w:pPr>
      <w:r w:rsidRPr="00B9609C">
        <w:rPr>
          <w:rFonts w:hint="eastAsia"/>
          <w:color w:val="000000" w:themeColor="text1"/>
        </w:rPr>
        <w:t>現行監所對身心狀況異常收容人之鑑測、篩選、評估等辦理情形是否妥當？策進作為為何？</w:t>
      </w:r>
    </w:p>
    <w:p w:rsidR="00C25CC0" w:rsidRPr="00B9609C" w:rsidRDefault="00C25CC0" w:rsidP="00B24CF4">
      <w:pPr>
        <w:pStyle w:val="5"/>
        <w:numPr>
          <w:ilvl w:val="0"/>
          <w:numId w:val="148"/>
        </w:numPr>
        <w:rPr>
          <w:color w:val="000000" w:themeColor="text1"/>
        </w:rPr>
      </w:pPr>
      <w:r w:rsidRPr="00B9609C">
        <w:rPr>
          <w:color w:val="000000" w:themeColor="text1"/>
        </w:rPr>
        <w:t>另經篩選為疑似精神病者及領有身心障礙手冊或證明、重大傷病卡、精神科醫師診斷書者，即造冊列管，並安排精神科醫師評估、診治，依醫囑服藥控制病情，並視病情追蹤看診、戒送外醫或移送病監，使其能獲致妥善之照護。相關新收入監辦理情形如下：</w:t>
      </w:r>
    </w:p>
    <w:p w:rsidR="00C25CC0" w:rsidRPr="00B9609C" w:rsidRDefault="00C25CC0" w:rsidP="00C25CC0">
      <w:pPr>
        <w:pStyle w:val="5"/>
        <w:rPr>
          <w:color w:val="000000" w:themeColor="text1"/>
        </w:rPr>
      </w:pPr>
      <w:r w:rsidRPr="00B9609C">
        <w:rPr>
          <w:color w:val="000000" w:themeColor="text1"/>
        </w:rPr>
        <w:t>身體狀況：收容人新收入監均進行健康檢查，了解收容人病史、身心障礙狀況及理學檢查，收容人如有不適得就診，如管教人員認收容人有身心異常狀況，亦可安排看診。</w:t>
      </w:r>
    </w:p>
    <w:p w:rsidR="00C25CC0" w:rsidRPr="00B9609C" w:rsidRDefault="00C25CC0" w:rsidP="00C25CC0">
      <w:pPr>
        <w:pStyle w:val="5"/>
        <w:rPr>
          <w:color w:val="000000" w:themeColor="text1"/>
        </w:rPr>
      </w:pPr>
      <w:r w:rsidRPr="00B9609C">
        <w:rPr>
          <w:color w:val="000000" w:themeColor="text1"/>
        </w:rPr>
        <w:lastRenderedPageBreak/>
        <w:t>心理狀況：矯正機關對於新入監收容人於新收調查時即進行心理健康篩檢，亦定期針對高風險收容人及管教人員認有需要之收容人施測簡式健康量表BSRS-5檢視其心理狀態，依測驗結果作適當處置，包含教誨師輔導、安排就醫、專業心理諮商或其他合適處遇。</w:t>
      </w:r>
    </w:p>
    <w:p w:rsidR="00C25CC0" w:rsidRPr="00B9609C" w:rsidRDefault="00C25CC0" w:rsidP="00C25CC0">
      <w:pPr>
        <w:pStyle w:val="4"/>
        <w:rPr>
          <w:color w:val="000000" w:themeColor="text1"/>
        </w:rPr>
      </w:pPr>
      <w:r w:rsidRPr="00B9609C">
        <w:rPr>
          <w:rFonts w:hint="eastAsia"/>
          <w:color w:val="000000" w:themeColor="text1"/>
        </w:rPr>
        <w:t>現行監所對身心狀況異常收容人，以簡式健康量表</w:t>
      </w:r>
      <w:r w:rsidRPr="00B9609C">
        <w:rPr>
          <w:color w:val="000000" w:themeColor="text1"/>
        </w:rPr>
        <w:t>BSRS-5</w:t>
      </w:r>
      <w:r w:rsidRPr="00B9609C">
        <w:rPr>
          <w:rFonts w:hint="eastAsia"/>
          <w:color w:val="000000" w:themeColor="text1"/>
        </w:rPr>
        <w:t>等予以篩檢之作業過程是否周全？策進作為？</w:t>
      </w:r>
    </w:p>
    <w:p w:rsidR="00C25CC0" w:rsidRPr="00B9609C" w:rsidRDefault="00C25CC0" w:rsidP="00B24CF4">
      <w:pPr>
        <w:pStyle w:val="5"/>
        <w:numPr>
          <w:ilvl w:val="0"/>
          <w:numId w:val="105"/>
        </w:numPr>
        <w:rPr>
          <w:color w:val="000000" w:themeColor="text1"/>
        </w:rPr>
      </w:pPr>
      <w:r w:rsidRPr="00B9609C">
        <w:rPr>
          <w:color w:val="000000" w:themeColor="text1"/>
        </w:rPr>
        <w:t>矯正署前於104年5月8日以法矯署醫字第10406000620號函，函發所屬機關就（一）新進收容人</w:t>
      </w:r>
      <w:r w:rsidRPr="00B9609C">
        <w:rPr>
          <w:rFonts w:hint="eastAsia"/>
          <w:color w:val="000000" w:themeColor="text1"/>
        </w:rPr>
        <w:t>；</w:t>
      </w:r>
      <w:r w:rsidRPr="00B9609C">
        <w:rPr>
          <w:color w:val="000000" w:themeColor="text1"/>
        </w:rPr>
        <w:t>（二）徒刑</w:t>
      </w:r>
      <w:r w:rsidRPr="00B9609C">
        <w:rPr>
          <w:rFonts w:hint="eastAsia"/>
          <w:color w:val="000000" w:themeColor="text1"/>
        </w:rPr>
        <w:t>10</w:t>
      </w:r>
      <w:r w:rsidRPr="00B9609C">
        <w:rPr>
          <w:color w:val="000000" w:themeColor="text1"/>
        </w:rPr>
        <w:t>年以上個案</w:t>
      </w:r>
      <w:r w:rsidRPr="00B9609C">
        <w:rPr>
          <w:rFonts w:hint="eastAsia"/>
          <w:color w:val="000000" w:themeColor="text1"/>
        </w:rPr>
        <w:t>；</w:t>
      </w:r>
      <w:r w:rsidRPr="00B9609C">
        <w:rPr>
          <w:color w:val="000000" w:themeColor="text1"/>
        </w:rPr>
        <w:t>（三）高風險收容人（如罹患精神疾病、長期罹病、違規考核、家逢變故等）運用「簡式健康量表（BSRS-5）」篩檢，並依施作結果提供情緒支持、輔導或醫療轉介服務。現行簡式健康量表仍屬有信效度之量表，尚能符合篩選之目標。</w:t>
      </w:r>
    </w:p>
    <w:p w:rsidR="00C25CC0" w:rsidRPr="00B9609C" w:rsidRDefault="00C25CC0" w:rsidP="00C25CC0">
      <w:pPr>
        <w:pStyle w:val="5"/>
        <w:rPr>
          <w:color w:val="000000" w:themeColor="text1"/>
        </w:rPr>
      </w:pPr>
      <w:r w:rsidRPr="00B9609C">
        <w:rPr>
          <w:color w:val="000000" w:themeColor="text1"/>
        </w:rPr>
        <w:t>對身心狀況異常收容人，矯正署刻正就高關懷收容人研議相關處遇規劃，並就現有評估機制，增加篩選量表，以完善保護身心狀況異常收容人。</w:t>
      </w:r>
    </w:p>
    <w:p w:rsidR="00C25CC0" w:rsidRPr="00B9609C" w:rsidRDefault="00C25CC0" w:rsidP="00C25CC0">
      <w:pPr>
        <w:pStyle w:val="4"/>
        <w:rPr>
          <w:color w:val="000000" w:themeColor="text1"/>
        </w:rPr>
      </w:pPr>
      <w:r w:rsidRPr="00B9609C">
        <w:rPr>
          <w:rFonts w:hint="eastAsia"/>
          <w:color w:val="000000" w:themeColor="text1"/>
        </w:rPr>
        <w:t>矯正機關如何在新收流程得知收容人持有身心障礙</w:t>
      </w:r>
      <w:r w:rsidR="002D5EF2" w:rsidRPr="00B9609C">
        <w:rPr>
          <w:rFonts w:hint="eastAsia"/>
          <w:color w:val="000000" w:themeColor="text1"/>
        </w:rPr>
        <w:t>證明</w:t>
      </w:r>
      <w:r w:rsidRPr="00B9609C">
        <w:rPr>
          <w:rFonts w:hint="eastAsia"/>
          <w:color w:val="000000" w:themeColor="text1"/>
        </w:rPr>
        <w:t>？並得知其能否申請</w:t>
      </w:r>
      <w:r w:rsidR="002D5EF2" w:rsidRPr="00B9609C">
        <w:rPr>
          <w:rFonts w:hint="eastAsia"/>
          <w:color w:val="000000" w:themeColor="text1"/>
        </w:rPr>
        <w:t>證明</w:t>
      </w:r>
      <w:r w:rsidRPr="00B9609C">
        <w:rPr>
          <w:rFonts w:hint="eastAsia"/>
          <w:color w:val="000000" w:themeColor="text1"/>
        </w:rPr>
        <w:t>？</w:t>
      </w:r>
    </w:p>
    <w:p w:rsidR="00C25CC0" w:rsidRPr="00B9609C" w:rsidRDefault="00C25CC0" w:rsidP="00B24CF4">
      <w:pPr>
        <w:pStyle w:val="5"/>
        <w:numPr>
          <w:ilvl w:val="0"/>
          <w:numId w:val="106"/>
        </w:numPr>
        <w:rPr>
          <w:color w:val="000000" w:themeColor="text1"/>
        </w:rPr>
      </w:pPr>
      <w:r w:rsidRPr="00B9609C">
        <w:rPr>
          <w:color w:val="000000" w:themeColor="text1"/>
        </w:rPr>
        <w:t>矯正機關對於新入監收容人於新收調查時即進行心理健康篩檢，經篩選為疑似精神病者及領有身心障礙手冊或證明、重大傷病卡、精神科醫師診斷書者，即造冊列管，並安排精神科醫師評估、診治，依醫囑服藥控制病情，並視病情追蹤看診、戒送外醫或移送病監，使其能獲致妥善之照護。</w:t>
      </w:r>
    </w:p>
    <w:p w:rsidR="00C25CC0" w:rsidRPr="00B9609C" w:rsidRDefault="00C25CC0" w:rsidP="00C25CC0">
      <w:pPr>
        <w:pStyle w:val="5"/>
        <w:rPr>
          <w:color w:val="000000" w:themeColor="text1"/>
        </w:rPr>
      </w:pPr>
      <w:r w:rsidRPr="00B9609C">
        <w:rPr>
          <w:color w:val="000000" w:themeColor="text1"/>
        </w:rPr>
        <w:t>矯正機關對於新收入監收容人進行健康檢</w:t>
      </w:r>
      <w:r w:rsidRPr="00B9609C">
        <w:rPr>
          <w:color w:val="000000" w:themeColor="text1"/>
        </w:rPr>
        <w:lastRenderedPageBreak/>
        <w:t>查，同時調查收容人身心障礙類別及程度，以瞭解收容人身心障礙類別。另收容人於新收入監主動告知持有身心障礙</w:t>
      </w:r>
      <w:r w:rsidR="002D5EF2" w:rsidRPr="00B9609C">
        <w:rPr>
          <w:rFonts w:hint="eastAsia"/>
          <w:color w:val="000000" w:themeColor="text1"/>
        </w:rPr>
        <w:t>證明</w:t>
      </w:r>
      <w:r w:rsidRPr="00B9609C">
        <w:rPr>
          <w:color w:val="000000" w:themeColor="text1"/>
        </w:rPr>
        <w:t>，機關會註記於獄政系統，俾利後續關懷輔導。</w:t>
      </w:r>
    </w:p>
    <w:p w:rsidR="00C25CC0" w:rsidRPr="00B9609C" w:rsidRDefault="00C25CC0" w:rsidP="00C25CC0">
      <w:pPr>
        <w:pStyle w:val="5"/>
        <w:rPr>
          <w:color w:val="000000" w:themeColor="text1"/>
        </w:rPr>
      </w:pPr>
      <w:r w:rsidRPr="00B9609C">
        <w:rPr>
          <w:color w:val="000000" w:themeColor="text1"/>
        </w:rPr>
        <w:t>另按「身心障礙者權益保障法」第</w:t>
      </w:r>
      <w:r w:rsidRPr="00B9609C">
        <w:rPr>
          <w:rFonts w:hint="eastAsia"/>
          <w:color w:val="000000" w:themeColor="text1"/>
        </w:rPr>
        <w:t>6</w:t>
      </w:r>
      <w:r w:rsidRPr="00B9609C">
        <w:rPr>
          <w:color w:val="000000" w:themeColor="text1"/>
        </w:rPr>
        <w:t>條第</w:t>
      </w:r>
      <w:r w:rsidRPr="00B9609C">
        <w:rPr>
          <w:rFonts w:hint="eastAsia"/>
          <w:color w:val="000000" w:themeColor="text1"/>
        </w:rPr>
        <w:t>1</w:t>
      </w:r>
      <w:r w:rsidRPr="00B9609C">
        <w:rPr>
          <w:color w:val="000000" w:themeColor="text1"/>
        </w:rPr>
        <w:t>項規定，身心障礙之鑑定係由衛生主管機關指定相關機構或專業人員組成專業團隊，進行鑑定並完成身心障礙鑑定報告。爰收容人如有申請身心障礙</w:t>
      </w:r>
      <w:r w:rsidR="002D5EF2" w:rsidRPr="00B9609C">
        <w:rPr>
          <w:rFonts w:hint="eastAsia"/>
          <w:color w:val="000000" w:themeColor="text1"/>
        </w:rPr>
        <w:t>證明</w:t>
      </w:r>
      <w:r w:rsidRPr="00B9609C">
        <w:rPr>
          <w:color w:val="000000" w:themeColor="text1"/>
        </w:rPr>
        <w:t>需求，得提供相關資訊，由矯正署所屬各機關後續安排至醫療院所看診確認。</w:t>
      </w:r>
    </w:p>
    <w:p w:rsidR="00C25CC0" w:rsidRPr="00B9609C" w:rsidRDefault="00C25CC0" w:rsidP="00C25CC0">
      <w:pPr>
        <w:pStyle w:val="4"/>
        <w:rPr>
          <w:color w:val="000000" w:themeColor="text1"/>
        </w:rPr>
      </w:pPr>
      <w:r w:rsidRPr="00B9609C">
        <w:rPr>
          <w:rFonts w:hint="eastAsia"/>
          <w:color w:val="000000" w:themeColor="text1"/>
        </w:rPr>
        <w:t>承上，矯正機關如何發覺新收沒有</w:t>
      </w:r>
      <w:r w:rsidR="002D5EF2" w:rsidRPr="00B9609C">
        <w:rPr>
          <w:rFonts w:hint="eastAsia"/>
          <w:color w:val="000000" w:themeColor="text1"/>
        </w:rPr>
        <w:t>證明</w:t>
      </w:r>
      <w:r w:rsidRPr="00B9609C">
        <w:rPr>
          <w:rFonts w:hint="eastAsia"/>
          <w:color w:val="000000" w:themeColor="text1"/>
        </w:rPr>
        <w:t>但有身心障礙收容人，甚或入監後產生身心障礙者之策進作為為何？</w:t>
      </w:r>
    </w:p>
    <w:p w:rsidR="00C25CC0" w:rsidRPr="00B9609C" w:rsidRDefault="00C25CC0" w:rsidP="00B24CF4">
      <w:pPr>
        <w:pStyle w:val="5"/>
        <w:numPr>
          <w:ilvl w:val="0"/>
          <w:numId w:val="107"/>
        </w:numPr>
        <w:rPr>
          <w:color w:val="000000" w:themeColor="text1"/>
        </w:rPr>
      </w:pPr>
      <w:r w:rsidRPr="00B9609C">
        <w:rPr>
          <w:color w:val="000000" w:themeColor="text1"/>
        </w:rPr>
        <w:t>收容人新收入監均進行健康檢查，了解收容人病史、身心障礙狀況及理學檢查，依據個別狀況合理調整其處遇，及提供輔具或服務滿足其所需，以協助身心障礙收容人達成最大程度之自立。</w:t>
      </w:r>
    </w:p>
    <w:p w:rsidR="00C25CC0" w:rsidRPr="00B9609C" w:rsidRDefault="00C25CC0" w:rsidP="00C25CC0">
      <w:pPr>
        <w:pStyle w:val="5"/>
        <w:rPr>
          <w:color w:val="000000" w:themeColor="text1"/>
        </w:rPr>
      </w:pPr>
      <w:r w:rsidRPr="00B9609C">
        <w:rPr>
          <w:color w:val="000000" w:themeColor="text1"/>
        </w:rPr>
        <w:t>為保障身心障礙者權利，矯正署於新收入監時除詢問是否持有身心障礙</w:t>
      </w:r>
      <w:r w:rsidR="002D5EF2" w:rsidRPr="00B9609C">
        <w:rPr>
          <w:rFonts w:hint="eastAsia"/>
          <w:color w:val="000000" w:themeColor="text1"/>
        </w:rPr>
        <w:t>證明</w:t>
      </w:r>
      <w:r w:rsidRPr="00B9609C">
        <w:rPr>
          <w:color w:val="000000" w:themeColor="text1"/>
        </w:rPr>
        <w:t>，機關會註記於獄政系統，俾利後續關懷輔導。</w:t>
      </w:r>
    </w:p>
    <w:p w:rsidR="00C25CC0" w:rsidRPr="00B9609C" w:rsidRDefault="00C25CC0" w:rsidP="00C25CC0">
      <w:pPr>
        <w:pStyle w:val="4"/>
        <w:rPr>
          <w:color w:val="000000" w:themeColor="text1"/>
        </w:rPr>
      </w:pPr>
      <w:r w:rsidRPr="00B9609C">
        <w:rPr>
          <w:rFonts w:hint="eastAsia"/>
          <w:color w:val="000000" w:themeColor="text1"/>
        </w:rPr>
        <w:t>承上，法務部對於「審判階段精神病犯鑑定資料介接至矯正機關之獄政系統，有利矯正機關及早掌握受刑人之精神病情」議題之看法為何？策進作為為何？</w:t>
      </w:r>
    </w:p>
    <w:p w:rsidR="00C25CC0" w:rsidRPr="00B9609C" w:rsidRDefault="00C25CC0" w:rsidP="00B24CF4">
      <w:pPr>
        <w:pStyle w:val="5"/>
        <w:numPr>
          <w:ilvl w:val="0"/>
          <w:numId w:val="158"/>
        </w:numPr>
        <w:rPr>
          <w:color w:val="000000" w:themeColor="text1"/>
        </w:rPr>
      </w:pPr>
      <w:r w:rsidRPr="00B9609C">
        <w:rPr>
          <w:color w:val="000000" w:themeColor="text1"/>
        </w:rPr>
        <w:t>精神鑑定於刑事方面之用途，主要為鑑定刑事案件被告犯行當時之精神狀態（有無責任能力），其中可能探討至被告之精神病史，可能得協助了解被告病情。惟精神病鑑定資料為法院判決使用之專業資料，實際仍需由精神科醫師判讀與治療為宜。</w:t>
      </w:r>
    </w:p>
    <w:p w:rsidR="00C25CC0" w:rsidRPr="00B9609C" w:rsidRDefault="00C25CC0" w:rsidP="00C25CC0">
      <w:pPr>
        <w:pStyle w:val="5"/>
        <w:rPr>
          <w:color w:val="000000" w:themeColor="text1"/>
        </w:rPr>
      </w:pPr>
      <w:r w:rsidRPr="00B9609C">
        <w:rPr>
          <w:color w:val="000000" w:themeColor="text1"/>
        </w:rPr>
        <w:lastRenderedPageBreak/>
        <w:t>經電詢司法院，目前鑑定資料尚無建立資訊系統，僅有書面資料，難以數位化方式介接至獄政系統。如司法院願提供精神病犯鑑定報告，且提供此報告符合個人資料保護法相關規定。矯正機關可於監內看診時，提供醫師參考。</w:t>
      </w:r>
    </w:p>
    <w:p w:rsidR="00C25CC0" w:rsidRPr="00B9609C" w:rsidRDefault="00C25CC0" w:rsidP="00C25CC0">
      <w:pPr>
        <w:pStyle w:val="4"/>
        <w:rPr>
          <w:color w:val="000000" w:themeColor="text1"/>
        </w:rPr>
      </w:pPr>
      <w:r w:rsidRPr="00B9609C">
        <w:rPr>
          <w:rFonts w:hint="eastAsia"/>
          <w:color w:val="000000" w:themeColor="text1"/>
        </w:rPr>
        <w:t>法務部對於「介接衛生福利部相關資料至矯正機關之獄政系統，有利矯正機關及早掌握受刑人之精神病情」議題之看法為何？策進作為為何？</w:t>
      </w:r>
    </w:p>
    <w:p w:rsidR="00C25CC0" w:rsidRPr="00B9609C" w:rsidRDefault="00C25CC0" w:rsidP="00B24CF4">
      <w:pPr>
        <w:pStyle w:val="5"/>
        <w:numPr>
          <w:ilvl w:val="0"/>
          <w:numId w:val="109"/>
        </w:numPr>
        <w:rPr>
          <w:color w:val="000000" w:themeColor="text1"/>
        </w:rPr>
      </w:pPr>
      <w:r w:rsidRPr="00B9609C">
        <w:rPr>
          <w:color w:val="000000" w:themeColor="text1"/>
        </w:rPr>
        <w:t>經電詢衛生福利部，其精神照護系統僅就</w:t>
      </w:r>
      <w:r w:rsidRPr="00B9609C">
        <w:rPr>
          <w:rFonts w:hint="eastAsia"/>
          <w:color w:val="000000" w:themeColor="text1"/>
        </w:rPr>
        <w:t>法務</w:t>
      </w:r>
      <w:r w:rsidRPr="00B9609C">
        <w:rPr>
          <w:color w:val="000000" w:themeColor="text1"/>
        </w:rPr>
        <w:t>部認為需追蹤列管之精神病患者（例如有自傷、傷人之虞）建立相關資料，目前列案人數約14萬名，並非所有精神科門診紀錄均於系統列管。</w:t>
      </w:r>
    </w:p>
    <w:p w:rsidR="00C25CC0" w:rsidRPr="00B9609C" w:rsidRDefault="00C25CC0" w:rsidP="00C25CC0">
      <w:pPr>
        <w:pStyle w:val="5"/>
        <w:rPr>
          <w:color w:val="000000" w:themeColor="text1"/>
        </w:rPr>
      </w:pPr>
      <w:r w:rsidRPr="00B9609C">
        <w:rPr>
          <w:color w:val="000000" w:themeColor="text1"/>
        </w:rPr>
        <w:t>矯正機關對於新入矯正機關收容人於新收調查時即進行心理健康篩檢，並詢問其健康情形，原則上於新收調查時已能掌握收容人之病情。惟少數收容人如刻意隱瞞，則難以得知其病情。如介接精神照護系統，或可得知前揭收容人是否有精神病診斷情況，並及早安排其精神科門診。</w:t>
      </w:r>
    </w:p>
    <w:p w:rsidR="00C25CC0" w:rsidRPr="00B9609C" w:rsidRDefault="00C25CC0" w:rsidP="00C25CC0">
      <w:pPr>
        <w:pStyle w:val="3"/>
        <w:rPr>
          <w:color w:val="000000" w:themeColor="text1"/>
        </w:rPr>
      </w:pPr>
      <w:bookmarkStart w:id="6010" w:name="_Toc15735183"/>
      <w:bookmarkStart w:id="6011" w:name="_Toc16006110"/>
      <w:bookmarkStart w:id="6012" w:name="_Toc16071378"/>
      <w:bookmarkStart w:id="6013" w:name="_Toc18854680"/>
      <w:bookmarkStart w:id="6014" w:name="_Toc18856377"/>
      <w:bookmarkStart w:id="6015" w:name="_Toc18943168"/>
      <w:bookmarkStart w:id="6016" w:name="_Toc20991452"/>
      <w:bookmarkStart w:id="6017" w:name="_Toc21939009"/>
      <w:bookmarkStart w:id="6018" w:name="_Toc23587994"/>
      <w:bookmarkStart w:id="6019" w:name="_Toc23776672"/>
      <w:r w:rsidRPr="00B9609C">
        <w:rPr>
          <w:color w:val="000000" w:themeColor="text1"/>
        </w:rPr>
        <w:t>諮詢關此重點摘要：</w:t>
      </w:r>
      <w:bookmarkEnd w:id="6010"/>
      <w:bookmarkEnd w:id="6011"/>
      <w:bookmarkEnd w:id="6012"/>
      <w:bookmarkEnd w:id="6013"/>
      <w:bookmarkEnd w:id="6014"/>
      <w:bookmarkEnd w:id="6015"/>
      <w:bookmarkEnd w:id="6016"/>
      <w:bookmarkEnd w:id="6017"/>
      <w:bookmarkEnd w:id="6018"/>
      <w:bookmarkEnd w:id="6019"/>
    </w:p>
    <w:p w:rsidR="00C25CC0" w:rsidRPr="00B9609C" w:rsidRDefault="00C25CC0" w:rsidP="00C25CC0">
      <w:pPr>
        <w:pStyle w:val="4"/>
        <w:numPr>
          <w:ilvl w:val="3"/>
          <w:numId w:val="10"/>
        </w:numPr>
        <w:ind w:left="1701"/>
        <w:rPr>
          <w:rFonts w:ascii="Times New Roman" w:hAnsi="Times New Roman"/>
          <w:color w:val="000000" w:themeColor="text1"/>
        </w:rPr>
      </w:pPr>
      <w:r w:rsidRPr="00B9609C">
        <w:rPr>
          <w:rFonts w:ascii="Times New Roman" w:hAnsi="Times New Roman" w:hint="eastAsia"/>
          <w:color w:val="000000" w:themeColor="text1"/>
        </w:rPr>
        <w:t>有關精神病犯之鑑定與分類</w:t>
      </w:r>
    </w:p>
    <w:p w:rsidR="00C25CC0" w:rsidRPr="00B9609C" w:rsidRDefault="00C25CC0" w:rsidP="00B24CF4">
      <w:pPr>
        <w:pStyle w:val="5"/>
        <w:numPr>
          <w:ilvl w:val="0"/>
          <w:numId w:val="110"/>
        </w:numPr>
        <w:rPr>
          <w:color w:val="000000" w:themeColor="text1"/>
        </w:rPr>
      </w:pPr>
      <w:r w:rsidRPr="00B9609C">
        <w:rPr>
          <w:color w:val="000000" w:themeColor="text1"/>
        </w:rPr>
        <w:t>法院通常會附上鑑定報告，從鑑定報告看個案之狀況。</w:t>
      </w:r>
    </w:p>
    <w:p w:rsidR="00C25CC0" w:rsidRPr="00B9609C" w:rsidRDefault="00C25CC0" w:rsidP="00C25CC0">
      <w:pPr>
        <w:pStyle w:val="5"/>
        <w:rPr>
          <w:color w:val="000000" w:themeColor="text1"/>
        </w:rPr>
      </w:pPr>
      <w:r w:rsidRPr="00B9609C">
        <w:rPr>
          <w:color w:val="000000" w:themeColor="text1"/>
        </w:rPr>
        <w:t>「（監察委員問：有關病犯分類問題，分類困難、人數、執行地點、經費編列問題？如何進行分類？）諮詢專家</w:t>
      </w:r>
      <w:r w:rsidR="00977459" w:rsidRPr="00B9609C">
        <w:rPr>
          <w:rFonts w:hint="eastAsia"/>
          <w:color w:val="000000" w:themeColor="text1"/>
        </w:rPr>
        <w:t>表示，</w:t>
      </w:r>
      <w:r w:rsidRPr="00B9609C">
        <w:rPr>
          <w:color w:val="000000" w:themeColor="text1"/>
        </w:rPr>
        <w:t>在審判階段有接受過精神鑑定個案為優先，因為此類人員為高危險群。如何進行分類問題複雜，涉及『診斷學』，係1年的課程。」</w:t>
      </w:r>
    </w:p>
    <w:p w:rsidR="00C25CC0" w:rsidRPr="00B9609C" w:rsidRDefault="00C25CC0" w:rsidP="00C25CC0">
      <w:pPr>
        <w:pStyle w:val="5"/>
        <w:rPr>
          <w:color w:val="000000" w:themeColor="text1"/>
        </w:rPr>
      </w:pPr>
      <w:r w:rsidRPr="00B9609C">
        <w:rPr>
          <w:color w:val="000000" w:themeColor="text1"/>
        </w:rPr>
        <w:t>如果做了鑑定，如何妥善利用？鑑定都是法院</w:t>
      </w:r>
      <w:r w:rsidRPr="00B9609C">
        <w:rPr>
          <w:color w:val="000000" w:themeColor="text1"/>
        </w:rPr>
        <w:lastRenderedPageBreak/>
        <w:t>的經費。如果刑事偵查曾做過鑑定，可留到監所進行後續再利用。</w:t>
      </w:r>
    </w:p>
    <w:p w:rsidR="00C25CC0" w:rsidRPr="00B9609C" w:rsidRDefault="00C25CC0" w:rsidP="00C25CC0">
      <w:pPr>
        <w:pStyle w:val="5"/>
        <w:rPr>
          <w:color w:val="000000" w:themeColor="text1"/>
        </w:rPr>
      </w:pPr>
      <w:r w:rsidRPr="00B9609C">
        <w:rPr>
          <w:color w:val="000000" w:themeColor="text1"/>
        </w:rPr>
        <w:t>法院審理中不願意使用刑法第19條，有3個主要因素，一是在民意及輿論上有壓力；二是在審判上不好用（辨識能力跟控制能力難以判別），法官把問題丟給鑑定人，鑑定人也不知道如何處理，判決也無法進行大膽的判斷，目前我國對刑法第19條無法使用是事實；三是檢、警、調從偵辦開始到判決、執行，缺乏一貫的知識。</w:t>
      </w:r>
    </w:p>
    <w:p w:rsidR="00C25CC0" w:rsidRPr="00B9609C" w:rsidRDefault="00C25CC0" w:rsidP="00C25CC0">
      <w:pPr>
        <w:pStyle w:val="5"/>
        <w:rPr>
          <w:color w:val="000000" w:themeColor="text1"/>
        </w:rPr>
      </w:pPr>
      <w:r w:rsidRPr="00B9609C">
        <w:rPr>
          <w:color w:val="000000" w:themeColor="text1"/>
        </w:rPr>
        <w:t>基層檢察官遭遇的問題是，要做精神鑑定很難，偵查中欲進行鑑定須簽到高檢署，會有經費的問題，法院只要有做精神鑑定，基於社會輿論考量，假設法院依刑法第19條規定判決，檢方則會予以尊重。</w:t>
      </w:r>
    </w:p>
    <w:p w:rsidR="00C25CC0" w:rsidRPr="00B9609C" w:rsidRDefault="00C25CC0" w:rsidP="00C25CC0">
      <w:pPr>
        <w:pStyle w:val="5"/>
        <w:rPr>
          <w:color w:val="000000" w:themeColor="text1"/>
        </w:rPr>
      </w:pPr>
      <w:r w:rsidRPr="00B9609C">
        <w:rPr>
          <w:color w:val="000000" w:themeColor="text1"/>
        </w:rPr>
        <w:t>關於行為問題之</w:t>
      </w:r>
      <w:r w:rsidRPr="00B9609C">
        <w:rPr>
          <w:b/>
          <w:color w:val="000000" w:themeColor="text1"/>
          <w:u w:val="single"/>
        </w:rPr>
        <w:t>精神鑑定</w:t>
      </w:r>
      <w:r w:rsidRPr="00B9609C">
        <w:rPr>
          <w:color w:val="000000" w:themeColor="text1"/>
        </w:rPr>
        <w:t>，</w:t>
      </w:r>
      <w:r w:rsidRPr="00B9609C">
        <w:rPr>
          <w:b/>
          <w:color w:val="000000" w:themeColor="text1"/>
          <w:u w:val="single"/>
        </w:rPr>
        <w:t>在歐盟國家</w:t>
      </w:r>
      <w:r w:rsidRPr="00B9609C">
        <w:rPr>
          <w:color w:val="000000" w:themeColor="text1"/>
        </w:rPr>
        <w:t>，為了安全及健康問題，</w:t>
      </w:r>
      <w:r w:rsidRPr="00B9609C">
        <w:rPr>
          <w:b/>
          <w:color w:val="000000" w:themeColor="text1"/>
          <w:u w:val="single"/>
        </w:rPr>
        <w:t>在入監有評估機制</w:t>
      </w:r>
      <w:r w:rsidRPr="00B9609C">
        <w:rPr>
          <w:color w:val="000000" w:themeColor="text1"/>
        </w:rPr>
        <w:t>，原就有診斷的人，如果是強制性之評估，也是要詢問收容人心理狀態是否瞭解，歐洲有些國家會嚴格執行。</w:t>
      </w:r>
      <w:r w:rsidRPr="00B9609C">
        <w:rPr>
          <w:b/>
          <w:color w:val="000000" w:themeColor="text1"/>
          <w:u w:val="single"/>
        </w:rPr>
        <w:t>矯正署也有初評，無法詳盡攸關人力不足問題</w:t>
      </w:r>
      <w:r w:rsidRPr="00B9609C">
        <w:rPr>
          <w:color w:val="000000" w:themeColor="text1"/>
        </w:rPr>
        <w:t>。</w:t>
      </w:r>
    </w:p>
    <w:p w:rsidR="00C25CC0" w:rsidRPr="00B9609C" w:rsidRDefault="00C25CC0" w:rsidP="00C25CC0">
      <w:pPr>
        <w:pStyle w:val="5"/>
        <w:rPr>
          <w:color w:val="000000" w:themeColor="text1"/>
        </w:rPr>
      </w:pPr>
      <w:r w:rsidRPr="00B9609C">
        <w:rPr>
          <w:color w:val="000000" w:themeColor="text1"/>
        </w:rPr>
        <w:t>當前刑事審判，重罪做精神鑑定比例很高，但用刑法第19條規定之判決比例很低。</w:t>
      </w:r>
    </w:p>
    <w:p w:rsidR="00C25CC0" w:rsidRPr="00B9609C" w:rsidRDefault="00C25CC0" w:rsidP="00C25CC0">
      <w:pPr>
        <w:pStyle w:val="5"/>
        <w:rPr>
          <w:color w:val="000000" w:themeColor="text1"/>
        </w:rPr>
      </w:pPr>
      <w:r w:rsidRPr="00B9609C">
        <w:rPr>
          <w:color w:val="000000" w:themeColor="text1"/>
        </w:rPr>
        <w:t>依據刑事訴訟法第294條規定，沒有受審能力理論上需要進入強制住院或或審查機制，倘有刑法第19條第1項之情形，則是監獄外的事情。</w:t>
      </w:r>
    </w:p>
    <w:p w:rsidR="004C5EB0" w:rsidRPr="00B9609C" w:rsidRDefault="004C5EB0" w:rsidP="004C5EB0">
      <w:pPr>
        <w:pStyle w:val="5"/>
        <w:rPr>
          <w:color w:val="000000" w:themeColor="text1"/>
        </w:rPr>
      </w:pPr>
      <w:r w:rsidRPr="00B9609C">
        <w:rPr>
          <w:rFonts w:hint="eastAsia"/>
          <w:color w:val="000000" w:themeColor="text1"/>
        </w:rPr>
        <w:t>受刑人入監後，就做60天或40天的評估，必須要反覆的問他。</w:t>
      </w:r>
    </w:p>
    <w:p w:rsidR="00C25CC0" w:rsidRPr="00B9609C" w:rsidRDefault="00C25CC0" w:rsidP="00C25CC0">
      <w:pPr>
        <w:pStyle w:val="4"/>
        <w:numPr>
          <w:ilvl w:val="3"/>
          <w:numId w:val="1"/>
        </w:numPr>
        <w:ind w:left="1701"/>
        <w:rPr>
          <w:rFonts w:ascii="Times New Roman" w:hAnsi="Times New Roman"/>
          <w:color w:val="000000" w:themeColor="text1"/>
        </w:rPr>
      </w:pPr>
      <w:r w:rsidRPr="00B9609C">
        <w:rPr>
          <w:rFonts w:ascii="Times New Roman" w:hAnsi="Times New Roman" w:hint="eastAsia"/>
          <w:color w:val="000000" w:themeColor="text1"/>
        </w:rPr>
        <w:t>有關精神病犯之司法處遇</w:t>
      </w:r>
    </w:p>
    <w:p w:rsidR="00C25CC0" w:rsidRPr="00B9609C" w:rsidRDefault="00C25CC0" w:rsidP="00B24CF4">
      <w:pPr>
        <w:pStyle w:val="5"/>
        <w:numPr>
          <w:ilvl w:val="0"/>
          <w:numId w:val="111"/>
        </w:numPr>
        <w:rPr>
          <w:color w:val="000000" w:themeColor="text1"/>
        </w:rPr>
      </w:pPr>
      <w:r w:rsidRPr="00B9609C">
        <w:rPr>
          <w:color w:val="000000" w:themeColor="text1"/>
        </w:rPr>
        <w:t>目前有接近3千位確診之精神病犯，其中三分之一有情緒神障礙，四分之一有思覺失調或其他</w:t>
      </w:r>
      <w:r w:rsidRPr="00B9609C">
        <w:rPr>
          <w:color w:val="000000" w:themeColor="text1"/>
        </w:rPr>
        <w:lastRenderedPageBreak/>
        <w:t>障礙，疑似確診病患是較難分辨的，培德病監有一小部分精神病床，規劃有129床，目前收容數為85床，女生就送桃園分監，規劃有38床，目前收容24床，急性住院不會讓你住很久，還是要移監回到原監所，各監所作法不同，有的分配到同工</w:t>
      </w:r>
      <w:r w:rsidRPr="00B9609C">
        <w:rPr>
          <w:rFonts w:hint="eastAsia"/>
          <w:color w:val="000000" w:themeColor="text1"/>
        </w:rPr>
        <w:t>場</w:t>
      </w:r>
      <w:r w:rsidRPr="00B9609C">
        <w:rPr>
          <w:color w:val="000000" w:themeColor="text1"/>
        </w:rPr>
        <w:t>，有的分配個性比較好的收容人照顧，以藥物、志工等方式治療。</w:t>
      </w:r>
    </w:p>
    <w:p w:rsidR="00C25CC0" w:rsidRPr="00B9609C" w:rsidRDefault="00C25CC0" w:rsidP="00C25CC0">
      <w:pPr>
        <w:pStyle w:val="5"/>
        <w:rPr>
          <w:color w:val="000000" w:themeColor="text1"/>
        </w:rPr>
      </w:pPr>
      <w:r w:rsidRPr="00B9609C">
        <w:rPr>
          <w:color w:val="000000" w:themeColor="text1"/>
        </w:rPr>
        <w:t>刑事訴訟法第294條及刑法第19條第1項、第2項之問題，是需要討論的地方。日本在2003年通過醫療處遇及監護法，在70年代，主張病人權益，反精神醫療，回歸社區去機構化，此法案類似我國刑法第87條規定，立法意旨為：如果是初犯嚴重犯罪之精神障礙（耗弱），協助復歸社會適用本法；適用對象為有精神障礙或耗弱的人，初犯嚴重犯罪，殺人、放火、強盜、性侵、強制猥褻既遂或未遂犯，加上傷害的既遂犯（有時候沒殺成），簡稱為MTSA（監護法），有2個發動程序，還算周延，首先是逮捕嫌犯之後，檢察官進行起訴前精神鑑定，判斷是否符合要件。</w:t>
      </w:r>
    </w:p>
    <w:p w:rsidR="00C25CC0" w:rsidRPr="00B9609C" w:rsidRDefault="00C25CC0" w:rsidP="00C25CC0">
      <w:pPr>
        <w:pStyle w:val="5"/>
        <w:rPr>
          <w:color w:val="000000" w:themeColor="text1"/>
        </w:rPr>
      </w:pPr>
      <w:r w:rsidRPr="00B9609C">
        <w:rPr>
          <w:color w:val="000000" w:themeColor="text1"/>
        </w:rPr>
        <w:t>如果是</w:t>
      </w:r>
      <w:r w:rsidRPr="00B9609C">
        <w:rPr>
          <w:rFonts w:hint="eastAsia"/>
          <w:color w:val="000000" w:themeColor="text1"/>
        </w:rPr>
        <w:t>精神</w:t>
      </w:r>
      <w:r w:rsidRPr="00B9609C">
        <w:rPr>
          <w:color w:val="000000" w:themeColor="text1"/>
        </w:rPr>
        <w:t>耗弱的情形則會起訴，地方法院審理有3位職業法官及6位平民法官進行審理，再度進行精神鑑定，高院或最高法院定讞後，如果確定是刑法第19條規定之情形，無論是減刑或是其他情形，還是要啟動監護法第87條之程序，再進入審理小組，小組的組成包括職業法官及精神科醫師。資格的鑑定與我國現在就是勉強鑑定受起訴人行為時精神狀況不同，日本有</w:t>
      </w:r>
      <w:r w:rsidRPr="00B9609C">
        <w:rPr>
          <w:rFonts w:hint="eastAsia"/>
          <w:color w:val="000000" w:themeColor="text1"/>
        </w:rPr>
        <w:t>3</w:t>
      </w:r>
      <w:r w:rsidRPr="00B9609C">
        <w:rPr>
          <w:color w:val="000000" w:themeColor="text1"/>
        </w:rPr>
        <w:t>個標準，要符合監護法：一是現在的精神狀況；二是可治療性；三是再犯危險性。</w:t>
      </w:r>
    </w:p>
    <w:p w:rsidR="00C25CC0" w:rsidRPr="00B9609C" w:rsidRDefault="00C25CC0" w:rsidP="00C25CC0">
      <w:pPr>
        <w:pStyle w:val="5"/>
        <w:rPr>
          <w:color w:val="000000" w:themeColor="text1"/>
        </w:rPr>
      </w:pPr>
      <w:r w:rsidRPr="00B9609C">
        <w:rPr>
          <w:color w:val="000000" w:themeColor="text1"/>
        </w:rPr>
        <w:t>但當時面臨1970年代有反精神醫學主張，使用</w:t>
      </w:r>
      <w:r w:rsidRPr="00B9609C">
        <w:rPr>
          <w:color w:val="000000" w:themeColor="text1"/>
        </w:rPr>
        <w:lastRenderedPageBreak/>
        <w:t>社會復歸性之名詞，這一組的鑑定人是具有精神衛生專業的觀護人，確認有無阻礙被告未來復歸社會或相似犯罪之因子存在，透過這個程序可能有幾種類型的裁定：強制住院、強制社區治療、不付處分、駁回、撤回等，這些都是在社區外面做</w:t>
      </w:r>
      <w:r w:rsidRPr="00B9609C">
        <w:rPr>
          <w:rFonts w:hint="eastAsia"/>
          <w:color w:val="000000" w:themeColor="text1"/>
        </w:rPr>
        <w:t>。</w:t>
      </w:r>
    </w:p>
    <w:p w:rsidR="00C25CC0" w:rsidRPr="00B9609C" w:rsidRDefault="00C25CC0" w:rsidP="00C25CC0">
      <w:pPr>
        <w:pStyle w:val="4"/>
        <w:numPr>
          <w:ilvl w:val="3"/>
          <w:numId w:val="1"/>
        </w:numPr>
        <w:ind w:left="1701"/>
        <w:rPr>
          <w:color w:val="000000" w:themeColor="text1"/>
        </w:rPr>
      </w:pPr>
      <w:r w:rsidRPr="00B9609C">
        <w:rPr>
          <w:rFonts w:hint="eastAsia"/>
          <w:color w:val="000000" w:themeColor="text1"/>
        </w:rPr>
        <w:t>有關精神病犯在監所處遇</w:t>
      </w:r>
    </w:p>
    <w:p w:rsidR="00C25CC0" w:rsidRPr="00B9609C" w:rsidRDefault="00C25CC0" w:rsidP="00B24CF4">
      <w:pPr>
        <w:pStyle w:val="5"/>
        <w:numPr>
          <w:ilvl w:val="0"/>
          <w:numId w:val="112"/>
        </w:numPr>
        <w:rPr>
          <w:color w:val="000000" w:themeColor="text1"/>
        </w:rPr>
      </w:pPr>
      <w:r w:rsidRPr="00B9609C">
        <w:rPr>
          <w:b/>
          <w:color w:val="000000" w:themeColor="text1"/>
          <w:u w:val="single"/>
        </w:rPr>
        <w:t>精神疾病很廣，基本上依刑法第19條判決就不應該送監獄，很有可能是判決的時候不願意送鑑定或沒有辯護人等情形，然後在監所內發病，有關認知障礙（包括精神障礙、智力障礙、學習障礙、注意力欠缺過動障礙、自閉症、失智症等）之症狀，相對適當之鑑測篩選評估（表格式問卷）機制</w:t>
      </w:r>
      <w:r w:rsidRPr="00B9609C">
        <w:rPr>
          <w:color w:val="000000" w:themeColor="text1"/>
        </w:rPr>
        <w:t>。</w:t>
      </w:r>
    </w:p>
    <w:p w:rsidR="00C25CC0" w:rsidRPr="00B9609C" w:rsidRDefault="00C25CC0" w:rsidP="00C25CC0">
      <w:pPr>
        <w:pStyle w:val="5"/>
        <w:rPr>
          <w:rFonts w:ascii="Times New Roman" w:hAnsi="Times New Roman"/>
          <w:color w:val="000000" w:themeColor="text1"/>
        </w:rPr>
      </w:pPr>
      <w:r w:rsidRPr="00B9609C">
        <w:rPr>
          <w:rFonts w:ascii="Times New Roman" w:hAnsi="Times New Roman"/>
          <w:color w:val="000000" w:themeColor="text1"/>
        </w:rPr>
        <w:t>有關各監所特約醫院對「思覺失調症」症狀之診療能量是否足夠？當一個人犯刑後，要做鑑定，假設真的是病人，應該做另外的安排，假設是中間才發現，還是要送到醫療單位評估，可增加一些專業人力，心理師可作微幅的增加，有一點像特殊教育，提供不一樣的模式幫忙他，目標是社會復歸，當受刑人受診斷確定後，要有另外的教育或處理方式，是否有專區，部分時段可能做一些特別處遇，較有改變效果，所以還是要分流。</w:t>
      </w:r>
    </w:p>
    <w:p w:rsidR="00C25CC0" w:rsidRPr="00B9609C" w:rsidRDefault="00C25CC0" w:rsidP="00C25CC0">
      <w:pPr>
        <w:pStyle w:val="5"/>
        <w:rPr>
          <w:rFonts w:ascii="Times New Roman" w:hAnsi="Times New Roman"/>
          <w:color w:val="000000" w:themeColor="text1"/>
        </w:rPr>
      </w:pPr>
      <w:r w:rsidRPr="00B9609C">
        <w:rPr>
          <w:rFonts w:ascii="Times New Roman" w:hAnsi="Times New Roman"/>
          <w:color w:val="000000" w:themeColor="text1"/>
        </w:rPr>
        <w:t>有關重刑犯鑑定、處遇、審判等會令人有些憂心，目前的法務體系，希望對受刑人有矯治可能，</w:t>
      </w:r>
      <w:r w:rsidRPr="00B9609C">
        <w:rPr>
          <w:rFonts w:ascii="Times New Roman" w:hAnsi="Times New Roman"/>
          <w:b/>
          <w:color w:val="000000" w:themeColor="text1"/>
          <w:u w:val="single"/>
        </w:rPr>
        <w:t>矯治就是改變，與精神醫療有點像，要改變一個人是非常困難的事情，社會復歸就是用一個結構讓他不要再犯，一個病人只要住院，一定會瞭解住院原因，經過評估、診斷、治療後，希望之後</w:t>
      </w:r>
      <w:r w:rsidRPr="00B9609C">
        <w:rPr>
          <w:rFonts w:ascii="Times New Roman" w:hAnsi="Times New Roman"/>
          <w:b/>
          <w:color w:val="000000" w:themeColor="text1"/>
          <w:u w:val="single"/>
        </w:rPr>
        <w:lastRenderedPageBreak/>
        <w:t>不要再發生這樣的事情，這是有難度的，剛開始很難預估是否再犯，治療係一連續性過程，可能用居家治療或其他方式防止再犯，</w:t>
      </w:r>
      <w:r w:rsidRPr="00B9609C">
        <w:rPr>
          <w:rFonts w:ascii="Times New Roman" w:hAnsi="Times New Roman"/>
          <w:color w:val="000000" w:themeColor="text1"/>
        </w:rPr>
        <w:t>受刑人除非死刑定讞，否則終將回歸社會，精神病人、認知障礙，將影響他的矯治。自閉症等認知障礙，做了教育與訓練也聽不懂，無法吸收、內化做改變。一個犯案的人，重刑犯是我們最關注的，因為他危險性高，有時候他的犯案行為太詭異、超乎常人行為，故做精神鑑定，</w:t>
      </w:r>
      <w:r w:rsidRPr="00B9609C">
        <w:rPr>
          <w:rFonts w:ascii="Times New Roman" w:hAnsi="Times New Roman"/>
          <w:b/>
          <w:color w:val="000000" w:themeColor="text1"/>
          <w:u w:val="single"/>
        </w:rPr>
        <w:t>假如有精神疾病，希望能夠分流，以國外為例，有專責處遇處所，專門做治療，並非做處罰，沒有經過治療及進行矯正較為困難，鑑定後到審判前，我國並未有專責處理單位，分散在所有監獄裡面就會有很大的障礙，以目前監所情形，重刑犯、輕刑犯等所有精神病人，公共危險罪、竊盜犯、傷害罪受刑人亦可能有精神疾病，服刑期間亦可能因適應、受欺負等問題發病，是需要精神醫療來處理的，現在標案或委外辦理，有專業人員到監所服務，醫療機構到監所做處遇的話，是一個機會。</w:t>
      </w:r>
    </w:p>
    <w:p w:rsidR="00C25CC0" w:rsidRPr="00B9609C" w:rsidRDefault="00C25CC0" w:rsidP="00C25CC0">
      <w:pPr>
        <w:pStyle w:val="3"/>
        <w:rPr>
          <w:color w:val="000000" w:themeColor="text1"/>
        </w:rPr>
      </w:pPr>
      <w:bookmarkStart w:id="6020" w:name="_Toc15735184"/>
      <w:bookmarkStart w:id="6021" w:name="_Toc16006111"/>
      <w:bookmarkStart w:id="6022" w:name="_Toc16071379"/>
      <w:bookmarkStart w:id="6023" w:name="_Toc18854681"/>
      <w:bookmarkStart w:id="6024" w:name="_Toc18856378"/>
      <w:bookmarkStart w:id="6025" w:name="_Toc18943169"/>
      <w:bookmarkStart w:id="6026" w:name="_Toc20991453"/>
      <w:bookmarkStart w:id="6027" w:name="_Toc21939010"/>
      <w:bookmarkStart w:id="6028" w:name="_Toc23587995"/>
      <w:bookmarkStart w:id="6029" w:name="_Toc23776673"/>
      <w:r w:rsidRPr="00B9609C">
        <w:rPr>
          <w:color w:val="000000" w:themeColor="text1"/>
        </w:rPr>
        <w:t>約詢重點摘要：</w:t>
      </w:r>
      <w:bookmarkEnd w:id="6020"/>
      <w:bookmarkEnd w:id="6021"/>
      <w:bookmarkEnd w:id="6022"/>
      <w:bookmarkEnd w:id="6023"/>
      <w:bookmarkEnd w:id="6024"/>
      <w:bookmarkEnd w:id="6025"/>
      <w:bookmarkEnd w:id="6026"/>
      <w:bookmarkEnd w:id="6027"/>
      <w:bookmarkEnd w:id="6028"/>
      <w:bookmarkEnd w:id="6029"/>
    </w:p>
    <w:p w:rsidR="00ED0EB0" w:rsidRPr="00B9609C" w:rsidRDefault="00C25CC0" w:rsidP="00C25CC0">
      <w:pPr>
        <w:pStyle w:val="4"/>
        <w:numPr>
          <w:ilvl w:val="3"/>
          <w:numId w:val="10"/>
        </w:numPr>
        <w:ind w:left="1701"/>
        <w:rPr>
          <w:rFonts w:ascii="Times New Roman" w:hAnsi="Times New Roman"/>
          <w:color w:val="000000" w:themeColor="text1"/>
        </w:rPr>
      </w:pPr>
      <w:r w:rsidRPr="00B9609C">
        <w:rPr>
          <w:rFonts w:ascii="Times New Roman" w:hAnsi="Times New Roman"/>
          <w:color w:val="000000" w:themeColor="text1"/>
        </w:rPr>
        <w:t>108</w:t>
      </w:r>
      <w:r w:rsidRPr="00B9609C">
        <w:rPr>
          <w:rFonts w:ascii="Times New Roman" w:hAnsi="Times New Roman"/>
          <w:color w:val="000000" w:themeColor="text1"/>
        </w:rPr>
        <w:t>年</w:t>
      </w:r>
      <w:r w:rsidRPr="00B9609C">
        <w:rPr>
          <w:rFonts w:ascii="Times New Roman" w:hAnsi="Times New Roman"/>
          <w:color w:val="000000" w:themeColor="text1"/>
        </w:rPr>
        <w:t>3</w:t>
      </w:r>
      <w:r w:rsidRPr="00B9609C">
        <w:rPr>
          <w:rFonts w:ascii="Times New Roman" w:hAnsi="Times New Roman"/>
          <w:color w:val="000000" w:themeColor="text1"/>
        </w:rPr>
        <w:t>月</w:t>
      </w:r>
      <w:r w:rsidRPr="00B9609C">
        <w:rPr>
          <w:rFonts w:ascii="Times New Roman" w:hAnsi="Times New Roman"/>
          <w:color w:val="000000" w:themeColor="text1"/>
        </w:rPr>
        <w:t>4</w:t>
      </w:r>
      <w:r w:rsidRPr="00B9609C">
        <w:rPr>
          <w:rFonts w:ascii="Times New Roman" w:hAnsi="Times New Roman"/>
          <w:color w:val="000000" w:themeColor="text1"/>
        </w:rPr>
        <w:t>日履勘臺北看守所約詢關此</w:t>
      </w:r>
      <w:r w:rsidR="00ED0EB0" w:rsidRPr="00B9609C">
        <w:rPr>
          <w:rFonts w:ascii="Times New Roman" w:hAnsi="Times New Roman"/>
          <w:color w:val="000000" w:themeColor="text1"/>
        </w:rPr>
        <w:t>摘要</w:t>
      </w:r>
    </w:p>
    <w:p w:rsidR="00C25CC0" w:rsidRPr="00B9609C" w:rsidRDefault="00ED0EB0" w:rsidP="00B24CF4">
      <w:pPr>
        <w:pStyle w:val="5"/>
        <w:numPr>
          <w:ilvl w:val="0"/>
          <w:numId w:val="163"/>
        </w:numPr>
        <w:rPr>
          <w:color w:val="000000" w:themeColor="text1"/>
        </w:rPr>
      </w:pPr>
      <w:r w:rsidRPr="00B9609C">
        <w:rPr>
          <w:rFonts w:hint="eastAsia"/>
          <w:color w:val="000000" w:themeColor="text1"/>
        </w:rPr>
        <w:t>有關</w:t>
      </w:r>
      <w:r w:rsidR="00C25CC0" w:rsidRPr="00B9609C">
        <w:rPr>
          <w:color w:val="000000" w:themeColor="text1"/>
        </w:rPr>
        <w:t>「7026</w:t>
      </w:r>
      <w:r w:rsidRPr="00B9609C">
        <w:rPr>
          <w:color w:val="000000" w:themeColor="text1"/>
        </w:rPr>
        <w:t>黃姓收容人未何未在名冊內</w:t>
      </w:r>
      <w:r w:rsidR="00C25CC0" w:rsidRPr="00B9609C">
        <w:rPr>
          <w:color w:val="000000" w:themeColor="text1"/>
        </w:rPr>
        <w:t>」</w:t>
      </w:r>
      <w:r w:rsidRPr="00B9609C">
        <w:rPr>
          <w:rFonts w:hint="eastAsia"/>
          <w:color w:val="000000" w:themeColor="text1"/>
        </w:rPr>
        <w:t>一節：</w:t>
      </w:r>
      <w:r w:rsidR="00C25CC0" w:rsidRPr="00B9609C">
        <w:rPr>
          <w:rFonts w:hint="eastAsia"/>
          <w:color w:val="000000" w:themeColor="text1"/>
        </w:rPr>
        <w:br/>
      </w:r>
      <w:r w:rsidR="00C25CC0" w:rsidRPr="00B9609C">
        <w:rPr>
          <w:color w:val="000000" w:themeColor="text1"/>
          <w:shd w:val="pct15" w:color="auto" w:fill="FFFFFF"/>
        </w:rPr>
        <w:t>衛生科科長梁博政</w:t>
      </w:r>
      <w:r w:rsidR="00977459" w:rsidRPr="00B9609C">
        <w:rPr>
          <w:rFonts w:hint="eastAsia"/>
          <w:color w:val="000000" w:themeColor="text1"/>
        </w:rPr>
        <w:t>表示，</w:t>
      </w:r>
      <w:r w:rsidR="00977459" w:rsidRPr="00B9609C">
        <w:rPr>
          <w:color w:val="000000" w:themeColor="text1"/>
        </w:rPr>
        <w:t>表示，</w:t>
      </w:r>
      <w:r w:rsidR="00C25CC0" w:rsidRPr="00B9609C">
        <w:rPr>
          <w:color w:val="000000" w:themeColor="text1"/>
        </w:rPr>
        <w:t>當時以持有身心障礙</w:t>
      </w:r>
      <w:r w:rsidR="002D5EF2" w:rsidRPr="00B9609C">
        <w:rPr>
          <w:rFonts w:hint="eastAsia"/>
          <w:color w:val="000000" w:themeColor="text1"/>
        </w:rPr>
        <w:t>證明</w:t>
      </w:r>
      <w:r w:rsidR="00C25CC0" w:rsidRPr="00B9609C">
        <w:rPr>
          <w:color w:val="000000" w:themeColor="text1"/>
        </w:rPr>
        <w:t>收容人為調查基準，該收容人因未持</w:t>
      </w:r>
      <w:r w:rsidR="002D5EF2" w:rsidRPr="00B9609C">
        <w:rPr>
          <w:rFonts w:hint="eastAsia"/>
          <w:color w:val="000000" w:themeColor="text1"/>
        </w:rPr>
        <w:t>證明</w:t>
      </w:r>
      <w:r w:rsidR="00C25CC0" w:rsidRPr="00B9609C">
        <w:rPr>
          <w:color w:val="000000" w:themeColor="text1"/>
        </w:rPr>
        <w:t>，故未在查調名冊內；收容人黃</w:t>
      </w:r>
      <w:r w:rsidR="00C25CC0" w:rsidRPr="00B9609C">
        <w:rPr>
          <w:rFonts w:hint="eastAsia"/>
          <w:color w:val="000000" w:themeColor="text1"/>
        </w:rPr>
        <w:t>○</w:t>
      </w:r>
      <w:r w:rsidR="000D6145" w:rsidRPr="00B9609C">
        <w:rPr>
          <w:rFonts w:hint="eastAsia"/>
          <w:color w:val="000000" w:themeColor="text1"/>
        </w:rPr>
        <w:t>○</w:t>
      </w:r>
      <w:r w:rsidR="00C25CC0" w:rsidRPr="00B9609C">
        <w:rPr>
          <w:color w:val="000000" w:themeColor="text1"/>
        </w:rPr>
        <w:t>患有思覺失調症，曾服藥物一陣子目前停藥中，黃員未持有身障</w:t>
      </w:r>
      <w:r w:rsidR="002D5EF2" w:rsidRPr="00B9609C">
        <w:rPr>
          <w:rFonts w:hint="eastAsia"/>
          <w:color w:val="000000" w:themeColor="text1"/>
        </w:rPr>
        <w:t>證明</w:t>
      </w:r>
      <w:r w:rsidR="00C25CC0" w:rsidRPr="00B9609C">
        <w:rPr>
          <w:color w:val="000000" w:themeColor="text1"/>
        </w:rPr>
        <w:t>未列入本次查訪範圍，其精神病症仍屬本所列管個案）。</w:t>
      </w:r>
    </w:p>
    <w:p w:rsidR="00C25CC0" w:rsidRPr="00B9609C" w:rsidRDefault="00ED0EB0" w:rsidP="00B71CD1">
      <w:pPr>
        <w:pStyle w:val="5"/>
        <w:rPr>
          <w:color w:val="000000" w:themeColor="text1"/>
        </w:rPr>
      </w:pPr>
      <w:r w:rsidRPr="00B9609C">
        <w:rPr>
          <w:rFonts w:hint="eastAsia"/>
          <w:color w:val="000000" w:themeColor="text1"/>
        </w:rPr>
        <w:t>有關</w:t>
      </w:r>
      <w:r w:rsidR="00C25CC0" w:rsidRPr="00B9609C">
        <w:rPr>
          <w:color w:val="000000" w:themeColor="text1"/>
        </w:rPr>
        <w:t>「黃姓收容人在外無身障</w:t>
      </w:r>
      <w:r w:rsidR="002D5EF2" w:rsidRPr="00B9609C">
        <w:rPr>
          <w:rFonts w:hint="eastAsia"/>
          <w:color w:val="000000" w:themeColor="text1"/>
        </w:rPr>
        <w:t>證明</w:t>
      </w:r>
      <w:r w:rsidR="00C25CC0" w:rsidRPr="00B9609C">
        <w:rPr>
          <w:color w:val="000000" w:themeColor="text1"/>
        </w:rPr>
        <w:t>、在所內亦無身障</w:t>
      </w:r>
      <w:r w:rsidR="002D5EF2" w:rsidRPr="00B9609C">
        <w:rPr>
          <w:rFonts w:hint="eastAsia"/>
          <w:color w:val="000000" w:themeColor="text1"/>
        </w:rPr>
        <w:t>證明</w:t>
      </w:r>
      <w:r w:rsidR="00C25CC0" w:rsidRPr="00B9609C">
        <w:rPr>
          <w:color w:val="000000" w:themeColor="text1"/>
        </w:rPr>
        <w:t>，顯然屬妄想症狀，未列入身障名單」</w:t>
      </w:r>
      <w:r w:rsidRPr="00B9609C">
        <w:rPr>
          <w:rFonts w:hint="eastAsia"/>
          <w:color w:val="000000" w:themeColor="text1"/>
        </w:rPr>
        <w:lastRenderedPageBreak/>
        <w:t>一節：</w:t>
      </w:r>
      <w:r w:rsidR="00C25CC0" w:rsidRPr="00B9609C">
        <w:rPr>
          <w:rFonts w:hint="eastAsia"/>
          <w:color w:val="000000" w:themeColor="text1"/>
        </w:rPr>
        <w:br/>
      </w:r>
      <w:r w:rsidR="00C25CC0" w:rsidRPr="00B9609C">
        <w:rPr>
          <w:color w:val="000000" w:themeColor="text1"/>
          <w:shd w:val="pct15" w:color="auto" w:fill="FFFFFF"/>
        </w:rPr>
        <w:t>衛生科科長梁博政</w:t>
      </w:r>
      <w:r w:rsidR="00977459" w:rsidRPr="00B9609C">
        <w:rPr>
          <w:rFonts w:hint="eastAsia"/>
          <w:color w:val="000000" w:themeColor="text1"/>
        </w:rPr>
        <w:t>表示，</w:t>
      </w:r>
      <w:r w:rsidR="00C25CC0" w:rsidRPr="00B9609C">
        <w:rPr>
          <w:color w:val="000000" w:themeColor="text1"/>
        </w:rPr>
        <w:t>黃員病因是思覺失調症，未持有身心障礙</w:t>
      </w:r>
      <w:r w:rsidR="002D5EF2" w:rsidRPr="00B9609C">
        <w:rPr>
          <w:rFonts w:hint="eastAsia"/>
          <w:color w:val="000000" w:themeColor="text1"/>
        </w:rPr>
        <w:t>證明</w:t>
      </w:r>
      <w:r w:rsidR="00C25CC0" w:rsidRPr="00B9609C">
        <w:rPr>
          <w:color w:val="000000" w:themeColor="text1"/>
        </w:rPr>
        <w:t>，故未列入此次查訪名單內，惟精神疾病部分仍由列管中。</w:t>
      </w:r>
    </w:p>
    <w:p w:rsidR="00C25CC0" w:rsidRPr="00B9609C" w:rsidRDefault="00C25CC0" w:rsidP="00B71CD1">
      <w:pPr>
        <w:pStyle w:val="5"/>
        <w:rPr>
          <w:color w:val="000000" w:themeColor="text1"/>
        </w:rPr>
      </w:pPr>
      <w:r w:rsidRPr="00B9609C">
        <w:rPr>
          <w:color w:val="000000" w:themeColor="text1"/>
        </w:rPr>
        <w:t>詢據法務部對「矯正機關如何發覺新收沒有</w:t>
      </w:r>
      <w:r w:rsidR="002D5EF2" w:rsidRPr="00B9609C">
        <w:rPr>
          <w:rFonts w:hint="eastAsia"/>
          <w:color w:val="000000" w:themeColor="text1"/>
        </w:rPr>
        <w:t>證明</w:t>
      </w:r>
      <w:r w:rsidRPr="00B9609C">
        <w:rPr>
          <w:color w:val="000000" w:themeColor="text1"/>
        </w:rPr>
        <w:t>但有身心障礙收容人之策進作為」之書面說明：</w:t>
      </w:r>
    </w:p>
    <w:p w:rsidR="00C25CC0" w:rsidRPr="00B9609C" w:rsidRDefault="00C25CC0" w:rsidP="00B71CD1">
      <w:pPr>
        <w:pStyle w:val="6"/>
        <w:rPr>
          <w:color w:val="000000" w:themeColor="text1"/>
        </w:rPr>
      </w:pPr>
      <w:r w:rsidRPr="00B9609C">
        <w:rPr>
          <w:color w:val="000000" w:themeColor="text1"/>
        </w:rPr>
        <w:t>矯正機關對於新入監收容人於新收調查時即進行心理健康篩檢，經篩選為疑似精神病者及領有身心障礙手冊或證明、重大傷病卡、精神科醫師診斷書者，即造冊列管，並安排精神科醫師評估、診治，依醫囑服藥控制病情，並視病情追蹤看診、戒送外醫或移送病監，使其能獲致妥善之照護。</w:t>
      </w:r>
    </w:p>
    <w:p w:rsidR="00C25CC0" w:rsidRPr="00B9609C" w:rsidRDefault="00C25CC0" w:rsidP="00B71CD1">
      <w:pPr>
        <w:pStyle w:val="6"/>
        <w:rPr>
          <w:color w:val="000000" w:themeColor="text1"/>
        </w:rPr>
      </w:pPr>
      <w:r w:rsidRPr="00B9609C">
        <w:rPr>
          <w:color w:val="000000" w:themeColor="text1"/>
        </w:rPr>
        <w:t>矯正機關對於新收入監收容人進行健康檢查，同時調查收容人身心障礙類別及程度，以瞭解收容人身心障礙類別。另收容人於新收入監主動告知持有身心障礙</w:t>
      </w:r>
      <w:r w:rsidR="002D5EF2" w:rsidRPr="00B9609C">
        <w:rPr>
          <w:rFonts w:hint="eastAsia"/>
          <w:color w:val="000000" w:themeColor="text1"/>
        </w:rPr>
        <w:t>證明</w:t>
      </w:r>
      <w:r w:rsidRPr="00B9609C">
        <w:rPr>
          <w:color w:val="000000" w:themeColor="text1"/>
        </w:rPr>
        <w:t>，機關會註記於獄政系統，俾利後續關懷輔導。</w:t>
      </w:r>
    </w:p>
    <w:p w:rsidR="00C25CC0" w:rsidRPr="00B9609C" w:rsidRDefault="00C25CC0" w:rsidP="00B71CD1">
      <w:pPr>
        <w:pStyle w:val="6"/>
        <w:rPr>
          <w:rFonts w:ascii="Times New Roman" w:hAnsi="Times New Roman"/>
          <w:color w:val="000000" w:themeColor="text1"/>
        </w:rPr>
      </w:pPr>
      <w:r w:rsidRPr="00B9609C">
        <w:rPr>
          <w:color w:val="000000" w:themeColor="text1"/>
        </w:rPr>
        <w:t>另按「身心障礙者權益保障法」第6條第1項規定，身心障礙之鑑定係由衛生主管機關指定相關機構或專業人員組成專業團隊，進行鑑定並完成身心障礙</w:t>
      </w:r>
      <w:r w:rsidRPr="00B9609C">
        <w:rPr>
          <w:rFonts w:ascii="Times New Roman" w:hAnsi="Times New Roman"/>
          <w:color w:val="000000" w:themeColor="text1"/>
        </w:rPr>
        <w:t>鑑定報告。爰收容人如有申請身心障礙</w:t>
      </w:r>
      <w:r w:rsidR="002D5EF2" w:rsidRPr="00B9609C">
        <w:rPr>
          <w:rFonts w:hint="eastAsia"/>
          <w:color w:val="000000" w:themeColor="text1"/>
        </w:rPr>
        <w:t>證明</w:t>
      </w:r>
      <w:r w:rsidRPr="00B9609C">
        <w:rPr>
          <w:rFonts w:ascii="Times New Roman" w:hAnsi="Times New Roman"/>
          <w:color w:val="000000" w:themeColor="text1"/>
        </w:rPr>
        <w:t>需求，得提供相關資訊，由矯正署所屬各機關後續安排至醫療院所看診確認。</w:t>
      </w:r>
    </w:p>
    <w:p w:rsidR="00C25CC0" w:rsidRPr="00B9609C" w:rsidRDefault="00C25CC0" w:rsidP="00C25CC0">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108</w:t>
      </w:r>
      <w:r w:rsidRPr="00B9609C">
        <w:rPr>
          <w:rFonts w:ascii="Times New Roman" w:hAnsi="Times New Roman"/>
          <w:color w:val="000000" w:themeColor="text1"/>
        </w:rPr>
        <w:t>年</w:t>
      </w:r>
      <w:r w:rsidRPr="00B9609C">
        <w:rPr>
          <w:rFonts w:ascii="Times New Roman" w:hAnsi="Times New Roman"/>
          <w:color w:val="000000" w:themeColor="text1"/>
        </w:rPr>
        <w:t>7</w:t>
      </w:r>
      <w:r w:rsidRPr="00B9609C">
        <w:rPr>
          <w:rFonts w:ascii="Times New Roman" w:hAnsi="Times New Roman"/>
          <w:color w:val="000000" w:themeColor="text1"/>
        </w:rPr>
        <w:t>月</w:t>
      </w:r>
      <w:r w:rsidRPr="00B9609C">
        <w:rPr>
          <w:rFonts w:ascii="Times New Roman" w:hAnsi="Times New Roman"/>
          <w:color w:val="000000" w:themeColor="text1"/>
        </w:rPr>
        <w:t>8</w:t>
      </w:r>
      <w:r w:rsidRPr="00B9609C">
        <w:rPr>
          <w:rFonts w:ascii="Times New Roman" w:hAnsi="Times New Roman"/>
          <w:color w:val="000000" w:themeColor="text1"/>
        </w:rPr>
        <w:t>日約請相關主管人員到院詢問關此內容摘要：</w:t>
      </w:r>
    </w:p>
    <w:p w:rsidR="00C25CC0" w:rsidRPr="00B9609C" w:rsidRDefault="00ED0EB0" w:rsidP="00B71CD1">
      <w:pPr>
        <w:pStyle w:val="5"/>
        <w:numPr>
          <w:ilvl w:val="0"/>
          <w:numId w:val="168"/>
        </w:numPr>
        <w:rPr>
          <w:color w:val="000000" w:themeColor="text1"/>
        </w:rPr>
      </w:pPr>
      <w:r w:rsidRPr="00B9609C">
        <w:rPr>
          <w:rFonts w:hint="eastAsia"/>
          <w:color w:val="000000" w:themeColor="text1"/>
        </w:rPr>
        <w:t>有關</w:t>
      </w:r>
      <w:r w:rsidR="00C25CC0" w:rsidRPr="00B9609C">
        <w:rPr>
          <w:color w:val="000000" w:themeColor="text1"/>
        </w:rPr>
        <w:t>「法務部及衛</w:t>
      </w:r>
      <w:r w:rsidR="00C25CC0" w:rsidRPr="00B9609C">
        <w:rPr>
          <w:rFonts w:hint="eastAsia"/>
          <w:color w:val="000000" w:themeColor="text1"/>
        </w:rPr>
        <w:t>生</w:t>
      </w:r>
      <w:r w:rsidR="00C25CC0" w:rsidRPr="00B9609C">
        <w:rPr>
          <w:color w:val="000000" w:themeColor="text1"/>
        </w:rPr>
        <w:t>福</w:t>
      </w:r>
      <w:r w:rsidR="00C25CC0" w:rsidRPr="00B9609C">
        <w:rPr>
          <w:rFonts w:hint="eastAsia"/>
          <w:color w:val="000000" w:themeColor="text1"/>
        </w:rPr>
        <w:t>利</w:t>
      </w:r>
      <w:r w:rsidRPr="00B9609C">
        <w:rPr>
          <w:color w:val="000000" w:themeColor="text1"/>
        </w:rPr>
        <w:t>部對於</w:t>
      </w:r>
      <w:r w:rsidRPr="00B9609C">
        <w:rPr>
          <w:rFonts w:hint="eastAsia"/>
          <w:color w:val="000000" w:themeColor="text1"/>
        </w:rPr>
        <w:t>『</w:t>
      </w:r>
      <w:r w:rsidR="00C25CC0" w:rsidRPr="00B9609C">
        <w:rPr>
          <w:color w:val="000000" w:themeColor="text1"/>
        </w:rPr>
        <w:t>介接衛</w:t>
      </w:r>
      <w:r w:rsidR="00C25CC0" w:rsidRPr="00B9609C">
        <w:rPr>
          <w:rFonts w:hint="eastAsia"/>
          <w:color w:val="000000" w:themeColor="text1"/>
        </w:rPr>
        <w:t>生</w:t>
      </w:r>
      <w:r w:rsidR="00C25CC0" w:rsidRPr="00B9609C">
        <w:rPr>
          <w:color w:val="000000" w:themeColor="text1"/>
        </w:rPr>
        <w:t>福</w:t>
      </w:r>
      <w:r w:rsidR="00C25CC0" w:rsidRPr="00B9609C">
        <w:rPr>
          <w:rFonts w:hint="eastAsia"/>
          <w:color w:val="000000" w:themeColor="text1"/>
        </w:rPr>
        <w:t>利</w:t>
      </w:r>
      <w:r w:rsidR="00C25CC0" w:rsidRPr="00B9609C">
        <w:rPr>
          <w:color w:val="000000" w:themeColor="text1"/>
        </w:rPr>
        <w:t>部相關資料至矯正機關之獄政</w:t>
      </w:r>
      <w:r w:rsidRPr="00B9609C">
        <w:rPr>
          <w:color w:val="000000" w:themeColor="text1"/>
        </w:rPr>
        <w:t>系統，有利矯正機關及早掌握身心障礙收容人之病情，俾加強適</w:t>
      </w:r>
      <w:r w:rsidRPr="00B9609C">
        <w:rPr>
          <w:color w:val="000000" w:themeColor="text1"/>
        </w:rPr>
        <w:lastRenderedPageBreak/>
        <w:t>當處遇</w:t>
      </w:r>
      <w:r w:rsidRPr="00B9609C">
        <w:rPr>
          <w:rFonts w:hint="eastAsia"/>
          <w:color w:val="000000" w:themeColor="text1"/>
        </w:rPr>
        <w:t>』</w:t>
      </w:r>
      <w:r w:rsidR="00C25CC0" w:rsidRPr="00B9609C">
        <w:rPr>
          <w:color w:val="000000" w:themeColor="text1"/>
        </w:rPr>
        <w:t>議題之看法</w:t>
      </w:r>
      <w:r w:rsidRPr="00B9609C">
        <w:rPr>
          <w:rFonts w:hint="eastAsia"/>
          <w:color w:val="000000" w:themeColor="text1"/>
        </w:rPr>
        <w:t>及</w:t>
      </w:r>
      <w:r w:rsidR="00C25CC0" w:rsidRPr="00B9609C">
        <w:rPr>
          <w:color w:val="000000" w:themeColor="text1"/>
        </w:rPr>
        <w:t>策進作為為何</w:t>
      </w:r>
      <w:r w:rsidR="00C25CC0" w:rsidRPr="00B9609C">
        <w:rPr>
          <w:rFonts w:hint="eastAsia"/>
          <w:color w:val="000000" w:themeColor="text1"/>
        </w:rPr>
        <w:t>」</w:t>
      </w:r>
      <w:r w:rsidRPr="00B9609C">
        <w:rPr>
          <w:rFonts w:hint="eastAsia"/>
          <w:color w:val="000000" w:themeColor="text1"/>
        </w:rPr>
        <w:t>：</w:t>
      </w:r>
      <w:r w:rsidR="00C25CC0" w:rsidRPr="00B9609C">
        <w:rPr>
          <w:rFonts w:hint="eastAsia"/>
          <w:color w:val="000000" w:themeColor="text1"/>
        </w:rPr>
        <w:br/>
      </w:r>
      <w:r w:rsidR="00C25CC0" w:rsidRPr="00B9609C">
        <w:rPr>
          <w:color w:val="000000" w:themeColor="text1"/>
          <w:shd w:val="pct15" w:color="auto" w:fill="FFFFFF"/>
        </w:rPr>
        <w:t>衛</w:t>
      </w:r>
      <w:r w:rsidR="00C25CC0" w:rsidRPr="00B9609C">
        <w:rPr>
          <w:rFonts w:hint="eastAsia"/>
          <w:color w:val="000000" w:themeColor="text1"/>
          <w:shd w:val="pct15" w:color="auto" w:fill="FFFFFF"/>
        </w:rPr>
        <w:t>生</w:t>
      </w:r>
      <w:r w:rsidR="00C25CC0" w:rsidRPr="00B9609C">
        <w:rPr>
          <w:color w:val="000000" w:themeColor="text1"/>
          <w:shd w:val="pct15" w:color="auto" w:fill="FFFFFF"/>
        </w:rPr>
        <w:t>福</w:t>
      </w:r>
      <w:r w:rsidR="00C25CC0" w:rsidRPr="00B9609C">
        <w:rPr>
          <w:rFonts w:hint="eastAsia"/>
          <w:color w:val="000000" w:themeColor="text1"/>
          <w:shd w:val="pct15" w:color="auto" w:fill="FFFFFF"/>
        </w:rPr>
        <w:t>利</w:t>
      </w:r>
      <w:r w:rsidR="00C25CC0" w:rsidRPr="00B9609C">
        <w:rPr>
          <w:color w:val="000000" w:themeColor="text1"/>
          <w:shd w:val="pct15" w:color="auto" w:fill="FFFFFF"/>
        </w:rPr>
        <w:t>部健保署署長李伯璋</w:t>
      </w:r>
      <w:r w:rsidR="00711963" w:rsidRPr="00B9609C">
        <w:rPr>
          <w:rFonts w:hint="eastAsia"/>
          <w:color w:val="000000" w:themeColor="text1"/>
        </w:rPr>
        <w:t>表示</w:t>
      </w:r>
      <w:r w:rsidR="00977459" w:rsidRPr="00B9609C">
        <w:rPr>
          <w:rFonts w:hint="eastAsia"/>
          <w:color w:val="000000" w:themeColor="text1"/>
        </w:rPr>
        <w:t>，</w:t>
      </w:r>
      <w:r w:rsidR="00C25CC0" w:rsidRPr="00B9609C">
        <w:rPr>
          <w:color w:val="000000" w:themeColor="text1"/>
        </w:rPr>
        <w:t>本部所推廣之國人健康存摺，有最近3年相關資料可供查詢運用。」</w:t>
      </w:r>
    </w:p>
    <w:p w:rsidR="00C25CC0" w:rsidRPr="00B9609C" w:rsidRDefault="00ED0EB0" w:rsidP="00B71CD1">
      <w:pPr>
        <w:pStyle w:val="5"/>
        <w:rPr>
          <w:color w:val="000000" w:themeColor="text1"/>
        </w:rPr>
      </w:pPr>
      <w:r w:rsidRPr="00B9609C">
        <w:rPr>
          <w:rFonts w:hint="eastAsia"/>
          <w:color w:val="000000" w:themeColor="text1"/>
        </w:rPr>
        <w:t>有關</w:t>
      </w:r>
      <w:r w:rsidR="00C25CC0" w:rsidRPr="00B9609C">
        <w:rPr>
          <w:color w:val="000000" w:themeColor="text1"/>
        </w:rPr>
        <w:t>「國家公法上基礎議題，允應找學者專家做專題研究，事涉特別法律關係，受刑人有特別服從關係，何種資訊由國家做主，應有堅強理論基礎，何種資訊不得拒絕，形成堅實論理基礎，特別法律關係取得資訊正當性，合法性，如何克服法令俾取得資訊，允應在監獄行刑法中修正列入，先決條件是找學者專家提供理論基礎」。</w:t>
      </w:r>
    </w:p>
    <w:p w:rsidR="00C25CC0" w:rsidRPr="00B9609C" w:rsidRDefault="00ED0EB0" w:rsidP="00B71CD1">
      <w:pPr>
        <w:pStyle w:val="5"/>
        <w:rPr>
          <w:color w:val="000000" w:themeColor="text1"/>
        </w:rPr>
      </w:pPr>
      <w:r w:rsidRPr="00B9609C">
        <w:rPr>
          <w:rFonts w:hint="eastAsia"/>
          <w:color w:val="000000" w:themeColor="text1"/>
        </w:rPr>
        <w:t>有關</w:t>
      </w:r>
      <w:r w:rsidR="00C25CC0" w:rsidRPr="00B9609C">
        <w:rPr>
          <w:color w:val="000000" w:themeColor="text1"/>
        </w:rPr>
        <w:t>「收容人入監後，</w:t>
      </w:r>
      <w:r w:rsidRPr="00B9609C">
        <w:rPr>
          <w:color w:val="000000" w:themeColor="text1"/>
        </w:rPr>
        <w:t>何種資訊是</w:t>
      </w:r>
      <w:r w:rsidR="00C25CC0" w:rsidRPr="00B9609C">
        <w:rPr>
          <w:color w:val="000000" w:themeColor="text1"/>
        </w:rPr>
        <w:t>國家一定要取得的</w:t>
      </w:r>
      <w:r w:rsidRPr="00B9609C">
        <w:rPr>
          <w:color w:val="000000" w:themeColor="text1"/>
        </w:rPr>
        <w:t>，允應立法規範。</w:t>
      </w:r>
      <w:r w:rsidRPr="00B9609C">
        <w:rPr>
          <w:rFonts w:hint="eastAsia"/>
          <w:color w:val="000000" w:themeColor="text1"/>
        </w:rPr>
        <w:t>」一節：</w:t>
      </w:r>
      <w:r w:rsidR="00C25CC0" w:rsidRPr="00B9609C">
        <w:rPr>
          <w:rFonts w:hint="eastAsia"/>
          <w:color w:val="000000" w:themeColor="text1"/>
        </w:rPr>
        <w:br/>
      </w:r>
      <w:r w:rsidR="00C25CC0" w:rsidRPr="00B9609C">
        <w:rPr>
          <w:color w:val="000000" w:themeColor="text1"/>
          <w:shd w:val="pct15" w:color="auto" w:fill="FFFFFF"/>
        </w:rPr>
        <w:t>矯正署署長黃俊棠</w:t>
      </w:r>
      <w:r w:rsidR="00711963" w:rsidRPr="00B9609C">
        <w:rPr>
          <w:rFonts w:hint="eastAsia"/>
          <w:color w:val="000000" w:themeColor="text1"/>
        </w:rPr>
        <w:t>表示</w:t>
      </w:r>
      <w:r w:rsidR="00977459" w:rsidRPr="00B9609C">
        <w:rPr>
          <w:rFonts w:hint="eastAsia"/>
          <w:color w:val="000000" w:themeColor="text1"/>
        </w:rPr>
        <w:t>，</w:t>
      </w:r>
      <w:r w:rsidR="00C25CC0" w:rsidRPr="00B9609C">
        <w:rPr>
          <w:color w:val="000000" w:themeColor="text1"/>
        </w:rPr>
        <w:t>監獄行刑法草案仍有修正的空間。」</w:t>
      </w:r>
    </w:p>
    <w:p w:rsidR="00C25CC0" w:rsidRPr="00B9609C" w:rsidRDefault="00ED0EB0" w:rsidP="00B71CD1">
      <w:pPr>
        <w:pStyle w:val="5"/>
        <w:rPr>
          <w:color w:val="000000" w:themeColor="text1"/>
        </w:rPr>
      </w:pPr>
      <w:r w:rsidRPr="00B9609C">
        <w:rPr>
          <w:rFonts w:hint="eastAsia"/>
          <w:color w:val="000000" w:themeColor="text1"/>
        </w:rPr>
        <w:t>有關</w:t>
      </w:r>
      <w:r w:rsidR="00C25CC0" w:rsidRPr="00B9609C">
        <w:rPr>
          <w:color w:val="000000" w:themeColor="text1"/>
        </w:rPr>
        <w:t>「審判時精神鑑定資料，可否上雲端？目前6萬多名收容人，約2800</w:t>
      </w:r>
      <w:r w:rsidRPr="00B9609C">
        <w:rPr>
          <w:rFonts w:hint="eastAsia"/>
          <w:color w:val="000000" w:themeColor="text1"/>
        </w:rPr>
        <w:t>至</w:t>
      </w:r>
      <w:r w:rsidR="00C25CC0" w:rsidRPr="00B9609C">
        <w:rPr>
          <w:color w:val="000000" w:themeColor="text1"/>
        </w:rPr>
        <w:t>3000人精神病犯，約占5%，國外較寬認定，約30</w:t>
      </w:r>
      <w:r w:rsidRPr="00B9609C">
        <w:rPr>
          <w:rFonts w:hint="eastAsia"/>
          <w:color w:val="000000" w:themeColor="text1"/>
        </w:rPr>
        <w:t>至</w:t>
      </w:r>
      <w:r w:rsidR="00C25CC0" w:rsidRPr="00B9609C">
        <w:rPr>
          <w:color w:val="000000" w:themeColor="text1"/>
        </w:rPr>
        <w:t>40%，國內偏低，鑑定不易，病例銜轉問題，發監執行時未帶入監所，俟嚴重違規才發現異常，</w:t>
      </w:r>
      <w:r w:rsidRPr="00B9609C">
        <w:rPr>
          <w:color w:val="000000" w:themeColor="text1"/>
        </w:rPr>
        <w:t>送門診、投藥，若病歷可以介接移轉查詢，將有利該等收容人之處遇</w:t>
      </w:r>
      <w:r w:rsidR="00C25CC0" w:rsidRPr="00B9609C">
        <w:rPr>
          <w:color w:val="000000" w:themeColor="text1"/>
        </w:rPr>
        <w:t>」</w:t>
      </w:r>
      <w:r w:rsidRPr="00B9609C">
        <w:rPr>
          <w:rFonts w:hint="eastAsia"/>
          <w:color w:val="000000" w:themeColor="text1"/>
        </w:rPr>
        <w:t>。</w:t>
      </w:r>
      <w:r w:rsidR="00C25CC0" w:rsidRPr="00B9609C">
        <w:rPr>
          <w:color w:val="000000" w:themeColor="text1"/>
          <w:shd w:val="pct15" w:color="auto" w:fill="FFFFFF"/>
        </w:rPr>
        <w:t>衛</w:t>
      </w:r>
      <w:r w:rsidR="00C25CC0" w:rsidRPr="00B9609C">
        <w:rPr>
          <w:rFonts w:hint="eastAsia"/>
          <w:color w:val="000000" w:themeColor="text1"/>
          <w:shd w:val="pct15" w:color="auto" w:fill="FFFFFF"/>
        </w:rPr>
        <w:t>生</w:t>
      </w:r>
      <w:r w:rsidR="00C25CC0" w:rsidRPr="00B9609C">
        <w:rPr>
          <w:color w:val="000000" w:themeColor="text1"/>
          <w:shd w:val="pct15" w:color="auto" w:fill="FFFFFF"/>
        </w:rPr>
        <w:t>福</w:t>
      </w:r>
      <w:r w:rsidR="00C25CC0" w:rsidRPr="00B9609C">
        <w:rPr>
          <w:rFonts w:hint="eastAsia"/>
          <w:color w:val="000000" w:themeColor="text1"/>
          <w:shd w:val="pct15" w:color="auto" w:fill="FFFFFF"/>
        </w:rPr>
        <w:t>利</w:t>
      </w:r>
      <w:r w:rsidRPr="00B9609C">
        <w:rPr>
          <w:color w:val="000000" w:themeColor="text1"/>
          <w:shd w:val="pct15" w:color="auto" w:fill="FFFFFF"/>
        </w:rPr>
        <w:t>部健保署署長李伯璋</w:t>
      </w:r>
      <w:r w:rsidRPr="00B9609C">
        <w:rPr>
          <w:rFonts w:hint="eastAsia"/>
          <w:color w:val="000000" w:themeColor="text1"/>
          <w:shd w:val="pct15" w:color="auto" w:fill="FFFFFF"/>
        </w:rPr>
        <w:t>表示</w:t>
      </w:r>
      <w:r w:rsidR="00977459" w:rsidRPr="00B9609C">
        <w:rPr>
          <w:rFonts w:hint="eastAsia"/>
          <w:color w:val="000000" w:themeColor="text1"/>
        </w:rPr>
        <w:t>，</w:t>
      </w:r>
      <w:r w:rsidRPr="00B9609C">
        <w:rPr>
          <w:color w:val="000000" w:themeColor="text1"/>
        </w:rPr>
        <w:t>委員指示</w:t>
      </w:r>
      <w:r w:rsidRPr="00B9609C">
        <w:rPr>
          <w:rFonts w:hint="eastAsia"/>
          <w:color w:val="000000" w:themeColor="text1"/>
        </w:rPr>
        <w:t>將</w:t>
      </w:r>
      <w:r w:rsidR="00C25CC0" w:rsidRPr="00B9609C">
        <w:rPr>
          <w:color w:val="000000" w:themeColor="text1"/>
        </w:rPr>
        <w:t>研究辦理，並協調法務部辦理。</w:t>
      </w:r>
    </w:p>
    <w:p w:rsidR="00F60AA6" w:rsidRPr="00B9609C" w:rsidRDefault="00F60AA6" w:rsidP="00B71CD1">
      <w:pPr>
        <w:pStyle w:val="5"/>
        <w:rPr>
          <w:color w:val="000000" w:themeColor="text1"/>
        </w:rPr>
      </w:pPr>
      <w:r w:rsidRPr="00B9609C">
        <w:rPr>
          <w:rFonts w:hint="eastAsia"/>
          <w:color w:val="000000" w:themeColor="text1"/>
        </w:rPr>
        <w:t>法務部對於「審判階段精神病犯鑑定資料介接至矯正機關之獄政系統，有利矯正機關及早掌握受刑人之精神病情」議題之看法為何？策進作為為何？</w:t>
      </w:r>
    </w:p>
    <w:p w:rsidR="00F60AA6" w:rsidRPr="00B9609C" w:rsidRDefault="00F60AA6" w:rsidP="00B71CD1">
      <w:pPr>
        <w:pStyle w:val="6"/>
        <w:rPr>
          <w:color w:val="000000" w:themeColor="text1"/>
        </w:rPr>
      </w:pPr>
      <w:r w:rsidRPr="00B9609C">
        <w:rPr>
          <w:color w:val="000000" w:themeColor="text1"/>
        </w:rPr>
        <w:t>精神鑑定於刑事方面之用途，主要為鑑定刑事案件被告犯行當時之精神狀態（有無責任能力），其中可能探討至被告之精神病史，</w:t>
      </w:r>
      <w:r w:rsidRPr="00B9609C">
        <w:rPr>
          <w:color w:val="000000" w:themeColor="text1"/>
        </w:rPr>
        <w:lastRenderedPageBreak/>
        <w:t>可能得協助了解被告病情。惟精神病鑑定資料為法院判決使用之專業資料，實際仍需由精神科醫師判讀與治療為宜。</w:t>
      </w:r>
    </w:p>
    <w:p w:rsidR="00F60AA6" w:rsidRPr="00B9609C" w:rsidRDefault="00F60AA6" w:rsidP="00B71CD1">
      <w:pPr>
        <w:pStyle w:val="6"/>
        <w:rPr>
          <w:color w:val="000000" w:themeColor="text1"/>
        </w:rPr>
      </w:pPr>
      <w:r w:rsidRPr="00B9609C">
        <w:rPr>
          <w:color w:val="000000" w:themeColor="text1"/>
        </w:rPr>
        <w:t>經電詢司法院，目前鑑定資料尚無建立資訊系統，僅有書面資料，難以數位化方式介接至獄政系統。如司法院願提供精神病犯鑑定報告，且提供此報告符合個人資料保護法相關規定。矯正機關可於監內看診時，提供醫師參考。</w:t>
      </w:r>
    </w:p>
    <w:p w:rsidR="00C25CC0" w:rsidRPr="00B9609C" w:rsidRDefault="00C25CC0" w:rsidP="00C25CC0">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詢據衛</w:t>
      </w:r>
      <w:r w:rsidRPr="00B9609C">
        <w:rPr>
          <w:rFonts w:ascii="Times New Roman" w:hAnsi="Times New Roman" w:hint="eastAsia"/>
          <w:color w:val="000000" w:themeColor="text1"/>
        </w:rPr>
        <w:t>生</w:t>
      </w:r>
      <w:r w:rsidRPr="00B9609C">
        <w:rPr>
          <w:rFonts w:ascii="Times New Roman" w:hAnsi="Times New Roman"/>
          <w:color w:val="000000" w:themeColor="text1"/>
        </w:rPr>
        <w:t>福</w:t>
      </w:r>
      <w:r w:rsidRPr="00B9609C">
        <w:rPr>
          <w:rFonts w:ascii="Times New Roman" w:hAnsi="Times New Roman" w:hint="eastAsia"/>
          <w:color w:val="000000" w:themeColor="text1"/>
        </w:rPr>
        <w:t>利</w:t>
      </w:r>
      <w:r w:rsidRPr="00B9609C">
        <w:rPr>
          <w:rFonts w:ascii="Times New Roman" w:hAnsi="Times New Roman"/>
          <w:color w:val="000000" w:themeColor="text1"/>
        </w:rPr>
        <w:t>部對有關議題之書面說明：</w:t>
      </w:r>
    </w:p>
    <w:p w:rsidR="00C25CC0" w:rsidRPr="00B9609C" w:rsidRDefault="00C25CC0" w:rsidP="00B24CF4">
      <w:pPr>
        <w:pStyle w:val="5"/>
        <w:numPr>
          <w:ilvl w:val="0"/>
          <w:numId w:val="114"/>
        </w:numPr>
        <w:rPr>
          <w:color w:val="000000" w:themeColor="text1"/>
        </w:rPr>
      </w:pPr>
      <w:r w:rsidRPr="00B9609C">
        <w:rPr>
          <w:color w:val="000000" w:themeColor="text1"/>
        </w:rPr>
        <w:t>臚列健保醫療雲端資訊查詢系統目前登錄被保險人就醫資料欄位一覽表（含空白資料樣張），又此系統開放查詢權限之對象為何？</w:t>
      </w:r>
    </w:p>
    <w:p w:rsidR="00C25CC0" w:rsidRPr="00B9609C" w:rsidRDefault="00C25CC0" w:rsidP="00C25CC0">
      <w:pPr>
        <w:pStyle w:val="6"/>
        <w:rPr>
          <w:color w:val="000000" w:themeColor="text1"/>
        </w:rPr>
      </w:pPr>
      <w:r w:rsidRPr="00B9609C">
        <w:rPr>
          <w:rFonts w:ascii="Times New Roman" w:hAnsi="Times New Roman"/>
          <w:color w:val="000000" w:themeColor="text1"/>
        </w:rPr>
        <w:t>衛</w:t>
      </w:r>
      <w:r w:rsidRPr="00B9609C">
        <w:rPr>
          <w:rFonts w:ascii="Times New Roman" w:hAnsi="Times New Roman" w:hint="eastAsia"/>
          <w:color w:val="000000" w:themeColor="text1"/>
        </w:rPr>
        <w:t>生</w:t>
      </w:r>
      <w:r w:rsidRPr="00B9609C">
        <w:rPr>
          <w:rFonts w:ascii="Times New Roman" w:hAnsi="Times New Roman"/>
          <w:color w:val="000000" w:themeColor="text1"/>
        </w:rPr>
        <w:t>福</w:t>
      </w:r>
      <w:r w:rsidRPr="00B9609C">
        <w:rPr>
          <w:rFonts w:ascii="Times New Roman" w:hAnsi="Times New Roman" w:hint="eastAsia"/>
          <w:color w:val="000000" w:themeColor="text1"/>
        </w:rPr>
        <w:t>利</w:t>
      </w:r>
      <w:r w:rsidRPr="00B9609C">
        <w:rPr>
          <w:rFonts w:ascii="Times New Roman" w:hAnsi="Times New Roman"/>
          <w:color w:val="000000" w:themeColor="text1"/>
        </w:rPr>
        <w:t>部</w:t>
      </w:r>
      <w:r w:rsidRPr="00B9609C">
        <w:rPr>
          <w:color w:val="000000" w:themeColor="text1"/>
        </w:rPr>
        <w:t>為提升病人就醫及用藥安全，同時使健保資源更有效率的使用，於102年7月建置健保雲端藥歷系統，將病人跨院所申報的藥品費用資料（近3個月內）提供特約院所查詢，可避免潛在重複處方的風險。</w:t>
      </w:r>
    </w:p>
    <w:p w:rsidR="00C25CC0" w:rsidRPr="00B9609C" w:rsidRDefault="00C25CC0" w:rsidP="00C25CC0">
      <w:pPr>
        <w:pStyle w:val="6"/>
        <w:rPr>
          <w:color w:val="000000" w:themeColor="text1"/>
        </w:rPr>
      </w:pPr>
      <w:r w:rsidRPr="00B9609C">
        <w:rPr>
          <w:color w:val="000000" w:themeColor="text1"/>
        </w:rPr>
        <w:t>105年升級為「健保醫療資訊雲端查詢系統」（下稱本系統），提供醫師於臨床處置、開立處方及藥事人員調劑或用藥諮詢時，可查詢病人過去的就醫資訊，查詢頁籤包含西醫、中醫用藥紀錄、檢查檢驗紀錄與結果、手術明細紀錄、牙科處置及手術紀錄、過敏藥物紀錄、特定管制藥品用藥紀錄、特定凝血因子用藥紀錄、復健醫療紀錄、出院病歷摘要及CDC預防接種等12項頁籤。</w:t>
      </w:r>
    </w:p>
    <w:p w:rsidR="00C25CC0" w:rsidRPr="00B9609C" w:rsidRDefault="00C25CC0" w:rsidP="00C25CC0">
      <w:pPr>
        <w:pStyle w:val="6"/>
        <w:rPr>
          <w:color w:val="000000" w:themeColor="text1"/>
        </w:rPr>
      </w:pPr>
      <w:r w:rsidRPr="00B9609C">
        <w:rPr>
          <w:color w:val="000000" w:themeColor="text1"/>
        </w:rPr>
        <w:t>健保特約醫事服務機構之醫師及藥師，於健保資訊服網服務系統（VPN），透過三卡認證（醫事機構安全模組卡、醫事人員卡及病人</w:t>
      </w:r>
      <w:r w:rsidRPr="00B9609C">
        <w:rPr>
          <w:color w:val="000000" w:themeColor="text1"/>
        </w:rPr>
        <w:lastRenderedPageBreak/>
        <w:t>健保卡）可查詢本系統。</w:t>
      </w:r>
    </w:p>
    <w:p w:rsidR="00C25CC0" w:rsidRPr="00B9609C" w:rsidRDefault="00C25CC0" w:rsidP="00C25CC0">
      <w:pPr>
        <w:pStyle w:val="5"/>
        <w:rPr>
          <w:color w:val="000000" w:themeColor="text1"/>
        </w:rPr>
      </w:pPr>
      <w:r w:rsidRPr="00B9609C">
        <w:rPr>
          <w:color w:val="000000" w:themeColor="text1"/>
        </w:rPr>
        <w:t>衛</w:t>
      </w:r>
      <w:r w:rsidRPr="00B9609C">
        <w:rPr>
          <w:rFonts w:hint="eastAsia"/>
          <w:color w:val="000000" w:themeColor="text1"/>
        </w:rPr>
        <w:t>生</w:t>
      </w:r>
      <w:r w:rsidRPr="00B9609C">
        <w:rPr>
          <w:color w:val="000000" w:themeColor="text1"/>
        </w:rPr>
        <w:t>福</w:t>
      </w:r>
      <w:r w:rsidRPr="00B9609C">
        <w:rPr>
          <w:rFonts w:hint="eastAsia"/>
          <w:color w:val="000000" w:themeColor="text1"/>
        </w:rPr>
        <w:t>利</w:t>
      </w:r>
      <w:r w:rsidRPr="00B9609C">
        <w:rPr>
          <w:color w:val="000000" w:themeColor="text1"/>
        </w:rPr>
        <w:t>部建議矯正署如何改善各矯正機關收容人受刑前後病歷銜轉之相關缺漏不全問題</w:t>
      </w:r>
      <w:r w:rsidRPr="00B9609C">
        <w:rPr>
          <w:rFonts w:hint="eastAsia"/>
          <w:color w:val="000000" w:themeColor="text1"/>
        </w:rPr>
        <w:t>？</w:t>
      </w:r>
    </w:p>
    <w:p w:rsidR="00C25CC0" w:rsidRPr="00B9609C" w:rsidRDefault="00C25CC0" w:rsidP="00B24CF4">
      <w:pPr>
        <w:pStyle w:val="6"/>
        <w:numPr>
          <w:ilvl w:val="5"/>
          <w:numId w:val="115"/>
        </w:numPr>
        <w:ind w:left="2382" w:hanging="851"/>
        <w:rPr>
          <w:color w:val="000000" w:themeColor="text1"/>
        </w:rPr>
      </w:pPr>
      <w:r w:rsidRPr="00B9609C">
        <w:rPr>
          <w:color w:val="000000" w:themeColor="text1"/>
        </w:rPr>
        <w:t>依醫療法第67條規定，病歷資料包含醫師依醫師法執行業務所製作之病歷，各項檢查、檢驗報告資料，及其他各類醫事人員執行業務所製作之紀錄，並依同法第70條規定由醫療機構保存；健保資料係健保特約醫事服務機構依法向本署申報醫療費用之資料，非屬於病歷。</w:t>
      </w:r>
    </w:p>
    <w:p w:rsidR="00C25CC0" w:rsidRPr="00B9609C" w:rsidRDefault="00C25CC0" w:rsidP="00C25CC0">
      <w:pPr>
        <w:pStyle w:val="6"/>
        <w:rPr>
          <w:color w:val="000000" w:themeColor="text1"/>
        </w:rPr>
      </w:pPr>
      <w:r w:rsidRPr="00B9609C">
        <w:rPr>
          <w:color w:val="000000" w:themeColor="text1"/>
        </w:rPr>
        <w:t>又依個人資料保護法（下稱個資法）第6條規定，病歷資料屬於特種個人資料，法務部矯正署蒐集、處理或利用矯正機關收容人受刑前後之病歷資料，應符合個人資料保護法規定。</w:t>
      </w:r>
    </w:p>
    <w:p w:rsidR="00C25CC0" w:rsidRPr="00B9609C" w:rsidRDefault="00C25CC0" w:rsidP="00C25CC0">
      <w:pPr>
        <w:pStyle w:val="3"/>
        <w:rPr>
          <w:color w:val="000000" w:themeColor="text1"/>
        </w:rPr>
      </w:pPr>
      <w:bookmarkStart w:id="6030" w:name="_Toc15735185"/>
      <w:bookmarkStart w:id="6031" w:name="_Toc16006112"/>
      <w:bookmarkStart w:id="6032" w:name="_Toc16071380"/>
      <w:bookmarkStart w:id="6033" w:name="_Toc18854682"/>
      <w:bookmarkStart w:id="6034" w:name="_Toc18856379"/>
      <w:bookmarkStart w:id="6035" w:name="_Toc18943170"/>
      <w:bookmarkStart w:id="6036" w:name="_Toc20991454"/>
      <w:bookmarkStart w:id="6037" w:name="_Toc21939011"/>
      <w:bookmarkStart w:id="6038" w:name="_Toc23587996"/>
      <w:bookmarkStart w:id="6039" w:name="_Toc23776674"/>
      <w:r w:rsidRPr="00B9609C">
        <w:rPr>
          <w:color w:val="000000" w:themeColor="text1"/>
        </w:rPr>
        <w:t>查據衛</w:t>
      </w:r>
      <w:r w:rsidRPr="00B9609C">
        <w:rPr>
          <w:rFonts w:hint="eastAsia"/>
          <w:color w:val="000000" w:themeColor="text1"/>
        </w:rPr>
        <w:t>生</w:t>
      </w:r>
      <w:r w:rsidRPr="00B9609C">
        <w:rPr>
          <w:color w:val="000000" w:themeColor="text1"/>
        </w:rPr>
        <w:t>福</w:t>
      </w:r>
      <w:r w:rsidRPr="00B9609C">
        <w:rPr>
          <w:rFonts w:hint="eastAsia"/>
          <w:color w:val="000000" w:themeColor="text1"/>
        </w:rPr>
        <w:t>利</w:t>
      </w:r>
      <w:r w:rsidRPr="00B9609C">
        <w:rPr>
          <w:color w:val="000000" w:themeColor="text1"/>
        </w:rPr>
        <w:t>部針對「介接衛生福利部相關資料至矯正機關之獄政系統，有利矯正機關及早掌握身心障礙收容人之病情，俾加強篩檢及適當處遇之看法為何？策進作為為何？」議題復稱</w:t>
      </w:r>
      <w:r w:rsidRPr="00B9609C">
        <w:rPr>
          <w:rStyle w:val="aff1"/>
          <w:color w:val="000000" w:themeColor="text1"/>
        </w:rPr>
        <w:footnoteReference w:id="15"/>
      </w:r>
      <w:r w:rsidRPr="00B9609C">
        <w:rPr>
          <w:color w:val="000000" w:themeColor="text1"/>
        </w:rPr>
        <w:t>：</w:t>
      </w:r>
      <w:bookmarkEnd w:id="6030"/>
      <w:bookmarkEnd w:id="6031"/>
      <w:bookmarkEnd w:id="6032"/>
      <w:bookmarkEnd w:id="6033"/>
      <w:bookmarkEnd w:id="6034"/>
      <w:bookmarkEnd w:id="6035"/>
      <w:bookmarkEnd w:id="6036"/>
      <w:bookmarkEnd w:id="6037"/>
      <w:bookmarkEnd w:id="6038"/>
      <w:bookmarkEnd w:id="6039"/>
    </w:p>
    <w:p w:rsidR="00C25CC0" w:rsidRPr="00B9609C" w:rsidRDefault="00C25CC0" w:rsidP="00C25CC0">
      <w:pPr>
        <w:pStyle w:val="4"/>
        <w:rPr>
          <w:color w:val="000000" w:themeColor="text1"/>
        </w:rPr>
      </w:pPr>
      <w:r w:rsidRPr="00B9609C">
        <w:rPr>
          <w:color w:val="000000" w:themeColor="text1"/>
        </w:rPr>
        <w:t>衛</w:t>
      </w:r>
      <w:r w:rsidRPr="00B9609C">
        <w:rPr>
          <w:rFonts w:hint="eastAsia"/>
          <w:color w:val="000000" w:themeColor="text1"/>
        </w:rPr>
        <w:t>生</w:t>
      </w:r>
      <w:r w:rsidRPr="00B9609C">
        <w:rPr>
          <w:color w:val="000000" w:themeColor="text1"/>
        </w:rPr>
        <w:t>福</w:t>
      </w:r>
      <w:r w:rsidRPr="00B9609C">
        <w:rPr>
          <w:rFonts w:hint="eastAsia"/>
          <w:color w:val="000000" w:themeColor="text1"/>
        </w:rPr>
        <w:t>利</w:t>
      </w:r>
      <w:r w:rsidRPr="00B9609C">
        <w:rPr>
          <w:color w:val="000000" w:themeColor="text1"/>
        </w:rPr>
        <w:t>部</w:t>
      </w:r>
      <w:r w:rsidRPr="00B9609C">
        <w:rPr>
          <w:rFonts w:hint="eastAsia"/>
          <w:color w:val="000000" w:themeColor="text1"/>
        </w:rPr>
        <w:t>「毒</w:t>
      </w:r>
      <w:r w:rsidRPr="00B9609C">
        <w:rPr>
          <w:color w:val="000000" w:themeColor="text1"/>
        </w:rPr>
        <w:t>品</w:t>
      </w:r>
      <w:r w:rsidRPr="00B9609C">
        <w:rPr>
          <w:rFonts w:hint="eastAsia"/>
          <w:color w:val="000000" w:themeColor="text1"/>
        </w:rPr>
        <w:t>成</w:t>
      </w:r>
      <w:r w:rsidRPr="00B9609C">
        <w:rPr>
          <w:color w:val="000000" w:themeColor="text1"/>
        </w:rPr>
        <w:t>癮者單一</w:t>
      </w:r>
      <w:r w:rsidRPr="00B9609C">
        <w:rPr>
          <w:rFonts w:hint="eastAsia"/>
          <w:color w:val="000000" w:themeColor="text1"/>
        </w:rPr>
        <w:t>窗</w:t>
      </w:r>
      <w:r w:rsidRPr="00B9609C">
        <w:rPr>
          <w:color w:val="000000" w:themeColor="text1"/>
        </w:rPr>
        <w:t>口服務系</w:t>
      </w:r>
      <w:r w:rsidRPr="00B9609C">
        <w:rPr>
          <w:rFonts w:hint="eastAsia"/>
          <w:color w:val="000000" w:themeColor="text1"/>
        </w:rPr>
        <w:t>統</w:t>
      </w:r>
      <w:r w:rsidRPr="00B9609C">
        <w:rPr>
          <w:color w:val="000000" w:themeColor="text1"/>
        </w:rPr>
        <w:t>」已與</w:t>
      </w:r>
      <w:r w:rsidRPr="00B9609C">
        <w:rPr>
          <w:rFonts w:hint="eastAsia"/>
          <w:color w:val="000000" w:themeColor="text1"/>
        </w:rPr>
        <w:t>獄政</w:t>
      </w:r>
      <w:r w:rsidRPr="00B9609C">
        <w:rPr>
          <w:color w:val="000000" w:themeColor="text1"/>
        </w:rPr>
        <w:t>系</w:t>
      </w:r>
      <w:r w:rsidRPr="00B9609C">
        <w:rPr>
          <w:rFonts w:hint="eastAsia"/>
          <w:color w:val="000000" w:themeColor="text1"/>
        </w:rPr>
        <w:t>統介</w:t>
      </w:r>
      <w:r w:rsidRPr="00B9609C">
        <w:rPr>
          <w:color w:val="000000" w:themeColor="text1"/>
        </w:rPr>
        <w:t>接，</w:t>
      </w:r>
      <w:r w:rsidRPr="00B9609C">
        <w:rPr>
          <w:rFonts w:hint="eastAsia"/>
          <w:color w:val="000000" w:themeColor="text1"/>
        </w:rPr>
        <w:t>另</w:t>
      </w:r>
      <w:r w:rsidRPr="00B9609C">
        <w:rPr>
          <w:color w:val="000000" w:themeColor="text1"/>
        </w:rPr>
        <w:t>「精神照護資訊管理系統」目前申請與</w:t>
      </w:r>
      <w:r w:rsidRPr="00B9609C">
        <w:rPr>
          <w:rFonts w:hint="eastAsia"/>
          <w:color w:val="000000" w:themeColor="text1"/>
        </w:rPr>
        <w:t>獄政</w:t>
      </w:r>
      <w:r w:rsidRPr="00B9609C">
        <w:rPr>
          <w:color w:val="000000" w:themeColor="text1"/>
        </w:rPr>
        <w:t>系</w:t>
      </w:r>
      <w:r w:rsidRPr="00B9609C">
        <w:rPr>
          <w:rFonts w:hint="eastAsia"/>
          <w:color w:val="000000" w:themeColor="text1"/>
        </w:rPr>
        <w:t>統介</w:t>
      </w:r>
      <w:r w:rsidRPr="00B9609C">
        <w:rPr>
          <w:color w:val="000000" w:themeColor="text1"/>
        </w:rPr>
        <w:t>接</w:t>
      </w:r>
      <w:r w:rsidRPr="00B9609C">
        <w:rPr>
          <w:rFonts w:hint="eastAsia"/>
          <w:color w:val="000000" w:themeColor="text1"/>
        </w:rPr>
        <w:t>中</w:t>
      </w:r>
      <w:r w:rsidRPr="00B9609C">
        <w:rPr>
          <w:color w:val="000000" w:themeColor="text1"/>
        </w:rPr>
        <w:t>，</w:t>
      </w:r>
      <w:r w:rsidRPr="00B9609C">
        <w:rPr>
          <w:rFonts w:hint="eastAsia"/>
          <w:color w:val="000000" w:themeColor="text1"/>
        </w:rPr>
        <w:t>如矯</w:t>
      </w:r>
      <w:r w:rsidRPr="00B9609C">
        <w:rPr>
          <w:color w:val="000000" w:themeColor="text1"/>
        </w:rPr>
        <w:t>正機關為掌握精神疾病</w:t>
      </w:r>
      <w:r w:rsidRPr="00B9609C">
        <w:rPr>
          <w:rFonts w:hint="eastAsia"/>
          <w:color w:val="000000" w:themeColor="text1"/>
        </w:rPr>
        <w:t>病</w:t>
      </w:r>
      <w:r w:rsidRPr="00B9609C">
        <w:rPr>
          <w:color w:val="000000" w:themeColor="text1"/>
        </w:rPr>
        <w:t>情或</w:t>
      </w:r>
      <w:r w:rsidRPr="00B9609C">
        <w:rPr>
          <w:rFonts w:hint="eastAsia"/>
          <w:color w:val="000000" w:themeColor="text1"/>
        </w:rPr>
        <w:t>施</w:t>
      </w:r>
      <w:r w:rsidRPr="00B9609C">
        <w:rPr>
          <w:color w:val="000000" w:themeColor="text1"/>
        </w:rPr>
        <w:t>用第一、二</w:t>
      </w:r>
      <w:r w:rsidRPr="00B9609C">
        <w:rPr>
          <w:rFonts w:hint="eastAsia"/>
          <w:color w:val="000000" w:themeColor="text1"/>
        </w:rPr>
        <w:t>級毒</w:t>
      </w:r>
      <w:r w:rsidRPr="00B9609C">
        <w:rPr>
          <w:color w:val="000000" w:themeColor="text1"/>
        </w:rPr>
        <w:t>品出監所個案，而</w:t>
      </w:r>
      <w:r w:rsidRPr="00B9609C">
        <w:rPr>
          <w:rFonts w:hint="eastAsia"/>
          <w:color w:val="000000" w:themeColor="text1"/>
        </w:rPr>
        <w:t>需</w:t>
      </w:r>
      <w:r w:rsidRPr="00B9609C">
        <w:rPr>
          <w:color w:val="000000" w:themeColor="text1"/>
        </w:rPr>
        <w:t>有</w:t>
      </w:r>
      <w:r w:rsidRPr="00B9609C">
        <w:rPr>
          <w:rFonts w:hint="eastAsia"/>
          <w:color w:val="000000" w:themeColor="text1"/>
        </w:rPr>
        <w:t>「毒</w:t>
      </w:r>
      <w:r w:rsidRPr="00B9609C">
        <w:rPr>
          <w:color w:val="000000" w:themeColor="text1"/>
        </w:rPr>
        <w:t>品</w:t>
      </w:r>
      <w:r w:rsidRPr="00B9609C">
        <w:rPr>
          <w:rFonts w:hint="eastAsia"/>
          <w:color w:val="000000" w:themeColor="text1"/>
        </w:rPr>
        <w:t>成</w:t>
      </w:r>
      <w:r w:rsidRPr="00B9609C">
        <w:rPr>
          <w:color w:val="000000" w:themeColor="text1"/>
        </w:rPr>
        <w:t>癮者單一</w:t>
      </w:r>
      <w:r w:rsidRPr="00B9609C">
        <w:rPr>
          <w:rFonts w:hint="eastAsia"/>
          <w:color w:val="000000" w:themeColor="text1"/>
        </w:rPr>
        <w:t>窗</w:t>
      </w:r>
      <w:r w:rsidRPr="00B9609C">
        <w:rPr>
          <w:color w:val="000000" w:themeColor="text1"/>
        </w:rPr>
        <w:t>口服務系</w:t>
      </w:r>
      <w:r w:rsidRPr="00B9609C">
        <w:rPr>
          <w:rFonts w:hint="eastAsia"/>
          <w:color w:val="000000" w:themeColor="text1"/>
        </w:rPr>
        <w:t>統</w:t>
      </w:r>
      <w:r w:rsidRPr="00B9609C">
        <w:rPr>
          <w:color w:val="000000" w:themeColor="text1"/>
        </w:rPr>
        <w:t>」</w:t>
      </w:r>
      <w:r w:rsidRPr="00B9609C">
        <w:rPr>
          <w:rFonts w:hint="eastAsia"/>
          <w:color w:val="000000" w:themeColor="text1"/>
        </w:rPr>
        <w:t>或</w:t>
      </w:r>
      <w:r w:rsidRPr="00B9609C">
        <w:rPr>
          <w:color w:val="000000" w:themeColor="text1"/>
        </w:rPr>
        <w:t>「精神照護資訊管理系統」</w:t>
      </w:r>
      <w:r w:rsidRPr="00B9609C">
        <w:rPr>
          <w:rFonts w:hint="eastAsia"/>
          <w:color w:val="000000" w:themeColor="text1"/>
        </w:rPr>
        <w:t>追蹤</w:t>
      </w:r>
      <w:r w:rsidRPr="00B9609C">
        <w:rPr>
          <w:color w:val="000000" w:themeColor="text1"/>
        </w:rPr>
        <w:t>個案資料之需求，本部可於符合個人資料保護</w:t>
      </w:r>
      <w:r w:rsidRPr="00B9609C">
        <w:rPr>
          <w:rFonts w:hint="eastAsia"/>
          <w:color w:val="000000" w:themeColor="text1"/>
        </w:rPr>
        <w:t>法</w:t>
      </w:r>
      <w:r w:rsidRPr="00B9609C">
        <w:rPr>
          <w:color w:val="000000" w:themeColor="text1"/>
        </w:rPr>
        <w:t>及精</w:t>
      </w:r>
      <w:r w:rsidRPr="00B9609C">
        <w:rPr>
          <w:rFonts w:hint="eastAsia"/>
          <w:color w:val="000000" w:themeColor="text1"/>
        </w:rPr>
        <w:t>神</w:t>
      </w:r>
      <w:r w:rsidRPr="00B9609C">
        <w:rPr>
          <w:color w:val="000000" w:themeColor="text1"/>
        </w:rPr>
        <w:t>衛生法之前提下配合提供。</w:t>
      </w:r>
    </w:p>
    <w:p w:rsidR="00C25CC0" w:rsidRPr="00B9609C" w:rsidRDefault="00C25CC0" w:rsidP="00C25CC0">
      <w:pPr>
        <w:pStyle w:val="4"/>
        <w:rPr>
          <w:rFonts w:hAnsi="標楷體"/>
          <w:color w:val="000000" w:themeColor="text1"/>
          <w:szCs w:val="32"/>
        </w:rPr>
      </w:pPr>
      <w:r w:rsidRPr="00B9609C">
        <w:rPr>
          <w:color w:val="000000" w:themeColor="text1"/>
        </w:rPr>
        <w:t>衛</w:t>
      </w:r>
      <w:r w:rsidRPr="00B9609C">
        <w:rPr>
          <w:rFonts w:hint="eastAsia"/>
          <w:color w:val="000000" w:themeColor="text1"/>
        </w:rPr>
        <w:t>生</w:t>
      </w:r>
      <w:r w:rsidRPr="00B9609C">
        <w:rPr>
          <w:color w:val="000000" w:themeColor="text1"/>
        </w:rPr>
        <w:t>福</w:t>
      </w:r>
      <w:r w:rsidRPr="00B9609C">
        <w:rPr>
          <w:rFonts w:hint="eastAsia"/>
          <w:color w:val="000000" w:themeColor="text1"/>
        </w:rPr>
        <w:t>利</w:t>
      </w:r>
      <w:r w:rsidRPr="00B9609C">
        <w:rPr>
          <w:color w:val="000000" w:themeColor="text1"/>
        </w:rPr>
        <w:t>部</w:t>
      </w:r>
      <w:r w:rsidRPr="00B9609C">
        <w:rPr>
          <w:rFonts w:hAnsi="標楷體"/>
          <w:color w:val="000000" w:themeColor="text1"/>
          <w:szCs w:val="32"/>
        </w:rPr>
        <w:t>中央健</w:t>
      </w:r>
      <w:r w:rsidRPr="00B9609C">
        <w:rPr>
          <w:rFonts w:hAnsi="標楷體" w:hint="eastAsia"/>
          <w:color w:val="000000" w:themeColor="text1"/>
          <w:szCs w:val="32"/>
        </w:rPr>
        <w:t>康</w:t>
      </w:r>
      <w:r w:rsidRPr="00B9609C">
        <w:rPr>
          <w:rFonts w:hAnsi="標楷體"/>
          <w:color w:val="000000" w:themeColor="text1"/>
          <w:szCs w:val="32"/>
        </w:rPr>
        <w:t>保險署</w:t>
      </w:r>
      <w:r w:rsidRPr="00B9609C">
        <w:rPr>
          <w:rFonts w:hAnsi="標楷體" w:hint="eastAsia"/>
          <w:color w:val="000000" w:themeColor="text1"/>
          <w:szCs w:val="32"/>
        </w:rPr>
        <w:t>建</w:t>
      </w:r>
      <w:r w:rsidRPr="00B9609C">
        <w:rPr>
          <w:rFonts w:hAnsi="標楷體"/>
          <w:color w:val="000000" w:themeColor="text1"/>
          <w:szCs w:val="32"/>
        </w:rPr>
        <w:t>置「健</w:t>
      </w:r>
      <w:r w:rsidRPr="00B9609C">
        <w:rPr>
          <w:rFonts w:hAnsi="標楷體" w:hint="eastAsia"/>
          <w:color w:val="000000" w:themeColor="text1"/>
          <w:szCs w:val="32"/>
        </w:rPr>
        <w:t>保</w:t>
      </w:r>
      <w:r w:rsidRPr="00B9609C">
        <w:rPr>
          <w:rFonts w:hAnsi="標楷體"/>
          <w:color w:val="000000" w:themeColor="text1"/>
          <w:szCs w:val="32"/>
        </w:rPr>
        <w:t>醫</w:t>
      </w:r>
      <w:r w:rsidRPr="00B9609C">
        <w:rPr>
          <w:rFonts w:hAnsi="標楷體" w:hint="eastAsia"/>
          <w:color w:val="000000" w:themeColor="text1"/>
          <w:szCs w:val="32"/>
        </w:rPr>
        <w:t>療資</w:t>
      </w:r>
      <w:r w:rsidRPr="00B9609C">
        <w:rPr>
          <w:rFonts w:hAnsi="標楷體"/>
          <w:color w:val="000000" w:themeColor="text1"/>
          <w:szCs w:val="32"/>
        </w:rPr>
        <w:lastRenderedPageBreak/>
        <w:t>訊雲端查詢系統」</w:t>
      </w:r>
      <w:r w:rsidRPr="00B9609C">
        <w:rPr>
          <w:rFonts w:hAnsi="標楷體" w:hint="eastAsia"/>
          <w:color w:val="000000" w:themeColor="text1"/>
          <w:szCs w:val="32"/>
        </w:rPr>
        <w:t>(以</w:t>
      </w:r>
      <w:r w:rsidRPr="00B9609C">
        <w:rPr>
          <w:rFonts w:hAnsi="標楷體"/>
          <w:color w:val="000000" w:themeColor="text1"/>
          <w:szCs w:val="32"/>
        </w:rPr>
        <w:t>下簡稱雲端系統)</w:t>
      </w:r>
      <w:r w:rsidRPr="00B9609C">
        <w:rPr>
          <w:rFonts w:hAnsi="標楷體" w:hint="eastAsia"/>
          <w:color w:val="000000" w:themeColor="text1"/>
          <w:szCs w:val="32"/>
        </w:rPr>
        <w:t>，為</w:t>
      </w:r>
      <w:r w:rsidRPr="00B9609C">
        <w:rPr>
          <w:rFonts w:hAnsi="標楷體"/>
          <w:color w:val="000000" w:themeColor="text1"/>
          <w:szCs w:val="32"/>
        </w:rPr>
        <w:t>符合個人資料保護法第</w:t>
      </w:r>
      <w:r w:rsidRPr="00B9609C">
        <w:rPr>
          <w:rFonts w:hAnsi="標楷體" w:hint="eastAsia"/>
          <w:color w:val="000000" w:themeColor="text1"/>
          <w:szCs w:val="32"/>
        </w:rPr>
        <w:t>6條</w:t>
      </w:r>
      <w:r w:rsidRPr="00B9609C">
        <w:rPr>
          <w:rFonts w:hAnsi="標楷體"/>
          <w:color w:val="000000" w:themeColor="text1"/>
          <w:szCs w:val="32"/>
        </w:rPr>
        <w:t>之規定，</w:t>
      </w:r>
      <w:r w:rsidRPr="00B9609C">
        <w:rPr>
          <w:rFonts w:hAnsi="標楷體" w:hint="eastAsia"/>
          <w:color w:val="000000" w:themeColor="text1"/>
          <w:szCs w:val="32"/>
        </w:rPr>
        <w:t>已</w:t>
      </w:r>
      <w:r w:rsidRPr="00B9609C">
        <w:rPr>
          <w:rFonts w:hAnsi="標楷體"/>
          <w:color w:val="000000" w:themeColor="text1"/>
          <w:szCs w:val="32"/>
        </w:rPr>
        <w:t>限制健保特約醫事服務機構之醫事及藥</w:t>
      </w:r>
      <w:r w:rsidRPr="00B9609C">
        <w:rPr>
          <w:rFonts w:hAnsi="標楷體" w:hint="eastAsia"/>
          <w:color w:val="000000" w:themeColor="text1"/>
          <w:szCs w:val="32"/>
        </w:rPr>
        <w:t>師</w:t>
      </w:r>
      <w:r w:rsidRPr="00B9609C">
        <w:rPr>
          <w:rFonts w:hAnsi="標楷體"/>
          <w:color w:val="000000" w:themeColor="text1"/>
          <w:szCs w:val="32"/>
        </w:rPr>
        <w:t>於健保資</w:t>
      </w:r>
      <w:r w:rsidRPr="00B9609C">
        <w:rPr>
          <w:rFonts w:hAnsi="標楷體" w:hint="eastAsia"/>
          <w:color w:val="000000" w:themeColor="text1"/>
          <w:szCs w:val="32"/>
        </w:rPr>
        <w:t>訊</w:t>
      </w:r>
      <w:r w:rsidRPr="00B9609C">
        <w:rPr>
          <w:rFonts w:hAnsi="標楷體"/>
          <w:color w:val="000000" w:themeColor="text1"/>
          <w:szCs w:val="32"/>
        </w:rPr>
        <w:t>服務網服務系統</w:t>
      </w:r>
      <w:r w:rsidRPr="00B9609C">
        <w:rPr>
          <w:rFonts w:hAnsi="標楷體" w:hint="eastAsia"/>
          <w:color w:val="000000" w:themeColor="text1"/>
          <w:szCs w:val="32"/>
        </w:rPr>
        <w:t>(</w:t>
      </w:r>
      <w:r w:rsidRPr="00B9609C">
        <w:rPr>
          <w:rFonts w:hAnsi="標楷體"/>
          <w:color w:val="000000" w:themeColor="text1"/>
          <w:szCs w:val="32"/>
        </w:rPr>
        <w:t>VPN</w:t>
      </w:r>
      <w:r w:rsidRPr="00B9609C">
        <w:rPr>
          <w:rFonts w:hAnsi="標楷體" w:hint="eastAsia"/>
          <w:color w:val="000000" w:themeColor="text1"/>
          <w:szCs w:val="32"/>
        </w:rPr>
        <w:t>)</w:t>
      </w:r>
      <w:r w:rsidRPr="00B9609C">
        <w:rPr>
          <w:rFonts w:hAnsi="標楷體"/>
          <w:color w:val="000000" w:themeColor="text1"/>
          <w:szCs w:val="32"/>
        </w:rPr>
        <w:t>，透過三卡認證</w:t>
      </w:r>
      <w:r w:rsidRPr="00B9609C">
        <w:rPr>
          <w:rFonts w:hAnsi="標楷體" w:hint="eastAsia"/>
          <w:color w:val="000000" w:themeColor="text1"/>
          <w:szCs w:val="32"/>
        </w:rPr>
        <w:t>(醫</w:t>
      </w:r>
      <w:r w:rsidRPr="00B9609C">
        <w:rPr>
          <w:rFonts w:hAnsi="標楷體"/>
          <w:color w:val="000000" w:themeColor="text1"/>
          <w:szCs w:val="32"/>
        </w:rPr>
        <w:t>事機構安全模組</w:t>
      </w:r>
      <w:r w:rsidRPr="00B9609C">
        <w:rPr>
          <w:rFonts w:hAnsi="標楷體" w:hint="eastAsia"/>
          <w:color w:val="000000" w:themeColor="text1"/>
          <w:szCs w:val="32"/>
        </w:rPr>
        <w:t>卡</w:t>
      </w:r>
      <w:r w:rsidRPr="00B9609C">
        <w:rPr>
          <w:rFonts w:hAnsi="標楷體"/>
          <w:color w:val="000000" w:themeColor="text1"/>
          <w:szCs w:val="32"/>
        </w:rPr>
        <w:t>、醫事人員卡及病人健保卡</w:t>
      </w:r>
      <w:r w:rsidRPr="00B9609C">
        <w:rPr>
          <w:rFonts w:hAnsi="標楷體" w:hint="eastAsia"/>
          <w:color w:val="000000" w:themeColor="text1"/>
          <w:szCs w:val="32"/>
        </w:rPr>
        <w:t>)</w:t>
      </w:r>
      <w:r w:rsidRPr="00B9609C">
        <w:rPr>
          <w:rFonts w:hAnsi="標楷體"/>
          <w:color w:val="000000" w:themeColor="text1"/>
          <w:szCs w:val="32"/>
        </w:rPr>
        <w:t>方可查詢。</w:t>
      </w:r>
    </w:p>
    <w:p w:rsidR="00C25CC0" w:rsidRPr="00B9609C" w:rsidRDefault="00C25CC0" w:rsidP="00C25CC0">
      <w:pPr>
        <w:pStyle w:val="4"/>
        <w:rPr>
          <w:rFonts w:hAnsi="標楷體"/>
          <w:color w:val="000000" w:themeColor="text1"/>
          <w:szCs w:val="32"/>
        </w:rPr>
      </w:pPr>
      <w:r w:rsidRPr="00B9609C">
        <w:rPr>
          <w:rFonts w:hAnsi="標楷體" w:hint="eastAsia"/>
          <w:color w:val="000000" w:themeColor="text1"/>
          <w:szCs w:val="32"/>
        </w:rPr>
        <w:t>現</w:t>
      </w:r>
      <w:r w:rsidRPr="00B9609C">
        <w:rPr>
          <w:rFonts w:hAnsi="標楷體"/>
          <w:color w:val="000000" w:themeColor="text1"/>
          <w:szCs w:val="32"/>
        </w:rPr>
        <w:t>行矯正機關內收容人</w:t>
      </w:r>
      <w:r w:rsidRPr="00B9609C">
        <w:rPr>
          <w:rFonts w:hAnsi="標楷體" w:hint="eastAsia"/>
          <w:color w:val="000000" w:themeColor="text1"/>
          <w:szCs w:val="32"/>
        </w:rPr>
        <w:t>就</w:t>
      </w:r>
      <w:r w:rsidRPr="00B9609C">
        <w:rPr>
          <w:rFonts w:hAnsi="標楷體"/>
          <w:color w:val="000000" w:themeColor="text1"/>
          <w:szCs w:val="32"/>
        </w:rPr>
        <w:t>醫資料保存方式如下：</w:t>
      </w:r>
    </w:p>
    <w:p w:rsidR="00C25CC0" w:rsidRPr="00B9609C" w:rsidRDefault="00C25CC0" w:rsidP="00B24CF4">
      <w:pPr>
        <w:pStyle w:val="5"/>
        <w:numPr>
          <w:ilvl w:val="0"/>
          <w:numId w:val="116"/>
        </w:numPr>
        <w:rPr>
          <w:color w:val="000000" w:themeColor="text1"/>
        </w:rPr>
      </w:pPr>
      <w:r w:rsidRPr="00B9609C">
        <w:rPr>
          <w:rFonts w:hint="eastAsia"/>
          <w:color w:val="000000" w:themeColor="text1"/>
        </w:rPr>
        <w:t>依</w:t>
      </w:r>
      <w:r w:rsidRPr="00B9609C">
        <w:rPr>
          <w:color w:val="000000" w:themeColor="text1"/>
        </w:rPr>
        <w:t>全民健康</w:t>
      </w:r>
      <w:r w:rsidRPr="00B9609C">
        <w:rPr>
          <w:rFonts w:hint="eastAsia"/>
          <w:color w:val="000000" w:themeColor="text1"/>
        </w:rPr>
        <w:t>保</w:t>
      </w:r>
      <w:r w:rsidRPr="00B9609C">
        <w:rPr>
          <w:color w:val="000000" w:themeColor="text1"/>
        </w:rPr>
        <w:t>險提供保險對象收容於矯正機關者</w:t>
      </w:r>
      <w:r w:rsidRPr="00B9609C">
        <w:rPr>
          <w:rFonts w:hint="eastAsia"/>
          <w:color w:val="000000" w:themeColor="text1"/>
        </w:rPr>
        <w:t>醫</w:t>
      </w:r>
      <w:r w:rsidRPr="00B9609C">
        <w:rPr>
          <w:color w:val="000000" w:themeColor="text1"/>
        </w:rPr>
        <w:t>療服務計畫第七項</w:t>
      </w:r>
      <w:r w:rsidRPr="00B9609C">
        <w:rPr>
          <w:rFonts w:hint="eastAsia"/>
          <w:color w:val="000000" w:themeColor="text1"/>
        </w:rPr>
        <w:t>(七)之1，</w:t>
      </w:r>
      <w:r w:rsidRPr="00B9609C">
        <w:rPr>
          <w:color w:val="000000" w:themeColor="text1"/>
        </w:rPr>
        <w:t>特約醫療院所提供</w:t>
      </w:r>
      <w:r w:rsidRPr="00B9609C">
        <w:rPr>
          <w:rFonts w:hint="eastAsia"/>
          <w:color w:val="000000" w:themeColor="text1"/>
        </w:rPr>
        <w:t>矯</w:t>
      </w:r>
      <w:r w:rsidRPr="00B9609C">
        <w:rPr>
          <w:color w:val="000000" w:themeColor="text1"/>
        </w:rPr>
        <w:t>正機關內門診服務時，就醫資料應傳送至法務部指定之</w:t>
      </w:r>
      <w:r w:rsidRPr="00B9609C">
        <w:rPr>
          <w:rFonts w:hint="eastAsia"/>
          <w:color w:val="000000" w:themeColor="text1"/>
        </w:rPr>
        <w:t>SFTP主</w:t>
      </w:r>
      <w:r w:rsidRPr="00B9609C">
        <w:rPr>
          <w:color w:val="000000" w:themeColor="text1"/>
        </w:rPr>
        <w:t>機，交付矯正機關留存。</w:t>
      </w:r>
    </w:p>
    <w:p w:rsidR="00C25CC0" w:rsidRPr="00B9609C" w:rsidRDefault="00C25CC0" w:rsidP="00C25CC0">
      <w:pPr>
        <w:pStyle w:val="5"/>
        <w:rPr>
          <w:color w:val="000000" w:themeColor="text1"/>
        </w:rPr>
      </w:pPr>
      <w:r w:rsidRPr="00B9609C">
        <w:rPr>
          <w:rFonts w:hint="eastAsia"/>
          <w:color w:val="000000" w:themeColor="text1"/>
        </w:rPr>
        <w:t>上</w:t>
      </w:r>
      <w:r w:rsidRPr="00B9609C">
        <w:rPr>
          <w:color w:val="000000" w:themeColor="text1"/>
        </w:rPr>
        <w:t>開</w:t>
      </w:r>
      <w:r w:rsidRPr="00B9609C">
        <w:rPr>
          <w:rFonts w:hint="eastAsia"/>
          <w:color w:val="000000" w:themeColor="text1"/>
        </w:rPr>
        <w:t>資</w:t>
      </w:r>
      <w:r w:rsidRPr="00B9609C">
        <w:rPr>
          <w:color w:val="000000" w:themeColor="text1"/>
        </w:rPr>
        <w:t>料欄位依全民健康保險</w:t>
      </w:r>
      <w:r w:rsidRPr="00B9609C">
        <w:rPr>
          <w:rFonts w:hint="eastAsia"/>
          <w:color w:val="000000" w:themeColor="text1"/>
        </w:rPr>
        <w:t>保</w:t>
      </w:r>
      <w:r w:rsidRPr="00B9609C">
        <w:rPr>
          <w:color w:val="000000" w:themeColor="text1"/>
        </w:rPr>
        <w:t>險憑證製發及存取資料管理辦法第</w:t>
      </w:r>
      <w:r w:rsidRPr="00B9609C">
        <w:rPr>
          <w:rFonts w:hint="eastAsia"/>
          <w:color w:val="000000" w:themeColor="text1"/>
        </w:rPr>
        <w:t>1</w:t>
      </w:r>
      <w:r w:rsidRPr="00B9609C">
        <w:rPr>
          <w:color w:val="000000" w:themeColor="text1"/>
        </w:rPr>
        <w:t>0</w:t>
      </w:r>
      <w:r w:rsidRPr="00B9609C">
        <w:rPr>
          <w:rFonts w:hint="eastAsia"/>
          <w:color w:val="000000" w:themeColor="text1"/>
        </w:rPr>
        <w:t>條</w:t>
      </w:r>
      <w:r w:rsidRPr="00B9609C">
        <w:rPr>
          <w:color w:val="000000" w:themeColor="text1"/>
        </w:rPr>
        <w:t>附表</w:t>
      </w:r>
      <w:r w:rsidRPr="00B9609C">
        <w:rPr>
          <w:rFonts w:hint="eastAsia"/>
          <w:color w:val="000000" w:themeColor="text1"/>
        </w:rPr>
        <w:t>2規</w:t>
      </w:r>
      <w:r w:rsidRPr="00B9609C">
        <w:rPr>
          <w:color w:val="000000" w:themeColor="text1"/>
        </w:rPr>
        <w:t>定，包括保險對象基本資料</w:t>
      </w:r>
      <w:r w:rsidRPr="00B9609C">
        <w:rPr>
          <w:rFonts w:hint="eastAsia"/>
          <w:color w:val="000000" w:themeColor="text1"/>
        </w:rPr>
        <w:t>(身</w:t>
      </w:r>
      <w:r w:rsidRPr="00B9609C">
        <w:rPr>
          <w:color w:val="000000" w:themeColor="text1"/>
        </w:rPr>
        <w:t>分證號、生日</w:t>
      </w:r>
      <w:r w:rsidRPr="00B9609C">
        <w:rPr>
          <w:rFonts w:hint="eastAsia"/>
          <w:color w:val="000000" w:themeColor="text1"/>
        </w:rPr>
        <w:t>)</w:t>
      </w:r>
      <w:r w:rsidRPr="00B9609C">
        <w:rPr>
          <w:color w:val="000000" w:themeColor="text1"/>
        </w:rPr>
        <w:t>、健保資料</w:t>
      </w:r>
      <w:r w:rsidRPr="00B9609C">
        <w:rPr>
          <w:rFonts w:hint="eastAsia"/>
          <w:color w:val="000000" w:themeColor="text1"/>
        </w:rPr>
        <w:t>(就</w:t>
      </w:r>
      <w:r w:rsidRPr="00B9609C">
        <w:rPr>
          <w:color w:val="000000" w:themeColor="text1"/>
        </w:rPr>
        <w:t>醫類別、就診日期</w:t>
      </w:r>
      <w:r w:rsidRPr="00B9609C">
        <w:rPr>
          <w:rFonts w:hint="eastAsia"/>
          <w:color w:val="000000" w:themeColor="text1"/>
        </w:rPr>
        <w:t>時</w:t>
      </w:r>
      <w:r w:rsidRPr="00B9609C">
        <w:rPr>
          <w:color w:val="000000" w:themeColor="text1"/>
        </w:rPr>
        <w:t>間、醫事人員身分、</w:t>
      </w:r>
      <w:r w:rsidRPr="00B9609C">
        <w:rPr>
          <w:rFonts w:hint="eastAsia"/>
          <w:color w:val="000000" w:themeColor="text1"/>
        </w:rPr>
        <w:t>主</w:t>
      </w:r>
      <w:r w:rsidRPr="00B9609C">
        <w:rPr>
          <w:color w:val="000000" w:themeColor="text1"/>
        </w:rPr>
        <w:t>次診斷、醫療費用等</w:t>
      </w:r>
      <w:r w:rsidRPr="00B9609C">
        <w:rPr>
          <w:rFonts w:hint="eastAsia"/>
          <w:color w:val="000000" w:themeColor="text1"/>
        </w:rPr>
        <w:t>)</w:t>
      </w:r>
      <w:r w:rsidRPr="00B9609C">
        <w:rPr>
          <w:color w:val="000000" w:themeColor="text1"/>
        </w:rPr>
        <w:t>、醫</w:t>
      </w:r>
      <w:r w:rsidRPr="00B9609C">
        <w:rPr>
          <w:rFonts w:hint="eastAsia"/>
          <w:color w:val="000000" w:themeColor="text1"/>
        </w:rPr>
        <w:t>療專</w:t>
      </w:r>
      <w:r w:rsidRPr="00B9609C">
        <w:rPr>
          <w:color w:val="000000" w:themeColor="text1"/>
        </w:rPr>
        <w:t>區資料</w:t>
      </w:r>
      <w:r w:rsidRPr="00B9609C">
        <w:rPr>
          <w:rFonts w:hint="eastAsia"/>
          <w:color w:val="000000" w:themeColor="text1"/>
        </w:rPr>
        <w:t>(門</w:t>
      </w:r>
      <w:r w:rsidRPr="00B9609C">
        <w:rPr>
          <w:color w:val="000000" w:themeColor="text1"/>
        </w:rPr>
        <w:t>診處方箋、重要處方項目、過敏原或過</w:t>
      </w:r>
      <w:r w:rsidRPr="00B9609C">
        <w:rPr>
          <w:rFonts w:hint="eastAsia"/>
          <w:color w:val="000000" w:themeColor="text1"/>
        </w:rPr>
        <w:t>敏</w:t>
      </w:r>
      <w:r w:rsidRPr="00B9609C">
        <w:rPr>
          <w:color w:val="000000" w:themeColor="text1"/>
        </w:rPr>
        <w:t>藥物等</w:t>
      </w:r>
      <w:r w:rsidRPr="00B9609C">
        <w:rPr>
          <w:rFonts w:hint="eastAsia"/>
          <w:color w:val="000000" w:themeColor="text1"/>
        </w:rPr>
        <w:t>)及</w:t>
      </w:r>
      <w:r w:rsidRPr="00B9609C">
        <w:rPr>
          <w:color w:val="000000" w:themeColor="text1"/>
        </w:rPr>
        <w:t>衛生行政專區</w:t>
      </w:r>
      <w:r w:rsidRPr="00B9609C">
        <w:rPr>
          <w:rFonts w:hint="eastAsia"/>
          <w:color w:val="000000" w:themeColor="text1"/>
        </w:rPr>
        <w:t>資</w:t>
      </w:r>
      <w:r w:rsidRPr="00B9609C">
        <w:rPr>
          <w:color w:val="000000" w:themeColor="text1"/>
        </w:rPr>
        <w:t>料</w:t>
      </w:r>
      <w:r w:rsidRPr="00B9609C">
        <w:rPr>
          <w:rFonts w:hint="eastAsia"/>
          <w:color w:val="000000" w:themeColor="text1"/>
        </w:rPr>
        <w:t>(預</w:t>
      </w:r>
      <w:r w:rsidRPr="00B9609C">
        <w:rPr>
          <w:color w:val="000000" w:themeColor="text1"/>
        </w:rPr>
        <w:t>防接種資料</w:t>
      </w:r>
      <w:r w:rsidRPr="00B9609C">
        <w:rPr>
          <w:rFonts w:hint="eastAsia"/>
          <w:color w:val="000000" w:themeColor="text1"/>
        </w:rPr>
        <w:t>)等</w:t>
      </w:r>
      <w:r w:rsidRPr="00B9609C">
        <w:rPr>
          <w:color w:val="000000" w:themeColor="text1"/>
        </w:rPr>
        <w:t>資</w:t>
      </w:r>
      <w:r w:rsidRPr="00B9609C">
        <w:rPr>
          <w:rFonts w:hint="eastAsia"/>
          <w:color w:val="000000" w:themeColor="text1"/>
        </w:rPr>
        <w:t>訊</w:t>
      </w:r>
      <w:r w:rsidRPr="00B9609C">
        <w:rPr>
          <w:color w:val="000000" w:themeColor="text1"/>
        </w:rPr>
        <w:t>。</w:t>
      </w:r>
    </w:p>
    <w:p w:rsidR="00C25CC0" w:rsidRPr="00B9609C" w:rsidRDefault="00C25CC0" w:rsidP="00C25CC0">
      <w:pPr>
        <w:pStyle w:val="5"/>
        <w:rPr>
          <w:color w:val="000000" w:themeColor="text1"/>
        </w:rPr>
      </w:pPr>
      <w:r w:rsidRPr="00B9609C">
        <w:rPr>
          <w:rFonts w:hint="eastAsia"/>
          <w:color w:val="000000" w:themeColor="text1"/>
        </w:rPr>
        <w:t>另</w:t>
      </w:r>
      <w:r w:rsidRPr="00B9609C">
        <w:rPr>
          <w:color w:val="000000" w:themeColor="text1"/>
        </w:rPr>
        <w:t>依全民健康保險保險對象收容於矯正機關者就醫管</w:t>
      </w:r>
      <w:r w:rsidRPr="00B9609C">
        <w:rPr>
          <w:rFonts w:hint="eastAsia"/>
          <w:color w:val="000000" w:themeColor="text1"/>
        </w:rPr>
        <w:t>理</w:t>
      </w:r>
      <w:r w:rsidRPr="00B9609C">
        <w:rPr>
          <w:color w:val="000000" w:themeColor="text1"/>
        </w:rPr>
        <w:t>辦法第</w:t>
      </w:r>
      <w:r w:rsidRPr="00B9609C">
        <w:rPr>
          <w:rFonts w:hint="eastAsia"/>
          <w:color w:val="000000" w:themeColor="text1"/>
        </w:rPr>
        <w:t>1</w:t>
      </w:r>
      <w:r w:rsidRPr="00B9609C">
        <w:rPr>
          <w:color w:val="000000" w:themeColor="text1"/>
        </w:rPr>
        <w:t>0</w:t>
      </w:r>
      <w:r w:rsidRPr="00B9609C">
        <w:rPr>
          <w:rFonts w:hint="eastAsia"/>
          <w:color w:val="000000" w:themeColor="text1"/>
        </w:rPr>
        <w:t>條</w:t>
      </w:r>
      <w:r w:rsidRPr="00B9609C">
        <w:rPr>
          <w:color w:val="000000" w:themeColor="text1"/>
        </w:rPr>
        <w:t>規定，保險醫事服務機構至</w:t>
      </w:r>
      <w:r w:rsidRPr="00B9609C">
        <w:rPr>
          <w:rFonts w:hint="eastAsia"/>
          <w:color w:val="000000" w:themeColor="text1"/>
        </w:rPr>
        <w:t>矯</w:t>
      </w:r>
      <w:r w:rsidRPr="00B9609C">
        <w:rPr>
          <w:color w:val="000000" w:themeColor="text1"/>
        </w:rPr>
        <w:t>正機關內提供醫</w:t>
      </w:r>
      <w:r w:rsidRPr="00B9609C">
        <w:rPr>
          <w:rFonts w:hint="eastAsia"/>
          <w:color w:val="000000" w:themeColor="text1"/>
        </w:rPr>
        <w:t>療服</w:t>
      </w:r>
      <w:r w:rsidRPr="00B9609C">
        <w:rPr>
          <w:color w:val="000000" w:themeColor="text1"/>
        </w:rPr>
        <w:t>務時，應依醫療法規定製作病歷，並將收容對象之就醫紀錄，交付矯正機關留存</w:t>
      </w:r>
      <w:r w:rsidRPr="00B9609C">
        <w:rPr>
          <w:rFonts w:hint="eastAsia"/>
          <w:color w:val="000000" w:themeColor="text1"/>
        </w:rPr>
        <w:t>。</w:t>
      </w:r>
      <w:r w:rsidRPr="00B9609C">
        <w:rPr>
          <w:color w:val="000000" w:themeColor="text1"/>
        </w:rPr>
        <w:t>考量實務上收容人</w:t>
      </w:r>
      <w:r w:rsidRPr="00B9609C">
        <w:rPr>
          <w:rFonts w:hint="eastAsia"/>
          <w:color w:val="000000" w:themeColor="text1"/>
        </w:rPr>
        <w:t>有</w:t>
      </w:r>
      <w:r w:rsidRPr="00B9609C">
        <w:rPr>
          <w:color w:val="000000" w:themeColor="text1"/>
        </w:rPr>
        <w:t>移監之情形，矯正機關所留存之就醫紀錄</w:t>
      </w:r>
      <w:r w:rsidRPr="00B9609C">
        <w:rPr>
          <w:rFonts w:hint="eastAsia"/>
          <w:color w:val="000000" w:themeColor="text1"/>
        </w:rPr>
        <w:t>宜</w:t>
      </w:r>
      <w:r w:rsidRPr="00B9609C">
        <w:rPr>
          <w:color w:val="000000" w:themeColor="text1"/>
        </w:rPr>
        <w:t>併同移</w:t>
      </w:r>
      <w:r w:rsidRPr="00B9609C">
        <w:rPr>
          <w:rFonts w:hint="eastAsia"/>
          <w:color w:val="000000" w:themeColor="text1"/>
        </w:rPr>
        <w:t>交</w:t>
      </w:r>
      <w:r w:rsidRPr="00B9609C">
        <w:rPr>
          <w:color w:val="000000" w:themeColor="text1"/>
        </w:rPr>
        <w:t>，確</w:t>
      </w:r>
      <w:r w:rsidRPr="00B9609C">
        <w:rPr>
          <w:rFonts w:hint="eastAsia"/>
          <w:color w:val="000000" w:themeColor="text1"/>
        </w:rPr>
        <w:t>保收</w:t>
      </w:r>
      <w:r w:rsidRPr="00B9609C">
        <w:rPr>
          <w:color w:val="000000" w:themeColor="text1"/>
        </w:rPr>
        <w:t>容人就醫紀錄之完整性。</w:t>
      </w:r>
    </w:p>
    <w:p w:rsidR="00C25CC0" w:rsidRPr="00B9609C" w:rsidRDefault="00C25CC0" w:rsidP="00C25CC0">
      <w:pPr>
        <w:pStyle w:val="4"/>
        <w:rPr>
          <w:rFonts w:ascii="Times New Roman" w:hAnsi="Times New Roman"/>
          <w:color w:val="000000" w:themeColor="text1"/>
        </w:rPr>
      </w:pPr>
      <w:r w:rsidRPr="00B9609C">
        <w:rPr>
          <w:rFonts w:hint="eastAsia"/>
          <w:color w:val="000000" w:themeColor="text1"/>
        </w:rPr>
        <w:t>健</w:t>
      </w:r>
      <w:r w:rsidRPr="00B9609C">
        <w:rPr>
          <w:color w:val="000000" w:themeColor="text1"/>
        </w:rPr>
        <w:t>康存摺之就</w:t>
      </w:r>
      <w:r w:rsidRPr="00B9609C">
        <w:rPr>
          <w:rFonts w:hint="eastAsia"/>
          <w:color w:val="000000" w:themeColor="text1"/>
        </w:rPr>
        <w:t>醫</w:t>
      </w:r>
      <w:r w:rsidRPr="00B9609C">
        <w:rPr>
          <w:color w:val="000000" w:themeColor="text1"/>
        </w:rPr>
        <w:t>資料與雲</w:t>
      </w:r>
      <w:r w:rsidRPr="00B9609C">
        <w:rPr>
          <w:rFonts w:hint="eastAsia"/>
          <w:color w:val="000000" w:themeColor="text1"/>
        </w:rPr>
        <w:t>端</w:t>
      </w:r>
      <w:r w:rsidRPr="00B9609C">
        <w:rPr>
          <w:color w:val="000000" w:themeColor="text1"/>
        </w:rPr>
        <w:t>系統相同，皆來</w:t>
      </w:r>
      <w:r w:rsidRPr="00B9609C">
        <w:rPr>
          <w:rFonts w:hint="eastAsia"/>
          <w:color w:val="000000" w:themeColor="text1"/>
        </w:rPr>
        <w:t>自</w:t>
      </w:r>
      <w:r w:rsidRPr="00B9609C">
        <w:rPr>
          <w:color w:val="000000" w:themeColor="text1"/>
        </w:rPr>
        <w:t>健保特約醫事服務機構申報之醫療費用資</w:t>
      </w:r>
      <w:r w:rsidRPr="00B9609C">
        <w:rPr>
          <w:rFonts w:hint="eastAsia"/>
          <w:color w:val="000000" w:themeColor="text1"/>
        </w:rPr>
        <w:t>料</w:t>
      </w:r>
      <w:r w:rsidRPr="00B9609C">
        <w:rPr>
          <w:color w:val="000000" w:themeColor="text1"/>
        </w:rPr>
        <w:t>，且資料</w:t>
      </w:r>
      <w:r w:rsidRPr="00B9609C">
        <w:rPr>
          <w:rFonts w:hint="eastAsia"/>
          <w:color w:val="000000" w:themeColor="text1"/>
        </w:rPr>
        <w:t>區</w:t>
      </w:r>
      <w:r w:rsidRPr="00B9609C">
        <w:rPr>
          <w:color w:val="000000" w:themeColor="text1"/>
        </w:rPr>
        <w:t>間為利當事人自我健康管理，較雲端系統為長，雲端系統原則</w:t>
      </w:r>
      <w:r w:rsidRPr="00B9609C">
        <w:rPr>
          <w:rFonts w:hint="eastAsia"/>
          <w:color w:val="000000" w:themeColor="text1"/>
        </w:rPr>
        <w:t>為</w:t>
      </w:r>
      <w:r w:rsidRPr="00B9609C">
        <w:rPr>
          <w:color w:val="000000" w:themeColor="text1"/>
        </w:rPr>
        <w:t>近</w:t>
      </w:r>
      <w:r w:rsidRPr="00B9609C">
        <w:rPr>
          <w:rFonts w:hint="eastAsia"/>
          <w:color w:val="000000" w:themeColor="text1"/>
        </w:rPr>
        <w:t>3個</w:t>
      </w:r>
      <w:r w:rsidRPr="00B9609C">
        <w:rPr>
          <w:color w:val="000000" w:themeColor="text1"/>
        </w:rPr>
        <w:t>月，健</w:t>
      </w:r>
      <w:r w:rsidRPr="00B9609C">
        <w:rPr>
          <w:color w:val="000000" w:themeColor="text1"/>
        </w:rPr>
        <w:lastRenderedPageBreak/>
        <w:t>康存摺為近</w:t>
      </w:r>
      <w:r w:rsidRPr="00B9609C">
        <w:rPr>
          <w:rFonts w:hint="eastAsia"/>
          <w:color w:val="000000" w:themeColor="text1"/>
        </w:rPr>
        <w:t>3年</w:t>
      </w:r>
      <w:r w:rsidRPr="00B9609C">
        <w:rPr>
          <w:color w:val="000000" w:themeColor="text1"/>
        </w:rPr>
        <w:t>之就醫資料，為利</w:t>
      </w:r>
      <w:r w:rsidRPr="00B9609C">
        <w:rPr>
          <w:rFonts w:hint="eastAsia"/>
          <w:color w:val="000000" w:themeColor="text1"/>
        </w:rPr>
        <w:t>矯</w:t>
      </w:r>
      <w:r w:rsidRPr="00B9609C">
        <w:rPr>
          <w:color w:val="000000" w:themeColor="text1"/>
        </w:rPr>
        <w:t>正機關及早掌握身心障礙</w:t>
      </w:r>
      <w:r w:rsidRPr="00B9609C">
        <w:rPr>
          <w:rFonts w:hint="eastAsia"/>
          <w:color w:val="000000" w:themeColor="text1"/>
        </w:rPr>
        <w:t>收</w:t>
      </w:r>
      <w:r w:rsidRPr="00B9609C">
        <w:rPr>
          <w:color w:val="000000" w:themeColor="text1"/>
        </w:rPr>
        <w:t>容人之病</w:t>
      </w:r>
      <w:r w:rsidRPr="00B9609C">
        <w:rPr>
          <w:rFonts w:hint="eastAsia"/>
          <w:color w:val="000000" w:themeColor="text1"/>
        </w:rPr>
        <w:t>情</w:t>
      </w:r>
      <w:r w:rsidRPr="00B9609C">
        <w:rPr>
          <w:color w:val="000000" w:themeColor="text1"/>
        </w:rPr>
        <w:t>，建議請收容人申請本人健康存摺，並授權矯正機關專責人</w:t>
      </w:r>
      <w:r w:rsidRPr="00B9609C">
        <w:rPr>
          <w:rFonts w:hint="eastAsia"/>
          <w:color w:val="000000" w:themeColor="text1"/>
        </w:rPr>
        <w:t>員</w:t>
      </w:r>
      <w:r w:rsidRPr="00B9609C">
        <w:rPr>
          <w:color w:val="000000" w:themeColor="text1"/>
        </w:rPr>
        <w:t>代為管理健康存摺。</w:t>
      </w:r>
    </w:p>
    <w:p w:rsidR="00C25CC0" w:rsidRPr="00B9609C" w:rsidRDefault="00C25CC0" w:rsidP="00C25CC0">
      <w:pPr>
        <w:pStyle w:val="3"/>
        <w:rPr>
          <w:color w:val="000000" w:themeColor="text1"/>
        </w:rPr>
      </w:pPr>
      <w:bookmarkStart w:id="6040" w:name="_Toc15735186"/>
      <w:bookmarkStart w:id="6041" w:name="_Toc16006113"/>
      <w:bookmarkStart w:id="6042" w:name="_Toc16071381"/>
      <w:bookmarkStart w:id="6043" w:name="_Toc18854683"/>
      <w:bookmarkStart w:id="6044" w:name="_Toc18856380"/>
      <w:bookmarkStart w:id="6045" w:name="_Toc18943171"/>
      <w:bookmarkStart w:id="6046" w:name="_Toc20991455"/>
      <w:bookmarkStart w:id="6047" w:name="_Toc21939012"/>
      <w:bookmarkStart w:id="6048" w:name="_Toc23587997"/>
      <w:bookmarkStart w:id="6049" w:name="_Toc23776675"/>
      <w:r w:rsidRPr="00B9609C">
        <w:rPr>
          <w:color w:val="000000" w:themeColor="text1"/>
        </w:rPr>
        <w:t>經核，入監服刑前即持有身心障礙</w:t>
      </w:r>
      <w:r w:rsidR="002D5EF2" w:rsidRPr="00B9609C">
        <w:rPr>
          <w:rFonts w:hint="eastAsia"/>
          <w:color w:val="000000" w:themeColor="text1"/>
        </w:rPr>
        <w:t>證明</w:t>
      </w:r>
      <w:r w:rsidRPr="00B9609C">
        <w:rPr>
          <w:color w:val="000000" w:themeColor="text1"/>
        </w:rPr>
        <w:t>之收容人，矯正機關面臨的問題較少；相對而言，無</w:t>
      </w:r>
      <w:r w:rsidR="002D5EF2" w:rsidRPr="00B9609C">
        <w:rPr>
          <w:rFonts w:hint="eastAsia"/>
          <w:color w:val="000000" w:themeColor="text1"/>
        </w:rPr>
        <w:t>證明</w:t>
      </w:r>
      <w:r w:rsidRPr="00B9609C">
        <w:rPr>
          <w:color w:val="000000" w:themeColor="text1"/>
        </w:rPr>
        <w:t>確有身心障礙事實者，矯正機關如何發現及處理才是重點，現有身心障礙收容人人數明顯被低估，國外研究也證明如此。多數身心障礙收容人之人際關係有問題，在矯正機關內常以違規論處，忽略其病徵，如何發覺是類沒有</w:t>
      </w:r>
      <w:r w:rsidR="002D5EF2" w:rsidRPr="00B9609C">
        <w:rPr>
          <w:rFonts w:hint="eastAsia"/>
          <w:color w:val="000000" w:themeColor="text1"/>
        </w:rPr>
        <w:t>證明</w:t>
      </w:r>
      <w:r w:rsidRPr="00B9609C">
        <w:rPr>
          <w:color w:val="000000" w:themeColor="text1"/>
        </w:rPr>
        <w:t>但有身心障礙收容人，應是未來的重點。</w:t>
      </w:r>
      <w:bookmarkEnd w:id="6040"/>
      <w:bookmarkEnd w:id="6041"/>
      <w:bookmarkEnd w:id="6042"/>
      <w:bookmarkEnd w:id="6043"/>
      <w:bookmarkEnd w:id="6044"/>
      <w:bookmarkEnd w:id="6045"/>
      <w:bookmarkEnd w:id="6046"/>
      <w:bookmarkEnd w:id="6047"/>
      <w:bookmarkEnd w:id="6048"/>
      <w:bookmarkEnd w:id="6049"/>
    </w:p>
    <w:p w:rsidR="00C25CC0" w:rsidRPr="00B9609C" w:rsidRDefault="00C25CC0" w:rsidP="00C25CC0">
      <w:pPr>
        <w:pStyle w:val="3"/>
        <w:rPr>
          <w:b/>
          <w:color w:val="000000" w:themeColor="text1"/>
        </w:rPr>
      </w:pPr>
      <w:bookmarkStart w:id="6050" w:name="_Toc15735187"/>
      <w:bookmarkStart w:id="6051" w:name="_Toc16006114"/>
      <w:bookmarkStart w:id="6052" w:name="_Toc16071382"/>
      <w:bookmarkStart w:id="6053" w:name="_Toc18854684"/>
      <w:bookmarkStart w:id="6054" w:name="_Toc18856381"/>
      <w:bookmarkStart w:id="6055" w:name="_Toc18943172"/>
      <w:bookmarkStart w:id="6056" w:name="_Toc20991456"/>
      <w:bookmarkStart w:id="6057" w:name="_Toc21939013"/>
      <w:bookmarkStart w:id="6058" w:name="_Toc23587998"/>
      <w:bookmarkStart w:id="6059" w:name="_Toc23776676"/>
      <w:r w:rsidRPr="00B9609C">
        <w:rPr>
          <w:color w:val="000000" w:themeColor="text1"/>
        </w:rPr>
        <w:t>綜上，如何發現身心障礙收容人黑數，是矯正機關未來重要課題。既往，身心障礙收容人數明顯被低估，世界各國皆然，臺灣明顯偏高，該等收容人洵無法以正常矯正措施得以矯正，爰此，矯正機關如何發現無</w:t>
      </w:r>
      <w:r w:rsidR="002D5EF2" w:rsidRPr="00B9609C">
        <w:rPr>
          <w:rFonts w:hint="eastAsia"/>
          <w:color w:val="000000" w:themeColor="text1"/>
        </w:rPr>
        <w:t>證明</w:t>
      </w:r>
      <w:r w:rsidRPr="00B9609C">
        <w:rPr>
          <w:color w:val="000000" w:themeColor="text1"/>
        </w:rPr>
        <w:t>，但確有身心障礙事實者，允應發掘出來並予以適當處遇，以善盡矯正機關權責，</w:t>
      </w:r>
      <w:r w:rsidRPr="00B9609C">
        <w:rPr>
          <w:rFonts w:hint="eastAsia"/>
          <w:color w:val="000000" w:themeColor="text1"/>
        </w:rPr>
        <w:t>並應研議將司法審查階段之精神鑑定資料確實轉銜至監所，</w:t>
      </w:r>
      <w:r w:rsidRPr="00B9609C">
        <w:rPr>
          <w:color w:val="000000" w:themeColor="text1"/>
        </w:rPr>
        <w:t>進而提升收容人利益，俾符合身障公約有效予以篩檢、合理對待及監獄行刑法施行細則第2條保障其權益等規範之旨</w:t>
      </w:r>
      <w:r w:rsidRPr="00B9609C">
        <w:rPr>
          <w:rFonts w:hint="eastAsia"/>
          <w:color w:val="000000" w:themeColor="text1"/>
        </w:rPr>
        <w:t>意</w:t>
      </w:r>
      <w:r w:rsidRPr="00B9609C">
        <w:rPr>
          <w:color w:val="000000" w:themeColor="text1"/>
        </w:rPr>
        <w:t>。</w:t>
      </w:r>
      <w:bookmarkEnd w:id="6050"/>
      <w:bookmarkEnd w:id="6051"/>
      <w:bookmarkEnd w:id="6052"/>
      <w:bookmarkEnd w:id="6053"/>
      <w:bookmarkEnd w:id="6054"/>
      <w:bookmarkEnd w:id="6055"/>
      <w:bookmarkEnd w:id="6056"/>
      <w:bookmarkEnd w:id="6057"/>
      <w:bookmarkEnd w:id="6058"/>
      <w:bookmarkEnd w:id="6059"/>
    </w:p>
    <w:p w:rsidR="006E6C19" w:rsidRPr="00B9609C" w:rsidRDefault="006E6C19" w:rsidP="006E6C19">
      <w:pPr>
        <w:pStyle w:val="2"/>
        <w:rPr>
          <w:b/>
          <w:color w:val="000000" w:themeColor="text1"/>
        </w:rPr>
      </w:pPr>
      <w:bookmarkStart w:id="6060" w:name="_Toc23776725"/>
      <w:bookmarkStart w:id="6061" w:name="_Toc23776677"/>
      <w:r w:rsidRPr="00B9609C">
        <w:rPr>
          <w:b/>
          <w:color w:val="000000" w:themeColor="text1"/>
        </w:rPr>
        <w:t>法務部允應重視矯正機關專業人力不足問題，並應強化心理衛生專業人員質量，俾有效協助輔導</w:t>
      </w:r>
      <w:r w:rsidRPr="00B9609C">
        <w:rPr>
          <w:rFonts w:hint="eastAsia"/>
          <w:b/>
          <w:color w:val="000000" w:themeColor="text1"/>
        </w:rPr>
        <w:t>心智障礙者心理重建</w:t>
      </w:r>
      <w:r w:rsidRPr="00B9609C">
        <w:rPr>
          <w:b/>
          <w:color w:val="000000" w:themeColor="text1"/>
        </w:rPr>
        <w:t>，並應提升戒護人員素養，透過戒護人員平時之觀察，察覺異常予以轉介治療，適時提供慢性精神病犯適當治療，</w:t>
      </w:r>
      <w:r w:rsidRPr="00B9609C">
        <w:rPr>
          <w:rFonts w:hint="eastAsia"/>
          <w:b/>
          <w:color w:val="000000" w:themeColor="text1"/>
        </w:rPr>
        <w:t>維護</w:t>
      </w:r>
      <w:r w:rsidRPr="00B9609C">
        <w:rPr>
          <w:b/>
          <w:color w:val="000000" w:themeColor="text1"/>
        </w:rPr>
        <w:t>身心障礙</w:t>
      </w:r>
      <w:r w:rsidRPr="00B9609C">
        <w:rPr>
          <w:rFonts w:hint="eastAsia"/>
          <w:b/>
          <w:color w:val="000000" w:themeColor="text1"/>
        </w:rPr>
        <w:t>收容人</w:t>
      </w:r>
      <w:r w:rsidRPr="00B9609C">
        <w:rPr>
          <w:b/>
          <w:color w:val="000000" w:themeColor="text1"/>
        </w:rPr>
        <w:t>享有最高健康標準</w:t>
      </w:r>
      <w:r w:rsidRPr="00B9609C">
        <w:rPr>
          <w:rFonts w:hint="eastAsia"/>
          <w:b/>
          <w:color w:val="000000" w:themeColor="text1"/>
        </w:rPr>
        <w:t>的權益</w:t>
      </w:r>
      <w:r w:rsidRPr="00B9609C">
        <w:rPr>
          <w:b/>
          <w:color w:val="000000" w:themeColor="text1"/>
        </w:rPr>
        <w:t>：</w:t>
      </w:r>
      <w:bookmarkEnd w:id="6060"/>
    </w:p>
    <w:p w:rsidR="006E6C19" w:rsidRPr="00B9609C" w:rsidRDefault="006E6C19" w:rsidP="006E6C19">
      <w:pPr>
        <w:pStyle w:val="3"/>
        <w:rPr>
          <w:rFonts w:ascii="Times New Roman" w:hAnsi="Times New Roman"/>
          <w:color w:val="000000" w:themeColor="text1"/>
        </w:rPr>
      </w:pPr>
      <w:bookmarkStart w:id="6062" w:name="_Toc15735245"/>
      <w:bookmarkStart w:id="6063" w:name="_Toc16006174"/>
      <w:bookmarkStart w:id="6064" w:name="_Toc16071441"/>
      <w:bookmarkStart w:id="6065" w:name="_Toc18854743"/>
      <w:bookmarkStart w:id="6066" w:name="_Toc18856440"/>
      <w:bookmarkStart w:id="6067" w:name="_Toc18943231"/>
      <w:bookmarkStart w:id="6068" w:name="_Toc20991505"/>
      <w:bookmarkStart w:id="6069" w:name="_Toc21939062"/>
      <w:bookmarkStart w:id="6070" w:name="_Toc23588046"/>
      <w:bookmarkStart w:id="6071" w:name="_Toc23776726"/>
      <w:r w:rsidRPr="00B9609C">
        <w:rPr>
          <w:rFonts w:ascii="Times New Roman" w:hAnsi="Times New Roman"/>
          <w:color w:val="000000" w:themeColor="text1"/>
        </w:rPr>
        <w:t>身心障礙者權利公約（</w:t>
      </w:r>
      <w:r w:rsidRPr="00B9609C">
        <w:rPr>
          <w:rFonts w:ascii="Times New Roman" w:hAnsi="Times New Roman"/>
          <w:color w:val="000000" w:themeColor="text1"/>
        </w:rPr>
        <w:t>CRPD</w:t>
      </w:r>
      <w:r w:rsidRPr="00B9609C">
        <w:rPr>
          <w:rFonts w:ascii="Times New Roman" w:hAnsi="Times New Roman"/>
          <w:color w:val="000000" w:themeColor="text1"/>
        </w:rPr>
        <w:t>）第</w:t>
      </w:r>
      <w:r w:rsidRPr="00B9609C">
        <w:rPr>
          <w:rFonts w:ascii="Times New Roman" w:hAnsi="Times New Roman"/>
          <w:color w:val="000000" w:themeColor="text1"/>
        </w:rPr>
        <w:t>25</w:t>
      </w:r>
      <w:r w:rsidRPr="00B9609C">
        <w:rPr>
          <w:rFonts w:ascii="Times New Roman" w:hAnsi="Times New Roman"/>
          <w:color w:val="000000" w:themeColor="text1"/>
        </w:rPr>
        <w:t>條規定：「締約國確認，身心障礙者有權享有可達到之最高健康標</w:t>
      </w:r>
      <w:r w:rsidRPr="00B9609C">
        <w:rPr>
          <w:rFonts w:ascii="Times New Roman" w:hAnsi="Times New Roman"/>
          <w:color w:val="000000" w:themeColor="text1"/>
        </w:rPr>
        <w:lastRenderedPageBreak/>
        <w:t>準，不因身心障礙而受到歧視。締約國應採取所有適當措施，確保身心障礙者獲得考慮到性別敏感度之健康服務，包括與健康有關之復健服務。」</w:t>
      </w:r>
      <w:bookmarkEnd w:id="6062"/>
      <w:bookmarkEnd w:id="6063"/>
      <w:bookmarkEnd w:id="6064"/>
      <w:bookmarkEnd w:id="6065"/>
      <w:bookmarkEnd w:id="6066"/>
      <w:bookmarkEnd w:id="6067"/>
      <w:bookmarkEnd w:id="6068"/>
      <w:bookmarkEnd w:id="6069"/>
      <w:bookmarkEnd w:id="6070"/>
      <w:bookmarkEnd w:id="6071"/>
    </w:p>
    <w:p w:rsidR="006E6C19" w:rsidRPr="00B9609C" w:rsidRDefault="006E6C19" w:rsidP="006E6C19">
      <w:pPr>
        <w:pStyle w:val="3"/>
        <w:rPr>
          <w:rFonts w:ascii="Times New Roman" w:hAnsi="Times New Roman"/>
          <w:color w:val="000000" w:themeColor="text1"/>
        </w:rPr>
      </w:pPr>
      <w:bookmarkStart w:id="6072" w:name="_Toc15735246"/>
      <w:bookmarkStart w:id="6073" w:name="_Toc16006175"/>
      <w:bookmarkStart w:id="6074" w:name="_Toc16071442"/>
      <w:bookmarkStart w:id="6075" w:name="_Toc18854744"/>
      <w:bookmarkStart w:id="6076" w:name="_Toc18856441"/>
      <w:bookmarkStart w:id="6077" w:name="_Toc18943232"/>
      <w:bookmarkStart w:id="6078" w:name="_Toc20991506"/>
      <w:bookmarkStart w:id="6079" w:name="_Toc21939063"/>
      <w:bookmarkStart w:id="6080" w:name="_Toc23588047"/>
      <w:bookmarkStart w:id="6081" w:name="_Toc23776727"/>
      <w:r w:rsidRPr="00B9609C">
        <w:rPr>
          <w:rFonts w:ascii="Times New Roman" w:hAnsi="Times New Roman"/>
          <w:color w:val="000000" w:themeColor="text1"/>
        </w:rPr>
        <w:t>精神衛生法第</w:t>
      </w:r>
      <w:r w:rsidRPr="00B9609C">
        <w:rPr>
          <w:rFonts w:ascii="Times New Roman" w:hAnsi="Times New Roman"/>
          <w:color w:val="000000" w:themeColor="text1"/>
        </w:rPr>
        <w:t>20</w:t>
      </w:r>
      <w:r w:rsidRPr="00B9609C">
        <w:rPr>
          <w:rFonts w:ascii="Times New Roman" w:hAnsi="Times New Roman"/>
          <w:color w:val="000000" w:themeColor="text1"/>
        </w:rPr>
        <w:t>條規定：「嚴重病人情況危急，非立即給</w:t>
      </w:r>
      <w:r w:rsidRPr="00B9609C">
        <w:rPr>
          <w:rFonts w:ascii="Times New Roman" w:hAnsi="Times New Roman" w:hint="eastAsia"/>
          <w:color w:val="000000" w:themeColor="text1"/>
        </w:rPr>
        <w:t>與</w:t>
      </w:r>
      <w:r w:rsidRPr="00B9609C">
        <w:rPr>
          <w:rFonts w:ascii="Times New Roman" w:hAnsi="Times New Roman"/>
          <w:color w:val="000000" w:themeColor="text1"/>
        </w:rPr>
        <w:t>保護或送醫，其生命或身體有立即之危險或有危險之虞者，由保護人予以緊急處置。」同法第</w:t>
      </w:r>
      <w:r w:rsidRPr="00B9609C">
        <w:rPr>
          <w:rFonts w:ascii="Times New Roman" w:hAnsi="Times New Roman"/>
          <w:color w:val="000000" w:themeColor="text1"/>
        </w:rPr>
        <w:t>41</w:t>
      </w:r>
      <w:r w:rsidRPr="00B9609C">
        <w:rPr>
          <w:rFonts w:ascii="Times New Roman" w:hAnsi="Times New Roman"/>
          <w:color w:val="000000" w:themeColor="text1"/>
        </w:rPr>
        <w:t>條規定：「嚴重病人傷害他人或自己或有傷害之虞，經專科醫師診斷有全日住院治療之必要者，其保護人應協助嚴重病人，前往精神醫療機構辦理住院。」</w:t>
      </w:r>
      <w:bookmarkEnd w:id="6072"/>
      <w:bookmarkEnd w:id="6073"/>
      <w:bookmarkEnd w:id="6074"/>
      <w:bookmarkEnd w:id="6075"/>
      <w:bookmarkEnd w:id="6076"/>
      <w:bookmarkEnd w:id="6077"/>
      <w:bookmarkEnd w:id="6078"/>
      <w:bookmarkEnd w:id="6079"/>
      <w:bookmarkEnd w:id="6080"/>
      <w:bookmarkEnd w:id="6081"/>
    </w:p>
    <w:p w:rsidR="006E6C19" w:rsidRPr="00B9609C" w:rsidRDefault="006E6C19" w:rsidP="006E6C19">
      <w:pPr>
        <w:pStyle w:val="3"/>
        <w:rPr>
          <w:rFonts w:ascii="Times New Roman" w:hAnsi="Times New Roman"/>
          <w:color w:val="000000" w:themeColor="text1"/>
        </w:rPr>
      </w:pPr>
      <w:r w:rsidRPr="00B9609C">
        <w:rPr>
          <w:rFonts w:ascii="Times New Roman" w:hAnsi="Times New Roman" w:hint="eastAsia"/>
          <w:color w:val="000000" w:themeColor="text1"/>
        </w:rPr>
        <w:t>監所的專業人員：</w:t>
      </w:r>
    </w:p>
    <w:p w:rsidR="006E6C19" w:rsidRPr="00B9609C" w:rsidRDefault="006E6C19" w:rsidP="006E6C19">
      <w:pPr>
        <w:pStyle w:val="4"/>
        <w:rPr>
          <w:color w:val="000000" w:themeColor="text1"/>
        </w:rPr>
      </w:pPr>
      <w:r w:rsidRPr="00B9609C">
        <w:rPr>
          <w:rFonts w:hint="eastAsia"/>
          <w:color w:val="000000" w:themeColor="text1"/>
        </w:rPr>
        <w:t>目前矯正機關心理師、社工師（員）、教誨師及醫事人員等專業人力情形：</w:t>
      </w:r>
    </w:p>
    <w:p w:rsidR="006E6C19" w:rsidRPr="00B9609C" w:rsidRDefault="006E6C19" w:rsidP="006E6C19">
      <w:pPr>
        <w:pStyle w:val="5"/>
        <w:numPr>
          <w:ilvl w:val="0"/>
          <w:numId w:val="170"/>
        </w:numPr>
        <w:rPr>
          <w:color w:val="000000" w:themeColor="text1"/>
        </w:rPr>
      </w:pPr>
      <w:r w:rsidRPr="00B9609C">
        <w:rPr>
          <w:rFonts w:hint="eastAsia"/>
          <w:color w:val="000000" w:themeColor="text1"/>
        </w:rPr>
        <w:t>矯正署現有衛生科科長、醫師、護理師、藥師及醫事檢驗師等醫事人員編制員額為196名，現有員額186名，編現比約為95%。現有醫師2名分置於臺中戒治所、臺南看守所。其他醫事人員與收容人數之比例，以107年12月底總收容人數63,317人計算為1：340，依專業人員分列與收容人比例，護理人員比為1：851，藥師比為1：1,156，醫事檢驗師比為1：4,085。</w:t>
      </w:r>
    </w:p>
    <w:p w:rsidR="006E6C19" w:rsidRPr="00B9609C" w:rsidRDefault="006E6C19" w:rsidP="006E6C19">
      <w:pPr>
        <w:pStyle w:val="5"/>
        <w:numPr>
          <w:ilvl w:val="0"/>
          <w:numId w:val="151"/>
        </w:numPr>
        <w:rPr>
          <w:color w:val="000000" w:themeColor="text1"/>
        </w:rPr>
      </w:pPr>
      <w:r w:rsidRPr="00B9609C">
        <w:rPr>
          <w:color w:val="000000" w:themeColor="text1"/>
        </w:rPr>
        <w:t>以矯正機關近3年（105年至107年）毒品、酒駕、性侵、家暴及少年平均收容人數計41,882人，目前矯正機關僅有43名臨床心理師與38名社會工作師（員），人力比高達970至1</w:t>
      </w:r>
      <w:r w:rsidRPr="00B9609C">
        <w:rPr>
          <w:rFonts w:hint="eastAsia"/>
          <w:color w:val="000000" w:themeColor="text1"/>
        </w:rPr>
        <w:t>,</w:t>
      </w:r>
      <w:r w:rsidRPr="00B9609C">
        <w:rPr>
          <w:color w:val="000000" w:themeColor="text1"/>
        </w:rPr>
        <w:t>100，專業人力顯有不足。矯正署爰持續爭取補充專業人力經費，於108年度獲編66名心理、社會專業處遇人員經費並辦理進用。</w:t>
      </w:r>
    </w:p>
    <w:p w:rsidR="006E6C19" w:rsidRPr="00B9609C" w:rsidRDefault="006E6C19" w:rsidP="006E6C19">
      <w:pPr>
        <w:pStyle w:val="5"/>
        <w:rPr>
          <w:color w:val="000000" w:themeColor="text1"/>
        </w:rPr>
      </w:pPr>
      <w:r w:rsidRPr="00B9609C">
        <w:rPr>
          <w:color w:val="000000" w:themeColor="text1"/>
        </w:rPr>
        <w:t>醫事人員部分，於二代健保施行後，矯正機關已結合社區醫療醫源，醫事人員之資源，直接由</w:t>
      </w:r>
      <w:r w:rsidRPr="00B9609C">
        <w:rPr>
          <w:color w:val="000000" w:themeColor="text1"/>
        </w:rPr>
        <w:lastRenderedPageBreak/>
        <w:t>承作之合作健保醫療院所提供收容人所需之醫療處遇，於醫療品質上與一般民眾並無差別。矯正署將視矯正機關之醫事人力配置，如有醫事人力不足之機關人員，視情況裁改，以補足醫事人力之需求。</w:t>
      </w:r>
    </w:p>
    <w:p w:rsidR="006E6C19" w:rsidRPr="00B9609C" w:rsidRDefault="006E6C19" w:rsidP="006E6C19">
      <w:pPr>
        <w:pStyle w:val="5"/>
        <w:numPr>
          <w:ilvl w:val="0"/>
          <w:numId w:val="0"/>
        </w:numPr>
        <w:ind w:left="2041"/>
        <w:rPr>
          <w:color w:val="000000" w:themeColor="text1"/>
          <w:sz w:val="24"/>
        </w:rPr>
      </w:pPr>
      <w:r w:rsidRPr="00B9609C">
        <w:rPr>
          <w:color w:val="000000" w:themeColor="text1"/>
        </w:rPr>
        <w:t>另為因應超額收容導致人力不足之需求，行政院於106年同意核增矯正署所屬矯正機關預算員額400名，其中教化人力20名。另為應矯正機關辦理心理及社工處遇業務所需，行政院108年2月25日院授人組字第1070059517號函同意核增矯正署所屬矯正機關聘用人員預算員額19名。</w:t>
      </w:r>
    </w:p>
    <w:p w:rsidR="006E6C19" w:rsidRPr="00B9609C" w:rsidRDefault="006E6C19" w:rsidP="006E6C19">
      <w:pPr>
        <w:pStyle w:val="3"/>
        <w:rPr>
          <w:rFonts w:ascii="Times New Roman" w:hAnsi="Times New Roman"/>
          <w:color w:val="000000" w:themeColor="text1"/>
        </w:rPr>
      </w:pPr>
      <w:bookmarkStart w:id="6082" w:name="_Toc15735247"/>
      <w:bookmarkStart w:id="6083" w:name="_Toc16006176"/>
      <w:bookmarkStart w:id="6084" w:name="_Toc16071443"/>
      <w:bookmarkStart w:id="6085" w:name="_Toc18854745"/>
      <w:bookmarkStart w:id="6086" w:name="_Toc18856442"/>
      <w:bookmarkStart w:id="6087" w:name="_Toc18943233"/>
      <w:bookmarkStart w:id="6088" w:name="_Toc20991507"/>
      <w:bookmarkStart w:id="6089" w:name="_Toc21939064"/>
      <w:bookmarkStart w:id="6090" w:name="_Toc23588048"/>
      <w:bookmarkStart w:id="6091" w:name="_Toc23776728"/>
      <w:r w:rsidRPr="00B9609C">
        <w:rPr>
          <w:rFonts w:hint="eastAsia"/>
          <w:color w:val="000000" w:themeColor="text1"/>
        </w:rPr>
        <w:t>本院赴各監所履勘發現</w:t>
      </w:r>
      <w:r w:rsidRPr="00B9609C">
        <w:rPr>
          <w:rFonts w:ascii="Times New Roman" w:hAnsi="Times New Roman"/>
          <w:color w:val="000000" w:themeColor="text1"/>
        </w:rPr>
        <w:t>：</w:t>
      </w:r>
      <w:bookmarkEnd w:id="6082"/>
      <w:bookmarkEnd w:id="6083"/>
      <w:bookmarkEnd w:id="6084"/>
      <w:bookmarkEnd w:id="6085"/>
      <w:bookmarkEnd w:id="6086"/>
      <w:bookmarkEnd w:id="6087"/>
      <w:bookmarkEnd w:id="6088"/>
      <w:bookmarkEnd w:id="6089"/>
      <w:bookmarkEnd w:id="6090"/>
      <w:bookmarkEnd w:id="6091"/>
    </w:p>
    <w:p w:rsidR="006E6C19" w:rsidRPr="00B9609C" w:rsidRDefault="006E6C19" w:rsidP="006E6C19">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108</w:t>
      </w:r>
      <w:r w:rsidRPr="00B9609C">
        <w:rPr>
          <w:rFonts w:ascii="Times New Roman" w:hAnsi="Times New Roman"/>
          <w:color w:val="000000" w:themeColor="text1"/>
        </w:rPr>
        <w:t>年</w:t>
      </w:r>
      <w:r w:rsidRPr="00B9609C">
        <w:rPr>
          <w:rFonts w:ascii="Times New Roman" w:hAnsi="Times New Roman"/>
          <w:color w:val="000000" w:themeColor="text1"/>
        </w:rPr>
        <w:t>2</w:t>
      </w:r>
      <w:r w:rsidRPr="00B9609C">
        <w:rPr>
          <w:rFonts w:ascii="Times New Roman" w:hAnsi="Times New Roman"/>
          <w:color w:val="000000" w:themeColor="text1"/>
        </w:rPr>
        <w:t>月</w:t>
      </w:r>
      <w:r w:rsidRPr="00B9609C">
        <w:rPr>
          <w:rFonts w:ascii="Times New Roman" w:hAnsi="Times New Roman"/>
          <w:color w:val="000000" w:themeColor="text1"/>
        </w:rPr>
        <w:t>22</w:t>
      </w:r>
      <w:r w:rsidRPr="00B9609C">
        <w:rPr>
          <w:rFonts w:ascii="Times New Roman" w:hAnsi="Times New Roman"/>
          <w:color w:val="000000" w:themeColor="text1"/>
        </w:rPr>
        <w:t>日履勘臺中看守所：</w:t>
      </w:r>
      <w:r w:rsidRPr="00B9609C">
        <w:rPr>
          <w:rFonts w:ascii="Times New Roman" w:hAnsi="Times New Roman" w:hint="eastAsia"/>
          <w:color w:val="000000" w:themeColor="text1"/>
        </w:rPr>
        <w:t>有關</w:t>
      </w:r>
      <w:r w:rsidRPr="00B9609C">
        <w:rPr>
          <w:rFonts w:ascii="Times New Roman" w:hAnsi="Times New Roman"/>
          <w:color w:val="000000" w:themeColor="text1"/>
        </w:rPr>
        <w:t>「臺中看守</w:t>
      </w:r>
      <w:r w:rsidRPr="00B9609C">
        <w:rPr>
          <w:rFonts w:ascii="Times New Roman" w:hAnsi="Times New Roman" w:hint="eastAsia"/>
          <w:color w:val="000000" w:themeColor="text1"/>
        </w:rPr>
        <w:t>是否確認收容人確實服藥？</w:t>
      </w:r>
      <w:r w:rsidRPr="00B9609C">
        <w:rPr>
          <w:rFonts w:ascii="Times New Roman" w:hAnsi="Times New Roman" w:hint="eastAsia"/>
          <w:color w:val="000000" w:themeColor="text1"/>
          <w:lang w:val="x-none"/>
        </w:rPr>
        <w:t>」，</w:t>
      </w:r>
      <w:r w:rsidRPr="00B9609C">
        <w:rPr>
          <w:rFonts w:ascii="Times New Roman" w:hAnsi="Times New Roman"/>
          <w:color w:val="000000" w:themeColor="text1"/>
          <w:lang w:val="x-none"/>
        </w:rPr>
        <w:t>臺中監獄書面回</w:t>
      </w:r>
      <w:r w:rsidRPr="00B9609C">
        <w:rPr>
          <w:rFonts w:ascii="Times New Roman" w:hAnsi="Times New Roman" w:hint="eastAsia"/>
          <w:color w:val="000000" w:themeColor="text1"/>
        </w:rPr>
        <w:t>復</w:t>
      </w:r>
      <w:r w:rsidRPr="00B9609C">
        <w:rPr>
          <w:rFonts w:ascii="Times New Roman" w:hAnsi="Times New Roman"/>
          <w:color w:val="000000" w:themeColor="text1"/>
          <w:lang w:val="x-none"/>
        </w:rPr>
        <w:t>：本監精神病專區執行日間餵藥有護理師</w:t>
      </w:r>
      <w:r w:rsidRPr="00B9609C">
        <w:rPr>
          <w:rFonts w:ascii="Times New Roman" w:hAnsi="Times New Roman"/>
          <w:color w:val="000000" w:themeColor="text1"/>
          <w:lang w:val="x-none"/>
        </w:rPr>
        <w:t>1</w:t>
      </w:r>
      <w:r w:rsidRPr="00B9609C">
        <w:rPr>
          <w:rFonts w:ascii="Times New Roman" w:hAnsi="Times New Roman"/>
          <w:color w:val="000000" w:themeColor="text1"/>
          <w:lang w:val="x-none"/>
        </w:rPr>
        <w:t>人，戒護主管及看護從旁協助；另有護理師</w:t>
      </w:r>
      <w:r w:rsidRPr="00B9609C">
        <w:rPr>
          <w:rFonts w:ascii="Times New Roman" w:hAnsi="Times New Roman"/>
          <w:color w:val="000000" w:themeColor="text1"/>
          <w:lang w:val="x-none"/>
        </w:rPr>
        <w:t>1</w:t>
      </w:r>
      <w:r w:rsidRPr="00B9609C">
        <w:rPr>
          <w:rFonts w:ascii="Times New Roman" w:hAnsi="Times New Roman"/>
          <w:color w:val="000000" w:themeColor="text1"/>
          <w:lang w:val="x-none"/>
        </w:rPr>
        <w:t>人負責處理行政事務。至於夜間、例假日餵藥，則由輪值醫事人員辦理。」</w:t>
      </w:r>
    </w:p>
    <w:p w:rsidR="006E6C19" w:rsidRPr="00B9609C" w:rsidRDefault="006E6C19" w:rsidP="006E6C19">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108</w:t>
      </w:r>
      <w:r w:rsidRPr="00B9609C">
        <w:rPr>
          <w:rFonts w:ascii="Times New Roman" w:hAnsi="Times New Roman"/>
          <w:color w:val="000000" w:themeColor="text1"/>
        </w:rPr>
        <w:t>年</w:t>
      </w:r>
      <w:r w:rsidRPr="00B9609C">
        <w:rPr>
          <w:rFonts w:ascii="Times New Roman" w:hAnsi="Times New Roman"/>
          <w:color w:val="000000" w:themeColor="text1"/>
        </w:rPr>
        <w:t>3</w:t>
      </w:r>
      <w:r w:rsidRPr="00B9609C">
        <w:rPr>
          <w:rFonts w:ascii="Times New Roman" w:hAnsi="Times New Roman"/>
          <w:color w:val="000000" w:themeColor="text1"/>
        </w:rPr>
        <w:t>月</w:t>
      </w:r>
      <w:r w:rsidRPr="00B9609C">
        <w:rPr>
          <w:rFonts w:ascii="Times New Roman" w:hAnsi="Times New Roman"/>
          <w:color w:val="000000" w:themeColor="text1"/>
        </w:rPr>
        <w:t>11</w:t>
      </w:r>
      <w:r w:rsidRPr="00B9609C">
        <w:rPr>
          <w:rFonts w:ascii="Times New Roman" w:hAnsi="Times New Roman"/>
          <w:color w:val="000000" w:themeColor="text1"/>
        </w:rPr>
        <w:t>日履勘臺北監獄發現：</w:t>
      </w:r>
      <w:r w:rsidRPr="00B9609C">
        <w:rPr>
          <w:rFonts w:ascii="Times New Roman" w:hAnsi="Times New Roman"/>
          <w:bCs/>
          <w:color w:val="000000" w:themeColor="text1"/>
        </w:rPr>
        <w:t>訪談收容人</w:t>
      </w:r>
      <w:r w:rsidRPr="00B9609C">
        <w:rPr>
          <w:rFonts w:ascii="Times New Roman" w:hAnsi="Times New Roman"/>
          <w:bCs/>
          <w:color w:val="000000" w:themeColor="text1"/>
        </w:rPr>
        <w:t>1770</w:t>
      </w:r>
      <w:r w:rsidRPr="00B9609C">
        <w:rPr>
          <w:rFonts w:ascii="Times New Roman" w:hAnsi="Times New Roman"/>
          <w:bCs/>
          <w:color w:val="000000" w:themeColor="text1"/>
        </w:rPr>
        <w:t>吳</w:t>
      </w:r>
      <w:r w:rsidRPr="00B9609C">
        <w:rPr>
          <w:rFonts w:ascii="Times New Roman" w:hAnsi="Times New Roman" w:hint="eastAsia"/>
          <w:bCs/>
          <w:color w:val="000000" w:themeColor="text1"/>
        </w:rPr>
        <w:t>○○</w:t>
      </w:r>
      <w:r w:rsidRPr="00B9609C">
        <w:rPr>
          <w:rFonts w:ascii="Times New Roman" w:hAnsi="Times New Roman"/>
          <w:bCs/>
          <w:color w:val="000000" w:themeColor="text1"/>
        </w:rPr>
        <w:t>重度精神分裂，缺乏病識感，且所犯為性侵害案件，臺北監獄心理師人數較少，允宜使精神障礙收容人在監內獲得相關諮商及合理處遇。</w:t>
      </w:r>
    </w:p>
    <w:p w:rsidR="006E6C19" w:rsidRPr="00B9609C" w:rsidRDefault="006E6C19" w:rsidP="006E6C19">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108</w:t>
      </w:r>
      <w:r w:rsidRPr="00B9609C">
        <w:rPr>
          <w:rFonts w:ascii="Times New Roman" w:hAnsi="Times New Roman"/>
          <w:color w:val="000000" w:themeColor="text1"/>
        </w:rPr>
        <w:t>年</w:t>
      </w:r>
      <w:r w:rsidRPr="00B9609C">
        <w:rPr>
          <w:rFonts w:ascii="Times New Roman" w:hAnsi="Times New Roman"/>
          <w:color w:val="000000" w:themeColor="text1"/>
        </w:rPr>
        <w:t>3</w:t>
      </w:r>
      <w:r w:rsidRPr="00B9609C">
        <w:rPr>
          <w:rFonts w:ascii="Times New Roman" w:hAnsi="Times New Roman"/>
          <w:color w:val="000000" w:themeColor="text1"/>
        </w:rPr>
        <w:t>月</w:t>
      </w:r>
      <w:r w:rsidRPr="00B9609C">
        <w:rPr>
          <w:rFonts w:ascii="Times New Roman" w:hAnsi="Times New Roman"/>
          <w:color w:val="000000" w:themeColor="text1"/>
        </w:rPr>
        <w:t>11</w:t>
      </w:r>
      <w:r w:rsidRPr="00B9609C">
        <w:rPr>
          <w:rFonts w:ascii="Times New Roman" w:hAnsi="Times New Roman"/>
          <w:color w:val="000000" w:themeColor="text1"/>
        </w:rPr>
        <w:t>日履勘臺北監獄：</w:t>
      </w:r>
    </w:p>
    <w:p w:rsidR="006E6C19" w:rsidRPr="00B9609C" w:rsidRDefault="006E6C19" w:rsidP="006E6C19">
      <w:pPr>
        <w:pStyle w:val="5"/>
        <w:numPr>
          <w:ilvl w:val="0"/>
          <w:numId w:val="131"/>
        </w:numPr>
        <w:rPr>
          <w:color w:val="000000" w:themeColor="text1"/>
        </w:rPr>
      </w:pPr>
      <w:r w:rsidRPr="00B9609C">
        <w:rPr>
          <w:color w:val="000000" w:themeColor="text1"/>
        </w:rPr>
        <w:t>「對於無病識感收容人如何處置</w:t>
      </w:r>
      <w:r w:rsidRPr="00B9609C">
        <w:rPr>
          <w:rFonts w:hint="eastAsia"/>
          <w:color w:val="000000" w:themeColor="text1"/>
        </w:rPr>
        <w:t>？</w:t>
      </w:r>
      <w:r w:rsidRPr="00B9609C">
        <w:rPr>
          <w:color w:val="000000" w:themeColor="text1"/>
        </w:rPr>
        <w:t>能否進行強制就醫</w:t>
      </w:r>
      <w:r w:rsidRPr="00B9609C">
        <w:rPr>
          <w:rFonts w:hint="eastAsia"/>
          <w:color w:val="000000" w:themeColor="text1"/>
        </w:rPr>
        <w:t>？</w:t>
      </w:r>
      <w:r w:rsidRPr="00B9609C">
        <w:rPr>
          <w:color w:val="000000" w:themeColor="text1"/>
        </w:rPr>
        <w:t>」</w:t>
      </w:r>
      <w:r w:rsidRPr="00B9609C">
        <w:rPr>
          <w:rFonts w:hint="eastAsia"/>
          <w:color w:val="000000" w:themeColor="text1"/>
        </w:rPr>
        <w:t>，</w:t>
      </w:r>
      <w:r w:rsidRPr="00B9609C">
        <w:rPr>
          <w:color w:val="000000" w:themeColor="text1"/>
          <w:shd w:val="pct15" w:color="auto" w:fill="FFFFFF"/>
        </w:rPr>
        <w:t>戒護科李科長宜昌</w:t>
      </w:r>
      <w:r w:rsidRPr="00B9609C">
        <w:rPr>
          <w:rFonts w:hint="eastAsia"/>
          <w:color w:val="000000" w:themeColor="text1"/>
        </w:rPr>
        <w:t>表示，</w:t>
      </w:r>
      <w:r w:rsidRPr="00B9609C">
        <w:rPr>
          <w:color w:val="000000" w:themeColor="text1"/>
        </w:rPr>
        <w:t>收容人配業後，經場舍主管觀察有特殊情況、表現異常或適應不良者，均主動安排醫師診斷是否有精神或認知障礙。</w:t>
      </w:r>
    </w:p>
    <w:p w:rsidR="006E6C19" w:rsidRPr="00B9609C" w:rsidRDefault="006E6C19" w:rsidP="006E6C19">
      <w:pPr>
        <w:pStyle w:val="5"/>
        <w:rPr>
          <w:color w:val="000000" w:themeColor="text1"/>
        </w:rPr>
      </w:pPr>
      <w:r w:rsidRPr="00B9609C">
        <w:rPr>
          <w:color w:val="000000" w:themeColor="text1"/>
        </w:rPr>
        <w:lastRenderedPageBreak/>
        <w:t>除強制營養之情況外，矯正機關對於單純無病識感且未處於緊急危難狀態下之收容人，似無強制其就醫治療之法律依據。對於收容人病況嚴重，有危及他人或有自傷之情形者，管教人員會陪同至監內門診就醫；不願配合者，安排醫師至場舍查看其病況，但收容人倘無就醫意願，實務上監方亦有發生遭收容人本人或其家屬質疑強制進行就醫診療之合法性。</w:t>
      </w:r>
    </w:p>
    <w:p w:rsidR="006E6C19" w:rsidRPr="00B9609C" w:rsidRDefault="006E6C19" w:rsidP="006E6C19">
      <w:pPr>
        <w:pStyle w:val="3"/>
        <w:rPr>
          <w:color w:val="000000" w:themeColor="text1"/>
        </w:rPr>
      </w:pPr>
      <w:bookmarkStart w:id="6092" w:name="_Toc15735248"/>
      <w:bookmarkStart w:id="6093" w:name="_Toc16006177"/>
      <w:bookmarkStart w:id="6094" w:name="_Toc16071444"/>
      <w:bookmarkStart w:id="6095" w:name="_Toc18854746"/>
      <w:bookmarkStart w:id="6096" w:name="_Toc18856443"/>
      <w:bookmarkStart w:id="6097" w:name="_Toc18943234"/>
      <w:bookmarkStart w:id="6098" w:name="_Toc20991508"/>
      <w:bookmarkStart w:id="6099" w:name="_Toc21939065"/>
      <w:bookmarkStart w:id="6100" w:name="_Toc23588049"/>
      <w:bookmarkStart w:id="6101" w:name="_Toc23776729"/>
      <w:r w:rsidRPr="00B9609C">
        <w:rPr>
          <w:rFonts w:ascii="Times New Roman" w:hAnsi="Times New Roman"/>
          <w:color w:val="000000" w:themeColor="text1"/>
        </w:rPr>
        <w:t>詢</w:t>
      </w:r>
      <w:r w:rsidRPr="00B9609C">
        <w:rPr>
          <w:color w:val="000000" w:themeColor="text1"/>
        </w:rPr>
        <w:t>據法務部對於「無病識感收容人強制就醫治療相關規定為何？能否進行強制就醫治療？實務困境？策進作為？」議題表示：</w:t>
      </w:r>
      <w:bookmarkEnd w:id="6092"/>
      <w:bookmarkEnd w:id="6093"/>
      <w:bookmarkEnd w:id="6094"/>
      <w:bookmarkEnd w:id="6095"/>
      <w:bookmarkEnd w:id="6096"/>
      <w:bookmarkEnd w:id="6097"/>
      <w:bookmarkEnd w:id="6098"/>
      <w:bookmarkEnd w:id="6099"/>
      <w:bookmarkEnd w:id="6100"/>
      <w:bookmarkEnd w:id="6101"/>
    </w:p>
    <w:p w:rsidR="006E6C19" w:rsidRPr="00B9609C" w:rsidRDefault="006E6C19" w:rsidP="006E6C19">
      <w:pPr>
        <w:pStyle w:val="4"/>
        <w:numPr>
          <w:ilvl w:val="3"/>
          <w:numId w:val="10"/>
        </w:numPr>
        <w:ind w:left="1701"/>
        <w:rPr>
          <w:rFonts w:ascii="Times New Roman" w:hAnsi="Times New Roman"/>
          <w:color w:val="000000" w:themeColor="text1"/>
        </w:rPr>
      </w:pPr>
      <w:r w:rsidRPr="00B9609C">
        <w:rPr>
          <w:rFonts w:ascii="Times New Roman" w:hAnsi="Times New Roman"/>
          <w:color w:val="000000" w:themeColor="text1"/>
        </w:rPr>
        <w:t>按醫師法第</w:t>
      </w:r>
      <w:r w:rsidRPr="00B9609C">
        <w:rPr>
          <w:rFonts w:ascii="Times New Roman" w:hAnsi="Times New Roman"/>
          <w:color w:val="000000" w:themeColor="text1"/>
        </w:rPr>
        <w:t>12</w:t>
      </w:r>
      <w:r w:rsidRPr="00B9609C">
        <w:rPr>
          <w:rFonts w:ascii="Times New Roman" w:hAnsi="Times New Roman"/>
          <w:color w:val="000000" w:themeColor="text1"/>
        </w:rPr>
        <w:t>條之</w:t>
      </w:r>
      <w:r w:rsidRPr="00B9609C">
        <w:rPr>
          <w:rFonts w:ascii="Times New Roman" w:hAnsi="Times New Roman"/>
          <w:color w:val="000000" w:themeColor="text1"/>
        </w:rPr>
        <w:t>1</w:t>
      </w:r>
      <w:r w:rsidRPr="00B9609C">
        <w:rPr>
          <w:rFonts w:ascii="Times New Roman" w:hAnsi="Times New Roman"/>
          <w:color w:val="000000" w:themeColor="text1"/>
        </w:rPr>
        <w:t>之規定，醫師診治病人時，應向病人或其家屬告知其病情、治療方針、處置、用藥、預後情形及可能之不良反應。依其意旨，醫師診治病人時，除有法定事由外，收容人即使無病識感，醫師尚不得逕予安排治療。現行矯正機關於緊急情況下安排病患送醫之規範，包括：</w:t>
      </w:r>
    </w:p>
    <w:p w:rsidR="006E6C19" w:rsidRPr="00B9609C" w:rsidRDefault="006E6C19" w:rsidP="006E6C19">
      <w:pPr>
        <w:pStyle w:val="5"/>
        <w:numPr>
          <w:ilvl w:val="0"/>
          <w:numId w:val="132"/>
        </w:numPr>
        <w:rPr>
          <w:color w:val="000000" w:themeColor="text1"/>
        </w:rPr>
      </w:pPr>
      <w:r w:rsidRPr="00B9609C">
        <w:rPr>
          <w:color w:val="000000" w:themeColor="text1"/>
        </w:rPr>
        <w:t>醫療法第60條、緊急醫療救護法第14條之2：協助危急病人之處遇。</w:t>
      </w:r>
    </w:p>
    <w:p w:rsidR="006E6C19" w:rsidRPr="00B9609C" w:rsidRDefault="006E6C19" w:rsidP="006E6C19">
      <w:pPr>
        <w:pStyle w:val="5"/>
        <w:rPr>
          <w:color w:val="000000" w:themeColor="text1"/>
        </w:rPr>
      </w:pPr>
      <w:r w:rsidRPr="00B9609C">
        <w:rPr>
          <w:color w:val="000000" w:themeColor="text1"/>
        </w:rPr>
        <w:t>傳染病防治法第44條：配合罹患法定傳染病病人之強制隔離。</w:t>
      </w:r>
    </w:p>
    <w:p w:rsidR="006E6C19" w:rsidRPr="00B9609C" w:rsidRDefault="006E6C19" w:rsidP="006E6C19">
      <w:pPr>
        <w:pStyle w:val="5"/>
        <w:rPr>
          <w:color w:val="000000" w:themeColor="text1"/>
        </w:rPr>
      </w:pPr>
      <w:r w:rsidRPr="00B9609C">
        <w:rPr>
          <w:color w:val="000000" w:themeColor="text1"/>
        </w:rPr>
        <w:t>按精神衛生法第37條第3項規定「精神醫療機構以外之精神照護機構，為防範緊急暴力意外、自殺或自傷之事件，得拘束病人身體，並立即護送其就醫」；次依精神衛生法第41條第1項規定「嚴重病人傷害他人或自己或有傷害之虞，經專科醫師診斷有全日住院治療之必要者，其保護人應協助嚴重病人，前往精神醫療機構辦理住院。」，爰除非精神病收容人有自傷、傷人之虞，應尊重收</w:t>
      </w:r>
      <w:r w:rsidRPr="00B9609C">
        <w:rPr>
          <w:color w:val="000000" w:themeColor="text1"/>
        </w:rPr>
        <w:lastRenderedPageBreak/>
        <w:t>容人就醫之自主權。</w:t>
      </w:r>
    </w:p>
    <w:p w:rsidR="006E6C19" w:rsidRPr="00B9609C" w:rsidRDefault="006E6C19" w:rsidP="006E6C19">
      <w:pPr>
        <w:pStyle w:val="5"/>
        <w:rPr>
          <w:color w:val="000000" w:themeColor="text1"/>
        </w:rPr>
      </w:pPr>
      <w:r w:rsidRPr="00B9609C">
        <w:rPr>
          <w:color w:val="000000" w:themeColor="text1"/>
        </w:rPr>
        <w:t>精神衛生法第20條：協助嚴重病人其生命或身體有立即之危險時之緊急處置。</w:t>
      </w:r>
    </w:p>
    <w:p w:rsidR="006E6C19" w:rsidRPr="00B9609C" w:rsidRDefault="006E6C19" w:rsidP="006E6C19">
      <w:pPr>
        <w:pStyle w:val="5"/>
        <w:rPr>
          <w:color w:val="000000" w:themeColor="text1"/>
        </w:rPr>
      </w:pPr>
      <w:r w:rsidRPr="00B9609C">
        <w:rPr>
          <w:color w:val="000000" w:themeColor="text1"/>
        </w:rPr>
        <w:t>監獄行刑法第59條：拒絕飲食，經勸告仍不飲食而有生命之危險者，矯正機關得由醫師施以強制營養。</w:t>
      </w:r>
    </w:p>
    <w:p w:rsidR="006E6C19" w:rsidRPr="00B9609C" w:rsidRDefault="006E6C19" w:rsidP="006E6C19">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前開規定均係為保障收容人之生命權，或維持公共衛生及安全，於病人自主權外之特別規定，尚非依照病人之病識感狀況辦理，矯正署所屬各矯正機關將持續依照相關規定，協助收容人就醫。</w:t>
      </w:r>
    </w:p>
    <w:p w:rsidR="006E6C19" w:rsidRPr="00B9609C" w:rsidRDefault="006E6C19" w:rsidP="006E6C19">
      <w:pPr>
        <w:pStyle w:val="3"/>
        <w:rPr>
          <w:color w:val="000000" w:themeColor="text1"/>
        </w:rPr>
      </w:pPr>
      <w:bookmarkStart w:id="6102" w:name="_Toc18854747"/>
      <w:bookmarkStart w:id="6103" w:name="_Toc18856444"/>
      <w:bookmarkStart w:id="6104" w:name="_Toc18943235"/>
      <w:bookmarkStart w:id="6105" w:name="_Toc20991509"/>
      <w:bookmarkStart w:id="6106" w:name="_Toc21939066"/>
      <w:bookmarkStart w:id="6107" w:name="_Toc23588050"/>
      <w:bookmarkStart w:id="6108" w:name="_Toc23776730"/>
      <w:bookmarkStart w:id="6109" w:name="_Toc15735249"/>
      <w:bookmarkStart w:id="6110" w:name="_Toc16006178"/>
      <w:bookmarkStart w:id="6111" w:name="_Toc16071445"/>
      <w:r w:rsidRPr="00B9609C">
        <w:rPr>
          <w:rFonts w:ascii="Times New Roman" w:hAnsi="Times New Roman"/>
          <w:color w:val="000000" w:themeColor="text1"/>
        </w:rPr>
        <w:t>約詢重點摘要：</w:t>
      </w:r>
      <w:r w:rsidRPr="00B9609C">
        <w:rPr>
          <w:rFonts w:ascii="Times New Roman" w:hAnsi="Times New Roman" w:hint="eastAsia"/>
          <w:color w:val="000000" w:themeColor="text1"/>
        </w:rPr>
        <w:t>有關</w:t>
      </w:r>
      <w:r w:rsidRPr="00B9609C">
        <w:rPr>
          <w:color w:val="000000" w:themeColor="text1"/>
        </w:rPr>
        <w:t>「反酷刑公約、身心障礙者權利公約，都有提及身心障礙收容人在處遇情形，第一類精神障礙者，在監所裡如果沒有被辨識，會被視為搗蛋分子，監所的環境可能會讓他們病情惡化；思覺失調症收容人未吃藥控制病情之情形，監所應特別注意。請矯正署說明</w:t>
      </w:r>
      <w:r w:rsidRPr="00B9609C">
        <w:rPr>
          <w:rFonts w:hint="eastAsia"/>
          <w:color w:val="000000" w:themeColor="text1"/>
        </w:rPr>
        <w:t>」</w:t>
      </w:r>
      <w:bookmarkEnd w:id="6102"/>
      <w:bookmarkEnd w:id="6103"/>
      <w:bookmarkEnd w:id="6104"/>
      <w:bookmarkEnd w:id="6105"/>
      <w:bookmarkEnd w:id="6106"/>
      <w:bookmarkEnd w:id="6107"/>
      <w:bookmarkEnd w:id="6108"/>
      <w:r w:rsidRPr="00B9609C">
        <w:rPr>
          <w:rFonts w:hint="eastAsia"/>
          <w:color w:val="000000" w:themeColor="text1"/>
        </w:rPr>
        <w:t>：</w:t>
      </w:r>
    </w:p>
    <w:p w:rsidR="006E6C19" w:rsidRPr="00B9609C" w:rsidRDefault="006E6C19" w:rsidP="006E6C19">
      <w:pPr>
        <w:pStyle w:val="4"/>
        <w:rPr>
          <w:color w:val="000000" w:themeColor="text1"/>
        </w:rPr>
      </w:pPr>
      <w:r w:rsidRPr="00B9609C">
        <w:rPr>
          <w:color w:val="000000" w:themeColor="text1"/>
          <w:shd w:val="pct15" w:color="auto" w:fill="FFFFFF"/>
        </w:rPr>
        <w:t>彰化少年輔育院院長饒雅旗</w:t>
      </w:r>
      <w:r w:rsidRPr="00B9609C">
        <w:rPr>
          <w:rFonts w:hint="eastAsia"/>
          <w:color w:val="000000" w:themeColor="text1"/>
          <w:shd w:val="pct15" w:color="auto" w:fill="FFFFFF"/>
        </w:rPr>
        <w:t>（</w:t>
      </w:r>
      <w:r w:rsidRPr="00B9609C">
        <w:rPr>
          <w:color w:val="000000" w:themeColor="text1"/>
          <w:shd w:val="pct15" w:color="auto" w:fill="FFFFFF"/>
        </w:rPr>
        <w:t>綠島監獄前</w:t>
      </w:r>
      <w:r w:rsidRPr="00B9609C">
        <w:rPr>
          <w:rFonts w:hint="eastAsia"/>
          <w:color w:val="000000" w:themeColor="text1"/>
          <w:shd w:val="pct15" w:color="auto" w:fill="FFFFFF"/>
        </w:rPr>
        <w:t>任</w:t>
      </w:r>
      <w:r w:rsidRPr="00B9609C">
        <w:rPr>
          <w:color w:val="000000" w:themeColor="text1"/>
          <w:shd w:val="pct15" w:color="auto" w:fill="FFFFFF"/>
        </w:rPr>
        <w:t>典獄長</w:t>
      </w:r>
      <w:r w:rsidRPr="00B9609C">
        <w:rPr>
          <w:rFonts w:hint="eastAsia"/>
          <w:color w:val="000000" w:themeColor="text1"/>
          <w:shd w:val="pct15" w:color="auto" w:fill="FFFFFF"/>
        </w:rPr>
        <w:t>）</w:t>
      </w:r>
      <w:r w:rsidRPr="00B9609C">
        <w:rPr>
          <w:rFonts w:hint="eastAsia"/>
          <w:color w:val="000000" w:themeColor="text1"/>
        </w:rPr>
        <w:t>表示，</w:t>
      </w:r>
      <w:r w:rsidRPr="00B9609C">
        <w:rPr>
          <w:color w:val="000000" w:themeColor="text1"/>
        </w:rPr>
        <w:t>精神疾病者無病識感不願用藥，在監獄屢次違規攻擊管教人員，或濫陳耗訴，精神疾病收容人篩選時，拒絕做進一步鑑定，在前端收容人無病識感，對別人有攻擊傾向，我到任時深刻發現，收容人有很多的身心障礙情形，無法與他人相處，無法群聚生活，互相排擠，收容人對管教人員有敵意，收容人共同的特徵為不擅長溝通，刑期長對出獄無期待者，會有情緒性反應，收容人有暴力攻擊傾向，甚至有收容人攻擊典獄長，拿糞便潑科員。</w:t>
      </w:r>
    </w:p>
    <w:p w:rsidR="006E6C19" w:rsidRPr="00B9609C" w:rsidRDefault="006E6C19" w:rsidP="006E6C19">
      <w:pPr>
        <w:pStyle w:val="4"/>
        <w:rPr>
          <w:color w:val="000000" w:themeColor="text1"/>
        </w:rPr>
      </w:pPr>
      <w:r w:rsidRPr="00B9609C">
        <w:rPr>
          <w:color w:val="000000" w:themeColor="text1"/>
          <w:shd w:val="pct15" w:color="auto" w:fill="FFFFFF"/>
        </w:rPr>
        <w:t>矯正署安全督導組科長詹麗雯</w:t>
      </w:r>
      <w:r w:rsidRPr="00B9609C">
        <w:rPr>
          <w:rFonts w:hint="eastAsia"/>
          <w:color w:val="000000" w:themeColor="text1"/>
        </w:rPr>
        <w:t>表示，</w:t>
      </w:r>
      <w:r w:rsidRPr="00B9609C">
        <w:rPr>
          <w:color w:val="000000" w:themeColor="text1"/>
        </w:rPr>
        <w:t>很多收容人沒有病識感，不知道要看診，經過新收健康檢查，衛生科醫師做評斷，我們屬於嚴密戒護</w:t>
      </w:r>
      <w:r w:rsidRPr="00B9609C">
        <w:rPr>
          <w:color w:val="000000" w:themeColor="text1"/>
        </w:rPr>
        <w:lastRenderedPageBreak/>
        <w:t>管理方式，從收容人行為表現或人際互動，或對於管教的服從性考量。在綠島收治的對象，分為</w:t>
      </w:r>
      <w:r w:rsidRPr="00B9609C">
        <w:rPr>
          <w:rFonts w:hint="eastAsia"/>
          <w:color w:val="000000" w:themeColor="text1"/>
        </w:rPr>
        <w:t>2</w:t>
      </w:r>
      <w:r w:rsidRPr="00B9609C">
        <w:rPr>
          <w:color w:val="000000" w:themeColor="text1"/>
        </w:rPr>
        <w:t>種，一種是長期關押後產生之精神疾病，一類是非屬精神衛生法規定之人格違常者，綠島監獄是定位於隔離犯監的概念，歷年評估醫療資源顯然不足，本屬前端將審查收容人有無精神疾病，日後定位將綜整所有資料做研判。</w:t>
      </w:r>
      <w:bookmarkEnd w:id="6109"/>
      <w:bookmarkEnd w:id="6110"/>
      <w:bookmarkEnd w:id="6111"/>
    </w:p>
    <w:p w:rsidR="006E6C19" w:rsidRPr="00B9609C" w:rsidRDefault="006E6C19" w:rsidP="006E6C19">
      <w:pPr>
        <w:pStyle w:val="3"/>
        <w:rPr>
          <w:color w:val="000000" w:themeColor="text1"/>
        </w:rPr>
      </w:pPr>
      <w:bookmarkStart w:id="6112" w:name="_Toc15735250"/>
      <w:bookmarkStart w:id="6113" w:name="_Toc16006179"/>
      <w:bookmarkStart w:id="6114" w:name="_Toc16071446"/>
      <w:bookmarkStart w:id="6115" w:name="_Toc18854748"/>
      <w:bookmarkStart w:id="6116" w:name="_Toc18856445"/>
      <w:bookmarkStart w:id="6117" w:name="_Toc18943236"/>
      <w:bookmarkStart w:id="6118" w:name="_Toc20991510"/>
      <w:bookmarkStart w:id="6119" w:name="_Toc21939067"/>
      <w:bookmarkStart w:id="6120" w:name="_Toc23588051"/>
      <w:bookmarkStart w:id="6121" w:name="_Toc23776731"/>
      <w:r w:rsidRPr="00B9609C">
        <w:rPr>
          <w:color w:val="000000" w:themeColor="text1"/>
        </w:rPr>
        <w:t>諮詢關此重點摘要：</w:t>
      </w:r>
      <w:bookmarkEnd w:id="6112"/>
      <w:bookmarkEnd w:id="6113"/>
      <w:bookmarkEnd w:id="6114"/>
      <w:bookmarkEnd w:id="6115"/>
      <w:bookmarkEnd w:id="6116"/>
      <w:bookmarkEnd w:id="6117"/>
      <w:bookmarkEnd w:id="6118"/>
      <w:bookmarkEnd w:id="6119"/>
      <w:bookmarkEnd w:id="6120"/>
      <w:bookmarkEnd w:id="6121"/>
    </w:p>
    <w:p w:rsidR="006E6C19" w:rsidRPr="00B9609C" w:rsidRDefault="006E6C19" w:rsidP="006E6C19">
      <w:pPr>
        <w:pStyle w:val="4"/>
        <w:numPr>
          <w:ilvl w:val="3"/>
          <w:numId w:val="10"/>
        </w:numPr>
        <w:ind w:left="1701"/>
        <w:rPr>
          <w:rFonts w:ascii="Times New Roman" w:hAnsi="Times New Roman"/>
          <w:color w:val="000000" w:themeColor="text1"/>
        </w:rPr>
      </w:pPr>
      <w:r w:rsidRPr="00B9609C">
        <w:rPr>
          <w:rFonts w:ascii="Times New Roman" w:hAnsi="Times New Roman" w:hint="eastAsia"/>
          <w:color w:val="000000" w:themeColor="text1"/>
        </w:rPr>
        <w:t>精神病犯之比率與確診</w:t>
      </w:r>
    </w:p>
    <w:p w:rsidR="006E6C19" w:rsidRPr="00B9609C" w:rsidRDefault="006E6C19" w:rsidP="006E6C19">
      <w:pPr>
        <w:pStyle w:val="5"/>
        <w:numPr>
          <w:ilvl w:val="0"/>
          <w:numId w:val="133"/>
        </w:numPr>
        <w:rPr>
          <w:color w:val="000000" w:themeColor="text1"/>
        </w:rPr>
      </w:pPr>
      <w:r w:rsidRPr="00B9609C">
        <w:rPr>
          <w:color w:val="000000" w:themeColor="text1"/>
        </w:rPr>
        <w:t>大多數國家監獄有15％至30%精神病受刑人。</w:t>
      </w:r>
    </w:p>
    <w:p w:rsidR="006E6C19" w:rsidRPr="00B9609C" w:rsidRDefault="006E6C19" w:rsidP="006E6C19">
      <w:pPr>
        <w:pStyle w:val="5"/>
        <w:rPr>
          <w:color w:val="000000" w:themeColor="text1"/>
        </w:rPr>
      </w:pPr>
      <w:r w:rsidRPr="00B9609C">
        <w:rPr>
          <w:color w:val="000000" w:themeColor="text1"/>
        </w:rPr>
        <w:t>專業人力、心理衛生專業人員應強化。</w:t>
      </w:r>
    </w:p>
    <w:p w:rsidR="006E6C19" w:rsidRPr="00B9609C" w:rsidRDefault="006E6C19" w:rsidP="006E6C19">
      <w:pPr>
        <w:pStyle w:val="5"/>
        <w:rPr>
          <w:color w:val="000000" w:themeColor="text1"/>
        </w:rPr>
      </w:pPr>
      <w:r w:rsidRPr="00B9609C">
        <w:rPr>
          <w:color w:val="000000" w:themeColor="text1"/>
        </w:rPr>
        <w:t>監所精神門診來診人數很多，醫師需要長時間診療，倘有嚴重精神病，應建立病識感，很難有很多時間可以評估，應增加醫療人力。</w:t>
      </w:r>
    </w:p>
    <w:p w:rsidR="006E6C19" w:rsidRPr="00B9609C" w:rsidRDefault="006E6C19" w:rsidP="006E6C19">
      <w:pPr>
        <w:pStyle w:val="5"/>
        <w:rPr>
          <w:color w:val="000000" w:themeColor="text1"/>
        </w:rPr>
      </w:pPr>
      <w:r w:rsidRPr="00B9609C">
        <w:rPr>
          <w:color w:val="000000" w:themeColor="text1"/>
        </w:rPr>
        <w:t>監所內一般戒護人員亦很重要，要靠戒護人員平時的觀察才會轉介，或在健檢時才能察覺。</w:t>
      </w:r>
    </w:p>
    <w:p w:rsidR="006E6C19" w:rsidRPr="00B9609C" w:rsidRDefault="006E6C19" w:rsidP="006E6C19">
      <w:pPr>
        <w:pStyle w:val="4"/>
        <w:numPr>
          <w:ilvl w:val="3"/>
          <w:numId w:val="10"/>
        </w:numPr>
        <w:ind w:left="1701"/>
        <w:rPr>
          <w:rFonts w:ascii="Times New Roman" w:hAnsi="Times New Roman"/>
          <w:color w:val="000000" w:themeColor="text1"/>
        </w:rPr>
      </w:pPr>
      <w:r w:rsidRPr="00B9609C">
        <w:rPr>
          <w:rFonts w:ascii="Times New Roman" w:hAnsi="Times New Roman" w:hint="eastAsia"/>
          <w:color w:val="000000" w:themeColor="text1"/>
        </w:rPr>
        <w:t>精神病犯之戒護與醫療處遇</w:t>
      </w:r>
    </w:p>
    <w:p w:rsidR="006E6C19" w:rsidRPr="00B9609C" w:rsidRDefault="006E6C19" w:rsidP="006E6C19">
      <w:pPr>
        <w:pStyle w:val="5"/>
        <w:numPr>
          <w:ilvl w:val="0"/>
          <w:numId w:val="134"/>
        </w:numPr>
        <w:rPr>
          <w:color w:val="000000" w:themeColor="text1"/>
        </w:rPr>
      </w:pPr>
      <w:r w:rsidRPr="00B9609C">
        <w:rPr>
          <w:color w:val="000000" w:themeColor="text1"/>
        </w:rPr>
        <w:t>如何維護這些人的安全，一般慢性病人在病況穩定時門診還可以處理，監所病舍並非專為精神病人設置，精神病人很嚴重才會轉進去，也有可能是裝病</w:t>
      </w:r>
      <w:r w:rsidRPr="00B9609C">
        <w:rPr>
          <w:rFonts w:hint="eastAsia"/>
          <w:color w:val="000000" w:themeColor="text1"/>
        </w:rPr>
        <w:t>。</w:t>
      </w:r>
    </w:p>
    <w:p w:rsidR="006E6C19" w:rsidRPr="00B9609C" w:rsidRDefault="006E6C19" w:rsidP="006E6C19">
      <w:pPr>
        <w:pStyle w:val="5"/>
        <w:rPr>
          <w:color w:val="000000" w:themeColor="text1"/>
        </w:rPr>
      </w:pPr>
      <w:r w:rsidRPr="00B9609C">
        <w:rPr>
          <w:color w:val="000000" w:themeColor="text1"/>
        </w:rPr>
        <w:t>急性期要有保護性的環境，一般作法是手銬腳鐐先固定住，容易造成受傷，急性病房是有特殊規格的，保護室設置規格應比照醫院模式辦理。</w:t>
      </w:r>
    </w:p>
    <w:p w:rsidR="006E6C19" w:rsidRPr="00B9609C" w:rsidRDefault="006E6C19" w:rsidP="006E6C19">
      <w:pPr>
        <w:pStyle w:val="5"/>
        <w:rPr>
          <w:color w:val="000000" w:themeColor="text1"/>
        </w:rPr>
      </w:pPr>
      <w:r w:rsidRPr="00B9609C">
        <w:rPr>
          <w:color w:val="000000" w:themeColor="text1"/>
        </w:rPr>
        <w:t>嚴重之精神病患，到醫院做監護處分，大部分療效都還不錯，3年至5年建立病識感，以進行後續治療效果會較好。</w:t>
      </w:r>
    </w:p>
    <w:p w:rsidR="006E6C19" w:rsidRPr="00B9609C" w:rsidRDefault="006E6C19" w:rsidP="006E6C19">
      <w:pPr>
        <w:pStyle w:val="3"/>
        <w:rPr>
          <w:b/>
          <w:color w:val="000000" w:themeColor="text1"/>
        </w:rPr>
      </w:pPr>
      <w:bookmarkStart w:id="6122" w:name="_Toc15735251"/>
      <w:bookmarkStart w:id="6123" w:name="_Toc16006180"/>
      <w:bookmarkStart w:id="6124" w:name="_Toc16071447"/>
      <w:bookmarkStart w:id="6125" w:name="_Toc18854749"/>
      <w:bookmarkStart w:id="6126" w:name="_Toc18856446"/>
      <w:bookmarkStart w:id="6127" w:name="_Toc18943237"/>
      <w:bookmarkStart w:id="6128" w:name="_Toc20991511"/>
      <w:bookmarkStart w:id="6129" w:name="_Toc21939068"/>
      <w:bookmarkStart w:id="6130" w:name="_Toc23588052"/>
      <w:bookmarkStart w:id="6131" w:name="_Toc23776732"/>
      <w:r w:rsidRPr="00B9609C">
        <w:rPr>
          <w:color w:val="000000" w:themeColor="text1"/>
        </w:rPr>
        <w:t>據上，</w:t>
      </w:r>
      <w:r w:rsidRPr="00B9609C">
        <w:rPr>
          <w:rFonts w:hint="eastAsia"/>
          <w:color w:val="000000" w:themeColor="text1"/>
        </w:rPr>
        <w:t>法務部允應重視矯正機關專業人力不足問題，並應強化心理衛生專業人員質量，俾有效協助</w:t>
      </w:r>
      <w:r w:rsidRPr="00B9609C">
        <w:rPr>
          <w:rFonts w:hint="eastAsia"/>
          <w:color w:val="000000" w:themeColor="text1"/>
        </w:rPr>
        <w:lastRenderedPageBreak/>
        <w:t>輔導心智障礙者心理重建，並應提升戒護人員素養，透過戒護人員平時之觀察，察覺異常予以轉介治療，適時提供慢性精神病犯適當治療，維護身心障礙收容人享有最高健康標準的權益</w:t>
      </w:r>
      <w:r w:rsidRPr="00B9609C">
        <w:rPr>
          <w:color w:val="000000" w:themeColor="text1"/>
        </w:rPr>
        <w:t>。</w:t>
      </w:r>
      <w:bookmarkEnd w:id="6122"/>
      <w:bookmarkEnd w:id="6123"/>
      <w:bookmarkEnd w:id="6124"/>
      <w:bookmarkEnd w:id="6125"/>
      <w:bookmarkEnd w:id="6126"/>
      <w:bookmarkEnd w:id="6127"/>
      <w:bookmarkEnd w:id="6128"/>
      <w:bookmarkEnd w:id="6129"/>
      <w:bookmarkEnd w:id="6130"/>
      <w:bookmarkEnd w:id="6131"/>
    </w:p>
    <w:p w:rsidR="00285E1E" w:rsidRPr="00B9609C" w:rsidRDefault="00AC63CD" w:rsidP="008F5F13">
      <w:pPr>
        <w:pStyle w:val="2"/>
        <w:rPr>
          <w:b/>
          <w:color w:val="000000" w:themeColor="text1"/>
        </w:rPr>
      </w:pPr>
      <w:r w:rsidRPr="00B9609C">
        <w:rPr>
          <w:rFonts w:hint="eastAsia"/>
          <w:b/>
          <w:color w:val="000000" w:themeColor="text1"/>
        </w:rPr>
        <w:t>精神障礙者出獄前</w:t>
      </w:r>
      <w:r w:rsidR="003D0FCE" w:rsidRPr="00B9609C">
        <w:rPr>
          <w:rFonts w:hint="eastAsia"/>
          <w:b/>
          <w:color w:val="000000" w:themeColor="text1"/>
        </w:rPr>
        <w:t>精細的評量</w:t>
      </w:r>
      <w:r w:rsidRPr="00B9609C">
        <w:rPr>
          <w:rFonts w:hint="eastAsia"/>
          <w:b/>
          <w:color w:val="000000" w:themeColor="text1"/>
        </w:rPr>
        <w:t>與社區支持</w:t>
      </w:r>
      <w:r w:rsidR="00154B31" w:rsidRPr="00B9609C">
        <w:rPr>
          <w:b/>
          <w:color w:val="000000" w:themeColor="text1"/>
        </w:rPr>
        <w:t>，影響</w:t>
      </w:r>
      <w:r w:rsidRPr="00B9609C">
        <w:rPr>
          <w:rFonts w:hint="eastAsia"/>
          <w:b/>
          <w:color w:val="000000" w:themeColor="text1"/>
        </w:rPr>
        <w:t>收容</w:t>
      </w:r>
      <w:r w:rsidRPr="00B9609C">
        <w:rPr>
          <w:b/>
          <w:color w:val="000000" w:themeColor="text1"/>
        </w:rPr>
        <w:t>人</w:t>
      </w:r>
      <w:r w:rsidR="00154B31" w:rsidRPr="00B9609C">
        <w:rPr>
          <w:b/>
          <w:color w:val="000000" w:themeColor="text1"/>
        </w:rPr>
        <w:t>權益至鉅，惟目前主管機關僅得按刑法第77條第2項第3款規定，各監獄除針對犯第91條之1所列之罪之</w:t>
      </w:r>
      <w:r w:rsidR="006F4DE4" w:rsidRPr="00B9609C">
        <w:rPr>
          <w:rFonts w:hint="eastAsia"/>
          <w:b/>
          <w:color w:val="000000" w:themeColor="text1"/>
        </w:rPr>
        <w:t>收容</w:t>
      </w:r>
      <w:r w:rsidR="00154B31" w:rsidRPr="00B9609C">
        <w:rPr>
          <w:b/>
          <w:color w:val="000000" w:themeColor="text1"/>
        </w:rPr>
        <w:t>人，須於陳報假釋前進行鑑定、評估其再犯危險外，其餘</w:t>
      </w:r>
      <w:r w:rsidR="006F4DE4" w:rsidRPr="00B9609C">
        <w:rPr>
          <w:rFonts w:hint="eastAsia"/>
          <w:b/>
          <w:color w:val="000000" w:themeColor="text1"/>
        </w:rPr>
        <w:t>收容</w:t>
      </w:r>
      <w:r w:rsidR="00154B31" w:rsidRPr="00B9609C">
        <w:rPr>
          <w:b/>
          <w:color w:val="000000" w:themeColor="text1"/>
        </w:rPr>
        <w:t>人並無實施鑑定或評估再犯可能性之機制，</w:t>
      </w:r>
      <w:r w:rsidR="003F4770" w:rsidRPr="00B9609C">
        <w:rPr>
          <w:rFonts w:hint="eastAsia"/>
          <w:b/>
          <w:color w:val="000000" w:themeColor="text1"/>
        </w:rPr>
        <w:t>凸顯</w:t>
      </w:r>
      <w:r w:rsidR="00BC1AFA" w:rsidRPr="00B9609C">
        <w:rPr>
          <w:rFonts w:hint="eastAsia"/>
          <w:b/>
          <w:color w:val="000000" w:themeColor="text1"/>
        </w:rPr>
        <w:t>出獄前</w:t>
      </w:r>
      <w:r w:rsidR="006F4DE4" w:rsidRPr="00B9609C">
        <w:rPr>
          <w:rFonts w:hint="eastAsia"/>
          <w:b/>
          <w:color w:val="000000" w:themeColor="text1"/>
        </w:rPr>
        <w:t>之</w:t>
      </w:r>
      <w:r w:rsidR="00BC1AFA" w:rsidRPr="00B9609C">
        <w:rPr>
          <w:rFonts w:hint="eastAsia"/>
          <w:b/>
          <w:color w:val="000000" w:themeColor="text1"/>
        </w:rPr>
        <w:t>假釋評估不足</w:t>
      </w:r>
      <w:r w:rsidR="00154B31" w:rsidRPr="00B9609C">
        <w:rPr>
          <w:b/>
          <w:color w:val="000000" w:themeColor="text1"/>
        </w:rPr>
        <w:t>。</w:t>
      </w:r>
      <w:r w:rsidR="00285E1E" w:rsidRPr="00B9609C">
        <w:rPr>
          <w:b/>
          <w:color w:val="000000" w:themeColor="text1"/>
        </w:rPr>
        <w:t>法務部允應通盤研議規劃再犯可能性評估機制</w:t>
      </w:r>
      <w:r w:rsidRPr="00B9609C">
        <w:rPr>
          <w:rFonts w:hint="eastAsia"/>
          <w:b/>
          <w:color w:val="000000" w:themeColor="text1"/>
        </w:rPr>
        <w:t>並強化社區支持</w:t>
      </w:r>
      <w:r w:rsidR="00285E1E" w:rsidRPr="00B9609C">
        <w:rPr>
          <w:b/>
          <w:color w:val="000000" w:themeColor="text1"/>
        </w:rPr>
        <w:t>（包含身心障礙及非身心障礙者），以維護</w:t>
      </w:r>
      <w:r w:rsidR="006F4DE4" w:rsidRPr="00B9609C">
        <w:rPr>
          <w:rFonts w:hint="eastAsia"/>
          <w:b/>
          <w:color w:val="000000" w:themeColor="text1"/>
        </w:rPr>
        <w:t>收容</w:t>
      </w:r>
      <w:r w:rsidR="00285E1E" w:rsidRPr="00B9609C">
        <w:rPr>
          <w:b/>
          <w:color w:val="000000" w:themeColor="text1"/>
        </w:rPr>
        <w:t>人之利益，進而達到政府建構完善的社會安全網體系之目標：</w:t>
      </w:r>
      <w:bookmarkEnd w:id="6061"/>
    </w:p>
    <w:p w:rsidR="00285E1E" w:rsidRPr="00B9609C" w:rsidRDefault="00285E1E" w:rsidP="00FC5E55">
      <w:pPr>
        <w:pStyle w:val="3"/>
        <w:rPr>
          <w:color w:val="000000" w:themeColor="text1"/>
        </w:rPr>
      </w:pPr>
      <w:bookmarkStart w:id="6132" w:name="_Toc15735124"/>
      <w:bookmarkStart w:id="6133" w:name="_Toc16006051"/>
      <w:bookmarkStart w:id="6134" w:name="_Toc16071319"/>
      <w:bookmarkStart w:id="6135" w:name="_Toc18854659"/>
      <w:bookmarkStart w:id="6136" w:name="_Toc18856356"/>
      <w:bookmarkStart w:id="6137" w:name="_Toc18943147"/>
      <w:bookmarkStart w:id="6138" w:name="_Toc20991458"/>
      <w:bookmarkStart w:id="6139" w:name="_Toc21939015"/>
      <w:bookmarkStart w:id="6140" w:name="_Toc23588000"/>
      <w:bookmarkStart w:id="6141" w:name="_Toc23776678"/>
      <w:r w:rsidRPr="00B9609C">
        <w:rPr>
          <w:color w:val="000000" w:themeColor="text1"/>
        </w:rPr>
        <w:t>刑法第77條</w:t>
      </w:r>
      <w:r w:rsidRPr="00B9609C">
        <w:rPr>
          <w:rFonts w:hint="eastAsia"/>
          <w:color w:val="000000" w:themeColor="text1"/>
        </w:rPr>
        <w:t>第1項規定：受徒刑之執行而有悛悔實據者，無期徒刑逾25年，有期徒刑逾二分之一、累犯逾三分之二，由監獄報請法務部，得許假釋出獄。同</w:t>
      </w:r>
      <w:r w:rsidRPr="00B9609C">
        <w:rPr>
          <w:color w:val="000000" w:themeColor="text1"/>
        </w:rPr>
        <w:t>法第77條第2項</w:t>
      </w:r>
      <w:r w:rsidRPr="00B9609C">
        <w:rPr>
          <w:rFonts w:hint="eastAsia"/>
          <w:color w:val="000000" w:themeColor="text1"/>
        </w:rPr>
        <w:t>規定</w:t>
      </w:r>
      <w:r w:rsidRPr="00B9609C">
        <w:rPr>
          <w:color w:val="000000" w:themeColor="text1"/>
        </w:rPr>
        <w:t>：</w:t>
      </w:r>
      <w:r w:rsidRPr="00B9609C">
        <w:rPr>
          <w:rFonts w:ascii="Times New Roman" w:hAnsi="Times New Roman" w:hint="eastAsia"/>
          <w:color w:val="000000" w:themeColor="text1"/>
        </w:rPr>
        <w:t>前項關於有期徒刑假釋之規定，於下列情形，不適用之：</w:t>
      </w:r>
      <w:r w:rsidRPr="00B9609C">
        <w:rPr>
          <w:rFonts w:hAnsi="標楷體" w:hint="eastAsia"/>
          <w:color w:val="000000" w:themeColor="text1"/>
        </w:rPr>
        <w:t>……</w:t>
      </w:r>
      <w:r w:rsidRPr="00B9609C">
        <w:rPr>
          <w:rFonts w:ascii="Times New Roman" w:hAnsi="Times New Roman" w:hint="eastAsia"/>
          <w:color w:val="000000" w:themeColor="text1"/>
        </w:rPr>
        <w:t>三、</w:t>
      </w:r>
      <w:r w:rsidRPr="00B9609C">
        <w:rPr>
          <w:rFonts w:hint="eastAsia"/>
          <w:color w:val="000000" w:themeColor="text1"/>
        </w:rPr>
        <w:t>犯第91之1條所列之罪，於徒刑執行期間接受輔導或治療後，經鑑定、評估其再犯危險未顯著降低者。</w:t>
      </w:r>
      <w:r w:rsidRPr="00B9609C">
        <w:rPr>
          <w:color w:val="000000" w:themeColor="text1"/>
        </w:rPr>
        <w:t>監獄行刑法第1條規定：「徒刑、拘役之執行，以使受刑人改悔向上，</w:t>
      </w:r>
      <w:r w:rsidRPr="00B9609C">
        <w:rPr>
          <w:b/>
          <w:color w:val="000000" w:themeColor="text1"/>
          <w:u w:val="single"/>
        </w:rPr>
        <w:t>適於社會生活為目的</w:t>
      </w:r>
      <w:r w:rsidRPr="00B9609C">
        <w:rPr>
          <w:color w:val="000000" w:themeColor="text1"/>
        </w:rPr>
        <w:t>。」同法第81條第1項規定：「對於受刑人累進處遇進至二級以上，悛悔向上，而與應許假釋情形相符合者，</w:t>
      </w:r>
      <w:r w:rsidRPr="00B9609C">
        <w:rPr>
          <w:b/>
          <w:color w:val="000000" w:themeColor="text1"/>
          <w:u w:val="single"/>
        </w:rPr>
        <w:t>經假釋審查委員會決議</w:t>
      </w:r>
      <w:r w:rsidRPr="00B9609C">
        <w:rPr>
          <w:color w:val="000000" w:themeColor="text1"/>
        </w:rPr>
        <w:t>，報請法務部核准後，假釋出獄。」同法第81條第2項規定：「報請假釋時，應附具足資證明受刑人確有悛悔情形之紀錄及假釋審查委員會之決議。」</w:t>
      </w:r>
      <w:r w:rsidR="00FC5E55" w:rsidRPr="00B9609C">
        <w:rPr>
          <w:rFonts w:hint="eastAsia"/>
          <w:color w:val="000000" w:themeColor="text1"/>
        </w:rPr>
        <w:t>同法</w:t>
      </w:r>
      <w:r w:rsidRPr="00B9609C">
        <w:rPr>
          <w:color w:val="000000" w:themeColor="text1"/>
        </w:rPr>
        <w:t>施行細則第2條規定：監獄管理人員執行職務，應注意受刑人之利益。</w:t>
      </w:r>
      <w:bookmarkEnd w:id="6132"/>
      <w:bookmarkEnd w:id="6133"/>
      <w:bookmarkEnd w:id="6134"/>
      <w:bookmarkEnd w:id="6135"/>
      <w:bookmarkEnd w:id="6136"/>
      <w:bookmarkEnd w:id="6137"/>
      <w:bookmarkEnd w:id="6138"/>
      <w:bookmarkEnd w:id="6139"/>
      <w:bookmarkEnd w:id="6140"/>
      <w:bookmarkEnd w:id="6141"/>
    </w:p>
    <w:p w:rsidR="00285E1E" w:rsidRPr="00B9609C" w:rsidRDefault="00285E1E" w:rsidP="00285E1E">
      <w:pPr>
        <w:pStyle w:val="3"/>
        <w:rPr>
          <w:color w:val="000000" w:themeColor="text1"/>
        </w:rPr>
      </w:pPr>
      <w:bookmarkStart w:id="6142" w:name="_Toc15735125"/>
      <w:bookmarkStart w:id="6143" w:name="_Toc16006052"/>
      <w:bookmarkStart w:id="6144" w:name="_Toc16071320"/>
      <w:bookmarkStart w:id="6145" w:name="_Toc18854660"/>
      <w:bookmarkStart w:id="6146" w:name="_Toc18856357"/>
      <w:bookmarkStart w:id="6147" w:name="_Toc18943148"/>
      <w:bookmarkStart w:id="6148" w:name="_Toc20991459"/>
      <w:bookmarkStart w:id="6149" w:name="_Toc21939016"/>
      <w:bookmarkStart w:id="6150" w:name="_Toc23588001"/>
      <w:bookmarkStart w:id="6151" w:name="_Toc23776679"/>
      <w:r w:rsidRPr="00B9609C">
        <w:rPr>
          <w:color w:val="000000" w:themeColor="text1"/>
        </w:rPr>
        <w:lastRenderedPageBreak/>
        <w:t>行政院「強化社會安全網計畫</w:t>
      </w:r>
      <w:r w:rsidRPr="00B9609C">
        <w:rPr>
          <w:rStyle w:val="aff1"/>
          <w:rFonts w:ascii="Times New Roman" w:hAnsi="Times New Roman"/>
          <w:color w:val="000000" w:themeColor="text1"/>
        </w:rPr>
        <w:footnoteReference w:id="16"/>
      </w:r>
      <w:r w:rsidRPr="00B9609C">
        <w:rPr>
          <w:color w:val="000000" w:themeColor="text1"/>
        </w:rPr>
        <w:t>」內容關此摘錄：</w:t>
      </w:r>
      <w:bookmarkEnd w:id="6142"/>
      <w:bookmarkEnd w:id="6143"/>
      <w:bookmarkEnd w:id="6144"/>
      <w:bookmarkEnd w:id="6145"/>
      <w:bookmarkEnd w:id="6146"/>
      <w:bookmarkEnd w:id="6147"/>
      <w:bookmarkEnd w:id="6148"/>
      <w:bookmarkEnd w:id="6149"/>
      <w:bookmarkEnd w:id="6150"/>
      <w:bookmarkEnd w:id="6151"/>
    </w:p>
    <w:p w:rsidR="00285E1E" w:rsidRPr="00B9609C" w:rsidRDefault="00285E1E" w:rsidP="00285E1E">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社會安全網所涉範圍廣泛，需跨部會同合力推動，為強化跨體系效能與服務串聯，完備社會安全網體系，將推動「強化社會安全網計畫（</w:t>
      </w:r>
      <w:r w:rsidRPr="00B9609C">
        <w:rPr>
          <w:rFonts w:ascii="Times New Roman" w:hAnsi="Times New Roman"/>
          <w:color w:val="000000" w:themeColor="text1"/>
        </w:rPr>
        <w:t>107</w:t>
      </w:r>
      <w:r w:rsidRPr="00B9609C">
        <w:rPr>
          <w:rFonts w:ascii="Times New Roman" w:hAnsi="Times New Roman" w:hint="eastAsia"/>
          <w:color w:val="000000" w:themeColor="text1"/>
        </w:rPr>
        <w:t>至</w:t>
      </w:r>
      <w:r w:rsidRPr="00B9609C">
        <w:rPr>
          <w:rFonts w:ascii="Times New Roman" w:hAnsi="Times New Roman"/>
          <w:color w:val="000000" w:themeColor="text1"/>
        </w:rPr>
        <w:t>109</w:t>
      </w:r>
      <w:r w:rsidRPr="00B9609C">
        <w:rPr>
          <w:rFonts w:ascii="Times New Roman" w:hAnsi="Times New Roman"/>
          <w:color w:val="000000" w:themeColor="text1"/>
        </w:rPr>
        <w:t>年）」。</w:t>
      </w:r>
    </w:p>
    <w:p w:rsidR="00285E1E" w:rsidRPr="00B9609C" w:rsidRDefault="00285E1E" w:rsidP="00285E1E">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計畫內容重點（三）整合策略</w:t>
      </w:r>
      <w:r w:rsidRPr="00B9609C">
        <w:rPr>
          <w:rFonts w:ascii="Times New Roman" w:hAnsi="Times New Roman" w:hint="eastAsia"/>
          <w:color w:val="000000" w:themeColor="text1"/>
        </w:rPr>
        <w:t>：</w:t>
      </w:r>
      <w:r w:rsidRPr="00B9609C">
        <w:rPr>
          <w:rFonts w:hAnsi="標楷體" w:hint="eastAsia"/>
          <w:color w:val="000000" w:themeColor="text1"/>
        </w:rPr>
        <w:t>……</w:t>
      </w:r>
      <w:r w:rsidRPr="00B9609C">
        <w:rPr>
          <w:rFonts w:ascii="Times New Roman" w:hAnsi="Times New Roman"/>
          <w:color w:val="000000" w:themeColor="text1"/>
        </w:rPr>
        <w:t>3.</w:t>
      </w:r>
      <w:r w:rsidRPr="00B9609C">
        <w:rPr>
          <w:rFonts w:ascii="Times New Roman" w:hAnsi="Times New Roman"/>
          <w:color w:val="000000" w:themeColor="text1"/>
        </w:rPr>
        <w:t>整合加害人合併精神疾病服務（</w:t>
      </w:r>
      <w:r w:rsidRPr="00B9609C">
        <w:rPr>
          <w:rFonts w:ascii="Times New Roman" w:hAnsi="Times New Roman"/>
          <w:color w:val="000000" w:themeColor="text1"/>
        </w:rPr>
        <w:t>1</w:t>
      </w:r>
      <w:r w:rsidRPr="00B9609C">
        <w:rPr>
          <w:rFonts w:ascii="Times New Roman" w:hAnsi="Times New Roman"/>
          <w:color w:val="000000" w:themeColor="text1"/>
        </w:rPr>
        <w:t>）降低加害人合併精神疾病個案負荷比，深化個案服務。</w:t>
      </w:r>
      <w:r w:rsidRPr="00B9609C">
        <w:rPr>
          <w:rFonts w:hAnsi="標楷體" w:hint="eastAsia"/>
          <w:color w:val="000000" w:themeColor="text1"/>
        </w:rPr>
        <w:t>……</w:t>
      </w:r>
      <w:r w:rsidRPr="00B9609C">
        <w:rPr>
          <w:rFonts w:ascii="Times New Roman" w:hAnsi="Times New Roman"/>
          <w:color w:val="000000" w:themeColor="text1"/>
        </w:rPr>
        <w:t>（</w:t>
      </w:r>
      <w:r w:rsidRPr="00B9609C">
        <w:rPr>
          <w:rFonts w:ascii="Times New Roman" w:hAnsi="Times New Roman"/>
          <w:color w:val="000000" w:themeColor="text1"/>
        </w:rPr>
        <w:t>3</w:t>
      </w:r>
      <w:r w:rsidRPr="00B9609C">
        <w:rPr>
          <w:rFonts w:ascii="Times New Roman" w:hAnsi="Times New Roman"/>
          <w:color w:val="000000" w:themeColor="text1"/>
        </w:rPr>
        <w:t>）落實加害人處遇執行，強化社區監控網絡及處遇品質。</w:t>
      </w:r>
      <w:r w:rsidRPr="00B9609C">
        <w:rPr>
          <w:rFonts w:hAnsi="標楷體" w:hint="eastAsia"/>
          <w:color w:val="000000" w:themeColor="text1"/>
        </w:rPr>
        <w:t>……</w:t>
      </w:r>
      <w:r w:rsidRPr="00B9609C">
        <w:rPr>
          <w:rFonts w:ascii="Times New Roman" w:hAnsi="Times New Roman"/>
          <w:color w:val="000000" w:themeColor="text1"/>
        </w:rPr>
        <w:t>（六）重要績效指標</w:t>
      </w:r>
      <w:r w:rsidRPr="00B9609C">
        <w:rPr>
          <w:rFonts w:ascii="Times New Roman" w:hAnsi="Times New Roman" w:hint="eastAsia"/>
          <w:color w:val="000000" w:themeColor="text1"/>
        </w:rPr>
        <w:t>：</w:t>
      </w:r>
      <w:r w:rsidRPr="00B9609C">
        <w:rPr>
          <w:rFonts w:hAnsi="標楷體" w:hint="eastAsia"/>
          <w:color w:val="000000" w:themeColor="text1"/>
        </w:rPr>
        <w:t>……</w:t>
      </w:r>
      <w:r w:rsidRPr="00B9609C">
        <w:rPr>
          <w:rFonts w:ascii="Times New Roman" w:hAnsi="Times New Roman"/>
          <w:color w:val="000000" w:themeColor="text1"/>
        </w:rPr>
        <w:t>4.</w:t>
      </w:r>
      <w:r w:rsidRPr="00B9609C">
        <w:rPr>
          <w:rFonts w:ascii="Times New Roman" w:hAnsi="Times New Roman"/>
          <w:color w:val="000000" w:themeColor="text1"/>
        </w:rPr>
        <w:t>降低再發生率：保護性案件結案後再通報率從</w:t>
      </w:r>
      <w:r w:rsidRPr="00B9609C">
        <w:rPr>
          <w:rFonts w:ascii="Times New Roman" w:hAnsi="Times New Roman"/>
          <w:color w:val="000000" w:themeColor="text1"/>
        </w:rPr>
        <w:t>16%</w:t>
      </w:r>
      <w:r w:rsidRPr="00B9609C">
        <w:rPr>
          <w:rFonts w:ascii="Times New Roman" w:hAnsi="Times New Roman"/>
          <w:color w:val="000000" w:themeColor="text1"/>
        </w:rPr>
        <w:t>下降至</w:t>
      </w:r>
      <w:r w:rsidRPr="00B9609C">
        <w:rPr>
          <w:rFonts w:ascii="Times New Roman" w:hAnsi="Times New Roman"/>
          <w:color w:val="000000" w:themeColor="text1"/>
        </w:rPr>
        <w:t>10%</w:t>
      </w:r>
      <w:r w:rsidRPr="00B9609C">
        <w:rPr>
          <w:rFonts w:ascii="Times New Roman" w:hAnsi="Times New Roman"/>
          <w:color w:val="000000" w:themeColor="text1"/>
        </w:rPr>
        <w:t>。</w:t>
      </w:r>
      <w:r w:rsidRPr="00B9609C">
        <w:rPr>
          <w:rFonts w:hAnsi="標楷體" w:hint="eastAsia"/>
          <w:color w:val="000000" w:themeColor="text1"/>
        </w:rPr>
        <w:t>……</w:t>
      </w:r>
      <w:r w:rsidRPr="00B9609C">
        <w:rPr>
          <w:rFonts w:ascii="Times New Roman" w:hAnsi="Times New Roman"/>
          <w:color w:val="000000" w:themeColor="text1"/>
        </w:rPr>
        <w:t>7.</w:t>
      </w:r>
      <w:r w:rsidRPr="00B9609C">
        <w:rPr>
          <w:rFonts w:ascii="Times New Roman" w:hAnsi="Times New Roman"/>
          <w:color w:val="000000" w:themeColor="text1"/>
        </w:rPr>
        <w:t>整合社會福利與心理健康服務，提升加害人合併精神疾病者（含自殺企圖）之服務效能，降低暴力再犯、自殺風險：加害人合併精神疾病（含自殺企圖）整合性服務涵蓋率逐年上升至</w:t>
      </w:r>
      <w:r w:rsidRPr="00B9609C">
        <w:rPr>
          <w:rFonts w:ascii="Times New Roman" w:hAnsi="Times New Roman"/>
          <w:color w:val="000000" w:themeColor="text1"/>
        </w:rPr>
        <w:t>80%</w:t>
      </w:r>
      <w:r w:rsidRPr="00B9609C">
        <w:rPr>
          <w:rFonts w:ascii="Times New Roman" w:hAnsi="Times New Roman"/>
          <w:color w:val="000000" w:themeColor="text1"/>
        </w:rPr>
        <w:t>。</w:t>
      </w:r>
      <w:r w:rsidRPr="00B9609C">
        <w:rPr>
          <w:rFonts w:hAnsi="標楷體" w:hint="eastAsia"/>
          <w:color w:val="000000" w:themeColor="text1"/>
        </w:rPr>
        <w:t>……</w:t>
      </w:r>
      <w:r w:rsidRPr="00B9609C">
        <w:rPr>
          <w:rFonts w:ascii="Times New Roman" w:hAnsi="Times New Roman"/>
          <w:color w:val="000000" w:themeColor="text1"/>
        </w:rPr>
        <w:t>10.</w:t>
      </w:r>
      <w:r w:rsidRPr="00B9609C">
        <w:rPr>
          <w:rFonts w:ascii="Times New Roman" w:hAnsi="Times New Roman"/>
          <w:color w:val="000000" w:themeColor="text1"/>
        </w:rPr>
        <w:t>落實犯罪的預防：毒品、竊盜、搶奪犯罪人口查訪比率逐年上升至</w:t>
      </w:r>
      <w:r w:rsidRPr="00B9609C">
        <w:rPr>
          <w:rFonts w:ascii="Times New Roman" w:hAnsi="Times New Roman"/>
          <w:color w:val="000000" w:themeColor="text1"/>
        </w:rPr>
        <w:t>98%</w:t>
      </w:r>
      <w:r w:rsidRPr="00B9609C">
        <w:rPr>
          <w:rFonts w:ascii="Times New Roman" w:hAnsi="Times New Roman"/>
          <w:color w:val="000000" w:themeColor="text1"/>
        </w:rPr>
        <w:t>。</w:t>
      </w:r>
    </w:p>
    <w:p w:rsidR="00285E1E" w:rsidRPr="00B9609C" w:rsidRDefault="00285E1E" w:rsidP="00420CDB">
      <w:pPr>
        <w:pStyle w:val="3"/>
        <w:rPr>
          <w:rFonts w:ascii="Times New Roman" w:hAnsi="Times New Roman"/>
          <w:color w:val="000000" w:themeColor="text1"/>
        </w:rPr>
      </w:pPr>
      <w:bookmarkStart w:id="6152" w:name="_Toc15735126"/>
      <w:bookmarkStart w:id="6153" w:name="_Toc16006053"/>
      <w:bookmarkStart w:id="6154" w:name="_Toc16071321"/>
      <w:bookmarkStart w:id="6155" w:name="_Toc18854661"/>
      <w:bookmarkStart w:id="6156" w:name="_Toc18856358"/>
      <w:bookmarkStart w:id="6157" w:name="_Toc18943149"/>
      <w:bookmarkStart w:id="6158" w:name="_Toc20991460"/>
      <w:bookmarkStart w:id="6159" w:name="_Toc21939017"/>
      <w:bookmarkStart w:id="6160" w:name="_Toc23588002"/>
      <w:bookmarkStart w:id="6161" w:name="_Toc23776680"/>
      <w:r w:rsidRPr="00B9609C">
        <w:rPr>
          <w:rFonts w:ascii="Times New Roman" w:hAnsi="Times New Roman"/>
          <w:color w:val="000000" w:themeColor="text1"/>
        </w:rPr>
        <w:t>查據法務部表示：</w:t>
      </w:r>
      <w:bookmarkEnd w:id="6152"/>
      <w:bookmarkEnd w:id="6153"/>
      <w:bookmarkEnd w:id="6154"/>
      <w:bookmarkEnd w:id="6155"/>
      <w:bookmarkEnd w:id="6156"/>
      <w:bookmarkEnd w:id="6157"/>
      <w:bookmarkEnd w:id="6158"/>
      <w:bookmarkEnd w:id="6159"/>
      <w:bookmarkEnd w:id="6160"/>
      <w:bookmarkEnd w:id="6161"/>
    </w:p>
    <w:p w:rsidR="00285E1E" w:rsidRPr="00B9609C" w:rsidRDefault="00285E1E" w:rsidP="00420CDB">
      <w:pPr>
        <w:pStyle w:val="4"/>
        <w:numPr>
          <w:ilvl w:val="3"/>
          <w:numId w:val="10"/>
        </w:numPr>
        <w:ind w:left="1701"/>
        <w:rPr>
          <w:rFonts w:ascii="Times New Roman" w:hAnsi="Times New Roman"/>
          <w:color w:val="000000" w:themeColor="text1"/>
        </w:rPr>
      </w:pPr>
      <w:r w:rsidRPr="00B9609C">
        <w:rPr>
          <w:rFonts w:ascii="Times New Roman" w:hAnsi="Times New Roman"/>
          <w:color w:val="000000" w:themeColor="text1"/>
        </w:rPr>
        <w:t>現行無評估再犯可能性之機制：</w:t>
      </w:r>
    </w:p>
    <w:p w:rsidR="00285E1E" w:rsidRPr="00B9609C" w:rsidRDefault="00285E1E" w:rsidP="00285E1E">
      <w:pPr>
        <w:pStyle w:val="4"/>
        <w:numPr>
          <w:ilvl w:val="0"/>
          <w:numId w:val="0"/>
        </w:numPr>
        <w:ind w:left="1701" w:firstLineChars="200" w:firstLine="680"/>
        <w:rPr>
          <w:rFonts w:ascii="Times New Roman" w:hAnsi="Times New Roman"/>
          <w:color w:val="000000" w:themeColor="text1"/>
        </w:rPr>
      </w:pPr>
      <w:r w:rsidRPr="00B9609C">
        <w:rPr>
          <w:rFonts w:ascii="Times New Roman" w:hAnsi="Times New Roman"/>
          <w:color w:val="000000" w:themeColor="text1"/>
        </w:rPr>
        <w:t>假釋審查委員設立的目的，係為落實公平、公正及客觀之假釋審查，及視個案情形實施面談，並提供專業審查意見，以出席委員票決方式決議是否通過假釋；按刑法第</w:t>
      </w:r>
      <w:r w:rsidRPr="00B9609C">
        <w:rPr>
          <w:rFonts w:ascii="Times New Roman" w:hAnsi="Times New Roman"/>
          <w:color w:val="000000" w:themeColor="text1"/>
        </w:rPr>
        <w:t>77</w:t>
      </w:r>
      <w:r w:rsidRPr="00B9609C">
        <w:rPr>
          <w:rFonts w:ascii="Times New Roman" w:hAnsi="Times New Roman"/>
          <w:color w:val="000000" w:themeColor="text1"/>
        </w:rPr>
        <w:t>條第</w:t>
      </w:r>
      <w:r w:rsidRPr="00B9609C">
        <w:rPr>
          <w:rFonts w:ascii="Times New Roman" w:hAnsi="Times New Roman"/>
          <w:color w:val="000000" w:themeColor="text1"/>
        </w:rPr>
        <w:t>2</w:t>
      </w:r>
      <w:r w:rsidRPr="00B9609C">
        <w:rPr>
          <w:rFonts w:ascii="Times New Roman" w:hAnsi="Times New Roman"/>
          <w:color w:val="000000" w:themeColor="text1"/>
        </w:rPr>
        <w:t>項第</w:t>
      </w:r>
      <w:r w:rsidRPr="00B9609C">
        <w:rPr>
          <w:rFonts w:ascii="Times New Roman" w:hAnsi="Times New Roman"/>
          <w:color w:val="000000" w:themeColor="text1"/>
        </w:rPr>
        <w:t>3</w:t>
      </w:r>
      <w:r w:rsidRPr="00B9609C">
        <w:rPr>
          <w:rFonts w:ascii="Times New Roman" w:hAnsi="Times New Roman"/>
          <w:color w:val="000000" w:themeColor="text1"/>
        </w:rPr>
        <w:t>款規定，現行各監獄除針對犯第</w:t>
      </w:r>
      <w:r w:rsidRPr="00B9609C">
        <w:rPr>
          <w:rFonts w:ascii="Times New Roman" w:hAnsi="Times New Roman"/>
          <w:color w:val="000000" w:themeColor="text1"/>
        </w:rPr>
        <w:t>91</w:t>
      </w:r>
      <w:r w:rsidRPr="00B9609C">
        <w:rPr>
          <w:rFonts w:ascii="Times New Roman" w:hAnsi="Times New Roman"/>
          <w:color w:val="000000" w:themeColor="text1"/>
        </w:rPr>
        <w:t>條之</w:t>
      </w:r>
      <w:r w:rsidRPr="00B9609C">
        <w:rPr>
          <w:rFonts w:ascii="Times New Roman" w:hAnsi="Times New Roman"/>
          <w:color w:val="000000" w:themeColor="text1"/>
        </w:rPr>
        <w:t>1</w:t>
      </w:r>
      <w:r w:rsidRPr="00B9609C">
        <w:rPr>
          <w:rFonts w:ascii="Times New Roman" w:hAnsi="Times New Roman"/>
          <w:color w:val="000000" w:themeColor="text1"/>
        </w:rPr>
        <w:t>所列之罪之受刑人，須於陳報假釋前進行鑑定、評估其再犯危險外，</w:t>
      </w:r>
      <w:r w:rsidRPr="00B9609C">
        <w:rPr>
          <w:rFonts w:ascii="Times New Roman" w:hAnsi="Times New Roman"/>
          <w:b/>
          <w:color w:val="000000" w:themeColor="text1"/>
          <w:u w:val="single"/>
        </w:rPr>
        <w:t>其餘受刑人並無實施鑑定或評估再犯可能性之機制</w:t>
      </w:r>
      <w:r w:rsidRPr="00B9609C">
        <w:rPr>
          <w:rFonts w:ascii="Times New Roman" w:hAnsi="Times New Roman"/>
          <w:color w:val="000000" w:themeColor="text1"/>
        </w:rPr>
        <w:t>。</w:t>
      </w:r>
    </w:p>
    <w:p w:rsidR="00285E1E" w:rsidRPr="00B9609C" w:rsidRDefault="00285E1E" w:rsidP="00285E1E">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lastRenderedPageBreak/>
        <w:t>再犯可能性評估宜由專業人員實施：</w:t>
      </w:r>
    </w:p>
    <w:p w:rsidR="00285E1E" w:rsidRPr="00B9609C" w:rsidRDefault="00285E1E" w:rsidP="00285E1E">
      <w:pPr>
        <w:pStyle w:val="4"/>
        <w:numPr>
          <w:ilvl w:val="0"/>
          <w:numId w:val="0"/>
        </w:numPr>
        <w:ind w:left="1701" w:firstLineChars="200" w:firstLine="680"/>
        <w:rPr>
          <w:rFonts w:ascii="Times New Roman" w:hAnsi="Times New Roman"/>
          <w:color w:val="000000" w:themeColor="text1"/>
        </w:rPr>
      </w:pPr>
      <w:r w:rsidRPr="00B9609C">
        <w:rPr>
          <w:rFonts w:ascii="Times New Roman" w:hAnsi="Times New Roman"/>
          <w:color w:val="000000" w:themeColor="text1"/>
        </w:rPr>
        <w:t>有關再犯可能性之評估，涉及專業之判斷，並影響受刑人權益重大，應由具專業資格或受有相關訓練之人員實施，以昭公信；再者，</w:t>
      </w:r>
      <w:r w:rsidRPr="00B9609C">
        <w:rPr>
          <w:rFonts w:ascii="Times New Roman" w:hAnsi="Times New Roman"/>
          <w:b/>
          <w:color w:val="000000" w:themeColor="text1"/>
          <w:u w:val="single"/>
        </w:rPr>
        <w:t>目前各矯正機關專業人力不足，且缺乏本土化之評估工具可使用，貿然採用國外量表，對於再犯可能性之評鑑恐無法兼顧質與量</w:t>
      </w:r>
      <w:r w:rsidRPr="00B9609C">
        <w:rPr>
          <w:rFonts w:ascii="Times New Roman" w:hAnsi="Times New Roman"/>
          <w:color w:val="000000" w:themeColor="text1"/>
        </w:rPr>
        <w:t>。</w:t>
      </w:r>
    </w:p>
    <w:p w:rsidR="00285E1E" w:rsidRPr="00B9609C" w:rsidRDefault="00285E1E" w:rsidP="00285E1E">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結論：</w:t>
      </w:r>
    </w:p>
    <w:p w:rsidR="00285E1E" w:rsidRPr="00B9609C" w:rsidRDefault="00285E1E" w:rsidP="00285E1E">
      <w:pPr>
        <w:pStyle w:val="4"/>
        <w:numPr>
          <w:ilvl w:val="0"/>
          <w:numId w:val="0"/>
        </w:numPr>
        <w:ind w:left="1701" w:firstLineChars="200" w:firstLine="680"/>
        <w:rPr>
          <w:rFonts w:ascii="Times New Roman" w:hAnsi="Times New Roman"/>
          <w:color w:val="000000" w:themeColor="text1"/>
        </w:rPr>
      </w:pPr>
      <w:r w:rsidRPr="00B9609C">
        <w:rPr>
          <w:rFonts w:ascii="Times New Roman" w:hAnsi="Times New Roman"/>
          <w:color w:val="000000" w:themeColor="text1"/>
        </w:rPr>
        <w:t>假釋乃刑事司法體系基於教育刑理念，所為之裁量性轉向處遇，為達防衛社會安全之成效，再犯可能性之評估為受刑人假釋核准與否之重要參考；</w:t>
      </w:r>
      <w:r w:rsidRPr="00B9609C">
        <w:rPr>
          <w:rFonts w:ascii="Times New Roman" w:hAnsi="Times New Roman"/>
          <w:b/>
          <w:color w:val="000000" w:themeColor="text1"/>
          <w:u w:val="single"/>
        </w:rPr>
        <w:t>未來期能在</w:t>
      </w:r>
      <w:r w:rsidR="008964BA" w:rsidRPr="00B9609C">
        <w:rPr>
          <w:rFonts w:ascii="Times New Roman" w:hAnsi="Times New Roman"/>
          <w:b/>
          <w:color w:val="000000" w:themeColor="text1"/>
          <w:u w:val="single"/>
        </w:rPr>
        <w:t>補足</w:t>
      </w:r>
      <w:r w:rsidRPr="00B9609C">
        <w:rPr>
          <w:rFonts w:ascii="Times New Roman" w:hAnsi="Times New Roman"/>
          <w:b/>
          <w:color w:val="000000" w:themeColor="text1"/>
          <w:u w:val="single"/>
        </w:rPr>
        <w:t>矯正機關心理專業人員及</w:t>
      </w:r>
      <w:r w:rsidR="008964BA" w:rsidRPr="00B9609C">
        <w:rPr>
          <w:rFonts w:ascii="Times New Roman" w:hAnsi="Times New Roman"/>
          <w:b/>
          <w:color w:val="000000" w:themeColor="text1"/>
          <w:u w:val="single"/>
        </w:rPr>
        <w:t>引進</w:t>
      </w:r>
      <w:r w:rsidRPr="00B9609C">
        <w:rPr>
          <w:rFonts w:ascii="Times New Roman" w:hAnsi="Times New Roman"/>
          <w:b/>
          <w:color w:val="000000" w:themeColor="text1"/>
          <w:u w:val="single"/>
        </w:rPr>
        <w:t>相關評估工具後，提升假釋審核整體品質，以達政府建構完善的社會安全網之目標</w:t>
      </w:r>
      <w:r w:rsidRPr="00B9609C">
        <w:rPr>
          <w:rFonts w:ascii="Times New Roman" w:hAnsi="Times New Roman"/>
          <w:color w:val="000000" w:themeColor="text1"/>
        </w:rPr>
        <w:t>。</w:t>
      </w:r>
    </w:p>
    <w:p w:rsidR="00285E1E" w:rsidRPr="00B9609C" w:rsidRDefault="00285E1E" w:rsidP="00420CDB">
      <w:pPr>
        <w:pStyle w:val="3"/>
        <w:rPr>
          <w:rFonts w:ascii="Times New Roman" w:hAnsi="Times New Roman"/>
          <w:color w:val="000000" w:themeColor="text1"/>
        </w:rPr>
      </w:pPr>
      <w:bookmarkStart w:id="6162" w:name="_Toc15735127"/>
      <w:bookmarkStart w:id="6163" w:name="_Toc16006054"/>
      <w:bookmarkStart w:id="6164" w:name="_Toc16071322"/>
      <w:bookmarkStart w:id="6165" w:name="_Toc18854662"/>
      <w:bookmarkStart w:id="6166" w:name="_Toc18856359"/>
      <w:bookmarkStart w:id="6167" w:name="_Toc18943150"/>
      <w:bookmarkStart w:id="6168" w:name="_Toc20991461"/>
      <w:bookmarkStart w:id="6169" w:name="_Toc21939018"/>
      <w:bookmarkStart w:id="6170" w:name="_Toc23588003"/>
      <w:bookmarkStart w:id="6171" w:name="_Toc23776681"/>
      <w:r w:rsidRPr="00B9609C">
        <w:rPr>
          <w:rFonts w:ascii="Times New Roman" w:hAnsi="Times New Roman"/>
          <w:color w:val="000000" w:themeColor="text1"/>
        </w:rPr>
        <w:t>詢據法務部對於「允應通盤研議規劃再犯可能性評估機制（包含身心障礙及非身心障礙者），以維護受刑人之利益，進而達到政府建構完善的社會安全網體系之目標」議題之說明：</w:t>
      </w:r>
      <w:bookmarkEnd w:id="6162"/>
      <w:bookmarkEnd w:id="6163"/>
      <w:bookmarkEnd w:id="6164"/>
      <w:bookmarkEnd w:id="6165"/>
      <w:bookmarkEnd w:id="6166"/>
      <w:bookmarkEnd w:id="6167"/>
      <w:bookmarkEnd w:id="6168"/>
      <w:bookmarkEnd w:id="6169"/>
      <w:bookmarkEnd w:id="6170"/>
      <w:bookmarkEnd w:id="6171"/>
    </w:p>
    <w:p w:rsidR="00285E1E" w:rsidRPr="00B9609C" w:rsidRDefault="00285E1E" w:rsidP="00420CDB">
      <w:pPr>
        <w:pStyle w:val="4"/>
        <w:numPr>
          <w:ilvl w:val="3"/>
          <w:numId w:val="10"/>
        </w:numPr>
        <w:ind w:left="1701"/>
        <w:rPr>
          <w:rFonts w:ascii="Times New Roman" w:hAnsi="Times New Roman"/>
          <w:color w:val="000000" w:themeColor="text1"/>
        </w:rPr>
      </w:pPr>
      <w:r w:rsidRPr="00B9609C">
        <w:rPr>
          <w:rFonts w:ascii="Times New Roman" w:hAnsi="Times New Roman"/>
          <w:color w:val="000000" w:themeColor="text1"/>
        </w:rPr>
        <w:t>現行</w:t>
      </w:r>
      <w:r w:rsidRPr="00B9609C">
        <w:rPr>
          <w:rFonts w:ascii="Times New Roman" w:hAnsi="Times New Roman" w:hint="eastAsia"/>
          <w:color w:val="000000" w:themeColor="text1"/>
        </w:rPr>
        <w:t>法務</w:t>
      </w:r>
      <w:r w:rsidRPr="00B9609C">
        <w:rPr>
          <w:rFonts w:ascii="Times New Roman" w:hAnsi="Times New Roman"/>
          <w:color w:val="000000" w:themeColor="text1"/>
        </w:rPr>
        <w:t>部刻正研擬「假釋評估量表」期能客觀、透明審核各類受刑人之假釋案件，期使順利復歸社會。</w:t>
      </w:r>
    </w:p>
    <w:p w:rsidR="00285E1E" w:rsidRPr="00B9609C" w:rsidRDefault="00285E1E" w:rsidP="00285E1E">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矯正署規劃各種處遇方案，期能透過專業處遇及適性教誨教育達成收容人於監獄行刑中改悔向上。惟收容人出監後再犯之原因相當複雜，家庭支持、就業、經濟狀況及是否定期就醫均有重大影響，尚難謂矯正機關之處遇無助於復歸社會。</w:t>
      </w:r>
    </w:p>
    <w:p w:rsidR="00285E1E" w:rsidRPr="00B9609C" w:rsidRDefault="00285E1E" w:rsidP="00285E1E">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社會安全網之完善，除考量矯正署推動各類精進專業處遇外，尚須結合衛政、社政、勞政共同配合，期能達成建構完善的社會安全網體系。</w:t>
      </w:r>
    </w:p>
    <w:p w:rsidR="00285E1E" w:rsidRPr="00B9609C" w:rsidRDefault="00285E1E" w:rsidP="00420CDB">
      <w:pPr>
        <w:pStyle w:val="3"/>
        <w:rPr>
          <w:rFonts w:ascii="Times New Roman" w:hAnsi="Times New Roman"/>
          <w:color w:val="000000" w:themeColor="text1"/>
        </w:rPr>
      </w:pPr>
      <w:bookmarkStart w:id="6172" w:name="_Toc15735128"/>
      <w:bookmarkStart w:id="6173" w:name="_Toc16006055"/>
      <w:bookmarkStart w:id="6174" w:name="_Toc16071323"/>
      <w:bookmarkStart w:id="6175" w:name="_Toc18854663"/>
      <w:bookmarkStart w:id="6176" w:name="_Toc18856360"/>
      <w:bookmarkStart w:id="6177" w:name="_Toc18943151"/>
      <w:bookmarkStart w:id="6178" w:name="_Toc20991462"/>
      <w:bookmarkStart w:id="6179" w:name="_Toc21939019"/>
      <w:bookmarkStart w:id="6180" w:name="_Toc23588005"/>
      <w:bookmarkStart w:id="6181" w:name="_Toc23776683"/>
      <w:r w:rsidRPr="00B9609C">
        <w:rPr>
          <w:rFonts w:ascii="Times New Roman" w:hAnsi="Times New Roman"/>
          <w:color w:val="000000" w:themeColor="text1"/>
        </w:rPr>
        <w:t>諮詢關此重點摘要：</w:t>
      </w:r>
      <w:bookmarkEnd w:id="6172"/>
      <w:bookmarkEnd w:id="6173"/>
      <w:bookmarkEnd w:id="6174"/>
      <w:bookmarkEnd w:id="6175"/>
      <w:bookmarkEnd w:id="6176"/>
      <w:bookmarkEnd w:id="6177"/>
      <w:bookmarkEnd w:id="6178"/>
      <w:bookmarkEnd w:id="6179"/>
      <w:bookmarkEnd w:id="6180"/>
      <w:bookmarkEnd w:id="6181"/>
    </w:p>
    <w:p w:rsidR="00160DE4" w:rsidRPr="00B9609C" w:rsidRDefault="00160DE4" w:rsidP="00420CDB">
      <w:pPr>
        <w:pStyle w:val="4"/>
        <w:numPr>
          <w:ilvl w:val="3"/>
          <w:numId w:val="10"/>
        </w:numPr>
        <w:ind w:left="1701"/>
        <w:rPr>
          <w:rFonts w:ascii="Times New Roman" w:hAnsi="Times New Roman"/>
          <w:color w:val="000000" w:themeColor="text1"/>
        </w:rPr>
      </w:pPr>
      <w:r w:rsidRPr="00B9609C">
        <w:rPr>
          <w:rFonts w:ascii="Times New Roman" w:hAnsi="Times New Roman" w:hint="eastAsia"/>
          <w:color w:val="000000" w:themeColor="text1"/>
        </w:rPr>
        <w:lastRenderedPageBreak/>
        <w:t>有關醫療評估再犯可能性之疑慮</w:t>
      </w:r>
    </w:p>
    <w:p w:rsidR="00285E1E" w:rsidRPr="00B9609C" w:rsidRDefault="00285E1E" w:rsidP="00B24CF4">
      <w:pPr>
        <w:pStyle w:val="5"/>
        <w:numPr>
          <w:ilvl w:val="0"/>
          <w:numId w:val="117"/>
        </w:numPr>
        <w:rPr>
          <w:color w:val="000000" w:themeColor="text1"/>
        </w:rPr>
      </w:pPr>
      <w:r w:rsidRPr="00B9609C">
        <w:rPr>
          <w:color w:val="000000" w:themeColor="text1"/>
        </w:rPr>
        <w:t>刑法第91之1條，需定期進行評估無再犯之虞才能釋放，此部分目前有違憲疑慮之探討。</w:t>
      </w:r>
    </w:p>
    <w:p w:rsidR="00285E1E" w:rsidRPr="00B9609C" w:rsidRDefault="00285E1E" w:rsidP="00160DE4">
      <w:pPr>
        <w:pStyle w:val="5"/>
        <w:rPr>
          <w:color w:val="000000" w:themeColor="text1"/>
        </w:rPr>
      </w:pPr>
      <w:r w:rsidRPr="00B9609C">
        <w:rPr>
          <w:color w:val="000000" w:themeColor="text1"/>
        </w:rPr>
        <w:t>法務部應協助統計，法院依照刑法第19條第2項減刑者（有再犯或危害公共安全之虞者），刑前與刑後之治療比例等數據，俾作為政策評估之據。</w:t>
      </w:r>
    </w:p>
    <w:p w:rsidR="00285E1E" w:rsidRPr="00B9609C" w:rsidRDefault="00285E1E" w:rsidP="00160DE4">
      <w:pPr>
        <w:pStyle w:val="5"/>
        <w:rPr>
          <w:color w:val="000000" w:themeColor="text1"/>
        </w:rPr>
      </w:pPr>
      <w:r w:rsidRPr="00B9609C">
        <w:rPr>
          <w:color w:val="000000" w:themeColor="text1"/>
        </w:rPr>
        <w:t>鑑定的壓力太大，無法判別受刑人刑後長期間是否再犯之可能。</w:t>
      </w:r>
    </w:p>
    <w:p w:rsidR="00285E1E" w:rsidRPr="00B9609C" w:rsidRDefault="00285E1E" w:rsidP="00160DE4">
      <w:pPr>
        <w:pStyle w:val="5"/>
        <w:rPr>
          <w:color w:val="000000" w:themeColor="text1"/>
        </w:rPr>
      </w:pPr>
      <w:r w:rsidRPr="00B9609C">
        <w:rPr>
          <w:color w:val="000000" w:themeColor="text1"/>
        </w:rPr>
        <w:t>目前最大的挑戰，如何定義病人治療完畢是有困難的，檢察官、矯正人員了解病人情況、預算編列上是否足以進行治療。從醫療角度判斷受刑人是否再犯，難度太高，需搭配有法律背景相關人員一起進行鑑定。</w:t>
      </w:r>
    </w:p>
    <w:p w:rsidR="00285E1E" w:rsidRPr="00B9609C" w:rsidRDefault="00285E1E" w:rsidP="00160DE4">
      <w:pPr>
        <w:pStyle w:val="5"/>
        <w:rPr>
          <w:color w:val="000000" w:themeColor="text1"/>
        </w:rPr>
      </w:pPr>
      <w:r w:rsidRPr="00B9609C">
        <w:rPr>
          <w:color w:val="000000" w:themeColor="text1"/>
        </w:rPr>
        <w:t>我們要瞭解危險因子有哪些，除物質濫用外另有思覺失調問題，應檢視專家之報告，精神病患再犯風險</w:t>
      </w:r>
      <w:r w:rsidR="008964BA" w:rsidRPr="00B9609C">
        <w:rPr>
          <w:rFonts w:hint="eastAsia"/>
          <w:color w:val="000000" w:themeColor="text1"/>
        </w:rPr>
        <w:t>跟</w:t>
      </w:r>
      <w:r w:rsidRPr="00B9609C">
        <w:rPr>
          <w:color w:val="000000" w:themeColor="text1"/>
        </w:rPr>
        <w:t>因為家庭關係、精神疾病、毒品問題，或沒有穩定工作</w:t>
      </w:r>
      <w:r w:rsidR="008964BA" w:rsidRPr="00B9609C">
        <w:rPr>
          <w:rFonts w:hint="eastAsia"/>
          <w:color w:val="000000" w:themeColor="text1"/>
        </w:rPr>
        <w:t>有關</w:t>
      </w:r>
      <w:r w:rsidR="00DB473E" w:rsidRPr="00B9609C">
        <w:rPr>
          <w:rFonts w:hint="eastAsia"/>
          <w:color w:val="000000" w:themeColor="text1"/>
        </w:rPr>
        <w:t>。</w:t>
      </w:r>
    </w:p>
    <w:p w:rsidR="00DB473E" w:rsidRPr="00B9609C" w:rsidRDefault="00DB473E" w:rsidP="00DB473E">
      <w:pPr>
        <w:pStyle w:val="5"/>
        <w:rPr>
          <w:color w:val="000000" w:themeColor="text1"/>
        </w:rPr>
      </w:pPr>
      <w:r w:rsidRPr="00B9609C">
        <w:rPr>
          <w:rFonts w:hint="eastAsia"/>
          <w:color w:val="000000" w:themeColor="text1"/>
        </w:rPr>
        <w:t>許多涉及精障患者、毒品、酒癮及性侵害案件，有刑法第87條刑後監護、刑法第19條控制能力問題。刑法第88條毒品戒治、刑法第89條酒癮戒治，以健保資源進行戒治。</w:t>
      </w:r>
    </w:p>
    <w:p w:rsidR="00DB473E" w:rsidRPr="00B9609C" w:rsidRDefault="00DB473E" w:rsidP="00DB473E">
      <w:pPr>
        <w:pStyle w:val="5"/>
        <w:rPr>
          <w:color w:val="000000" w:themeColor="text1"/>
        </w:rPr>
      </w:pPr>
      <w:r w:rsidRPr="00B9609C">
        <w:rPr>
          <w:rFonts w:hint="eastAsia"/>
          <w:color w:val="000000" w:themeColor="text1"/>
        </w:rPr>
        <w:t>性侵害類型犯罪類型，依刑法第91之1條，需定期進行評估無再犯之虞才能釋放，此部分目前有違憲疑慮之探討。鑑定報告指出之症狀，藥物控制、諮商心理師治療等。</w:t>
      </w:r>
    </w:p>
    <w:p w:rsidR="00160DE4" w:rsidRPr="00B9609C" w:rsidRDefault="00160DE4" w:rsidP="00285E1E">
      <w:pPr>
        <w:pStyle w:val="4"/>
        <w:numPr>
          <w:ilvl w:val="3"/>
          <w:numId w:val="1"/>
        </w:numPr>
        <w:ind w:left="1701"/>
        <w:rPr>
          <w:rFonts w:ascii="Times New Roman" w:hAnsi="Times New Roman"/>
          <w:color w:val="000000" w:themeColor="text1"/>
        </w:rPr>
      </w:pPr>
      <w:r w:rsidRPr="00B9609C">
        <w:rPr>
          <w:rFonts w:ascii="Times New Roman" w:hAnsi="Times New Roman" w:hint="eastAsia"/>
          <w:color w:val="000000" w:themeColor="text1"/>
        </w:rPr>
        <w:t>有關</w:t>
      </w:r>
      <w:r w:rsidR="00461198" w:rsidRPr="00B9609C">
        <w:rPr>
          <w:rFonts w:hint="eastAsia"/>
          <w:color w:val="000000" w:themeColor="text1"/>
        </w:rPr>
        <w:t>復</w:t>
      </w:r>
      <w:r w:rsidRPr="00B9609C">
        <w:rPr>
          <w:rFonts w:ascii="Times New Roman" w:hAnsi="Times New Roman" w:hint="eastAsia"/>
          <w:color w:val="000000" w:themeColor="text1"/>
        </w:rPr>
        <w:t>歸社會及社區治療</w:t>
      </w:r>
      <w:r w:rsidR="00B04783" w:rsidRPr="00B9609C">
        <w:rPr>
          <w:rFonts w:ascii="Times New Roman" w:hAnsi="Times New Roman" w:hint="eastAsia"/>
          <w:color w:val="000000" w:themeColor="text1"/>
        </w:rPr>
        <w:t>之作法</w:t>
      </w:r>
    </w:p>
    <w:p w:rsidR="008964BA" w:rsidRPr="00B9609C" w:rsidRDefault="008964BA" w:rsidP="00B24CF4">
      <w:pPr>
        <w:pStyle w:val="5"/>
        <w:numPr>
          <w:ilvl w:val="0"/>
          <w:numId w:val="149"/>
        </w:numPr>
        <w:rPr>
          <w:rStyle w:val="50"/>
          <w:rFonts w:ascii="Times New Roman" w:hAnsi="Times New Roman"/>
          <w:bCs/>
          <w:color w:val="000000" w:themeColor="text1"/>
        </w:rPr>
      </w:pPr>
      <w:r w:rsidRPr="00B9609C">
        <w:rPr>
          <w:rStyle w:val="50"/>
          <w:color w:val="000000" w:themeColor="text1"/>
        </w:rPr>
        <w:t>有關強制住院及強制社區治療，日本2003年立法通過，2005年開始有這類病人，強制治療每6個月要評估一次，如果狀況好可以轉換到強制社區治療，再者可以回到精神衛生社區門診，三個</w:t>
      </w:r>
      <w:r w:rsidRPr="00B9609C">
        <w:rPr>
          <w:rStyle w:val="50"/>
          <w:color w:val="000000" w:themeColor="text1"/>
        </w:rPr>
        <w:lastRenderedPageBreak/>
        <w:t>軌道中一、二軌是可以互換的，社區治療如果再犯就強制住院，日本人口為1.2億，強制住院人數至2012年有七百多人，英國有六千多萬人口，強制住院人數有三千多人，德國有八千多萬人口，強制住院人數六千多人。</w:t>
      </w:r>
    </w:p>
    <w:p w:rsidR="008C1404" w:rsidRPr="00B9609C" w:rsidRDefault="008C1404" w:rsidP="00B24CF4">
      <w:pPr>
        <w:pStyle w:val="5"/>
        <w:numPr>
          <w:ilvl w:val="0"/>
          <w:numId w:val="149"/>
        </w:numPr>
        <w:rPr>
          <w:rStyle w:val="50"/>
          <w:rFonts w:ascii="Times New Roman" w:hAnsi="Times New Roman"/>
          <w:bCs/>
          <w:color w:val="000000" w:themeColor="text1"/>
        </w:rPr>
      </w:pPr>
      <w:r w:rsidRPr="00B9609C">
        <w:rPr>
          <w:rFonts w:hint="eastAsia"/>
          <w:color w:val="000000" w:themeColor="text1"/>
        </w:rPr>
        <w:t>人在監獄，衛生福利部不會派人來。日本做法是，收容人入監後組成3人主管會議定期討論，收容人出監前，承租社會住宅，接入自立宿舍。</w:t>
      </w:r>
    </w:p>
    <w:p w:rsidR="00AC63CD" w:rsidRPr="00B9609C" w:rsidRDefault="00AC63CD" w:rsidP="00160DE4">
      <w:pPr>
        <w:pStyle w:val="5"/>
        <w:rPr>
          <w:rStyle w:val="50"/>
          <w:rFonts w:ascii="Times New Roman" w:hAnsi="Times New Roman"/>
          <w:bCs/>
          <w:color w:val="000000" w:themeColor="text1"/>
        </w:rPr>
      </w:pPr>
      <w:r w:rsidRPr="00B9609C">
        <w:rPr>
          <w:rStyle w:val="50"/>
          <w:rFonts w:hint="eastAsia"/>
          <w:color w:val="000000" w:themeColor="text1"/>
        </w:rPr>
        <w:t>多數監所都聘請周邊醫院之醫師支援監所診療，以內、外科為主，亦有聘請精神專科醫師來進行會談診斷或藥物診療。許多受刑人其實是人格疾患的問題，非能以藥物處理，亦非部分精神科醫師之專業，故應聘請大量專業心理師來解決此問題。</w:t>
      </w:r>
    </w:p>
    <w:p w:rsidR="00941920" w:rsidRPr="00B9609C" w:rsidRDefault="00941920" w:rsidP="00941920">
      <w:pPr>
        <w:pStyle w:val="5"/>
        <w:rPr>
          <w:color w:val="000000" w:themeColor="text1"/>
        </w:rPr>
      </w:pPr>
      <w:r w:rsidRPr="00B9609C">
        <w:rPr>
          <w:rFonts w:hint="eastAsia"/>
          <w:color w:val="000000" w:themeColor="text1"/>
        </w:rPr>
        <w:t>病犯倘非遭判處死刑，總有一天會回到社會，刑事案件判決後送矯正機關處理，矯正後與觀護人亦無進行後續連繫，對於社會安全照顧似有改善空間。</w:t>
      </w:r>
    </w:p>
    <w:p w:rsidR="00941920" w:rsidRPr="00B9609C" w:rsidRDefault="00941920" w:rsidP="00941920">
      <w:pPr>
        <w:pStyle w:val="5"/>
        <w:rPr>
          <w:color w:val="000000" w:themeColor="text1"/>
        </w:rPr>
      </w:pPr>
      <w:r w:rsidRPr="00B9609C">
        <w:rPr>
          <w:rFonts w:hint="eastAsia"/>
          <w:color w:val="000000" w:themeColor="text1"/>
        </w:rPr>
        <w:t>日本經費涵蓋強制住院、強制社區治療，至2013年止監護處分強制住院處所有三十多所，每處所大約5床至66床。</w:t>
      </w:r>
      <w:r w:rsidRPr="00B9609C">
        <w:rPr>
          <w:color w:val="000000" w:themeColor="text1"/>
        </w:rPr>
        <w:t>分散在各個地方，大約有</w:t>
      </w:r>
      <w:r w:rsidRPr="00B9609C">
        <w:rPr>
          <w:rFonts w:hint="eastAsia"/>
          <w:color w:val="000000" w:themeColor="text1"/>
        </w:rPr>
        <w:t>800</w:t>
      </w:r>
      <w:r w:rsidRPr="00B9609C">
        <w:rPr>
          <w:color w:val="000000" w:themeColor="text1"/>
        </w:rPr>
        <w:t>床左右，強制社區治療有四、五百個處所（含私人經營）。另一較為重要的議題是，刑法第87條規定之決定前，指定觀護人（心理衛生專業），評估更生環境、復歸環境等，從社區治療到門診治療，後續如何銜接，更生保護的問題是，觀護人跟更生保護會並無太大關聯，更生保護會亦無任何拘束力，強制社區治療及強制住院治療，都有觀護人負責評估。</w:t>
      </w:r>
    </w:p>
    <w:p w:rsidR="00941920" w:rsidRPr="00B9609C" w:rsidRDefault="00941920" w:rsidP="00941920">
      <w:pPr>
        <w:pStyle w:val="5"/>
        <w:rPr>
          <w:color w:val="000000" w:themeColor="text1"/>
        </w:rPr>
      </w:pPr>
      <w:r w:rsidRPr="00B9609C">
        <w:rPr>
          <w:rFonts w:hint="eastAsia"/>
          <w:color w:val="000000" w:themeColor="text1"/>
        </w:rPr>
        <w:t>收容人從出監前半年，並無人開始協助。出監</w:t>
      </w:r>
      <w:r w:rsidRPr="00B9609C">
        <w:rPr>
          <w:rFonts w:hint="eastAsia"/>
          <w:color w:val="000000" w:themeColor="text1"/>
        </w:rPr>
        <w:lastRenderedPageBreak/>
        <w:t>後擔心社會汙名，不一定會求助獄方人員，假釋前亦不清楚相關資源在哪，雖然有團體進監所上課。個案管理師目前並無對收容人進行出監後協助。收容人倘有精神疾病，衛生福利部應有列管機制。</w:t>
      </w:r>
    </w:p>
    <w:p w:rsidR="00941920" w:rsidRPr="00B9609C" w:rsidRDefault="00941920" w:rsidP="00941920">
      <w:pPr>
        <w:pStyle w:val="5"/>
        <w:rPr>
          <w:color w:val="000000" w:themeColor="text1"/>
        </w:rPr>
      </w:pPr>
      <w:r w:rsidRPr="00B9609C">
        <w:rPr>
          <w:rFonts w:hint="eastAsia"/>
          <w:color w:val="000000" w:themeColor="text1"/>
          <w:shd w:val="pct15" w:color="auto" w:fill="FFFFFF"/>
        </w:rPr>
        <w:t>周副署長輝煌</w:t>
      </w:r>
      <w:r w:rsidR="00977459" w:rsidRPr="00B9609C">
        <w:rPr>
          <w:rFonts w:hint="eastAsia"/>
          <w:color w:val="000000" w:themeColor="text1"/>
        </w:rPr>
        <w:t>表示，</w:t>
      </w:r>
      <w:r w:rsidRPr="00B9609C">
        <w:rPr>
          <w:rFonts w:hint="eastAsia"/>
          <w:color w:val="000000" w:themeColor="text1"/>
        </w:rPr>
        <w:t>有關牆裡、牆外之銜接是很重要的。以花蓮監獄輔導志工為例，受刑人分布有北、中、南，出監後分散全臺各地將有銜接問題。</w:t>
      </w:r>
    </w:p>
    <w:p w:rsidR="00941920" w:rsidRPr="00B9609C" w:rsidRDefault="00941920" w:rsidP="00941920">
      <w:pPr>
        <w:pStyle w:val="5"/>
        <w:rPr>
          <w:color w:val="000000" w:themeColor="text1"/>
        </w:rPr>
      </w:pPr>
      <w:r w:rsidRPr="00B9609C">
        <w:rPr>
          <w:rFonts w:hint="eastAsia"/>
          <w:color w:val="000000" w:themeColor="text1"/>
        </w:rPr>
        <w:t>社工重視的是有精神疾病之受刑人出監後服務，包括住宅，我國亦有很多國宅可利用。居無定所讓精神病患受刑人更容易犯罪。受刑人表示，出監後就業很多都是宗教組織陪他們去的。</w:t>
      </w:r>
    </w:p>
    <w:p w:rsidR="00FC5A60" w:rsidRPr="00B9609C" w:rsidRDefault="00FC5A60" w:rsidP="00941920">
      <w:pPr>
        <w:pStyle w:val="5"/>
        <w:rPr>
          <w:color w:val="000000" w:themeColor="text1"/>
        </w:rPr>
      </w:pPr>
      <w:r w:rsidRPr="00B9609C">
        <w:rPr>
          <w:color w:val="000000" w:themeColor="text1"/>
        </w:rPr>
        <w:t>美國紐約州的研究，隨機分派臨床實驗，第一組由法官與醫療人員合作，配合社工、警察人員等做了1年，另一組是只有醫療人員，結果顯示第一組的再犯可能較少，回應社會上的狀況，門診上有很多個案，都不願意住院，有些家人支持度非常好，會願意吃藥，因社會變遷，家庭功能愈來愈低，沒有任何協助，應有強制力及社會資源幫忙，如果沒有這些資源，所內的資源再好都是一場空。</w:t>
      </w:r>
    </w:p>
    <w:p w:rsidR="008C1404" w:rsidRPr="00B9609C" w:rsidRDefault="008C1404" w:rsidP="00941920">
      <w:pPr>
        <w:pStyle w:val="5"/>
        <w:rPr>
          <w:color w:val="000000" w:themeColor="text1"/>
        </w:rPr>
      </w:pPr>
      <w:r w:rsidRPr="00B9609C">
        <w:rPr>
          <w:rFonts w:hint="eastAsia"/>
          <w:color w:val="000000" w:themeColor="text1"/>
        </w:rPr>
        <w:t>強制社區治療，每個社區要有一個發令中心，負責派遣行政人員等工作，社區醫療中心目前是沒有在運作的東西，社區強制治療是不可能的。精神衛生法重點應在社區強制治療，因為只有行動自由的問題，沒必要關起來吃藥，應讓他面對人群，病情才會好轉。</w:t>
      </w:r>
    </w:p>
    <w:p w:rsidR="00B04783" w:rsidRPr="00B9609C" w:rsidRDefault="00B04783" w:rsidP="00285E1E">
      <w:pPr>
        <w:pStyle w:val="4"/>
        <w:numPr>
          <w:ilvl w:val="3"/>
          <w:numId w:val="1"/>
        </w:numPr>
        <w:ind w:left="1701"/>
        <w:rPr>
          <w:rFonts w:ascii="Times New Roman" w:hAnsi="Times New Roman"/>
          <w:color w:val="000000" w:themeColor="text1"/>
        </w:rPr>
      </w:pPr>
      <w:r w:rsidRPr="00B9609C">
        <w:rPr>
          <w:rFonts w:ascii="Times New Roman" w:hAnsi="Times New Roman" w:hint="eastAsia"/>
          <w:color w:val="000000" w:themeColor="text1"/>
        </w:rPr>
        <w:t>有關降低再犯可能性之策略</w:t>
      </w:r>
    </w:p>
    <w:p w:rsidR="00285E1E" w:rsidRPr="00B9609C" w:rsidRDefault="00285E1E" w:rsidP="00B24CF4">
      <w:pPr>
        <w:pStyle w:val="5"/>
        <w:numPr>
          <w:ilvl w:val="0"/>
          <w:numId w:val="118"/>
        </w:numPr>
        <w:rPr>
          <w:color w:val="000000" w:themeColor="text1"/>
        </w:rPr>
      </w:pPr>
      <w:r w:rsidRPr="00B9609C">
        <w:rPr>
          <w:color w:val="000000" w:themeColor="text1"/>
        </w:rPr>
        <w:t>如果修法可以要求到某一等級重大刑案的</w:t>
      </w:r>
      <w:r w:rsidRPr="00B9609C">
        <w:rPr>
          <w:color w:val="000000" w:themeColor="text1"/>
        </w:rPr>
        <w:lastRenderedPageBreak/>
        <w:t>人，在出獄前做一些測量，以防止再犯，在這之前需要先進行修法。</w:t>
      </w:r>
    </w:p>
    <w:p w:rsidR="00285E1E" w:rsidRPr="00B9609C" w:rsidRDefault="00285E1E" w:rsidP="000E0C06">
      <w:pPr>
        <w:pStyle w:val="5"/>
        <w:rPr>
          <w:color w:val="000000" w:themeColor="text1"/>
        </w:rPr>
      </w:pPr>
      <w:r w:rsidRPr="00B9609C">
        <w:rPr>
          <w:color w:val="000000" w:themeColor="text1"/>
        </w:rPr>
        <w:t>以GPS（全球定位系統，Global Positioning System）監控犯罪者再犯罪比率降低94.7％。</w:t>
      </w:r>
    </w:p>
    <w:p w:rsidR="00285E1E" w:rsidRPr="00B9609C" w:rsidRDefault="00285E1E" w:rsidP="00B04783">
      <w:pPr>
        <w:pStyle w:val="5"/>
        <w:rPr>
          <w:color w:val="000000" w:themeColor="text1"/>
        </w:rPr>
      </w:pPr>
      <w:r w:rsidRPr="00B9609C">
        <w:rPr>
          <w:color w:val="000000" w:themeColor="text1"/>
          <w:shd w:val="pct15" w:color="auto" w:fill="FFFFFF"/>
        </w:rPr>
        <w:t>法務部保護司科長謝正良</w:t>
      </w:r>
      <w:r w:rsidRPr="00B9609C">
        <w:rPr>
          <w:color w:val="000000" w:themeColor="text1"/>
        </w:rPr>
        <w:t>：以科技監控來說，現行法令只針對性侵犯保護管束案件實施，暴力犯罪則沒有，如果是精神疾病者又有暴力傾向，會允許工作人員裝設電子設備嗎？如果在發病時，有可能將設備破壞或解除，在精神異常時，破壞設備或違規，將如何追究其責任？科技監控效果是有其限制的，監控他的目的為何？是要知道他位置在哪裡？還是形成他心理壓力？事實上是沒辦法直接防止他再犯的。</w:t>
      </w:r>
    </w:p>
    <w:p w:rsidR="00FC5A60" w:rsidRPr="00B9609C" w:rsidRDefault="00FC5A60" w:rsidP="00FC5A60">
      <w:pPr>
        <w:pStyle w:val="5"/>
        <w:rPr>
          <w:color w:val="000000" w:themeColor="text1"/>
        </w:rPr>
      </w:pPr>
      <w:r w:rsidRPr="00B9609C">
        <w:rPr>
          <w:rFonts w:hint="eastAsia"/>
          <w:color w:val="000000" w:themeColor="text1"/>
        </w:rPr>
        <w:t>國外的科技監控對受監控人的身心狀況是可以監測的。不限於腳鐐、手環、手機也可以。</w:t>
      </w:r>
    </w:p>
    <w:p w:rsidR="00B04783" w:rsidRPr="00B9609C" w:rsidRDefault="00B04783" w:rsidP="00285E1E">
      <w:pPr>
        <w:pStyle w:val="4"/>
        <w:numPr>
          <w:ilvl w:val="3"/>
          <w:numId w:val="1"/>
        </w:numPr>
        <w:ind w:left="1701"/>
        <w:rPr>
          <w:rFonts w:ascii="Times New Roman" w:hAnsi="Times New Roman"/>
          <w:color w:val="000000" w:themeColor="text1"/>
        </w:rPr>
      </w:pPr>
      <w:r w:rsidRPr="00B9609C">
        <w:rPr>
          <w:rFonts w:ascii="Times New Roman" w:hAnsi="Times New Roman" w:hint="eastAsia"/>
          <w:color w:val="000000" w:themeColor="text1"/>
        </w:rPr>
        <w:t>有關假釋審查與</w:t>
      </w:r>
      <w:r w:rsidRPr="00B9609C">
        <w:rPr>
          <w:color w:val="000000" w:themeColor="text1"/>
        </w:rPr>
        <w:t>高風險受刑人</w:t>
      </w:r>
    </w:p>
    <w:p w:rsidR="00285E1E" w:rsidRPr="00B9609C" w:rsidRDefault="00285E1E" w:rsidP="00B24CF4">
      <w:pPr>
        <w:pStyle w:val="5"/>
        <w:numPr>
          <w:ilvl w:val="0"/>
          <w:numId w:val="119"/>
        </w:numPr>
        <w:rPr>
          <w:color w:val="000000" w:themeColor="text1"/>
        </w:rPr>
      </w:pPr>
      <w:r w:rsidRPr="00B9609C">
        <w:rPr>
          <w:color w:val="000000" w:themeColor="text1"/>
        </w:rPr>
        <w:t>重點是假釋審查，法務部允應協助相關統計數據。受刑人究有無再犯可能性，25年到了是否有做心理評鑑做再犯可能，資源若能投進去，醫院的壓力會較小，連結康復之家、中途之家等。</w:t>
      </w:r>
    </w:p>
    <w:p w:rsidR="00285E1E" w:rsidRPr="00B9609C" w:rsidRDefault="00285E1E" w:rsidP="00B04783">
      <w:pPr>
        <w:pStyle w:val="5"/>
        <w:rPr>
          <w:color w:val="000000" w:themeColor="text1"/>
        </w:rPr>
      </w:pPr>
      <w:r w:rsidRPr="00B9609C">
        <w:rPr>
          <w:color w:val="000000" w:themeColor="text1"/>
        </w:rPr>
        <w:t>最困擾的是高風險受刑人，精神科醫生接了一個假釋受刑人壓力也很大，正確的評估在於假釋階段應做把關，有再犯可能性的都要做評估。法務部允應針對假釋審查委員會，在審查假釋時，做再犯可能性評估之比例。</w:t>
      </w:r>
    </w:p>
    <w:p w:rsidR="00285E1E" w:rsidRPr="00B9609C" w:rsidRDefault="00285E1E" w:rsidP="00B04783">
      <w:pPr>
        <w:pStyle w:val="5"/>
        <w:rPr>
          <w:color w:val="000000" w:themeColor="text1"/>
        </w:rPr>
      </w:pPr>
      <w:r w:rsidRPr="00B9609C">
        <w:rPr>
          <w:color w:val="000000" w:themeColor="text1"/>
        </w:rPr>
        <w:t>再犯可能性評估，有一些量表，他們的問題都是異性關係，如何找朋友，如果都已妥適改善，再犯可能性則較小，（暴力歷史、臨床、風險評估量表，historical</w:t>
      </w:r>
      <w:r w:rsidRPr="00B9609C">
        <w:rPr>
          <w:rFonts w:hint="eastAsia"/>
          <w:color w:val="000000" w:themeColor="text1"/>
        </w:rPr>
        <w:t xml:space="preserve"> </w:t>
      </w:r>
      <w:r w:rsidRPr="00B9609C">
        <w:rPr>
          <w:color w:val="000000" w:themeColor="text1"/>
        </w:rPr>
        <w:t>clinical</w:t>
      </w:r>
      <w:r w:rsidRPr="00B9609C">
        <w:rPr>
          <w:rFonts w:hint="eastAsia"/>
          <w:color w:val="000000" w:themeColor="text1"/>
        </w:rPr>
        <w:t xml:space="preserve"> </w:t>
      </w:r>
      <w:r w:rsidRPr="00B9609C">
        <w:rPr>
          <w:color w:val="000000" w:themeColor="text1"/>
        </w:rPr>
        <w:t>risk management-20）等3個量表，都沒有我國需要的</w:t>
      </w:r>
      <w:r w:rsidRPr="00B9609C">
        <w:rPr>
          <w:color w:val="000000" w:themeColor="text1"/>
        </w:rPr>
        <w:lastRenderedPageBreak/>
        <w:t>信度與效度，HCR-20已知有購買管道，惟不販賣給個人，他要賣給政府，法務部或司法院買就可以，買下來才能做這項工作，政府講了15年都不買。</w:t>
      </w:r>
    </w:p>
    <w:p w:rsidR="00285E1E" w:rsidRPr="00B9609C" w:rsidRDefault="00285E1E" w:rsidP="00B04783">
      <w:pPr>
        <w:pStyle w:val="5"/>
        <w:rPr>
          <w:color w:val="000000" w:themeColor="text1"/>
        </w:rPr>
      </w:pPr>
      <w:r w:rsidRPr="00B9609C">
        <w:rPr>
          <w:color w:val="000000" w:themeColor="text1"/>
        </w:rPr>
        <w:t>精神疾病患者帶有人格問題較難處理，司法應審視是否適合假釋，假設再犯風險高，社會安全網或制度尚未健全時，很快地回到社區，等於是放虎歸山，等到犯案時再將他抓回來。最好是有專責單位處理，但涉及刑期、移監等問題，回歸社區後有無更好的社會防護網，假設沒辦法改變，應該有外控的力量可以將受刑人框住，不要讓他再犯，醫療是一過程，終究是要回到社區。</w:t>
      </w:r>
    </w:p>
    <w:p w:rsidR="00941920" w:rsidRPr="00B9609C" w:rsidRDefault="00941920" w:rsidP="00941920">
      <w:pPr>
        <w:pStyle w:val="5"/>
        <w:rPr>
          <w:color w:val="000000" w:themeColor="text1"/>
        </w:rPr>
      </w:pPr>
      <w:r w:rsidRPr="00B9609C">
        <w:rPr>
          <w:rFonts w:hint="eastAsia"/>
          <w:color w:val="000000" w:themeColor="text1"/>
        </w:rPr>
        <w:t>法務部都沒有中途之家，精神病人出來後到康復之家，高風險犯人如果真要放出來，法務部皆未建立機制。</w:t>
      </w:r>
    </w:p>
    <w:p w:rsidR="00285E1E" w:rsidRPr="00B9609C" w:rsidRDefault="00285E1E" w:rsidP="00420CDB">
      <w:pPr>
        <w:pStyle w:val="3"/>
        <w:rPr>
          <w:rFonts w:ascii="Times New Roman" w:hAnsi="Times New Roman"/>
          <w:color w:val="000000" w:themeColor="text1"/>
        </w:rPr>
      </w:pPr>
      <w:bookmarkStart w:id="6182" w:name="_Toc15735129"/>
      <w:bookmarkStart w:id="6183" w:name="_Toc16006056"/>
      <w:bookmarkStart w:id="6184" w:name="_Toc16071324"/>
      <w:bookmarkStart w:id="6185" w:name="_Toc18854664"/>
      <w:bookmarkStart w:id="6186" w:name="_Toc18856361"/>
      <w:bookmarkStart w:id="6187" w:name="_Toc18943152"/>
      <w:bookmarkStart w:id="6188" w:name="_Toc20991463"/>
      <w:bookmarkStart w:id="6189" w:name="_Toc21939020"/>
      <w:bookmarkStart w:id="6190" w:name="_Toc23588006"/>
      <w:bookmarkStart w:id="6191" w:name="_Toc23776684"/>
      <w:r w:rsidRPr="00B9609C">
        <w:rPr>
          <w:rFonts w:ascii="Times New Roman" w:hAnsi="Times New Roman"/>
          <w:color w:val="000000" w:themeColor="text1"/>
        </w:rPr>
        <w:t>經核，</w:t>
      </w:r>
      <w:r w:rsidR="00DC7B3D" w:rsidRPr="00B9609C">
        <w:rPr>
          <w:rFonts w:ascii="Times New Roman" w:hAnsi="Times New Roman" w:hint="eastAsia"/>
          <w:color w:val="000000" w:themeColor="text1"/>
        </w:rPr>
        <w:t>精神障礙者出獄前精細的評量與社區支持</w:t>
      </w:r>
      <w:r w:rsidRPr="00B9609C">
        <w:rPr>
          <w:rFonts w:ascii="Times New Roman" w:hAnsi="Times New Roman"/>
          <w:color w:val="000000" w:themeColor="text1"/>
        </w:rPr>
        <w:t>，影響</w:t>
      </w:r>
      <w:r w:rsidR="006F4DE4" w:rsidRPr="00B9609C">
        <w:rPr>
          <w:rFonts w:hint="eastAsia"/>
          <w:color w:val="000000" w:themeColor="text1"/>
        </w:rPr>
        <w:t>收容</w:t>
      </w:r>
      <w:r w:rsidRPr="00B9609C">
        <w:rPr>
          <w:rFonts w:ascii="Times New Roman" w:hAnsi="Times New Roman"/>
          <w:color w:val="000000" w:themeColor="text1"/>
        </w:rPr>
        <w:t>人權益至鉅，惟目前主管機關僅得按刑法第</w:t>
      </w:r>
      <w:r w:rsidRPr="00B9609C">
        <w:rPr>
          <w:rFonts w:ascii="Times New Roman" w:hAnsi="Times New Roman"/>
          <w:color w:val="000000" w:themeColor="text1"/>
        </w:rPr>
        <w:t>77</w:t>
      </w:r>
      <w:r w:rsidRPr="00B9609C">
        <w:rPr>
          <w:rFonts w:ascii="Times New Roman" w:hAnsi="Times New Roman"/>
          <w:color w:val="000000" w:themeColor="text1"/>
        </w:rPr>
        <w:t>條第</w:t>
      </w:r>
      <w:r w:rsidRPr="00B9609C">
        <w:rPr>
          <w:rFonts w:ascii="Times New Roman" w:hAnsi="Times New Roman"/>
          <w:color w:val="000000" w:themeColor="text1"/>
        </w:rPr>
        <w:t>2</w:t>
      </w:r>
      <w:r w:rsidRPr="00B9609C">
        <w:rPr>
          <w:rFonts w:ascii="Times New Roman" w:hAnsi="Times New Roman"/>
          <w:color w:val="000000" w:themeColor="text1"/>
        </w:rPr>
        <w:t>項第</w:t>
      </w:r>
      <w:r w:rsidRPr="00B9609C">
        <w:rPr>
          <w:rFonts w:ascii="Times New Roman" w:hAnsi="Times New Roman"/>
          <w:color w:val="000000" w:themeColor="text1"/>
        </w:rPr>
        <w:t>3</w:t>
      </w:r>
      <w:r w:rsidRPr="00B9609C">
        <w:rPr>
          <w:rFonts w:ascii="Times New Roman" w:hAnsi="Times New Roman"/>
          <w:color w:val="000000" w:themeColor="text1"/>
        </w:rPr>
        <w:t>款規定，各監獄除針對犯第</w:t>
      </w:r>
      <w:r w:rsidRPr="00B9609C">
        <w:rPr>
          <w:rFonts w:ascii="Times New Roman" w:hAnsi="Times New Roman"/>
          <w:color w:val="000000" w:themeColor="text1"/>
        </w:rPr>
        <w:t>91</w:t>
      </w:r>
      <w:r w:rsidRPr="00B9609C">
        <w:rPr>
          <w:rFonts w:ascii="Times New Roman" w:hAnsi="Times New Roman"/>
          <w:color w:val="000000" w:themeColor="text1"/>
        </w:rPr>
        <w:t>條之</w:t>
      </w:r>
      <w:r w:rsidRPr="00B9609C">
        <w:rPr>
          <w:rFonts w:ascii="Times New Roman" w:hAnsi="Times New Roman"/>
          <w:color w:val="000000" w:themeColor="text1"/>
        </w:rPr>
        <w:t>1</w:t>
      </w:r>
      <w:r w:rsidRPr="00B9609C">
        <w:rPr>
          <w:rFonts w:ascii="Times New Roman" w:hAnsi="Times New Roman"/>
          <w:color w:val="000000" w:themeColor="text1"/>
        </w:rPr>
        <w:t>所列之罪之受刑人，須於陳報假釋前進行鑑定、評估其再犯危險外，其餘</w:t>
      </w:r>
      <w:r w:rsidR="006F4DE4" w:rsidRPr="00B9609C">
        <w:rPr>
          <w:rFonts w:hint="eastAsia"/>
          <w:color w:val="000000" w:themeColor="text1"/>
        </w:rPr>
        <w:t>收容</w:t>
      </w:r>
      <w:r w:rsidRPr="00B9609C">
        <w:rPr>
          <w:rFonts w:ascii="Times New Roman" w:hAnsi="Times New Roman"/>
          <w:color w:val="000000" w:themeColor="text1"/>
        </w:rPr>
        <w:t>人並無實施鑑定或評估再犯可能性之機制</w:t>
      </w:r>
      <w:r w:rsidR="00B24F36" w:rsidRPr="00B9609C">
        <w:rPr>
          <w:rFonts w:hint="eastAsia"/>
          <w:color w:val="000000" w:themeColor="text1"/>
        </w:rPr>
        <w:t>，</w:t>
      </w:r>
      <w:r w:rsidR="003F4770" w:rsidRPr="00B9609C">
        <w:rPr>
          <w:rFonts w:hint="eastAsia"/>
          <w:color w:val="000000" w:themeColor="text1"/>
        </w:rPr>
        <w:t>凸顯</w:t>
      </w:r>
      <w:r w:rsidR="00B24F36" w:rsidRPr="00B9609C">
        <w:rPr>
          <w:rFonts w:hint="eastAsia"/>
          <w:color w:val="000000" w:themeColor="text1"/>
        </w:rPr>
        <w:t>出獄前之假釋評估不足</w:t>
      </w:r>
      <w:r w:rsidRPr="00B9609C">
        <w:rPr>
          <w:rFonts w:ascii="Times New Roman" w:hAnsi="Times New Roman"/>
          <w:color w:val="000000" w:themeColor="text1"/>
        </w:rPr>
        <w:t>。基此，法務部允應通盤研議規劃再犯可能性評估機制（包含身心障礙及非身心障礙者），以維護</w:t>
      </w:r>
      <w:r w:rsidR="006F4DE4" w:rsidRPr="00B9609C">
        <w:rPr>
          <w:rFonts w:hint="eastAsia"/>
          <w:color w:val="000000" w:themeColor="text1"/>
        </w:rPr>
        <w:t>收容</w:t>
      </w:r>
      <w:r w:rsidRPr="00B9609C">
        <w:rPr>
          <w:rFonts w:ascii="Times New Roman" w:hAnsi="Times New Roman"/>
          <w:color w:val="000000" w:themeColor="text1"/>
        </w:rPr>
        <w:t>人之利益，進而達到政府建構完善的社會安全網體系之目標。</w:t>
      </w:r>
      <w:bookmarkEnd w:id="6182"/>
      <w:bookmarkEnd w:id="6183"/>
      <w:bookmarkEnd w:id="6184"/>
      <w:bookmarkEnd w:id="6185"/>
      <w:bookmarkEnd w:id="6186"/>
      <w:bookmarkEnd w:id="6187"/>
      <w:bookmarkEnd w:id="6188"/>
      <w:bookmarkEnd w:id="6189"/>
      <w:bookmarkEnd w:id="6190"/>
      <w:bookmarkEnd w:id="6191"/>
    </w:p>
    <w:p w:rsidR="006B7458" w:rsidRPr="00B9609C" w:rsidRDefault="006B7458" w:rsidP="006B7458">
      <w:pPr>
        <w:pStyle w:val="2"/>
        <w:rPr>
          <w:b/>
          <w:color w:val="000000" w:themeColor="text1"/>
        </w:rPr>
      </w:pPr>
      <w:bookmarkStart w:id="6192" w:name="_Toc23776685"/>
      <w:bookmarkEnd w:id="51"/>
      <w:r w:rsidRPr="00B9609C">
        <w:rPr>
          <w:b/>
          <w:color w:val="000000" w:themeColor="text1"/>
        </w:rPr>
        <w:t>監所目前</w:t>
      </w:r>
      <w:r w:rsidR="007663E1" w:rsidRPr="00B9609C">
        <w:rPr>
          <w:b/>
          <w:color w:val="000000" w:themeColor="text1"/>
        </w:rPr>
        <w:t>環境</w:t>
      </w:r>
      <w:r w:rsidRPr="00B9609C">
        <w:rPr>
          <w:b/>
          <w:color w:val="000000" w:themeColor="text1"/>
        </w:rPr>
        <w:t>與身心障礙者權利公約（CRPD）所要求無障礙空間之標準仍有差距，諸多矯正機關主要建物老舊，</w:t>
      </w:r>
      <w:r w:rsidRPr="00B9609C">
        <w:rPr>
          <w:rFonts w:hint="eastAsia"/>
          <w:b/>
          <w:color w:val="000000" w:themeColor="text1"/>
        </w:rPr>
        <w:t>諸如走道門檻、防滑地磚、衛浴設備、律見動線、家屬接見等設施</w:t>
      </w:r>
      <w:r w:rsidR="007663E1" w:rsidRPr="00B9609C">
        <w:rPr>
          <w:rFonts w:hint="eastAsia"/>
          <w:b/>
          <w:color w:val="000000" w:themeColor="text1"/>
        </w:rPr>
        <w:t>之</w:t>
      </w:r>
      <w:r w:rsidRPr="00B9609C">
        <w:rPr>
          <w:rFonts w:hint="eastAsia"/>
          <w:b/>
          <w:color w:val="000000" w:themeColor="text1"/>
        </w:rPr>
        <w:t>設置未盡周妥，且</w:t>
      </w:r>
      <w:r w:rsidRPr="00B9609C">
        <w:rPr>
          <w:b/>
          <w:color w:val="000000" w:themeColor="text1"/>
        </w:rPr>
        <w:t>空間狹隘，無障礙物理環境及無障礙設施顯有</w:t>
      </w:r>
      <w:r w:rsidRPr="00B9609C">
        <w:rPr>
          <w:rFonts w:hint="eastAsia"/>
          <w:b/>
          <w:color w:val="000000" w:themeColor="text1"/>
        </w:rPr>
        <w:t>改進空間，</w:t>
      </w:r>
      <w:r w:rsidRPr="00B9609C">
        <w:rPr>
          <w:b/>
          <w:color w:val="000000" w:themeColor="text1"/>
        </w:rPr>
        <w:t>矯正署</w:t>
      </w:r>
      <w:r w:rsidRPr="00B9609C">
        <w:rPr>
          <w:b/>
          <w:color w:val="000000" w:themeColor="text1"/>
        </w:rPr>
        <w:lastRenderedPageBreak/>
        <w:t>雖已逐步進行改善，惟與</w:t>
      </w:r>
      <w:r w:rsidRPr="00B9609C">
        <w:rPr>
          <w:rFonts w:hint="eastAsia"/>
          <w:b/>
          <w:color w:val="000000" w:themeColor="text1"/>
        </w:rPr>
        <w:t>前</w:t>
      </w:r>
      <w:r w:rsidRPr="00B9609C">
        <w:rPr>
          <w:b/>
          <w:color w:val="000000" w:themeColor="text1"/>
        </w:rPr>
        <w:t>揭相關規定</w:t>
      </w:r>
      <w:r w:rsidR="007663E1" w:rsidRPr="00B9609C">
        <w:rPr>
          <w:rFonts w:hint="eastAsia"/>
          <w:b/>
          <w:color w:val="000000" w:themeColor="text1"/>
        </w:rPr>
        <w:t>仍屬</w:t>
      </w:r>
      <w:r w:rsidRPr="00B9609C">
        <w:rPr>
          <w:b/>
          <w:color w:val="000000" w:themeColor="text1"/>
        </w:rPr>
        <w:t>有</w:t>
      </w:r>
      <w:r w:rsidR="007663E1" w:rsidRPr="00B9609C">
        <w:rPr>
          <w:rFonts w:hint="eastAsia"/>
          <w:b/>
          <w:color w:val="000000" w:themeColor="text1"/>
        </w:rPr>
        <w:t>間</w:t>
      </w:r>
      <w:r w:rsidRPr="00B9609C">
        <w:rPr>
          <w:b/>
          <w:color w:val="000000" w:themeColor="text1"/>
        </w:rPr>
        <w:t>。法務部允應積極輔導督促所屬矯正機關</w:t>
      </w:r>
      <w:r w:rsidR="00AE2A7F" w:rsidRPr="00B9609C">
        <w:rPr>
          <w:rFonts w:hint="eastAsia"/>
          <w:b/>
          <w:color w:val="000000" w:themeColor="text1"/>
        </w:rPr>
        <w:t>，</w:t>
      </w:r>
      <w:r w:rsidR="003D0FCE" w:rsidRPr="00B9609C">
        <w:rPr>
          <w:rFonts w:hint="eastAsia"/>
          <w:b/>
          <w:color w:val="000000" w:themeColor="text1"/>
        </w:rPr>
        <w:t>讓身心障礙者參與</w:t>
      </w:r>
      <w:r w:rsidRPr="00B9609C">
        <w:rPr>
          <w:b/>
          <w:color w:val="000000" w:themeColor="text1"/>
        </w:rPr>
        <w:t>改善無障礙設施（備）：</w:t>
      </w:r>
      <w:bookmarkEnd w:id="6192"/>
    </w:p>
    <w:p w:rsidR="006B7458" w:rsidRPr="00B9609C" w:rsidRDefault="006B7458" w:rsidP="006B7458">
      <w:pPr>
        <w:pStyle w:val="3"/>
        <w:rPr>
          <w:color w:val="000000" w:themeColor="text1"/>
        </w:rPr>
      </w:pPr>
      <w:bookmarkStart w:id="6193" w:name="_Toc18943191"/>
      <w:bookmarkStart w:id="6194" w:name="_Toc20991482"/>
      <w:bookmarkStart w:id="6195" w:name="_Toc21939039"/>
      <w:bookmarkStart w:id="6196" w:name="_Toc23588008"/>
      <w:bookmarkStart w:id="6197" w:name="_Toc23776686"/>
      <w:r w:rsidRPr="00B9609C">
        <w:rPr>
          <w:color w:val="000000" w:themeColor="text1"/>
          <w:lang w:val="fr-FR"/>
        </w:rPr>
        <w:t>政府應提供身心障礙收容人合理之對待及處遇之</w:t>
      </w:r>
      <w:r w:rsidRPr="00B9609C">
        <w:rPr>
          <w:color w:val="000000" w:themeColor="text1"/>
        </w:rPr>
        <w:t>法令規定：</w:t>
      </w:r>
      <w:bookmarkEnd w:id="6193"/>
      <w:bookmarkEnd w:id="6194"/>
      <w:bookmarkEnd w:id="6195"/>
      <w:bookmarkEnd w:id="6196"/>
      <w:bookmarkEnd w:id="6197"/>
    </w:p>
    <w:p w:rsidR="006B7458" w:rsidRPr="00B9609C" w:rsidRDefault="006B7458" w:rsidP="006B7458">
      <w:pPr>
        <w:pStyle w:val="4"/>
        <w:rPr>
          <w:color w:val="000000" w:themeColor="text1"/>
          <w:lang w:val="fr-FR"/>
        </w:rPr>
      </w:pPr>
      <w:r w:rsidRPr="00B9609C">
        <w:rPr>
          <w:color w:val="000000" w:themeColor="text1"/>
          <w:lang w:val="fr-FR"/>
        </w:rPr>
        <w:t>締約國不僅要提供無障礙及可及性的環境設施或「通用設計（universal design）」，更要依個別需求提供合理調整（reasonable accommodation），依</w:t>
      </w:r>
      <w:r w:rsidRPr="00B9609C">
        <w:rPr>
          <w:b/>
          <w:color w:val="000000" w:themeColor="text1"/>
          <w:u w:val="single"/>
          <w:lang w:val="fr-FR"/>
        </w:rPr>
        <w:t>CRPD第2條第4項</w:t>
      </w:r>
      <w:r w:rsidRPr="00B9609C">
        <w:rPr>
          <w:color w:val="000000" w:themeColor="text1"/>
          <w:lang w:val="fr-FR"/>
        </w:rPr>
        <w:t>，合理調整是指「</w:t>
      </w:r>
      <w:r w:rsidRPr="00B9609C">
        <w:rPr>
          <w:b/>
          <w:color w:val="000000" w:themeColor="text1"/>
          <w:lang w:val="fr-FR"/>
        </w:rPr>
        <w:t>根據具體需要，於不造成過度或不當負擔之情況下，進行必要及適當之修改與調整，以確保身心障礙者在與其他人平等基礎上享有或行使所有人權及基本自由</w:t>
      </w:r>
      <w:r w:rsidRPr="00B9609C">
        <w:rPr>
          <w:color w:val="000000" w:themeColor="text1"/>
          <w:lang w:val="fr-FR"/>
        </w:rPr>
        <w:t>」，而同條第3項後段又明文規定：「基於身心障礙之歧視包括所有形式之歧視，包括拒絕提供合理調整」。因此，教育工作者或機構如拒絕針對身心障礙者之需求進行適合之調整，即構成歧視，相對之，身心障礙者則享有不受歧視之合理調整請求權</w:t>
      </w:r>
      <w:r w:rsidRPr="00B9609C">
        <w:rPr>
          <w:rStyle w:val="aff1"/>
          <w:rFonts w:ascii="Times New Roman" w:hAnsi="Times New Roman"/>
          <w:color w:val="000000" w:themeColor="text1"/>
          <w:lang w:val="fr-FR"/>
        </w:rPr>
        <w:footnoteReference w:id="17"/>
      </w:r>
      <w:r w:rsidRPr="00B9609C">
        <w:rPr>
          <w:color w:val="000000" w:themeColor="text1"/>
          <w:lang w:val="fr-FR"/>
        </w:rPr>
        <w:t>。</w:t>
      </w:r>
    </w:p>
    <w:p w:rsidR="006B7458" w:rsidRPr="00B9609C" w:rsidRDefault="006B7458" w:rsidP="006B7458">
      <w:pPr>
        <w:pStyle w:val="4"/>
        <w:rPr>
          <w:rFonts w:ascii="Times New Roman" w:hAnsi="Times New Roman"/>
          <w:color w:val="000000" w:themeColor="text1"/>
          <w:lang w:val="fr-FR"/>
        </w:rPr>
      </w:pPr>
      <w:r w:rsidRPr="00B9609C">
        <w:rPr>
          <w:color w:val="000000" w:themeColor="text1"/>
        </w:rPr>
        <w:t>身心障礙者權利公約第</w:t>
      </w:r>
      <w:r w:rsidRPr="00B9609C">
        <w:rPr>
          <w:rFonts w:hint="eastAsia"/>
          <w:color w:val="000000" w:themeColor="text1"/>
        </w:rPr>
        <w:t>9</w:t>
      </w:r>
      <w:r w:rsidRPr="00B9609C">
        <w:rPr>
          <w:color w:val="000000" w:themeColor="text1"/>
        </w:rPr>
        <w:t>條指出，</w:t>
      </w:r>
      <w:r w:rsidRPr="00B9609C">
        <w:rPr>
          <w:rFonts w:hint="eastAsia"/>
          <w:color w:val="000000" w:themeColor="text1"/>
        </w:rPr>
        <w:t>為使身心障礙者能夠獨立生活及充分參與生活各個方面，締約國應採取適當措施，確保身心障礙者在與其他人平等基礎上，無障礙地進出物理環境</w:t>
      </w:r>
      <w:r w:rsidRPr="00B9609C">
        <w:rPr>
          <w:rFonts w:hAnsi="標楷體" w:hint="eastAsia"/>
          <w:color w:val="000000" w:themeColor="text1"/>
        </w:rPr>
        <w:t>……</w:t>
      </w:r>
      <w:r w:rsidRPr="00B9609C">
        <w:rPr>
          <w:rFonts w:hint="eastAsia"/>
          <w:color w:val="000000" w:themeColor="text1"/>
        </w:rPr>
        <w:t>。</w:t>
      </w:r>
      <w:r w:rsidRPr="00B9609C">
        <w:rPr>
          <w:rFonts w:hint="eastAsia"/>
          <w:color w:val="000000" w:themeColor="text1"/>
          <w:lang w:val="fr-FR"/>
        </w:rPr>
        <w:t>同</w:t>
      </w:r>
      <w:r w:rsidRPr="00B9609C">
        <w:rPr>
          <w:color w:val="000000" w:themeColor="text1"/>
          <w:lang w:val="fr-FR"/>
        </w:rPr>
        <w:t>公約第31條</w:t>
      </w:r>
      <w:r w:rsidRPr="00B9609C">
        <w:rPr>
          <w:rFonts w:hint="eastAsia"/>
          <w:color w:val="000000" w:themeColor="text1"/>
          <w:lang w:val="fr-FR"/>
        </w:rPr>
        <w:t>復</w:t>
      </w:r>
      <w:r w:rsidRPr="00B9609C">
        <w:rPr>
          <w:color w:val="000000" w:themeColor="text1"/>
          <w:lang w:val="fr-FR"/>
        </w:rPr>
        <w:t>明定</w:t>
      </w:r>
      <w:r w:rsidRPr="00B9609C">
        <w:rPr>
          <w:rFonts w:hint="eastAsia"/>
          <w:color w:val="000000" w:themeColor="text1"/>
          <w:lang w:val="fr-FR"/>
        </w:rPr>
        <w:t>，</w:t>
      </w:r>
      <w:r w:rsidRPr="00B9609C">
        <w:rPr>
          <w:rFonts w:ascii="Times New Roman" w:hAnsi="Times New Roman" w:hint="eastAsia"/>
          <w:color w:val="000000" w:themeColor="text1"/>
          <w:lang w:val="fr-FR"/>
        </w:rPr>
        <w:t>締約國承諾收集適當之資訊，包括統計與研究資料，以利形成與推動實踐本公約之政策。</w:t>
      </w:r>
      <w:r w:rsidRPr="00B9609C">
        <w:rPr>
          <w:rFonts w:hAnsi="標楷體" w:hint="eastAsia"/>
          <w:color w:val="000000" w:themeColor="text1"/>
          <w:lang w:val="fr-FR"/>
        </w:rPr>
        <w:t>……</w:t>
      </w:r>
      <w:r w:rsidRPr="00B9609C">
        <w:rPr>
          <w:rFonts w:ascii="Times New Roman" w:hAnsi="Times New Roman" w:hint="eastAsia"/>
          <w:color w:val="000000" w:themeColor="text1"/>
          <w:lang w:val="fr-FR"/>
        </w:rPr>
        <w:t>依本條所收集之資訊應適當予以分類，用於協助評估本公</w:t>
      </w:r>
      <w:r w:rsidRPr="00B9609C">
        <w:rPr>
          <w:rFonts w:ascii="Times New Roman" w:hAnsi="Times New Roman" w:hint="eastAsia"/>
          <w:color w:val="000000" w:themeColor="text1"/>
          <w:lang w:val="fr-FR"/>
        </w:rPr>
        <w:lastRenderedPageBreak/>
        <w:t>約所定締約國義務之履行情況，並查明與指出身心障礙者於行使其權利時面臨之障礙。締約國應負有散播該等統計資料之責任，確保身心障礙者與其他人得以使用該等統計資料。</w:t>
      </w:r>
    </w:p>
    <w:p w:rsidR="006B7458" w:rsidRPr="00B9609C" w:rsidRDefault="006B7458" w:rsidP="006B7458">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lang w:val="fr-FR"/>
        </w:rPr>
        <w:t>身心障礙者權利</w:t>
      </w:r>
      <w:r w:rsidRPr="00B9609C">
        <w:rPr>
          <w:rFonts w:ascii="Times New Roman" w:hAnsi="Times New Roman"/>
          <w:color w:val="000000" w:themeColor="text1"/>
        </w:rPr>
        <w:t>公約</w:t>
      </w:r>
      <w:r w:rsidRPr="00B9609C">
        <w:rPr>
          <w:rFonts w:ascii="Times New Roman" w:hAnsi="Times New Roman"/>
          <w:color w:val="000000" w:themeColor="text1"/>
          <w:lang w:val="fr-FR"/>
        </w:rPr>
        <w:t>第</w:t>
      </w:r>
      <w:r w:rsidRPr="00B9609C">
        <w:rPr>
          <w:rFonts w:ascii="Times New Roman" w:hAnsi="Times New Roman"/>
          <w:color w:val="000000" w:themeColor="text1"/>
          <w:lang w:val="fr-FR"/>
        </w:rPr>
        <w:t>14</w:t>
      </w:r>
      <w:r w:rsidRPr="00B9609C">
        <w:rPr>
          <w:rFonts w:ascii="Times New Roman" w:hAnsi="Times New Roman"/>
          <w:color w:val="000000" w:themeColor="text1"/>
          <w:lang w:val="fr-FR"/>
        </w:rPr>
        <w:t>條第</w:t>
      </w:r>
      <w:r w:rsidRPr="00B9609C">
        <w:rPr>
          <w:rFonts w:ascii="Times New Roman" w:hAnsi="Times New Roman"/>
          <w:color w:val="000000" w:themeColor="text1"/>
          <w:lang w:val="fr-FR"/>
        </w:rPr>
        <w:t>2</w:t>
      </w:r>
      <w:r w:rsidRPr="00B9609C">
        <w:rPr>
          <w:rFonts w:ascii="Times New Roman" w:hAnsi="Times New Roman"/>
          <w:color w:val="000000" w:themeColor="text1"/>
          <w:lang w:val="fr-FR"/>
        </w:rPr>
        <w:t>項規定：「締約國應確保，於任何過程中被剝奪自由之身心障礙者，在與其他人平等基礎上，有權獲得國際人權法規定之保障，並應享有符合本公約宗旨及原則之待遇，包括提供合理之對待。」針對</w:t>
      </w:r>
      <w:r w:rsidRPr="00B9609C">
        <w:rPr>
          <w:rFonts w:ascii="Times New Roman" w:hAnsi="Times New Roman"/>
          <w:color w:val="000000" w:themeColor="text1"/>
          <w:lang w:val="fr-FR"/>
        </w:rPr>
        <w:t>CRPD</w:t>
      </w:r>
      <w:r w:rsidRPr="00B9609C">
        <w:rPr>
          <w:rFonts w:ascii="Times New Roman" w:hAnsi="Times New Roman"/>
          <w:color w:val="000000" w:themeColor="text1"/>
          <w:lang w:val="fr-FR"/>
        </w:rPr>
        <w:t>我國人權報告第</w:t>
      </w:r>
      <w:r w:rsidRPr="00B9609C">
        <w:rPr>
          <w:rFonts w:ascii="Times New Roman" w:hAnsi="Times New Roman"/>
          <w:color w:val="000000" w:themeColor="text1"/>
          <w:lang w:val="fr-FR"/>
        </w:rPr>
        <w:t>106</w:t>
      </w:r>
      <w:r w:rsidRPr="00B9609C">
        <w:rPr>
          <w:rFonts w:ascii="Times New Roman" w:hAnsi="Times New Roman"/>
          <w:color w:val="000000" w:themeColor="text1"/>
          <w:lang w:val="fr-FR"/>
        </w:rPr>
        <w:t>點指出：「收容人於入矯正機關時，即應針對收容人之身心狀況、家庭背景、犯罪過程等進行全面性瞭解，若發覺有身心障礙等情事，即詢問病史或看診；並依監獄行刑法、羈押法及戒治處遇成效評估辦法暨相關矯正法規規定，對於身心障礙收容人訂定妥適之處遇，並保障其權益。」</w:t>
      </w:r>
    </w:p>
    <w:p w:rsidR="006B7458" w:rsidRPr="00B9609C" w:rsidRDefault="006B7458" w:rsidP="006B7458">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內政部建築技術規則</w:t>
      </w:r>
    </w:p>
    <w:p w:rsidR="001E2F4B" w:rsidRPr="00B9609C" w:rsidRDefault="001E2F4B" w:rsidP="001E2F4B">
      <w:pPr>
        <w:pStyle w:val="3"/>
        <w:numPr>
          <w:ilvl w:val="2"/>
          <w:numId w:val="1"/>
        </w:numPr>
        <w:ind w:left="1360" w:hanging="680"/>
        <w:rPr>
          <w:color w:val="000000" w:themeColor="text1"/>
        </w:rPr>
      </w:pPr>
      <w:bookmarkStart w:id="6198" w:name="_Toc15735213"/>
      <w:bookmarkStart w:id="6199" w:name="_Toc16006140"/>
      <w:bookmarkStart w:id="6200" w:name="_Toc16071407"/>
      <w:bookmarkStart w:id="6201" w:name="_Toc18854714"/>
      <w:bookmarkStart w:id="6202" w:name="_Toc18856411"/>
      <w:bookmarkStart w:id="6203" w:name="_Toc18943202"/>
      <w:bookmarkStart w:id="6204" w:name="_Toc20991469"/>
      <w:bookmarkStart w:id="6205" w:name="_Toc21939026"/>
      <w:bookmarkStart w:id="6206" w:name="_Toc23588017"/>
      <w:bookmarkStart w:id="6207" w:name="_Toc23776687"/>
      <w:r w:rsidRPr="00B9609C">
        <w:rPr>
          <w:color w:val="000000" w:themeColor="text1"/>
        </w:rPr>
        <w:t>政府應有適當統計資料，俾利形成與推動實踐身心障礙者獲得保護之相關政策，其規定如下：</w:t>
      </w:r>
      <w:bookmarkEnd w:id="6198"/>
      <w:bookmarkEnd w:id="6199"/>
      <w:bookmarkEnd w:id="6200"/>
      <w:bookmarkEnd w:id="6201"/>
      <w:bookmarkEnd w:id="6202"/>
      <w:bookmarkEnd w:id="6203"/>
      <w:bookmarkEnd w:id="6204"/>
      <w:bookmarkEnd w:id="6205"/>
      <w:bookmarkEnd w:id="6206"/>
      <w:bookmarkEnd w:id="6207"/>
    </w:p>
    <w:p w:rsidR="001E2F4B" w:rsidRPr="00B9609C" w:rsidRDefault="001E2F4B" w:rsidP="001E2F4B">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身心障礙者權利公約（</w:t>
      </w:r>
      <w:r w:rsidRPr="00B9609C">
        <w:rPr>
          <w:rFonts w:ascii="Times New Roman" w:hAnsi="Times New Roman"/>
          <w:color w:val="000000" w:themeColor="text1"/>
        </w:rPr>
        <w:t>CRPD</w:t>
      </w:r>
      <w:r w:rsidRPr="00B9609C">
        <w:rPr>
          <w:rFonts w:ascii="Times New Roman" w:hAnsi="Times New Roman"/>
          <w:color w:val="000000" w:themeColor="text1"/>
        </w:rPr>
        <w:t>）第</w:t>
      </w:r>
      <w:r w:rsidRPr="00B9609C">
        <w:rPr>
          <w:rFonts w:ascii="Times New Roman" w:hAnsi="Times New Roman"/>
          <w:color w:val="000000" w:themeColor="text1"/>
        </w:rPr>
        <w:t>31</w:t>
      </w:r>
      <w:r w:rsidRPr="00B9609C">
        <w:rPr>
          <w:rFonts w:ascii="Times New Roman" w:hAnsi="Times New Roman"/>
          <w:color w:val="000000" w:themeColor="text1"/>
        </w:rPr>
        <w:t>條統計與資料收集之規定：「</w:t>
      </w:r>
      <w:r w:rsidRPr="00B9609C">
        <w:rPr>
          <w:rFonts w:ascii="Times New Roman" w:hAnsi="Times New Roman"/>
          <w:color w:val="000000" w:themeColor="text1"/>
        </w:rPr>
        <w:t>1.</w:t>
      </w:r>
      <w:r w:rsidRPr="00B9609C">
        <w:rPr>
          <w:rFonts w:ascii="Times New Roman" w:hAnsi="Times New Roman"/>
          <w:color w:val="000000" w:themeColor="text1"/>
        </w:rPr>
        <w:t>締約國承諾收集適當之資訊，包括統計與研究資料，以利形成與推動實踐本公約之政策。」</w:t>
      </w:r>
    </w:p>
    <w:p w:rsidR="001E2F4B" w:rsidRPr="00B9609C" w:rsidRDefault="001E2F4B" w:rsidP="001E2F4B">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lang w:val="fr-FR"/>
        </w:rPr>
        <w:t>身心障礙者權利公約第</w:t>
      </w:r>
      <w:r w:rsidRPr="00B9609C">
        <w:rPr>
          <w:rFonts w:ascii="Times New Roman" w:hAnsi="Times New Roman"/>
          <w:color w:val="000000" w:themeColor="text1"/>
          <w:lang w:val="fr-FR"/>
        </w:rPr>
        <w:t>31</w:t>
      </w:r>
      <w:r w:rsidRPr="00B9609C">
        <w:rPr>
          <w:rFonts w:ascii="Times New Roman" w:hAnsi="Times New Roman"/>
          <w:color w:val="000000" w:themeColor="text1"/>
          <w:lang w:val="fr-FR"/>
        </w:rPr>
        <w:t>條明定國家有此項義務，用以了解身心障礙者所面對的障礙，以便予以排除</w:t>
      </w:r>
      <w:r w:rsidRPr="00B9609C">
        <w:rPr>
          <w:rStyle w:val="aff1"/>
          <w:rFonts w:ascii="Times New Roman" w:hAnsi="Times New Roman"/>
          <w:color w:val="000000" w:themeColor="text1"/>
          <w:lang w:val="fr-FR"/>
        </w:rPr>
        <w:footnoteReference w:id="18"/>
      </w:r>
      <w:r w:rsidRPr="00B9609C">
        <w:rPr>
          <w:rFonts w:ascii="Times New Roman" w:hAnsi="Times New Roman"/>
          <w:color w:val="000000" w:themeColor="text1"/>
          <w:lang w:val="fr-FR"/>
        </w:rPr>
        <w:t>。</w:t>
      </w:r>
    </w:p>
    <w:p w:rsidR="001E2F4B" w:rsidRPr="00B9609C" w:rsidRDefault="001E2F4B" w:rsidP="001E2F4B">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身心障礙者權利公約施行法第</w:t>
      </w:r>
      <w:r w:rsidRPr="00B9609C">
        <w:rPr>
          <w:rFonts w:ascii="Times New Roman" w:hAnsi="Times New Roman"/>
          <w:color w:val="000000" w:themeColor="text1"/>
        </w:rPr>
        <w:t>5</w:t>
      </w:r>
      <w:r w:rsidRPr="00B9609C">
        <w:rPr>
          <w:rFonts w:ascii="Times New Roman" w:hAnsi="Times New Roman"/>
          <w:color w:val="000000" w:themeColor="text1"/>
        </w:rPr>
        <w:t>條規定：「（第</w:t>
      </w:r>
      <w:r w:rsidRPr="00B9609C">
        <w:rPr>
          <w:rFonts w:ascii="Times New Roman" w:hAnsi="Times New Roman"/>
          <w:color w:val="000000" w:themeColor="text1"/>
        </w:rPr>
        <w:t>1</w:t>
      </w:r>
      <w:r w:rsidRPr="00B9609C">
        <w:rPr>
          <w:rFonts w:ascii="Times New Roman" w:hAnsi="Times New Roman"/>
          <w:color w:val="000000" w:themeColor="text1"/>
        </w:rPr>
        <w:t>項）各級政府機關應確實依現行法規規定之業務</w:t>
      </w:r>
      <w:r w:rsidRPr="00B9609C">
        <w:rPr>
          <w:rFonts w:ascii="Times New Roman" w:hAnsi="Times New Roman"/>
          <w:color w:val="000000" w:themeColor="text1"/>
        </w:rPr>
        <w:lastRenderedPageBreak/>
        <w:t>職掌，負責籌劃、推動及執行公約規定事項。</w:t>
      </w:r>
    </w:p>
    <w:p w:rsidR="001E2F4B" w:rsidRPr="00B9609C" w:rsidRDefault="001E2F4B" w:rsidP="001E2F4B">
      <w:pPr>
        <w:pStyle w:val="3"/>
        <w:rPr>
          <w:rFonts w:ascii="Times New Roman" w:hAnsi="Times New Roman"/>
          <w:color w:val="000000" w:themeColor="text1"/>
        </w:rPr>
      </w:pPr>
      <w:bookmarkStart w:id="6208" w:name="_Toc23776688"/>
      <w:r w:rsidRPr="00B9609C">
        <w:rPr>
          <w:rFonts w:ascii="Times New Roman" w:hAnsi="Times New Roman"/>
          <w:color w:val="000000" w:themeColor="text1"/>
        </w:rPr>
        <w:t>本院調查（</w:t>
      </w:r>
      <w:r w:rsidRPr="00B9609C">
        <w:rPr>
          <w:rFonts w:ascii="Times New Roman" w:hAnsi="Times New Roman"/>
          <w:color w:val="000000" w:themeColor="text1"/>
        </w:rPr>
        <w:t>107</w:t>
      </w:r>
      <w:r w:rsidRPr="00B9609C">
        <w:rPr>
          <w:rFonts w:ascii="Times New Roman" w:hAnsi="Times New Roman"/>
          <w:color w:val="000000" w:themeColor="text1"/>
        </w:rPr>
        <w:t>內調</w:t>
      </w:r>
      <w:r w:rsidRPr="00B9609C">
        <w:rPr>
          <w:rFonts w:ascii="Times New Roman" w:hAnsi="Times New Roman"/>
          <w:color w:val="000000" w:themeColor="text1"/>
        </w:rPr>
        <w:t>0075</w:t>
      </w:r>
      <w:r w:rsidRPr="00B9609C">
        <w:rPr>
          <w:rStyle w:val="aff1"/>
          <w:rFonts w:ascii="Times New Roman" w:hAnsi="Times New Roman"/>
          <w:color w:val="000000" w:themeColor="text1"/>
        </w:rPr>
        <w:footnoteReference w:id="19"/>
      </w:r>
      <w:r w:rsidRPr="00B9609C">
        <w:rPr>
          <w:rFonts w:ascii="Times New Roman" w:hAnsi="Times New Roman"/>
          <w:color w:val="000000" w:themeColor="text1"/>
        </w:rPr>
        <w:t>）案例，調查意見摘要</w:t>
      </w:r>
      <w:r w:rsidRPr="00B9609C">
        <w:rPr>
          <w:rFonts w:ascii="Times New Roman" w:hAnsi="Times New Roman" w:hint="eastAsia"/>
          <w:color w:val="000000" w:themeColor="text1"/>
        </w:rPr>
        <w:t>指出</w:t>
      </w:r>
      <w:r w:rsidRPr="00B9609C">
        <w:rPr>
          <w:rFonts w:ascii="Times New Roman" w:hAnsi="Times New Roman"/>
          <w:b/>
          <w:color w:val="000000" w:themeColor="text1"/>
        </w:rPr>
        <w:t>矯正機關欠缺統計數據</w:t>
      </w:r>
      <w:r w:rsidRPr="00B9609C">
        <w:rPr>
          <w:rFonts w:ascii="Times New Roman" w:hAnsi="Times New Roman"/>
          <w:color w:val="000000" w:themeColor="text1"/>
        </w:rPr>
        <w:t>：</w:t>
      </w:r>
      <w:bookmarkEnd w:id="6208"/>
    </w:p>
    <w:p w:rsidR="001E2F4B" w:rsidRPr="00B9609C" w:rsidRDefault="001E2F4B" w:rsidP="001E2F4B">
      <w:pPr>
        <w:pStyle w:val="4"/>
        <w:rPr>
          <w:color w:val="000000" w:themeColor="text1"/>
        </w:rPr>
      </w:pPr>
      <w:r w:rsidRPr="00B9609C">
        <w:rPr>
          <w:color w:val="000000" w:themeColor="text1"/>
        </w:rPr>
        <w:t>政府相關機關目前仍欠缺對身心障礙者服務之統計數據，法務部允應督同所屬共同研商，以落實身心障礙者權利公約之規定。</w:t>
      </w:r>
    </w:p>
    <w:p w:rsidR="001E2F4B" w:rsidRPr="00B9609C" w:rsidRDefault="001E2F4B" w:rsidP="001E2F4B">
      <w:pPr>
        <w:pStyle w:val="4"/>
        <w:rPr>
          <w:color w:val="000000" w:themeColor="text1"/>
        </w:rPr>
      </w:pPr>
      <w:r w:rsidRPr="00B9609C">
        <w:rPr>
          <w:color w:val="000000" w:themeColor="text1"/>
        </w:rPr>
        <w:t>法務部無身心障礙被害者統計資料：</w:t>
      </w:r>
    </w:p>
    <w:p w:rsidR="001E2F4B" w:rsidRPr="00B9609C" w:rsidRDefault="001E2F4B" w:rsidP="001E2F4B">
      <w:pPr>
        <w:pStyle w:val="4"/>
        <w:numPr>
          <w:ilvl w:val="0"/>
          <w:numId w:val="0"/>
        </w:numPr>
        <w:ind w:left="1503"/>
        <w:rPr>
          <w:color w:val="000000" w:themeColor="text1"/>
        </w:rPr>
      </w:pPr>
      <w:r w:rsidRPr="00B9609C">
        <w:rPr>
          <w:rFonts w:hint="eastAsia"/>
          <w:color w:val="000000" w:themeColor="text1"/>
        </w:rPr>
        <w:t xml:space="preserve">　　</w:t>
      </w:r>
      <w:r w:rsidRPr="00B9609C">
        <w:rPr>
          <w:color w:val="000000" w:themeColor="text1"/>
        </w:rPr>
        <w:t>法務部查復本院資料指出：目前刑事資料庫，僅就加害人資料蒐集，並未蒐集被害人資料，故無統計資料等語。</w:t>
      </w:r>
    </w:p>
    <w:p w:rsidR="00175552" w:rsidRPr="00B9609C" w:rsidRDefault="00175552" w:rsidP="00175552">
      <w:pPr>
        <w:pStyle w:val="3"/>
        <w:rPr>
          <w:color w:val="000000" w:themeColor="text1"/>
        </w:rPr>
      </w:pPr>
      <w:bookmarkStart w:id="6209" w:name="_Toc23776689"/>
      <w:r w:rsidRPr="00B9609C">
        <w:rPr>
          <w:rFonts w:hint="eastAsia"/>
          <w:color w:val="000000" w:themeColor="text1"/>
        </w:rPr>
        <w:t>本院赴各監所履勘發現</w:t>
      </w:r>
      <w:r w:rsidRPr="00B9609C">
        <w:rPr>
          <w:color w:val="000000" w:themeColor="text1"/>
        </w:rPr>
        <w:t>：</w:t>
      </w:r>
      <w:bookmarkEnd w:id="6209"/>
      <w:r w:rsidRPr="00B9609C">
        <w:rPr>
          <w:color w:val="000000" w:themeColor="text1"/>
        </w:rPr>
        <w:t xml:space="preserve"> </w:t>
      </w:r>
    </w:p>
    <w:p w:rsidR="00175552" w:rsidRPr="00B9609C" w:rsidRDefault="00175552" w:rsidP="00175552">
      <w:pPr>
        <w:pStyle w:val="4"/>
        <w:numPr>
          <w:ilvl w:val="3"/>
          <w:numId w:val="10"/>
        </w:numPr>
        <w:ind w:left="1701"/>
        <w:rPr>
          <w:rFonts w:ascii="Times New Roman" w:hAnsi="Times New Roman"/>
          <w:color w:val="000000" w:themeColor="text1"/>
        </w:rPr>
      </w:pPr>
      <w:r w:rsidRPr="00B9609C">
        <w:rPr>
          <w:rFonts w:ascii="Times New Roman" w:hAnsi="Times New Roman"/>
          <w:color w:val="000000" w:themeColor="text1"/>
        </w:rPr>
        <w:t>108</w:t>
      </w:r>
      <w:r w:rsidRPr="00B9609C">
        <w:rPr>
          <w:rFonts w:ascii="Times New Roman" w:hAnsi="Times New Roman"/>
          <w:color w:val="000000" w:themeColor="text1"/>
        </w:rPr>
        <w:t>年</w:t>
      </w:r>
      <w:r w:rsidRPr="00B9609C">
        <w:rPr>
          <w:rFonts w:ascii="Times New Roman" w:hAnsi="Times New Roman"/>
          <w:color w:val="000000" w:themeColor="text1"/>
        </w:rPr>
        <w:t>1</w:t>
      </w:r>
      <w:r w:rsidRPr="00B9609C">
        <w:rPr>
          <w:rFonts w:ascii="Times New Roman" w:hAnsi="Times New Roman"/>
          <w:color w:val="000000" w:themeColor="text1"/>
        </w:rPr>
        <w:t>月</w:t>
      </w:r>
      <w:r w:rsidRPr="00B9609C">
        <w:rPr>
          <w:rFonts w:ascii="Times New Roman" w:hAnsi="Times New Roman"/>
          <w:color w:val="000000" w:themeColor="text1"/>
        </w:rPr>
        <w:t>21</w:t>
      </w:r>
      <w:r w:rsidRPr="00B9609C">
        <w:rPr>
          <w:rFonts w:ascii="Times New Roman" w:hAnsi="Times New Roman"/>
          <w:color w:val="000000" w:themeColor="text1"/>
        </w:rPr>
        <w:t>日履勘臺南看守所發現，收容人律見動線無障礙設施不全，走道過窄且有高低落差，輪椅無法通行。</w:t>
      </w:r>
    </w:p>
    <w:p w:rsidR="00175552" w:rsidRPr="00B9609C" w:rsidRDefault="00175552" w:rsidP="00175552">
      <w:pPr>
        <w:pStyle w:val="4"/>
        <w:numPr>
          <w:ilvl w:val="3"/>
          <w:numId w:val="10"/>
        </w:numPr>
        <w:ind w:left="1701"/>
        <w:rPr>
          <w:rFonts w:ascii="Times New Roman" w:hAnsi="Times New Roman"/>
          <w:color w:val="000000" w:themeColor="text1"/>
        </w:rPr>
      </w:pPr>
      <w:r w:rsidRPr="00B9609C">
        <w:rPr>
          <w:rFonts w:ascii="Times New Roman" w:hAnsi="Times New Roman"/>
          <w:color w:val="000000" w:themeColor="text1"/>
        </w:rPr>
        <w:t>108</w:t>
      </w:r>
      <w:r w:rsidRPr="00B9609C">
        <w:rPr>
          <w:rFonts w:ascii="Times New Roman" w:hAnsi="Times New Roman"/>
          <w:color w:val="000000" w:themeColor="text1"/>
        </w:rPr>
        <w:t>年</w:t>
      </w:r>
      <w:r w:rsidRPr="00B9609C">
        <w:rPr>
          <w:rFonts w:ascii="Times New Roman" w:hAnsi="Times New Roman"/>
          <w:color w:val="000000" w:themeColor="text1"/>
        </w:rPr>
        <w:t>1</w:t>
      </w:r>
      <w:r w:rsidRPr="00B9609C">
        <w:rPr>
          <w:rFonts w:ascii="Times New Roman" w:hAnsi="Times New Roman"/>
          <w:color w:val="000000" w:themeColor="text1"/>
        </w:rPr>
        <w:t>月</w:t>
      </w:r>
      <w:r w:rsidRPr="00B9609C">
        <w:rPr>
          <w:rFonts w:ascii="Times New Roman" w:hAnsi="Times New Roman"/>
          <w:color w:val="000000" w:themeColor="text1"/>
        </w:rPr>
        <w:t>21</w:t>
      </w:r>
      <w:r w:rsidRPr="00B9609C">
        <w:rPr>
          <w:rFonts w:ascii="Times New Roman" w:hAnsi="Times New Roman"/>
          <w:color w:val="000000" w:themeColor="text1"/>
        </w:rPr>
        <w:t>日履勘臺南監獄發現，收容人在舍房跌倒而受傷戒護外醫，該監簡報第</w:t>
      </w:r>
      <w:r w:rsidRPr="00B9609C">
        <w:rPr>
          <w:rFonts w:ascii="Times New Roman" w:hAnsi="Times New Roman"/>
          <w:color w:val="000000" w:themeColor="text1"/>
        </w:rPr>
        <w:t>14</w:t>
      </w:r>
      <w:r w:rsidRPr="00B9609C">
        <w:rPr>
          <w:rFonts w:ascii="Times New Roman" w:hAnsi="Times New Roman"/>
          <w:color w:val="000000" w:themeColor="text1"/>
        </w:rPr>
        <w:t>頁提到要強化無障礙措施。該監舍房地板防滑措施待強化。</w:t>
      </w:r>
    </w:p>
    <w:p w:rsidR="00175552" w:rsidRPr="00B9609C" w:rsidRDefault="00175552" w:rsidP="00175552">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108</w:t>
      </w:r>
      <w:r w:rsidRPr="00B9609C">
        <w:rPr>
          <w:rFonts w:ascii="Times New Roman" w:hAnsi="Times New Roman"/>
          <w:color w:val="000000" w:themeColor="text1"/>
        </w:rPr>
        <w:t>年</w:t>
      </w:r>
      <w:r w:rsidRPr="00B9609C">
        <w:rPr>
          <w:rFonts w:ascii="Times New Roman" w:hAnsi="Times New Roman"/>
          <w:color w:val="000000" w:themeColor="text1"/>
        </w:rPr>
        <w:t>1</w:t>
      </w:r>
      <w:r w:rsidRPr="00B9609C">
        <w:rPr>
          <w:rFonts w:ascii="Times New Roman" w:hAnsi="Times New Roman"/>
          <w:color w:val="000000" w:themeColor="text1"/>
        </w:rPr>
        <w:t>月</w:t>
      </w:r>
      <w:r w:rsidRPr="00B9609C">
        <w:rPr>
          <w:rFonts w:ascii="Times New Roman" w:hAnsi="Times New Roman"/>
          <w:color w:val="000000" w:themeColor="text1"/>
        </w:rPr>
        <w:t>22</w:t>
      </w:r>
      <w:r w:rsidRPr="00B9609C">
        <w:rPr>
          <w:rFonts w:ascii="Times New Roman" w:hAnsi="Times New Roman"/>
          <w:color w:val="000000" w:themeColor="text1"/>
        </w:rPr>
        <w:t>日履勘高雄第二監獄發現，接見區殘障者樓梯間升降椅尚無法使用（未驗收）</w:t>
      </w:r>
      <w:r w:rsidRPr="00B9609C">
        <w:rPr>
          <w:rStyle w:val="aff1"/>
          <w:rFonts w:ascii="Times New Roman" w:hAnsi="Times New Roman"/>
          <w:color w:val="000000" w:themeColor="text1"/>
        </w:rPr>
        <w:footnoteReference w:id="20"/>
      </w:r>
      <w:r w:rsidRPr="00B9609C">
        <w:rPr>
          <w:rFonts w:ascii="Times New Roman" w:hAnsi="Times New Roman"/>
          <w:color w:val="000000" w:themeColor="text1"/>
        </w:rPr>
        <w:t>。</w:t>
      </w:r>
    </w:p>
    <w:p w:rsidR="00175552" w:rsidRPr="00B9609C" w:rsidRDefault="00175552" w:rsidP="00175552">
      <w:pPr>
        <w:pStyle w:val="4"/>
        <w:numPr>
          <w:ilvl w:val="0"/>
          <w:numId w:val="0"/>
        </w:numPr>
        <w:ind w:left="1701"/>
        <w:jc w:val="center"/>
        <w:rPr>
          <w:rFonts w:ascii="Times New Roman" w:hAnsi="Times New Roman"/>
          <w:color w:val="000000" w:themeColor="text1"/>
        </w:rPr>
      </w:pPr>
      <w:r w:rsidRPr="00B9609C">
        <w:rPr>
          <w:rFonts w:ascii="Times New Roman" w:hAnsi="Times New Roman"/>
          <w:noProof/>
          <w:color w:val="000000" w:themeColor="text1"/>
          <w:kern w:val="2"/>
          <w:sz w:val="24"/>
          <w:szCs w:val="24"/>
        </w:rPr>
        <w:lastRenderedPageBreak/>
        <w:drawing>
          <wp:inline distT="0" distB="0" distL="0" distR="0" wp14:anchorId="7EB235D0" wp14:editId="15C764AD">
            <wp:extent cx="4320000" cy="2880000"/>
            <wp:effectExtent l="0" t="0" r="4445" b="0"/>
            <wp:docPr id="12" name="圖片 12" descr="IMG_87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IMG_8741"/>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20000" cy="2880000"/>
                    </a:xfrm>
                    <a:prstGeom prst="rect">
                      <a:avLst/>
                    </a:prstGeom>
                    <a:noFill/>
                    <a:ln>
                      <a:noFill/>
                    </a:ln>
                  </pic:spPr>
                </pic:pic>
              </a:graphicData>
            </a:graphic>
          </wp:inline>
        </w:drawing>
      </w:r>
    </w:p>
    <w:p w:rsidR="00175552" w:rsidRPr="00B9609C" w:rsidRDefault="00175552" w:rsidP="00175552">
      <w:pPr>
        <w:pStyle w:val="4"/>
        <w:numPr>
          <w:ilvl w:val="0"/>
          <w:numId w:val="0"/>
        </w:numPr>
        <w:ind w:left="1701"/>
        <w:rPr>
          <w:rFonts w:ascii="Times New Roman" w:hAnsi="Times New Roman"/>
          <w:color w:val="000000" w:themeColor="text1"/>
          <w:sz w:val="24"/>
          <w:szCs w:val="28"/>
        </w:rPr>
      </w:pPr>
      <w:r w:rsidRPr="00B9609C">
        <w:rPr>
          <w:rFonts w:ascii="Times New Roman" w:hAnsi="Times New Roman"/>
          <w:color w:val="000000" w:themeColor="text1"/>
          <w:sz w:val="24"/>
          <w:szCs w:val="28"/>
        </w:rPr>
        <w:t>圖</w:t>
      </w:r>
      <w:r w:rsidR="000D6145" w:rsidRPr="00B9609C">
        <w:rPr>
          <w:rFonts w:ascii="Times New Roman" w:hAnsi="Times New Roman" w:hint="eastAsia"/>
          <w:color w:val="000000" w:themeColor="text1"/>
          <w:sz w:val="24"/>
          <w:szCs w:val="28"/>
        </w:rPr>
        <w:t>5</w:t>
      </w:r>
      <w:r w:rsidRPr="00B9609C">
        <w:rPr>
          <w:rFonts w:ascii="Times New Roman" w:hAnsi="Times New Roman" w:hint="eastAsia"/>
          <w:color w:val="000000" w:themeColor="text1"/>
          <w:sz w:val="24"/>
          <w:szCs w:val="28"/>
        </w:rPr>
        <w:t xml:space="preserve">  </w:t>
      </w:r>
      <w:r w:rsidRPr="00B9609C">
        <w:rPr>
          <w:rFonts w:ascii="Times New Roman" w:hAnsi="Times New Roman"/>
          <w:color w:val="000000" w:themeColor="text1"/>
          <w:sz w:val="24"/>
          <w:szCs w:val="28"/>
        </w:rPr>
        <w:t>調查委員履勘高雄第二監獄接見區升降椅</w:t>
      </w:r>
    </w:p>
    <w:p w:rsidR="00175552" w:rsidRPr="00B9609C" w:rsidRDefault="00175552" w:rsidP="00175552">
      <w:pPr>
        <w:pStyle w:val="4"/>
        <w:numPr>
          <w:ilvl w:val="0"/>
          <w:numId w:val="0"/>
        </w:numPr>
        <w:ind w:left="1701"/>
        <w:rPr>
          <w:rFonts w:ascii="Times New Roman" w:hAnsi="Times New Roman"/>
          <w:color w:val="000000" w:themeColor="text1"/>
          <w:sz w:val="24"/>
          <w:szCs w:val="28"/>
        </w:rPr>
      </w:pPr>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1</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22</w:t>
      </w:r>
      <w:r w:rsidRPr="00B9609C">
        <w:rPr>
          <w:rFonts w:ascii="Times New Roman" w:hAnsi="Times New Roman" w:hint="eastAsia"/>
          <w:color w:val="000000" w:themeColor="text1"/>
          <w:sz w:val="24"/>
          <w:szCs w:val="28"/>
        </w:rPr>
        <w:t>日履勘高雄第二監獄攝</w:t>
      </w:r>
      <w:r w:rsidRPr="00B9609C">
        <w:rPr>
          <w:rFonts w:ascii="Times New Roman" w:hAnsi="Times New Roman"/>
          <w:color w:val="000000" w:themeColor="text1"/>
          <w:sz w:val="24"/>
          <w:szCs w:val="28"/>
        </w:rPr>
        <w:t>。</w:t>
      </w:r>
    </w:p>
    <w:p w:rsidR="00D74D69" w:rsidRPr="00B9609C" w:rsidRDefault="00D74D69" w:rsidP="00175552">
      <w:pPr>
        <w:pStyle w:val="4"/>
        <w:numPr>
          <w:ilvl w:val="0"/>
          <w:numId w:val="0"/>
        </w:numPr>
        <w:ind w:left="1701"/>
        <w:rPr>
          <w:rFonts w:ascii="Times New Roman" w:hAnsi="Times New Roman"/>
          <w:color w:val="000000" w:themeColor="text1"/>
          <w:sz w:val="24"/>
          <w:szCs w:val="28"/>
        </w:rPr>
      </w:pPr>
    </w:p>
    <w:p w:rsidR="00175552" w:rsidRPr="00B9609C" w:rsidRDefault="00175552" w:rsidP="00175552">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108</w:t>
      </w:r>
      <w:r w:rsidRPr="00B9609C">
        <w:rPr>
          <w:rFonts w:ascii="Times New Roman" w:hAnsi="Times New Roman"/>
          <w:color w:val="000000" w:themeColor="text1"/>
        </w:rPr>
        <w:t>年</w:t>
      </w:r>
      <w:r w:rsidRPr="00B9609C">
        <w:rPr>
          <w:rFonts w:ascii="Times New Roman" w:hAnsi="Times New Roman"/>
          <w:color w:val="000000" w:themeColor="text1"/>
        </w:rPr>
        <w:t>1</w:t>
      </w:r>
      <w:r w:rsidRPr="00B9609C">
        <w:rPr>
          <w:rFonts w:ascii="Times New Roman" w:hAnsi="Times New Roman"/>
          <w:color w:val="000000" w:themeColor="text1"/>
        </w:rPr>
        <w:t>月</w:t>
      </w:r>
      <w:r w:rsidRPr="00B9609C">
        <w:rPr>
          <w:rFonts w:ascii="Times New Roman" w:hAnsi="Times New Roman"/>
          <w:color w:val="000000" w:themeColor="text1"/>
        </w:rPr>
        <w:t>22</w:t>
      </w:r>
      <w:r w:rsidRPr="00B9609C">
        <w:rPr>
          <w:rFonts w:ascii="Times New Roman" w:hAnsi="Times New Roman"/>
          <w:color w:val="000000" w:themeColor="text1"/>
        </w:rPr>
        <w:t>日履勘高雄監獄發現，建築老舊，無障礙設施不足（</w:t>
      </w:r>
      <w:r w:rsidRPr="00B9609C">
        <w:rPr>
          <w:rFonts w:ascii="Times New Roman" w:hAnsi="Times New Roman"/>
          <w:color w:val="000000" w:themeColor="text1"/>
        </w:rPr>
        <w:t>2</w:t>
      </w:r>
      <w:r w:rsidRPr="00B9609C">
        <w:rPr>
          <w:rFonts w:ascii="Times New Roman" w:hAnsi="Times New Roman"/>
          <w:color w:val="000000" w:themeColor="text1"/>
        </w:rPr>
        <w:t>樓建築物因無電梯，接見、運動或看診時有障礙，可規劃電動爬梯或升降梯等，以符合人權），</w:t>
      </w:r>
      <w:r w:rsidRPr="00B9609C">
        <w:rPr>
          <w:rFonts w:ascii="Times New Roman" w:hAnsi="Times New Roman" w:hint="eastAsia"/>
          <w:color w:val="000000" w:themeColor="text1"/>
        </w:rPr>
        <w:t>該監</w:t>
      </w:r>
      <w:r w:rsidRPr="00B9609C">
        <w:rPr>
          <w:rFonts w:ascii="Times New Roman" w:hAnsi="Times New Roman"/>
          <w:color w:val="000000" w:themeColor="text1"/>
        </w:rPr>
        <w:t>典獄長表示，收容人數多，可以用人力協助，以輔無障礙設施之不足。</w:t>
      </w:r>
    </w:p>
    <w:p w:rsidR="00175552" w:rsidRPr="00B9609C" w:rsidRDefault="00175552" w:rsidP="00175552">
      <w:pPr>
        <w:pStyle w:val="4"/>
        <w:numPr>
          <w:ilvl w:val="3"/>
          <w:numId w:val="1"/>
        </w:numPr>
        <w:ind w:left="1701"/>
        <w:rPr>
          <w:rFonts w:ascii="Times New Roman" w:hAnsi="Times New Roman"/>
          <w:color w:val="000000" w:themeColor="text1"/>
          <w:lang w:val="x-none"/>
        </w:rPr>
      </w:pPr>
      <w:r w:rsidRPr="00B9609C">
        <w:rPr>
          <w:rFonts w:ascii="Times New Roman" w:hAnsi="Times New Roman"/>
          <w:color w:val="000000" w:themeColor="text1"/>
        </w:rPr>
        <w:t>108</w:t>
      </w:r>
      <w:r w:rsidRPr="00B9609C">
        <w:rPr>
          <w:rFonts w:ascii="Times New Roman" w:hAnsi="Times New Roman"/>
          <w:color w:val="000000" w:themeColor="text1"/>
        </w:rPr>
        <w:t>年</w:t>
      </w:r>
      <w:r w:rsidRPr="00B9609C">
        <w:rPr>
          <w:rFonts w:ascii="Times New Roman" w:hAnsi="Times New Roman"/>
          <w:color w:val="000000" w:themeColor="text1"/>
        </w:rPr>
        <w:t>2</w:t>
      </w:r>
      <w:r w:rsidRPr="00B9609C">
        <w:rPr>
          <w:rFonts w:ascii="Times New Roman" w:hAnsi="Times New Roman"/>
          <w:color w:val="000000" w:themeColor="text1"/>
        </w:rPr>
        <w:t>月</w:t>
      </w:r>
      <w:r w:rsidRPr="00B9609C">
        <w:rPr>
          <w:rFonts w:ascii="Times New Roman" w:hAnsi="Times New Roman"/>
          <w:color w:val="000000" w:themeColor="text1"/>
        </w:rPr>
        <w:t>22</w:t>
      </w:r>
      <w:r w:rsidRPr="00B9609C">
        <w:rPr>
          <w:rFonts w:ascii="Times New Roman" w:hAnsi="Times New Roman"/>
          <w:color w:val="000000" w:themeColor="text1"/>
        </w:rPr>
        <w:t>日履勘彰化少年輔育院發現，</w:t>
      </w:r>
      <w:r w:rsidRPr="00B9609C">
        <w:rPr>
          <w:rFonts w:ascii="Times New Roman" w:hAnsi="Times New Roman"/>
          <w:color w:val="000000" w:themeColor="text1"/>
          <w:lang w:val="x-none"/>
        </w:rPr>
        <w:t>學生舍房無障礙廁所、行政大樓外無障礙停車位，立德樓邊坡無障礙坡道待設置，並加裝單側扶手。</w:t>
      </w:r>
    </w:p>
    <w:p w:rsidR="00175552" w:rsidRPr="00B9609C" w:rsidRDefault="00175552" w:rsidP="00175552">
      <w:pPr>
        <w:pStyle w:val="4"/>
        <w:numPr>
          <w:ilvl w:val="0"/>
          <w:numId w:val="0"/>
        </w:numPr>
        <w:ind w:left="1701"/>
        <w:jc w:val="center"/>
        <w:rPr>
          <w:rFonts w:ascii="Times New Roman" w:hAnsi="Times New Roman"/>
          <w:color w:val="000000" w:themeColor="text1"/>
          <w:lang w:val="x-none"/>
        </w:rPr>
      </w:pPr>
      <w:r w:rsidRPr="00B9609C">
        <w:rPr>
          <w:rFonts w:ascii="Times New Roman" w:hAnsi="Times New Roman"/>
          <w:noProof/>
          <w:color w:val="000000" w:themeColor="text1"/>
        </w:rPr>
        <w:lastRenderedPageBreak/>
        <w:drawing>
          <wp:inline distT="0" distB="0" distL="0" distR="0" wp14:anchorId="1D6DFAEB" wp14:editId="1F3FDA72">
            <wp:extent cx="2883600" cy="4323600"/>
            <wp:effectExtent l="0" t="0" r="0" b="127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a:extLst>
                        <a:ext uri="{28A0092B-C50C-407E-A947-70E740481C1C}">
                          <a14:useLocalDpi xmlns:a14="http://schemas.microsoft.com/office/drawing/2010/main" val="0"/>
                        </a:ext>
                      </a:extLst>
                    </a:blip>
                    <a:srcRect t="-65"/>
                    <a:stretch/>
                  </pic:blipFill>
                  <pic:spPr bwMode="auto">
                    <a:xfrm>
                      <a:off x="0" y="0"/>
                      <a:ext cx="2883600" cy="4323600"/>
                    </a:xfrm>
                    <a:prstGeom prst="rect">
                      <a:avLst/>
                    </a:prstGeom>
                    <a:noFill/>
                    <a:ln>
                      <a:noFill/>
                    </a:ln>
                    <a:extLst>
                      <a:ext uri="{53640926-AAD7-44D8-BBD7-CCE9431645EC}">
                        <a14:shadowObscured xmlns:a14="http://schemas.microsoft.com/office/drawing/2010/main"/>
                      </a:ext>
                    </a:extLst>
                  </pic:spPr>
                </pic:pic>
              </a:graphicData>
            </a:graphic>
          </wp:inline>
        </w:drawing>
      </w:r>
    </w:p>
    <w:p w:rsidR="00175552" w:rsidRPr="00B9609C" w:rsidRDefault="00175552" w:rsidP="00175552">
      <w:pPr>
        <w:pStyle w:val="4"/>
        <w:numPr>
          <w:ilvl w:val="0"/>
          <w:numId w:val="0"/>
        </w:numPr>
        <w:spacing w:line="360" w:lineRule="exact"/>
        <w:ind w:left="2501" w:hanging="800"/>
        <w:rPr>
          <w:rFonts w:ascii="Times New Roman" w:hAnsi="Times New Roman"/>
          <w:color w:val="000000" w:themeColor="text1"/>
          <w:sz w:val="24"/>
          <w:szCs w:val="28"/>
        </w:rPr>
      </w:pPr>
      <w:r w:rsidRPr="00B9609C">
        <w:rPr>
          <w:rFonts w:ascii="Times New Roman" w:hAnsi="Times New Roman"/>
          <w:color w:val="000000" w:themeColor="text1"/>
          <w:sz w:val="24"/>
          <w:szCs w:val="28"/>
        </w:rPr>
        <w:t>圖</w:t>
      </w:r>
      <w:r w:rsidR="000D6145" w:rsidRPr="00B9609C">
        <w:rPr>
          <w:rFonts w:ascii="Times New Roman" w:hAnsi="Times New Roman" w:hint="eastAsia"/>
          <w:color w:val="000000" w:themeColor="text1"/>
          <w:sz w:val="24"/>
          <w:szCs w:val="28"/>
        </w:rPr>
        <w:t>6</w:t>
      </w:r>
      <w:r w:rsidRPr="00B9609C">
        <w:rPr>
          <w:rFonts w:ascii="Times New Roman" w:hAnsi="Times New Roman"/>
          <w:color w:val="000000" w:themeColor="text1"/>
          <w:sz w:val="24"/>
          <w:szCs w:val="28"/>
        </w:rPr>
        <w:t xml:space="preserve"> </w:t>
      </w:r>
      <w:r w:rsidRPr="00B9609C">
        <w:rPr>
          <w:rFonts w:ascii="Times New Roman" w:hAnsi="Times New Roman" w:hint="eastAsia"/>
          <w:color w:val="000000" w:themeColor="text1"/>
          <w:sz w:val="24"/>
          <w:szCs w:val="28"/>
        </w:rPr>
        <w:t xml:space="preserve"> </w:t>
      </w:r>
      <w:r w:rsidRPr="00B9609C">
        <w:rPr>
          <w:rFonts w:ascii="Times New Roman" w:hAnsi="Times New Roman"/>
          <w:color w:val="000000" w:themeColor="text1"/>
          <w:sz w:val="24"/>
          <w:szCs w:val="28"/>
        </w:rPr>
        <w:t>調查委員履勘彰化少年輔育院</w:t>
      </w:r>
      <w:r w:rsidRPr="00B9609C">
        <w:rPr>
          <w:rFonts w:ascii="Times New Roman" w:hAnsi="Times New Roman" w:hint="eastAsia"/>
          <w:color w:val="000000" w:themeColor="text1"/>
          <w:sz w:val="24"/>
          <w:szCs w:val="28"/>
        </w:rPr>
        <w:t>院長饒雅旗說明</w:t>
      </w:r>
      <w:r w:rsidRPr="00B9609C">
        <w:rPr>
          <w:rFonts w:ascii="Times New Roman" w:hAnsi="Times New Roman"/>
          <w:color w:val="000000" w:themeColor="text1"/>
          <w:sz w:val="24"/>
          <w:szCs w:val="28"/>
        </w:rPr>
        <w:t>無障礙設施情形</w:t>
      </w:r>
    </w:p>
    <w:p w:rsidR="00175552" w:rsidRPr="00B9609C" w:rsidRDefault="00175552" w:rsidP="00175552">
      <w:pPr>
        <w:pStyle w:val="4"/>
        <w:numPr>
          <w:ilvl w:val="0"/>
          <w:numId w:val="0"/>
        </w:numPr>
        <w:spacing w:line="360" w:lineRule="exact"/>
        <w:ind w:left="1701"/>
        <w:rPr>
          <w:rFonts w:ascii="Times New Roman" w:hAnsi="Times New Roman"/>
          <w:color w:val="000000" w:themeColor="text1"/>
          <w:sz w:val="24"/>
          <w:szCs w:val="28"/>
        </w:rPr>
      </w:pPr>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2</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22</w:t>
      </w:r>
      <w:r w:rsidRPr="00B9609C">
        <w:rPr>
          <w:rFonts w:ascii="Times New Roman" w:hAnsi="Times New Roman" w:hint="eastAsia"/>
          <w:color w:val="000000" w:themeColor="text1"/>
          <w:sz w:val="24"/>
          <w:szCs w:val="28"/>
        </w:rPr>
        <w:t>日履勘彰化少年輔育院攝</w:t>
      </w:r>
      <w:r w:rsidRPr="00B9609C">
        <w:rPr>
          <w:rFonts w:ascii="Times New Roman" w:hAnsi="Times New Roman"/>
          <w:color w:val="000000" w:themeColor="text1"/>
          <w:sz w:val="24"/>
          <w:szCs w:val="28"/>
        </w:rPr>
        <w:t>。</w:t>
      </w:r>
    </w:p>
    <w:p w:rsidR="00175552" w:rsidRPr="00B9609C" w:rsidRDefault="00175552" w:rsidP="00175552">
      <w:pPr>
        <w:pStyle w:val="4"/>
        <w:numPr>
          <w:ilvl w:val="0"/>
          <w:numId w:val="0"/>
        </w:numPr>
        <w:spacing w:line="360" w:lineRule="exact"/>
        <w:ind w:left="1701"/>
        <w:rPr>
          <w:rFonts w:ascii="Times New Roman" w:hAnsi="Times New Roman"/>
          <w:color w:val="000000" w:themeColor="text1"/>
          <w:sz w:val="28"/>
          <w:szCs w:val="28"/>
        </w:rPr>
      </w:pPr>
    </w:p>
    <w:p w:rsidR="00175552" w:rsidRPr="00B9609C" w:rsidRDefault="00175552" w:rsidP="00175552">
      <w:pPr>
        <w:pStyle w:val="4"/>
        <w:numPr>
          <w:ilvl w:val="3"/>
          <w:numId w:val="1"/>
        </w:numPr>
        <w:ind w:left="1701"/>
        <w:rPr>
          <w:rFonts w:ascii="Times New Roman" w:hAnsi="Times New Roman"/>
          <w:color w:val="000000" w:themeColor="text1"/>
        </w:rPr>
        <w:sectPr w:rsidR="00175552" w:rsidRPr="00B9609C" w:rsidSect="002460C6">
          <w:footerReference w:type="default" r:id="rId16"/>
          <w:pgSz w:w="11907" w:h="16840" w:code="9"/>
          <w:pgMar w:top="1701" w:right="1418" w:bottom="1418" w:left="1418" w:header="851" w:footer="851" w:gutter="227"/>
          <w:cols w:space="425"/>
          <w:docGrid w:type="linesAndChars" w:linePitch="457" w:charSpace="4127"/>
        </w:sectPr>
      </w:pPr>
      <w:r w:rsidRPr="00B9609C">
        <w:rPr>
          <w:rFonts w:ascii="Times New Roman" w:hAnsi="Times New Roman"/>
          <w:color w:val="000000" w:themeColor="text1"/>
        </w:rPr>
        <w:t>108</w:t>
      </w:r>
      <w:r w:rsidRPr="00B9609C">
        <w:rPr>
          <w:rFonts w:ascii="Times New Roman" w:hAnsi="Times New Roman"/>
          <w:color w:val="000000" w:themeColor="text1"/>
        </w:rPr>
        <w:t>年</w:t>
      </w:r>
      <w:r w:rsidRPr="00B9609C">
        <w:rPr>
          <w:rFonts w:ascii="Times New Roman" w:hAnsi="Times New Roman"/>
          <w:color w:val="000000" w:themeColor="text1"/>
        </w:rPr>
        <w:t>3</w:t>
      </w:r>
      <w:r w:rsidRPr="00B9609C">
        <w:rPr>
          <w:rFonts w:ascii="Times New Roman" w:hAnsi="Times New Roman"/>
          <w:color w:val="000000" w:themeColor="text1"/>
        </w:rPr>
        <w:t>月</w:t>
      </w:r>
      <w:r w:rsidRPr="00B9609C">
        <w:rPr>
          <w:rFonts w:ascii="Times New Roman" w:hAnsi="Times New Roman"/>
          <w:color w:val="000000" w:themeColor="text1"/>
        </w:rPr>
        <w:t>4</w:t>
      </w:r>
      <w:r w:rsidRPr="00B9609C">
        <w:rPr>
          <w:rFonts w:ascii="Times New Roman" w:hAnsi="Times New Roman"/>
          <w:color w:val="000000" w:themeColor="text1"/>
        </w:rPr>
        <w:t>日履勘臺北看守所發現，浴廁扶手只裝</w:t>
      </w:r>
      <w:r w:rsidRPr="00B9609C">
        <w:rPr>
          <w:rFonts w:ascii="Times New Roman" w:hAnsi="Times New Roman" w:hint="eastAsia"/>
          <w:color w:val="000000" w:themeColor="text1"/>
        </w:rPr>
        <w:t>1</w:t>
      </w:r>
      <w:r w:rsidRPr="00B9609C">
        <w:rPr>
          <w:rFonts w:ascii="Times New Roman" w:hAnsi="Times New Roman"/>
          <w:color w:val="000000" w:themeColor="text1"/>
        </w:rPr>
        <w:t>側，允應裝設</w:t>
      </w:r>
      <w:r w:rsidRPr="00B9609C">
        <w:rPr>
          <w:rFonts w:ascii="Times New Roman" w:hAnsi="Times New Roman" w:hint="eastAsia"/>
          <w:color w:val="000000" w:themeColor="text1"/>
        </w:rPr>
        <w:t>2</w:t>
      </w:r>
      <w:r w:rsidRPr="00B9609C">
        <w:rPr>
          <w:rFonts w:ascii="Times New Roman" w:hAnsi="Times New Roman"/>
          <w:color w:val="000000" w:themeColor="text1"/>
        </w:rPr>
        <w:t>邊較完善</w:t>
      </w:r>
      <w:r w:rsidRPr="00B9609C">
        <w:rPr>
          <w:rFonts w:ascii="Times New Roman" w:hAnsi="Times New Roman" w:hint="eastAsia"/>
          <w:color w:val="000000" w:themeColor="text1"/>
        </w:rPr>
        <w:t>；另有工場浴室地板老舊容易積水等情，允應儘速改善</w:t>
      </w:r>
      <w:r w:rsidRPr="00B9609C">
        <w:rPr>
          <w:rFonts w:ascii="Times New Roman" w:hAnsi="Times New Roman"/>
          <w:color w:val="000000" w:themeColor="text1"/>
        </w:rPr>
        <w:t>。</w:t>
      </w:r>
    </w:p>
    <w:p w:rsidR="00175552" w:rsidRPr="00B9609C" w:rsidRDefault="00175552" w:rsidP="00175552">
      <w:pPr>
        <w:pStyle w:val="4"/>
        <w:numPr>
          <w:ilvl w:val="0"/>
          <w:numId w:val="0"/>
        </w:numPr>
        <w:ind w:left="1701"/>
        <w:jc w:val="center"/>
        <w:rPr>
          <w:rFonts w:ascii="Times New Roman" w:hAnsi="Times New Roman"/>
          <w:color w:val="000000" w:themeColor="text1"/>
          <w:sz w:val="28"/>
          <w:szCs w:val="28"/>
        </w:rPr>
      </w:pPr>
      <w:r w:rsidRPr="00B9609C">
        <w:rPr>
          <w:rFonts w:ascii="Times New Roman" w:hAnsi="Times New Roman"/>
          <w:noProof/>
          <w:color w:val="000000" w:themeColor="text1"/>
          <w:sz w:val="28"/>
          <w:szCs w:val="28"/>
        </w:rPr>
        <w:lastRenderedPageBreak/>
        <w:drawing>
          <wp:inline distT="0" distB="0" distL="0" distR="0" wp14:anchorId="6FAC0F6B" wp14:editId="36D86B11">
            <wp:extent cx="4320000" cy="2880000"/>
            <wp:effectExtent l="0" t="0" r="4445" b="0"/>
            <wp:docPr id="35" name="圖片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20000" cy="2880000"/>
                    </a:xfrm>
                    <a:prstGeom prst="rect">
                      <a:avLst/>
                    </a:prstGeom>
                    <a:noFill/>
                  </pic:spPr>
                </pic:pic>
              </a:graphicData>
            </a:graphic>
          </wp:inline>
        </w:drawing>
      </w:r>
    </w:p>
    <w:p w:rsidR="00175552" w:rsidRPr="00B9609C" w:rsidRDefault="00175552" w:rsidP="00175552">
      <w:pPr>
        <w:pStyle w:val="4"/>
        <w:numPr>
          <w:ilvl w:val="0"/>
          <w:numId w:val="0"/>
        </w:numPr>
        <w:ind w:left="1701"/>
        <w:rPr>
          <w:rFonts w:ascii="Times New Roman" w:hAnsi="Times New Roman"/>
          <w:color w:val="000000" w:themeColor="text1"/>
          <w:sz w:val="24"/>
          <w:szCs w:val="28"/>
        </w:rPr>
      </w:pPr>
      <w:r w:rsidRPr="00B9609C">
        <w:rPr>
          <w:rFonts w:ascii="Times New Roman" w:hAnsi="Times New Roman"/>
          <w:color w:val="000000" w:themeColor="text1"/>
          <w:sz w:val="24"/>
          <w:szCs w:val="28"/>
        </w:rPr>
        <w:t>圖</w:t>
      </w:r>
      <w:r w:rsidRPr="00B9609C">
        <w:rPr>
          <w:rFonts w:ascii="Times New Roman" w:hAnsi="Times New Roman" w:hint="eastAsia"/>
          <w:color w:val="000000" w:themeColor="text1"/>
          <w:sz w:val="24"/>
          <w:szCs w:val="28"/>
        </w:rPr>
        <w:t>7</w:t>
      </w:r>
      <w:r w:rsidRPr="00B9609C">
        <w:rPr>
          <w:rFonts w:ascii="Times New Roman" w:hAnsi="Times New Roman"/>
          <w:color w:val="000000" w:themeColor="text1"/>
          <w:sz w:val="24"/>
          <w:szCs w:val="28"/>
        </w:rPr>
        <w:t xml:space="preserve"> </w:t>
      </w:r>
      <w:r w:rsidRPr="00B9609C">
        <w:rPr>
          <w:rFonts w:ascii="Times New Roman" w:hAnsi="Times New Roman" w:hint="eastAsia"/>
          <w:color w:val="000000" w:themeColor="text1"/>
          <w:sz w:val="24"/>
          <w:szCs w:val="28"/>
        </w:rPr>
        <w:t xml:space="preserve"> </w:t>
      </w:r>
      <w:r w:rsidRPr="00B9609C">
        <w:rPr>
          <w:rFonts w:ascii="Times New Roman" w:hAnsi="Times New Roman"/>
          <w:color w:val="000000" w:themeColor="text1"/>
          <w:sz w:val="24"/>
          <w:szCs w:val="28"/>
        </w:rPr>
        <w:t>調查委員履勘臺北看守所廁所扶手設置情形</w:t>
      </w:r>
    </w:p>
    <w:p w:rsidR="00175552" w:rsidRPr="00B9609C" w:rsidRDefault="00175552" w:rsidP="00175552">
      <w:pPr>
        <w:pStyle w:val="4"/>
        <w:numPr>
          <w:ilvl w:val="0"/>
          <w:numId w:val="0"/>
        </w:numPr>
        <w:ind w:left="1701"/>
        <w:rPr>
          <w:rFonts w:ascii="Times New Roman" w:hAnsi="Times New Roman"/>
          <w:color w:val="000000" w:themeColor="text1"/>
          <w:sz w:val="24"/>
          <w:szCs w:val="28"/>
        </w:rPr>
      </w:pPr>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3</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4</w:t>
      </w:r>
      <w:r w:rsidRPr="00B9609C">
        <w:rPr>
          <w:rFonts w:ascii="Times New Roman" w:hAnsi="Times New Roman" w:hint="eastAsia"/>
          <w:color w:val="000000" w:themeColor="text1"/>
          <w:sz w:val="24"/>
          <w:szCs w:val="28"/>
        </w:rPr>
        <w:t>日履勘</w:t>
      </w:r>
      <w:r w:rsidRPr="00B9609C">
        <w:rPr>
          <w:rFonts w:ascii="Times New Roman" w:hAnsi="Times New Roman"/>
          <w:color w:val="000000" w:themeColor="text1"/>
          <w:sz w:val="24"/>
          <w:szCs w:val="28"/>
        </w:rPr>
        <w:t>臺北看守所</w:t>
      </w:r>
      <w:r w:rsidRPr="00B9609C">
        <w:rPr>
          <w:rFonts w:ascii="Times New Roman" w:hAnsi="Times New Roman" w:hint="eastAsia"/>
          <w:color w:val="000000" w:themeColor="text1"/>
          <w:sz w:val="24"/>
          <w:szCs w:val="28"/>
        </w:rPr>
        <w:t>攝</w:t>
      </w:r>
      <w:r w:rsidRPr="00B9609C">
        <w:rPr>
          <w:rFonts w:ascii="Times New Roman" w:hAnsi="Times New Roman"/>
          <w:color w:val="000000" w:themeColor="text1"/>
          <w:sz w:val="24"/>
          <w:szCs w:val="28"/>
        </w:rPr>
        <w:t>。</w:t>
      </w:r>
    </w:p>
    <w:p w:rsidR="00194E50" w:rsidRPr="00B9609C" w:rsidRDefault="00194E50" w:rsidP="00175552">
      <w:pPr>
        <w:pStyle w:val="4"/>
        <w:numPr>
          <w:ilvl w:val="0"/>
          <w:numId w:val="0"/>
        </w:numPr>
        <w:ind w:left="1701"/>
        <w:rPr>
          <w:rFonts w:ascii="Times New Roman" w:hAnsi="Times New Roman"/>
          <w:color w:val="000000" w:themeColor="text1"/>
          <w:sz w:val="24"/>
          <w:szCs w:val="28"/>
        </w:rPr>
      </w:pPr>
    </w:p>
    <w:p w:rsidR="00175552" w:rsidRPr="00B9609C" w:rsidRDefault="00175552" w:rsidP="00175552">
      <w:pPr>
        <w:pStyle w:val="4"/>
        <w:numPr>
          <w:ilvl w:val="0"/>
          <w:numId w:val="0"/>
        </w:numPr>
        <w:ind w:left="1701"/>
        <w:rPr>
          <w:rFonts w:ascii="Times New Roman" w:hAnsi="Times New Roman"/>
          <w:color w:val="000000" w:themeColor="text1"/>
        </w:rPr>
      </w:pPr>
      <w:r w:rsidRPr="00B9609C">
        <w:rPr>
          <w:rFonts w:hAnsi="標楷體"/>
          <w:noProof/>
          <w:color w:val="000000" w:themeColor="text1"/>
        </w:rPr>
        <w:drawing>
          <wp:inline distT="0" distB="0" distL="0" distR="0" wp14:anchorId="279033EF" wp14:editId="6225199C">
            <wp:extent cx="4320000" cy="2854800"/>
            <wp:effectExtent l="0" t="0" r="4445" b="3175"/>
            <wp:docPr id="37" name="圖片 37" descr="20190304-監察院履勘臺北看守所「身心障礙收容人之處遇及策進作為」照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0190304-監察院履勘臺北看守所「身心障礙收容人之處遇及策進作為」照片 (31)"/>
                    <pic:cNvPicPr preferRelativeResize="0">
                      <a:picLocks noChangeArrowheads="1"/>
                    </pic:cNvPicPr>
                  </pic:nvPicPr>
                  <pic:blipFill rotWithShape="1">
                    <a:blip r:embed="rId18">
                      <a:extLst>
                        <a:ext uri="{28A0092B-C50C-407E-A947-70E740481C1C}">
                          <a14:useLocalDpi xmlns:a14="http://schemas.microsoft.com/office/drawing/2010/main" val="0"/>
                        </a:ext>
                      </a:extLst>
                    </a:blip>
                    <a:srcRect t="8541" b="6050"/>
                    <a:stretch/>
                  </pic:blipFill>
                  <pic:spPr bwMode="auto">
                    <a:xfrm>
                      <a:off x="0" y="0"/>
                      <a:ext cx="4320000" cy="2854800"/>
                    </a:xfrm>
                    <a:prstGeom prst="rect">
                      <a:avLst/>
                    </a:prstGeom>
                    <a:noFill/>
                    <a:ln>
                      <a:noFill/>
                    </a:ln>
                    <a:extLst>
                      <a:ext uri="{53640926-AAD7-44D8-BBD7-CCE9431645EC}">
                        <a14:shadowObscured xmlns:a14="http://schemas.microsoft.com/office/drawing/2010/main"/>
                      </a:ext>
                    </a:extLst>
                  </pic:spPr>
                </pic:pic>
              </a:graphicData>
            </a:graphic>
          </wp:inline>
        </w:drawing>
      </w:r>
    </w:p>
    <w:p w:rsidR="00175552" w:rsidRPr="00B9609C" w:rsidRDefault="00175552" w:rsidP="00175552">
      <w:pPr>
        <w:pStyle w:val="4"/>
        <w:numPr>
          <w:ilvl w:val="0"/>
          <w:numId w:val="0"/>
        </w:numPr>
        <w:ind w:left="1701"/>
        <w:rPr>
          <w:rFonts w:ascii="Times New Roman" w:hAnsi="Times New Roman"/>
          <w:color w:val="000000" w:themeColor="text1"/>
          <w:sz w:val="24"/>
          <w:szCs w:val="28"/>
        </w:rPr>
      </w:pPr>
      <w:r w:rsidRPr="00B9609C">
        <w:rPr>
          <w:rFonts w:ascii="Times New Roman" w:hAnsi="Times New Roman"/>
          <w:color w:val="000000" w:themeColor="text1"/>
          <w:sz w:val="24"/>
          <w:szCs w:val="28"/>
        </w:rPr>
        <w:t>圖</w:t>
      </w:r>
      <w:r w:rsidRPr="00B9609C">
        <w:rPr>
          <w:rFonts w:ascii="Times New Roman" w:hAnsi="Times New Roman" w:hint="eastAsia"/>
          <w:color w:val="000000" w:themeColor="text1"/>
          <w:sz w:val="24"/>
          <w:szCs w:val="28"/>
        </w:rPr>
        <w:t>8</w:t>
      </w:r>
      <w:r w:rsidRPr="00B9609C">
        <w:rPr>
          <w:rFonts w:ascii="Times New Roman" w:hAnsi="Times New Roman"/>
          <w:color w:val="000000" w:themeColor="text1"/>
          <w:sz w:val="24"/>
          <w:szCs w:val="28"/>
        </w:rPr>
        <w:t xml:space="preserve"> </w:t>
      </w:r>
      <w:r w:rsidRPr="00B9609C">
        <w:rPr>
          <w:rFonts w:ascii="Times New Roman" w:hAnsi="Times New Roman" w:hint="eastAsia"/>
          <w:color w:val="000000" w:themeColor="text1"/>
          <w:sz w:val="24"/>
          <w:szCs w:val="28"/>
        </w:rPr>
        <w:t xml:space="preserve"> </w:t>
      </w:r>
      <w:r w:rsidRPr="00B9609C">
        <w:rPr>
          <w:rFonts w:ascii="Times New Roman" w:hAnsi="Times New Roman"/>
          <w:color w:val="000000" w:themeColor="text1"/>
          <w:sz w:val="24"/>
          <w:szCs w:val="28"/>
        </w:rPr>
        <w:t>調查委員履勘臺北看守所</w:t>
      </w:r>
      <w:r w:rsidRPr="00B9609C">
        <w:rPr>
          <w:rFonts w:ascii="Times New Roman" w:hAnsi="Times New Roman" w:hint="eastAsia"/>
          <w:color w:val="000000" w:themeColor="text1"/>
          <w:sz w:val="24"/>
          <w:szCs w:val="28"/>
        </w:rPr>
        <w:t>工場浴室積水情形</w:t>
      </w:r>
    </w:p>
    <w:p w:rsidR="00175552" w:rsidRPr="00B9609C" w:rsidRDefault="00175552" w:rsidP="00175552">
      <w:pPr>
        <w:pStyle w:val="4"/>
        <w:numPr>
          <w:ilvl w:val="0"/>
          <w:numId w:val="0"/>
        </w:numPr>
        <w:ind w:left="1701"/>
        <w:rPr>
          <w:rFonts w:ascii="Times New Roman" w:hAnsi="Times New Roman"/>
          <w:color w:val="000000" w:themeColor="text1"/>
          <w:sz w:val="24"/>
          <w:szCs w:val="28"/>
        </w:rPr>
      </w:pPr>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3</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4</w:t>
      </w:r>
      <w:r w:rsidRPr="00B9609C">
        <w:rPr>
          <w:rFonts w:ascii="Times New Roman" w:hAnsi="Times New Roman" w:hint="eastAsia"/>
          <w:color w:val="000000" w:themeColor="text1"/>
          <w:sz w:val="24"/>
          <w:szCs w:val="28"/>
        </w:rPr>
        <w:t>日履勘</w:t>
      </w:r>
      <w:r w:rsidRPr="00B9609C">
        <w:rPr>
          <w:rFonts w:ascii="Times New Roman" w:hAnsi="Times New Roman"/>
          <w:color w:val="000000" w:themeColor="text1"/>
          <w:sz w:val="24"/>
          <w:szCs w:val="28"/>
        </w:rPr>
        <w:t>臺北看守所</w:t>
      </w:r>
      <w:r w:rsidRPr="00B9609C">
        <w:rPr>
          <w:rFonts w:ascii="Times New Roman" w:hAnsi="Times New Roman" w:hint="eastAsia"/>
          <w:color w:val="000000" w:themeColor="text1"/>
          <w:sz w:val="24"/>
          <w:szCs w:val="28"/>
        </w:rPr>
        <w:t>攝</w:t>
      </w:r>
      <w:r w:rsidRPr="00B9609C">
        <w:rPr>
          <w:rFonts w:ascii="Times New Roman" w:hAnsi="Times New Roman"/>
          <w:color w:val="000000" w:themeColor="text1"/>
          <w:sz w:val="24"/>
          <w:szCs w:val="28"/>
        </w:rPr>
        <w:t>。</w:t>
      </w:r>
    </w:p>
    <w:p w:rsidR="00175552" w:rsidRPr="00B9609C" w:rsidRDefault="00175552" w:rsidP="00175552">
      <w:pPr>
        <w:pStyle w:val="4"/>
        <w:numPr>
          <w:ilvl w:val="0"/>
          <w:numId w:val="0"/>
        </w:numPr>
        <w:ind w:left="1701"/>
        <w:rPr>
          <w:rFonts w:ascii="Times New Roman" w:hAnsi="Times New Roman"/>
          <w:color w:val="000000" w:themeColor="text1"/>
        </w:rPr>
      </w:pPr>
    </w:p>
    <w:p w:rsidR="00175552" w:rsidRPr="00B9609C" w:rsidRDefault="00175552" w:rsidP="00175552">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108</w:t>
      </w:r>
      <w:r w:rsidRPr="00B9609C">
        <w:rPr>
          <w:rFonts w:ascii="Times New Roman" w:hAnsi="Times New Roman"/>
          <w:color w:val="000000" w:themeColor="text1"/>
        </w:rPr>
        <w:t>年</w:t>
      </w:r>
      <w:r w:rsidRPr="00B9609C">
        <w:rPr>
          <w:rFonts w:ascii="Times New Roman" w:hAnsi="Times New Roman"/>
          <w:color w:val="000000" w:themeColor="text1"/>
        </w:rPr>
        <w:t>3</w:t>
      </w:r>
      <w:r w:rsidRPr="00B9609C">
        <w:rPr>
          <w:rFonts w:ascii="Times New Roman" w:hAnsi="Times New Roman"/>
          <w:color w:val="000000" w:themeColor="text1"/>
        </w:rPr>
        <w:t>月</w:t>
      </w:r>
      <w:r w:rsidRPr="00B9609C">
        <w:rPr>
          <w:rFonts w:ascii="Times New Roman" w:hAnsi="Times New Roman"/>
          <w:color w:val="000000" w:themeColor="text1"/>
        </w:rPr>
        <w:t>11</w:t>
      </w:r>
      <w:r w:rsidRPr="00B9609C">
        <w:rPr>
          <w:rFonts w:ascii="Times New Roman" w:hAnsi="Times New Roman"/>
          <w:color w:val="000000" w:themeColor="text1"/>
        </w:rPr>
        <w:t>日履勘臺北監獄發現，療養中心無障礙坡道似乎略陡，收容人使用無障礙坡道仍需他人扶助，建議可設置電動輔助器材，以利身障收容人行動。</w:t>
      </w:r>
    </w:p>
    <w:p w:rsidR="00175552" w:rsidRPr="00B9609C" w:rsidRDefault="00175552" w:rsidP="00175552">
      <w:pPr>
        <w:pStyle w:val="4"/>
        <w:numPr>
          <w:ilvl w:val="0"/>
          <w:numId w:val="0"/>
        </w:numPr>
        <w:ind w:left="1701"/>
        <w:rPr>
          <w:rFonts w:ascii="Times New Roman" w:hAnsi="Times New Roman"/>
          <w:color w:val="000000" w:themeColor="text1"/>
        </w:rPr>
      </w:pPr>
    </w:p>
    <w:p w:rsidR="00175552" w:rsidRPr="00B9609C" w:rsidRDefault="00175552" w:rsidP="00175552">
      <w:pPr>
        <w:pStyle w:val="4"/>
        <w:numPr>
          <w:ilvl w:val="0"/>
          <w:numId w:val="0"/>
        </w:numPr>
        <w:ind w:left="1701"/>
        <w:rPr>
          <w:rFonts w:ascii="Times New Roman" w:hAnsi="Times New Roman"/>
          <w:color w:val="000000" w:themeColor="text1"/>
        </w:rPr>
      </w:pPr>
      <w:r w:rsidRPr="00B9609C">
        <w:rPr>
          <w:rFonts w:ascii="Times New Roman" w:hAnsi="Times New Roman"/>
          <w:noProof/>
          <w:color w:val="000000" w:themeColor="text1"/>
        </w:rPr>
        <w:drawing>
          <wp:inline distT="0" distB="0" distL="0" distR="0" wp14:anchorId="445461F1" wp14:editId="743E4672">
            <wp:extent cx="4320000" cy="2880000"/>
            <wp:effectExtent l="0" t="0" r="4445" b="0"/>
            <wp:docPr id="38" name="圖片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320000" cy="2880000"/>
                    </a:xfrm>
                    <a:prstGeom prst="rect">
                      <a:avLst/>
                    </a:prstGeom>
                  </pic:spPr>
                </pic:pic>
              </a:graphicData>
            </a:graphic>
          </wp:inline>
        </w:drawing>
      </w:r>
    </w:p>
    <w:p w:rsidR="00175552" w:rsidRPr="00B9609C" w:rsidRDefault="00175552" w:rsidP="00175552">
      <w:pPr>
        <w:pStyle w:val="4"/>
        <w:numPr>
          <w:ilvl w:val="0"/>
          <w:numId w:val="0"/>
        </w:numPr>
        <w:ind w:left="1701"/>
        <w:rPr>
          <w:rFonts w:ascii="Times New Roman" w:hAnsi="Times New Roman"/>
          <w:color w:val="000000" w:themeColor="text1"/>
          <w:sz w:val="24"/>
          <w:szCs w:val="28"/>
        </w:rPr>
      </w:pPr>
      <w:r w:rsidRPr="00B9609C">
        <w:rPr>
          <w:rFonts w:ascii="Times New Roman" w:hAnsi="Times New Roman"/>
          <w:color w:val="000000" w:themeColor="text1"/>
          <w:sz w:val="24"/>
          <w:szCs w:val="28"/>
        </w:rPr>
        <w:t>圖</w:t>
      </w:r>
      <w:r w:rsidRPr="00B9609C">
        <w:rPr>
          <w:rFonts w:ascii="Times New Roman" w:hAnsi="Times New Roman" w:hint="eastAsia"/>
          <w:color w:val="000000" w:themeColor="text1"/>
          <w:sz w:val="24"/>
          <w:szCs w:val="28"/>
        </w:rPr>
        <w:t>9</w:t>
      </w:r>
      <w:r w:rsidRPr="00B9609C">
        <w:rPr>
          <w:rFonts w:ascii="Times New Roman" w:hAnsi="Times New Roman"/>
          <w:color w:val="000000" w:themeColor="text1"/>
          <w:sz w:val="24"/>
          <w:szCs w:val="28"/>
        </w:rPr>
        <w:t xml:space="preserve"> </w:t>
      </w:r>
      <w:r w:rsidRPr="00B9609C">
        <w:rPr>
          <w:rFonts w:ascii="Times New Roman" w:hAnsi="Times New Roman" w:hint="eastAsia"/>
          <w:color w:val="000000" w:themeColor="text1"/>
          <w:sz w:val="24"/>
          <w:szCs w:val="28"/>
        </w:rPr>
        <w:t xml:space="preserve"> </w:t>
      </w:r>
      <w:r w:rsidRPr="00B9609C">
        <w:rPr>
          <w:rFonts w:ascii="Times New Roman" w:hAnsi="Times New Roman"/>
          <w:color w:val="000000" w:themeColor="text1"/>
          <w:sz w:val="24"/>
          <w:szCs w:val="28"/>
        </w:rPr>
        <w:t>調查委員履勘臺北監獄所無障礙坡道設施情形</w:t>
      </w:r>
    </w:p>
    <w:p w:rsidR="00175552" w:rsidRPr="00B9609C" w:rsidRDefault="00175552" w:rsidP="00175552">
      <w:pPr>
        <w:pStyle w:val="4"/>
        <w:numPr>
          <w:ilvl w:val="0"/>
          <w:numId w:val="0"/>
        </w:numPr>
        <w:ind w:left="1701"/>
        <w:rPr>
          <w:rFonts w:ascii="Times New Roman" w:hAnsi="Times New Roman"/>
          <w:color w:val="000000" w:themeColor="text1"/>
          <w:sz w:val="24"/>
          <w:szCs w:val="28"/>
        </w:rPr>
      </w:pPr>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3</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11</w:t>
      </w:r>
      <w:r w:rsidRPr="00B9609C">
        <w:rPr>
          <w:rFonts w:ascii="Times New Roman" w:hAnsi="Times New Roman" w:hint="eastAsia"/>
          <w:color w:val="000000" w:themeColor="text1"/>
          <w:sz w:val="24"/>
          <w:szCs w:val="28"/>
        </w:rPr>
        <w:t>日履勘</w:t>
      </w:r>
      <w:r w:rsidRPr="00B9609C">
        <w:rPr>
          <w:rFonts w:ascii="Times New Roman" w:hAnsi="Times New Roman"/>
          <w:color w:val="000000" w:themeColor="text1"/>
          <w:sz w:val="24"/>
          <w:szCs w:val="28"/>
        </w:rPr>
        <w:t>臺北監獄</w:t>
      </w:r>
      <w:r w:rsidRPr="00B9609C">
        <w:rPr>
          <w:rFonts w:ascii="Times New Roman" w:hAnsi="Times New Roman" w:hint="eastAsia"/>
          <w:color w:val="000000" w:themeColor="text1"/>
          <w:sz w:val="24"/>
          <w:szCs w:val="28"/>
        </w:rPr>
        <w:t>攝</w:t>
      </w:r>
      <w:r w:rsidRPr="00B9609C">
        <w:rPr>
          <w:rFonts w:ascii="Times New Roman" w:hAnsi="Times New Roman"/>
          <w:color w:val="000000" w:themeColor="text1"/>
          <w:sz w:val="24"/>
          <w:szCs w:val="28"/>
        </w:rPr>
        <w:t>。</w:t>
      </w:r>
    </w:p>
    <w:p w:rsidR="00194E50" w:rsidRPr="00B9609C" w:rsidRDefault="00194E50" w:rsidP="00175552">
      <w:pPr>
        <w:pStyle w:val="4"/>
        <w:numPr>
          <w:ilvl w:val="0"/>
          <w:numId w:val="0"/>
        </w:numPr>
        <w:ind w:left="1701"/>
        <w:rPr>
          <w:rFonts w:ascii="Times New Roman" w:hAnsi="Times New Roman"/>
          <w:color w:val="000000" w:themeColor="text1"/>
          <w:sz w:val="24"/>
          <w:szCs w:val="28"/>
        </w:rPr>
      </w:pPr>
    </w:p>
    <w:p w:rsidR="00175552" w:rsidRPr="00B9609C" w:rsidRDefault="00175552" w:rsidP="00175552">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108</w:t>
      </w:r>
      <w:r w:rsidRPr="00B9609C">
        <w:rPr>
          <w:rFonts w:ascii="Times New Roman" w:hAnsi="Times New Roman"/>
          <w:color w:val="000000" w:themeColor="text1"/>
        </w:rPr>
        <w:t>年</w:t>
      </w:r>
      <w:r w:rsidRPr="00B9609C">
        <w:rPr>
          <w:rFonts w:ascii="Times New Roman" w:hAnsi="Times New Roman"/>
          <w:color w:val="000000" w:themeColor="text1"/>
        </w:rPr>
        <w:t>3</w:t>
      </w:r>
      <w:r w:rsidRPr="00B9609C">
        <w:rPr>
          <w:rFonts w:ascii="Times New Roman" w:hAnsi="Times New Roman"/>
          <w:color w:val="000000" w:themeColor="text1"/>
        </w:rPr>
        <w:t>月</w:t>
      </w:r>
      <w:r w:rsidRPr="00B9609C">
        <w:rPr>
          <w:rFonts w:ascii="Times New Roman" w:hAnsi="Times New Roman"/>
          <w:color w:val="000000" w:themeColor="text1"/>
        </w:rPr>
        <w:t>11</w:t>
      </w:r>
      <w:r w:rsidRPr="00B9609C">
        <w:rPr>
          <w:rFonts w:ascii="Times New Roman" w:hAnsi="Times New Roman"/>
          <w:color w:val="000000" w:themeColor="text1"/>
        </w:rPr>
        <w:t>日履勘臺北監獄發現</w:t>
      </w:r>
      <w:r w:rsidRPr="00B9609C">
        <w:rPr>
          <w:rFonts w:ascii="Times New Roman" w:hAnsi="Times New Roman" w:hint="eastAsia"/>
          <w:color w:val="000000" w:themeColor="text1"/>
        </w:rPr>
        <w:t>：</w:t>
      </w:r>
    </w:p>
    <w:p w:rsidR="00175552" w:rsidRPr="00B9609C" w:rsidRDefault="00810316" w:rsidP="00B24CF4">
      <w:pPr>
        <w:pStyle w:val="5"/>
        <w:numPr>
          <w:ilvl w:val="0"/>
          <w:numId w:val="125"/>
        </w:numPr>
        <w:rPr>
          <w:color w:val="000000" w:themeColor="text1"/>
        </w:rPr>
      </w:pPr>
      <w:r w:rsidRPr="00B9609C">
        <w:rPr>
          <w:color w:val="000000" w:themeColor="text1"/>
        </w:rPr>
        <w:t>矯正機關雖設有無障礙設施，但無法自理生活收容人</w:t>
      </w:r>
      <w:r w:rsidR="00175552" w:rsidRPr="00B9609C">
        <w:rPr>
          <w:color w:val="000000" w:themeColor="text1"/>
        </w:rPr>
        <w:t>無法自行操作。</w:t>
      </w:r>
    </w:p>
    <w:p w:rsidR="00175552" w:rsidRPr="00B9609C" w:rsidRDefault="00175552" w:rsidP="00175552">
      <w:pPr>
        <w:pStyle w:val="5"/>
        <w:rPr>
          <w:color w:val="000000" w:themeColor="text1"/>
        </w:rPr>
      </w:pPr>
      <w:r w:rsidRPr="00B9609C">
        <w:rPr>
          <w:color w:val="000000" w:themeColor="text1"/>
        </w:rPr>
        <w:t>因應身心障礙收容人收容及照護需求，該監將持續建構各場舍無障礙友善空間及生活環境（如增設座式馬桶、止滑地磚、扶手等）。</w:t>
      </w:r>
    </w:p>
    <w:p w:rsidR="00194E50" w:rsidRPr="00B9609C" w:rsidRDefault="00194E50" w:rsidP="00175552">
      <w:pPr>
        <w:pStyle w:val="4"/>
        <w:numPr>
          <w:ilvl w:val="0"/>
          <w:numId w:val="0"/>
        </w:numPr>
        <w:ind w:left="1701"/>
        <w:jc w:val="center"/>
        <w:rPr>
          <w:rFonts w:ascii="Times New Roman" w:hAnsi="Times New Roman"/>
          <w:color w:val="000000" w:themeColor="text1"/>
        </w:rPr>
        <w:sectPr w:rsidR="00194E50" w:rsidRPr="00B9609C" w:rsidSect="00426C90">
          <w:footerReference w:type="default" r:id="rId20"/>
          <w:pgSz w:w="11907" w:h="16840" w:code="9"/>
          <w:pgMar w:top="1701" w:right="1418" w:bottom="1418" w:left="1418" w:header="851" w:footer="851" w:gutter="227"/>
          <w:cols w:space="425"/>
          <w:docGrid w:type="linesAndChars" w:linePitch="457" w:charSpace="4127"/>
        </w:sectPr>
      </w:pPr>
    </w:p>
    <w:p w:rsidR="00175552" w:rsidRPr="00B9609C" w:rsidRDefault="00175552" w:rsidP="00175552">
      <w:pPr>
        <w:pStyle w:val="4"/>
        <w:numPr>
          <w:ilvl w:val="0"/>
          <w:numId w:val="0"/>
        </w:numPr>
        <w:ind w:left="1701"/>
        <w:jc w:val="center"/>
        <w:rPr>
          <w:rFonts w:ascii="Times New Roman" w:hAnsi="Times New Roman"/>
          <w:color w:val="000000" w:themeColor="text1"/>
        </w:rPr>
      </w:pPr>
      <w:r w:rsidRPr="00B9609C">
        <w:rPr>
          <w:rFonts w:ascii="Times New Roman" w:hAnsi="Times New Roman"/>
          <w:noProof/>
          <w:color w:val="000000" w:themeColor="text1"/>
          <w:kern w:val="2"/>
          <w:sz w:val="24"/>
          <w:szCs w:val="24"/>
        </w:rPr>
        <w:lastRenderedPageBreak/>
        <w:drawing>
          <wp:inline distT="0" distB="0" distL="0" distR="0" wp14:anchorId="142172D6" wp14:editId="623F331D">
            <wp:extent cx="4320000" cy="2880000"/>
            <wp:effectExtent l="0" t="0" r="4445" b="0"/>
            <wp:docPr id="39" name="圖片 39" descr="C:\Users\tppc003\Desktop\友善空間無障礙設施\忠舍白鐵馬桶、扶手施工後\DSC0121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3" descr="C:\Users\tppc003\Desktop\友善空間無障礙設施\忠舍白鐵馬桶、扶手施工後\DSC01219.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20000" cy="2880000"/>
                    </a:xfrm>
                    <a:prstGeom prst="rect">
                      <a:avLst/>
                    </a:prstGeom>
                    <a:noFill/>
                    <a:ln>
                      <a:noFill/>
                    </a:ln>
                  </pic:spPr>
                </pic:pic>
              </a:graphicData>
            </a:graphic>
          </wp:inline>
        </w:drawing>
      </w:r>
    </w:p>
    <w:p w:rsidR="00175552" w:rsidRPr="00B9609C" w:rsidRDefault="00175552" w:rsidP="00175552">
      <w:pPr>
        <w:pStyle w:val="4"/>
        <w:numPr>
          <w:ilvl w:val="0"/>
          <w:numId w:val="0"/>
        </w:numPr>
        <w:ind w:left="2501" w:hanging="800"/>
        <w:rPr>
          <w:rFonts w:ascii="Times New Roman" w:hAnsi="Times New Roman"/>
          <w:color w:val="000000" w:themeColor="text1"/>
          <w:sz w:val="24"/>
          <w:szCs w:val="28"/>
        </w:rPr>
      </w:pPr>
      <w:r w:rsidRPr="00B9609C">
        <w:rPr>
          <w:rFonts w:ascii="Times New Roman" w:hAnsi="Times New Roman"/>
          <w:color w:val="000000" w:themeColor="text1"/>
          <w:sz w:val="24"/>
          <w:szCs w:val="28"/>
        </w:rPr>
        <w:t>圖</w:t>
      </w:r>
      <w:r w:rsidR="000D6145" w:rsidRPr="00B9609C">
        <w:rPr>
          <w:rFonts w:ascii="Times New Roman" w:hAnsi="Times New Roman" w:hint="eastAsia"/>
          <w:color w:val="000000" w:themeColor="text1"/>
          <w:sz w:val="24"/>
          <w:szCs w:val="28"/>
        </w:rPr>
        <w:t>1</w:t>
      </w:r>
      <w:r w:rsidRPr="00B9609C">
        <w:rPr>
          <w:rFonts w:ascii="Times New Roman" w:hAnsi="Times New Roman" w:hint="eastAsia"/>
          <w:color w:val="000000" w:themeColor="text1"/>
          <w:sz w:val="24"/>
          <w:szCs w:val="28"/>
        </w:rPr>
        <w:t>0</w:t>
      </w:r>
      <w:r w:rsidRPr="00B9609C">
        <w:rPr>
          <w:rFonts w:ascii="Times New Roman" w:hAnsi="Times New Roman"/>
          <w:color w:val="000000" w:themeColor="text1"/>
          <w:sz w:val="24"/>
          <w:szCs w:val="28"/>
        </w:rPr>
        <w:t xml:space="preserve"> </w:t>
      </w:r>
      <w:r w:rsidRPr="00B9609C">
        <w:rPr>
          <w:rFonts w:ascii="Times New Roman" w:hAnsi="Times New Roman" w:hint="eastAsia"/>
          <w:color w:val="000000" w:themeColor="text1"/>
          <w:sz w:val="24"/>
          <w:szCs w:val="28"/>
        </w:rPr>
        <w:t xml:space="preserve"> </w:t>
      </w:r>
      <w:r w:rsidRPr="00B9609C">
        <w:rPr>
          <w:rFonts w:ascii="Times New Roman" w:hAnsi="Times New Roman"/>
          <w:color w:val="000000" w:themeColor="text1"/>
          <w:sz w:val="24"/>
          <w:szCs w:val="28"/>
        </w:rPr>
        <w:t>調查委員履勘臺北監獄所無障礙設施（舍房坐式馬桶及無障礙扶手）設置情形</w:t>
      </w:r>
    </w:p>
    <w:p w:rsidR="00175552" w:rsidRPr="00B9609C" w:rsidRDefault="00175552" w:rsidP="00175552">
      <w:pPr>
        <w:pStyle w:val="4"/>
        <w:numPr>
          <w:ilvl w:val="0"/>
          <w:numId w:val="0"/>
        </w:numPr>
        <w:ind w:left="1701"/>
        <w:rPr>
          <w:rFonts w:ascii="Times New Roman" w:hAnsi="Times New Roman"/>
          <w:color w:val="000000" w:themeColor="text1"/>
          <w:sz w:val="24"/>
          <w:szCs w:val="28"/>
        </w:rPr>
      </w:pPr>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3</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11</w:t>
      </w:r>
      <w:r w:rsidRPr="00B9609C">
        <w:rPr>
          <w:rFonts w:ascii="Times New Roman" w:hAnsi="Times New Roman" w:hint="eastAsia"/>
          <w:color w:val="000000" w:themeColor="text1"/>
          <w:sz w:val="24"/>
          <w:szCs w:val="28"/>
        </w:rPr>
        <w:t>日履勘</w:t>
      </w:r>
      <w:r w:rsidRPr="00B9609C">
        <w:rPr>
          <w:rFonts w:ascii="Times New Roman" w:hAnsi="Times New Roman"/>
          <w:color w:val="000000" w:themeColor="text1"/>
          <w:sz w:val="24"/>
          <w:szCs w:val="28"/>
        </w:rPr>
        <w:t>臺北監獄</w:t>
      </w:r>
      <w:r w:rsidRPr="00B9609C">
        <w:rPr>
          <w:rFonts w:ascii="Times New Roman" w:hAnsi="Times New Roman" w:hint="eastAsia"/>
          <w:color w:val="000000" w:themeColor="text1"/>
          <w:sz w:val="24"/>
          <w:szCs w:val="28"/>
        </w:rPr>
        <w:t>攝</w:t>
      </w:r>
      <w:r w:rsidRPr="00B9609C">
        <w:rPr>
          <w:rFonts w:ascii="Times New Roman" w:hAnsi="Times New Roman"/>
          <w:color w:val="000000" w:themeColor="text1"/>
          <w:sz w:val="24"/>
          <w:szCs w:val="28"/>
        </w:rPr>
        <w:t>。</w:t>
      </w:r>
    </w:p>
    <w:p w:rsidR="00AA38EA" w:rsidRPr="00B9609C" w:rsidRDefault="00AA38EA" w:rsidP="00175552">
      <w:pPr>
        <w:pStyle w:val="4"/>
        <w:numPr>
          <w:ilvl w:val="0"/>
          <w:numId w:val="0"/>
        </w:numPr>
        <w:ind w:left="1701"/>
        <w:rPr>
          <w:rFonts w:ascii="Times New Roman" w:hAnsi="Times New Roman"/>
          <w:color w:val="000000" w:themeColor="text1"/>
          <w:sz w:val="28"/>
        </w:rPr>
      </w:pPr>
    </w:p>
    <w:p w:rsidR="00175552" w:rsidRPr="00B9609C" w:rsidRDefault="00175552" w:rsidP="00194E50">
      <w:pPr>
        <w:pStyle w:val="4"/>
        <w:rPr>
          <w:color w:val="000000" w:themeColor="text1"/>
        </w:rPr>
      </w:pPr>
      <w:r w:rsidRPr="00B9609C">
        <w:rPr>
          <w:color w:val="000000" w:themeColor="text1"/>
        </w:rPr>
        <w:t>108年4月12日履勘雲林第二監獄發現：該監坐式馬桶有門檻，請於新建工程舍房規劃納入無障礙設施之考量，另馬桶扶手僅有單邊，另一邊亦應加裝。</w:t>
      </w:r>
      <w:r w:rsidRPr="00B9609C">
        <w:rPr>
          <w:noProof/>
          <w:color w:val="000000" w:themeColor="text1"/>
          <w:kern w:val="2"/>
          <w:sz w:val="28"/>
          <w:szCs w:val="24"/>
        </w:rPr>
        <w:drawing>
          <wp:inline distT="0" distB="0" distL="0" distR="0" wp14:anchorId="2D98C24B" wp14:editId="58627A28">
            <wp:extent cx="4320000" cy="2916000"/>
            <wp:effectExtent l="0" t="0" r="4445" b="0"/>
            <wp:docPr id="40" name="圖片 40" descr="IMG_5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587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20000" cy="2916000"/>
                    </a:xfrm>
                    <a:prstGeom prst="rect">
                      <a:avLst/>
                    </a:prstGeom>
                    <a:noFill/>
                    <a:ln>
                      <a:noFill/>
                    </a:ln>
                  </pic:spPr>
                </pic:pic>
              </a:graphicData>
            </a:graphic>
          </wp:inline>
        </w:drawing>
      </w:r>
    </w:p>
    <w:p w:rsidR="00175552" w:rsidRPr="00B9609C" w:rsidRDefault="00175552" w:rsidP="00175552">
      <w:pPr>
        <w:pStyle w:val="4"/>
        <w:numPr>
          <w:ilvl w:val="0"/>
          <w:numId w:val="0"/>
        </w:numPr>
        <w:ind w:left="2501" w:hanging="800"/>
        <w:rPr>
          <w:rFonts w:ascii="Times New Roman" w:hAnsi="Times New Roman"/>
          <w:color w:val="000000" w:themeColor="text1"/>
          <w:sz w:val="24"/>
          <w:szCs w:val="28"/>
        </w:rPr>
      </w:pPr>
      <w:r w:rsidRPr="00B9609C">
        <w:rPr>
          <w:rFonts w:ascii="Times New Roman" w:hAnsi="Times New Roman"/>
          <w:color w:val="000000" w:themeColor="text1"/>
          <w:sz w:val="24"/>
          <w:szCs w:val="28"/>
        </w:rPr>
        <w:t>圖</w:t>
      </w:r>
      <w:r w:rsidR="000D6145" w:rsidRPr="00B9609C">
        <w:rPr>
          <w:rFonts w:ascii="Times New Roman" w:hAnsi="Times New Roman" w:hint="eastAsia"/>
          <w:color w:val="000000" w:themeColor="text1"/>
          <w:sz w:val="24"/>
          <w:szCs w:val="28"/>
        </w:rPr>
        <w:t>1</w:t>
      </w:r>
      <w:r w:rsidRPr="00B9609C">
        <w:rPr>
          <w:rFonts w:ascii="Times New Roman" w:hAnsi="Times New Roman" w:hint="eastAsia"/>
          <w:color w:val="000000" w:themeColor="text1"/>
          <w:sz w:val="24"/>
          <w:szCs w:val="28"/>
        </w:rPr>
        <w:t>1</w:t>
      </w:r>
      <w:r w:rsidRPr="00B9609C">
        <w:rPr>
          <w:rFonts w:ascii="Times New Roman" w:hAnsi="Times New Roman"/>
          <w:color w:val="000000" w:themeColor="text1"/>
          <w:sz w:val="24"/>
          <w:szCs w:val="28"/>
        </w:rPr>
        <w:t xml:space="preserve"> </w:t>
      </w:r>
      <w:r w:rsidRPr="00B9609C">
        <w:rPr>
          <w:rFonts w:ascii="Times New Roman" w:hAnsi="Times New Roman" w:hint="eastAsia"/>
          <w:color w:val="000000" w:themeColor="text1"/>
          <w:sz w:val="24"/>
          <w:szCs w:val="28"/>
        </w:rPr>
        <w:t xml:space="preserve"> </w:t>
      </w:r>
      <w:r w:rsidRPr="00B9609C">
        <w:rPr>
          <w:rFonts w:ascii="Times New Roman" w:hAnsi="Times New Roman"/>
          <w:color w:val="000000" w:themeColor="text1"/>
          <w:sz w:val="24"/>
          <w:szCs w:val="28"/>
        </w:rPr>
        <w:t>調查委員履勘雲林第二監獄無障礙設施（舍房坐式馬桶有門檻及無障礙扶手）設置情形</w:t>
      </w:r>
    </w:p>
    <w:p w:rsidR="00194E50" w:rsidRPr="00B9609C" w:rsidRDefault="00175552" w:rsidP="00175552">
      <w:pPr>
        <w:pStyle w:val="4"/>
        <w:numPr>
          <w:ilvl w:val="0"/>
          <w:numId w:val="0"/>
        </w:numPr>
        <w:ind w:left="1701"/>
        <w:rPr>
          <w:rFonts w:ascii="Times New Roman" w:hAnsi="Times New Roman"/>
          <w:color w:val="000000" w:themeColor="text1"/>
          <w:sz w:val="24"/>
          <w:szCs w:val="28"/>
        </w:rPr>
        <w:sectPr w:rsidR="00194E50" w:rsidRPr="00B9609C" w:rsidSect="0071167B">
          <w:pgSz w:w="11907" w:h="16840" w:code="9"/>
          <w:pgMar w:top="1134" w:right="1418" w:bottom="1134" w:left="1418" w:header="851" w:footer="851" w:gutter="227"/>
          <w:cols w:space="425"/>
          <w:docGrid w:type="linesAndChars" w:linePitch="457" w:charSpace="4127"/>
        </w:sectPr>
      </w:pPr>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4</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12</w:t>
      </w:r>
      <w:r w:rsidRPr="00B9609C">
        <w:rPr>
          <w:rFonts w:ascii="Times New Roman" w:hAnsi="Times New Roman" w:hint="eastAsia"/>
          <w:color w:val="000000" w:themeColor="text1"/>
          <w:sz w:val="24"/>
          <w:szCs w:val="28"/>
        </w:rPr>
        <w:t>日履勘雲林第二監獄攝</w:t>
      </w:r>
      <w:r w:rsidRPr="00B9609C">
        <w:rPr>
          <w:rFonts w:ascii="Times New Roman" w:hAnsi="Times New Roman"/>
          <w:color w:val="000000" w:themeColor="text1"/>
          <w:sz w:val="24"/>
          <w:szCs w:val="28"/>
        </w:rPr>
        <w:t>。</w:t>
      </w:r>
    </w:p>
    <w:p w:rsidR="00175552" w:rsidRPr="00B9609C" w:rsidRDefault="00175552" w:rsidP="00175552">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lastRenderedPageBreak/>
        <w:t>108</w:t>
      </w:r>
      <w:r w:rsidRPr="00B9609C">
        <w:rPr>
          <w:rFonts w:ascii="Times New Roman" w:hAnsi="Times New Roman"/>
          <w:color w:val="000000" w:themeColor="text1"/>
        </w:rPr>
        <w:t>年</w:t>
      </w:r>
      <w:r w:rsidRPr="00B9609C">
        <w:rPr>
          <w:rFonts w:ascii="Times New Roman" w:hAnsi="Times New Roman"/>
          <w:color w:val="000000" w:themeColor="text1"/>
        </w:rPr>
        <w:t>4</w:t>
      </w:r>
      <w:r w:rsidRPr="00B9609C">
        <w:rPr>
          <w:rFonts w:ascii="Times New Roman" w:hAnsi="Times New Roman"/>
          <w:color w:val="000000" w:themeColor="text1"/>
        </w:rPr>
        <w:t>月</w:t>
      </w:r>
      <w:r w:rsidRPr="00B9609C">
        <w:rPr>
          <w:rFonts w:ascii="Times New Roman" w:hAnsi="Times New Roman"/>
          <w:color w:val="000000" w:themeColor="text1"/>
        </w:rPr>
        <w:t>12</w:t>
      </w:r>
      <w:r w:rsidRPr="00B9609C">
        <w:rPr>
          <w:rFonts w:ascii="Times New Roman" w:hAnsi="Times New Roman"/>
          <w:color w:val="000000" w:themeColor="text1"/>
        </w:rPr>
        <w:t>日履勘嘉義監獄發現：該監第一工場洗澡間止滑墊可再加強止滑功能；舍房部分廁所無障礙扶手現階段只有單邊，應安裝</w:t>
      </w:r>
      <w:r w:rsidRPr="00B9609C">
        <w:rPr>
          <w:rFonts w:ascii="Times New Roman" w:hAnsi="Times New Roman" w:hint="eastAsia"/>
          <w:color w:val="000000" w:themeColor="text1"/>
        </w:rPr>
        <w:t>1</w:t>
      </w:r>
      <w:r w:rsidRPr="00B9609C">
        <w:rPr>
          <w:rFonts w:ascii="Times New Roman" w:hAnsi="Times New Roman"/>
          <w:color w:val="000000" w:themeColor="text1"/>
        </w:rPr>
        <w:t>對（左右邊各</w:t>
      </w:r>
      <w:r w:rsidRPr="00B9609C">
        <w:rPr>
          <w:rFonts w:ascii="Times New Roman" w:hAnsi="Times New Roman" w:hint="eastAsia"/>
          <w:color w:val="000000" w:themeColor="text1"/>
        </w:rPr>
        <w:t>1</w:t>
      </w:r>
      <w:r w:rsidRPr="00B9609C">
        <w:rPr>
          <w:rFonts w:ascii="Times New Roman" w:hAnsi="Times New Roman"/>
          <w:color w:val="000000" w:themeColor="text1"/>
        </w:rPr>
        <w:t>支）</w:t>
      </w:r>
      <w:r w:rsidRPr="00B9609C">
        <w:rPr>
          <w:rStyle w:val="aff1"/>
          <w:rFonts w:ascii="Times New Roman" w:hAnsi="Times New Roman"/>
          <w:color w:val="000000" w:themeColor="text1"/>
        </w:rPr>
        <w:footnoteReference w:id="21"/>
      </w:r>
      <w:r w:rsidRPr="00B9609C">
        <w:rPr>
          <w:rFonts w:ascii="Times New Roman" w:hAnsi="Times New Roman"/>
          <w:color w:val="000000" w:themeColor="text1"/>
        </w:rPr>
        <w:t>。</w:t>
      </w:r>
    </w:p>
    <w:p w:rsidR="00D74D69" w:rsidRPr="00B9609C" w:rsidRDefault="00D74D69" w:rsidP="00D74D69">
      <w:pPr>
        <w:pStyle w:val="4"/>
        <w:numPr>
          <w:ilvl w:val="0"/>
          <w:numId w:val="0"/>
        </w:numPr>
        <w:ind w:left="1701"/>
        <w:rPr>
          <w:rFonts w:ascii="Times New Roman" w:hAnsi="Times New Roman"/>
          <w:color w:val="000000" w:themeColor="text1"/>
        </w:rPr>
      </w:pPr>
    </w:p>
    <w:p w:rsidR="00175552" w:rsidRPr="00B9609C" w:rsidRDefault="00175552" w:rsidP="00175552">
      <w:pPr>
        <w:pStyle w:val="4"/>
        <w:numPr>
          <w:ilvl w:val="0"/>
          <w:numId w:val="0"/>
        </w:numPr>
        <w:ind w:left="1701"/>
        <w:jc w:val="center"/>
        <w:rPr>
          <w:rFonts w:ascii="Times New Roman" w:hAnsi="Times New Roman"/>
          <w:color w:val="000000" w:themeColor="text1"/>
        </w:rPr>
      </w:pPr>
      <w:r w:rsidRPr="00B9609C">
        <w:rPr>
          <w:rFonts w:ascii="Times New Roman" w:hAnsi="Times New Roman"/>
          <w:noProof/>
          <w:color w:val="000000" w:themeColor="text1"/>
        </w:rPr>
        <w:drawing>
          <wp:inline distT="0" distB="0" distL="0" distR="0" wp14:anchorId="54F5323D" wp14:editId="5D95229A">
            <wp:extent cx="4320000" cy="2862000"/>
            <wp:effectExtent l="0" t="0" r="4445" b="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20000" cy="2862000"/>
                    </a:xfrm>
                    <a:prstGeom prst="rect">
                      <a:avLst/>
                    </a:prstGeom>
                    <a:noFill/>
                  </pic:spPr>
                </pic:pic>
              </a:graphicData>
            </a:graphic>
          </wp:inline>
        </w:drawing>
      </w:r>
    </w:p>
    <w:p w:rsidR="00175552" w:rsidRPr="00B9609C" w:rsidRDefault="00175552" w:rsidP="00175552">
      <w:pPr>
        <w:pStyle w:val="4"/>
        <w:numPr>
          <w:ilvl w:val="0"/>
          <w:numId w:val="0"/>
        </w:numPr>
        <w:ind w:left="2501" w:hanging="800"/>
        <w:rPr>
          <w:rFonts w:ascii="Times New Roman" w:hAnsi="Times New Roman"/>
          <w:color w:val="000000" w:themeColor="text1"/>
          <w:sz w:val="24"/>
          <w:szCs w:val="28"/>
        </w:rPr>
      </w:pPr>
      <w:r w:rsidRPr="00B9609C">
        <w:rPr>
          <w:rFonts w:ascii="Times New Roman" w:hAnsi="Times New Roman"/>
          <w:color w:val="000000" w:themeColor="text1"/>
          <w:sz w:val="24"/>
          <w:szCs w:val="28"/>
        </w:rPr>
        <w:t>圖</w:t>
      </w:r>
      <w:r w:rsidR="000D6145" w:rsidRPr="00B9609C">
        <w:rPr>
          <w:rFonts w:ascii="Times New Roman" w:hAnsi="Times New Roman" w:hint="eastAsia"/>
          <w:color w:val="000000" w:themeColor="text1"/>
          <w:sz w:val="24"/>
          <w:szCs w:val="28"/>
        </w:rPr>
        <w:t>1</w:t>
      </w:r>
      <w:r w:rsidRPr="00B9609C">
        <w:rPr>
          <w:rFonts w:ascii="Times New Roman" w:hAnsi="Times New Roman" w:hint="eastAsia"/>
          <w:color w:val="000000" w:themeColor="text1"/>
          <w:sz w:val="24"/>
          <w:szCs w:val="28"/>
        </w:rPr>
        <w:t xml:space="preserve">2  </w:t>
      </w:r>
      <w:r w:rsidRPr="00B9609C">
        <w:rPr>
          <w:rFonts w:ascii="Times New Roman" w:hAnsi="Times New Roman"/>
          <w:color w:val="000000" w:themeColor="text1"/>
          <w:sz w:val="24"/>
          <w:szCs w:val="28"/>
        </w:rPr>
        <w:t>108</w:t>
      </w:r>
      <w:r w:rsidRPr="00B9609C">
        <w:rPr>
          <w:rFonts w:ascii="Times New Roman" w:hAnsi="Times New Roman"/>
          <w:color w:val="000000" w:themeColor="text1"/>
          <w:sz w:val="24"/>
          <w:szCs w:val="28"/>
        </w:rPr>
        <w:t>年</w:t>
      </w:r>
      <w:r w:rsidRPr="00B9609C">
        <w:rPr>
          <w:rFonts w:ascii="Times New Roman" w:hAnsi="Times New Roman"/>
          <w:color w:val="000000" w:themeColor="text1"/>
          <w:sz w:val="24"/>
          <w:szCs w:val="28"/>
        </w:rPr>
        <w:t>4</w:t>
      </w:r>
      <w:r w:rsidRPr="00B9609C">
        <w:rPr>
          <w:rFonts w:ascii="Times New Roman" w:hAnsi="Times New Roman"/>
          <w:color w:val="000000" w:themeColor="text1"/>
          <w:sz w:val="24"/>
          <w:szCs w:val="28"/>
        </w:rPr>
        <w:t>月</w:t>
      </w:r>
      <w:r w:rsidRPr="00B9609C">
        <w:rPr>
          <w:rFonts w:ascii="Times New Roman" w:hAnsi="Times New Roman"/>
          <w:color w:val="000000" w:themeColor="text1"/>
          <w:sz w:val="24"/>
          <w:szCs w:val="28"/>
        </w:rPr>
        <w:t>12</w:t>
      </w:r>
      <w:r w:rsidRPr="00B9609C">
        <w:rPr>
          <w:rFonts w:ascii="Times New Roman" w:hAnsi="Times New Roman"/>
          <w:color w:val="000000" w:themeColor="text1"/>
          <w:sz w:val="24"/>
          <w:szCs w:val="28"/>
        </w:rPr>
        <w:t>日履勘嘉義監獄無障礙設施（該監身心障礙收容人馬桶僅裝單側扶手）設置情形</w:t>
      </w:r>
    </w:p>
    <w:p w:rsidR="0071167B" w:rsidRPr="00B9609C" w:rsidRDefault="00175552" w:rsidP="00175552">
      <w:pPr>
        <w:pStyle w:val="4"/>
        <w:numPr>
          <w:ilvl w:val="0"/>
          <w:numId w:val="0"/>
        </w:numPr>
        <w:ind w:left="1701"/>
        <w:rPr>
          <w:rFonts w:ascii="Times New Roman" w:hAnsi="Times New Roman"/>
          <w:color w:val="000000" w:themeColor="text1"/>
          <w:sz w:val="24"/>
          <w:szCs w:val="28"/>
        </w:rPr>
        <w:sectPr w:rsidR="0071167B" w:rsidRPr="00B9609C" w:rsidSect="00426C90">
          <w:pgSz w:w="11907" w:h="16840" w:code="9"/>
          <w:pgMar w:top="1701" w:right="1418" w:bottom="1418" w:left="1418" w:header="851" w:footer="851" w:gutter="227"/>
          <w:cols w:space="425"/>
          <w:docGrid w:type="linesAndChars" w:linePitch="457" w:charSpace="4127"/>
        </w:sectPr>
      </w:pPr>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4</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12</w:t>
      </w:r>
      <w:r w:rsidRPr="00B9609C">
        <w:rPr>
          <w:rFonts w:ascii="Times New Roman" w:hAnsi="Times New Roman" w:hint="eastAsia"/>
          <w:color w:val="000000" w:themeColor="text1"/>
          <w:sz w:val="24"/>
          <w:szCs w:val="28"/>
        </w:rPr>
        <w:t>日履勘</w:t>
      </w:r>
      <w:r w:rsidRPr="00B9609C">
        <w:rPr>
          <w:rFonts w:ascii="Times New Roman" w:hAnsi="Times New Roman"/>
          <w:color w:val="000000" w:themeColor="text1"/>
          <w:sz w:val="24"/>
          <w:szCs w:val="28"/>
        </w:rPr>
        <w:t>嘉義監獄</w:t>
      </w:r>
      <w:r w:rsidRPr="00B9609C">
        <w:rPr>
          <w:rFonts w:ascii="Times New Roman" w:hAnsi="Times New Roman" w:hint="eastAsia"/>
          <w:color w:val="000000" w:themeColor="text1"/>
          <w:sz w:val="24"/>
          <w:szCs w:val="28"/>
        </w:rPr>
        <w:t>攝</w:t>
      </w:r>
      <w:r w:rsidRPr="00B9609C">
        <w:rPr>
          <w:rFonts w:ascii="Times New Roman" w:hAnsi="Times New Roman"/>
          <w:color w:val="000000" w:themeColor="text1"/>
          <w:sz w:val="24"/>
          <w:szCs w:val="28"/>
        </w:rPr>
        <w:t>。</w:t>
      </w:r>
    </w:p>
    <w:p w:rsidR="00175552" w:rsidRPr="00B9609C" w:rsidRDefault="00175552" w:rsidP="00175552">
      <w:pPr>
        <w:pStyle w:val="4"/>
        <w:numPr>
          <w:ilvl w:val="0"/>
          <w:numId w:val="0"/>
        </w:numPr>
        <w:ind w:left="1701"/>
        <w:jc w:val="center"/>
        <w:rPr>
          <w:rFonts w:ascii="Times New Roman" w:hAnsi="Times New Roman"/>
          <w:color w:val="000000" w:themeColor="text1"/>
        </w:rPr>
      </w:pPr>
      <w:r w:rsidRPr="00B9609C">
        <w:rPr>
          <w:rFonts w:ascii="Times New Roman" w:hAnsi="Times New Roman"/>
          <w:noProof/>
          <w:color w:val="000000" w:themeColor="text1"/>
        </w:rPr>
        <w:lastRenderedPageBreak/>
        <w:drawing>
          <wp:inline distT="0" distB="0" distL="0" distR="0" wp14:anchorId="3D5D62FC" wp14:editId="42AB2CBF">
            <wp:extent cx="4320000" cy="2865600"/>
            <wp:effectExtent l="0" t="0" r="4445" b="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20000" cy="2865600"/>
                    </a:xfrm>
                    <a:prstGeom prst="rect">
                      <a:avLst/>
                    </a:prstGeom>
                    <a:noFill/>
                  </pic:spPr>
                </pic:pic>
              </a:graphicData>
            </a:graphic>
          </wp:inline>
        </w:drawing>
      </w:r>
    </w:p>
    <w:p w:rsidR="00175552" w:rsidRPr="00B9609C" w:rsidRDefault="00175552" w:rsidP="00175552">
      <w:pPr>
        <w:pStyle w:val="4"/>
        <w:numPr>
          <w:ilvl w:val="0"/>
          <w:numId w:val="0"/>
        </w:numPr>
        <w:ind w:left="2501" w:hanging="800"/>
        <w:rPr>
          <w:rFonts w:ascii="Times New Roman" w:hAnsi="Times New Roman"/>
          <w:color w:val="000000" w:themeColor="text1"/>
          <w:sz w:val="24"/>
          <w:szCs w:val="28"/>
        </w:rPr>
      </w:pPr>
      <w:r w:rsidRPr="00B9609C">
        <w:rPr>
          <w:rFonts w:ascii="Times New Roman" w:hAnsi="Times New Roman"/>
          <w:color w:val="000000" w:themeColor="text1"/>
          <w:sz w:val="24"/>
          <w:szCs w:val="28"/>
        </w:rPr>
        <w:t>圖</w:t>
      </w:r>
      <w:r w:rsidR="000D6145" w:rsidRPr="00B9609C">
        <w:rPr>
          <w:rFonts w:ascii="Times New Roman" w:hAnsi="Times New Roman" w:hint="eastAsia"/>
          <w:color w:val="000000" w:themeColor="text1"/>
          <w:sz w:val="24"/>
          <w:szCs w:val="28"/>
        </w:rPr>
        <w:t>1</w:t>
      </w:r>
      <w:r w:rsidRPr="00B9609C">
        <w:rPr>
          <w:rFonts w:ascii="Times New Roman" w:hAnsi="Times New Roman"/>
          <w:color w:val="000000" w:themeColor="text1"/>
          <w:sz w:val="24"/>
          <w:szCs w:val="28"/>
        </w:rPr>
        <w:t>3</w:t>
      </w:r>
      <w:r w:rsidRPr="00B9609C">
        <w:rPr>
          <w:rFonts w:ascii="Times New Roman" w:hAnsi="Times New Roman" w:hint="eastAsia"/>
          <w:color w:val="000000" w:themeColor="text1"/>
          <w:sz w:val="24"/>
          <w:szCs w:val="28"/>
        </w:rPr>
        <w:t xml:space="preserve">  </w:t>
      </w:r>
      <w:r w:rsidRPr="00B9609C">
        <w:rPr>
          <w:rFonts w:ascii="Times New Roman" w:hAnsi="Times New Roman"/>
          <w:color w:val="000000" w:themeColor="text1"/>
          <w:sz w:val="24"/>
          <w:szCs w:val="28"/>
        </w:rPr>
        <w:t>108</w:t>
      </w:r>
      <w:r w:rsidRPr="00B9609C">
        <w:rPr>
          <w:rFonts w:ascii="Times New Roman" w:hAnsi="Times New Roman"/>
          <w:color w:val="000000" w:themeColor="text1"/>
          <w:sz w:val="24"/>
          <w:szCs w:val="28"/>
        </w:rPr>
        <w:t>年</w:t>
      </w:r>
      <w:r w:rsidRPr="00B9609C">
        <w:rPr>
          <w:rFonts w:ascii="Times New Roman" w:hAnsi="Times New Roman"/>
          <w:color w:val="000000" w:themeColor="text1"/>
          <w:sz w:val="24"/>
          <w:szCs w:val="28"/>
        </w:rPr>
        <w:t>4</w:t>
      </w:r>
      <w:r w:rsidRPr="00B9609C">
        <w:rPr>
          <w:rFonts w:ascii="Times New Roman" w:hAnsi="Times New Roman"/>
          <w:color w:val="000000" w:themeColor="text1"/>
          <w:sz w:val="24"/>
          <w:szCs w:val="28"/>
        </w:rPr>
        <w:t>月</w:t>
      </w:r>
      <w:r w:rsidRPr="00B9609C">
        <w:rPr>
          <w:rFonts w:ascii="Times New Roman" w:hAnsi="Times New Roman"/>
          <w:color w:val="000000" w:themeColor="text1"/>
          <w:sz w:val="24"/>
          <w:szCs w:val="28"/>
        </w:rPr>
        <w:t>12</w:t>
      </w:r>
      <w:r w:rsidRPr="00B9609C">
        <w:rPr>
          <w:rFonts w:ascii="Times New Roman" w:hAnsi="Times New Roman"/>
          <w:color w:val="000000" w:themeColor="text1"/>
          <w:sz w:val="24"/>
          <w:szCs w:val="28"/>
        </w:rPr>
        <w:t>日履勘嘉義監獄無障礙設施（一工場收容人盥洗空間建議可加強止滑墊止滑功能）設置情形</w:t>
      </w:r>
    </w:p>
    <w:p w:rsidR="00175552" w:rsidRPr="00B9609C" w:rsidRDefault="00175552" w:rsidP="00175552">
      <w:pPr>
        <w:pStyle w:val="4"/>
        <w:numPr>
          <w:ilvl w:val="0"/>
          <w:numId w:val="0"/>
        </w:numPr>
        <w:ind w:left="1701"/>
        <w:rPr>
          <w:rFonts w:ascii="Times New Roman" w:hAnsi="Times New Roman"/>
          <w:color w:val="000000" w:themeColor="text1"/>
          <w:sz w:val="24"/>
          <w:szCs w:val="28"/>
        </w:rPr>
      </w:pPr>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4</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12</w:t>
      </w:r>
      <w:r w:rsidRPr="00B9609C">
        <w:rPr>
          <w:rFonts w:ascii="Times New Roman" w:hAnsi="Times New Roman" w:hint="eastAsia"/>
          <w:color w:val="000000" w:themeColor="text1"/>
          <w:sz w:val="24"/>
          <w:szCs w:val="28"/>
        </w:rPr>
        <w:t>日履勘</w:t>
      </w:r>
      <w:r w:rsidRPr="00B9609C">
        <w:rPr>
          <w:rFonts w:ascii="Times New Roman" w:hAnsi="Times New Roman"/>
          <w:color w:val="000000" w:themeColor="text1"/>
          <w:sz w:val="24"/>
          <w:szCs w:val="28"/>
        </w:rPr>
        <w:t>嘉義監獄</w:t>
      </w:r>
      <w:r w:rsidRPr="00B9609C">
        <w:rPr>
          <w:rFonts w:ascii="Times New Roman" w:hAnsi="Times New Roman" w:hint="eastAsia"/>
          <w:color w:val="000000" w:themeColor="text1"/>
          <w:sz w:val="24"/>
          <w:szCs w:val="28"/>
        </w:rPr>
        <w:t>攝</w:t>
      </w:r>
      <w:r w:rsidRPr="00B9609C">
        <w:rPr>
          <w:rFonts w:ascii="Times New Roman" w:hAnsi="Times New Roman"/>
          <w:color w:val="000000" w:themeColor="text1"/>
          <w:sz w:val="24"/>
          <w:szCs w:val="28"/>
        </w:rPr>
        <w:t>。</w:t>
      </w:r>
    </w:p>
    <w:p w:rsidR="0071167B" w:rsidRPr="00B9609C" w:rsidRDefault="0071167B" w:rsidP="00175552">
      <w:pPr>
        <w:pStyle w:val="4"/>
        <w:numPr>
          <w:ilvl w:val="0"/>
          <w:numId w:val="0"/>
        </w:numPr>
        <w:ind w:left="1701"/>
        <w:rPr>
          <w:rFonts w:ascii="Times New Roman" w:hAnsi="Times New Roman"/>
          <w:color w:val="000000" w:themeColor="text1"/>
          <w:sz w:val="24"/>
          <w:szCs w:val="28"/>
        </w:rPr>
      </w:pPr>
    </w:p>
    <w:p w:rsidR="006B7458" w:rsidRPr="00B9609C" w:rsidRDefault="006B7458" w:rsidP="006B7458">
      <w:pPr>
        <w:pStyle w:val="3"/>
        <w:rPr>
          <w:color w:val="000000" w:themeColor="text1"/>
        </w:rPr>
      </w:pPr>
      <w:bookmarkStart w:id="6210" w:name="_Toc23776690"/>
      <w:r w:rsidRPr="00B9609C">
        <w:rPr>
          <w:color w:val="000000" w:themeColor="text1"/>
        </w:rPr>
        <w:t>查據法務部復稱</w:t>
      </w:r>
      <w:r w:rsidRPr="00B9609C">
        <w:rPr>
          <w:rStyle w:val="aff1"/>
          <w:color w:val="000000" w:themeColor="text1"/>
        </w:rPr>
        <w:footnoteReference w:id="22"/>
      </w:r>
      <w:r w:rsidRPr="00B9609C">
        <w:rPr>
          <w:color w:val="000000" w:themeColor="text1"/>
        </w:rPr>
        <w:t>：</w:t>
      </w:r>
      <w:bookmarkEnd w:id="6210"/>
    </w:p>
    <w:p w:rsidR="006B7458" w:rsidRPr="00B9609C" w:rsidRDefault="006B7458" w:rsidP="006B7458">
      <w:pPr>
        <w:pStyle w:val="4"/>
        <w:rPr>
          <w:color w:val="000000" w:themeColor="text1"/>
        </w:rPr>
      </w:pPr>
      <w:r w:rsidRPr="00B9609C">
        <w:rPr>
          <w:rFonts w:hint="eastAsia"/>
          <w:color w:val="000000" w:themeColor="text1"/>
        </w:rPr>
        <w:t>本院赴各監所履勘發現，諸多監所主要建物老舊，空間較狹隘，無障礙物理環境及無障礙設施未盡符合現有規範，貴部對此之具體改善規劃方案為何？（是否全面檢視？）</w:t>
      </w:r>
    </w:p>
    <w:p w:rsidR="006B7458" w:rsidRPr="00B9609C" w:rsidRDefault="006B7458" w:rsidP="00B24CF4">
      <w:pPr>
        <w:pStyle w:val="5"/>
        <w:numPr>
          <w:ilvl w:val="0"/>
          <w:numId w:val="123"/>
        </w:numPr>
        <w:rPr>
          <w:color w:val="000000" w:themeColor="text1"/>
        </w:rPr>
      </w:pPr>
      <w:r w:rsidRPr="00B9609C">
        <w:rPr>
          <w:color w:val="000000" w:themeColor="text1"/>
        </w:rPr>
        <w:t>我國矯正機關建築多老舊，且興建年代已逾40、50年，</w:t>
      </w:r>
      <w:r w:rsidRPr="00B9609C">
        <w:rPr>
          <w:b/>
          <w:color w:val="000000" w:themeColor="text1"/>
          <w:u w:val="single"/>
        </w:rPr>
        <w:t>既有空間設計及規劃實與現今理念未盡相符</w:t>
      </w:r>
      <w:r w:rsidRPr="00B9609C">
        <w:rPr>
          <w:color w:val="000000" w:themeColor="text1"/>
        </w:rPr>
        <w:t>，此外，因收容人別複雜，既有收容空間有限，況超額收容問題亦尚未解決，</w:t>
      </w:r>
      <w:r w:rsidRPr="00B9609C">
        <w:rPr>
          <w:b/>
          <w:color w:val="000000" w:themeColor="text1"/>
          <w:u w:val="single"/>
        </w:rPr>
        <w:t>目前實難以依不同特殊收容人之障礙別，另行規劃完整適於個別障礙收容人之設施與空間</w:t>
      </w:r>
      <w:r w:rsidRPr="00B9609C">
        <w:rPr>
          <w:color w:val="000000" w:themeColor="text1"/>
        </w:rPr>
        <w:t>。</w:t>
      </w:r>
    </w:p>
    <w:p w:rsidR="006B7458" w:rsidRPr="00B9609C" w:rsidRDefault="006B7458" w:rsidP="006B7458">
      <w:pPr>
        <w:pStyle w:val="5"/>
        <w:rPr>
          <w:color w:val="000000" w:themeColor="text1"/>
        </w:rPr>
      </w:pPr>
      <w:r w:rsidRPr="00B9609C">
        <w:rPr>
          <w:color w:val="000000" w:themeColor="text1"/>
        </w:rPr>
        <w:t>考量身心障礙收容人之收容需求及生活照顧，目前各機關均尚能依收容情形規劃並設置基礎無障礙設施以及提供相關輔具供用；而對</w:t>
      </w:r>
      <w:r w:rsidRPr="00B9609C">
        <w:rPr>
          <w:color w:val="000000" w:themeColor="text1"/>
        </w:rPr>
        <w:lastRenderedPageBreak/>
        <w:t>於行動不便者以及障礙者，亦多收容於病舍或低樓層區域之舍房，以便利其行動。</w:t>
      </w:r>
    </w:p>
    <w:p w:rsidR="006B7458" w:rsidRPr="00B9609C" w:rsidRDefault="006B7458" w:rsidP="006B7458">
      <w:pPr>
        <w:pStyle w:val="5"/>
        <w:rPr>
          <w:color w:val="000000" w:themeColor="text1"/>
        </w:rPr>
      </w:pPr>
      <w:r w:rsidRPr="00B9609C">
        <w:rPr>
          <w:b/>
          <w:color w:val="000000" w:themeColor="text1"/>
          <w:u w:val="single"/>
        </w:rPr>
        <w:t>惟囿於既有建築設計以及空間等因素，尚難以全面改善為符於各種障礙類別需求之收容空間</w:t>
      </w:r>
      <w:r w:rsidRPr="00B9609C">
        <w:rPr>
          <w:color w:val="000000" w:themeColor="text1"/>
        </w:rPr>
        <w:t>，各矯正機關亦仍視收容實需庚續調整改善，而個別收容人如另有特殊實需，亦可循正常管道反映予機關調整改善。</w:t>
      </w:r>
    </w:p>
    <w:p w:rsidR="006B7458" w:rsidRPr="00B9609C" w:rsidRDefault="006B7458" w:rsidP="006B7458">
      <w:pPr>
        <w:pStyle w:val="5"/>
        <w:rPr>
          <w:color w:val="000000" w:themeColor="text1"/>
        </w:rPr>
      </w:pPr>
      <w:r w:rsidRPr="00B9609C">
        <w:rPr>
          <w:rFonts w:hint="eastAsia"/>
          <w:color w:val="000000" w:themeColor="text1"/>
        </w:rPr>
        <w:t>法務</w:t>
      </w:r>
      <w:r w:rsidRPr="00B9609C">
        <w:rPr>
          <w:color w:val="000000" w:themeColor="text1"/>
        </w:rPr>
        <w:t>部前於81年4月16日法81監字第05430號函示核定矯正機關舍房容額一覽表中，各矯正機關核定容額其計算基準原則上，係以每一收容人0.7坪（即2.314平方公尺，並扣除舍房廁所、面盆之面積）為原則。世界各國對於矯正機關收容空間之規範似亦均無定論。聯合國2016年「監獄建築技術指引手冊」（Technical Guidance for Prison Planning）則係以每人3.4平方公尺（多人房）為建議標準。</w:t>
      </w:r>
    </w:p>
    <w:p w:rsidR="006B7458" w:rsidRPr="00B9609C" w:rsidRDefault="006B7458" w:rsidP="006B7458">
      <w:pPr>
        <w:pStyle w:val="5"/>
        <w:rPr>
          <w:color w:val="000000" w:themeColor="text1"/>
        </w:rPr>
      </w:pPr>
      <w:r w:rsidRPr="00B9609C">
        <w:rPr>
          <w:color w:val="000000" w:themeColor="text1"/>
        </w:rPr>
        <w:t>惟因我國矯正機關之建築均屬老舊，空間配置亦不符現代行刑觀念，復因目前我國矯正機關仍超額收容，致收容空間勢受壓縮。</w:t>
      </w:r>
    </w:p>
    <w:p w:rsidR="006B7458" w:rsidRPr="00B9609C" w:rsidRDefault="006B7458" w:rsidP="006B7458">
      <w:pPr>
        <w:pStyle w:val="5"/>
        <w:rPr>
          <w:color w:val="000000" w:themeColor="text1"/>
        </w:rPr>
      </w:pPr>
      <w:r w:rsidRPr="00B9609C">
        <w:rPr>
          <w:color w:val="000000" w:themeColor="text1"/>
        </w:rPr>
        <w:t>為符國際人權要求，矯正署已參酌「聯合國在監人處遇最低標準規則」（The United Nations Standard Minimum Rules for the Treatment of Prisoners）提及「所有供在監人使用之器具及息宿之設備，應合於衛生之需要，對於氣候條件應予以適當之注意，關於房舍之空氣量、面積、採光及通風等設備，皆應特別注意。」及聯合國2016年「監獄建築技術指引手冊」（Technical Guidance for Prison Planning）規範等，訂定「矯正機關建築設計參考原則」，針對矯正機關收容空間明示群居房</w:t>
      </w:r>
      <w:r w:rsidRPr="00B9609C">
        <w:rPr>
          <w:color w:val="000000" w:themeColor="text1"/>
        </w:rPr>
        <w:lastRenderedPageBreak/>
        <w:t>（shared cells）每人空間面積至少為3.4平方公尺（不含浴廁空間），略大於1坪，並提供予目前推動新擴、改及遷建矯正機關，做為相關房舍規劃之參考依據，期以新式建築之收容空間規劃應符於人權思維。</w:t>
      </w:r>
    </w:p>
    <w:p w:rsidR="006B7458" w:rsidRPr="00B9609C" w:rsidRDefault="006B7458" w:rsidP="006B7458">
      <w:pPr>
        <w:pStyle w:val="5"/>
        <w:rPr>
          <w:color w:val="000000" w:themeColor="text1"/>
        </w:rPr>
      </w:pPr>
      <w:r w:rsidRPr="00B9609C">
        <w:rPr>
          <w:rFonts w:hint="eastAsia"/>
          <w:color w:val="000000" w:themeColor="text1"/>
        </w:rPr>
        <w:t>又我國矯正機關除近期新（擴、遷）建者，均已依法建置無障礙設施（備）且經建管單位查驗合格並取得使用執照外，絕大多數係興建於「建築物無障礙設施設計規範」訂頒前之40至80年代，為提升收容品質，矯正署業於101年2月21日以法矯署勤字第1010500039號函請各機關檢討並改善無障礙設施（備）；另於107年11月14日法以矯署勤字第10705003660號函針對視障或其他身心功能障礙者之收容照護部分，請機關宜視實際情形優先配置於設有無障礙設施之場舍，並強化相應之設施及措施。</w:t>
      </w:r>
    </w:p>
    <w:p w:rsidR="006B7458" w:rsidRPr="00B9609C" w:rsidRDefault="006B7458" w:rsidP="006B7458">
      <w:pPr>
        <w:pStyle w:val="4"/>
        <w:rPr>
          <w:color w:val="000000" w:themeColor="text1"/>
        </w:rPr>
      </w:pPr>
      <w:r w:rsidRPr="00B9609C">
        <w:rPr>
          <w:rFonts w:hint="eastAsia"/>
          <w:color w:val="000000" w:themeColor="text1"/>
        </w:rPr>
        <w:t>請協助提供問卷調查：各監所收容人對無障礙設施、醫療資源（數量、妥適性）及對身心障礙收容人之處遇滿意度（平均數、標準差）暨策進作為建議……等議題。</w:t>
      </w:r>
    </w:p>
    <w:p w:rsidR="006B7458" w:rsidRPr="00B9609C" w:rsidRDefault="006B7458" w:rsidP="00B24CF4">
      <w:pPr>
        <w:pStyle w:val="5"/>
        <w:numPr>
          <w:ilvl w:val="0"/>
          <w:numId w:val="124"/>
        </w:numPr>
        <w:rPr>
          <w:color w:val="000000" w:themeColor="text1"/>
        </w:rPr>
      </w:pPr>
      <w:r w:rsidRPr="00B9609C">
        <w:rPr>
          <w:rFonts w:hint="eastAsia"/>
          <w:color w:val="000000" w:themeColor="text1"/>
        </w:rPr>
        <w:t>查矯正署暫無收容人對於無障礙設施資源之問卷調查內容可供查考，又因施測需要時間，矯正署刻正研擬相關問題及製作問卷調查，</w:t>
      </w:r>
      <w:r w:rsidRPr="00B9609C">
        <w:rPr>
          <w:rFonts w:hint="eastAsia"/>
          <w:b/>
          <w:color w:val="000000" w:themeColor="text1"/>
          <w:u w:val="single"/>
        </w:rPr>
        <w:t>將俟施測完畢後，另行提供</w:t>
      </w:r>
      <w:r w:rsidRPr="00B9609C">
        <w:rPr>
          <w:rFonts w:hint="eastAsia"/>
          <w:b/>
          <w:color w:val="000000" w:themeColor="text1"/>
        </w:rPr>
        <w:t>。</w:t>
      </w:r>
    </w:p>
    <w:p w:rsidR="006B7458" w:rsidRPr="00B9609C" w:rsidRDefault="006B7458" w:rsidP="006B7458">
      <w:pPr>
        <w:pStyle w:val="5"/>
        <w:rPr>
          <w:color w:val="000000" w:themeColor="text1"/>
        </w:rPr>
      </w:pPr>
      <w:r w:rsidRPr="00B9609C">
        <w:rPr>
          <w:color w:val="000000" w:themeColor="text1"/>
        </w:rPr>
        <w:t>因收容人反映各事項管道暢通，身心障礙收容人之意見反映，亦均可透過管理人員及意見箱等方式反映至機關俾辦理改善，故</w:t>
      </w:r>
      <w:r w:rsidRPr="00B9609C">
        <w:rPr>
          <w:b/>
          <w:color w:val="000000" w:themeColor="text1"/>
          <w:u w:val="single"/>
        </w:rPr>
        <w:t>尚未有旨揭各項滿意度調查之施測規劃</w:t>
      </w:r>
      <w:r w:rsidRPr="00B9609C">
        <w:rPr>
          <w:color w:val="000000" w:themeColor="text1"/>
        </w:rPr>
        <w:t>。</w:t>
      </w:r>
    </w:p>
    <w:p w:rsidR="006B7458" w:rsidRPr="00B9609C" w:rsidRDefault="006B7458" w:rsidP="006B7458">
      <w:pPr>
        <w:pStyle w:val="5"/>
        <w:rPr>
          <w:color w:val="000000" w:themeColor="text1"/>
        </w:rPr>
      </w:pPr>
      <w:r w:rsidRPr="00B9609C">
        <w:rPr>
          <w:color w:val="000000" w:themeColor="text1"/>
        </w:rPr>
        <w:t>考量矯正機關人權漸受關注，身心障礙收容人之處遇與適應議題更受重視，</w:t>
      </w:r>
      <w:r w:rsidRPr="00B9609C">
        <w:rPr>
          <w:b/>
          <w:color w:val="000000" w:themeColor="text1"/>
          <w:u w:val="single"/>
        </w:rPr>
        <w:t>有關矯正機關</w:t>
      </w:r>
      <w:r w:rsidRPr="00B9609C">
        <w:rPr>
          <w:b/>
          <w:color w:val="000000" w:themeColor="text1"/>
          <w:u w:val="single"/>
        </w:rPr>
        <w:lastRenderedPageBreak/>
        <w:t>無障礙設施、處遇、醫療資源等滿意度調查，矯正署已納為優先辦理事項</w:t>
      </w:r>
      <w:r w:rsidRPr="00B9609C">
        <w:rPr>
          <w:color w:val="000000" w:themeColor="text1"/>
        </w:rPr>
        <w:t>，為使調查更臻符於現實，俾瞭解反映收容人實需，以做為未來矯正署收容政策之調整規劃，</w:t>
      </w:r>
      <w:r w:rsidRPr="00B9609C">
        <w:rPr>
          <w:b/>
          <w:color w:val="000000" w:themeColor="text1"/>
          <w:u w:val="single"/>
        </w:rPr>
        <w:t>刻辦理蒐集相關文獻、編製問卷以及調查方式等事宜，俟完成問卷編製後，即行辦理施測以及後續統計分析</w:t>
      </w:r>
      <w:r w:rsidRPr="00B9609C">
        <w:rPr>
          <w:color w:val="000000" w:themeColor="text1"/>
        </w:rPr>
        <w:t>。</w:t>
      </w:r>
    </w:p>
    <w:p w:rsidR="006B7458" w:rsidRPr="00B9609C" w:rsidRDefault="006B7458" w:rsidP="00175552">
      <w:pPr>
        <w:pStyle w:val="3"/>
        <w:rPr>
          <w:b/>
          <w:color w:val="000000" w:themeColor="text1"/>
        </w:rPr>
      </w:pPr>
      <w:bookmarkStart w:id="6211" w:name="_Toc18943196"/>
      <w:bookmarkStart w:id="6212" w:name="_Toc20991487"/>
      <w:bookmarkStart w:id="6213" w:name="_Toc21939044"/>
      <w:bookmarkStart w:id="6214" w:name="_Toc23588011"/>
      <w:bookmarkStart w:id="6215" w:name="_Toc23776691"/>
      <w:r w:rsidRPr="00B9609C">
        <w:rPr>
          <w:color w:val="000000" w:themeColor="text1"/>
        </w:rPr>
        <w:t>綜上，監所</w:t>
      </w:r>
      <w:r w:rsidR="007663E1" w:rsidRPr="00B9609C">
        <w:rPr>
          <w:color w:val="000000" w:themeColor="text1"/>
        </w:rPr>
        <w:t>目前</w:t>
      </w:r>
      <w:r w:rsidRPr="00B9609C">
        <w:rPr>
          <w:color w:val="000000" w:themeColor="text1"/>
        </w:rPr>
        <w:t>環境與身心障礙者權利公約（CRPD）所要求無障礙空間之標準仍有差距</w:t>
      </w:r>
      <w:r w:rsidRPr="00B9609C">
        <w:rPr>
          <w:rFonts w:hint="eastAsia"/>
          <w:color w:val="000000" w:themeColor="text1"/>
        </w:rPr>
        <w:t>，</w:t>
      </w:r>
      <w:r w:rsidRPr="00B9609C">
        <w:rPr>
          <w:color w:val="000000" w:themeColor="text1"/>
        </w:rPr>
        <w:t>諸多矯正機關主要建物老舊，</w:t>
      </w:r>
      <w:r w:rsidRPr="00B9609C">
        <w:rPr>
          <w:rFonts w:hint="eastAsia"/>
          <w:color w:val="000000" w:themeColor="text1"/>
        </w:rPr>
        <w:t>諸如走道門檻、防滑地磚、衛浴設備、律見動線、家屬接見等設施</w:t>
      </w:r>
      <w:r w:rsidR="007663E1" w:rsidRPr="00B9609C">
        <w:rPr>
          <w:rFonts w:hint="eastAsia"/>
          <w:color w:val="000000" w:themeColor="text1"/>
        </w:rPr>
        <w:t>之</w:t>
      </w:r>
      <w:r w:rsidRPr="00B9609C">
        <w:rPr>
          <w:rFonts w:hint="eastAsia"/>
          <w:color w:val="000000" w:themeColor="text1"/>
        </w:rPr>
        <w:t>設置未盡周妥，且</w:t>
      </w:r>
      <w:r w:rsidRPr="00B9609C">
        <w:rPr>
          <w:color w:val="000000" w:themeColor="text1"/>
        </w:rPr>
        <w:t>空間狹隘，無障礙物理環境及無障礙設施顯有</w:t>
      </w:r>
      <w:r w:rsidRPr="00B9609C">
        <w:rPr>
          <w:rFonts w:hint="eastAsia"/>
          <w:color w:val="000000" w:themeColor="text1"/>
        </w:rPr>
        <w:t>改進空間</w:t>
      </w:r>
      <w:r w:rsidRPr="00B9609C">
        <w:rPr>
          <w:color w:val="000000" w:themeColor="text1"/>
        </w:rPr>
        <w:t>，矯正署雖已逐步進行改善，惟與</w:t>
      </w:r>
      <w:r w:rsidRPr="00B9609C">
        <w:rPr>
          <w:rFonts w:hint="eastAsia"/>
          <w:color w:val="000000" w:themeColor="text1"/>
        </w:rPr>
        <w:t>前</w:t>
      </w:r>
      <w:r w:rsidRPr="00B9609C">
        <w:rPr>
          <w:color w:val="000000" w:themeColor="text1"/>
        </w:rPr>
        <w:t>揭相關規定</w:t>
      </w:r>
      <w:r w:rsidR="007663E1" w:rsidRPr="00B9609C">
        <w:rPr>
          <w:rFonts w:hint="eastAsia"/>
          <w:color w:val="000000" w:themeColor="text1"/>
        </w:rPr>
        <w:t>仍屬</w:t>
      </w:r>
      <w:r w:rsidRPr="00B9609C">
        <w:rPr>
          <w:color w:val="000000" w:themeColor="text1"/>
        </w:rPr>
        <w:t>有</w:t>
      </w:r>
      <w:r w:rsidR="007663E1" w:rsidRPr="00B9609C">
        <w:rPr>
          <w:rFonts w:hint="eastAsia"/>
          <w:color w:val="000000" w:themeColor="text1"/>
        </w:rPr>
        <w:t>間</w:t>
      </w:r>
      <w:r w:rsidRPr="00B9609C">
        <w:rPr>
          <w:color w:val="000000" w:themeColor="text1"/>
        </w:rPr>
        <w:t>。法務部允應透過加強宣導、問卷調查等方式，全面檢視所屬各監所無障礙物理環境及無障礙設施之現況，深入了解肢體障礙的收容人，監所是否有依照身心障礙者權利公約提供無障礙物理環境、資訊可及性、服務與設施之可及性、以及合理調整（reasonable accommodation），並規劃具體改善方案，積極輔導督促所屬矯正機關</w:t>
      </w:r>
      <w:r w:rsidR="00AE2A7F" w:rsidRPr="00B9609C">
        <w:rPr>
          <w:rFonts w:hint="eastAsia"/>
          <w:color w:val="000000" w:themeColor="text1"/>
        </w:rPr>
        <w:t>，</w:t>
      </w:r>
      <w:r w:rsidR="00DC7B3D" w:rsidRPr="00B9609C">
        <w:rPr>
          <w:rFonts w:hint="eastAsia"/>
          <w:color w:val="000000" w:themeColor="text1"/>
        </w:rPr>
        <w:t>讓身心障礙者參與</w:t>
      </w:r>
      <w:r w:rsidRPr="00B9609C">
        <w:rPr>
          <w:color w:val="000000" w:themeColor="text1"/>
        </w:rPr>
        <w:t>改善無障礙設施（備），以逐步提升無障礙設施普及性，進而改善無障礙物理環境。</w:t>
      </w:r>
      <w:bookmarkEnd w:id="6211"/>
      <w:bookmarkEnd w:id="6212"/>
      <w:r w:rsidRPr="00B9609C">
        <w:rPr>
          <w:rFonts w:hint="eastAsia"/>
          <w:color w:val="000000" w:themeColor="text1"/>
        </w:rPr>
        <w:t>另允應依CRPD第31條相關規定，適當收集相關統計與研究資料，查明與指出身心障礙者面臨之障礙，確保身心障礙者與其他相關人員得以使用該等統計資料。</w:t>
      </w:r>
      <w:bookmarkEnd w:id="6213"/>
      <w:bookmarkEnd w:id="6214"/>
      <w:bookmarkEnd w:id="6215"/>
    </w:p>
    <w:p w:rsidR="00C25CC0" w:rsidRPr="00B9609C" w:rsidRDefault="00C25CC0" w:rsidP="00C25CC0">
      <w:pPr>
        <w:pStyle w:val="2"/>
        <w:rPr>
          <w:b/>
          <w:color w:val="000000" w:themeColor="text1"/>
        </w:rPr>
      </w:pPr>
      <w:bookmarkStart w:id="6216" w:name="_Toc23776692"/>
      <w:r w:rsidRPr="00B9609C">
        <w:rPr>
          <w:b/>
          <w:color w:val="000000" w:themeColor="text1"/>
        </w:rPr>
        <w:t>各矯正機關欠缺對身心障礙者收容人之協助措施</w:t>
      </w:r>
      <w:r w:rsidRPr="00B9609C">
        <w:rPr>
          <w:rFonts w:hint="eastAsia"/>
          <w:b/>
          <w:color w:val="000000" w:themeColor="text1"/>
        </w:rPr>
        <w:t>，例如</w:t>
      </w:r>
      <w:r w:rsidRPr="00B9609C">
        <w:rPr>
          <w:b/>
          <w:color w:val="000000" w:themeColor="text1"/>
        </w:rPr>
        <w:t>聽覺障礙者</w:t>
      </w:r>
      <w:r w:rsidRPr="00B9609C">
        <w:rPr>
          <w:rFonts w:hint="eastAsia"/>
          <w:b/>
          <w:color w:val="000000" w:themeColor="text1"/>
        </w:rPr>
        <w:t>之助聽器、視覺障礙者之定向訓練</w:t>
      </w:r>
      <w:r w:rsidRPr="00B9609C">
        <w:rPr>
          <w:b/>
          <w:color w:val="000000" w:themeColor="text1"/>
        </w:rPr>
        <w:t>；另矯正機關目前仍欠缺對身心障礙者服務之統計數據，均與身心障礙者權利公約之規定意旨有</w:t>
      </w:r>
      <w:r w:rsidRPr="00B9609C">
        <w:rPr>
          <w:b/>
          <w:color w:val="000000" w:themeColor="text1"/>
        </w:rPr>
        <w:lastRenderedPageBreak/>
        <w:t>悖，亟待法務部督同所屬共同研商策進，以落實身心障礙者權利公約之規定</w:t>
      </w:r>
      <w:r w:rsidR="00332C9E" w:rsidRPr="00B9609C">
        <w:rPr>
          <w:rFonts w:hint="eastAsia"/>
          <w:b/>
          <w:color w:val="000000" w:themeColor="text1"/>
        </w:rPr>
        <w:t>，並依CRPD第31條相關規定，進行調查統計，</w:t>
      </w:r>
      <w:r w:rsidR="00332C9E" w:rsidRPr="00B9609C">
        <w:rPr>
          <w:rFonts w:ascii="Times New Roman" w:hAnsi="Times New Roman" w:hint="eastAsia"/>
          <w:b/>
          <w:color w:val="000000" w:themeColor="text1"/>
          <w:lang w:val="fr-FR"/>
        </w:rPr>
        <w:t>查明與指出身心障礙者面臨之障礙</w:t>
      </w:r>
      <w:r w:rsidRPr="00B9609C">
        <w:rPr>
          <w:b/>
          <w:color w:val="000000" w:themeColor="text1"/>
        </w:rPr>
        <w:t>：</w:t>
      </w:r>
      <w:bookmarkEnd w:id="6216"/>
    </w:p>
    <w:p w:rsidR="00C25CC0" w:rsidRPr="00B9609C" w:rsidRDefault="00C25CC0" w:rsidP="00C25CC0">
      <w:pPr>
        <w:pStyle w:val="3"/>
        <w:rPr>
          <w:rFonts w:ascii="Times New Roman" w:hAnsi="Times New Roman"/>
          <w:color w:val="000000" w:themeColor="text1"/>
        </w:rPr>
      </w:pPr>
      <w:bookmarkStart w:id="6217" w:name="_Toc15735209"/>
      <w:bookmarkStart w:id="6218" w:name="_Toc16006136"/>
      <w:bookmarkStart w:id="6219" w:name="_Toc16071403"/>
      <w:bookmarkStart w:id="6220" w:name="_Toc18854710"/>
      <w:bookmarkStart w:id="6221" w:name="_Toc18856407"/>
      <w:bookmarkStart w:id="6222" w:name="_Toc18943198"/>
      <w:bookmarkStart w:id="6223" w:name="_Toc20991465"/>
      <w:bookmarkStart w:id="6224" w:name="_Toc21939022"/>
      <w:bookmarkStart w:id="6225" w:name="_Toc23588013"/>
      <w:bookmarkStart w:id="6226" w:name="_Toc23776693"/>
      <w:r w:rsidRPr="00B9609C">
        <w:rPr>
          <w:rFonts w:ascii="Times New Roman" w:hAnsi="Times New Roman"/>
          <w:color w:val="000000" w:themeColor="text1"/>
        </w:rPr>
        <w:t>政府應採取有效之措施，防止身心障礙者遭受不當之處遇，其規定如下：</w:t>
      </w:r>
      <w:bookmarkEnd w:id="6217"/>
      <w:bookmarkEnd w:id="6218"/>
      <w:bookmarkEnd w:id="6219"/>
      <w:bookmarkEnd w:id="6220"/>
      <w:bookmarkEnd w:id="6221"/>
      <w:bookmarkEnd w:id="6222"/>
      <w:bookmarkEnd w:id="6223"/>
      <w:bookmarkEnd w:id="6224"/>
      <w:bookmarkEnd w:id="6225"/>
      <w:bookmarkEnd w:id="6226"/>
    </w:p>
    <w:p w:rsidR="00C25CC0" w:rsidRPr="00B9609C" w:rsidRDefault="00C25CC0" w:rsidP="00C25CC0">
      <w:pPr>
        <w:pStyle w:val="3"/>
        <w:numPr>
          <w:ilvl w:val="0"/>
          <w:numId w:val="0"/>
        </w:numPr>
        <w:ind w:left="1361" w:firstLineChars="200" w:firstLine="680"/>
        <w:rPr>
          <w:rFonts w:ascii="Times New Roman" w:hAnsi="Times New Roman"/>
          <w:color w:val="000000" w:themeColor="text1"/>
        </w:rPr>
      </w:pPr>
      <w:bookmarkStart w:id="6227" w:name="_Toc15735210"/>
      <w:bookmarkStart w:id="6228" w:name="_Toc16006137"/>
      <w:bookmarkStart w:id="6229" w:name="_Toc16071404"/>
      <w:bookmarkStart w:id="6230" w:name="_Toc18854711"/>
      <w:bookmarkStart w:id="6231" w:name="_Toc18856408"/>
      <w:bookmarkStart w:id="6232" w:name="_Toc18943199"/>
      <w:bookmarkStart w:id="6233" w:name="_Toc20991466"/>
      <w:bookmarkStart w:id="6234" w:name="_Toc21939023"/>
      <w:bookmarkStart w:id="6235" w:name="_Toc23588014"/>
      <w:bookmarkStart w:id="6236" w:name="_Toc23776694"/>
      <w:r w:rsidRPr="00B9609C">
        <w:rPr>
          <w:rFonts w:ascii="Times New Roman" w:hAnsi="Times New Roman"/>
          <w:color w:val="000000" w:themeColor="text1"/>
        </w:rPr>
        <w:t>身心障礙者權利公約（</w:t>
      </w:r>
      <w:r w:rsidRPr="00B9609C">
        <w:rPr>
          <w:rFonts w:ascii="Times New Roman" w:hAnsi="Times New Roman"/>
          <w:color w:val="000000" w:themeColor="text1"/>
        </w:rPr>
        <w:t>CRPD</w:t>
      </w:r>
      <w:r w:rsidRPr="00B9609C">
        <w:rPr>
          <w:rFonts w:ascii="Times New Roman" w:hAnsi="Times New Roman"/>
          <w:color w:val="000000" w:themeColor="text1"/>
        </w:rPr>
        <w:t>）第</w:t>
      </w:r>
      <w:r w:rsidRPr="00B9609C">
        <w:rPr>
          <w:rFonts w:ascii="Times New Roman" w:hAnsi="Times New Roman"/>
          <w:color w:val="000000" w:themeColor="text1"/>
        </w:rPr>
        <w:t>15</w:t>
      </w:r>
      <w:r w:rsidRPr="00B9609C">
        <w:rPr>
          <w:rFonts w:ascii="Times New Roman" w:hAnsi="Times New Roman"/>
          <w:color w:val="000000" w:themeColor="text1"/>
        </w:rPr>
        <w:t>條第</w:t>
      </w:r>
      <w:r w:rsidRPr="00B9609C">
        <w:rPr>
          <w:rFonts w:ascii="Times New Roman" w:hAnsi="Times New Roman"/>
          <w:color w:val="000000" w:themeColor="text1"/>
        </w:rPr>
        <w:t>2</w:t>
      </w:r>
      <w:r w:rsidRPr="00B9609C">
        <w:rPr>
          <w:rFonts w:ascii="Times New Roman" w:hAnsi="Times New Roman"/>
          <w:color w:val="000000" w:themeColor="text1"/>
        </w:rPr>
        <w:t>項規定：「締約國應採取所有有效之立法、行政、司法或其他措施，在與其他人平等基礎上，防止身心障礙者遭受酷刑或殘忍、不人道或有辱人格之待遇或處罰。」</w:t>
      </w:r>
      <w:bookmarkEnd w:id="6227"/>
      <w:bookmarkEnd w:id="6228"/>
      <w:bookmarkEnd w:id="6229"/>
      <w:bookmarkEnd w:id="6230"/>
      <w:bookmarkEnd w:id="6231"/>
      <w:bookmarkEnd w:id="6232"/>
      <w:bookmarkEnd w:id="6233"/>
      <w:bookmarkEnd w:id="6234"/>
      <w:bookmarkEnd w:id="6235"/>
      <w:bookmarkEnd w:id="6236"/>
    </w:p>
    <w:p w:rsidR="00C25CC0" w:rsidRPr="00B9609C" w:rsidRDefault="00C25CC0" w:rsidP="00C25CC0">
      <w:pPr>
        <w:pStyle w:val="3"/>
        <w:rPr>
          <w:color w:val="000000" w:themeColor="text1"/>
        </w:rPr>
      </w:pPr>
      <w:bookmarkStart w:id="6237" w:name="_Toc15735211"/>
      <w:bookmarkStart w:id="6238" w:name="_Toc16006138"/>
      <w:bookmarkStart w:id="6239" w:name="_Toc16071405"/>
      <w:bookmarkStart w:id="6240" w:name="_Toc18854712"/>
      <w:bookmarkStart w:id="6241" w:name="_Toc18856409"/>
      <w:bookmarkStart w:id="6242" w:name="_Toc18943200"/>
      <w:bookmarkStart w:id="6243" w:name="_Toc20991467"/>
      <w:bookmarkStart w:id="6244" w:name="_Toc21939024"/>
      <w:bookmarkStart w:id="6245" w:name="_Toc23588015"/>
      <w:bookmarkStart w:id="6246" w:name="_Toc23776695"/>
      <w:r w:rsidRPr="00B9609C">
        <w:rPr>
          <w:color w:val="000000" w:themeColor="text1"/>
        </w:rPr>
        <w:t>政府應對司法領域工作人員進行培訓，俾身心障礙者獲得司法保護，其規定如下：</w:t>
      </w:r>
      <w:bookmarkEnd w:id="6237"/>
      <w:bookmarkEnd w:id="6238"/>
      <w:bookmarkEnd w:id="6239"/>
      <w:bookmarkEnd w:id="6240"/>
      <w:bookmarkEnd w:id="6241"/>
      <w:bookmarkEnd w:id="6242"/>
      <w:bookmarkEnd w:id="6243"/>
      <w:bookmarkEnd w:id="6244"/>
      <w:bookmarkEnd w:id="6245"/>
      <w:bookmarkEnd w:id="6246"/>
    </w:p>
    <w:p w:rsidR="00C25CC0" w:rsidRPr="00B9609C" w:rsidRDefault="00C25CC0" w:rsidP="00C25CC0">
      <w:pPr>
        <w:pStyle w:val="3"/>
        <w:numPr>
          <w:ilvl w:val="0"/>
          <w:numId w:val="0"/>
        </w:numPr>
        <w:ind w:left="1361" w:firstLineChars="200" w:firstLine="680"/>
        <w:rPr>
          <w:rFonts w:ascii="Times New Roman" w:hAnsi="Times New Roman"/>
          <w:color w:val="000000" w:themeColor="text1"/>
        </w:rPr>
      </w:pPr>
      <w:bookmarkStart w:id="6247" w:name="_Toc15735212"/>
      <w:bookmarkStart w:id="6248" w:name="_Toc16006139"/>
      <w:bookmarkStart w:id="6249" w:name="_Toc16071406"/>
      <w:bookmarkStart w:id="6250" w:name="_Toc18854713"/>
      <w:bookmarkStart w:id="6251" w:name="_Toc18856410"/>
      <w:bookmarkStart w:id="6252" w:name="_Toc18943201"/>
      <w:bookmarkStart w:id="6253" w:name="_Toc20991468"/>
      <w:bookmarkStart w:id="6254" w:name="_Toc21939025"/>
      <w:bookmarkStart w:id="6255" w:name="_Toc23588016"/>
      <w:bookmarkStart w:id="6256" w:name="_Toc23776696"/>
      <w:r w:rsidRPr="00B9609C">
        <w:rPr>
          <w:rFonts w:ascii="Times New Roman" w:hAnsi="Times New Roman"/>
          <w:color w:val="000000" w:themeColor="text1"/>
        </w:rPr>
        <w:t>身心障礙者權利公約（</w:t>
      </w:r>
      <w:r w:rsidRPr="00B9609C">
        <w:rPr>
          <w:rFonts w:ascii="Times New Roman" w:hAnsi="Times New Roman"/>
          <w:color w:val="000000" w:themeColor="text1"/>
        </w:rPr>
        <w:t>CRPD</w:t>
      </w:r>
      <w:r w:rsidRPr="00B9609C">
        <w:rPr>
          <w:rFonts w:ascii="Times New Roman" w:hAnsi="Times New Roman"/>
          <w:color w:val="000000" w:themeColor="text1"/>
        </w:rPr>
        <w:t>）第</w:t>
      </w:r>
      <w:r w:rsidRPr="00B9609C">
        <w:rPr>
          <w:rFonts w:ascii="Times New Roman" w:hAnsi="Times New Roman"/>
          <w:color w:val="000000" w:themeColor="text1"/>
        </w:rPr>
        <w:t>13</w:t>
      </w:r>
      <w:r w:rsidRPr="00B9609C">
        <w:rPr>
          <w:rFonts w:ascii="Times New Roman" w:hAnsi="Times New Roman"/>
          <w:color w:val="000000" w:themeColor="text1"/>
        </w:rPr>
        <w:t>條獲得司法保護之第</w:t>
      </w:r>
      <w:r w:rsidRPr="00B9609C">
        <w:rPr>
          <w:rFonts w:ascii="Times New Roman" w:hAnsi="Times New Roman"/>
          <w:color w:val="000000" w:themeColor="text1"/>
        </w:rPr>
        <w:t>2</w:t>
      </w:r>
      <w:r w:rsidRPr="00B9609C">
        <w:rPr>
          <w:rFonts w:ascii="Times New Roman" w:hAnsi="Times New Roman"/>
          <w:color w:val="000000" w:themeColor="text1"/>
        </w:rPr>
        <w:t>項規定：「為了協助確保身心障礙者有效獲得司法保護，締約國應促進對司法領域工作人員，包括警察與監所人員進行適當之培訓。」身心障礙者權利公約施行法第</w:t>
      </w:r>
      <w:r w:rsidRPr="00B9609C">
        <w:rPr>
          <w:rFonts w:ascii="Times New Roman" w:hAnsi="Times New Roman"/>
          <w:color w:val="000000" w:themeColor="text1"/>
        </w:rPr>
        <w:t>8</w:t>
      </w:r>
      <w:r w:rsidRPr="00B9609C">
        <w:rPr>
          <w:rFonts w:ascii="Times New Roman" w:hAnsi="Times New Roman"/>
          <w:color w:val="000000" w:themeColor="text1"/>
        </w:rPr>
        <w:t>條第</w:t>
      </w:r>
      <w:r w:rsidRPr="00B9609C">
        <w:rPr>
          <w:rFonts w:ascii="Times New Roman" w:hAnsi="Times New Roman"/>
          <w:color w:val="000000" w:themeColor="text1"/>
        </w:rPr>
        <w:t>3</w:t>
      </w:r>
      <w:r w:rsidRPr="00B9609C">
        <w:rPr>
          <w:rFonts w:ascii="Times New Roman" w:hAnsi="Times New Roman"/>
          <w:color w:val="000000" w:themeColor="text1"/>
        </w:rPr>
        <w:t>項規定：「為維護身心障礙者人權，政府應對司法人員辦理相關訓練。」</w:t>
      </w:r>
      <w:bookmarkEnd w:id="6247"/>
      <w:bookmarkEnd w:id="6248"/>
      <w:bookmarkEnd w:id="6249"/>
      <w:bookmarkEnd w:id="6250"/>
      <w:bookmarkEnd w:id="6251"/>
      <w:bookmarkEnd w:id="6252"/>
      <w:bookmarkEnd w:id="6253"/>
      <w:bookmarkEnd w:id="6254"/>
      <w:bookmarkEnd w:id="6255"/>
      <w:bookmarkEnd w:id="6256"/>
    </w:p>
    <w:p w:rsidR="001E2F4B" w:rsidRPr="00B9609C" w:rsidRDefault="00C25CC0" w:rsidP="001E2F4B">
      <w:pPr>
        <w:pStyle w:val="3"/>
        <w:rPr>
          <w:color w:val="000000" w:themeColor="text1"/>
        </w:rPr>
      </w:pPr>
      <w:bookmarkStart w:id="6257" w:name="_Toc15735214"/>
      <w:bookmarkStart w:id="6258" w:name="_Toc16006141"/>
      <w:bookmarkStart w:id="6259" w:name="_Toc16071408"/>
      <w:bookmarkStart w:id="6260" w:name="_Toc18854715"/>
      <w:bookmarkStart w:id="6261" w:name="_Toc18856412"/>
      <w:bookmarkStart w:id="6262" w:name="_Toc18943203"/>
      <w:bookmarkStart w:id="6263" w:name="_Toc20991470"/>
      <w:bookmarkStart w:id="6264" w:name="_Toc21939027"/>
      <w:bookmarkStart w:id="6265" w:name="_Toc23588018"/>
      <w:bookmarkStart w:id="6266" w:name="_Toc23776697"/>
      <w:r w:rsidRPr="00B9609C">
        <w:rPr>
          <w:color w:val="000000" w:themeColor="text1"/>
        </w:rPr>
        <w:t>本院調查（107內調0075</w:t>
      </w:r>
      <w:r w:rsidRPr="00B9609C">
        <w:rPr>
          <w:rStyle w:val="aff1"/>
          <w:rFonts w:ascii="Times New Roman" w:hAnsi="Times New Roman"/>
          <w:color w:val="000000" w:themeColor="text1"/>
        </w:rPr>
        <w:footnoteReference w:id="23"/>
      </w:r>
      <w:r w:rsidRPr="00B9609C">
        <w:rPr>
          <w:color w:val="000000" w:themeColor="text1"/>
        </w:rPr>
        <w:t>）案例，調查意見摘要</w:t>
      </w:r>
      <w:r w:rsidR="001E2F4B" w:rsidRPr="00B9609C">
        <w:rPr>
          <w:rFonts w:hint="eastAsia"/>
          <w:color w:val="000000" w:themeColor="text1"/>
        </w:rPr>
        <w:t>指出</w:t>
      </w:r>
      <w:bookmarkEnd w:id="6257"/>
      <w:bookmarkEnd w:id="6258"/>
      <w:bookmarkEnd w:id="6259"/>
      <w:bookmarkEnd w:id="6260"/>
      <w:bookmarkEnd w:id="6261"/>
      <w:bookmarkEnd w:id="6262"/>
      <w:bookmarkEnd w:id="6263"/>
      <w:bookmarkEnd w:id="6264"/>
      <w:bookmarkEnd w:id="6265"/>
      <w:r w:rsidRPr="00B9609C">
        <w:rPr>
          <w:b/>
          <w:color w:val="000000" w:themeColor="text1"/>
        </w:rPr>
        <w:t>矯正機關欠缺協助資源</w:t>
      </w:r>
      <w:r w:rsidRPr="00B9609C">
        <w:rPr>
          <w:color w:val="000000" w:themeColor="text1"/>
        </w:rPr>
        <w:t>：</w:t>
      </w:r>
      <w:bookmarkEnd w:id="6266"/>
    </w:p>
    <w:p w:rsidR="00C25CC0" w:rsidRPr="00B9609C" w:rsidRDefault="001E2F4B" w:rsidP="001E2F4B">
      <w:pPr>
        <w:pStyle w:val="3"/>
        <w:numPr>
          <w:ilvl w:val="0"/>
          <w:numId w:val="0"/>
        </w:numPr>
        <w:ind w:left="1360"/>
        <w:rPr>
          <w:color w:val="000000" w:themeColor="text1"/>
        </w:rPr>
      </w:pPr>
      <w:r w:rsidRPr="00B9609C">
        <w:rPr>
          <w:rFonts w:hint="eastAsia"/>
          <w:color w:val="000000" w:themeColor="text1"/>
        </w:rPr>
        <w:t xml:space="preserve">　　</w:t>
      </w:r>
      <w:bookmarkStart w:id="6267" w:name="_Toc23776698"/>
      <w:r w:rsidR="00C25CC0" w:rsidRPr="00B9609C">
        <w:rPr>
          <w:rFonts w:ascii="Times New Roman" w:hAnsi="Times New Roman"/>
          <w:color w:val="000000" w:themeColor="text1"/>
        </w:rPr>
        <w:t>法務部所屬矯正機關欠缺對身心障礙者收容（受刑）人之協助措施及欠缺可以和不同障礙者，包括聽覺障礙者溝通的心理輔導資源。</w:t>
      </w:r>
      <w:r w:rsidR="00C25CC0" w:rsidRPr="00B9609C">
        <w:rPr>
          <w:color w:val="000000" w:themeColor="text1"/>
        </w:rPr>
        <w:t>顯見</w:t>
      </w:r>
      <w:r w:rsidR="00C25CC0" w:rsidRPr="00B9609C">
        <w:rPr>
          <w:color w:val="000000" w:themeColor="text1"/>
        </w:rPr>
        <w:lastRenderedPageBreak/>
        <w:t>本案行為人亟需心理輔導，矯正機關無可以和聽覺障礙者溝通的心理輔導資源。</w:t>
      </w:r>
      <w:bookmarkEnd w:id="6267"/>
    </w:p>
    <w:p w:rsidR="00C25CC0" w:rsidRPr="00B9609C" w:rsidRDefault="00C25CC0" w:rsidP="00C25CC0">
      <w:pPr>
        <w:pStyle w:val="3"/>
        <w:rPr>
          <w:rFonts w:ascii="Times New Roman" w:hAnsi="Times New Roman"/>
          <w:color w:val="000000" w:themeColor="text1"/>
        </w:rPr>
      </w:pPr>
      <w:bookmarkStart w:id="6268" w:name="_Toc15735215"/>
      <w:bookmarkStart w:id="6269" w:name="_Toc16006142"/>
      <w:bookmarkStart w:id="6270" w:name="_Toc16071409"/>
      <w:bookmarkStart w:id="6271" w:name="_Toc18854716"/>
      <w:bookmarkStart w:id="6272" w:name="_Toc18856413"/>
      <w:bookmarkStart w:id="6273" w:name="_Toc18943204"/>
      <w:bookmarkStart w:id="6274" w:name="_Toc20991471"/>
      <w:bookmarkStart w:id="6275" w:name="_Toc21939028"/>
      <w:bookmarkStart w:id="6276" w:name="_Toc23588019"/>
      <w:bookmarkStart w:id="6277" w:name="_Toc23776699"/>
      <w:r w:rsidRPr="00B9609C">
        <w:rPr>
          <w:rFonts w:ascii="Times New Roman" w:hAnsi="Times New Roman"/>
          <w:color w:val="000000" w:themeColor="text1"/>
        </w:rPr>
        <w:t>查據法務部復稱</w:t>
      </w:r>
      <w:r w:rsidRPr="00B9609C">
        <w:rPr>
          <w:rStyle w:val="aff1"/>
          <w:rFonts w:ascii="Times New Roman" w:hAnsi="Times New Roman"/>
          <w:color w:val="000000" w:themeColor="text1"/>
        </w:rPr>
        <w:footnoteReference w:id="24"/>
      </w:r>
      <w:r w:rsidRPr="00B9609C">
        <w:rPr>
          <w:rFonts w:ascii="Times New Roman" w:hAnsi="Times New Roman"/>
          <w:color w:val="000000" w:themeColor="text1"/>
        </w:rPr>
        <w:t>：</w:t>
      </w:r>
      <w:bookmarkEnd w:id="6268"/>
      <w:bookmarkEnd w:id="6269"/>
      <w:bookmarkEnd w:id="6270"/>
      <w:bookmarkEnd w:id="6271"/>
      <w:bookmarkEnd w:id="6272"/>
      <w:bookmarkEnd w:id="6273"/>
      <w:bookmarkEnd w:id="6274"/>
      <w:bookmarkEnd w:id="6275"/>
      <w:bookmarkEnd w:id="6276"/>
      <w:bookmarkEnd w:id="6277"/>
    </w:p>
    <w:p w:rsidR="00C25CC0" w:rsidRPr="00B9609C" w:rsidRDefault="00C25CC0" w:rsidP="00C25CC0">
      <w:pPr>
        <w:pStyle w:val="4"/>
        <w:rPr>
          <w:color w:val="000000" w:themeColor="text1"/>
        </w:rPr>
      </w:pPr>
      <w:r w:rsidRPr="00B9609C">
        <w:rPr>
          <w:rFonts w:hint="eastAsia"/>
          <w:color w:val="000000" w:themeColor="text1"/>
        </w:rPr>
        <w:t>貴部對「辯護人至看守所要與聽障者溝通，卻遭看守所人員禁止使用筆書交談」乙情之看法為何？上情是否妥適？檢討及策進作為為何？</w:t>
      </w:r>
    </w:p>
    <w:p w:rsidR="00C25CC0" w:rsidRPr="00B9609C" w:rsidRDefault="00C25CC0" w:rsidP="00B24CF4">
      <w:pPr>
        <w:pStyle w:val="5"/>
        <w:numPr>
          <w:ilvl w:val="0"/>
          <w:numId w:val="120"/>
        </w:numPr>
        <w:rPr>
          <w:color w:val="000000" w:themeColor="text1"/>
        </w:rPr>
      </w:pPr>
      <w:r w:rsidRPr="00B9609C">
        <w:rPr>
          <w:color w:val="000000" w:themeColor="text1"/>
        </w:rPr>
        <w:t>為保障羈押被告之</w:t>
      </w:r>
      <w:r w:rsidRPr="00B9609C">
        <w:rPr>
          <w:color w:val="000000" w:themeColor="text1"/>
          <w:kern w:val="0"/>
        </w:rPr>
        <w:t>訴訟權，</w:t>
      </w:r>
      <w:r w:rsidRPr="00B9609C">
        <w:rPr>
          <w:rFonts w:hint="eastAsia"/>
          <w:color w:val="000000" w:themeColor="text1"/>
        </w:rPr>
        <w:t>法務</w:t>
      </w:r>
      <w:r w:rsidRPr="00B9609C">
        <w:rPr>
          <w:color w:val="000000" w:themeColor="text1"/>
        </w:rPr>
        <w:t>部業於98年5月13日修正羈押法相關條文，明定被告與其辯護人接見時，除法律另有規定外，看守所管理人員僅得監看而不與聞。另</w:t>
      </w:r>
      <w:r w:rsidRPr="00B9609C">
        <w:rPr>
          <w:color w:val="000000" w:themeColor="text1"/>
          <w:kern w:val="0"/>
        </w:rPr>
        <w:t>為維謢看守所秩序及安全，除法律另有規定外，看守所得對被告與其辯護人往來文書及其他相關資料以開拆而不閱覽之方式檢查有無夾藏違禁物品，以</w:t>
      </w:r>
      <w:r w:rsidRPr="00B9609C">
        <w:rPr>
          <w:color w:val="000000" w:themeColor="text1"/>
        </w:rPr>
        <w:t>保障收容人與辯護人自由溝通之權利。</w:t>
      </w:r>
    </w:p>
    <w:p w:rsidR="00C25CC0" w:rsidRPr="00B9609C" w:rsidRDefault="00C25CC0" w:rsidP="00C25CC0">
      <w:pPr>
        <w:pStyle w:val="5"/>
        <w:rPr>
          <w:color w:val="000000" w:themeColor="text1"/>
        </w:rPr>
      </w:pPr>
      <w:r w:rsidRPr="00B9609C">
        <w:rPr>
          <w:color w:val="000000" w:themeColor="text1"/>
        </w:rPr>
        <w:t>所述「辯護人至看守所要與聽障者溝通，卻遭看守所人員禁止使用筆書交談」之情形，查現行法令或函示並無聽障收容人與辯護人或親友接見時不得用筆書交談之規定，復按身心障礙者權利公約之宗旨，機關應基於身心障礙者之具體需要，進行必要及適當之修改及調整，以確保其等機會均等且無障礙。基此，</w:t>
      </w:r>
      <w:r w:rsidRPr="00B9609C">
        <w:rPr>
          <w:b/>
          <w:color w:val="000000" w:themeColor="text1"/>
          <w:u w:val="single"/>
        </w:rPr>
        <w:t>機關自應依聽障收容人之個別需求，調整其接見方式並提供必要之協助，以排除其所遇之溝通障礙</w:t>
      </w:r>
      <w:r w:rsidRPr="00B9609C">
        <w:rPr>
          <w:color w:val="000000" w:themeColor="text1"/>
        </w:rPr>
        <w:t>。</w:t>
      </w:r>
    </w:p>
    <w:p w:rsidR="00C25CC0" w:rsidRPr="00B9609C" w:rsidRDefault="00C25CC0" w:rsidP="00C25CC0">
      <w:pPr>
        <w:pStyle w:val="5"/>
        <w:rPr>
          <w:color w:val="000000" w:themeColor="text1"/>
        </w:rPr>
      </w:pPr>
      <w:r w:rsidRPr="00B9609C">
        <w:rPr>
          <w:color w:val="000000" w:themeColor="text1"/>
        </w:rPr>
        <w:t>所述禁止聽障者筆談之情形，可能為</w:t>
      </w:r>
      <w:r w:rsidRPr="00B9609C">
        <w:rPr>
          <w:b/>
          <w:color w:val="000000" w:themeColor="text1"/>
          <w:u w:val="single"/>
        </w:rPr>
        <w:t>個別機關對執勤人員教育訓練之不足，或係因提帶人員未確實與現場監看人員交接接見收容人有身心障礙之情形，致生聽障者筆書交談被制止之</w:t>
      </w:r>
      <w:r w:rsidRPr="00B9609C">
        <w:rPr>
          <w:b/>
          <w:color w:val="000000" w:themeColor="text1"/>
          <w:u w:val="single"/>
        </w:rPr>
        <w:lastRenderedPageBreak/>
        <w:t>情形。為避免再發生前揭情形，矯正署將囑矯正機關加強執勤人員之教育訓練，並落實個別收容人動、靜態情形之交接，以維護聽障收容人自由溝通之權利</w:t>
      </w:r>
      <w:r w:rsidRPr="00B9609C">
        <w:rPr>
          <w:color w:val="000000" w:themeColor="text1"/>
        </w:rPr>
        <w:t>。</w:t>
      </w:r>
    </w:p>
    <w:p w:rsidR="00C25CC0" w:rsidRPr="00B9609C" w:rsidRDefault="00C25CC0" w:rsidP="00C25CC0">
      <w:pPr>
        <w:pStyle w:val="4"/>
        <w:rPr>
          <w:color w:val="000000" w:themeColor="text1"/>
        </w:rPr>
      </w:pPr>
      <w:r w:rsidRPr="00B9609C">
        <w:rPr>
          <w:rFonts w:hint="eastAsia"/>
          <w:color w:val="000000" w:themeColor="text1"/>
        </w:rPr>
        <w:t>矯正署（各矯正機關）對身心障礙收容人處遇相關作為是否符合「身心障礙者權利公約」相關規範內容？檢討策進作為為何？</w:t>
      </w:r>
    </w:p>
    <w:p w:rsidR="00C25CC0" w:rsidRPr="00B9609C" w:rsidRDefault="00C25CC0" w:rsidP="00B24CF4">
      <w:pPr>
        <w:pStyle w:val="5"/>
        <w:numPr>
          <w:ilvl w:val="0"/>
          <w:numId w:val="121"/>
        </w:numPr>
        <w:rPr>
          <w:color w:val="000000" w:themeColor="text1"/>
        </w:rPr>
      </w:pPr>
      <w:r w:rsidRPr="00B9609C">
        <w:rPr>
          <w:rFonts w:hint="eastAsia"/>
          <w:color w:val="000000" w:themeColor="text1"/>
        </w:rPr>
        <w:t>矯正</w:t>
      </w:r>
      <w:r w:rsidRPr="00B9609C">
        <w:rPr>
          <w:color w:val="000000" w:themeColor="text1"/>
        </w:rPr>
        <w:t>署各矯正機關對身心障礙收容人處遇相關作為，尚能符合「身心障礙者權利公約」。</w:t>
      </w:r>
    </w:p>
    <w:p w:rsidR="00C25CC0" w:rsidRPr="00B9609C" w:rsidRDefault="00C25CC0" w:rsidP="00C25CC0">
      <w:pPr>
        <w:pStyle w:val="5"/>
        <w:rPr>
          <w:color w:val="000000" w:themeColor="text1"/>
        </w:rPr>
      </w:pPr>
      <w:r w:rsidRPr="00B9609C">
        <w:rPr>
          <w:color w:val="000000" w:themeColor="text1"/>
        </w:rPr>
        <w:t>策進作為：為更確實保障身心障礙受刑人在監獄內之無障礙權益，法務部業已將「監獄行刑法修正草案」送行政院審查，並已將保障渠等無障礙權益之「合理調整」規定明定於草案中。</w:t>
      </w:r>
    </w:p>
    <w:p w:rsidR="00C25CC0" w:rsidRPr="00B9609C" w:rsidRDefault="00C25CC0" w:rsidP="00C25CC0">
      <w:pPr>
        <w:pStyle w:val="3"/>
        <w:rPr>
          <w:rFonts w:ascii="Times New Roman" w:hAnsi="Times New Roman"/>
          <w:color w:val="000000" w:themeColor="text1"/>
        </w:rPr>
      </w:pPr>
      <w:bookmarkStart w:id="6278" w:name="_Toc15735218"/>
      <w:bookmarkStart w:id="6279" w:name="_Toc16006145"/>
      <w:bookmarkStart w:id="6280" w:name="_Toc16071412"/>
      <w:bookmarkStart w:id="6281" w:name="_Toc18854717"/>
      <w:bookmarkStart w:id="6282" w:name="_Toc18856414"/>
      <w:bookmarkStart w:id="6283" w:name="_Toc18943205"/>
      <w:bookmarkStart w:id="6284" w:name="_Toc20991472"/>
      <w:bookmarkStart w:id="6285" w:name="_Toc21939029"/>
      <w:bookmarkStart w:id="6286" w:name="_Toc23588020"/>
      <w:bookmarkStart w:id="6287" w:name="_Toc23776700"/>
      <w:r w:rsidRPr="00B9609C">
        <w:rPr>
          <w:rFonts w:ascii="Times New Roman" w:hAnsi="Times New Roman"/>
          <w:color w:val="000000" w:themeColor="text1"/>
        </w:rPr>
        <w:t>詢據法務部針對：「</w:t>
      </w:r>
      <w:r w:rsidRPr="00B9609C">
        <w:rPr>
          <w:rFonts w:hint="eastAsia"/>
          <w:color w:val="000000" w:themeColor="text1"/>
        </w:rPr>
        <w:t>本院赴各監所履勘發現</w:t>
      </w:r>
      <w:r w:rsidRPr="00B9609C">
        <w:rPr>
          <w:rFonts w:ascii="Times New Roman" w:hAnsi="Times New Roman"/>
          <w:color w:val="000000" w:themeColor="text1"/>
        </w:rPr>
        <w:t>，各矯正機關欠缺對身心障礙者收容（受刑）人之協助措施及欠缺可以和不同障礙者，包括聽覺障礙者溝通的心理輔導資源。法務部對前開事實之策進作為」議題表示：</w:t>
      </w:r>
      <w:bookmarkEnd w:id="6278"/>
      <w:bookmarkEnd w:id="6279"/>
      <w:bookmarkEnd w:id="6280"/>
      <w:bookmarkEnd w:id="6281"/>
      <w:bookmarkEnd w:id="6282"/>
      <w:bookmarkEnd w:id="6283"/>
      <w:bookmarkEnd w:id="6284"/>
      <w:bookmarkEnd w:id="6285"/>
      <w:bookmarkEnd w:id="6286"/>
      <w:bookmarkEnd w:id="6287"/>
    </w:p>
    <w:p w:rsidR="00C25CC0" w:rsidRPr="00B9609C" w:rsidRDefault="00C25CC0" w:rsidP="00C25CC0">
      <w:pPr>
        <w:pStyle w:val="4"/>
        <w:numPr>
          <w:ilvl w:val="3"/>
          <w:numId w:val="10"/>
        </w:numPr>
        <w:ind w:left="1701"/>
        <w:rPr>
          <w:rFonts w:ascii="Times New Roman" w:hAnsi="Times New Roman"/>
          <w:color w:val="000000" w:themeColor="text1"/>
        </w:rPr>
      </w:pPr>
      <w:r w:rsidRPr="00B9609C">
        <w:rPr>
          <w:rFonts w:ascii="Times New Roman" w:hAnsi="Times New Roman"/>
          <w:color w:val="000000" w:themeColor="text1"/>
        </w:rPr>
        <w:t>教誨處遇</w:t>
      </w:r>
    </w:p>
    <w:p w:rsidR="00C25CC0" w:rsidRPr="00B9609C" w:rsidRDefault="00C25CC0" w:rsidP="00B24CF4">
      <w:pPr>
        <w:pStyle w:val="5"/>
        <w:numPr>
          <w:ilvl w:val="0"/>
          <w:numId w:val="122"/>
        </w:numPr>
        <w:rPr>
          <w:color w:val="000000" w:themeColor="text1"/>
        </w:rPr>
      </w:pPr>
      <w:r w:rsidRPr="00B9609C">
        <w:rPr>
          <w:color w:val="000000" w:themeColor="text1"/>
        </w:rPr>
        <w:t>矯正機關對於身心障礙收容人，均妥善指派富愛心、耐心之同儕收容人協助生活照顧及情緒支持等，並由矯正機關管教人員提供情緒支持、生活與處遇上協助、以及密集輔導觀察，以助其適應生活。此外，並評估個案身心障礙收容人之身心情況，若有需要則提報和緩處遇。針對尚可參加作業之輕度身心障礙者，多與一般收容人配屬同一工場作業，作業項目以簡易輕便為主；對於不堪作業或需長期療養者，則收容於病舍或一般舍房療養。</w:t>
      </w:r>
    </w:p>
    <w:p w:rsidR="00C25CC0" w:rsidRPr="00B9609C" w:rsidRDefault="00C25CC0" w:rsidP="00C25CC0">
      <w:pPr>
        <w:pStyle w:val="5"/>
        <w:rPr>
          <w:color w:val="000000" w:themeColor="text1"/>
        </w:rPr>
      </w:pPr>
      <w:r w:rsidRPr="00B9609C">
        <w:rPr>
          <w:color w:val="000000" w:themeColor="text1"/>
        </w:rPr>
        <w:lastRenderedPageBreak/>
        <w:tab/>
        <w:t>針對語障及視障收容人，目前可由場舍主管指派其他收容人協助書寫及代讀書信；針對瘖啞收容人，在新收配房時，優先考慮安排具手語能力收容人同房，俾利收容人瞭解機關作息等規定。目前各矯正機關若有相關需求，可洽請相關團體翻譯志工進入矯正機關協助各種教化、復健方案的溝通；或招募具備特殊教育或手語翻譯知能的社會人士，遴聘為教誨志工，推動教化工作及規劃復歸社會各項準備工作。</w:t>
      </w:r>
    </w:p>
    <w:p w:rsidR="00C25CC0" w:rsidRPr="00B9609C" w:rsidRDefault="00C25CC0" w:rsidP="00C25CC0">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醫療處遇</w:t>
      </w:r>
    </w:p>
    <w:p w:rsidR="00C25CC0" w:rsidRPr="00B9609C" w:rsidRDefault="00C25CC0" w:rsidP="00C25CC0">
      <w:pPr>
        <w:pStyle w:val="5"/>
        <w:numPr>
          <w:ilvl w:val="0"/>
          <w:numId w:val="0"/>
        </w:numPr>
        <w:ind w:leftChars="500" w:left="1701" w:firstLineChars="200" w:firstLine="680"/>
        <w:rPr>
          <w:rFonts w:ascii="Times New Roman" w:hAnsi="Times New Roman"/>
          <w:color w:val="000000" w:themeColor="text1"/>
        </w:rPr>
      </w:pPr>
      <w:r w:rsidRPr="00B9609C">
        <w:rPr>
          <w:rFonts w:ascii="Times New Roman" w:hAnsi="Times New Roman"/>
          <w:color w:val="000000" w:themeColor="text1"/>
        </w:rPr>
        <w:t>收容人如於監內有就醫需求時，如係屬視障、聽障者看診時可能會遇有溝通不良之情形時，矯正機關得請合作之醫療機構協助安排看診事宜，降低因溝通就醫時之溝通障礙。</w:t>
      </w:r>
    </w:p>
    <w:p w:rsidR="00C25CC0" w:rsidRPr="00B9609C" w:rsidRDefault="00C25CC0" w:rsidP="00C25CC0">
      <w:pPr>
        <w:pStyle w:val="3"/>
        <w:rPr>
          <w:color w:val="000000" w:themeColor="text1"/>
        </w:rPr>
      </w:pPr>
      <w:bookmarkStart w:id="6288" w:name="_Toc15735219"/>
      <w:bookmarkStart w:id="6289" w:name="_Toc16006146"/>
      <w:bookmarkStart w:id="6290" w:name="_Toc16071413"/>
      <w:bookmarkStart w:id="6291" w:name="_Toc18854718"/>
      <w:bookmarkStart w:id="6292" w:name="_Toc18856415"/>
      <w:bookmarkStart w:id="6293" w:name="_Toc18943206"/>
      <w:bookmarkStart w:id="6294" w:name="_Toc20991473"/>
      <w:bookmarkStart w:id="6295" w:name="_Toc21939030"/>
      <w:bookmarkStart w:id="6296" w:name="_Toc23588021"/>
      <w:bookmarkStart w:id="6297" w:name="_Toc23776701"/>
      <w:r w:rsidRPr="00B9609C">
        <w:rPr>
          <w:rFonts w:hint="eastAsia"/>
          <w:color w:val="000000" w:themeColor="text1"/>
        </w:rPr>
        <w:t>本院赴各監所履勘發現</w:t>
      </w:r>
      <w:r w:rsidRPr="00B9609C">
        <w:rPr>
          <w:color w:val="000000" w:themeColor="text1"/>
        </w:rPr>
        <w:t>：</w:t>
      </w:r>
      <w:bookmarkEnd w:id="6288"/>
      <w:bookmarkEnd w:id="6289"/>
      <w:bookmarkEnd w:id="6290"/>
      <w:bookmarkEnd w:id="6291"/>
      <w:bookmarkEnd w:id="6292"/>
      <w:bookmarkEnd w:id="6293"/>
      <w:bookmarkEnd w:id="6294"/>
      <w:bookmarkEnd w:id="6295"/>
      <w:bookmarkEnd w:id="6296"/>
      <w:bookmarkEnd w:id="6297"/>
    </w:p>
    <w:p w:rsidR="00C25CC0" w:rsidRPr="00B9609C" w:rsidRDefault="00C25CC0" w:rsidP="00C25CC0">
      <w:pPr>
        <w:pStyle w:val="4"/>
        <w:numPr>
          <w:ilvl w:val="3"/>
          <w:numId w:val="10"/>
        </w:numPr>
        <w:ind w:left="1701"/>
        <w:rPr>
          <w:color w:val="000000" w:themeColor="text1"/>
        </w:rPr>
      </w:pPr>
      <w:r w:rsidRPr="00B9609C">
        <w:rPr>
          <w:color w:val="000000" w:themeColor="text1"/>
        </w:rPr>
        <w:t>詢據行為人於接受本院訪談時</w:t>
      </w:r>
      <w:r w:rsidR="00977459" w:rsidRPr="00B9609C">
        <w:rPr>
          <w:color w:val="000000" w:themeColor="text1"/>
        </w:rPr>
        <w:t>表示，</w:t>
      </w:r>
      <w:r w:rsidRPr="00B9609C">
        <w:rPr>
          <w:color w:val="000000" w:themeColor="text1"/>
        </w:rPr>
        <w:t>我目前有1個室友（獄友），我自己照顧自己，室友30多歲，不會欺負我。如果有需要會寫報告向看守所主管說明。因為我跟主管難溝通，所以都用寫的等語</w:t>
      </w:r>
      <w:r w:rsidRPr="00B9609C">
        <w:rPr>
          <w:rFonts w:hint="eastAsia"/>
          <w:color w:val="000000" w:themeColor="text1"/>
        </w:rPr>
        <w:t>。</w:t>
      </w:r>
    </w:p>
    <w:p w:rsidR="00C25CC0" w:rsidRPr="00B9609C" w:rsidRDefault="00C25CC0" w:rsidP="00C25CC0">
      <w:pPr>
        <w:pStyle w:val="4"/>
        <w:numPr>
          <w:ilvl w:val="3"/>
          <w:numId w:val="10"/>
        </w:numPr>
        <w:ind w:left="1701"/>
        <w:rPr>
          <w:rFonts w:ascii="Times New Roman" w:hAnsi="Times New Roman"/>
          <w:color w:val="000000" w:themeColor="text1"/>
        </w:rPr>
      </w:pPr>
      <w:r w:rsidRPr="00B9609C">
        <w:rPr>
          <w:rFonts w:ascii="Times New Roman" w:hAnsi="Times New Roman"/>
          <w:color w:val="000000" w:themeColor="text1"/>
        </w:rPr>
        <w:t>徒刑之執行以使收容人復歸社會為目的，矯正機關提供之醫療處遇、心理輔導能否協助、修復收容人之社會關係，事關重大，例如本院</w:t>
      </w:r>
      <w:r w:rsidRPr="00B9609C">
        <w:rPr>
          <w:rFonts w:ascii="Times New Roman" w:hAnsi="Times New Roman"/>
          <w:color w:val="000000" w:themeColor="text1"/>
        </w:rPr>
        <w:t>108</w:t>
      </w:r>
      <w:r w:rsidRPr="00B9609C">
        <w:rPr>
          <w:rFonts w:ascii="Times New Roman" w:hAnsi="Times New Roman"/>
          <w:color w:val="000000" w:themeColor="text1"/>
        </w:rPr>
        <w:t>年</w:t>
      </w:r>
      <w:r w:rsidRPr="00B9609C">
        <w:rPr>
          <w:rFonts w:ascii="Times New Roman" w:hAnsi="Times New Roman"/>
          <w:color w:val="000000" w:themeColor="text1"/>
        </w:rPr>
        <w:t>3</w:t>
      </w:r>
      <w:r w:rsidRPr="00B9609C">
        <w:rPr>
          <w:rFonts w:ascii="Times New Roman" w:hAnsi="Times New Roman"/>
          <w:color w:val="000000" w:themeColor="text1"/>
        </w:rPr>
        <w:t>月</w:t>
      </w:r>
      <w:r w:rsidRPr="00B9609C">
        <w:rPr>
          <w:rFonts w:ascii="Times New Roman" w:hAnsi="Times New Roman"/>
          <w:color w:val="000000" w:themeColor="text1"/>
        </w:rPr>
        <w:t>11</w:t>
      </w:r>
      <w:r w:rsidRPr="00B9609C">
        <w:rPr>
          <w:rFonts w:ascii="Times New Roman" w:hAnsi="Times New Roman"/>
          <w:color w:val="000000" w:themeColor="text1"/>
        </w:rPr>
        <w:t>日履勘臺北監獄訪談收容人</w:t>
      </w:r>
      <w:r w:rsidRPr="00B9609C">
        <w:rPr>
          <w:rFonts w:ascii="Times New Roman" w:hAnsi="Times New Roman"/>
          <w:color w:val="000000" w:themeColor="text1"/>
        </w:rPr>
        <w:t>2457</w:t>
      </w:r>
      <w:r w:rsidRPr="00B9609C">
        <w:rPr>
          <w:rFonts w:ascii="Times New Roman" w:hAnsi="Times New Roman"/>
          <w:color w:val="000000" w:themeColor="text1"/>
        </w:rPr>
        <w:t>張</w:t>
      </w:r>
      <w:r w:rsidRPr="00B9609C">
        <w:rPr>
          <w:rFonts w:ascii="Times New Roman" w:hAnsi="Times New Roman" w:hint="eastAsia"/>
          <w:color w:val="000000" w:themeColor="text1"/>
        </w:rPr>
        <w:t>○○</w:t>
      </w:r>
      <w:r w:rsidRPr="00B9609C">
        <w:rPr>
          <w:rFonts w:ascii="Times New Roman" w:hAnsi="Times New Roman"/>
          <w:color w:val="000000" w:themeColor="text1"/>
        </w:rPr>
        <w:t>屬於聽障收容人，雖配住於</w:t>
      </w:r>
      <w:r w:rsidRPr="00B9609C">
        <w:rPr>
          <w:rFonts w:ascii="Times New Roman" w:hAnsi="Times New Roman"/>
          <w:b/>
          <w:color w:val="000000" w:themeColor="text1"/>
          <w:u w:val="single"/>
        </w:rPr>
        <w:t>舍房</w:t>
      </w:r>
      <w:r w:rsidRPr="00B9609C">
        <w:rPr>
          <w:rFonts w:ascii="Times New Roman" w:hAnsi="Times New Roman"/>
          <w:color w:val="000000" w:themeColor="text1"/>
        </w:rPr>
        <w:t>，但與他人溝通不易。</w:t>
      </w:r>
      <w:r w:rsidRPr="00B9609C">
        <w:rPr>
          <w:rFonts w:ascii="Times New Roman" w:hAnsi="Times New Roman" w:hint="eastAsia"/>
          <w:color w:val="000000" w:themeColor="text1"/>
        </w:rPr>
        <w:t>應評估</w:t>
      </w:r>
      <w:r w:rsidRPr="00B9609C">
        <w:rPr>
          <w:rFonts w:ascii="Times New Roman" w:hAnsi="Times New Roman"/>
          <w:color w:val="000000" w:themeColor="text1"/>
        </w:rPr>
        <w:t>協助於監內取得助聽器，或協助其學習手語。</w:t>
      </w:r>
    </w:p>
    <w:p w:rsidR="000D6145" w:rsidRPr="00B9609C" w:rsidRDefault="00C25CC0" w:rsidP="00C25CC0">
      <w:pPr>
        <w:pStyle w:val="4"/>
        <w:numPr>
          <w:ilvl w:val="3"/>
          <w:numId w:val="1"/>
        </w:numPr>
        <w:spacing w:line="400" w:lineRule="exact"/>
        <w:ind w:left="1701"/>
        <w:rPr>
          <w:rFonts w:ascii="Times New Roman" w:hAnsi="Times New Roman"/>
          <w:color w:val="000000" w:themeColor="text1"/>
        </w:rPr>
      </w:pPr>
      <w:r w:rsidRPr="00B9609C">
        <w:rPr>
          <w:rFonts w:ascii="Times New Roman" w:hAnsi="Times New Roman"/>
          <w:color w:val="000000" w:themeColor="text1"/>
        </w:rPr>
        <w:t>108</w:t>
      </w:r>
      <w:r w:rsidRPr="00B9609C">
        <w:rPr>
          <w:rFonts w:ascii="Times New Roman" w:hAnsi="Times New Roman"/>
          <w:color w:val="000000" w:themeColor="text1"/>
        </w:rPr>
        <w:t>年</w:t>
      </w:r>
      <w:r w:rsidRPr="00B9609C">
        <w:rPr>
          <w:rFonts w:ascii="Times New Roman" w:hAnsi="Times New Roman"/>
          <w:color w:val="000000" w:themeColor="text1"/>
        </w:rPr>
        <w:t>3</w:t>
      </w:r>
      <w:r w:rsidRPr="00B9609C">
        <w:rPr>
          <w:rFonts w:ascii="Times New Roman" w:hAnsi="Times New Roman"/>
          <w:color w:val="000000" w:themeColor="text1"/>
        </w:rPr>
        <w:t>月</w:t>
      </w:r>
      <w:r w:rsidRPr="00B9609C">
        <w:rPr>
          <w:rFonts w:ascii="Times New Roman" w:hAnsi="Times New Roman"/>
          <w:color w:val="000000" w:themeColor="text1"/>
        </w:rPr>
        <w:t>4</w:t>
      </w:r>
      <w:r w:rsidRPr="00B9609C">
        <w:rPr>
          <w:rFonts w:ascii="Times New Roman" w:hAnsi="Times New Roman"/>
          <w:color w:val="000000" w:themeColor="text1"/>
        </w:rPr>
        <w:t>日履勘臺北看守所訪談視障收容人：</w:t>
      </w:r>
      <w:r w:rsidR="000D6145" w:rsidRPr="00B9609C">
        <w:rPr>
          <w:rFonts w:ascii="Times New Roman" w:hAnsi="Times New Roman"/>
          <w:color w:val="000000" w:themeColor="text1"/>
        </w:rPr>
        <w:br w:type="page"/>
      </w:r>
    </w:p>
    <w:p w:rsidR="00C25CC0" w:rsidRPr="00B9609C" w:rsidRDefault="00C25CC0" w:rsidP="00C25CC0">
      <w:pPr>
        <w:pStyle w:val="4"/>
        <w:numPr>
          <w:ilvl w:val="0"/>
          <w:numId w:val="0"/>
        </w:numPr>
        <w:ind w:left="1701"/>
        <w:jc w:val="center"/>
        <w:rPr>
          <w:rFonts w:ascii="Times New Roman" w:hAnsi="Times New Roman"/>
          <w:color w:val="000000" w:themeColor="text1"/>
        </w:rPr>
      </w:pPr>
      <w:r w:rsidRPr="00B9609C">
        <w:rPr>
          <w:rFonts w:ascii="Times New Roman" w:hAnsi="Times New Roman"/>
          <w:noProof/>
          <w:color w:val="000000" w:themeColor="text1"/>
        </w:rPr>
        <w:lastRenderedPageBreak/>
        <w:drawing>
          <wp:inline distT="0" distB="0" distL="0" distR="0" wp14:anchorId="3BE07500" wp14:editId="2CF56422">
            <wp:extent cx="4327525" cy="2887980"/>
            <wp:effectExtent l="0" t="0" r="0" b="7620"/>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27525" cy="2887980"/>
                    </a:xfrm>
                    <a:prstGeom prst="rect">
                      <a:avLst/>
                    </a:prstGeom>
                    <a:noFill/>
                    <a:ln>
                      <a:noFill/>
                    </a:ln>
                  </pic:spPr>
                </pic:pic>
              </a:graphicData>
            </a:graphic>
          </wp:inline>
        </w:drawing>
      </w:r>
    </w:p>
    <w:p w:rsidR="00C25CC0" w:rsidRPr="00B9609C" w:rsidRDefault="00C25CC0" w:rsidP="00C25CC0">
      <w:pPr>
        <w:pStyle w:val="4"/>
        <w:numPr>
          <w:ilvl w:val="0"/>
          <w:numId w:val="0"/>
        </w:numPr>
        <w:ind w:left="1701"/>
        <w:rPr>
          <w:rFonts w:ascii="Times New Roman" w:hAnsi="Times New Roman"/>
          <w:color w:val="000000" w:themeColor="text1"/>
          <w:sz w:val="24"/>
          <w:szCs w:val="28"/>
        </w:rPr>
      </w:pPr>
      <w:r w:rsidRPr="00B9609C">
        <w:rPr>
          <w:rFonts w:ascii="Times New Roman" w:hAnsi="Times New Roman"/>
          <w:color w:val="000000" w:themeColor="text1"/>
          <w:sz w:val="24"/>
          <w:szCs w:val="28"/>
        </w:rPr>
        <w:t>圖</w:t>
      </w:r>
      <w:r w:rsidR="000D6145" w:rsidRPr="00B9609C">
        <w:rPr>
          <w:rFonts w:ascii="Times New Roman" w:hAnsi="Times New Roman" w:hint="eastAsia"/>
          <w:color w:val="000000" w:themeColor="text1"/>
          <w:sz w:val="24"/>
          <w:szCs w:val="28"/>
        </w:rPr>
        <w:t>1</w:t>
      </w:r>
      <w:r w:rsidRPr="00B9609C">
        <w:rPr>
          <w:rFonts w:ascii="Times New Roman" w:hAnsi="Times New Roman" w:hint="eastAsia"/>
          <w:color w:val="000000" w:themeColor="text1"/>
          <w:sz w:val="24"/>
          <w:szCs w:val="28"/>
        </w:rPr>
        <w:t>4</w:t>
      </w:r>
      <w:r w:rsidRPr="00B9609C">
        <w:rPr>
          <w:rFonts w:ascii="Times New Roman" w:hAnsi="Times New Roman"/>
          <w:color w:val="000000" w:themeColor="text1"/>
          <w:sz w:val="24"/>
          <w:szCs w:val="28"/>
        </w:rPr>
        <w:t xml:space="preserve"> </w:t>
      </w:r>
      <w:r w:rsidRPr="00B9609C">
        <w:rPr>
          <w:rFonts w:ascii="Times New Roman" w:hAnsi="Times New Roman" w:hint="eastAsia"/>
          <w:color w:val="000000" w:themeColor="text1"/>
          <w:sz w:val="24"/>
          <w:szCs w:val="28"/>
        </w:rPr>
        <w:t xml:space="preserve"> </w:t>
      </w:r>
      <w:r w:rsidRPr="00B9609C">
        <w:rPr>
          <w:rFonts w:ascii="Times New Roman" w:hAnsi="Times New Roman"/>
          <w:color w:val="000000" w:themeColor="text1"/>
          <w:sz w:val="24"/>
          <w:szCs w:val="28"/>
        </w:rPr>
        <w:t>調查委員履勘臺北看守所訪談視障收容人</w:t>
      </w:r>
    </w:p>
    <w:p w:rsidR="00C25CC0" w:rsidRPr="00B9609C" w:rsidRDefault="00C25CC0" w:rsidP="00C25CC0">
      <w:pPr>
        <w:pStyle w:val="4"/>
        <w:numPr>
          <w:ilvl w:val="0"/>
          <w:numId w:val="0"/>
        </w:numPr>
        <w:spacing w:afterLines="50" w:after="228"/>
        <w:ind w:left="1701"/>
        <w:rPr>
          <w:rFonts w:ascii="Times New Roman" w:hAnsi="Times New Roman"/>
          <w:color w:val="000000" w:themeColor="text1"/>
        </w:rPr>
      </w:pPr>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3</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4</w:t>
      </w:r>
      <w:r w:rsidRPr="00B9609C">
        <w:rPr>
          <w:rFonts w:ascii="Times New Roman" w:hAnsi="Times New Roman" w:hint="eastAsia"/>
          <w:color w:val="000000" w:themeColor="text1"/>
          <w:sz w:val="24"/>
          <w:szCs w:val="28"/>
        </w:rPr>
        <w:t>日履勘</w:t>
      </w:r>
      <w:r w:rsidRPr="00B9609C">
        <w:rPr>
          <w:rFonts w:ascii="Times New Roman" w:hAnsi="Times New Roman"/>
          <w:color w:val="000000" w:themeColor="text1"/>
          <w:sz w:val="24"/>
          <w:szCs w:val="28"/>
        </w:rPr>
        <w:t>臺北看守所</w:t>
      </w:r>
      <w:r w:rsidRPr="00B9609C">
        <w:rPr>
          <w:rFonts w:ascii="Times New Roman" w:hAnsi="Times New Roman" w:hint="eastAsia"/>
          <w:color w:val="000000" w:themeColor="text1"/>
          <w:sz w:val="24"/>
          <w:szCs w:val="28"/>
        </w:rPr>
        <w:t>攝。</w:t>
      </w:r>
    </w:p>
    <w:p w:rsidR="00C25CC0" w:rsidRPr="00B9609C" w:rsidRDefault="00C25CC0" w:rsidP="00C25CC0">
      <w:pPr>
        <w:pStyle w:val="4"/>
        <w:numPr>
          <w:ilvl w:val="3"/>
          <w:numId w:val="1"/>
        </w:numPr>
        <w:spacing w:line="400" w:lineRule="exact"/>
        <w:ind w:left="1701"/>
        <w:rPr>
          <w:rFonts w:ascii="Times New Roman" w:hAnsi="Times New Roman"/>
          <w:color w:val="000000" w:themeColor="text1"/>
        </w:rPr>
      </w:pPr>
      <w:r w:rsidRPr="00B9609C">
        <w:rPr>
          <w:rFonts w:ascii="Times New Roman" w:hAnsi="Times New Roman"/>
          <w:color w:val="000000" w:themeColor="text1"/>
        </w:rPr>
        <w:t>108</w:t>
      </w:r>
      <w:r w:rsidRPr="00B9609C">
        <w:rPr>
          <w:rFonts w:ascii="Times New Roman" w:hAnsi="Times New Roman"/>
          <w:color w:val="000000" w:themeColor="text1"/>
        </w:rPr>
        <w:t>年</w:t>
      </w:r>
      <w:r w:rsidRPr="00B9609C">
        <w:rPr>
          <w:rFonts w:ascii="Times New Roman" w:hAnsi="Times New Roman"/>
          <w:color w:val="000000" w:themeColor="text1"/>
        </w:rPr>
        <w:t>3</w:t>
      </w:r>
      <w:r w:rsidRPr="00B9609C">
        <w:rPr>
          <w:rFonts w:ascii="Times New Roman" w:hAnsi="Times New Roman"/>
          <w:color w:val="000000" w:themeColor="text1"/>
        </w:rPr>
        <w:t>月</w:t>
      </w:r>
      <w:r w:rsidRPr="00B9609C">
        <w:rPr>
          <w:rFonts w:ascii="Times New Roman" w:hAnsi="Times New Roman"/>
          <w:color w:val="000000" w:themeColor="text1"/>
        </w:rPr>
        <w:t>11</w:t>
      </w:r>
      <w:r w:rsidRPr="00B9609C">
        <w:rPr>
          <w:rFonts w:ascii="Times New Roman" w:hAnsi="Times New Roman"/>
          <w:color w:val="000000" w:themeColor="text1"/>
        </w:rPr>
        <w:t>日履勘臺北監獄訪談收容人</w:t>
      </w:r>
      <w:r w:rsidRPr="00B9609C">
        <w:rPr>
          <w:rFonts w:ascii="Times New Roman" w:hAnsi="Times New Roman"/>
          <w:color w:val="000000" w:themeColor="text1"/>
        </w:rPr>
        <w:t>1770</w:t>
      </w:r>
      <w:r w:rsidRPr="00B9609C">
        <w:rPr>
          <w:rFonts w:ascii="Times New Roman" w:hAnsi="Times New Roman"/>
          <w:color w:val="000000" w:themeColor="text1"/>
        </w:rPr>
        <w:t>吳</w:t>
      </w:r>
      <w:r w:rsidRPr="00B9609C">
        <w:rPr>
          <w:rFonts w:ascii="Times New Roman" w:hAnsi="Times New Roman" w:hint="eastAsia"/>
          <w:color w:val="000000" w:themeColor="text1"/>
        </w:rPr>
        <w:t>○○</w:t>
      </w:r>
      <w:r w:rsidRPr="00B9609C">
        <w:rPr>
          <w:rFonts w:ascii="Times New Roman" w:hAnsi="Times New Roman"/>
          <w:color w:val="000000" w:themeColor="text1"/>
        </w:rPr>
        <w:t>另發現，聽障（含重聽）收容人無法有效聽到廣播之內容。</w:t>
      </w:r>
    </w:p>
    <w:p w:rsidR="00C25CC0" w:rsidRPr="00B9609C" w:rsidRDefault="00C25CC0" w:rsidP="00C25CC0">
      <w:pPr>
        <w:pStyle w:val="3"/>
        <w:numPr>
          <w:ilvl w:val="0"/>
          <w:numId w:val="0"/>
        </w:numPr>
        <w:ind w:left="1361"/>
        <w:rPr>
          <w:rFonts w:ascii="Times New Roman" w:hAnsi="Times New Roman"/>
          <w:color w:val="000000" w:themeColor="text1"/>
        </w:rPr>
      </w:pPr>
    </w:p>
    <w:p w:rsidR="00C25CC0" w:rsidRPr="00B9609C" w:rsidRDefault="00C25CC0" w:rsidP="00C25CC0">
      <w:pPr>
        <w:pStyle w:val="3"/>
        <w:numPr>
          <w:ilvl w:val="0"/>
          <w:numId w:val="0"/>
        </w:numPr>
        <w:ind w:left="1361"/>
        <w:jc w:val="center"/>
        <w:rPr>
          <w:rFonts w:ascii="Times New Roman" w:hAnsi="Times New Roman"/>
          <w:color w:val="000000" w:themeColor="text1"/>
        </w:rPr>
      </w:pPr>
      <w:bookmarkStart w:id="6298" w:name="_Toc15735220"/>
      <w:bookmarkStart w:id="6299" w:name="_Toc16006147"/>
      <w:bookmarkStart w:id="6300" w:name="_Toc16071414"/>
      <w:bookmarkStart w:id="6301" w:name="_Toc18854719"/>
      <w:bookmarkStart w:id="6302" w:name="_Toc18856416"/>
      <w:bookmarkStart w:id="6303" w:name="_Toc18943207"/>
      <w:bookmarkStart w:id="6304" w:name="_Toc20991474"/>
      <w:bookmarkStart w:id="6305" w:name="_Toc21939031"/>
      <w:bookmarkStart w:id="6306" w:name="_Toc23588022"/>
      <w:bookmarkStart w:id="6307" w:name="_Toc23776702"/>
      <w:r w:rsidRPr="00B9609C">
        <w:rPr>
          <w:rFonts w:ascii="Times New Roman" w:hAnsi="Times New Roman"/>
          <w:bCs w:val="0"/>
          <w:noProof/>
          <w:color w:val="000000" w:themeColor="text1"/>
          <w:kern w:val="2"/>
          <w:sz w:val="24"/>
          <w:szCs w:val="24"/>
        </w:rPr>
        <w:drawing>
          <wp:inline distT="0" distB="0" distL="0" distR="0" wp14:anchorId="5D0F2BBD" wp14:editId="2A0DE520">
            <wp:extent cx="4320000" cy="2887200"/>
            <wp:effectExtent l="0" t="0" r="4445" b="8890"/>
            <wp:docPr id="6" name="圖片 6" descr="1080311監委履勘-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80311監委履勘-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20000" cy="2887200"/>
                    </a:xfrm>
                    <a:prstGeom prst="rect">
                      <a:avLst/>
                    </a:prstGeom>
                    <a:noFill/>
                    <a:ln>
                      <a:noFill/>
                    </a:ln>
                  </pic:spPr>
                </pic:pic>
              </a:graphicData>
            </a:graphic>
          </wp:inline>
        </w:drawing>
      </w:r>
      <w:bookmarkEnd w:id="6298"/>
      <w:bookmarkEnd w:id="6299"/>
      <w:bookmarkEnd w:id="6300"/>
      <w:bookmarkEnd w:id="6301"/>
      <w:bookmarkEnd w:id="6302"/>
      <w:bookmarkEnd w:id="6303"/>
      <w:bookmarkEnd w:id="6304"/>
      <w:bookmarkEnd w:id="6305"/>
      <w:bookmarkEnd w:id="6306"/>
      <w:bookmarkEnd w:id="6307"/>
    </w:p>
    <w:p w:rsidR="00C25CC0" w:rsidRPr="00B9609C" w:rsidRDefault="00C25CC0" w:rsidP="00C25CC0">
      <w:pPr>
        <w:pStyle w:val="3"/>
        <w:numPr>
          <w:ilvl w:val="0"/>
          <w:numId w:val="0"/>
        </w:numPr>
        <w:ind w:left="2161" w:hanging="800"/>
        <w:rPr>
          <w:rFonts w:ascii="Times New Roman" w:hAnsi="Times New Roman"/>
          <w:color w:val="000000" w:themeColor="text1"/>
          <w:sz w:val="24"/>
          <w:szCs w:val="28"/>
        </w:rPr>
      </w:pPr>
      <w:bookmarkStart w:id="6308" w:name="_Toc15735221"/>
      <w:bookmarkStart w:id="6309" w:name="_Toc16006148"/>
      <w:bookmarkStart w:id="6310" w:name="_Toc16071415"/>
      <w:bookmarkStart w:id="6311" w:name="_Toc18854720"/>
      <w:bookmarkStart w:id="6312" w:name="_Toc18856417"/>
      <w:bookmarkStart w:id="6313" w:name="_Toc18943208"/>
      <w:bookmarkStart w:id="6314" w:name="_Toc20991475"/>
      <w:bookmarkStart w:id="6315" w:name="_Toc21939032"/>
      <w:bookmarkStart w:id="6316" w:name="_Toc23588023"/>
      <w:bookmarkStart w:id="6317" w:name="_Toc23776703"/>
      <w:r w:rsidRPr="00B9609C">
        <w:rPr>
          <w:rFonts w:ascii="Times New Roman" w:hAnsi="Times New Roman"/>
          <w:color w:val="000000" w:themeColor="text1"/>
          <w:sz w:val="24"/>
          <w:szCs w:val="28"/>
        </w:rPr>
        <w:t>圖</w:t>
      </w:r>
      <w:r w:rsidR="000D6145" w:rsidRPr="00B9609C">
        <w:rPr>
          <w:rFonts w:ascii="Times New Roman" w:hAnsi="Times New Roman" w:hint="eastAsia"/>
          <w:color w:val="000000" w:themeColor="text1"/>
          <w:sz w:val="24"/>
          <w:szCs w:val="28"/>
        </w:rPr>
        <w:t>1</w:t>
      </w:r>
      <w:r w:rsidRPr="00B9609C">
        <w:rPr>
          <w:rFonts w:ascii="Times New Roman" w:hAnsi="Times New Roman" w:hint="eastAsia"/>
          <w:color w:val="000000" w:themeColor="text1"/>
          <w:sz w:val="24"/>
          <w:szCs w:val="28"/>
        </w:rPr>
        <w:t>5</w:t>
      </w:r>
      <w:r w:rsidRPr="00B9609C">
        <w:rPr>
          <w:rFonts w:ascii="Times New Roman" w:hAnsi="Times New Roman"/>
          <w:color w:val="000000" w:themeColor="text1"/>
          <w:sz w:val="24"/>
          <w:szCs w:val="28"/>
        </w:rPr>
        <w:t xml:space="preserve"> </w:t>
      </w:r>
      <w:r w:rsidRPr="00B9609C">
        <w:rPr>
          <w:rFonts w:ascii="Times New Roman" w:hAnsi="Times New Roman" w:hint="eastAsia"/>
          <w:color w:val="000000" w:themeColor="text1"/>
          <w:sz w:val="24"/>
          <w:szCs w:val="28"/>
        </w:rPr>
        <w:t xml:space="preserve"> </w:t>
      </w:r>
      <w:r w:rsidRPr="00B9609C">
        <w:rPr>
          <w:rFonts w:ascii="Times New Roman" w:hAnsi="Times New Roman"/>
          <w:color w:val="000000" w:themeColor="text1"/>
          <w:sz w:val="24"/>
          <w:szCs w:val="28"/>
        </w:rPr>
        <w:t>調查委員履勘臺北監獄收容療養環境</w:t>
      </w:r>
      <w:bookmarkEnd w:id="6308"/>
      <w:bookmarkEnd w:id="6309"/>
      <w:bookmarkEnd w:id="6310"/>
      <w:r w:rsidRPr="00B9609C">
        <w:rPr>
          <w:rFonts w:ascii="Times New Roman" w:hAnsi="Times New Roman"/>
          <w:color w:val="000000" w:themeColor="text1"/>
          <w:sz w:val="24"/>
          <w:szCs w:val="28"/>
        </w:rPr>
        <w:t>，典獄長說明收容環境改善現況</w:t>
      </w:r>
      <w:bookmarkEnd w:id="6311"/>
      <w:bookmarkEnd w:id="6312"/>
      <w:bookmarkEnd w:id="6313"/>
      <w:bookmarkEnd w:id="6314"/>
      <w:bookmarkEnd w:id="6315"/>
      <w:bookmarkEnd w:id="6316"/>
      <w:bookmarkEnd w:id="6317"/>
    </w:p>
    <w:p w:rsidR="00C25CC0" w:rsidRPr="00B9609C" w:rsidRDefault="00C25CC0" w:rsidP="00C25CC0">
      <w:pPr>
        <w:pStyle w:val="3"/>
        <w:numPr>
          <w:ilvl w:val="0"/>
          <w:numId w:val="0"/>
        </w:numPr>
        <w:ind w:left="1361"/>
        <w:rPr>
          <w:rFonts w:ascii="Times New Roman" w:hAnsi="Times New Roman"/>
          <w:color w:val="000000" w:themeColor="text1"/>
          <w:sz w:val="24"/>
          <w:szCs w:val="28"/>
        </w:rPr>
      </w:pPr>
      <w:bookmarkStart w:id="6318" w:name="_Toc16006149"/>
      <w:bookmarkStart w:id="6319" w:name="_Toc16071416"/>
      <w:bookmarkStart w:id="6320" w:name="_Toc18854721"/>
      <w:bookmarkStart w:id="6321" w:name="_Toc18856418"/>
      <w:bookmarkStart w:id="6322" w:name="_Toc18943209"/>
      <w:bookmarkStart w:id="6323" w:name="_Toc20991476"/>
      <w:bookmarkStart w:id="6324" w:name="_Toc21939033"/>
      <w:bookmarkStart w:id="6325" w:name="_Toc23588024"/>
      <w:bookmarkStart w:id="6326" w:name="_Toc23776704"/>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3</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11</w:t>
      </w:r>
      <w:r w:rsidRPr="00B9609C">
        <w:rPr>
          <w:rFonts w:ascii="Times New Roman" w:hAnsi="Times New Roman" w:hint="eastAsia"/>
          <w:color w:val="000000" w:themeColor="text1"/>
          <w:sz w:val="24"/>
          <w:szCs w:val="28"/>
        </w:rPr>
        <w:t>日履勘</w:t>
      </w:r>
      <w:r w:rsidRPr="00B9609C">
        <w:rPr>
          <w:rFonts w:ascii="Times New Roman" w:hAnsi="Times New Roman"/>
          <w:color w:val="000000" w:themeColor="text1"/>
          <w:sz w:val="24"/>
          <w:szCs w:val="28"/>
        </w:rPr>
        <w:t>臺北監獄</w:t>
      </w:r>
      <w:r w:rsidRPr="00B9609C">
        <w:rPr>
          <w:rFonts w:ascii="Times New Roman" w:hAnsi="Times New Roman" w:hint="eastAsia"/>
          <w:color w:val="000000" w:themeColor="text1"/>
          <w:sz w:val="24"/>
          <w:szCs w:val="28"/>
        </w:rPr>
        <w:t>攝</w:t>
      </w:r>
      <w:bookmarkEnd w:id="6318"/>
      <w:bookmarkEnd w:id="6319"/>
      <w:r w:rsidRPr="00B9609C">
        <w:rPr>
          <w:rFonts w:ascii="Times New Roman" w:hAnsi="Times New Roman" w:hint="eastAsia"/>
          <w:color w:val="000000" w:themeColor="text1"/>
          <w:sz w:val="24"/>
          <w:szCs w:val="28"/>
        </w:rPr>
        <w:t>。</w:t>
      </w:r>
      <w:bookmarkEnd w:id="6320"/>
      <w:bookmarkEnd w:id="6321"/>
      <w:bookmarkEnd w:id="6322"/>
      <w:bookmarkEnd w:id="6323"/>
      <w:bookmarkEnd w:id="6324"/>
      <w:bookmarkEnd w:id="6325"/>
      <w:bookmarkEnd w:id="6326"/>
    </w:p>
    <w:p w:rsidR="00C25CC0" w:rsidRPr="00B9609C" w:rsidRDefault="00C25CC0" w:rsidP="00C25CC0">
      <w:pPr>
        <w:pStyle w:val="4"/>
        <w:numPr>
          <w:ilvl w:val="3"/>
          <w:numId w:val="1"/>
        </w:numPr>
        <w:ind w:left="1701"/>
        <w:rPr>
          <w:color w:val="000000" w:themeColor="text1"/>
        </w:rPr>
      </w:pPr>
      <w:r w:rsidRPr="00B9609C">
        <w:rPr>
          <w:rFonts w:hint="eastAsia"/>
          <w:color w:val="000000" w:themeColor="text1"/>
        </w:rPr>
        <w:lastRenderedPageBreak/>
        <w:t>雲林第二監獄表示要申請社會局的手語資源協助與聽障收容人溝通，惟此無法解決日常生活需要：</w:t>
      </w:r>
      <w:r w:rsidRPr="00B9609C">
        <w:rPr>
          <w:rFonts w:hint="eastAsia"/>
          <w:color w:val="000000" w:themeColor="text1"/>
        </w:rPr>
        <w:br/>
      </w:r>
      <w:r w:rsidRPr="00B9609C">
        <w:rPr>
          <w:color w:val="000000" w:themeColor="text1"/>
          <w:shd w:val="pct15" w:color="auto" w:fill="FFFFFF"/>
        </w:rPr>
        <w:t>雲林第二監獄書面答</w:t>
      </w:r>
      <w:r w:rsidRPr="00B9609C">
        <w:rPr>
          <w:rFonts w:ascii="Times New Roman" w:hAnsi="Times New Roman" w:hint="eastAsia"/>
          <w:color w:val="000000" w:themeColor="text1"/>
          <w:shd w:val="pct15" w:color="auto" w:fill="FFFFFF"/>
        </w:rPr>
        <w:t>復</w:t>
      </w:r>
      <w:r w:rsidRPr="00B9609C">
        <w:rPr>
          <w:color w:val="000000" w:themeColor="text1"/>
        </w:rPr>
        <w:t>：該監收容人如有無法以言語溝通之情形，則利用文字、肢體語言溝通；若均無法以言語、文字、肢體語言溝通之收容人，則洽詢外界專業單位提供本監手語訓練等資源，俾利收容人在監處遇；相關資源除本監直接聯繫外，亦請熟悉是類資源之社會局協助轉介。」</w:t>
      </w:r>
    </w:p>
    <w:p w:rsidR="00C25CC0" w:rsidRPr="00B9609C" w:rsidRDefault="00C25CC0" w:rsidP="00C25CC0">
      <w:pPr>
        <w:pStyle w:val="3"/>
        <w:numPr>
          <w:ilvl w:val="0"/>
          <w:numId w:val="0"/>
        </w:numPr>
        <w:ind w:left="1361"/>
        <w:jc w:val="center"/>
        <w:rPr>
          <w:rFonts w:ascii="Times New Roman" w:hAnsi="Times New Roman"/>
          <w:color w:val="000000" w:themeColor="text1"/>
        </w:rPr>
      </w:pPr>
      <w:bookmarkStart w:id="6327" w:name="_Toc15735222"/>
      <w:bookmarkStart w:id="6328" w:name="_Toc16006150"/>
      <w:bookmarkStart w:id="6329" w:name="_Toc16071417"/>
      <w:bookmarkStart w:id="6330" w:name="_Toc18854722"/>
      <w:bookmarkStart w:id="6331" w:name="_Toc18856419"/>
      <w:bookmarkStart w:id="6332" w:name="_Toc18943210"/>
      <w:bookmarkStart w:id="6333" w:name="_Toc20991477"/>
      <w:bookmarkStart w:id="6334" w:name="_Toc21939034"/>
      <w:bookmarkStart w:id="6335" w:name="_Toc23588025"/>
      <w:bookmarkStart w:id="6336" w:name="_Toc23776705"/>
      <w:r w:rsidRPr="00B9609C">
        <w:rPr>
          <w:rFonts w:ascii="Times New Roman" w:hAnsi="Times New Roman"/>
          <w:bCs w:val="0"/>
          <w:noProof/>
          <w:color w:val="000000" w:themeColor="text1"/>
          <w:kern w:val="2"/>
          <w:sz w:val="28"/>
          <w:szCs w:val="24"/>
        </w:rPr>
        <w:drawing>
          <wp:inline distT="0" distB="0" distL="0" distR="0" wp14:anchorId="721BD2F1" wp14:editId="30784AFB">
            <wp:extent cx="4320000" cy="2869200"/>
            <wp:effectExtent l="0" t="0" r="4445" b="7620"/>
            <wp:docPr id="7" name="圖片 7" descr="D:\UL2P_DATA\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D:\UL2P_DATA\Desktop\3.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20000" cy="2869200"/>
                    </a:xfrm>
                    <a:prstGeom prst="rect">
                      <a:avLst/>
                    </a:prstGeom>
                    <a:noFill/>
                    <a:ln>
                      <a:noFill/>
                    </a:ln>
                  </pic:spPr>
                </pic:pic>
              </a:graphicData>
            </a:graphic>
          </wp:inline>
        </w:drawing>
      </w:r>
      <w:bookmarkEnd w:id="6327"/>
      <w:bookmarkEnd w:id="6328"/>
      <w:bookmarkEnd w:id="6329"/>
      <w:bookmarkEnd w:id="6330"/>
      <w:bookmarkEnd w:id="6331"/>
      <w:bookmarkEnd w:id="6332"/>
      <w:bookmarkEnd w:id="6333"/>
      <w:bookmarkEnd w:id="6334"/>
      <w:bookmarkEnd w:id="6335"/>
      <w:bookmarkEnd w:id="6336"/>
    </w:p>
    <w:p w:rsidR="00C25CC0" w:rsidRPr="00B9609C" w:rsidRDefault="00C25CC0" w:rsidP="00C25CC0">
      <w:pPr>
        <w:pStyle w:val="3"/>
        <w:numPr>
          <w:ilvl w:val="0"/>
          <w:numId w:val="0"/>
        </w:numPr>
        <w:ind w:left="1361"/>
        <w:rPr>
          <w:rFonts w:ascii="Times New Roman" w:hAnsi="Times New Roman"/>
          <w:color w:val="000000" w:themeColor="text1"/>
          <w:sz w:val="24"/>
          <w:szCs w:val="28"/>
        </w:rPr>
      </w:pPr>
      <w:bookmarkStart w:id="6337" w:name="_Toc15735223"/>
      <w:bookmarkStart w:id="6338" w:name="_Toc16006151"/>
      <w:bookmarkStart w:id="6339" w:name="_Toc16071418"/>
      <w:bookmarkStart w:id="6340" w:name="_Toc18854723"/>
      <w:bookmarkStart w:id="6341" w:name="_Toc18856420"/>
      <w:bookmarkStart w:id="6342" w:name="_Toc18943211"/>
      <w:bookmarkStart w:id="6343" w:name="_Toc20991478"/>
      <w:bookmarkStart w:id="6344" w:name="_Toc21939035"/>
      <w:bookmarkStart w:id="6345" w:name="_Toc23588026"/>
      <w:bookmarkStart w:id="6346" w:name="_Toc23776706"/>
      <w:r w:rsidRPr="00B9609C">
        <w:rPr>
          <w:rFonts w:ascii="Times New Roman" w:hAnsi="Times New Roman"/>
          <w:color w:val="000000" w:themeColor="text1"/>
          <w:sz w:val="24"/>
          <w:szCs w:val="28"/>
        </w:rPr>
        <w:t>圖</w:t>
      </w:r>
      <w:r w:rsidR="000D6145" w:rsidRPr="00B9609C">
        <w:rPr>
          <w:rFonts w:ascii="Times New Roman" w:hAnsi="Times New Roman" w:hint="eastAsia"/>
          <w:color w:val="000000" w:themeColor="text1"/>
          <w:sz w:val="24"/>
          <w:szCs w:val="28"/>
        </w:rPr>
        <w:t>1</w:t>
      </w:r>
      <w:r w:rsidRPr="00B9609C">
        <w:rPr>
          <w:rFonts w:ascii="Times New Roman" w:hAnsi="Times New Roman" w:hint="eastAsia"/>
          <w:color w:val="000000" w:themeColor="text1"/>
          <w:sz w:val="24"/>
          <w:szCs w:val="28"/>
        </w:rPr>
        <w:t>6</w:t>
      </w:r>
      <w:r w:rsidRPr="00B9609C">
        <w:rPr>
          <w:rFonts w:ascii="Times New Roman" w:hAnsi="Times New Roman"/>
          <w:color w:val="000000" w:themeColor="text1"/>
          <w:sz w:val="24"/>
          <w:szCs w:val="28"/>
        </w:rPr>
        <w:t xml:space="preserve"> </w:t>
      </w:r>
      <w:r w:rsidRPr="00B9609C">
        <w:rPr>
          <w:rFonts w:ascii="Times New Roman" w:hAnsi="Times New Roman" w:hint="eastAsia"/>
          <w:color w:val="000000" w:themeColor="text1"/>
          <w:sz w:val="24"/>
          <w:szCs w:val="28"/>
        </w:rPr>
        <w:t xml:space="preserve"> </w:t>
      </w:r>
      <w:r w:rsidRPr="00B9609C">
        <w:rPr>
          <w:rFonts w:ascii="Times New Roman" w:hAnsi="Times New Roman"/>
          <w:color w:val="000000" w:themeColor="text1"/>
          <w:sz w:val="24"/>
          <w:szCs w:val="28"/>
        </w:rPr>
        <w:t>調查委員履勘雲林第二監獄訪談身心障礙收容人</w:t>
      </w:r>
      <w:bookmarkEnd w:id="6337"/>
      <w:bookmarkEnd w:id="6338"/>
      <w:bookmarkEnd w:id="6339"/>
      <w:bookmarkEnd w:id="6340"/>
      <w:bookmarkEnd w:id="6341"/>
      <w:bookmarkEnd w:id="6342"/>
      <w:bookmarkEnd w:id="6343"/>
      <w:bookmarkEnd w:id="6344"/>
      <w:bookmarkEnd w:id="6345"/>
      <w:bookmarkEnd w:id="6346"/>
    </w:p>
    <w:p w:rsidR="00C25CC0" w:rsidRPr="00B9609C" w:rsidRDefault="00C25CC0" w:rsidP="00C25CC0">
      <w:pPr>
        <w:pStyle w:val="3"/>
        <w:numPr>
          <w:ilvl w:val="0"/>
          <w:numId w:val="0"/>
        </w:numPr>
        <w:ind w:left="1361"/>
        <w:rPr>
          <w:rFonts w:ascii="Times New Roman" w:hAnsi="Times New Roman"/>
          <w:color w:val="000000" w:themeColor="text1"/>
          <w:sz w:val="24"/>
          <w:szCs w:val="28"/>
        </w:rPr>
      </w:pPr>
      <w:bookmarkStart w:id="6347" w:name="_Toc16006152"/>
      <w:bookmarkStart w:id="6348" w:name="_Toc16071419"/>
      <w:bookmarkStart w:id="6349" w:name="_Toc18854724"/>
      <w:bookmarkStart w:id="6350" w:name="_Toc18856421"/>
      <w:bookmarkStart w:id="6351" w:name="_Toc18943212"/>
      <w:bookmarkStart w:id="6352" w:name="_Toc20991479"/>
      <w:bookmarkStart w:id="6353" w:name="_Toc21939036"/>
      <w:bookmarkStart w:id="6354" w:name="_Toc23588027"/>
      <w:bookmarkStart w:id="6355" w:name="_Toc23776707"/>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4</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12</w:t>
      </w:r>
      <w:r w:rsidRPr="00B9609C">
        <w:rPr>
          <w:rFonts w:ascii="Times New Roman" w:hAnsi="Times New Roman" w:hint="eastAsia"/>
          <w:color w:val="000000" w:themeColor="text1"/>
          <w:sz w:val="24"/>
          <w:szCs w:val="28"/>
        </w:rPr>
        <w:t>日履勘</w:t>
      </w:r>
      <w:r w:rsidRPr="00B9609C">
        <w:rPr>
          <w:rFonts w:ascii="Times New Roman" w:hAnsi="Times New Roman"/>
          <w:color w:val="000000" w:themeColor="text1"/>
          <w:sz w:val="24"/>
          <w:szCs w:val="28"/>
        </w:rPr>
        <w:t>雲林第二監獄</w:t>
      </w:r>
      <w:r w:rsidRPr="00B9609C">
        <w:rPr>
          <w:rFonts w:ascii="Times New Roman" w:hAnsi="Times New Roman" w:hint="eastAsia"/>
          <w:color w:val="000000" w:themeColor="text1"/>
          <w:sz w:val="24"/>
          <w:szCs w:val="28"/>
        </w:rPr>
        <w:t>攝</w:t>
      </w:r>
      <w:bookmarkEnd w:id="6347"/>
      <w:bookmarkEnd w:id="6348"/>
      <w:r w:rsidRPr="00B9609C">
        <w:rPr>
          <w:rFonts w:ascii="Times New Roman" w:hAnsi="Times New Roman" w:hint="eastAsia"/>
          <w:color w:val="000000" w:themeColor="text1"/>
          <w:sz w:val="24"/>
          <w:szCs w:val="28"/>
        </w:rPr>
        <w:t>。</w:t>
      </w:r>
      <w:bookmarkEnd w:id="6349"/>
      <w:bookmarkEnd w:id="6350"/>
      <w:bookmarkEnd w:id="6351"/>
      <w:bookmarkEnd w:id="6352"/>
      <w:bookmarkEnd w:id="6353"/>
      <w:bookmarkEnd w:id="6354"/>
      <w:bookmarkEnd w:id="6355"/>
    </w:p>
    <w:p w:rsidR="00C25CC0" w:rsidRPr="00B9609C" w:rsidRDefault="00C25CC0" w:rsidP="00C25CC0">
      <w:pPr>
        <w:pStyle w:val="3"/>
        <w:numPr>
          <w:ilvl w:val="0"/>
          <w:numId w:val="0"/>
        </w:numPr>
        <w:ind w:left="1361"/>
        <w:rPr>
          <w:rFonts w:ascii="Times New Roman" w:hAnsi="Times New Roman"/>
          <w:color w:val="000000" w:themeColor="text1"/>
        </w:rPr>
      </w:pPr>
    </w:p>
    <w:p w:rsidR="00C25CC0" w:rsidRPr="00B9609C" w:rsidRDefault="00C25CC0" w:rsidP="00C25CC0">
      <w:pPr>
        <w:pStyle w:val="4"/>
        <w:numPr>
          <w:ilvl w:val="3"/>
          <w:numId w:val="1"/>
        </w:numPr>
        <w:ind w:left="1701"/>
        <w:rPr>
          <w:rFonts w:ascii="Times New Roman" w:hAnsi="Times New Roman"/>
          <w:color w:val="000000" w:themeColor="text1"/>
        </w:rPr>
      </w:pPr>
      <w:r w:rsidRPr="00B9609C">
        <w:rPr>
          <w:rFonts w:ascii="Times New Roman" w:hAnsi="Times New Roman" w:hint="eastAsia"/>
          <w:color w:val="000000" w:themeColor="text1"/>
        </w:rPr>
        <w:t>履勘</w:t>
      </w:r>
      <w:r w:rsidRPr="00B9609C">
        <w:rPr>
          <w:rFonts w:ascii="Times New Roman" w:hAnsi="Times New Roman"/>
          <w:color w:val="000000" w:themeColor="text1"/>
        </w:rPr>
        <w:t>嘉義監獄</w:t>
      </w:r>
      <w:r w:rsidRPr="00B9609C">
        <w:rPr>
          <w:rFonts w:ascii="Times New Roman" w:hAnsi="Times New Roman" w:hint="eastAsia"/>
          <w:color w:val="000000" w:themeColor="text1"/>
        </w:rPr>
        <w:t>發現在獄中才</w:t>
      </w:r>
      <w:r w:rsidR="00810316" w:rsidRPr="00B9609C">
        <w:rPr>
          <w:rFonts w:ascii="Times New Roman" w:hAnsi="Times New Roman" w:hint="eastAsia"/>
          <w:color w:val="000000" w:themeColor="text1"/>
        </w:rPr>
        <w:t>完全失去視力的收容人，被收容於病監，靠受刑人服務員協助日常生活</w:t>
      </w:r>
      <w:r w:rsidRPr="00B9609C">
        <w:rPr>
          <w:rFonts w:ascii="Times New Roman" w:hAnsi="Times New Roman"/>
          <w:color w:val="000000" w:themeColor="text1"/>
        </w:rPr>
        <w:t>：針對視障收容人，該監允應提供有聲書令其與外界接觸、設置導盲磚協助練習及</w:t>
      </w:r>
      <w:r w:rsidRPr="00B9609C">
        <w:rPr>
          <w:rFonts w:ascii="Times New Roman" w:hAnsi="Times New Roman" w:hint="eastAsia"/>
          <w:color w:val="000000" w:themeColor="text1"/>
        </w:rPr>
        <w:t>定向行動，視障的生活重建</w:t>
      </w:r>
      <w:r w:rsidRPr="00B9609C">
        <w:rPr>
          <w:rFonts w:ascii="Times New Roman" w:hAnsi="Times New Roman"/>
          <w:color w:val="000000" w:themeColor="text1"/>
        </w:rPr>
        <w:t>，俾利出監後可以復歸社會。</w:t>
      </w:r>
    </w:p>
    <w:p w:rsidR="00C25CC0" w:rsidRPr="00B9609C" w:rsidRDefault="00C25CC0" w:rsidP="00C25CC0">
      <w:pPr>
        <w:pStyle w:val="4"/>
        <w:numPr>
          <w:ilvl w:val="0"/>
          <w:numId w:val="0"/>
        </w:numPr>
        <w:ind w:left="1701"/>
        <w:rPr>
          <w:rFonts w:ascii="Times New Roman" w:hAnsi="Times New Roman"/>
          <w:color w:val="000000" w:themeColor="text1"/>
        </w:rPr>
      </w:pPr>
    </w:p>
    <w:p w:rsidR="00C25CC0" w:rsidRPr="00B9609C" w:rsidRDefault="00C25CC0" w:rsidP="00C25CC0">
      <w:pPr>
        <w:pStyle w:val="4"/>
        <w:numPr>
          <w:ilvl w:val="0"/>
          <w:numId w:val="0"/>
        </w:numPr>
        <w:ind w:left="1701"/>
        <w:jc w:val="center"/>
        <w:rPr>
          <w:rFonts w:ascii="Times New Roman" w:hAnsi="Times New Roman"/>
          <w:color w:val="000000" w:themeColor="text1"/>
        </w:rPr>
      </w:pPr>
      <w:r w:rsidRPr="00B9609C">
        <w:rPr>
          <w:rFonts w:ascii="Times New Roman" w:hAnsi="Times New Roman"/>
          <w:noProof/>
          <w:color w:val="000000" w:themeColor="text1"/>
        </w:rPr>
        <w:lastRenderedPageBreak/>
        <w:drawing>
          <wp:inline distT="0" distB="0" distL="0" distR="0" wp14:anchorId="11E15A86" wp14:editId="0D5A8A45">
            <wp:extent cx="4320000" cy="2880000"/>
            <wp:effectExtent l="0" t="0" r="4445"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20000" cy="2880000"/>
                    </a:xfrm>
                    <a:prstGeom prst="rect">
                      <a:avLst/>
                    </a:prstGeom>
                    <a:noFill/>
                  </pic:spPr>
                </pic:pic>
              </a:graphicData>
            </a:graphic>
          </wp:inline>
        </w:drawing>
      </w:r>
    </w:p>
    <w:p w:rsidR="00C25CC0" w:rsidRPr="00B9609C" w:rsidRDefault="00C25CC0" w:rsidP="00C25CC0">
      <w:pPr>
        <w:pStyle w:val="4"/>
        <w:numPr>
          <w:ilvl w:val="0"/>
          <w:numId w:val="0"/>
        </w:numPr>
        <w:ind w:left="2501" w:hanging="800"/>
        <w:rPr>
          <w:rFonts w:ascii="Times New Roman" w:hAnsi="Times New Roman"/>
          <w:color w:val="000000" w:themeColor="text1"/>
          <w:sz w:val="24"/>
          <w:szCs w:val="28"/>
        </w:rPr>
      </w:pPr>
      <w:r w:rsidRPr="00B9609C">
        <w:rPr>
          <w:rFonts w:ascii="Times New Roman" w:hAnsi="Times New Roman"/>
          <w:color w:val="000000" w:themeColor="text1"/>
          <w:sz w:val="24"/>
          <w:szCs w:val="28"/>
        </w:rPr>
        <w:t>圖</w:t>
      </w:r>
      <w:r w:rsidR="000D6145" w:rsidRPr="00B9609C">
        <w:rPr>
          <w:rFonts w:ascii="Times New Roman" w:hAnsi="Times New Roman" w:hint="eastAsia"/>
          <w:color w:val="000000" w:themeColor="text1"/>
          <w:sz w:val="24"/>
          <w:szCs w:val="28"/>
        </w:rPr>
        <w:t>1</w:t>
      </w:r>
      <w:r w:rsidRPr="00B9609C">
        <w:rPr>
          <w:rFonts w:ascii="Times New Roman" w:hAnsi="Times New Roman" w:hint="eastAsia"/>
          <w:color w:val="000000" w:themeColor="text1"/>
          <w:sz w:val="24"/>
          <w:szCs w:val="28"/>
        </w:rPr>
        <w:t>7</w:t>
      </w:r>
      <w:r w:rsidRPr="00B9609C">
        <w:rPr>
          <w:rFonts w:ascii="Times New Roman" w:hAnsi="Times New Roman"/>
          <w:color w:val="000000" w:themeColor="text1"/>
          <w:sz w:val="24"/>
          <w:szCs w:val="28"/>
        </w:rPr>
        <w:t xml:space="preserve"> </w:t>
      </w:r>
      <w:r w:rsidRPr="00B9609C">
        <w:rPr>
          <w:rFonts w:ascii="Times New Roman" w:hAnsi="Times New Roman" w:hint="eastAsia"/>
          <w:color w:val="000000" w:themeColor="text1"/>
          <w:sz w:val="24"/>
          <w:szCs w:val="28"/>
        </w:rPr>
        <w:t xml:space="preserve"> </w:t>
      </w:r>
      <w:r w:rsidRPr="00B9609C">
        <w:rPr>
          <w:rFonts w:ascii="Times New Roman" w:hAnsi="Times New Roman"/>
          <w:color w:val="000000" w:themeColor="text1"/>
          <w:sz w:val="24"/>
          <w:szCs w:val="28"/>
        </w:rPr>
        <w:t>調查委員履勘嘉義監獄訪談身障收容人（視能障礙）在監生活情形</w:t>
      </w:r>
    </w:p>
    <w:p w:rsidR="00175552" w:rsidRPr="00B9609C" w:rsidRDefault="00C25CC0" w:rsidP="00175552">
      <w:pPr>
        <w:pStyle w:val="4"/>
        <w:numPr>
          <w:ilvl w:val="0"/>
          <w:numId w:val="0"/>
        </w:numPr>
        <w:ind w:left="2661" w:hanging="960"/>
        <w:rPr>
          <w:rFonts w:ascii="Times New Roman" w:hAnsi="Times New Roman"/>
          <w:color w:val="000000" w:themeColor="text1"/>
          <w:sz w:val="24"/>
          <w:szCs w:val="28"/>
        </w:rPr>
      </w:pPr>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4</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12</w:t>
      </w:r>
      <w:r w:rsidRPr="00B9609C">
        <w:rPr>
          <w:rFonts w:ascii="Times New Roman" w:hAnsi="Times New Roman" w:hint="eastAsia"/>
          <w:color w:val="000000" w:themeColor="text1"/>
          <w:sz w:val="24"/>
          <w:szCs w:val="28"/>
        </w:rPr>
        <w:t>日履勘</w:t>
      </w:r>
      <w:r w:rsidRPr="00B9609C">
        <w:rPr>
          <w:rFonts w:ascii="Times New Roman" w:hAnsi="Times New Roman"/>
          <w:color w:val="000000" w:themeColor="text1"/>
          <w:sz w:val="24"/>
          <w:szCs w:val="28"/>
        </w:rPr>
        <w:t>嘉義監獄</w:t>
      </w:r>
      <w:r w:rsidRPr="00B9609C">
        <w:rPr>
          <w:rFonts w:ascii="Times New Roman" w:hAnsi="Times New Roman" w:hint="eastAsia"/>
          <w:color w:val="000000" w:themeColor="text1"/>
          <w:sz w:val="24"/>
          <w:szCs w:val="28"/>
        </w:rPr>
        <w:t>攝。</w:t>
      </w:r>
    </w:p>
    <w:p w:rsidR="00175552" w:rsidRPr="00B9609C" w:rsidRDefault="00175552" w:rsidP="00175552">
      <w:pPr>
        <w:pStyle w:val="4"/>
        <w:numPr>
          <w:ilvl w:val="0"/>
          <w:numId w:val="0"/>
        </w:numPr>
        <w:ind w:left="2661" w:hanging="960"/>
        <w:rPr>
          <w:rFonts w:ascii="Times New Roman" w:hAnsi="Times New Roman"/>
          <w:color w:val="000000" w:themeColor="text1"/>
          <w:sz w:val="24"/>
          <w:szCs w:val="28"/>
        </w:rPr>
      </w:pPr>
    </w:p>
    <w:p w:rsidR="00C25CC0" w:rsidRPr="00B9609C" w:rsidRDefault="00C25CC0" w:rsidP="00175552">
      <w:pPr>
        <w:pStyle w:val="4"/>
        <w:numPr>
          <w:ilvl w:val="0"/>
          <w:numId w:val="0"/>
        </w:numPr>
        <w:ind w:left="2661" w:hanging="960"/>
        <w:rPr>
          <w:rFonts w:ascii="Times New Roman" w:hAnsi="Times New Roman"/>
          <w:color w:val="000000" w:themeColor="text1"/>
          <w:sz w:val="28"/>
          <w:szCs w:val="28"/>
        </w:rPr>
      </w:pPr>
      <w:r w:rsidRPr="00B9609C">
        <w:rPr>
          <w:rFonts w:ascii="Times New Roman" w:hAnsi="Times New Roman"/>
          <w:noProof/>
          <w:color w:val="000000" w:themeColor="text1"/>
          <w:sz w:val="28"/>
          <w:szCs w:val="28"/>
        </w:rPr>
        <w:drawing>
          <wp:inline distT="0" distB="0" distL="0" distR="0" wp14:anchorId="65772665" wp14:editId="2708ECC6">
            <wp:extent cx="4320000" cy="2865600"/>
            <wp:effectExtent l="0" t="0" r="4445"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20000" cy="2865600"/>
                    </a:xfrm>
                    <a:prstGeom prst="rect">
                      <a:avLst/>
                    </a:prstGeom>
                    <a:noFill/>
                  </pic:spPr>
                </pic:pic>
              </a:graphicData>
            </a:graphic>
          </wp:inline>
        </w:drawing>
      </w:r>
    </w:p>
    <w:p w:rsidR="00C25CC0" w:rsidRPr="00B9609C" w:rsidRDefault="00C25CC0" w:rsidP="00C25CC0">
      <w:pPr>
        <w:pStyle w:val="4"/>
        <w:numPr>
          <w:ilvl w:val="0"/>
          <w:numId w:val="0"/>
        </w:numPr>
        <w:ind w:left="2661" w:hanging="960"/>
        <w:rPr>
          <w:rFonts w:ascii="Times New Roman" w:hAnsi="Times New Roman"/>
          <w:color w:val="000000" w:themeColor="text1"/>
          <w:sz w:val="24"/>
          <w:szCs w:val="28"/>
        </w:rPr>
      </w:pPr>
      <w:r w:rsidRPr="00B9609C">
        <w:rPr>
          <w:rFonts w:ascii="Times New Roman" w:hAnsi="Times New Roman"/>
          <w:color w:val="000000" w:themeColor="text1"/>
          <w:sz w:val="24"/>
          <w:szCs w:val="28"/>
        </w:rPr>
        <w:t>圖</w:t>
      </w:r>
      <w:r w:rsidR="000D6145" w:rsidRPr="00B9609C">
        <w:rPr>
          <w:rFonts w:ascii="Times New Roman" w:hAnsi="Times New Roman" w:hint="eastAsia"/>
          <w:color w:val="000000" w:themeColor="text1"/>
          <w:sz w:val="24"/>
          <w:szCs w:val="28"/>
        </w:rPr>
        <w:t>1</w:t>
      </w:r>
      <w:r w:rsidRPr="00B9609C">
        <w:rPr>
          <w:rFonts w:ascii="Times New Roman" w:hAnsi="Times New Roman" w:hint="eastAsia"/>
          <w:color w:val="000000" w:themeColor="text1"/>
          <w:sz w:val="24"/>
          <w:szCs w:val="28"/>
        </w:rPr>
        <w:t>8</w:t>
      </w:r>
      <w:r w:rsidRPr="00B9609C">
        <w:rPr>
          <w:rFonts w:ascii="Times New Roman" w:hAnsi="Times New Roman"/>
          <w:color w:val="000000" w:themeColor="text1"/>
          <w:sz w:val="24"/>
          <w:szCs w:val="28"/>
        </w:rPr>
        <w:t xml:space="preserve"> </w:t>
      </w:r>
      <w:r w:rsidRPr="00B9609C">
        <w:rPr>
          <w:rFonts w:ascii="Times New Roman" w:hAnsi="Times New Roman" w:hint="eastAsia"/>
          <w:color w:val="000000" w:themeColor="text1"/>
          <w:sz w:val="24"/>
          <w:szCs w:val="28"/>
        </w:rPr>
        <w:t xml:space="preserve"> </w:t>
      </w:r>
      <w:r w:rsidRPr="00B9609C">
        <w:rPr>
          <w:rFonts w:ascii="Times New Roman" w:hAnsi="Times New Roman"/>
          <w:color w:val="000000" w:themeColor="text1"/>
          <w:sz w:val="24"/>
          <w:szCs w:val="28"/>
        </w:rPr>
        <w:t>調查委員履勘嘉義監獄訪談身障收容人在監生活情形</w:t>
      </w:r>
    </w:p>
    <w:p w:rsidR="00C25CC0" w:rsidRPr="00B9609C" w:rsidRDefault="00C25CC0" w:rsidP="00C25CC0">
      <w:pPr>
        <w:pStyle w:val="4"/>
        <w:numPr>
          <w:ilvl w:val="0"/>
          <w:numId w:val="0"/>
        </w:numPr>
        <w:ind w:left="2661" w:hanging="960"/>
        <w:rPr>
          <w:rFonts w:ascii="Times New Roman" w:hAnsi="Times New Roman"/>
          <w:color w:val="000000" w:themeColor="text1"/>
          <w:sz w:val="24"/>
          <w:szCs w:val="28"/>
        </w:rPr>
      </w:pPr>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4</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12</w:t>
      </w:r>
      <w:r w:rsidRPr="00B9609C">
        <w:rPr>
          <w:rFonts w:ascii="Times New Roman" w:hAnsi="Times New Roman" w:hint="eastAsia"/>
          <w:color w:val="000000" w:themeColor="text1"/>
          <w:sz w:val="24"/>
          <w:szCs w:val="28"/>
        </w:rPr>
        <w:t>日履勘</w:t>
      </w:r>
      <w:r w:rsidRPr="00B9609C">
        <w:rPr>
          <w:rFonts w:ascii="Times New Roman" w:hAnsi="Times New Roman"/>
          <w:color w:val="000000" w:themeColor="text1"/>
          <w:sz w:val="24"/>
          <w:szCs w:val="28"/>
        </w:rPr>
        <w:t>嘉義監獄</w:t>
      </w:r>
      <w:r w:rsidRPr="00B9609C">
        <w:rPr>
          <w:rFonts w:ascii="Times New Roman" w:hAnsi="Times New Roman" w:hint="eastAsia"/>
          <w:color w:val="000000" w:themeColor="text1"/>
          <w:sz w:val="24"/>
          <w:szCs w:val="28"/>
        </w:rPr>
        <w:t>攝。</w:t>
      </w:r>
    </w:p>
    <w:p w:rsidR="00C25CC0" w:rsidRPr="00B9609C" w:rsidRDefault="00C25CC0" w:rsidP="00C25CC0">
      <w:pPr>
        <w:pStyle w:val="4"/>
        <w:numPr>
          <w:ilvl w:val="0"/>
          <w:numId w:val="0"/>
        </w:numPr>
        <w:ind w:left="2661" w:hanging="960"/>
        <w:rPr>
          <w:rFonts w:ascii="Times New Roman" w:hAnsi="Times New Roman"/>
          <w:color w:val="000000" w:themeColor="text1"/>
        </w:rPr>
      </w:pPr>
    </w:p>
    <w:p w:rsidR="00C25CC0" w:rsidRPr="00B9609C" w:rsidRDefault="00C25CC0" w:rsidP="00C25CC0">
      <w:pPr>
        <w:pStyle w:val="3"/>
        <w:rPr>
          <w:b/>
          <w:color w:val="000000" w:themeColor="text1"/>
        </w:rPr>
      </w:pPr>
      <w:bookmarkStart w:id="6356" w:name="_Toc15735224"/>
      <w:bookmarkStart w:id="6357" w:name="_Toc16006153"/>
      <w:bookmarkStart w:id="6358" w:name="_Toc16071420"/>
      <w:bookmarkStart w:id="6359" w:name="_Toc18854725"/>
      <w:bookmarkStart w:id="6360" w:name="_Toc18856422"/>
      <w:bookmarkStart w:id="6361" w:name="_Toc18943213"/>
      <w:bookmarkStart w:id="6362" w:name="_Toc20991480"/>
      <w:bookmarkStart w:id="6363" w:name="_Toc21939037"/>
      <w:bookmarkStart w:id="6364" w:name="_Toc23588028"/>
      <w:bookmarkStart w:id="6365" w:name="_Toc23776708"/>
      <w:r w:rsidRPr="00B9609C">
        <w:rPr>
          <w:color w:val="000000" w:themeColor="text1"/>
        </w:rPr>
        <w:t>綜上，</w:t>
      </w:r>
      <w:r w:rsidRPr="00B9609C">
        <w:rPr>
          <w:rFonts w:hint="eastAsia"/>
          <w:color w:val="000000" w:themeColor="text1"/>
        </w:rPr>
        <w:t>各矯正機關欠缺對身心障礙者收容人之協助措施，例如</w:t>
      </w:r>
      <w:r w:rsidRPr="00B9609C">
        <w:rPr>
          <w:color w:val="000000" w:themeColor="text1"/>
        </w:rPr>
        <w:t>聽覺障礙者</w:t>
      </w:r>
      <w:r w:rsidRPr="00B9609C">
        <w:rPr>
          <w:rFonts w:hint="eastAsia"/>
          <w:color w:val="000000" w:themeColor="text1"/>
        </w:rPr>
        <w:t>之助聽器、視覺障礙者之定向訓練</w:t>
      </w:r>
      <w:r w:rsidRPr="00B9609C">
        <w:rPr>
          <w:color w:val="000000" w:themeColor="text1"/>
        </w:rPr>
        <w:t>；另矯正機關目前仍欠缺對身心障礙</w:t>
      </w:r>
      <w:r w:rsidRPr="00B9609C">
        <w:rPr>
          <w:color w:val="000000" w:themeColor="text1"/>
        </w:rPr>
        <w:lastRenderedPageBreak/>
        <w:t>者服務之統計數據，均與身心障礙者權利公約之規定意旨有悖，亟待法務部督同所屬共同研商策進，以落實身心障礙者權利公約之規定。</w:t>
      </w:r>
      <w:bookmarkEnd w:id="6356"/>
      <w:bookmarkEnd w:id="6357"/>
      <w:bookmarkEnd w:id="6358"/>
      <w:bookmarkEnd w:id="6359"/>
      <w:bookmarkEnd w:id="6360"/>
      <w:bookmarkEnd w:id="6361"/>
      <w:bookmarkEnd w:id="6362"/>
      <w:bookmarkEnd w:id="6363"/>
      <w:bookmarkEnd w:id="6364"/>
      <w:bookmarkEnd w:id="6365"/>
    </w:p>
    <w:p w:rsidR="00C25CC0" w:rsidRPr="00B9609C" w:rsidRDefault="00C25CC0" w:rsidP="00C25CC0">
      <w:pPr>
        <w:pStyle w:val="2"/>
        <w:rPr>
          <w:b/>
          <w:color w:val="000000" w:themeColor="text1"/>
        </w:rPr>
      </w:pPr>
      <w:bookmarkStart w:id="6366" w:name="_Toc23776709"/>
      <w:r w:rsidRPr="00B9609C">
        <w:rPr>
          <w:b/>
          <w:color w:val="000000" w:themeColor="text1"/>
        </w:rPr>
        <w:t>肢體障礙收容人於矯正機關內無法接受復健醫療照護，對其出監復歸社會洵有所影響，另</w:t>
      </w:r>
      <w:r w:rsidR="003D0FCE" w:rsidRPr="00B9609C">
        <w:rPr>
          <w:rFonts w:hint="eastAsia"/>
          <w:b/>
          <w:color w:val="000000" w:themeColor="text1"/>
        </w:rPr>
        <w:t>未提供適當的</w:t>
      </w:r>
      <w:r w:rsidRPr="00B9609C">
        <w:rPr>
          <w:b/>
          <w:color w:val="000000" w:themeColor="text1"/>
        </w:rPr>
        <w:t>輔具</w:t>
      </w:r>
      <w:r w:rsidR="003D0FCE" w:rsidRPr="00B9609C">
        <w:rPr>
          <w:rFonts w:hint="eastAsia"/>
          <w:b/>
          <w:color w:val="000000" w:themeColor="text1"/>
        </w:rPr>
        <w:t>，</w:t>
      </w:r>
      <w:r w:rsidRPr="00B9609C">
        <w:rPr>
          <w:b/>
          <w:color w:val="000000" w:themeColor="text1"/>
        </w:rPr>
        <w:t>未符合身心障礙者權利公約「適應訓練、復健服務」等規定。法務部允應督導所屬各矯正機關建立協助收容人復健機制，</w:t>
      </w:r>
      <w:r w:rsidR="003D0FCE" w:rsidRPr="00B9609C">
        <w:rPr>
          <w:rFonts w:hint="eastAsia"/>
          <w:b/>
          <w:color w:val="000000" w:themeColor="text1"/>
        </w:rPr>
        <w:t>塑造</w:t>
      </w:r>
      <w:r w:rsidRPr="00B9609C">
        <w:rPr>
          <w:b/>
          <w:color w:val="000000" w:themeColor="text1"/>
        </w:rPr>
        <w:t>有利回歸社會之條件：</w:t>
      </w:r>
      <w:bookmarkEnd w:id="6366"/>
    </w:p>
    <w:p w:rsidR="00C25CC0" w:rsidRPr="00B9609C" w:rsidRDefault="00C25CC0" w:rsidP="00C25CC0">
      <w:pPr>
        <w:pStyle w:val="3"/>
        <w:rPr>
          <w:rFonts w:ascii="Times New Roman" w:hAnsi="Times New Roman"/>
          <w:color w:val="000000" w:themeColor="text1"/>
        </w:rPr>
      </w:pPr>
      <w:bookmarkStart w:id="6367" w:name="_Toc15735238"/>
      <w:bookmarkStart w:id="6368" w:name="_Toc16006167"/>
      <w:bookmarkStart w:id="6369" w:name="_Toc16071434"/>
      <w:bookmarkStart w:id="6370" w:name="_Toc18854736"/>
      <w:bookmarkStart w:id="6371" w:name="_Toc18856433"/>
      <w:bookmarkStart w:id="6372" w:name="_Toc18943224"/>
      <w:bookmarkStart w:id="6373" w:name="_Toc20991498"/>
      <w:bookmarkStart w:id="6374" w:name="_Toc21939055"/>
      <w:bookmarkStart w:id="6375" w:name="_Toc23588030"/>
      <w:bookmarkStart w:id="6376" w:name="_Toc23776710"/>
      <w:r w:rsidRPr="00B9609C">
        <w:rPr>
          <w:rFonts w:ascii="Times New Roman" w:hAnsi="Times New Roman"/>
          <w:color w:val="000000" w:themeColor="text1"/>
        </w:rPr>
        <w:t>身心障礙者權利公約（</w:t>
      </w:r>
      <w:r w:rsidRPr="00B9609C">
        <w:rPr>
          <w:rFonts w:ascii="Times New Roman" w:hAnsi="Times New Roman"/>
          <w:color w:val="000000" w:themeColor="text1"/>
        </w:rPr>
        <w:t>CRPD</w:t>
      </w:r>
      <w:r w:rsidRPr="00B9609C">
        <w:rPr>
          <w:rFonts w:ascii="Times New Roman" w:hAnsi="Times New Roman"/>
          <w:color w:val="000000" w:themeColor="text1"/>
        </w:rPr>
        <w:t>）第</w:t>
      </w:r>
      <w:r w:rsidRPr="00B9609C">
        <w:rPr>
          <w:rFonts w:ascii="Times New Roman" w:hAnsi="Times New Roman"/>
          <w:color w:val="000000" w:themeColor="text1"/>
        </w:rPr>
        <w:t>25</w:t>
      </w:r>
      <w:r w:rsidRPr="00B9609C">
        <w:rPr>
          <w:rFonts w:ascii="Times New Roman" w:hAnsi="Times New Roman"/>
          <w:color w:val="000000" w:themeColor="text1"/>
        </w:rPr>
        <w:t>條規定：「締約國確認，身心障礙者有權享有可達到之最高健康標準，不因身心障礙而受到歧視。締約國應採取所有適當措施，確保身心障礙者獲得考慮到性別敏感度之健康服務，包括與健康有關之</w:t>
      </w:r>
      <w:r w:rsidRPr="00B9609C">
        <w:rPr>
          <w:rFonts w:ascii="Times New Roman" w:hAnsi="Times New Roman"/>
          <w:b/>
          <w:color w:val="000000" w:themeColor="text1"/>
          <w:u w:val="single"/>
        </w:rPr>
        <w:t>復健服務</w:t>
      </w:r>
      <w:r w:rsidRPr="00B9609C">
        <w:rPr>
          <w:rFonts w:ascii="Times New Roman" w:hAnsi="Times New Roman"/>
          <w:color w:val="000000" w:themeColor="text1"/>
        </w:rPr>
        <w:t>。」同公約第</w:t>
      </w:r>
      <w:r w:rsidRPr="00B9609C">
        <w:rPr>
          <w:rFonts w:ascii="Times New Roman" w:hAnsi="Times New Roman"/>
          <w:color w:val="000000" w:themeColor="text1"/>
        </w:rPr>
        <w:t>26</w:t>
      </w:r>
      <w:r w:rsidRPr="00B9609C">
        <w:rPr>
          <w:rFonts w:ascii="Times New Roman" w:hAnsi="Times New Roman"/>
          <w:color w:val="000000" w:themeColor="text1"/>
        </w:rPr>
        <w:t>條第</w:t>
      </w:r>
      <w:r w:rsidRPr="00B9609C">
        <w:rPr>
          <w:rFonts w:ascii="Times New Roman" w:hAnsi="Times New Roman"/>
          <w:color w:val="000000" w:themeColor="text1"/>
        </w:rPr>
        <w:t>1</w:t>
      </w:r>
      <w:r w:rsidRPr="00B9609C">
        <w:rPr>
          <w:rFonts w:ascii="Times New Roman" w:hAnsi="Times New Roman"/>
          <w:color w:val="000000" w:themeColor="text1"/>
        </w:rPr>
        <w:t>項規定：「締約國應採取有效與適當措施，包括經由同儕支持，使身心障礙者能夠達到及保持最大程度之自立，充分發揮及維持體能、智能、社會及職業能力，充分融合及參與生活所有方面。為此目的，締約國應組織、加強與擴展完整之</w:t>
      </w:r>
      <w:r w:rsidRPr="00B9609C">
        <w:rPr>
          <w:rFonts w:ascii="Times New Roman" w:hAnsi="Times New Roman"/>
          <w:b/>
          <w:color w:val="000000" w:themeColor="text1"/>
          <w:u w:val="single"/>
        </w:rPr>
        <w:t>適應訓練</w:t>
      </w:r>
      <w:r w:rsidRPr="00B9609C">
        <w:rPr>
          <w:rFonts w:ascii="Times New Roman" w:hAnsi="Times New Roman"/>
          <w:color w:val="000000" w:themeColor="text1"/>
        </w:rPr>
        <w:t>、</w:t>
      </w:r>
      <w:r w:rsidRPr="00B9609C">
        <w:rPr>
          <w:rFonts w:ascii="Times New Roman" w:hAnsi="Times New Roman"/>
          <w:b/>
          <w:color w:val="000000" w:themeColor="text1"/>
          <w:u w:val="single"/>
        </w:rPr>
        <w:t>復健服務</w:t>
      </w:r>
      <w:r w:rsidRPr="00B9609C">
        <w:rPr>
          <w:rFonts w:ascii="Times New Roman" w:hAnsi="Times New Roman"/>
          <w:color w:val="000000" w:themeColor="text1"/>
        </w:rPr>
        <w:t>及方案，尤其是於健康、就業、教育及社會服務等領域，該等服務與方案應及早開始依據個人需求與優勢能力進行跨專業之評估。」</w:t>
      </w:r>
      <w:r w:rsidRPr="00B9609C">
        <w:rPr>
          <w:rFonts w:ascii="Times New Roman" w:hAnsi="Times New Roman" w:hint="eastAsia"/>
          <w:color w:val="000000" w:themeColor="text1"/>
        </w:rPr>
        <w:t>同公約</w:t>
      </w:r>
      <w:r w:rsidRPr="00B9609C">
        <w:rPr>
          <w:rFonts w:ascii="Times New Roman" w:hAnsi="Times New Roman"/>
          <w:color w:val="000000" w:themeColor="text1"/>
        </w:rPr>
        <w:t>同條第</w:t>
      </w:r>
      <w:r w:rsidRPr="00B9609C">
        <w:rPr>
          <w:rFonts w:ascii="Times New Roman" w:hAnsi="Times New Roman"/>
          <w:color w:val="000000" w:themeColor="text1"/>
        </w:rPr>
        <w:t>2</w:t>
      </w:r>
      <w:r w:rsidRPr="00B9609C">
        <w:rPr>
          <w:rFonts w:ascii="Times New Roman" w:hAnsi="Times New Roman"/>
          <w:color w:val="000000" w:themeColor="text1"/>
        </w:rPr>
        <w:t>項規定：「締約國應為從事適應訓練與</w:t>
      </w:r>
      <w:r w:rsidRPr="00B9609C">
        <w:rPr>
          <w:rFonts w:ascii="Times New Roman" w:hAnsi="Times New Roman"/>
          <w:b/>
          <w:color w:val="000000" w:themeColor="text1"/>
          <w:u w:val="single"/>
        </w:rPr>
        <w:t>復健服務</w:t>
      </w:r>
      <w:r w:rsidRPr="00B9609C">
        <w:rPr>
          <w:rFonts w:ascii="Times New Roman" w:hAnsi="Times New Roman"/>
          <w:color w:val="000000" w:themeColor="text1"/>
        </w:rPr>
        <w:t>之專業人員及工作人員，推廣基礎及繼續培訓之發展。」同條第</w:t>
      </w:r>
      <w:r w:rsidRPr="00B9609C">
        <w:rPr>
          <w:rFonts w:ascii="Times New Roman" w:hAnsi="Times New Roman"/>
          <w:color w:val="000000" w:themeColor="text1"/>
        </w:rPr>
        <w:t>3</w:t>
      </w:r>
      <w:r w:rsidRPr="00B9609C">
        <w:rPr>
          <w:rFonts w:ascii="Times New Roman" w:hAnsi="Times New Roman"/>
          <w:color w:val="000000" w:themeColor="text1"/>
        </w:rPr>
        <w:t>項規定：「於適應訓練與復健方面，締約國應推廣為身心障礙者設計之</w:t>
      </w:r>
      <w:r w:rsidRPr="00B9609C">
        <w:rPr>
          <w:rFonts w:ascii="Times New Roman" w:hAnsi="Times New Roman"/>
          <w:b/>
          <w:color w:val="000000" w:themeColor="text1"/>
          <w:u w:val="single"/>
        </w:rPr>
        <w:t>輔具與技術之可及性、知識及運用</w:t>
      </w:r>
      <w:r w:rsidRPr="00B9609C">
        <w:rPr>
          <w:rFonts w:ascii="Times New Roman" w:hAnsi="Times New Roman"/>
          <w:color w:val="000000" w:themeColor="text1"/>
        </w:rPr>
        <w:t>。」</w:t>
      </w:r>
      <w:bookmarkEnd w:id="6367"/>
      <w:bookmarkEnd w:id="6368"/>
      <w:bookmarkEnd w:id="6369"/>
      <w:bookmarkEnd w:id="6370"/>
      <w:bookmarkEnd w:id="6371"/>
      <w:bookmarkEnd w:id="6372"/>
      <w:bookmarkEnd w:id="6373"/>
      <w:bookmarkEnd w:id="6374"/>
      <w:bookmarkEnd w:id="6375"/>
      <w:bookmarkEnd w:id="6376"/>
    </w:p>
    <w:p w:rsidR="00C25CC0" w:rsidRPr="00B9609C" w:rsidRDefault="00C25CC0" w:rsidP="00C25CC0">
      <w:pPr>
        <w:pStyle w:val="3"/>
        <w:rPr>
          <w:color w:val="000000" w:themeColor="text1"/>
        </w:rPr>
      </w:pPr>
      <w:bookmarkStart w:id="6377" w:name="_Toc15735239"/>
      <w:bookmarkStart w:id="6378" w:name="_Toc16006168"/>
      <w:bookmarkStart w:id="6379" w:name="_Toc16071435"/>
      <w:bookmarkStart w:id="6380" w:name="_Toc18854737"/>
      <w:bookmarkStart w:id="6381" w:name="_Toc18856434"/>
      <w:bookmarkStart w:id="6382" w:name="_Toc18943225"/>
      <w:bookmarkStart w:id="6383" w:name="_Toc20991499"/>
      <w:bookmarkStart w:id="6384" w:name="_Toc21939056"/>
      <w:bookmarkStart w:id="6385" w:name="_Toc23588031"/>
      <w:bookmarkStart w:id="6386" w:name="_Toc23776711"/>
      <w:r w:rsidRPr="00B9609C">
        <w:rPr>
          <w:color w:val="000000" w:themeColor="text1"/>
        </w:rPr>
        <w:t>監獄行刑法第1條規定：「徒刑、拘役之執行，以使受刑人改悔向上，適於社會生活為目的。」監</w:t>
      </w:r>
      <w:r w:rsidRPr="00B9609C">
        <w:rPr>
          <w:color w:val="000000" w:themeColor="text1"/>
        </w:rPr>
        <w:lastRenderedPageBreak/>
        <w:t>獄行刑法施行細則第78條規定：「監獄應在不妨害戒護安全之原則下，</w:t>
      </w:r>
      <w:r w:rsidRPr="00B9609C">
        <w:rPr>
          <w:rFonts w:hint="eastAsia"/>
          <w:color w:val="000000" w:themeColor="text1"/>
        </w:rPr>
        <w:t>……</w:t>
      </w:r>
      <w:r w:rsidRPr="00B9609C">
        <w:rPr>
          <w:color w:val="000000" w:themeColor="text1"/>
        </w:rPr>
        <w:t>，並設置足敷受刑人應用之運動場所及設備。」</w:t>
      </w:r>
      <w:bookmarkEnd w:id="6377"/>
      <w:bookmarkEnd w:id="6378"/>
      <w:bookmarkEnd w:id="6379"/>
      <w:bookmarkEnd w:id="6380"/>
      <w:bookmarkEnd w:id="6381"/>
      <w:bookmarkEnd w:id="6382"/>
      <w:bookmarkEnd w:id="6383"/>
      <w:bookmarkEnd w:id="6384"/>
      <w:bookmarkEnd w:id="6385"/>
      <w:bookmarkEnd w:id="6386"/>
    </w:p>
    <w:p w:rsidR="00C25CC0" w:rsidRPr="00B9609C" w:rsidRDefault="00C25CC0" w:rsidP="00C25CC0">
      <w:pPr>
        <w:pStyle w:val="3"/>
        <w:rPr>
          <w:color w:val="000000" w:themeColor="text1"/>
        </w:rPr>
      </w:pPr>
      <w:bookmarkStart w:id="6387" w:name="_Toc15735240"/>
      <w:bookmarkStart w:id="6388" w:name="_Toc16006169"/>
      <w:bookmarkStart w:id="6389" w:name="_Toc16071436"/>
      <w:bookmarkStart w:id="6390" w:name="_Toc18854738"/>
      <w:bookmarkStart w:id="6391" w:name="_Toc18856435"/>
      <w:bookmarkStart w:id="6392" w:name="_Toc18943226"/>
      <w:bookmarkStart w:id="6393" w:name="_Toc20991500"/>
      <w:bookmarkStart w:id="6394" w:name="_Toc21939057"/>
      <w:bookmarkStart w:id="6395" w:name="_Toc23588032"/>
      <w:bookmarkStart w:id="6396" w:name="_Toc23776712"/>
      <w:r w:rsidRPr="00B9609C">
        <w:rPr>
          <w:rFonts w:hint="eastAsia"/>
          <w:color w:val="000000" w:themeColor="text1"/>
        </w:rPr>
        <w:t>本院赴各監所履勘發現</w:t>
      </w:r>
      <w:r w:rsidRPr="00B9609C">
        <w:rPr>
          <w:color w:val="000000" w:themeColor="text1"/>
        </w:rPr>
        <w:t>：</w:t>
      </w:r>
      <w:bookmarkEnd w:id="6387"/>
      <w:bookmarkEnd w:id="6388"/>
      <w:bookmarkEnd w:id="6389"/>
      <w:bookmarkEnd w:id="6390"/>
      <w:bookmarkEnd w:id="6391"/>
      <w:bookmarkEnd w:id="6392"/>
      <w:bookmarkEnd w:id="6393"/>
      <w:bookmarkEnd w:id="6394"/>
      <w:bookmarkEnd w:id="6395"/>
      <w:bookmarkEnd w:id="6396"/>
    </w:p>
    <w:p w:rsidR="00C25CC0" w:rsidRPr="00B9609C" w:rsidRDefault="00C25CC0" w:rsidP="00C25CC0">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有關肢體障礙部分，特別是中風過的，在監所實施復健是不到位的，是否有專業的人可以教導他的照服員，提供比較專業的復健</w:t>
      </w:r>
      <w:r w:rsidR="00CB4E27" w:rsidRPr="00B9609C">
        <w:rPr>
          <w:rFonts w:ascii="Times New Roman" w:hAnsi="Times New Roman" w:hint="eastAsia"/>
          <w:color w:val="000000" w:themeColor="text1"/>
        </w:rPr>
        <w:t>動作</w:t>
      </w:r>
      <w:r w:rsidRPr="00B9609C">
        <w:rPr>
          <w:rFonts w:ascii="Times New Roman" w:hAnsi="Times New Roman"/>
          <w:color w:val="000000" w:themeColor="text1"/>
        </w:rPr>
        <w:t>，以符合個人需求</w:t>
      </w:r>
      <w:r w:rsidR="00ED0EB0" w:rsidRPr="00B9609C">
        <w:rPr>
          <w:rFonts w:ascii="Times New Roman" w:hAnsi="Times New Roman" w:hint="eastAsia"/>
          <w:color w:val="000000" w:themeColor="text1"/>
        </w:rPr>
        <w:t>？</w:t>
      </w:r>
      <w:r w:rsidRPr="00B9609C">
        <w:rPr>
          <w:rFonts w:ascii="Times New Roman" w:hAnsi="Times New Roman" w:hint="eastAsia"/>
          <w:color w:val="000000" w:themeColor="text1"/>
        </w:rPr>
        <w:br/>
      </w:r>
      <w:r w:rsidRPr="00B9609C">
        <w:rPr>
          <w:rFonts w:ascii="Times New Roman" w:hAnsi="Times New Roman"/>
          <w:color w:val="000000" w:themeColor="text1"/>
        </w:rPr>
        <w:tab/>
      </w:r>
      <w:r w:rsidRPr="00B9609C">
        <w:rPr>
          <w:rFonts w:ascii="Times New Roman" w:hAnsi="Times New Roman"/>
          <w:color w:val="000000" w:themeColor="text1"/>
          <w:shd w:val="pct15" w:color="auto" w:fill="FFFFFF"/>
        </w:rPr>
        <w:t>臺南監獄衛生科科長吳元培答</w:t>
      </w:r>
      <w:r w:rsidRPr="00B9609C">
        <w:rPr>
          <w:rFonts w:ascii="Times New Roman" w:hAnsi="Times New Roman"/>
          <w:color w:val="000000" w:themeColor="text1"/>
        </w:rPr>
        <w:t>：有關復健方面，我們正積極與合作醫院洽談復健科門診，目前的做法是於醫院門診時請醫師指導復健方法，監方再請看護照服員協助，例如：有個案因全身癱瘓，家屬無意願保外醫治，經過安排並協助復健後，現在恢復的很好，已配業至工場作業，協助復健的機制是妥善的。（</w:t>
      </w:r>
      <w:r w:rsidRPr="00B9609C">
        <w:rPr>
          <w:rFonts w:ascii="Times New Roman" w:hAnsi="Times New Roman"/>
          <w:color w:val="000000" w:themeColor="text1"/>
        </w:rPr>
        <w:t>108</w:t>
      </w:r>
      <w:r w:rsidRPr="00B9609C">
        <w:rPr>
          <w:rFonts w:ascii="Times New Roman" w:hAnsi="Times New Roman"/>
          <w:color w:val="000000" w:themeColor="text1"/>
        </w:rPr>
        <w:t>年</w:t>
      </w:r>
      <w:r w:rsidRPr="00B9609C">
        <w:rPr>
          <w:rFonts w:ascii="Times New Roman" w:hAnsi="Times New Roman"/>
          <w:color w:val="000000" w:themeColor="text1"/>
        </w:rPr>
        <w:t>1</w:t>
      </w:r>
      <w:r w:rsidRPr="00B9609C">
        <w:rPr>
          <w:rFonts w:ascii="Times New Roman" w:hAnsi="Times New Roman"/>
          <w:color w:val="000000" w:themeColor="text1"/>
        </w:rPr>
        <w:t>月</w:t>
      </w:r>
      <w:r w:rsidRPr="00B9609C">
        <w:rPr>
          <w:rFonts w:ascii="Times New Roman" w:hAnsi="Times New Roman"/>
          <w:color w:val="000000" w:themeColor="text1"/>
        </w:rPr>
        <w:t>21</w:t>
      </w:r>
      <w:r w:rsidRPr="00B9609C">
        <w:rPr>
          <w:rFonts w:ascii="Times New Roman" w:hAnsi="Times New Roman"/>
          <w:color w:val="000000" w:themeColor="text1"/>
        </w:rPr>
        <w:t>日履勘臺南監獄）</w:t>
      </w:r>
    </w:p>
    <w:p w:rsidR="00C25CC0" w:rsidRPr="00B9609C" w:rsidRDefault="00C25CC0" w:rsidP="00C25CC0">
      <w:pPr>
        <w:pStyle w:val="4"/>
        <w:numPr>
          <w:ilvl w:val="0"/>
          <w:numId w:val="0"/>
        </w:numPr>
        <w:ind w:left="1701"/>
        <w:rPr>
          <w:rFonts w:ascii="Times New Roman" w:hAnsi="Times New Roman"/>
          <w:color w:val="000000" w:themeColor="text1"/>
        </w:rPr>
      </w:pPr>
    </w:p>
    <w:p w:rsidR="00C25CC0" w:rsidRPr="00B9609C" w:rsidRDefault="00C25CC0" w:rsidP="00C25CC0">
      <w:pPr>
        <w:pStyle w:val="4"/>
        <w:numPr>
          <w:ilvl w:val="0"/>
          <w:numId w:val="0"/>
        </w:numPr>
        <w:ind w:left="1701"/>
        <w:jc w:val="center"/>
        <w:rPr>
          <w:rFonts w:ascii="Times New Roman" w:hAnsi="Times New Roman"/>
          <w:color w:val="000000" w:themeColor="text1"/>
        </w:rPr>
      </w:pPr>
      <w:r w:rsidRPr="00B9609C">
        <w:rPr>
          <w:rFonts w:ascii="Times New Roman" w:hAnsi="Times New Roman"/>
          <w:noProof/>
          <w:color w:val="000000" w:themeColor="text1"/>
        </w:rPr>
        <w:drawing>
          <wp:inline distT="0" distB="0" distL="0" distR="0" wp14:anchorId="1C7039FB" wp14:editId="186D01B1">
            <wp:extent cx="4322445" cy="2884805"/>
            <wp:effectExtent l="0" t="0" r="1905" b="0"/>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22445" cy="2884805"/>
                    </a:xfrm>
                    <a:prstGeom prst="rect">
                      <a:avLst/>
                    </a:prstGeom>
                    <a:noFill/>
                    <a:ln>
                      <a:noFill/>
                    </a:ln>
                  </pic:spPr>
                </pic:pic>
              </a:graphicData>
            </a:graphic>
          </wp:inline>
        </w:drawing>
      </w:r>
    </w:p>
    <w:p w:rsidR="00C25CC0" w:rsidRPr="00B9609C" w:rsidRDefault="00C25CC0" w:rsidP="00C25CC0">
      <w:pPr>
        <w:pStyle w:val="4"/>
        <w:numPr>
          <w:ilvl w:val="0"/>
          <w:numId w:val="0"/>
        </w:numPr>
        <w:ind w:left="1701"/>
        <w:rPr>
          <w:rFonts w:ascii="Times New Roman" w:hAnsi="Times New Roman"/>
          <w:color w:val="000000" w:themeColor="text1"/>
          <w:sz w:val="24"/>
          <w:szCs w:val="28"/>
        </w:rPr>
      </w:pPr>
      <w:r w:rsidRPr="00B9609C">
        <w:rPr>
          <w:rFonts w:ascii="Times New Roman" w:hAnsi="Times New Roman"/>
          <w:color w:val="000000" w:themeColor="text1"/>
          <w:sz w:val="24"/>
          <w:szCs w:val="28"/>
        </w:rPr>
        <w:t>圖</w:t>
      </w:r>
      <w:r w:rsidR="000D6145" w:rsidRPr="00B9609C">
        <w:rPr>
          <w:rFonts w:ascii="Times New Roman" w:hAnsi="Times New Roman" w:hint="eastAsia"/>
          <w:color w:val="000000" w:themeColor="text1"/>
          <w:sz w:val="24"/>
          <w:szCs w:val="28"/>
        </w:rPr>
        <w:t>19</w:t>
      </w:r>
      <w:r w:rsidRPr="00B9609C">
        <w:rPr>
          <w:rFonts w:ascii="Times New Roman" w:hAnsi="Times New Roman" w:hint="eastAsia"/>
          <w:color w:val="000000" w:themeColor="text1"/>
          <w:sz w:val="24"/>
          <w:szCs w:val="28"/>
        </w:rPr>
        <w:t xml:space="preserve">  </w:t>
      </w:r>
      <w:r w:rsidRPr="00B9609C">
        <w:rPr>
          <w:rFonts w:ascii="Times New Roman" w:hAnsi="Times New Roman"/>
          <w:color w:val="000000" w:themeColor="text1"/>
          <w:sz w:val="24"/>
          <w:szCs w:val="28"/>
        </w:rPr>
        <w:t>調查委員履勘臺南監獄訪談肢體障礙收容人</w:t>
      </w:r>
    </w:p>
    <w:p w:rsidR="00C25CC0" w:rsidRPr="00B9609C" w:rsidRDefault="00C25CC0" w:rsidP="00C25CC0">
      <w:pPr>
        <w:pStyle w:val="4"/>
        <w:numPr>
          <w:ilvl w:val="0"/>
          <w:numId w:val="0"/>
        </w:numPr>
        <w:ind w:left="2661" w:hanging="960"/>
        <w:rPr>
          <w:rFonts w:ascii="Times New Roman" w:hAnsi="Times New Roman"/>
          <w:color w:val="000000" w:themeColor="text1"/>
          <w:sz w:val="24"/>
          <w:szCs w:val="28"/>
        </w:rPr>
      </w:pPr>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1</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21</w:t>
      </w:r>
      <w:r w:rsidRPr="00B9609C">
        <w:rPr>
          <w:rFonts w:ascii="Times New Roman" w:hAnsi="Times New Roman" w:hint="eastAsia"/>
          <w:color w:val="000000" w:themeColor="text1"/>
          <w:sz w:val="24"/>
          <w:szCs w:val="28"/>
        </w:rPr>
        <w:t>日履勘</w:t>
      </w:r>
      <w:r w:rsidRPr="00B9609C">
        <w:rPr>
          <w:rFonts w:ascii="Times New Roman" w:hAnsi="Times New Roman"/>
          <w:color w:val="000000" w:themeColor="text1"/>
          <w:sz w:val="24"/>
          <w:szCs w:val="28"/>
        </w:rPr>
        <w:t>臺南監獄</w:t>
      </w:r>
      <w:r w:rsidRPr="00B9609C">
        <w:rPr>
          <w:rFonts w:ascii="Times New Roman" w:hAnsi="Times New Roman" w:hint="eastAsia"/>
          <w:color w:val="000000" w:themeColor="text1"/>
          <w:sz w:val="24"/>
          <w:szCs w:val="28"/>
        </w:rPr>
        <w:t>攝。</w:t>
      </w:r>
    </w:p>
    <w:p w:rsidR="00C25CC0" w:rsidRPr="00B9609C" w:rsidRDefault="00C25CC0" w:rsidP="00C25CC0">
      <w:pPr>
        <w:pStyle w:val="4"/>
        <w:numPr>
          <w:ilvl w:val="0"/>
          <w:numId w:val="0"/>
        </w:numPr>
        <w:ind w:left="1701"/>
        <w:rPr>
          <w:rFonts w:ascii="Times New Roman" w:hAnsi="Times New Roman"/>
          <w:color w:val="000000" w:themeColor="text1"/>
        </w:rPr>
      </w:pPr>
    </w:p>
    <w:p w:rsidR="00C25CC0" w:rsidRPr="00B9609C" w:rsidRDefault="00C25CC0" w:rsidP="00AA38EA">
      <w:pPr>
        <w:pStyle w:val="4"/>
        <w:rPr>
          <w:color w:val="000000" w:themeColor="text1"/>
        </w:rPr>
      </w:pPr>
      <w:r w:rsidRPr="00B9609C">
        <w:rPr>
          <w:color w:val="000000" w:themeColor="text1"/>
        </w:rPr>
        <w:lastRenderedPageBreak/>
        <w:t>受刑人3431柯</w:t>
      </w:r>
      <w:r w:rsidRPr="00B9609C">
        <w:rPr>
          <w:rFonts w:hint="eastAsia"/>
          <w:color w:val="000000" w:themeColor="text1"/>
        </w:rPr>
        <w:t>○</w:t>
      </w:r>
      <w:r w:rsidR="00AA38EA" w:rsidRPr="00B9609C">
        <w:rPr>
          <w:rFonts w:ascii="Times New Roman" w:hAnsi="Times New Roman" w:hint="eastAsia"/>
          <w:color w:val="000000" w:themeColor="text1"/>
        </w:rPr>
        <w:t>○</w:t>
      </w:r>
      <w:r w:rsidRPr="00B9609C">
        <w:rPr>
          <w:color w:val="000000" w:themeColor="text1"/>
        </w:rPr>
        <w:t>參加臺中監獄短期技藝訓練照顧服務員技訓班，於106年12月結訓返所後，配業至衛舍擔任舍房服務員，協助照顧身心障礙之受刑人。（108年2月22日履勘臺中看守所）</w:t>
      </w:r>
    </w:p>
    <w:p w:rsidR="00C25CC0" w:rsidRPr="00B9609C" w:rsidRDefault="00ED0EB0" w:rsidP="00C25CC0">
      <w:pPr>
        <w:pStyle w:val="4"/>
        <w:numPr>
          <w:ilvl w:val="3"/>
          <w:numId w:val="1"/>
        </w:numPr>
        <w:ind w:left="1701"/>
        <w:rPr>
          <w:rFonts w:ascii="Times New Roman" w:hAnsi="Times New Roman"/>
          <w:color w:val="000000" w:themeColor="text1"/>
          <w:lang w:val="x-none"/>
        </w:rPr>
      </w:pPr>
      <w:r w:rsidRPr="00B9609C">
        <w:rPr>
          <w:rFonts w:hint="eastAsia"/>
          <w:color w:val="000000" w:themeColor="text1"/>
        </w:rPr>
        <w:t>有關「</w:t>
      </w:r>
      <w:r w:rsidR="00C25CC0" w:rsidRPr="00B9609C">
        <w:rPr>
          <w:rFonts w:ascii="Times New Roman" w:hAnsi="Times New Roman"/>
          <w:color w:val="000000" w:themeColor="text1"/>
        </w:rPr>
        <w:t>臺中</w:t>
      </w:r>
      <w:r w:rsidR="00C25CC0" w:rsidRPr="00B9609C">
        <w:rPr>
          <w:rFonts w:ascii="Times New Roman" w:hAnsi="Times New Roman"/>
          <w:color w:val="000000" w:themeColor="text1"/>
          <w:lang w:val="x-none"/>
        </w:rPr>
        <w:t>看守所不單是戒護的需要，包括整體的處遇需求，但是也要考慮他們復歸社會</w:t>
      </w:r>
      <w:r w:rsidRPr="00B9609C">
        <w:rPr>
          <w:rFonts w:ascii="Times New Roman" w:hAnsi="Times New Roman" w:hint="eastAsia"/>
          <w:color w:val="000000" w:themeColor="text1"/>
          <w:lang w:val="x-none"/>
        </w:rPr>
        <w:t>，</w:t>
      </w:r>
      <w:r w:rsidR="00C25CC0" w:rsidRPr="00B9609C">
        <w:rPr>
          <w:rFonts w:ascii="Times New Roman" w:hAnsi="Times New Roman"/>
          <w:color w:val="000000" w:themeColor="text1"/>
          <w:lang w:val="x-none"/>
        </w:rPr>
        <w:t>給</w:t>
      </w:r>
      <w:r w:rsidRPr="00B9609C">
        <w:rPr>
          <w:rFonts w:ascii="Times New Roman" w:hAnsi="Times New Roman" w:hint="eastAsia"/>
          <w:color w:val="000000" w:themeColor="text1"/>
          <w:lang w:val="x-none"/>
        </w:rPr>
        <w:t>予收容人</w:t>
      </w:r>
      <w:r w:rsidRPr="00B9609C">
        <w:rPr>
          <w:rFonts w:ascii="Times New Roman" w:hAnsi="Times New Roman"/>
          <w:color w:val="000000" w:themeColor="text1"/>
          <w:lang w:val="x-none"/>
        </w:rPr>
        <w:t>基本</w:t>
      </w:r>
      <w:r w:rsidR="00C25CC0" w:rsidRPr="00B9609C">
        <w:rPr>
          <w:rFonts w:ascii="Times New Roman" w:hAnsi="Times New Roman"/>
          <w:color w:val="000000" w:themeColor="text1"/>
          <w:lang w:val="x-none"/>
        </w:rPr>
        <w:t>訓練，復健師如果可以指導，至少讓他功能不要繼續衰退」</w:t>
      </w:r>
      <w:r w:rsidRPr="00B9609C">
        <w:rPr>
          <w:rFonts w:ascii="Times New Roman" w:hAnsi="Times New Roman" w:hint="eastAsia"/>
          <w:color w:val="000000" w:themeColor="text1"/>
          <w:lang w:val="x-none"/>
        </w:rPr>
        <w:t>一節。</w:t>
      </w:r>
      <w:r w:rsidR="00C25CC0" w:rsidRPr="00B9609C">
        <w:rPr>
          <w:rFonts w:ascii="Times New Roman" w:hAnsi="Times New Roman"/>
          <w:color w:val="000000" w:themeColor="text1"/>
          <w:shd w:val="pct15" w:color="auto" w:fill="FFFFFF"/>
        </w:rPr>
        <w:t>臺中看守所</w:t>
      </w:r>
      <w:r w:rsidR="00C25CC0" w:rsidRPr="00B9609C">
        <w:rPr>
          <w:rFonts w:ascii="Times New Roman" w:hAnsi="Times New Roman"/>
          <w:color w:val="000000" w:themeColor="text1"/>
          <w:shd w:val="pct15" w:color="auto" w:fill="FFFFFF"/>
          <w:lang w:val="x-none"/>
        </w:rPr>
        <w:t>所長葉碧仁</w:t>
      </w:r>
      <w:r w:rsidRPr="00B9609C">
        <w:rPr>
          <w:rFonts w:ascii="Times New Roman" w:hAnsi="Times New Roman" w:hint="eastAsia"/>
          <w:color w:val="000000" w:themeColor="text1"/>
        </w:rPr>
        <w:t>亦表示認同</w:t>
      </w:r>
      <w:r w:rsidR="00C25CC0" w:rsidRPr="00B9609C">
        <w:rPr>
          <w:rFonts w:ascii="Times New Roman" w:hAnsi="Times New Roman"/>
          <w:color w:val="000000" w:themeColor="text1"/>
        </w:rPr>
        <w:t>。</w:t>
      </w:r>
      <w:r w:rsidR="00C25CC0" w:rsidRPr="00B9609C">
        <w:rPr>
          <w:rFonts w:ascii="Times New Roman" w:hAnsi="Times New Roman"/>
          <w:color w:val="000000" w:themeColor="text1"/>
          <w:lang w:val="x-none"/>
        </w:rPr>
        <w:t>（</w:t>
      </w:r>
      <w:r w:rsidR="00C25CC0" w:rsidRPr="00B9609C">
        <w:rPr>
          <w:rFonts w:ascii="Times New Roman" w:hAnsi="Times New Roman"/>
          <w:color w:val="000000" w:themeColor="text1"/>
        </w:rPr>
        <w:t>108</w:t>
      </w:r>
      <w:r w:rsidR="00C25CC0" w:rsidRPr="00B9609C">
        <w:rPr>
          <w:rFonts w:ascii="Times New Roman" w:hAnsi="Times New Roman"/>
          <w:color w:val="000000" w:themeColor="text1"/>
        </w:rPr>
        <w:t>年</w:t>
      </w:r>
      <w:r w:rsidR="00C25CC0" w:rsidRPr="00B9609C">
        <w:rPr>
          <w:rFonts w:ascii="Times New Roman" w:hAnsi="Times New Roman"/>
          <w:color w:val="000000" w:themeColor="text1"/>
        </w:rPr>
        <w:t>2</w:t>
      </w:r>
      <w:r w:rsidR="00C25CC0" w:rsidRPr="00B9609C">
        <w:rPr>
          <w:rFonts w:ascii="Times New Roman" w:hAnsi="Times New Roman"/>
          <w:color w:val="000000" w:themeColor="text1"/>
        </w:rPr>
        <w:t>月</w:t>
      </w:r>
      <w:r w:rsidR="00C25CC0" w:rsidRPr="00B9609C">
        <w:rPr>
          <w:rFonts w:ascii="Times New Roman" w:hAnsi="Times New Roman"/>
          <w:color w:val="000000" w:themeColor="text1"/>
        </w:rPr>
        <w:t>22</w:t>
      </w:r>
      <w:r w:rsidR="00C25CC0" w:rsidRPr="00B9609C">
        <w:rPr>
          <w:rFonts w:ascii="Times New Roman" w:hAnsi="Times New Roman"/>
          <w:color w:val="000000" w:themeColor="text1"/>
        </w:rPr>
        <w:t>日履勘臺中看守所）</w:t>
      </w:r>
    </w:p>
    <w:p w:rsidR="00C25CC0" w:rsidRPr="00B9609C" w:rsidRDefault="00C25CC0" w:rsidP="00C25CC0">
      <w:pPr>
        <w:pStyle w:val="4"/>
        <w:numPr>
          <w:ilvl w:val="0"/>
          <w:numId w:val="0"/>
        </w:numPr>
        <w:ind w:left="1701"/>
        <w:rPr>
          <w:rFonts w:ascii="Times New Roman" w:hAnsi="Times New Roman"/>
          <w:color w:val="000000" w:themeColor="text1"/>
        </w:rPr>
      </w:pPr>
    </w:p>
    <w:p w:rsidR="00C25CC0" w:rsidRPr="00B9609C" w:rsidRDefault="00C25CC0" w:rsidP="00C25CC0">
      <w:pPr>
        <w:pStyle w:val="4"/>
        <w:numPr>
          <w:ilvl w:val="0"/>
          <w:numId w:val="0"/>
        </w:numPr>
        <w:ind w:left="1701"/>
        <w:jc w:val="center"/>
        <w:rPr>
          <w:rFonts w:ascii="Times New Roman" w:hAnsi="Times New Roman"/>
          <w:color w:val="000000" w:themeColor="text1"/>
        </w:rPr>
      </w:pPr>
      <w:r w:rsidRPr="00B9609C">
        <w:rPr>
          <w:rFonts w:ascii="Times New Roman" w:hAnsi="Times New Roman"/>
          <w:noProof/>
          <w:color w:val="000000" w:themeColor="text1"/>
        </w:rPr>
        <w:drawing>
          <wp:inline distT="0" distB="0" distL="0" distR="0" wp14:anchorId="28E69CEC" wp14:editId="321ED75C">
            <wp:extent cx="4320000" cy="2908800"/>
            <wp:effectExtent l="0" t="0" r="4445" b="635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4320000" cy="2908800"/>
                    </a:xfrm>
                    <a:prstGeom prst="rect">
                      <a:avLst/>
                    </a:prstGeom>
                  </pic:spPr>
                </pic:pic>
              </a:graphicData>
            </a:graphic>
          </wp:inline>
        </w:drawing>
      </w:r>
    </w:p>
    <w:p w:rsidR="00C25CC0" w:rsidRPr="00B9609C" w:rsidRDefault="00C25CC0" w:rsidP="00C25CC0">
      <w:pPr>
        <w:pStyle w:val="4"/>
        <w:numPr>
          <w:ilvl w:val="0"/>
          <w:numId w:val="0"/>
        </w:numPr>
        <w:ind w:left="1701"/>
        <w:rPr>
          <w:rFonts w:ascii="Times New Roman" w:hAnsi="Times New Roman"/>
          <w:color w:val="000000" w:themeColor="text1"/>
          <w:sz w:val="24"/>
          <w:szCs w:val="28"/>
        </w:rPr>
      </w:pPr>
      <w:r w:rsidRPr="00B9609C">
        <w:rPr>
          <w:rFonts w:ascii="Times New Roman" w:hAnsi="Times New Roman"/>
          <w:color w:val="000000" w:themeColor="text1"/>
          <w:sz w:val="24"/>
          <w:szCs w:val="28"/>
        </w:rPr>
        <w:t>圖</w:t>
      </w:r>
      <w:r w:rsidR="000D6145" w:rsidRPr="00B9609C">
        <w:rPr>
          <w:rFonts w:ascii="Times New Roman" w:hAnsi="Times New Roman" w:hint="eastAsia"/>
          <w:color w:val="000000" w:themeColor="text1"/>
          <w:sz w:val="24"/>
          <w:szCs w:val="28"/>
        </w:rPr>
        <w:t>20</w:t>
      </w:r>
      <w:r w:rsidRPr="00B9609C">
        <w:rPr>
          <w:rFonts w:ascii="Times New Roman" w:hAnsi="Times New Roman"/>
          <w:color w:val="000000" w:themeColor="text1"/>
          <w:sz w:val="24"/>
          <w:szCs w:val="28"/>
        </w:rPr>
        <w:t xml:space="preserve"> </w:t>
      </w:r>
      <w:r w:rsidRPr="00B9609C">
        <w:rPr>
          <w:rFonts w:ascii="Times New Roman" w:hAnsi="Times New Roman" w:hint="eastAsia"/>
          <w:color w:val="000000" w:themeColor="text1"/>
          <w:sz w:val="24"/>
          <w:szCs w:val="28"/>
        </w:rPr>
        <w:t xml:space="preserve"> </w:t>
      </w:r>
      <w:r w:rsidRPr="00B9609C">
        <w:rPr>
          <w:rFonts w:ascii="Times New Roman" w:hAnsi="Times New Roman"/>
          <w:color w:val="000000" w:themeColor="text1"/>
          <w:sz w:val="24"/>
          <w:szCs w:val="28"/>
        </w:rPr>
        <w:t>調查委員履勘臺中看守所訪談肢體障礙收容人</w:t>
      </w:r>
    </w:p>
    <w:p w:rsidR="00C25CC0" w:rsidRPr="00B9609C" w:rsidRDefault="00C25CC0" w:rsidP="00C25CC0">
      <w:pPr>
        <w:pStyle w:val="4"/>
        <w:numPr>
          <w:ilvl w:val="0"/>
          <w:numId w:val="0"/>
        </w:numPr>
        <w:ind w:left="2661" w:hanging="960"/>
        <w:rPr>
          <w:rFonts w:ascii="Times New Roman" w:hAnsi="Times New Roman"/>
          <w:color w:val="000000" w:themeColor="text1"/>
          <w:sz w:val="24"/>
          <w:szCs w:val="28"/>
        </w:rPr>
      </w:pPr>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2</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22</w:t>
      </w:r>
      <w:r w:rsidRPr="00B9609C">
        <w:rPr>
          <w:rFonts w:ascii="Times New Roman" w:hAnsi="Times New Roman" w:hint="eastAsia"/>
          <w:color w:val="000000" w:themeColor="text1"/>
          <w:sz w:val="24"/>
          <w:szCs w:val="28"/>
        </w:rPr>
        <w:t>日履勘</w:t>
      </w:r>
      <w:r w:rsidRPr="00B9609C">
        <w:rPr>
          <w:rFonts w:ascii="Times New Roman" w:hAnsi="Times New Roman"/>
          <w:color w:val="000000" w:themeColor="text1"/>
          <w:sz w:val="24"/>
          <w:szCs w:val="28"/>
        </w:rPr>
        <w:t>臺中看守所</w:t>
      </w:r>
      <w:r w:rsidRPr="00B9609C">
        <w:rPr>
          <w:rFonts w:ascii="Times New Roman" w:hAnsi="Times New Roman" w:hint="eastAsia"/>
          <w:color w:val="000000" w:themeColor="text1"/>
          <w:sz w:val="24"/>
          <w:szCs w:val="28"/>
        </w:rPr>
        <w:t>攝。</w:t>
      </w:r>
    </w:p>
    <w:p w:rsidR="00C25CC0" w:rsidRPr="00B9609C" w:rsidRDefault="00C25CC0" w:rsidP="00C25CC0">
      <w:pPr>
        <w:pStyle w:val="4"/>
        <w:numPr>
          <w:ilvl w:val="0"/>
          <w:numId w:val="0"/>
        </w:numPr>
        <w:ind w:left="1701"/>
        <w:rPr>
          <w:rFonts w:ascii="Times New Roman" w:hAnsi="Times New Roman"/>
          <w:color w:val="000000" w:themeColor="text1"/>
        </w:rPr>
      </w:pPr>
    </w:p>
    <w:p w:rsidR="00C25CC0" w:rsidRPr="00B9609C" w:rsidRDefault="00C25CC0" w:rsidP="00C25CC0">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108</w:t>
      </w:r>
      <w:r w:rsidRPr="00B9609C">
        <w:rPr>
          <w:rFonts w:ascii="Times New Roman" w:hAnsi="Times New Roman"/>
          <w:color w:val="000000" w:themeColor="text1"/>
        </w:rPr>
        <w:t>年</w:t>
      </w:r>
      <w:r w:rsidRPr="00B9609C">
        <w:rPr>
          <w:rFonts w:ascii="Times New Roman" w:hAnsi="Times New Roman"/>
          <w:color w:val="000000" w:themeColor="text1"/>
        </w:rPr>
        <w:t>3</w:t>
      </w:r>
      <w:r w:rsidRPr="00B9609C">
        <w:rPr>
          <w:rFonts w:ascii="Times New Roman" w:hAnsi="Times New Roman"/>
          <w:color w:val="000000" w:themeColor="text1"/>
        </w:rPr>
        <w:t>月</w:t>
      </w:r>
      <w:r w:rsidRPr="00B9609C">
        <w:rPr>
          <w:rFonts w:ascii="Times New Roman" w:hAnsi="Times New Roman"/>
          <w:color w:val="000000" w:themeColor="text1"/>
        </w:rPr>
        <w:t>11</w:t>
      </w:r>
      <w:r w:rsidRPr="00B9609C">
        <w:rPr>
          <w:rFonts w:ascii="Times New Roman" w:hAnsi="Times New Roman"/>
          <w:color w:val="000000" w:themeColor="text1"/>
        </w:rPr>
        <w:t>日履勘臺北監獄，該監簡報資料「檢討及策進作為」載明：「提升看護人力及專業職能」：</w:t>
      </w:r>
      <w:r w:rsidRPr="00B9609C">
        <w:rPr>
          <w:rFonts w:ascii="Times New Roman" w:hAnsi="Times New Roman"/>
          <w:color w:val="000000" w:themeColor="text1"/>
        </w:rPr>
        <w:t>105</w:t>
      </w:r>
      <w:r w:rsidRPr="00B9609C">
        <w:rPr>
          <w:rFonts w:ascii="Times New Roman" w:hAnsi="Times New Roman"/>
          <w:color w:val="000000" w:themeColor="text1"/>
        </w:rPr>
        <w:t>年迄今已遴選</w:t>
      </w:r>
      <w:r w:rsidRPr="00B9609C">
        <w:rPr>
          <w:rFonts w:ascii="Times New Roman" w:hAnsi="Times New Roman"/>
          <w:color w:val="000000" w:themeColor="text1"/>
        </w:rPr>
        <w:t>10</w:t>
      </w:r>
      <w:r w:rsidRPr="00B9609C">
        <w:rPr>
          <w:rFonts w:ascii="Times New Roman" w:hAnsi="Times New Roman"/>
          <w:color w:val="000000" w:themeColor="text1"/>
        </w:rPr>
        <w:t>名收容人至臺中監獄參加照顧服務員職類丙級技訓班，結訓後協助</w:t>
      </w:r>
      <w:r w:rsidRPr="00B9609C">
        <w:rPr>
          <w:rFonts w:ascii="Times New Roman" w:hAnsi="Times New Roman"/>
          <w:color w:val="000000" w:themeColor="text1"/>
        </w:rPr>
        <w:lastRenderedPageBreak/>
        <w:t>照顧日漸增多的身心障礙及高齡收容人。</w:t>
      </w:r>
    </w:p>
    <w:p w:rsidR="00C25CC0" w:rsidRPr="00B9609C" w:rsidRDefault="00C25CC0" w:rsidP="00C25CC0">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108</w:t>
      </w:r>
      <w:r w:rsidRPr="00B9609C">
        <w:rPr>
          <w:rFonts w:ascii="Times New Roman" w:hAnsi="Times New Roman"/>
          <w:color w:val="000000" w:themeColor="text1"/>
        </w:rPr>
        <w:t>年</w:t>
      </w:r>
      <w:r w:rsidRPr="00B9609C">
        <w:rPr>
          <w:rFonts w:ascii="Times New Roman" w:hAnsi="Times New Roman"/>
          <w:color w:val="000000" w:themeColor="text1"/>
        </w:rPr>
        <w:t>3</w:t>
      </w:r>
      <w:r w:rsidRPr="00B9609C">
        <w:rPr>
          <w:rFonts w:ascii="Times New Roman" w:hAnsi="Times New Roman"/>
          <w:color w:val="000000" w:themeColor="text1"/>
        </w:rPr>
        <w:t>月</w:t>
      </w:r>
      <w:r w:rsidRPr="00B9609C">
        <w:rPr>
          <w:rFonts w:ascii="Times New Roman" w:hAnsi="Times New Roman"/>
          <w:color w:val="000000" w:themeColor="text1"/>
        </w:rPr>
        <w:t>11</w:t>
      </w:r>
      <w:r w:rsidRPr="00B9609C">
        <w:rPr>
          <w:rFonts w:ascii="Times New Roman" w:hAnsi="Times New Roman"/>
          <w:color w:val="000000" w:themeColor="text1"/>
        </w:rPr>
        <w:t>日履勘桃園女子監獄發現，該監簡報「對身心障礙收容人之策進作為」載明：「賡續辦理專業處遇課程提升生理、心理與社會功能的復健。」</w:t>
      </w:r>
    </w:p>
    <w:p w:rsidR="00C25CC0" w:rsidRPr="00B9609C" w:rsidRDefault="00C25CC0" w:rsidP="00C25CC0">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108</w:t>
      </w:r>
      <w:r w:rsidRPr="00B9609C">
        <w:rPr>
          <w:rFonts w:ascii="Times New Roman" w:hAnsi="Times New Roman"/>
          <w:color w:val="000000" w:themeColor="text1"/>
        </w:rPr>
        <w:t>年</w:t>
      </w:r>
      <w:r w:rsidRPr="00B9609C">
        <w:rPr>
          <w:rFonts w:ascii="Times New Roman" w:hAnsi="Times New Roman"/>
          <w:color w:val="000000" w:themeColor="text1"/>
        </w:rPr>
        <w:t>4</w:t>
      </w:r>
      <w:r w:rsidRPr="00B9609C">
        <w:rPr>
          <w:rFonts w:ascii="Times New Roman" w:hAnsi="Times New Roman"/>
          <w:color w:val="000000" w:themeColor="text1"/>
        </w:rPr>
        <w:t>月</w:t>
      </w:r>
      <w:r w:rsidRPr="00B9609C">
        <w:rPr>
          <w:rFonts w:ascii="Times New Roman" w:hAnsi="Times New Roman"/>
          <w:color w:val="000000" w:themeColor="text1"/>
        </w:rPr>
        <w:t>12</w:t>
      </w:r>
      <w:r w:rsidRPr="00B9609C">
        <w:rPr>
          <w:rFonts w:ascii="Times New Roman" w:hAnsi="Times New Roman"/>
          <w:color w:val="000000" w:themeColor="text1"/>
        </w:rPr>
        <w:t>日履勘嘉義監獄：該監簡報「對於認知障礙收容人之鑑別診斷、醫療與支持行為</w:t>
      </w:r>
      <w:r w:rsidRPr="00B9609C">
        <w:rPr>
          <w:rFonts w:ascii="Times New Roman" w:hAnsi="Times New Roman"/>
          <w:color w:val="000000" w:themeColor="text1"/>
        </w:rPr>
        <w:t>-</w:t>
      </w:r>
      <w:r w:rsidRPr="00B9609C">
        <w:rPr>
          <w:rFonts w:ascii="Times New Roman" w:hAnsi="Times New Roman"/>
          <w:color w:val="000000" w:themeColor="text1"/>
        </w:rPr>
        <w:t>運動復健（強化下肢肌肉強度，提升自身體能）」載明：</w:t>
      </w:r>
    </w:p>
    <w:p w:rsidR="00C25CC0" w:rsidRPr="00B9609C" w:rsidRDefault="00C25CC0" w:rsidP="00B24CF4">
      <w:pPr>
        <w:pStyle w:val="5"/>
        <w:numPr>
          <w:ilvl w:val="0"/>
          <w:numId w:val="129"/>
        </w:numPr>
        <w:rPr>
          <w:color w:val="000000" w:themeColor="text1"/>
        </w:rPr>
      </w:pPr>
      <w:r w:rsidRPr="00B9609C">
        <w:rPr>
          <w:color w:val="000000" w:themeColor="text1"/>
        </w:rPr>
        <w:t>長期住院或因病導致下肢無力的肌肉強度復健</w:t>
      </w:r>
      <w:r w:rsidRPr="00B9609C">
        <w:rPr>
          <w:color w:val="000000" w:themeColor="text1"/>
        </w:rPr>
        <w:t>─</w:t>
      </w:r>
      <w:r w:rsidRPr="00B9609C">
        <w:rPr>
          <w:color w:val="000000" w:themeColor="text1"/>
        </w:rPr>
        <w:t>經衛生科醫療人員與病舍戒護主管鼓勵，請看護或同房收容人（病況較為穩定者）在旁看顧協助，避免在無人看顧下跌倒受傷。舍房內該病患用雙手扶ㄇ型固定式助行器撐起身體，過程中自身評量下肢肌肉強韌與力道，後方置有椅子，避免向後摔倒受傷。</w:t>
      </w:r>
    </w:p>
    <w:p w:rsidR="00C25CC0" w:rsidRPr="00B9609C" w:rsidRDefault="00C25CC0" w:rsidP="00C25CC0">
      <w:pPr>
        <w:pStyle w:val="5"/>
        <w:rPr>
          <w:color w:val="000000" w:themeColor="text1"/>
        </w:rPr>
      </w:pPr>
      <w:r w:rsidRPr="00B9609C">
        <w:rPr>
          <w:color w:val="000000" w:themeColor="text1"/>
        </w:rPr>
        <w:t>能行走，但無法完全靠雙腳步行的病舍收容人或視障者，仍需讓其保持行走運動避免下肢因長期不活動而肌肉能力不足；故於病舍走廊上讓其使用輔具</w:t>
      </w:r>
      <w:r w:rsidRPr="00B9609C">
        <w:rPr>
          <w:color w:val="000000" w:themeColor="text1"/>
        </w:rPr>
        <w:t>─</w:t>
      </w:r>
      <w:r w:rsidRPr="00B9609C">
        <w:rPr>
          <w:color w:val="000000" w:themeColor="text1"/>
        </w:rPr>
        <w:t>用雙手扶ㄇ型固定式助行器、拐杖或手扶走道扶手進行步行活動，強化其下肢肌力。</w:t>
      </w:r>
    </w:p>
    <w:p w:rsidR="00C25CC0" w:rsidRPr="00B9609C" w:rsidRDefault="00C25CC0" w:rsidP="00C25CC0">
      <w:pPr>
        <w:pStyle w:val="4"/>
        <w:numPr>
          <w:ilvl w:val="3"/>
          <w:numId w:val="1"/>
        </w:numPr>
        <w:spacing w:line="420" w:lineRule="exact"/>
        <w:ind w:left="1701"/>
        <w:rPr>
          <w:rFonts w:ascii="Times New Roman" w:hAnsi="Times New Roman"/>
          <w:color w:val="000000" w:themeColor="text1"/>
        </w:rPr>
      </w:pPr>
      <w:r w:rsidRPr="00B9609C">
        <w:rPr>
          <w:rFonts w:ascii="Times New Roman" w:hAnsi="Times New Roman"/>
          <w:color w:val="000000" w:themeColor="text1"/>
        </w:rPr>
        <w:t>108</w:t>
      </w:r>
      <w:r w:rsidRPr="00B9609C">
        <w:rPr>
          <w:rFonts w:ascii="Times New Roman" w:hAnsi="Times New Roman"/>
          <w:color w:val="000000" w:themeColor="text1"/>
        </w:rPr>
        <w:t>年</w:t>
      </w:r>
      <w:r w:rsidRPr="00B9609C">
        <w:rPr>
          <w:rFonts w:ascii="Times New Roman" w:hAnsi="Times New Roman"/>
          <w:color w:val="000000" w:themeColor="text1"/>
        </w:rPr>
        <w:t>4</w:t>
      </w:r>
      <w:r w:rsidRPr="00B9609C">
        <w:rPr>
          <w:rFonts w:ascii="Times New Roman" w:hAnsi="Times New Roman"/>
          <w:color w:val="000000" w:themeColor="text1"/>
        </w:rPr>
        <w:t>月</w:t>
      </w:r>
      <w:r w:rsidRPr="00B9609C">
        <w:rPr>
          <w:rFonts w:ascii="Times New Roman" w:hAnsi="Times New Roman"/>
          <w:color w:val="000000" w:themeColor="text1"/>
        </w:rPr>
        <w:t>12</w:t>
      </w:r>
      <w:r w:rsidRPr="00B9609C">
        <w:rPr>
          <w:rFonts w:ascii="Times New Roman" w:hAnsi="Times New Roman"/>
          <w:color w:val="000000" w:themeColor="text1"/>
        </w:rPr>
        <w:t>日履勘嘉義監獄：該監簡報「如何使認知障礙收容人達到及保持最大程度之自立規劃開辦照顧服務員技能訓練班」載以：</w:t>
      </w:r>
    </w:p>
    <w:p w:rsidR="00C25CC0" w:rsidRPr="00B9609C" w:rsidRDefault="00C25CC0" w:rsidP="00C25CC0">
      <w:pPr>
        <w:pStyle w:val="5"/>
        <w:rPr>
          <w:color w:val="000000" w:themeColor="text1"/>
        </w:rPr>
      </w:pPr>
      <w:r w:rsidRPr="00B9609C">
        <w:rPr>
          <w:color w:val="000000" w:themeColor="text1"/>
        </w:rPr>
        <w:t>為強化機關內對於高齡、失能者或身心障礙受刑人之照護效能，展現人道關懷，積極發展長照推動工作，本監與嘉義榮民醫院合作，規劃於本年5月份開辦照顧服務員技能訓練班。</w:t>
      </w:r>
    </w:p>
    <w:p w:rsidR="00C25CC0" w:rsidRPr="00B9609C" w:rsidRDefault="00C25CC0" w:rsidP="00C25CC0">
      <w:pPr>
        <w:pStyle w:val="5"/>
        <w:rPr>
          <w:color w:val="000000" w:themeColor="text1"/>
        </w:rPr>
      </w:pPr>
      <w:r w:rsidRPr="00B9609C">
        <w:rPr>
          <w:color w:val="000000" w:themeColor="text1"/>
        </w:rPr>
        <w:t>本監秘書及作業科科長暨同仁於108年3月7</w:t>
      </w:r>
      <w:r w:rsidRPr="00B9609C">
        <w:rPr>
          <w:color w:val="000000" w:themeColor="text1"/>
        </w:rPr>
        <w:lastRenderedPageBreak/>
        <w:t>日下午拜會嘉義縣社會局老人福利科，洽談相關辦理在監受刑人照顧服務員技能訓練班事宜。。</w:t>
      </w:r>
    </w:p>
    <w:p w:rsidR="00C25CC0" w:rsidRPr="00B9609C" w:rsidRDefault="00C25CC0" w:rsidP="00C25CC0">
      <w:pPr>
        <w:pStyle w:val="4"/>
        <w:numPr>
          <w:ilvl w:val="3"/>
          <w:numId w:val="1"/>
        </w:numPr>
        <w:spacing w:line="420" w:lineRule="exact"/>
        <w:ind w:left="1701"/>
        <w:rPr>
          <w:rFonts w:ascii="Times New Roman" w:hAnsi="Times New Roman"/>
          <w:color w:val="000000" w:themeColor="text1"/>
        </w:rPr>
      </w:pPr>
      <w:r w:rsidRPr="00B9609C">
        <w:rPr>
          <w:rFonts w:ascii="Times New Roman" w:hAnsi="Times New Roman"/>
          <w:color w:val="000000" w:themeColor="text1"/>
        </w:rPr>
        <w:t>108</w:t>
      </w:r>
      <w:r w:rsidRPr="00B9609C">
        <w:rPr>
          <w:rFonts w:ascii="Times New Roman" w:hAnsi="Times New Roman"/>
          <w:color w:val="000000" w:themeColor="text1"/>
        </w:rPr>
        <w:t>年</w:t>
      </w:r>
      <w:r w:rsidRPr="00B9609C">
        <w:rPr>
          <w:rFonts w:ascii="Times New Roman" w:hAnsi="Times New Roman"/>
          <w:color w:val="000000" w:themeColor="text1"/>
        </w:rPr>
        <w:t>4</w:t>
      </w:r>
      <w:r w:rsidRPr="00B9609C">
        <w:rPr>
          <w:rFonts w:ascii="Times New Roman" w:hAnsi="Times New Roman"/>
          <w:color w:val="000000" w:themeColor="text1"/>
        </w:rPr>
        <w:t>月</w:t>
      </w:r>
      <w:r w:rsidRPr="00B9609C">
        <w:rPr>
          <w:rFonts w:ascii="Times New Roman" w:hAnsi="Times New Roman"/>
          <w:color w:val="000000" w:themeColor="text1"/>
        </w:rPr>
        <w:t>12</w:t>
      </w:r>
      <w:r w:rsidRPr="00B9609C">
        <w:rPr>
          <w:rFonts w:ascii="Times New Roman" w:hAnsi="Times New Roman"/>
          <w:color w:val="000000" w:themeColor="text1"/>
        </w:rPr>
        <w:t>日履勘嘉義監獄：該監簡報「本案之檢討與策進行為</w:t>
      </w:r>
      <w:r w:rsidRPr="00B9609C">
        <w:rPr>
          <w:rFonts w:ascii="Times New Roman" w:hAnsi="Times New Roman" w:hint="eastAsia"/>
          <w:color w:val="000000" w:themeColor="text1"/>
        </w:rPr>
        <w:t>：</w:t>
      </w:r>
    </w:p>
    <w:p w:rsidR="00C25CC0" w:rsidRPr="00B9609C" w:rsidRDefault="00C25CC0" w:rsidP="00B24CF4">
      <w:pPr>
        <w:pStyle w:val="5"/>
        <w:numPr>
          <w:ilvl w:val="0"/>
          <w:numId w:val="130"/>
        </w:numPr>
        <w:rPr>
          <w:color w:val="000000" w:themeColor="text1"/>
        </w:rPr>
      </w:pPr>
      <w:r w:rsidRPr="00B9609C">
        <w:rPr>
          <w:color w:val="000000" w:themeColor="text1"/>
        </w:rPr>
        <w:t>敦聘</w:t>
      </w:r>
      <w:r w:rsidRPr="00B9609C">
        <w:rPr>
          <w:b/>
          <w:color w:val="000000" w:themeColor="text1"/>
          <w:u w:val="single"/>
        </w:rPr>
        <w:t>復健科醫師入監</w:t>
      </w:r>
      <w:r w:rsidRPr="00B9609C">
        <w:rPr>
          <w:color w:val="000000" w:themeColor="text1"/>
        </w:rPr>
        <w:t>講習，參訪場舍身心障礙生活與工作環境，提供專業意見供改進」載明：已聯繫由本監健保醫療合作醫院（臺中榮總嘉義分院）復健科醫師協助支援，規劃續辦中。</w:t>
      </w:r>
    </w:p>
    <w:p w:rsidR="00C25CC0" w:rsidRPr="00B9609C" w:rsidRDefault="00C25CC0" w:rsidP="00C25CC0">
      <w:pPr>
        <w:pStyle w:val="5"/>
        <w:rPr>
          <w:color w:val="000000" w:themeColor="text1"/>
        </w:rPr>
      </w:pPr>
      <w:r w:rsidRPr="00B9609C">
        <w:rPr>
          <w:color w:val="000000" w:themeColor="text1"/>
        </w:rPr>
        <w:t>增加看護人力，提升照服水準：辦理在監受刑人照顧服務員技能訓練班，協助有受訓意願收容人取得照顧服務員技術士證，提升本監照服水準。可增加收容人未來出監就業機會，並於出監前投入本監身心障礙收容人照護工作。</w:t>
      </w:r>
    </w:p>
    <w:p w:rsidR="00C25CC0" w:rsidRPr="00B9609C" w:rsidRDefault="00C25CC0" w:rsidP="00C25CC0">
      <w:pPr>
        <w:pStyle w:val="4"/>
        <w:numPr>
          <w:ilvl w:val="0"/>
          <w:numId w:val="0"/>
        </w:numPr>
        <w:ind w:left="1701"/>
        <w:jc w:val="center"/>
        <w:rPr>
          <w:rFonts w:ascii="Times New Roman" w:hAnsi="Times New Roman"/>
          <w:color w:val="000000" w:themeColor="text1"/>
          <w:lang w:val="x-none"/>
        </w:rPr>
      </w:pPr>
      <w:r w:rsidRPr="00B9609C">
        <w:rPr>
          <w:rFonts w:ascii="Times New Roman" w:hAnsi="Times New Roman"/>
          <w:noProof/>
          <w:color w:val="000000" w:themeColor="text1"/>
        </w:rPr>
        <w:drawing>
          <wp:inline distT="0" distB="0" distL="0" distR="0" wp14:anchorId="6438C527" wp14:editId="70F0561C">
            <wp:extent cx="4326255" cy="2884170"/>
            <wp:effectExtent l="0" t="0" r="0" b="0"/>
            <wp:docPr id="64" name="圖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26255" cy="2884170"/>
                    </a:xfrm>
                    <a:prstGeom prst="rect">
                      <a:avLst/>
                    </a:prstGeom>
                    <a:noFill/>
                    <a:ln>
                      <a:noFill/>
                    </a:ln>
                  </pic:spPr>
                </pic:pic>
              </a:graphicData>
            </a:graphic>
          </wp:inline>
        </w:drawing>
      </w:r>
    </w:p>
    <w:p w:rsidR="00C25CC0" w:rsidRPr="00B9609C" w:rsidRDefault="00C25CC0" w:rsidP="00C25CC0">
      <w:pPr>
        <w:pStyle w:val="4"/>
        <w:numPr>
          <w:ilvl w:val="0"/>
          <w:numId w:val="0"/>
        </w:numPr>
        <w:ind w:left="1701"/>
        <w:rPr>
          <w:rFonts w:ascii="Times New Roman" w:hAnsi="Times New Roman"/>
          <w:color w:val="000000" w:themeColor="text1"/>
          <w:sz w:val="24"/>
          <w:szCs w:val="28"/>
        </w:rPr>
      </w:pPr>
      <w:r w:rsidRPr="00B9609C">
        <w:rPr>
          <w:rFonts w:ascii="Times New Roman" w:hAnsi="Times New Roman"/>
          <w:color w:val="000000" w:themeColor="text1"/>
          <w:sz w:val="24"/>
          <w:szCs w:val="28"/>
        </w:rPr>
        <w:t>圖</w:t>
      </w:r>
      <w:r w:rsidR="000D6145" w:rsidRPr="00B9609C">
        <w:rPr>
          <w:rFonts w:ascii="Times New Roman" w:hAnsi="Times New Roman" w:hint="eastAsia"/>
          <w:color w:val="000000" w:themeColor="text1"/>
          <w:sz w:val="24"/>
          <w:szCs w:val="28"/>
        </w:rPr>
        <w:t>21</w:t>
      </w:r>
      <w:r w:rsidRPr="00B9609C">
        <w:rPr>
          <w:rFonts w:ascii="Times New Roman" w:hAnsi="Times New Roman"/>
          <w:color w:val="000000" w:themeColor="text1"/>
          <w:sz w:val="24"/>
          <w:szCs w:val="28"/>
        </w:rPr>
        <w:t xml:space="preserve"> </w:t>
      </w:r>
      <w:r w:rsidRPr="00B9609C">
        <w:rPr>
          <w:rFonts w:ascii="Times New Roman" w:hAnsi="Times New Roman" w:hint="eastAsia"/>
          <w:color w:val="000000" w:themeColor="text1"/>
          <w:sz w:val="24"/>
          <w:szCs w:val="28"/>
        </w:rPr>
        <w:t xml:space="preserve"> </w:t>
      </w:r>
      <w:r w:rsidRPr="00B9609C">
        <w:rPr>
          <w:rFonts w:ascii="Times New Roman" w:hAnsi="Times New Roman"/>
          <w:color w:val="000000" w:themeColor="text1"/>
          <w:sz w:val="24"/>
          <w:szCs w:val="28"/>
        </w:rPr>
        <w:t>調查委員履勘嘉義監獄訪談肢體障礙收容人</w:t>
      </w:r>
    </w:p>
    <w:p w:rsidR="00C25CC0" w:rsidRPr="00B9609C" w:rsidRDefault="00C25CC0" w:rsidP="00C25CC0">
      <w:pPr>
        <w:pStyle w:val="4"/>
        <w:numPr>
          <w:ilvl w:val="0"/>
          <w:numId w:val="0"/>
        </w:numPr>
        <w:ind w:left="2661" w:hanging="960"/>
        <w:rPr>
          <w:rFonts w:ascii="Times New Roman" w:hAnsi="Times New Roman"/>
          <w:color w:val="000000" w:themeColor="text1"/>
          <w:sz w:val="24"/>
          <w:szCs w:val="28"/>
        </w:rPr>
      </w:pPr>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4</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12</w:t>
      </w:r>
      <w:r w:rsidRPr="00B9609C">
        <w:rPr>
          <w:rFonts w:ascii="Times New Roman" w:hAnsi="Times New Roman" w:hint="eastAsia"/>
          <w:color w:val="000000" w:themeColor="text1"/>
          <w:sz w:val="24"/>
          <w:szCs w:val="28"/>
        </w:rPr>
        <w:t>日履勘</w:t>
      </w:r>
      <w:r w:rsidRPr="00B9609C">
        <w:rPr>
          <w:rFonts w:ascii="Times New Roman" w:hAnsi="Times New Roman"/>
          <w:color w:val="000000" w:themeColor="text1"/>
          <w:sz w:val="24"/>
          <w:szCs w:val="28"/>
        </w:rPr>
        <w:t>嘉義監獄</w:t>
      </w:r>
      <w:r w:rsidRPr="00B9609C">
        <w:rPr>
          <w:rFonts w:ascii="Times New Roman" w:hAnsi="Times New Roman" w:hint="eastAsia"/>
          <w:color w:val="000000" w:themeColor="text1"/>
          <w:sz w:val="24"/>
          <w:szCs w:val="28"/>
        </w:rPr>
        <w:t>攝。</w:t>
      </w:r>
    </w:p>
    <w:p w:rsidR="00C25CC0" w:rsidRPr="00B9609C" w:rsidRDefault="00C25CC0" w:rsidP="00C25CC0">
      <w:pPr>
        <w:pStyle w:val="4"/>
        <w:numPr>
          <w:ilvl w:val="0"/>
          <w:numId w:val="0"/>
        </w:numPr>
        <w:ind w:left="2661" w:hanging="960"/>
        <w:rPr>
          <w:rFonts w:ascii="Times New Roman" w:hAnsi="Times New Roman"/>
          <w:color w:val="000000" w:themeColor="text1"/>
          <w:sz w:val="24"/>
          <w:szCs w:val="28"/>
        </w:rPr>
      </w:pPr>
    </w:p>
    <w:p w:rsidR="00C25CC0" w:rsidRPr="00B9609C" w:rsidRDefault="00C25CC0" w:rsidP="00C25CC0">
      <w:pPr>
        <w:pStyle w:val="3"/>
        <w:rPr>
          <w:rFonts w:ascii="Times New Roman" w:hAnsi="Times New Roman"/>
          <w:color w:val="000000" w:themeColor="text1"/>
        </w:rPr>
      </w:pPr>
      <w:bookmarkStart w:id="6397" w:name="_Toc15735241"/>
      <w:bookmarkStart w:id="6398" w:name="_Toc16006170"/>
      <w:bookmarkStart w:id="6399" w:name="_Toc16071437"/>
      <w:bookmarkStart w:id="6400" w:name="_Toc18854739"/>
      <w:bookmarkStart w:id="6401" w:name="_Toc18856436"/>
      <w:bookmarkStart w:id="6402" w:name="_Toc18943227"/>
      <w:bookmarkStart w:id="6403" w:name="_Toc20991501"/>
      <w:bookmarkStart w:id="6404" w:name="_Toc21939058"/>
      <w:bookmarkStart w:id="6405" w:name="_Toc23588033"/>
      <w:bookmarkStart w:id="6406" w:name="_Toc23776713"/>
      <w:r w:rsidRPr="00B9609C">
        <w:rPr>
          <w:rFonts w:ascii="Times New Roman" w:hAnsi="Times New Roman"/>
          <w:color w:val="000000" w:themeColor="text1"/>
        </w:rPr>
        <w:t>有關</w:t>
      </w:r>
      <w:r w:rsidRPr="00B9609C">
        <w:rPr>
          <w:rFonts w:hint="eastAsia"/>
          <w:color w:val="000000" w:themeColor="text1"/>
        </w:rPr>
        <w:t>本院赴各監所履勘發現</w:t>
      </w:r>
      <w:r w:rsidRPr="00B9609C">
        <w:rPr>
          <w:rFonts w:ascii="Times New Roman" w:hAnsi="Times New Roman"/>
          <w:color w:val="000000" w:themeColor="text1"/>
        </w:rPr>
        <w:t>，監所對肢體障礙收容人提供復健措施未盡周全，「是否宜有專業人員</w:t>
      </w:r>
      <w:r w:rsidRPr="00B9609C">
        <w:rPr>
          <w:rFonts w:ascii="Times New Roman" w:hAnsi="Times New Roman"/>
          <w:color w:val="000000" w:themeColor="text1"/>
        </w:rPr>
        <w:lastRenderedPageBreak/>
        <w:t>教導獄中照服員，俾提供較專業的復健知能，以符合個人需求」等議題，詢據法務部對此之說明：</w:t>
      </w:r>
      <w:bookmarkEnd w:id="6397"/>
      <w:bookmarkEnd w:id="6398"/>
      <w:bookmarkEnd w:id="6399"/>
      <w:bookmarkEnd w:id="6400"/>
      <w:bookmarkEnd w:id="6401"/>
      <w:bookmarkEnd w:id="6402"/>
      <w:bookmarkEnd w:id="6403"/>
      <w:bookmarkEnd w:id="6404"/>
      <w:bookmarkEnd w:id="6405"/>
      <w:bookmarkEnd w:id="6406"/>
    </w:p>
    <w:p w:rsidR="00C25CC0" w:rsidRPr="00B9609C" w:rsidRDefault="00C25CC0" w:rsidP="00C25CC0">
      <w:pPr>
        <w:pStyle w:val="4"/>
        <w:numPr>
          <w:ilvl w:val="3"/>
          <w:numId w:val="10"/>
        </w:numPr>
        <w:ind w:left="1701"/>
        <w:rPr>
          <w:rFonts w:ascii="Times New Roman" w:hAnsi="Times New Roman"/>
          <w:color w:val="000000" w:themeColor="text1"/>
        </w:rPr>
      </w:pPr>
      <w:r w:rsidRPr="00B9609C">
        <w:rPr>
          <w:rFonts w:ascii="Times New Roman" w:hAnsi="Times New Roman"/>
          <w:color w:val="000000" w:themeColor="text1"/>
        </w:rPr>
        <w:t>協助復健之設備按不同身心障礙類別有所不同，矯正機關收容對象障礙情形不一，尚難提供周全之復健設備。收容人如經醫囑診斷其有復健需求時，將由機關協助其於門診或適當處所進行，如收容人於監內無法自行進行之必要性復健，需專業協助者，將由機關依醫囑協助其至醫療機構進行，以符合其個人需求。</w:t>
      </w:r>
    </w:p>
    <w:p w:rsidR="00C25CC0" w:rsidRPr="00B9609C" w:rsidRDefault="00C25CC0" w:rsidP="00C25CC0">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矯正署自</w:t>
      </w:r>
      <w:r w:rsidRPr="00B9609C">
        <w:rPr>
          <w:rFonts w:ascii="Times New Roman" w:hAnsi="Times New Roman"/>
          <w:color w:val="000000" w:themeColor="text1"/>
        </w:rPr>
        <w:t>95</w:t>
      </w:r>
      <w:r w:rsidRPr="00B9609C">
        <w:rPr>
          <w:rFonts w:ascii="Times New Roman" w:hAnsi="Times New Roman"/>
          <w:color w:val="000000" w:themeColor="text1"/>
        </w:rPr>
        <w:t>年起由臺中監獄開辦照顧服務員技能訓練班，結訓後協助照顧老弱病殘收容人，另為配合國家長照政策，陸續有桃園女子監獄、臺中女子監獄、高雄女子監獄、彰化監獄、花蓮監獄、宜蘭監獄及臺北看守所等機關相繼開辦，近</w:t>
      </w:r>
      <w:r w:rsidRPr="00B9609C">
        <w:rPr>
          <w:rFonts w:ascii="Times New Roman" w:hAnsi="Times New Roman" w:hint="eastAsia"/>
          <w:color w:val="000000" w:themeColor="text1"/>
        </w:rPr>
        <w:t>3</w:t>
      </w:r>
      <w:r w:rsidRPr="00B9609C">
        <w:rPr>
          <w:rFonts w:ascii="Times New Roman" w:hAnsi="Times New Roman"/>
          <w:color w:val="000000" w:themeColor="text1"/>
        </w:rPr>
        <w:t>年矯正機關照顧服務員訓練人數分別為，</w:t>
      </w:r>
      <w:r w:rsidRPr="00B9609C">
        <w:rPr>
          <w:rFonts w:ascii="Times New Roman" w:hAnsi="Times New Roman"/>
          <w:color w:val="000000" w:themeColor="text1"/>
        </w:rPr>
        <w:t>105</w:t>
      </w:r>
      <w:r w:rsidRPr="00B9609C">
        <w:rPr>
          <w:rFonts w:ascii="Times New Roman" w:hAnsi="Times New Roman"/>
          <w:color w:val="000000" w:themeColor="text1"/>
        </w:rPr>
        <w:t>年</w:t>
      </w:r>
      <w:r w:rsidRPr="00B9609C">
        <w:rPr>
          <w:rFonts w:ascii="Times New Roman" w:hAnsi="Times New Roman"/>
          <w:color w:val="000000" w:themeColor="text1"/>
        </w:rPr>
        <w:t>72</w:t>
      </w:r>
      <w:r w:rsidRPr="00B9609C">
        <w:rPr>
          <w:rFonts w:ascii="Times New Roman" w:hAnsi="Times New Roman"/>
          <w:color w:val="000000" w:themeColor="text1"/>
        </w:rPr>
        <w:t>名、</w:t>
      </w:r>
      <w:r w:rsidRPr="00B9609C">
        <w:rPr>
          <w:rFonts w:ascii="Times New Roman" w:hAnsi="Times New Roman"/>
          <w:color w:val="000000" w:themeColor="text1"/>
        </w:rPr>
        <w:t>106</w:t>
      </w:r>
      <w:r w:rsidRPr="00B9609C">
        <w:rPr>
          <w:rFonts w:ascii="Times New Roman" w:hAnsi="Times New Roman"/>
          <w:color w:val="000000" w:themeColor="text1"/>
        </w:rPr>
        <w:t>年</w:t>
      </w:r>
      <w:r w:rsidRPr="00B9609C">
        <w:rPr>
          <w:rFonts w:ascii="Times New Roman" w:hAnsi="Times New Roman"/>
          <w:color w:val="000000" w:themeColor="text1"/>
        </w:rPr>
        <w:t>178</w:t>
      </w:r>
      <w:r w:rsidRPr="00B9609C">
        <w:rPr>
          <w:rFonts w:ascii="Times New Roman" w:hAnsi="Times New Roman"/>
          <w:color w:val="000000" w:themeColor="text1"/>
        </w:rPr>
        <w:t>名、</w:t>
      </w:r>
      <w:r w:rsidRPr="00B9609C">
        <w:rPr>
          <w:rFonts w:ascii="Times New Roman" w:hAnsi="Times New Roman"/>
          <w:color w:val="000000" w:themeColor="text1"/>
        </w:rPr>
        <w:t>107</w:t>
      </w:r>
      <w:r w:rsidRPr="00B9609C">
        <w:rPr>
          <w:rFonts w:ascii="Times New Roman" w:hAnsi="Times New Roman"/>
          <w:color w:val="000000" w:themeColor="text1"/>
        </w:rPr>
        <w:t>年為</w:t>
      </w:r>
      <w:r w:rsidRPr="00B9609C">
        <w:rPr>
          <w:rFonts w:ascii="Times New Roman" w:hAnsi="Times New Roman"/>
          <w:color w:val="000000" w:themeColor="text1"/>
        </w:rPr>
        <w:t>230</w:t>
      </w:r>
      <w:r w:rsidRPr="00B9609C">
        <w:rPr>
          <w:rFonts w:ascii="Times New Roman" w:hAnsi="Times New Roman"/>
          <w:color w:val="000000" w:themeColor="text1"/>
        </w:rPr>
        <w:t>名，訓練人數逐步增加。</w:t>
      </w:r>
    </w:p>
    <w:p w:rsidR="00C25CC0" w:rsidRPr="00B9609C" w:rsidRDefault="00C25CC0" w:rsidP="00C25CC0">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為使各監獄都具專業照顧服務技能之收容人，矯正署具體改善規劃方案為，對有照顧服務員需求之機關，遴選具熱忱之收容人移監至臺中監獄、桃園女子監獄、臺中女子監獄及高雄女子監獄等機關參加相關訓練，待結訓後再解返原監貢獻專業職能。</w:t>
      </w:r>
    </w:p>
    <w:p w:rsidR="00C25CC0" w:rsidRPr="00B9609C" w:rsidRDefault="00C25CC0" w:rsidP="00C25CC0">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另，矯正機關對於身心障礙收容人，均妥善指派富愛心、耐心之同儕收容人協助生活照顧及情緒支持等，並由矯正機關管教人員提供情緒支持、生活與處遇上協助、以及密集輔導觀察，以助其適應生活。此外，並評估個案身心障礙收容人之身心情況，若有需要則提報和緩處遇。針對尚可參加作業之輕度身心障礙者，多</w:t>
      </w:r>
      <w:r w:rsidRPr="00B9609C">
        <w:rPr>
          <w:rFonts w:ascii="Times New Roman" w:hAnsi="Times New Roman"/>
          <w:color w:val="000000" w:themeColor="text1"/>
        </w:rPr>
        <w:lastRenderedPageBreak/>
        <w:t>與一般收容人配屬同一工場作業，作業項目以簡易輕便為主；對於不堪作業或需長期療養者，則收容於病舍或一般舍房療養，併予敘明。</w:t>
      </w:r>
    </w:p>
    <w:p w:rsidR="00C25CC0" w:rsidRPr="00B9609C" w:rsidRDefault="00C25CC0" w:rsidP="00C25CC0">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矯正署為協助身心障礙收容人提升就業職能、保障渠等參與技能訓練權益，於</w:t>
      </w:r>
      <w:r w:rsidRPr="00B9609C">
        <w:rPr>
          <w:rFonts w:ascii="Times New Roman" w:hAnsi="Times New Roman"/>
          <w:color w:val="000000" w:themeColor="text1"/>
        </w:rPr>
        <w:t>107</w:t>
      </w:r>
      <w:r w:rsidRPr="00B9609C">
        <w:rPr>
          <w:rFonts w:ascii="Times New Roman" w:hAnsi="Times New Roman"/>
          <w:color w:val="000000" w:themeColor="text1"/>
        </w:rPr>
        <w:t>年</w:t>
      </w:r>
      <w:r w:rsidRPr="00B9609C">
        <w:rPr>
          <w:rFonts w:ascii="Times New Roman" w:hAnsi="Times New Roman"/>
          <w:color w:val="000000" w:themeColor="text1"/>
        </w:rPr>
        <w:t>11</w:t>
      </w:r>
      <w:r w:rsidRPr="00B9609C">
        <w:rPr>
          <w:rFonts w:ascii="Times New Roman" w:hAnsi="Times New Roman"/>
          <w:color w:val="000000" w:themeColor="text1"/>
        </w:rPr>
        <w:t>月</w:t>
      </w:r>
      <w:r w:rsidRPr="00B9609C">
        <w:rPr>
          <w:rFonts w:ascii="Times New Roman" w:hAnsi="Times New Roman"/>
          <w:color w:val="000000" w:themeColor="text1"/>
        </w:rPr>
        <w:t>30</w:t>
      </w:r>
      <w:r w:rsidRPr="00B9609C">
        <w:rPr>
          <w:rFonts w:ascii="Times New Roman" w:hAnsi="Times New Roman"/>
          <w:color w:val="000000" w:themeColor="text1"/>
        </w:rPr>
        <w:t>日修正公布「法務部矯正署所屬矯正機關辦理收容人技能訓練實施要點」，將原第</w:t>
      </w:r>
      <w:r w:rsidRPr="00B9609C">
        <w:rPr>
          <w:rFonts w:ascii="Times New Roman" w:hAnsi="Times New Roman" w:hint="eastAsia"/>
          <w:color w:val="000000" w:themeColor="text1"/>
        </w:rPr>
        <w:t>3</w:t>
      </w:r>
      <w:r w:rsidRPr="00B9609C">
        <w:rPr>
          <w:rFonts w:ascii="Times New Roman" w:hAnsi="Times New Roman"/>
          <w:color w:val="000000" w:themeColor="text1"/>
        </w:rPr>
        <w:t>點「身體健康無精神疾病者」之參訓遴選條件限制予以刪除，以達成擴大身心障礙收容人參與職業訓練目標，未來矯正署將於資源可及範圍，持續精進推動身心障礙者各類處遇。</w:t>
      </w:r>
    </w:p>
    <w:p w:rsidR="00C25CC0" w:rsidRPr="00B9609C" w:rsidRDefault="00C25CC0" w:rsidP="00C25CC0">
      <w:pPr>
        <w:pStyle w:val="3"/>
        <w:rPr>
          <w:color w:val="000000" w:themeColor="text1"/>
        </w:rPr>
      </w:pPr>
      <w:bookmarkStart w:id="6407" w:name="_Toc15735242"/>
      <w:bookmarkStart w:id="6408" w:name="_Toc16006171"/>
      <w:bookmarkStart w:id="6409" w:name="_Toc16071438"/>
      <w:bookmarkStart w:id="6410" w:name="_Toc18854740"/>
      <w:bookmarkStart w:id="6411" w:name="_Toc18856437"/>
      <w:bookmarkStart w:id="6412" w:name="_Toc18943228"/>
      <w:bookmarkStart w:id="6413" w:name="_Toc20991502"/>
      <w:bookmarkStart w:id="6414" w:name="_Toc21939059"/>
      <w:bookmarkStart w:id="6415" w:name="_Toc23588034"/>
      <w:bookmarkStart w:id="6416" w:name="_Toc23776714"/>
      <w:r w:rsidRPr="00B9609C">
        <w:rPr>
          <w:rFonts w:ascii="Times New Roman" w:hAnsi="Times New Roman"/>
          <w:color w:val="000000" w:themeColor="text1"/>
        </w:rPr>
        <w:t>諮詢學者專家關此意見摘要：</w:t>
      </w:r>
      <w:r w:rsidRPr="00B9609C">
        <w:rPr>
          <w:color w:val="000000" w:themeColor="text1"/>
        </w:rPr>
        <w:t>如果政府不給錢要辦好監獄是不可能的事情，所以不用談是否符合身心障礙者權利公約的問題。有關各監所對身心障礙收容人之照（戒）護能量（鑑測篩選、人力、教育、適應訓練與復健、設施資訊可及性、轉介</w:t>
      </w:r>
      <w:r w:rsidRPr="00B9609C">
        <w:rPr>
          <w:rFonts w:hAnsi="標楷體" w:hint="eastAsia"/>
          <w:color w:val="000000" w:themeColor="text1"/>
          <w:szCs w:val="24"/>
        </w:rPr>
        <w:t>……</w:t>
      </w:r>
      <w:r w:rsidRPr="00B9609C">
        <w:rPr>
          <w:color w:val="000000" w:themeColor="text1"/>
        </w:rPr>
        <w:t>等）是否充足，是否符合身心障礙者權利公約之意旨，建議詢問與會的矯正署主管。</w:t>
      </w:r>
      <w:bookmarkEnd w:id="6407"/>
      <w:bookmarkEnd w:id="6408"/>
      <w:bookmarkEnd w:id="6409"/>
      <w:bookmarkEnd w:id="6410"/>
      <w:bookmarkEnd w:id="6411"/>
      <w:bookmarkEnd w:id="6412"/>
      <w:bookmarkEnd w:id="6413"/>
      <w:bookmarkEnd w:id="6414"/>
      <w:bookmarkEnd w:id="6415"/>
      <w:bookmarkEnd w:id="6416"/>
    </w:p>
    <w:p w:rsidR="00C25CC0" w:rsidRPr="00B9609C" w:rsidRDefault="00C25CC0" w:rsidP="00C25CC0">
      <w:pPr>
        <w:pStyle w:val="3"/>
        <w:rPr>
          <w:b/>
          <w:color w:val="000000" w:themeColor="text1"/>
        </w:rPr>
      </w:pPr>
      <w:bookmarkStart w:id="6417" w:name="_Toc15735243"/>
      <w:bookmarkStart w:id="6418" w:name="_Toc16006172"/>
      <w:bookmarkStart w:id="6419" w:name="_Toc16071439"/>
      <w:bookmarkStart w:id="6420" w:name="_Toc18854741"/>
      <w:bookmarkStart w:id="6421" w:name="_Toc18856438"/>
      <w:bookmarkStart w:id="6422" w:name="_Toc18943229"/>
      <w:bookmarkStart w:id="6423" w:name="_Toc20991503"/>
      <w:bookmarkStart w:id="6424" w:name="_Toc21939060"/>
      <w:bookmarkStart w:id="6425" w:name="_Toc23588035"/>
      <w:bookmarkStart w:id="6426" w:name="_Toc23776715"/>
      <w:r w:rsidRPr="00B9609C">
        <w:rPr>
          <w:color w:val="000000" w:themeColor="text1"/>
        </w:rPr>
        <w:t>據上，本院調查發現，肢體障礙收容人於矯正機關內無法接受復健醫療照護，對其出監復歸社會洵有所影響，另</w:t>
      </w:r>
      <w:r w:rsidR="00DC7B3D" w:rsidRPr="00B9609C">
        <w:rPr>
          <w:rFonts w:hint="eastAsia"/>
          <w:color w:val="000000" w:themeColor="text1"/>
        </w:rPr>
        <w:t>為提供適當的</w:t>
      </w:r>
      <w:r w:rsidRPr="00B9609C">
        <w:rPr>
          <w:color w:val="000000" w:themeColor="text1"/>
        </w:rPr>
        <w:t>輔具，未符合身心障礙者權利公約「適應訓練、復健服務」、監獄行刑法「使受刑人適於社會生活」及監獄</w:t>
      </w:r>
      <w:r w:rsidR="00DC7B3D" w:rsidRPr="00B9609C">
        <w:rPr>
          <w:color w:val="000000" w:themeColor="text1"/>
        </w:rPr>
        <w:t>行刑法施行細則「監獄應設置足敷受刑人應用之設備」等規定</w:t>
      </w:r>
      <w:r w:rsidRPr="00B9609C">
        <w:rPr>
          <w:color w:val="000000" w:themeColor="text1"/>
        </w:rPr>
        <w:t>。法務部允應督導所屬各矯正機關建立協助收容人復健機制，諸如讓收容人、照顧服務員到醫院實習復健技能，或敦聘復健科醫師入監教導照顧服務員復健方法</w:t>
      </w:r>
      <w:r w:rsidRPr="00B9609C">
        <w:rPr>
          <w:rFonts w:hAnsi="標楷體" w:hint="eastAsia"/>
          <w:color w:val="000000" w:themeColor="text1"/>
          <w:szCs w:val="24"/>
        </w:rPr>
        <w:t>……</w:t>
      </w:r>
      <w:r w:rsidRPr="00B9609C">
        <w:rPr>
          <w:color w:val="000000" w:themeColor="text1"/>
        </w:rPr>
        <w:t>等，再由照顧服務員協助收容人復健知能，</w:t>
      </w:r>
      <w:r w:rsidR="00DC7B3D" w:rsidRPr="00B9609C">
        <w:rPr>
          <w:rFonts w:hint="eastAsia"/>
          <w:color w:val="000000" w:themeColor="text1"/>
        </w:rPr>
        <w:t>塑造</w:t>
      </w:r>
      <w:r w:rsidRPr="00B9609C">
        <w:rPr>
          <w:color w:val="000000" w:themeColor="text1"/>
        </w:rPr>
        <w:t>有利回歸社會之條件。</w:t>
      </w:r>
      <w:bookmarkEnd w:id="6417"/>
      <w:bookmarkEnd w:id="6418"/>
      <w:bookmarkEnd w:id="6419"/>
      <w:bookmarkEnd w:id="6420"/>
      <w:bookmarkEnd w:id="6421"/>
      <w:bookmarkEnd w:id="6422"/>
      <w:bookmarkEnd w:id="6423"/>
      <w:bookmarkEnd w:id="6424"/>
      <w:bookmarkEnd w:id="6425"/>
      <w:bookmarkEnd w:id="6426"/>
    </w:p>
    <w:p w:rsidR="00C25CC0" w:rsidRPr="00B9609C" w:rsidRDefault="00C25CC0" w:rsidP="00C25CC0">
      <w:pPr>
        <w:pStyle w:val="2"/>
        <w:rPr>
          <w:b/>
          <w:color w:val="000000" w:themeColor="text1"/>
        </w:rPr>
      </w:pPr>
      <w:bookmarkStart w:id="6427" w:name="_Toc23776716"/>
      <w:r w:rsidRPr="00B9609C">
        <w:rPr>
          <w:b/>
          <w:color w:val="000000" w:themeColor="text1"/>
        </w:rPr>
        <w:t>矯正機關部分精神障礙者或行動不便者，大多收容</w:t>
      </w:r>
      <w:r w:rsidRPr="00B9609C">
        <w:rPr>
          <w:b/>
          <w:color w:val="000000" w:themeColor="text1"/>
        </w:rPr>
        <w:lastRenderedPageBreak/>
        <w:t>於監所病舍或療養舍，未安排下工場作業，與身心障礙者權利公約等相關規定不符。法務部允應督導所屬各矯正機關善用和緩處遇，主動協助，提供合理對待，規劃適切處遇，鼓勵收容人參加作業，</w:t>
      </w:r>
      <w:r w:rsidR="003D0FCE" w:rsidRPr="00B9609C">
        <w:rPr>
          <w:rFonts w:hint="eastAsia"/>
          <w:b/>
          <w:color w:val="000000" w:themeColor="text1"/>
        </w:rPr>
        <w:t>降低</w:t>
      </w:r>
      <w:r w:rsidRPr="00B9609C">
        <w:rPr>
          <w:b/>
          <w:color w:val="000000" w:themeColor="text1"/>
        </w:rPr>
        <w:t>負面情</w:t>
      </w:r>
      <w:r w:rsidR="003D0FCE" w:rsidRPr="00B9609C">
        <w:rPr>
          <w:b/>
          <w:color w:val="000000" w:themeColor="text1"/>
        </w:rPr>
        <w:t>緒，加強在監適應能力，使身心障礙者能夠達到及保持最大程度之自</w:t>
      </w:r>
      <w:r w:rsidR="003D0FCE" w:rsidRPr="00B9609C">
        <w:rPr>
          <w:rFonts w:hint="eastAsia"/>
          <w:b/>
          <w:color w:val="000000" w:themeColor="text1"/>
        </w:rPr>
        <w:t>主活動</w:t>
      </w:r>
      <w:r w:rsidRPr="00B9609C">
        <w:rPr>
          <w:b/>
          <w:color w:val="000000" w:themeColor="text1"/>
        </w:rPr>
        <w:t>：</w:t>
      </w:r>
      <w:bookmarkEnd w:id="6427"/>
    </w:p>
    <w:p w:rsidR="00C25CC0" w:rsidRPr="00B9609C" w:rsidRDefault="00C25CC0" w:rsidP="00C25CC0">
      <w:pPr>
        <w:pStyle w:val="3"/>
        <w:rPr>
          <w:rFonts w:ascii="Times New Roman" w:hAnsi="Times New Roman"/>
          <w:color w:val="000000" w:themeColor="text1"/>
        </w:rPr>
      </w:pPr>
      <w:bookmarkStart w:id="6428" w:name="_Toc15735226"/>
      <w:bookmarkStart w:id="6429" w:name="_Toc16006155"/>
      <w:bookmarkStart w:id="6430" w:name="_Toc16071422"/>
      <w:bookmarkStart w:id="6431" w:name="_Toc18854727"/>
      <w:bookmarkStart w:id="6432" w:name="_Toc18856424"/>
      <w:bookmarkStart w:id="6433" w:name="_Toc18943215"/>
      <w:bookmarkStart w:id="6434" w:name="_Toc20991489"/>
      <w:bookmarkStart w:id="6435" w:name="_Toc21939046"/>
      <w:bookmarkStart w:id="6436" w:name="_Toc23588037"/>
      <w:bookmarkStart w:id="6437" w:name="_Toc23776717"/>
      <w:r w:rsidRPr="00B9609C">
        <w:rPr>
          <w:color w:val="000000" w:themeColor="text1"/>
        </w:rPr>
        <w:t>身心</w:t>
      </w:r>
      <w:r w:rsidRPr="00B9609C">
        <w:rPr>
          <w:rFonts w:ascii="Times New Roman" w:hAnsi="Times New Roman"/>
          <w:color w:val="000000" w:themeColor="text1"/>
        </w:rPr>
        <w:t>障礙者權利公約（</w:t>
      </w:r>
      <w:r w:rsidRPr="00B9609C">
        <w:rPr>
          <w:rFonts w:ascii="Times New Roman" w:hAnsi="Times New Roman"/>
          <w:color w:val="000000" w:themeColor="text1"/>
        </w:rPr>
        <w:t>CRPD</w:t>
      </w:r>
      <w:r w:rsidRPr="00B9609C">
        <w:rPr>
          <w:rFonts w:ascii="Times New Roman" w:hAnsi="Times New Roman"/>
          <w:color w:val="000000" w:themeColor="text1"/>
        </w:rPr>
        <w:t>）第</w:t>
      </w:r>
      <w:r w:rsidRPr="00B9609C">
        <w:rPr>
          <w:rFonts w:ascii="Times New Roman" w:hAnsi="Times New Roman"/>
          <w:color w:val="000000" w:themeColor="text1"/>
        </w:rPr>
        <w:t>26</w:t>
      </w:r>
      <w:r w:rsidRPr="00B9609C">
        <w:rPr>
          <w:rFonts w:ascii="Times New Roman" w:hAnsi="Times New Roman"/>
          <w:color w:val="000000" w:themeColor="text1"/>
        </w:rPr>
        <w:t>條第</w:t>
      </w:r>
      <w:r w:rsidRPr="00B9609C">
        <w:rPr>
          <w:rFonts w:ascii="Times New Roman" w:hAnsi="Times New Roman"/>
          <w:color w:val="000000" w:themeColor="text1"/>
        </w:rPr>
        <w:t>1</w:t>
      </w:r>
      <w:r w:rsidRPr="00B9609C">
        <w:rPr>
          <w:rFonts w:ascii="Times New Roman" w:hAnsi="Times New Roman"/>
          <w:color w:val="000000" w:themeColor="text1"/>
        </w:rPr>
        <w:t>項規定：「締約國應採取有效與適當措施，包括經由同儕支持，使身心障礙者能夠達到及保持最大程度之自立，充分發揮及維持體能、智能、社會及職業能力，充分融合及參與生活所有方面。為此目的，締約國應組織、加強與擴展完整之適應訓練、復健服務及方案，尤其是於健康、就業、教育及社會服務等領域，該等服務與方案應及早開始依據個人需求與優勢能力進行跨專業之評估。」</w:t>
      </w:r>
      <w:bookmarkEnd w:id="6428"/>
      <w:bookmarkEnd w:id="6429"/>
      <w:bookmarkEnd w:id="6430"/>
      <w:bookmarkEnd w:id="6431"/>
      <w:bookmarkEnd w:id="6432"/>
      <w:bookmarkEnd w:id="6433"/>
      <w:bookmarkEnd w:id="6434"/>
      <w:bookmarkEnd w:id="6435"/>
      <w:bookmarkEnd w:id="6436"/>
      <w:bookmarkEnd w:id="6437"/>
    </w:p>
    <w:p w:rsidR="00C25CC0" w:rsidRPr="00B9609C" w:rsidRDefault="00C25CC0" w:rsidP="00C25CC0">
      <w:pPr>
        <w:pStyle w:val="3"/>
        <w:rPr>
          <w:color w:val="000000" w:themeColor="text1"/>
        </w:rPr>
      </w:pPr>
      <w:bookmarkStart w:id="6438" w:name="_Toc15735227"/>
      <w:bookmarkStart w:id="6439" w:name="_Toc16006156"/>
      <w:bookmarkStart w:id="6440" w:name="_Toc16071423"/>
      <w:bookmarkStart w:id="6441" w:name="_Toc18854728"/>
      <w:bookmarkStart w:id="6442" w:name="_Toc18856425"/>
      <w:bookmarkStart w:id="6443" w:name="_Toc18943216"/>
      <w:bookmarkStart w:id="6444" w:name="_Toc20991490"/>
      <w:bookmarkStart w:id="6445" w:name="_Toc21939047"/>
      <w:bookmarkStart w:id="6446" w:name="_Toc23588038"/>
      <w:bookmarkStart w:id="6447" w:name="_Toc23776718"/>
      <w:r w:rsidRPr="00B9609C">
        <w:rPr>
          <w:color w:val="000000" w:themeColor="text1"/>
        </w:rPr>
        <w:t>領有殘障</w:t>
      </w:r>
      <w:r w:rsidR="002D5EF2" w:rsidRPr="00B9609C">
        <w:rPr>
          <w:rFonts w:hint="eastAsia"/>
          <w:color w:val="000000" w:themeColor="text1"/>
        </w:rPr>
        <w:t>證明</w:t>
      </w:r>
      <w:r w:rsidRPr="00B9609C">
        <w:rPr>
          <w:color w:val="000000" w:themeColor="text1"/>
        </w:rPr>
        <w:t>（精障、智障等）之受刑人，依監獄行刑法第20條第3項</w:t>
      </w:r>
      <w:r w:rsidRPr="00B9609C">
        <w:rPr>
          <w:rStyle w:val="aff1"/>
          <w:color w:val="000000" w:themeColor="text1"/>
          <w:vertAlign w:val="baseline"/>
        </w:rPr>
        <w:footnoteReference w:id="25"/>
      </w:r>
      <w:r w:rsidRPr="00B9609C">
        <w:rPr>
          <w:color w:val="000000" w:themeColor="text1"/>
        </w:rPr>
        <w:t>及同法施行細則第26條</w:t>
      </w:r>
      <w:r w:rsidRPr="00B9609C">
        <w:rPr>
          <w:rStyle w:val="aff1"/>
          <w:color w:val="000000" w:themeColor="text1"/>
          <w:vertAlign w:val="baseline"/>
        </w:rPr>
        <w:footnoteReference w:id="26"/>
      </w:r>
      <w:r w:rsidRPr="00B9609C">
        <w:rPr>
          <w:color w:val="000000" w:themeColor="text1"/>
        </w:rPr>
        <w:t>規定得申請和緩處遇，經受刑人申請並審核通過後報部核備，並依施行細則第27條</w:t>
      </w:r>
      <w:r w:rsidRPr="00B9609C">
        <w:rPr>
          <w:rStyle w:val="aff1"/>
          <w:color w:val="000000" w:themeColor="text1"/>
          <w:vertAlign w:val="baseline"/>
        </w:rPr>
        <w:footnoteReference w:id="27"/>
      </w:r>
      <w:r w:rsidRPr="00B9609C">
        <w:rPr>
          <w:color w:val="000000" w:themeColor="text1"/>
        </w:rPr>
        <w:t>規定以個別教誨及安排有益身心健康之課程實施教化。</w:t>
      </w:r>
      <w:bookmarkEnd w:id="6438"/>
      <w:bookmarkEnd w:id="6439"/>
      <w:bookmarkEnd w:id="6440"/>
      <w:bookmarkEnd w:id="6441"/>
      <w:bookmarkEnd w:id="6442"/>
      <w:bookmarkEnd w:id="6443"/>
      <w:bookmarkEnd w:id="6444"/>
      <w:bookmarkEnd w:id="6445"/>
      <w:bookmarkEnd w:id="6446"/>
      <w:bookmarkEnd w:id="6447"/>
    </w:p>
    <w:p w:rsidR="00C25CC0" w:rsidRPr="00B9609C" w:rsidRDefault="00C25CC0" w:rsidP="00C25CC0">
      <w:pPr>
        <w:pStyle w:val="3"/>
        <w:rPr>
          <w:color w:val="000000" w:themeColor="text1"/>
        </w:rPr>
      </w:pPr>
      <w:bookmarkStart w:id="6448" w:name="_Toc15735228"/>
      <w:bookmarkStart w:id="6449" w:name="_Toc16006157"/>
      <w:bookmarkStart w:id="6450" w:name="_Toc16071424"/>
      <w:bookmarkStart w:id="6451" w:name="_Toc18854729"/>
      <w:bookmarkStart w:id="6452" w:name="_Toc18856426"/>
      <w:bookmarkStart w:id="6453" w:name="_Toc18943217"/>
      <w:bookmarkStart w:id="6454" w:name="_Toc20991491"/>
      <w:bookmarkStart w:id="6455" w:name="_Toc21939048"/>
      <w:bookmarkStart w:id="6456" w:name="_Toc23588039"/>
      <w:bookmarkStart w:id="6457" w:name="_Toc23776719"/>
      <w:r w:rsidRPr="00B9609C">
        <w:rPr>
          <w:color w:val="000000" w:themeColor="text1"/>
        </w:rPr>
        <w:t>查據法務部復稱</w:t>
      </w:r>
      <w:r w:rsidRPr="00B9609C">
        <w:rPr>
          <w:rStyle w:val="aff1"/>
          <w:color w:val="000000" w:themeColor="text1"/>
        </w:rPr>
        <w:footnoteReference w:id="28"/>
      </w:r>
      <w:r w:rsidRPr="00B9609C">
        <w:rPr>
          <w:color w:val="000000" w:themeColor="text1"/>
        </w:rPr>
        <w:t>：</w:t>
      </w:r>
      <w:bookmarkEnd w:id="6448"/>
      <w:bookmarkEnd w:id="6449"/>
      <w:bookmarkEnd w:id="6450"/>
      <w:bookmarkEnd w:id="6451"/>
      <w:bookmarkEnd w:id="6452"/>
      <w:bookmarkEnd w:id="6453"/>
      <w:bookmarkEnd w:id="6454"/>
      <w:bookmarkEnd w:id="6455"/>
      <w:bookmarkEnd w:id="6456"/>
      <w:bookmarkEnd w:id="6457"/>
    </w:p>
    <w:p w:rsidR="00C25CC0" w:rsidRPr="00B9609C" w:rsidRDefault="00C25CC0" w:rsidP="00C25CC0">
      <w:pPr>
        <w:pStyle w:val="4"/>
        <w:rPr>
          <w:color w:val="000000" w:themeColor="text1"/>
        </w:rPr>
      </w:pPr>
      <w:r w:rsidRPr="00B9609C">
        <w:rPr>
          <w:rFonts w:hint="eastAsia"/>
          <w:color w:val="000000" w:themeColor="text1"/>
        </w:rPr>
        <w:t>現行監所收監時，對身心障礙者之障礙情況</w:t>
      </w:r>
      <w:r w:rsidRPr="00B9609C">
        <w:rPr>
          <w:rFonts w:hint="eastAsia"/>
          <w:color w:val="000000" w:themeColor="text1"/>
        </w:rPr>
        <w:lastRenderedPageBreak/>
        <w:t>執行調查、分類、處理機制（和緩處遇）為何？其適法性、妥適性及合理性為何？檢討策進作為為何？</w:t>
      </w:r>
    </w:p>
    <w:p w:rsidR="00C25CC0" w:rsidRPr="00B9609C" w:rsidRDefault="00C25CC0" w:rsidP="00B24CF4">
      <w:pPr>
        <w:pStyle w:val="5"/>
        <w:numPr>
          <w:ilvl w:val="0"/>
          <w:numId w:val="126"/>
        </w:numPr>
        <w:rPr>
          <w:color w:val="000000" w:themeColor="text1"/>
        </w:rPr>
      </w:pPr>
      <w:r w:rsidRPr="00B9609C">
        <w:rPr>
          <w:color w:val="000000" w:themeColor="text1"/>
        </w:rPr>
        <w:t>另依「監獄行刑法施行細則」第26條規定：「依本法第20條第3項得為</w:t>
      </w:r>
      <w:r w:rsidRPr="00B9609C">
        <w:rPr>
          <w:b/>
          <w:color w:val="000000" w:themeColor="text1"/>
          <w:u w:val="single"/>
        </w:rPr>
        <w:t>和緩處遇</w:t>
      </w:r>
      <w:r w:rsidRPr="00B9609C">
        <w:rPr>
          <w:color w:val="000000" w:themeColor="text1"/>
        </w:rPr>
        <w:t>者，以下列受刑人為限：一、患有疾病經醫師證明須長期療養者。二、心神喪失、精神耗弱或智能低下者。三、衰老、身心障礙、行動不便或不能自理生活者。四、懷胎或分娩未滿</w:t>
      </w:r>
      <w:r w:rsidRPr="00B9609C">
        <w:rPr>
          <w:rFonts w:hint="eastAsia"/>
          <w:color w:val="000000" w:themeColor="text1"/>
        </w:rPr>
        <w:t>2</w:t>
      </w:r>
      <w:r w:rsidRPr="00B9609C">
        <w:rPr>
          <w:color w:val="000000" w:themeColor="text1"/>
        </w:rPr>
        <w:t>月者。五、依調查分類之結果認為有和緩處遇之必要者。（第</w:t>
      </w:r>
      <w:r w:rsidRPr="00B9609C">
        <w:rPr>
          <w:rFonts w:hint="eastAsia"/>
          <w:color w:val="000000" w:themeColor="text1"/>
        </w:rPr>
        <w:t>1</w:t>
      </w:r>
      <w:r w:rsidRPr="00B9609C">
        <w:rPr>
          <w:color w:val="000000" w:themeColor="text1"/>
        </w:rPr>
        <w:t>項）前項和緩處遇之受刑人應報請法務部備查。（第</w:t>
      </w:r>
      <w:r w:rsidRPr="00B9609C">
        <w:rPr>
          <w:rFonts w:hint="eastAsia"/>
          <w:color w:val="000000" w:themeColor="text1"/>
        </w:rPr>
        <w:t>2</w:t>
      </w:r>
      <w:r w:rsidRPr="00B9609C">
        <w:rPr>
          <w:color w:val="000000" w:themeColor="text1"/>
        </w:rPr>
        <w:t>項）。」，對於心神喪失、精神耗弱或智能低下者，矯正署各監獄經審查後提報</w:t>
      </w:r>
      <w:r w:rsidRPr="00B9609C">
        <w:rPr>
          <w:b/>
          <w:color w:val="000000" w:themeColor="text1"/>
          <w:u w:val="single"/>
        </w:rPr>
        <w:t>和緩處遇</w:t>
      </w:r>
      <w:r w:rsidRPr="00B9609C">
        <w:rPr>
          <w:color w:val="000000" w:themeColor="text1"/>
        </w:rPr>
        <w:t>，予以寬鬆之處遇。</w:t>
      </w:r>
    </w:p>
    <w:p w:rsidR="00C25CC0" w:rsidRPr="00B9609C" w:rsidRDefault="00C25CC0" w:rsidP="00C25CC0">
      <w:pPr>
        <w:pStyle w:val="5"/>
        <w:rPr>
          <w:color w:val="000000" w:themeColor="text1"/>
        </w:rPr>
      </w:pPr>
      <w:r w:rsidRPr="00B9609C">
        <w:rPr>
          <w:b/>
          <w:color w:val="000000" w:themeColor="text1"/>
          <w:u w:val="single"/>
        </w:rPr>
        <w:t>為落實個別化處遇之精神，矯正署於監獄行刑法草案第11條第3項明定「監獄應於受刑人入監後3個月內，依第1項之調查資料，訂定其個別處遇計畫，並適時修正。」，未來矯正署將就各類收容人研訂「個別處遇計畫」，精進處遇內容</w:t>
      </w:r>
      <w:r w:rsidRPr="00B9609C">
        <w:rPr>
          <w:color w:val="000000" w:themeColor="text1"/>
        </w:rPr>
        <w:t>。</w:t>
      </w:r>
    </w:p>
    <w:p w:rsidR="00C25CC0" w:rsidRPr="00B9609C" w:rsidRDefault="00C25CC0" w:rsidP="00C25CC0">
      <w:pPr>
        <w:pStyle w:val="4"/>
        <w:rPr>
          <w:rFonts w:ascii="Times New Roman" w:hAnsi="Times New Roman"/>
          <w:color w:val="000000" w:themeColor="text1"/>
          <w:sz w:val="36"/>
        </w:rPr>
      </w:pPr>
      <w:r w:rsidRPr="00B9609C">
        <w:rPr>
          <w:rFonts w:hint="eastAsia"/>
          <w:color w:val="000000" w:themeColor="text1"/>
        </w:rPr>
        <w:t>各監所對身心障礙收容人和緩處遇情形一覽表詳如</w:t>
      </w:r>
      <w:r w:rsidR="00AD24B9" w:rsidRPr="00B9609C">
        <w:rPr>
          <w:rFonts w:hint="eastAsia"/>
          <w:color w:val="000000" w:themeColor="text1"/>
        </w:rPr>
        <w:t>附表十八</w:t>
      </w:r>
      <w:r w:rsidRPr="00B9609C">
        <w:rPr>
          <w:rFonts w:hint="eastAsia"/>
          <w:color w:val="000000" w:themeColor="text1"/>
        </w:rPr>
        <w:t>。</w:t>
      </w:r>
      <w:r w:rsidR="00FA0C8F" w:rsidRPr="00B9609C">
        <w:rPr>
          <w:rFonts w:hint="eastAsia"/>
          <w:color w:val="000000" w:themeColor="text1"/>
        </w:rPr>
        <w:t>查105年至107年各矯正機關辦理和緩處遇調查表，入監時攜帶身心障礙證明人數3年分別為813人、2175人、3403人，受到和緩處遇人數3年則分別為138人、191人、265人，比率16.97%、8.78%、7.79%，呈逐年下降趨勢，領有身心障礙證明且機關辦理和緩處遇人數僅占入監時攜帶身心障礙證明人數之</w:t>
      </w:r>
      <w:r w:rsidR="00DF6A99">
        <w:rPr>
          <w:color w:val="FF0000"/>
        </w:rPr>
        <w:t>7.79</w:t>
      </w:r>
      <w:r w:rsidR="00FA0C8F" w:rsidRPr="00B9609C">
        <w:rPr>
          <w:rFonts w:hint="eastAsia"/>
          <w:color w:val="000000" w:themeColor="text1"/>
        </w:rPr>
        <w:t>%。</w:t>
      </w:r>
    </w:p>
    <w:p w:rsidR="00C25CC0" w:rsidRPr="00B9609C" w:rsidRDefault="00C25CC0" w:rsidP="00C25CC0">
      <w:pPr>
        <w:pStyle w:val="4"/>
        <w:rPr>
          <w:color w:val="000000" w:themeColor="text1"/>
        </w:rPr>
      </w:pPr>
      <w:r w:rsidRPr="00B9609C">
        <w:rPr>
          <w:rFonts w:hint="eastAsia"/>
          <w:color w:val="000000" w:themeColor="text1"/>
        </w:rPr>
        <w:t>現行監所辦理收容人作業相關規定為何？</w:t>
      </w:r>
      <w:r w:rsidRPr="00B9609C">
        <w:rPr>
          <w:rFonts w:hint="eastAsia"/>
          <w:color w:val="000000" w:themeColor="text1"/>
        </w:rPr>
        <w:lastRenderedPageBreak/>
        <w:t>配業之原則為何？實際辦理情形是否周全？策進作為為何？</w:t>
      </w:r>
    </w:p>
    <w:p w:rsidR="00C25CC0" w:rsidRPr="00B9609C" w:rsidRDefault="00C25CC0" w:rsidP="00B24CF4">
      <w:pPr>
        <w:pStyle w:val="5"/>
        <w:numPr>
          <w:ilvl w:val="0"/>
          <w:numId w:val="128"/>
        </w:numPr>
        <w:rPr>
          <w:color w:val="000000" w:themeColor="text1"/>
        </w:rPr>
      </w:pPr>
      <w:r w:rsidRPr="00B9609C">
        <w:rPr>
          <w:color w:val="000000" w:themeColor="text1"/>
        </w:rPr>
        <w:t>依監獄行刑法及同法施行細則相關規定，作業應斟酌衛生、教化、經濟與受刑人之刑期、健康、知識、技能及出獄後之生計定之，且除法令別有規定或罹疾病、或基於戒護之安全，或因教化之理由者外，受刑人一律參加作業。</w:t>
      </w:r>
    </w:p>
    <w:p w:rsidR="00C25CC0" w:rsidRPr="00B9609C" w:rsidRDefault="00C25CC0" w:rsidP="00C25CC0">
      <w:pPr>
        <w:pStyle w:val="5"/>
        <w:rPr>
          <w:color w:val="000000" w:themeColor="text1"/>
        </w:rPr>
      </w:pPr>
      <w:r w:rsidRPr="00B9609C">
        <w:rPr>
          <w:color w:val="000000" w:themeColor="text1"/>
        </w:rPr>
        <w:t>分配受刑人作業，依其刑期、健康、教育程度、調查分類結果、原有職業技能、安全需要及將來謀生計畫定之。另，受和緩處遇者之作業，依其志趣，並斟酌其身心健康狀況令其參加輕便作業。惟不堪作業者，得經監獄衛生科之證明停止其作業。</w:t>
      </w:r>
    </w:p>
    <w:p w:rsidR="00C25CC0" w:rsidRPr="00B9609C" w:rsidRDefault="00C25CC0" w:rsidP="00FA0C8F">
      <w:pPr>
        <w:pStyle w:val="5"/>
        <w:rPr>
          <w:color w:val="000000" w:themeColor="text1"/>
        </w:rPr>
      </w:pPr>
      <w:r w:rsidRPr="00B9609C">
        <w:rPr>
          <w:color w:val="000000" w:themeColor="text1"/>
        </w:rPr>
        <w:t>身心障礙者作業皆由醫師評估是否適宜作業後，並審酌其健康程度、刑期、教育程度、安全需要等綜合評估後，始決定渠等作業，爰目前矯正機關辦理作業皆依前開規定辦理，尚無未妥之處。檢附近3年各矯正機關執行身心障礙者未下工場作業人數及原因一覽表</w:t>
      </w:r>
      <w:r w:rsidRPr="00B9609C">
        <w:rPr>
          <w:rFonts w:hint="eastAsia"/>
          <w:color w:val="000000" w:themeColor="text1"/>
        </w:rPr>
        <w:t>，詳如</w:t>
      </w:r>
      <w:r w:rsidR="00AD24B9" w:rsidRPr="00B9609C">
        <w:rPr>
          <w:rFonts w:hint="eastAsia"/>
          <w:color w:val="000000" w:themeColor="text1"/>
        </w:rPr>
        <w:t>附表十九</w:t>
      </w:r>
      <w:r w:rsidRPr="00B9609C">
        <w:rPr>
          <w:rFonts w:hint="eastAsia"/>
          <w:color w:val="000000" w:themeColor="text1"/>
        </w:rPr>
        <w:t>。</w:t>
      </w:r>
      <w:r w:rsidR="00FA0C8F" w:rsidRPr="00B9609C">
        <w:rPr>
          <w:rFonts w:hint="eastAsia"/>
          <w:color w:val="000000" w:themeColor="text1"/>
        </w:rPr>
        <w:t>領有身心障礙證明且下工場作業人數、領有身心障礙證明，不堪作業人數、領有身心障礙證明在舍房作業人數占領有身心障礙證明人數之比率，於105年分別為70.21%、8.29%、15.07%；106年分別為66.08%、6.78%、13.70%；107年分別為68.28%、5.90%、14.53%。</w:t>
      </w:r>
    </w:p>
    <w:p w:rsidR="00C25CC0" w:rsidRPr="00B9609C" w:rsidRDefault="00C25CC0" w:rsidP="00C25CC0">
      <w:pPr>
        <w:pStyle w:val="3"/>
        <w:rPr>
          <w:color w:val="000000" w:themeColor="text1"/>
        </w:rPr>
      </w:pPr>
      <w:bookmarkStart w:id="6458" w:name="_Toc15735234"/>
      <w:bookmarkStart w:id="6459" w:name="_Toc16006163"/>
      <w:bookmarkStart w:id="6460" w:name="_Toc16071430"/>
      <w:bookmarkStart w:id="6461" w:name="_Toc18854731"/>
      <w:bookmarkStart w:id="6462" w:name="_Toc18856428"/>
      <w:bookmarkStart w:id="6463" w:name="_Toc18943219"/>
      <w:bookmarkStart w:id="6464" w:name="_Toc20991493"/>
      <w:bookmarkStart w:id="6465" w:name="_Toc21939050"/>
      <w:bookmarkStart w:id="6466" w:name="_Toc23588041"/>
      <w:bookmarkStart w:id="6467" w:name="_Toc23776721"/>
      <w:r w:rsidRPr="00B9609C">
        <w:rPr>
          <w:rFonts w:hint="eastAsia"/>
          <w:color w:val="000000" w:themeColor="text1"/>
        </w:rPr>
        <w:t>本院赴各監所履勘發現</w:t>
      </w:r>
      <w:r w:rsidRPr="00B9609C">
        <w:rPr>
          <w:color w:val="000000" w:themeColor="text1"/>
        </w:rPr>
        <w:t>：</w:t>
      </w:r>
      <w:bookmarkEnd w:id="6458"/>
      <w:bookmarkEnd w:id="6459"/>
      <w:bookmarkEnd w:id="6460"/>
      <w:bookmarkEnd w:id="6461"/>
      <w:bookmarkEnd w:id="6462"/>
      <w:bookmarkEnd w:id="6463"/>
      <w:bookmarkEnd w:id="6464"/>
      <w:bookmarkEnd w:id="6465"/>
      <w:bookmarkEnd w:id="6466"/>
      <w:bookmarkEnd w:id="6467"/>
    </w:p>
    <w:p w:rsidR="00FA0C8F" w:rsidRPr="00B9609C" w:rsidRDefault="00FA0C8F" w:rsidP="00FA0C8F">
      <w:pPr>
        <w:pStyle w:val="4"/>
        <w:rPr>
          <w:color w:val="000000" w:themeColor="text1"/>
        </w:rPr>
      </w:pPr>
      <w:r w:rsidRPr="00B9609C">
        <w:rPr>
          <w:rFonts w:hint="eastAsia"/>
          <w:color w:val="000000" w:themeColor="text1"/>
        </w:rPr>
        <w:t>在雲林二監發現有</w:t>
      </w:r>
      <w:r w:rsidRPr="00B9609C">
        <w:rPr>
          <w:color w:val="000000" w:themeColor="text1"/>
        </w:rPr>
        <w:t>收容人7458沈</w:t>
      </w:r>
      <w:r w:rsidRPr="00B9609C">
        <w:rPr>
          <w:rFonts w:hint="eastAsia"/>
          <w:color w:val="000000" w:themeColor="text1"/>
        </w:rPr>
        <w:t>○</w:t>
      </w:r>
      <w:r w:rsidRPr="00B9609C">
        <w:rPr>
          <w:rFonts w:ascii="Times New Roman" w:hAnsi="Times New Roman" w:hint="eastAsia"/>
          <w:color w:val="000000" w:themeColor="text1"/>
        </w:rPr>
        <w:t>○罹患思覺失調症，</w:t>
      </w:r>
      <w:r w:rsidRPr="00B9609C">
        <w:rPr>
          <w:color w:val="000000" w:themeColor="text1"/>
        </w:rPr>
        <w:t>拒絕</w:t>
      </w:r>
      <w:r w:rsidRPr="00B9609C">
        <w:rPr>
          <w:rFonts w:hint="eastAsia"/>
          <w:color w:val="000000" w:themeColor="text1"/>
        </w:rPr>
        <w:t>到工場</w:t>
      </w:r>
      <w:r w:rsidRPr="00B9609C">
        <w:rPr>
          <w:color w:val="000000" w:themeColor="text1"/>
        </w:rPr>
        <w:t>作業，</w:t>
      </w:r>
      <w:r w:rsidRPr="00B9609C">
        <w:rPr>
          <w:rFonts w:hint="eastAsia"/>
          <w:color w:val="000000" w:themeColor="text1"/>
        </w:rPr>
        <w:t>亦無法溝通，卻被辦理違規轉隔離舍，是否未符合CRPD第14條規定應根據收容人情況予以「合</w:t>
      </w:r>
      <w:r w:rsidRPr="00B9609C">
        <w:rPr>
          <w:rFonts w:hint="eastAsia"/>
          <w:color w:val="000000" w:themeColor="text1"/>
        </w:rPr>
        <w:lastRenderedPageBreak/>
        <w:t>理調整」，</w:t>
      </w:r>
      <w:r w:rsidRPr="00B9609C">
        <w:rPr>
          <w:color w:val="000000" w:themeColor="text1"/>
          <w:shd w:val="pct15" w:color="auto" w:fill="FFFFFF"/>
        </w:rPr>
        <w:t>雲林第二監獄</w:t>
      </w:r>
      <w:r w:rsidRPr="00B9609C">
        <w:rPr>
          <w:color w:val="000000" w:themeColor="text1"/>
        </w:rPr>
        <w:t>書面答</w:t>
      </w:r>
      <w:r w:rsidRPr="00B9609C">
        <w:rPr>
          <w:rFonts w:hint="eastAsia"/>
          <w:color w:val="000000" w:themeColor="text1"/>
        </w:rPr>
        <w:t>復</w:t>
      </w:r>
      <w:r w:rsidRPr="00B9609C">
        <w:rPr>
          <w:color w:val="000000" w:themeColor="text1"/>
        </w:rPr>
        <w:t>：收容人7458沈</w:t>
      </w:r>
      <w:r w:rsidRPr="00B9609C">
        <w:rPr>
          <w:rFonts w:hint="eastAsia"/>
          <w:color w:val="000000" w:themeColor="text1"/>
        </w:rPr>
        <w:t>○</w:t>
      </w:r>
      <w:r w:rsidR="0081781B" w:rsidRPr="00B9609C">
        <w:rPr>
          <w:rFonts w:ascii="Times New Roman" w:hAnsi="Times New Roman" w:hint="eastAsia"/>
          <w:color w:val="000000" w:themeColor="text1"/>
        </w:rPr>
        <w:t>○</w:t>
      </w:r>
      <w:r w:rsidRPr="00B9609C">
        <w:rPr>
          <w:color w:val="000000" w:themeColor="text1"/>
        </w:rPr>
        <w:t>係於108年1月17日因自述不願接受工場作息而拒絕作業，經本監辦理違規轉配置隔離舍舍房收容，並安排合適收容人與其同住，由教誨師定期輔導，及依其需求，安排監內看診或戒護外醫。該員目前適應情形漸有改善。另為加強身心障礙收容人違紀行為之審核，</w:t>
      </w:r>
      <w:r w:rsidRPr="00B9609C">
        <w:rPr>
          <w:b/>
          <w:color w:val="000000" w:themeColor="text1"/>
          <w:u w:val="single"/>
        </w:rPr>
        <w:t>該監自108年3月起，增加精神障礙收容人懲罰前經醫事人員評估之機制</w:t>
      </w:r>
      <w:r w:rsidRPr="00B9609C">
        <w:rPr>
          <w:color w:val="000000" w:themeColor="text1"/>
        </w:rPr>
        <w:t>，以決定是否辦理違規處分或減輕懲罰程度。</w:t>
      </w:r>
    </w:p>
    <w:p w:rsidR="00FA0C8F" w:rsidRPr="00B9609C" w:rsidRDefault="00FA0C8F" w:rsidP="00FA0C8F">
      <w:pPr>
        <w:pStyle w:val="4"/>
        <w:numPr>
          <w:ilvl w:val="0"/>
          <w:numId w:val="0"/>
        </w:numPr>
        <w:ind w:left="1701"/>
        <w:rPr>
          <w:rFonts w:ascii="Times New Roman" w:hAnsi="Times New Roman"/>
          <w:color w:val="000000" w:themeColor="text1"/>
        </w:rPr>
      </w:pPr>
    </w:p>
    <w:p w:rsidR="00FA0C8F" w:rsidRPr="00B9609C" w:rsidRDefault="00FA0C8F" w:rsidP="00FA0C8F">
      <w:pPr>
        <w:pStyle w:val="4"/>
        <w:numPr>
          <w:ilvl w:val="0"/>
          <w:numId w:val="0"/>
        </w:numPr>
        <w:ind w:left="1701"/>
        <w:jc w:val="center"/>
        <w:rPr>
          <w:rFonts w:ascii="Times New Roman" w:hAnsi="Times New Roman"/>
          <w:color w:val="000000" w:themeColor="text1"/>
        </w:rPr>
      </w:pPr>
      <w:r w:rsidRPr="00B9609C">
        <w:rPr>
          <w:rFonts w:ascii="Times New Roman" w:hAnsi="Times New Roman"/>
          <w:noProof/>
          <w:color w:val="000000" w:themeColor="text1"/>
        </w:rPr>
        <w:drawing>
          <wp:inline distT="0" distB="0" distL="0" distR="0" wp14:anchorId="4F24746B" wp14:editId="44931DA3">
            <wp:extent cx="4314825" cy="2883820"/>
            <wp:effectExtent l="0" t="0" r="0" b="0"/>
            <wp:docPr id="27" name="圖片 27" descr="C:\Users\shaohung\Desktop\呂紹弘\派查案件\12.1070800303監所對於身心障礙收容人之處遇及策進作為\4.履勘\11.照片\1080412雲林第二監獄、嘉義監獄、嘉義看守所\IMG_36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haohung\Desktop\呂紹弘\派查案件\12.1070800303監所對於身心障礙收容人之處遇及策進作為\4.履勘\11.照片\1080412雲林第二監獄、嘉義監獄、嘉義看守所\IMG_3676.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5592" b="5294"/>
                    <a:stretch/>
                  </pic:blipFill>
                  <pic:spPr bwMode="auto">
                    <a:xfrm>
                      <a:off x="0" y="0"/>
                      <a:ext cx="4320000" cy="2887279"/>
                    </a:xfrm>
                    <a:prstGeom prst="rect">
                      <a:avLst/>
                    </a:prstGeom>
                    <a:noFill/>
                    <a:ln>
                      <a:noFill/>
                    </a:ln>
                    <a:extLst>
                      <a:ext uri="{53640926-AAD7-44D8-BBD7-CCE9431645EC}">
                        <a14:shadowObscured xmlns:a14="http://schemas.microsoft.com/office/drawing/2010/main"/>
                      </a:ext>
                    </a:extLst>
                  </pic:spPr>
                </pic:pic>
              </a:graphicData>
            </a:graphic>
          </wp:inline>
        </w:drawing>
      </w:r>
    </w:p>
    <w:p w:rsidR="00FA0C8F" w:rsidRPr="00B9609C" w:rsidRDefault="00FA0C8F" w:rsidP="00FA0C8F">
      <w:pPr>
        <w:pStyle w:val="3"/>
        <w:numPr>
          <w:ilvl w:val="0"/>
          <w:numId w:val="0"/>
        </w:numPr>
        <w:ind w:left="2661" w:hanging="960"/>
        <w:jc w:val="left"/>
        <w:rPr>
          <w:rFonts w:ascii="Times New Roman" w:hAnsi="Times New Roman"/>
          <w:color w:val="000000" w:themeColor="text1"/>
          <w:sz w:val="24"/>
          <w:szCs w:val="28"/>
        </w:rPr>
      </w:pPr>
      <w:bookmarkStart w:id="6468" w:name="_Toc18854732"/>
      <w:bookmarkStart w:id="6469" w:name="_Toc18856429"/>
      <w:bookmarkStart w:id="6470" w:name="_Toc18943220"/>
      <w:bookmarkStart w:id="6471" w:name="_Toc20991494"/>
      <w:bookmarkStart w:id="6472" w:name="_Toc21939051"/>
      <w:bookmarkStart w:id="6473" w:name="_Toc23588042"/>
      <w:bookmarkStart w:id="6474" w:name="_Toc23776722"/>
      <w:r w:rsidRPr="00B9609C">
        <w:rPr>
          <w:rFonts w:ascii="Times New Roman" w:hAnsi="Times New Roman"/>
          <w:color w:val="000000" w:themeColor="text1"/>
          <w:sz w:val="24"/>
          <w:szCs w:val="28"/>
        </w:rPr>
        <w:t>圖</w:t>
      </w:r>
      <w:r w:rsidRPr="00B9609C">
        <w:rPr>
          <w:rFonts w:ascii="Times New Roman" w:hAnsi="Times New Roman" w:hint="eastAsia"/>
          <w:color w:val="000000" w:themeColor="text1"/>
          <w:sz w:val="24"/>
          <w:szCs w:val="28"/>
        </w:rPr>
        <w:t>24</w:t>
      </w:r>
      <w:r w:rsidRPr="00B9609C">
        <w:rPr>
          <w:rFonts w:ascii="Times New Roman" w:hAnsi="Times New Roman"/>
          <w:color w:val="000000" w:themeColor="text1"/>
          <w:sz w:val="24"/>
          <w:szCs w:val="28"/>
        </w:rPr>
        <w:t xml:space="preserve">  </w:t>
      </w:r>
      <w:r w:rsidRPr="00B9609C">
        <w:rPr>
          <w:rFonts w:ascii="Times New Roman" w:hAnsi="Times New Roman"/>
          <w:color w:val="000000" w:themeColor="text1"/>
          <w:sz w:val="24"/>
          <w:szCs w:val="28"/>
        </w:rPr>
        <w:t>調查委員履勘嘉義監獄聽取該監典獄長</w:t>
      </w:r>
      <w:r w:rsidRPr="00B9609C">
        <w:rPr>
          <w:rFonts w:ascii="Times New Roman" w:hAnsi="Times New Roman" w:hint="eastAsia"/>
          <w:color w:val="000000" w:themeColor="text1"/>
          <w:sz w:val="24"/>
          <w:szCs w:val="28"/>
        </w:rPr>
        <w:t>葉漢潼</w:t>
      </w:r>
      <w:r w:rsidRPr="00B9609C">
        <w:rPr>
          <w:rFonts w:ascii="Times New Roman" w:hAnsi="Times New Roman"/>
          <w:color w:val="000000" w:themeColor="text1"/>
          <w:sz w:val="24"/>
          <w:szCs w:val="28"/>
        </w:rPr>
        <w:t>簡報</w:t>
      </w:r>
      <w:r w:rsidRPr="00B9609C">
        <w:rPr>
          <w:rFonts w:ascii="Times New Roman" w:hAnsi="Times New Roman" w:hint="eastAsia"/>
          <w:color w:val="000000" w:themeColor="text1"/>
          <w:sz w:val="24"/>
          <w:szCs w:val="28"/>
        </w:rPr>
        <w:t>囚情</w:t>
      </w:r>
      <w:bookmarkEnd w:id="6468"/>
      <w:bookmarkEnd w:id="6469"/>
      <w:bookmarkEnd w:id="6470"/>
      <w:bookmarkEnd w:id="6471"/>
      <w:bookmarkEnd w:id="6472"/>
      <w:bookmarkEnd w:id="6473"/>
      <w:bookmarkEnd w:id="6474"/>
    </w:p>
    <w:p w:rsidR="00FA0C8F" w:rsidRPr="00B9609C" w:rsidRDefault="00FA0C8F" w:rsidP="00FA0C8F">
      <w:pPr>
        <w:pStyle w:val="4"/>
        <w:numPr>
          <w:ilvl w:val="0"/>
          <w:numId w:val="0"/>
        </w:numPr>
        <w:ind w:left="1701"/>
        <w:rPr>
          <w:rFonts w:ascii="Times New Roman" w:hAnsi="Times New Roman"/>
          <w:color w:val="000000" w:themeColor="text1"/>
          <w:lang w:val="x-none"/>
        </w:rPr>
      </w:pPr>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4</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12</w:t>
      </w:r>
      <w:r w:rsidRPr="00B9609C">
        <w:rPr>
          <w:rFonts w:ascii="Times New Roman" w:hAnsi="Times New Roman" w:hint="eastAsia"/>
          <w:color w:val="000000" w:themeColor="text1"/>
          <w:sz w:val="24"/>
          <w:szCs w:val="28"/>
        </w:rPr>
        <w:t>日履勘</w:t>
      </w:r>
      <w:r w:rsidRPr="00B9609C">
        <w:rPr>
          <w:rFonts w:ascii="Times New Roman" w:hAnsi="Times New Roman"/>
          <w:color w:val="000000" w:themeColor="text1"/>
          <w:sz w:val="24"/>
          <w:szCs w:val="28"/>
        </w:rPr>
        <w:t>雲林第二監獄</w:t>
      </w:r>
      <w:r w:rsidRPr="00B9609C">
        <w:rPr>
          <w:rFonts w:ascii="Times New Roman" w:hAnsi="Times New Roman" w:hint="eastAsia"/>
          <w:color w:val="000000" w:themeColor="text1"/>
          <w:sz w:val="24"/>
          <w:szCs w:val="28"/>
        </w:rPr>
        <w:t>攝</w:t>
      </w:r>
      <w:r w:rsidRPr="00B9609C">
        <w:rPr>
          <w:rFonts w:ascii="Times New Roman" w:hAnsi="Times New Roman"/>
          <w:color w:val="000000" w:themeColor="text1"/>
          <w:sz w:val="24"/>
          <w:szCs w:val="24"/>
        </w:rPr>
        <w:t>。</w:t>
      </w:r>
    </w:p>
    <w:p w:rsidR="00FA0C8F" w:rsidRPr="00B9609C" w:rsidRDefault="00FA0C8F" w:rsidP="00FA0C8F">
      <w:pPr>
        <w:pStyle w:val="4"/>
        <w:numPr>
          <w:ilvl w:val="0"/>
          <w:numId w:val="0"/>
        </w:numPr>
        <w:ind w:left="1701"/>
        <w:jc w:val="center"/>
        <w:rPr>
          <w:rFonts w:ascii="Times New Roman" w:hAnsi="Times New Roman"/>
          <w:color w:val="000000" w:themeColor="text1"/>
          <w:lang w:val="x-none"/>
        </w:rPr>
      </w:pPr>
      <w:r w:rsidRPr="00B9609C">
        <w:rPr>
          <w:rFonts w:ascii="Times New Roman" w:hAnsi="Times New Roman"/>
          <w:noProof/>
          <w:color w:val="000000" w:themeColor="text1"/>
        </w:rPr>
        <w:lastRenderedPageBreak/>
        <w:drawing>
          <wp:inline distT="0" distB="0" distL="0" distR="0" wp14:anchorId="5AE4DE37" wp14:editId="192DC251">
            <wp:extent cx="4320000" cy="2876400"/>
            <wp:effectExtent l="0" t="0" r="4445" b="635"/>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20000" cy="2876400"/>
                    </a:xfrm>
                    <a:prstGeom prst="rect">
                      <a:avLst/>
                    </a:prstGeom>
                    <a:noFill/>
                  </pic:spPr>
                </pic:pic>
              </a:graphicData>
            </a:graphic>
          </wp:inline>
        </w:drawing>
      </w:r>
    </w:p>
    <w:p w:rsidR="00FA0C8F" w:rsidRPr="00B9609C" w:rsidRDefault="00FA0C8F" w:rsidP="00FA0C8F">
      <w:pPr>
        <w:pStyle w:val="4"/>
        <w:numPr>
          <w:ilvl w:val="0"/>
          <w:numId w:val="0"/>
        </w:numPr>
        <w:ind w:left="1701"/>
        <w:rPr>
          <w:rFonts w:ascii="Times New Roman" w:hAnsi="Times New Roman"/>
          <w:color w:val="000000" w:themeColor="text1"/>
          <w:sz w:val="24"/>
          <w:szCs w:val="28"/>
        </w:rPr>
      </w:pPr>
      <w:r w:rsidRPr="00B9609C">
        <w:rPr>
          <w:rFonts w:ascii="Times New Roman" w:hAnsi="Times New Roman"/>
          <w:color w:val="000000" w:themeColor="text1"/>
          <w:sz w:val="24"/>
          <w:szCs w:val="28"/>
        </w:rPr>
        <w:t>圖</w:t>
      </w:r>
      <w:r w:rsidRPr="00B9609C">
        <w:rPr>
          <w:rFonts w:ascii="Times New Roman" w:hAnsi="Times New Roman" w:hint="eastAsia"/>
          <w:color w:val="000000" w:themeColor="text1"/>
          <w:sz w:val="24"/>
          <w:szCs w:val="28"/>
        </w:rPr>
        <w:t>25</w:t>
      </w:r>
      <w:r w:rsidRPr="00B9609C">
        <w:rPr>
          <w:rFonts w:ascii="Times New Roman" w:hAnsi="Times New Roman"/>
          <w:color w:val="000000" w:themeColor="text1"/>
          <w:sz w:val="24"/>
          <w:szCs w:val="28"/>
        </w:rPr>
        <w:t xml:space="preserve"> </w:t>
      </w:r>
      <w:r w:rsidRPr="00B9609C">
        <w:rPr>
          <w:rFonts w:ascii="Times New Roman" w:hAnsi="Times New Roman" w:hint="eastAsia"/>
          <w:color w:val="000000" w:themeColor="text1"/>
          <w:sz w:val="24"/>
          <w:szCs w:val="28"/>
        </w:rPr>
        <w:t xml:space="preserve"> </w:t>
      </w:r>
      <w:r w:rsidRPr="00B9609C">
        <w:rPr>
          <w:rFonts w:ascii="Times New Roman" w:hAnsi="Times New Roman"/>
          <w:color w:val="000000" w:themeColor="text1"/>
          <w:sz w:val="24"/>
          <w:szCs w:val="28"/>
        </w:rPr>
        <w:t>調查委員履勘嘉義監獄訪視身心障礙收容人</w:t>
      </w:r>
    </w:p>
    <w:p w:rsidR="00FA0C8F" w:rsidRPr="00B9609C" w:rsidRDefault="00FA0C8F" w:rsidP="00FA0C8F">
      <w:pPr>
        <w:pStyle w:val="4"/>
        <w:numPr>
          <w:ilvl w:val="0"/>
          <w:numId w:val="0"/>
        </w:numPr>
        <w:ind w:left="2661" w:hanging="960"/>
        <w:rPr>
          <w:rFonts w:ascii="Times New Roman" w:hAnsi="Times New Roman"/>
          <w:color w:val="000000" w:themeColor="text1"/>
          <w:sz w:val="24"/>
          <w:szCs w:val="28"/>
        </w:rPr>
      </w:pPr>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4</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12</w:t>
      </w:r>
      <w:r w:rsidRPr="00B9609C">
        <w:rPr>
          <w:rFonts w:ascii="Times New Roman" w:hAnsi="Times New Roman" w:hint="eastAsia"/>
          <w:color w:val="000000" w:themeColor="text1"/>
          <w:sz w:val="24"/>
          <w:szCs w:val="28"/>
        </w:rPr>
        <w:t>日履勘</w:t>
      </w:r>
      <w:r w:rsidRPr="00B9609C">
        <w:rPr>
          <w:rFonts w:ascii="Times New Roman" w:hAnsi="Times New Roman"/>
          <w:color w:val="000000" w:themeColor="text1"/>
          <w:sz w:val="24"/>
          <w:szCs w:val="28"/>
        </w:rPr>
        <w:t>嘉義監獄</w:t>
      </w:r>
      <w:r w:rsidRPr="00B9609C">
        <w:rPr>
          <w:rFonts w:ascii="Times New Roman" w:hAnsi="Times New Roman" w:hint="eastAsia"/>
          <w:color w:val="000000" w:themeColor="text1"/>
          <w:sz w:val="24"/>
          <w:szCs w:val="28"/>
        </w:rPr>
        <w:t>攝。</w:t>
      </w:r>
    </w:p>
    <w:p w:rsidR="00FA0C8F" w:rsidRPr="00B9609C" w:rsidRDefault="00FA0C8F" w:rsidP="00FA0C8F">
      <w:pPr>
        <w:pStyle w:val="4"/>
        <w:numPr>
          <w:ilvl w:val="0"/>
          <w:numId w:val="0"/>
        </w:numPr>
        <w:ind w:left="1701"/>
        <w:rPr>
          <w:rFonts w:ascii="Times New Roman" w:hAnsi="Times New Roman"/>
          <w:color w:val="000000" w:themeColor="text1"/>
        </w:rPr>
      </w:pPr>
    </w:p>
    <w:p w:rsidR="00C25CC0" w:rsidRPr="00B9609C" w:rsidRDefault="00C25CC0" w:rsidP="00C25CC0">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臺南監獄針對該監和緩處遇收容人每半年進行滾動式評估，請衛生科提供相關病情資料，以判定是否繼續和緩處遇或回復累進處遇。另外，臨床心理師針對全監收容人每半年進行簡式量表施測，施測的結果顯示重罪不得假釋、長刑期收容人，逐漸因老化、疾病而出現情緒及憂鬱等困擾，今年度補充專業人力後將強化輔導措施，若有和緩處遇需要，均提本監累進處遇會議審查。（</w:t>
      </w:r>
      <w:r w:rsidRPr="00B9609C">
        <w:rPr>
          <w:rFonts w:ascii="Times New Roman" w:hAnsi="Times New Roman"/>
          <w:color w:val="000000" w:themeColor="text1"/>
        </w:rPr>
        <w:t>108</w:t>
      </w:r>
      <w:r w:rsidRPr="00B9609C">
        <w:rPr>
          <w:rFonts w:ascii="Times New Roman" w:hAnsi="Times New Roman"/>
          <w:color w:val="000000" w:themeColor="text1"/>
        </w:rPr>
        <w:t>年</w:t>
      </w:r>
      <w:r w:rsidRPr="00B9609C">
        <w:rPr>
          <w:rFonts w:ascii="Times New Roman" w:hAnsi="Times New Roman"/>
          <w:color w:val="000000" w:themeColor="text1"/>
        </w:rPr>
        <w:t>1</w:t>
      </w:r>
      <w:r w:rsidRPr="00B9609C">
        <w:rPr>
          <w:rFonts w:ascii="Times New Roman" w:hAnsi="Times New Roman"/>
          <w:color w:val="000000" w:themeColor="text1"/>
        </w:rPr>
        <w:t>月</w:t>
      </w:r>
      <w:r w:rsidRPr="00B9609C">
        <w:rPr>
          <w:rFonts w:ascii="Times New Roman" w:hAnsi="Times New Roman"/>
          <w:color w:val="000000" w:themeColor="text1"/>
        </w:rPr>
        <w:t>21</w:t>
      </w:r>
      <w:r w:rsidRPr="00B9609C">
        <w:rPr>
          <w:rFonts w:ascii="Times New Roman" w:hAnsi="Times New Roman"/>
          <w:color w:val="000000" w:themeColor="text1"/>
        </w:rPr>
        <w:t>日履勘臺南監獄）</w:t>
      </w:r>
    </w:p>
    <w:p w:rsidR="00C25CC0" w:rsidRPr="00B9609C" w:rsidRDefault="00C25CC0" w:rsidP="00C25CC0">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108</w:t>
      </w:r>
      <w:r w:rsidRPr="00B9609C">
        <w:rPr>
          <w:rFonts w:ascii="Times New Roman" w:hAnsi="Times New Roman"/>
          <w:color w:val="000000" w:themeColor="text1"/>
        </w:rPr>
        <w:t>年</w:t>
      </w:r>
      <w:r w:rsidRPr="00B9609C">
        <w:rPr>
          <w:rFonts w:ascii="Times New Roman" w:hAnsi="Times New Roman"/>
          <w:color w:val="000000" w:themeColor="text1"/>
        </w:rPr>
        <w:t>1</w:t>
      </w:r>
      <w:r w:rsidRPr="00B9609C">
        <w:rPr>
          <w:rFonts w:ascii="Times New Roman" w:hAnsi="Times New Roman"/>
          <w:color w:val="000000" w:themeColor="text1"/>
        </w:rPr>
        <w:t>月</w:t>
      </w:r>
      <w:r w:rsidRPr="00B9609C">
        <w:rPr>
          <w:rFonts w:ascii="Times New Roman" w:hAnsi="Times New Roman"/>
          <w:color w:val="000000" w:themeColor="text1"/>
        </w:rPr>
        <w:t>22</w:t>
      </w:r>
      <w:r w:rsidRPr="00B9609C">
        <w:rPr>
          <w:rFonts w:ascii="Times New Roman" w:hAnsi="Times New Roman"/>
          <w:color w:val="000000" w:themeColor="text1"/>
        </w:rPr>
        <w:t>日履勘高雄監獄發現，重度精神病收容人收治療養房之復健，因無法作業造成與人群接觸互動不佳，應考量戒護上之必要性，儘量縮短收治期程。</w:t>
      </w:r>
    </w:p>
    <w:p w:rsidR="00C25CC0" w:rsidRPr="00B9609C" w:rsidRDefault="00C25CC0" w:rsidP="00C25CC0">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108</w:t>
      </w:r>
      <w:r w:rsidRPr="00B9609C">
        <w:rPr>
          <w:rFonts w:ascii="Times New Roman" w:hAnsi="Times New Roman"/>
          <w:color w:val="000000" w:themeColor="text1"/>
        </w:rPr>
        <w:t>年</w:t>
      </w:r>
      <w:r w:rsidRPr="00B9609C">
        <w:rPr>
          <w:rFonts w:ascii="Times New Roman" w:hAnsi="Times New Roman"/>
          <w:color w:val="000000" w:themeColor="text1"/>
        </w:rPr>
        <w:t>3</w:t>
      </w:r>
      <w:r w:rsidRPr="00B9609C">
        <w:rPr>
          <w:rFonts w:ascii="Times New Roman" w:hAnsi="Times New Roman"/>
          <w:color w:val="000000" w:themeColor="text1"/>
        </w:rPr>
        <w:t>月</w:t>
      </w:r>
      <w:r w:rsidRPr="00B9609C">
        <w:rPr>
          <w:rFonts w:ascii="Times New Roman" w:hAnsi="Times New Roman"/>
          <w:color w:val="000000" w:themeColor="text1"/>
        </w:rPr>
        <w:t>11</w:t>
      </w:r>
      <w:r w:rsidRPr="00B9609C">
        <w:rPr>
          <w:rFonts w:ascii="Times New Roman" w:hAnsi="Times New Roman"/>
          <w:color w:val="000000" w:themeColor="text1"/>
        </w:rPr>
        <w:t>日履勘臺北監獄發現，該監「檢討及策進作為」載明</w:t>
      </w:r>
      <w:r w:rsidRPr="00B9609C">
        <w:rPr>
          <w:rFonts w:ascii="Times New Roman" w:hAnsi="Times New Roman"/>
          <w:color w:val="000000" w:themeColor="text1"/>
        </w:rPr>
        <w:t>-</w:t>
      </w:r>
      <w:r w:rsidRPr="00B9609C">
        <w:rPr>
          <w:rFonts w:ascii="Times New Roman" w:hAnsi="Times New Roman"/>
          <w:color w:val="000000" w:themeColor="text1"/>
        </w:rPr>
        <w:t>「規劃適切處遇，鼓勵參加作業」：積極辦理「身心障礙者權利公約」相關議題宣導課程，並遴聘具特殊教育專長熱心人</w:t>
      </w:r>
      <w:r w:rsidRPr="00B9609C">
        <w:rPr>
          <w:rFonts w:ascii="Times New Roman" w:hAnsi="Times New Roman"/>
          <w:color w:val="000000" w:themeColor="text1"/>
        </w:rPr>
        <w:lastRenderedPageBreak/>
        <w:t>士擔任志工，強化身心障礙收容人教化處遇，輔以家庭支持方案，鼓勵參加作業，減少負面情緒，加強在監適應能力。</w:t>
      </w:r>
    </w:p>
    <w:p w:rsidR="00C25CC0" w:rsidRPr="00B9609C" w:rsidRDefault="00711963" w:rsidP="00C25CC0">
      <w:pPr>
        <w:pStyle w:val="4"/>
        <w:numPr>
          <w:ilvl w:val="3"/>
          <w:numId w:val="1"/>
        </w:numPr>
        <w:ind w:left="1701"/>
        <w:rPr>
          <w:rFonts w:ascii="Times New Roman" w:hAnsi="Times New Roman"/>
          <w:color w:val="000000" w:themeColor="text1"/>
        </w:rPr>
      </w:pPr>
      <w:r w:rsidRPr="00B9609C">
        <w:rPr>
          <w:rFonts w:ascii="Times New Roman" w:hAnsi="Times New Roman" w:hint="eastAsia"/>
          <w:color w:val="000000" w:themeColor="text1"/>
        </w:rPr>
        <w:t>有關</w:t>
      </w:r>
      <w:r w:rsidR="00C25CC0" w:rsidRPr="00B9609C">
        <w:rPr>
          <w:rFonts w:ascii="Times New Roman" w:hAnsi="Times New Roman"/>
          <w:color w:val="000000" w:themeColor="text1"/>
        </w:rPr>
        <w:t>「療養中心收容人沒有安排作業課程</w:t>
      </w:r>
      <w:r w:rsidRPr="00B9609C">
        <w:rPr>
          <w:rFonts w:ascii="Times New Roman" w:hAnsi="Times New Roman" w:hint="eastAsia"/>
          <w:color w:val="000000" w:themeColor="text1"/>
        </w:rPr>
        <w:t>」一節，</w:t>
      </w:r>
      <w:r w:rsidRPr="00B9609C">
        <w:rPr>
          <w:rFonts w:ascii="Times New Roman" w:hAnsi="Times New Roman"/>
          <w:color w:val="000000" w:themeColor="text1"/>
          <w:shd w:val="pct15" w:color="auto" w:fill="FFFFFF"/>
        </w:rPr>
        <w:t>臺北監獄衛生科科長江麗莉</w:t>
      </w:r>
      <w:r w:rsidR="00977459" w:rsidRPr="00B9609C">
        <w:rPr>
          <w:rFonts w:ascii="Times New Roman" w:hAnsi="Times New Roman" w:hint="eastAsia"/>
          <w:color w:val="000000" w:themeColor="text1"/>
        </w:rPr>
        <w:t>表示，</w:t>
      </w:r>
      <w:r w:rsidR="00C25CC0" w:rsidRPr="00B9609C">
        <w:rPr>
          <w:rFonts w:ascii="Times New Roman" w:hAnsi="Times New Roman"/>
          <w:color w:val="000000" w:themeColor="text1"/>
        </w:rPr>
        <w:t>本單位容留有療養需求、罹患慢性疾病或有特殊病況之收容人為主，病舍則收容病況較嚴重、有密集醫療需求者，本監每日查看療養中心收容人身體情況，倘身體狀況可參與作業，將轉配業至長青舍或其他適當工場作業）。（</w:t>
      </w:r>
      <w:r w:rsidR="00C25CC0" w:rsidRPr="00B9609C">
        <w:rPr>
          <w:rFonts w:ascii="Times New Roman" w:hAnsi="Times New Roman"/>
          <w:color w:val="000000" w:themeColor="text1"/>
        </w:rPr>
        <w:t>108</w:t>
      </w:r>
      <w:r w:rsidR="00C25CC0" w:rsidRPr="00B9609C">
        <w:rPr>
          <w:rFonts w:ascii="Times New Roman" w:hAnsi="Times New Roman"/>
          <w:color w:val="000000" w:themeColor="text1"/>
        </w:rPr>
        <w:t>年</w:t>
      </w:r>
      <w:r w:rsidR="00C25CC0" w:rsidRPr="00B9609C">
        <w:rPr>
          <w:rFonts w:ascii="Times New Roman" w:hAnsi="Times New Roman"/>
          <w:color w:val="000000" w:themeColor="text1"/>
        </w:rPr>
        <w:t>3</w:t>
      </w:r>
      <w:r w:rsidR="00C25CC0" w:rsidRPr="00B9609C">
        <w:rPr>
          <w:rFonts w:ascii="Times New Roman" w:hAnsi="Times New Roman"/>
          <w:color w:val="000000" w:themeColor="text1"/>
        </w:rPr>
        <w:t>月</w:t>
      </w:r>
      <w:r w:rsidR="00C25CC0" w:rsidRPr="00B9609C">
        <w:rPr>
          <w:rFonts w:ascii="Times New Roman" w:hAnsi="Times New Roman"/>
          <w:color w:val="000000" w:themeColor="text1"/>
        </w:rPr>
        <w:t>11</w:t>
      </w:r>
      <w:r w:rsidR="00C25CC0" w:rsidRPr="00B9609C">
        <w:rPr>
          <w:rFonts w:ascii="Times New Roman" w:hAnsi="Times New Roman"/>
          <w:color w:val="000000" w:themeColor="text1"/>
        </w:rPr>
        <w:t>日履勘臺北監獄）</w:t>
      </w:r>
    </w:p>
    <w:p w:rsidR="00C25CC0" w:rsidRPr="00B9609C" w:rsidRDefault="00C25CC0" w:rsidP="00C25CC0">
      <w:pPr>
        <w:pStyle w:val="4"/>
        <w:numPr>
          <w:ilvl w:val="0"/>
          <w:numId w:val="0"/>
        </w:numPr>
        <w:ind w:left="1701"/>
        <w:jc w:val="center"/>
        <w:rPr>
          <w:rFonts w:ascii="Times New Roman" w:hAnsi="Times New Roman"/>
          <w:color w:val="000000" w:themeColor="text1"/>
        </w:rPr>
      </w:pPr>
      <w:r w:rsidRPr="00B9609C">
        <w:rPr>
          <w:rFonts w:ascii="Times New Roman" w:hAnsi="Times New Roman"/>
          <w:noProof/>
          <w:color w:val="000000" w:themeColor="text1"/>
        </w:rPr>
        <w:drawing>
          <wp:inline distT="0" distB="0" distL="0" distR="0" wp14:anchorId="0B846B34" wp14:editId="72117232">
            <wp:extent cx="4320000" cy="2876400"/>
            <wp:effectExtent l="0" t="0" r="4445" b="635"/>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20000" cy="2876400"/>
                    </a:xfrm>
                    <a:prstGeom prst="rect">
                      <a:avLst/>
                    </a:prstGeom>
                    <a:noFill/>
                  </pic:spPr>
                </pic:pic>
              </a:graphicData>
            </a:graphic>
          </wp:inline>
        </w:drawing>
      </w:r>
    </w:p>
    <w:p w:rsidR="00C25CC0" w:rsidRPr="00B9609C" w:rsidRDefault="00C25CC0" w:rsidP="00C25CC0">
      <w:pPr>
        <w:pStyle w:val="4"/>
        <w:numPr>
          <w:ilvl w:val="0"/>
          <w:numId w:val="0"/>
        </w:numPr>
        <w:ind w:left="2661" w:hanging="960"/>
        <w:rPr>
          <w:rFonts w:ascii="Times New Roman" w:hAnsi="Times New Roman"/>
          <w:color w:val="000000" w:themeColor="text1"/>
          <w:sz w:val="24"/>
          <w:szCs w:val="28"/>
        </w:rPr>
      </w:pPr>
      <w:r w:rsidRPr="00B9609C">
        <w:rPr>
          <w:rFonts w:ascii="Times New Roman" w:hAnsi="Times New Roman"/>
          <w:color w:val="000000" w:themeColor="text1"/>
          <w:sz w:val="24"/>
          <w:szCs w:val="28"/>
        </w:rPr>
        <w:t>圖</w:t>
      </w:r>
      <w:r w:rsidR="000D6145" w:rsidRPr="00B9609C">
        <w:rPr>
          <w:rFonts w:ascii="Times New Roman" w:hAnsi="Times New Roman" w:hint="eastAsia"/>
          <w:color w:val="000000" w:themeColor="text1"/>
          <w:sz w:val="24"/>
          <w:szCs w:val="28"/>
        </w:rPr>
        <w:t>22</w:t>
      </w:r>
      <w:r w:rsidRPr="00B9609C">
        <w:rPr>
          <w:rFonts w:ascii="Times New Roman" w:hAnsi="Times New Roman"/>
          <w:color w:val="000000" w:themeColor="text1"/>
          <w:sz w:val="24"/>
          <w:szCs w:val="28"/>
        </w:rPr>
        <w:t xml:space="preserve"> </w:t>
      </w:r>
      <w:r w:rsidRPr="00B9609C">
        <w:rPr>
          <w:rFonts w:ascii="Times New Roman" w:hAnsi="Times New Roman" w:hint="eastAsia"/>
          <w:color w:val="000000" w:themeColor="text1"/>
          <w:sz w:val="24"/>
          <w:szCs w:val="28"/>
        </w:rPr>
        <w:t xml:space="preserve"> </w:t>
      </w:r>
      <w:r w:rsidRPr="00B9609C">
        <w:rPr>
          <w:rFonts w:ascii="Times New Roman" w:hAnsi="Times New Roman"/>
          <w:color w:val="000000" w:themeColor="text1"/>
          <w:sz w:val="24"/>
          <w:szCs w:val="28"/>
        </w:rPr>
        <w:t>調查委員履勘臺北監獄瞭解身心障礙收容人處遇流程</w:t>
      </w:r>
    </w:p>
    <w:p w:rsidR="00C25CC0" w:rsidRPr="00B9609C" w:rsidRDefault="00C25CC0" w:rsidP="00C25CC0">
      <w:pPr>
        <w:pStyle w:val="4"/>
        <w:numPr>
          <w:ilvl w:val="0"/>
          <w:numId w:val="0"/>
        </w:numPr>
        <w:ind w:left="2661" w:hanging="960"/>
        <w:rPr>
          <w:rFonts w:ascii="Times New Roman" w:hAnsi="Times New Roman"/>
          <w:color w:val="000000" w:themeColor="text1"/>
          <w:sz w:val="24"/>
          <w:szCs w:val="28"/>
        </w:rPr>
      </w:pPr>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3</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11</w:t>
      </w:r>
      <w:r w:rsidRPr="00B9609C">
        <w:rPr>
          <w:rFonts w:ascii="Times New Roman" w:hAnsi="Times New Roman" w:hint="eastAsia"/>
          <w:color w:val="000000" w:themeColor="text1"/>
          <w:sz w:val="24"/>
          <w:szCs w:val="28"/>
        </w:rPr>
        <w:t>日履勘</w:t>
      </w:r>
      <w:r w:rsidRPr="00B9609C">
        <w:rPr>
          <w:rFonts w:ascii="Times New Roman" w:hAnsi="Times New Roman"/>
          <w:color w:val="000000" w:themeColor="text1"/>
          <w:sz w:val="24"/>
          <w:szCs w:val="28"/>
        </w:rPr>
        <w:t>臺北監獄</w:t>
      </w:r>
      <w:r w:rsidRPr="00B9609C">
        <w:rPr>
          <w:rFonts w:ascii="Times New Roman" w:hAnsi="Times New Roman" w:hint="eastAsia"/>
          <w:color w:val="000000" w:themeColor="text1"/>
          <w:sz w:val="24"/>
          <w:szCs w:val="28"/>
        </w:rPr>
        <w:t>攝。</w:t>
      </w:r>
    </w:p>
    <w:p w:rsidR="00C25CC0" w:rsidRPr="00B9609C" w:rsidRDefault="00C25CC0" w:rsidP="00C25CC0">
      <w:pPr>
        <w:pStyle w:val="4"/>
        <w:numPr>
          <w:ilvl w:val="0"/>
          <w:numId w:val="0"/>
        </w:numPr>
        <w:ind w:left="2661" w:hanging="960"/>
        <w:rPr>
          <w:rFonts w:ascii="Times New Roman" w:hAnsi="Times New Roman"/>
          <w:color w:val="000000" w:themeColor="text1"/>
        </w:rPr>
      </w:pPr>
    </w:p>
    <w:p w:rsidR="00C25CC0" w:rsidRPr="00B9609C" w:rsidRDefault="00C25CC0" w:rsidP="00C25CC0">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依據新收調查資料，將收容人健康（身心是否足以負荷作業要求）、調查分類結果（其個別之心性是否適合作業）等列入考量。如有身體、智力、精神狀況不佳時，依據新收調查資料，</w:t>
      </w:r>
      <w:r w:rsidRPr="00B9609C">
        <w:rPr>
          <w:rFonts w:ascii="Times New Roman" w:hAnsi="Times New Roman"/>
          <w:b/>
          <w:color w:val="000000" w:themeColor="text1"/>
          <w:u w:val="single"/>
        </w:rPr>
        <w:t>配業於適當場舍</w:t>
      </w:r>
      <w:r w:rsidRPr="00B9609C">
        <w:rPr>
          <w:rFonts w:ascii="Times New Roman" w:hAnsi="Times New Roman"/>
          <w:color w:val="000000" w:themeColor="text1"/>
        </w:rPr>
        <w:t>；執行期間發生者，亦可依身心狀況及醫囑，提會</w:t>
      </w:r>
      <w:r w:rsidRPr="00B9609C">
        <w:rPr>
          <w:rFonts w:ascii="Times New Roman" w:hAnsi="Times New Roman"/>
          <w:b/>
          <w:color w:val="000000" w:themeColor="text1"/>
          <w:u w:val="single"/>
        </w:rPr>
        <w:t>變更處遇</w:t>
      </w:r>
      <w:r w:rsidRPr="00B9609C">
        <w:rPr>
          <w:rFonts w:ascii="Times New Roman" w:hAnsi="Times New Roman"/>
          <w:color w:val="000000" w:themeColor="text1"/>
        </w:rPr>
        <w:t>。感官障礙或肢</w:t>
      </w:r>
      <w:r w:rsidRPr="00B9609C">
        <w:rPr>
          <w:rFonts w:ascii="Times New Roman" w:hAnsi="Times New Roman"/>
          <w:color w:val="000000" w:themeColor="text1"/>
        </w:rPr>
        <w:lastRenderedPageBreak/>
        <w:t>體障礙收容人，依監獄行刑法第</w:t>
      </w:r>
      <w:r w:rsidRPr="00B9609C">
        <w:rPr>
          <w:rFonts w:ascii="Times New Roman" w:hAnsi="Times New Roman"/>
          <w:color w:val="000000" w:themeColor="text1"/>
        </w:rPr>
        <w:t>20</w:t>
      </w:r>
      <w:r w:rsidRPr="00B9609C">
        <w:rPr>
          <w:rFonts w:ascii="Times New Roman" w:hAnsi="Times New Roman"/>
          <w:color w:val="000000" w:themeColor="text1"/>
        </w:rPr>
        <w:t>條第</w:t>
      </w:r>
      <w:r w:rsidRPr="00B9609C">
        <w:rPr>
          <w:rFonts w:ascii="Times New Roman" w:hAnsi="Times New Roman"/>
          <w:color w:val="000000" w:themeColor="text1"/>
        </w:rPr>
        <w:t>3</w:t>
      </w:r>
      <w:r w:rsidRPr="00B9609C">
        <w:rPr>
          <w:rFonts w:ascii="Times New Roman" w:hAnsi="Times New Roman"/>
          <w:color w:val="000000" w:themeColor="text1"/>
        </w:rPr>
        <w:t>項及同法施行細則第</w:t>
      </w:r>
      <w:r w:rsidRPr="00B9609C">
        <w:rPr>
          <w:rFonts w:ascii="Times New Roman" w:hAnsi="Times New Roman"/>
          <w:color w:val="000000" w:themeColor="text1"/>
        </w:rPr>
        <w:t>26</w:t>
      </w:r>
      <w:r w:rsidRPr="00B9609C">
        <w:rPr>
          <w:rFonts w:ascii="Times New Roman" w:hAnsi="Times New Roman"/>
          <w:color w:val="000000" w:themeColor="text1"/>
        </w:rPr>
        <w:t>條規定辦理和緩處遇。（</w:t>
      </w:r>
      <w:r w:rsidRPr="00B9609C">
        <w:rPr>
          <w:rFonts w:ascii="Times New Roman" w:hAnsi="Times New Roman"/>
          <w:color w:val="000000" w:themeColor="text1"/>
        </w:rPr>
        <w:t>108</w:t>
      </w:r>
      <w:r w:rsidRPr="00B9609C">
        <w:rPr>
          <w:rFonts w:ascii="Times New Roman" w:hAnsi="Times New Roman"/>
          <w:color w:val="000000" w:themeColor="text1"/>
        </w:rPr>
        <w:t>年</w:t>
      </w:r>
      <w:r w:rsidRPr="00B9609C">
        <w:rPr>
          <w:rFonts w:ascii="Times New Roman" w:hAnsi="Times New Roman"/>
          <w:color w:val="000000" w:themeColor="text1"/>
        </w:rPr>
        <w:t>3</w:t>
      </w:r>
      <w:r w:rsidRPr="00B9609C">
        <w:rPr>
          <w:rFonts w:ascii="Times New Roman" w:hAnsi="Times New Roman"/>
          <w:color w:val="000000" w:themeColor="text1"/>
        </w:rPr>
        <w:t>月</w:t>
      </w:r>
      <w:r w:rsidRPr="00B9609C">
        <w:rPr>
          <w:rFonts w:ascii="Times New Roman" w:hAnsi="Times New Roman"/>
          <w:color w:val="000000" w:themeColor="text1"/>
        </w:rPr>
        <w:t>11</w:t>
      </w:r>
      <w:r w:rsidRPr="00B9609C">
        <w:rPr>
          <w:rFonts w:ascii="Times New Roman" w:hAnsi="Times New Roman"/>
          <w:color w:val="000000" w:themeColor="text1"/>
        </w:rPr>
        <w:t>日臺北監獄簡報）</w:t>
      </w:r>
    </w:p>
    <w:p w:rsidR="00C25CC0" w:rsidRPr="00B9609C" w:rsidRDefault="00C25CC0" w:rsidP="00C25CC0">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桃園女子監獄簡報資料</w:t>
      </w:r>
      <w:r w:rsidRPr="00B9609C">
        <w:rPr>
          <w:rFonts w:ascii="Times New Roman" w:hAnsi="Times New Roman" w:hint="eastAsia"/>
          <w:color w:val="000000" w:themeColor="text1"/>
        </w:rPr>
        <w:t>對於</w:t>
      </w:r>
      <w:r w:rsidRPr="00B9609C">
        <w:rPr>
          <w:rFonts w:ascii="Times New Roman" w:hAnsi="Times New Roman"/>
          <w:color w:val="000000" w:themeColor="text1"/>
        </w:rPr>
        <w:t>「認知障礙收容人之適應訓練與復健</w:t>
      </w:r>
      <w:r w:rsidRPr="00B9609C">
        <w:rPr>
          <w:rFonts w:ascii="Times New Roman" w:hAnsi="Times New Roman" w:hint="eastAsia"/>
          <w:color w:val="000000" w:themeColor="text1"/>
        </w:rPr>
        <w:t>之</w:t>
      </w:r>
      <w:r w:rsidRPr="00B9609C">
        <w:rPr>
          <w:rFonts w:ascii="Times New Roman" w:hAnsi="Times New Roman"/>
          <w:color w:val="000000" w:themeColor="text1"/>
        </w:rPr>
        <w:t>「分配作業」</w:t>
      </w:r>
      <w:r w:rsidRPr="00B9609C">
        <w:rPr>
          <w:rFonts w:ascii="Times New Roman" w:hAnsi="Times New Roman" w:hint="eastAsia"/>
          <w:color w:val="000000" w:themeColor="text1"/>
        </w:rPr>
        <w:t>說明</w:t>
      </w:r>
      <w:r w:rsidRPr="00B9609C">
        <w:rPr>
          <w:rFonts w:ascii="Times New Roman" w:hAnsi="Times New Roman"/>
          <w:color w:val="000000" w:themeColor="text1"/>
        </w:rPr>
        <w:t>：評估身心障礙收容人狀況，給</w:t>
      </w:r>
      <w:r w:rsidRPr="00B9609C">
        <w:rPr>
          <w:rFonts w:ascii="Times New Roman" w:hAnsi="Times New Roman" w:hint="eastAsia"/>
          <w:color w:val="000000" w:themeColor="text1"/>
        </w:rPr>
        <w:t>與</w:t>
      </w:r>
      <w:r w:rsidRPr="00B9609C">
        <w:rPr>
          <w:rFonts w:ascii="Times New Roman" w:hAnsi="Times New Roman"/>
          <w:color w:val="000000" w:themeColor="text1"/>
        </w:rPr>
        <w:t>輕便作業或是較為簡單的作業、酌減作業量。經評估有需要時，為身心障礙收容人申請和緩處遇。另「對身心障礙收容人之策進作為」亦載明：賡續關懷身心障礙收容人身心狀況，主動評估有無申請和緩處遇之必要。（</w:t>
      </w:r>
      <w:r w:rsidRPr="00B9609C">
        <w:rPr>
          <w:rFonts w:ascii="Times New Roman" w:hAnsi="Times New Roman"/>
          <w:color w:val="000000" w:themeColor="text1"/>
        </w:rPr>
        <w:t>108</w:t>
      </w:r>
      <w:r w:rsidRPr="00B9609C">
        <w:rPr>
          <w:rFonts w:ascii="Times New Roman" w:hAnsi="Times New Roman"/>
          <w:color w:val="000000" w:themeColor="text1"/>
        </w:rPr>
        <w:t>年</w:t>
      </w:r>
      <w:r w:rsidRPr="00B9609C">
        <w:rPr>
          <w:rFonts w:ascii="Times New Roman" w:hAnsi="Times New Roman"/>
          <w:color w:val="000000" w:themeColor="text1"/>
        </w:rPr>
        <w:t>3</w:t>
      </w:r>
      <w:r w:rsidRPr="00B9609C">
        <w:rPr>
          <w:rFonts w:ascii="Times New Roman" w:hAnsi="Times New Roman"/>
          <w:color w:val="000000" w:themeColor="text1"/>
        </w:rPr>
        <w:t>月</w:t>
      </w:r>
      <w:r w:rsidRPr="00B9609C">
        <w:rPr>
          <w:rFonts w:ascii="Times New Roman" w:hAnsi="Times New Roman"/>
          <w:color w:val="000000" w:themeColor="text1"/>
        </w:rPr>
        <w:t>11</w:t>
      </w:r>
      <w:r w:rsidRPr="00B9609C">
        <w:rPr>
          <w:rFonts w:ascii="Times New Roman" w:hAnsi="Times New Roman"/>
          <w:color w:val="000000" w:themeColor="text1"/>
        </w:rPr>
        <w:t>日履勘桃園女子監獄）</w:t>
      </w:r>
    </w:p>
    <w:p w:rsidR="00C25CC0" w:rsidRPr="00B9609C" w:rsidRDefault="00711963" w:rsidP="00C25CC0">
      <w:pPr>
        <w:pStyle w:val="3"/>
        <w:rPr>
          <w:color w:val="000000" w:themeColor="text1"/>
        </w:rPr>
      </w:pPr>
      <w:bookmarkStart w:id="6475" w:name="_Toc15735235"/>
      <w:bookmarkStart w:id="6476" w:name="_Toc16006164"/>
      <w:bookmarkStart w:id="6477" w:name="_Toc16071431"/>
      <w:bookmarkStart w:id="6478" w:name="_Toc18854733"/>
      <w:bookmarkStart w:id="6479" w:name="_Toc18856430"/>
      <w:bookmarkStart w:id="6480" w:name="_Toc18943221"/>
      <w:bookmarkStart w:id="6481" w:name="_Toc20991495"/>
      <w:bookmarkStart w:id="6482" w:name="_Toc21939052"/>
      <w:bookmarkStart w:id="6483" w:name="_Toc23588043"/>
      <w:bookmarkStart w:id="6484" w:name="_Toc23776723"/>
      <w:r w:rsidRPr="00B9609C">
        <w:rPr>
          <w:rFonts w:hint="eastAsia"/>
          <w:color w:val="000000" w:themeColor="text1"/>
        </w:rPr>
        <w:t>有關</w:t>
      </w:r>
      <w:r w:rsidR="00C25CC0" w:rsidRPr="00B9609C">
        <w:rPr>
          <w:color w:val="000000" w:themeColor="text1"/>
        </w:rPr>
        <w:t>「精神障礙者或行動不便者，都放在病監或照顧房，免下工場，但卻是另一種形式的懲罰，應讓他們與一般受刑人一樣下工</w:t>
      </w:r>
      <w:r w:rsidR="00C25CC0" w:rsidRPr="00B9609C">
        <w:rPr>
          <w:rFonts w:hint="eastAsia"/>
          <w:color w:val="000000" w:themeColor="text1"/>
        </w:rPr>
        <w:t>場</w:t>
      </w:r>
      <w:r w:rsidR="00C25CC0" w:rsidRPr="00B9609C">
        <w:rPr>
          <w:color w:val="000000" w:themeColor="text1"/>
        </w:rPr>
        <w:t>作業。</w:t>
      </w:r>
      <w:r w:rsidR="00C25CC0" w:rsidRPr="00B9609C">
        <w:rPr>
          <w:rFonts w:hint="eastAsia"/>
          <w:color w:val="000000" w:themeColor="text1"/>
        </w:rPr>
        <w:t>」</w:t>
      </w:r>
      <w:r w:rsidRPr="00B9609C">
        <w:rPr>
          <w:rFonts w:hint="eastAsia"/>
          <w:color w:val="000000" w:themeColor="text1"/>
        </w:rPr>
        <w:t>一節：</w:t>
      </w:r>
      <w:r w:rsidR="00C25CC0" w:rsidRPr="00B9609C">
        <w:rPr>
          <w:color w:val="000000" w:themeColor="text1"/>
          <w:shd w:val="pct15" w:color="auto" w:fill="FFFFFF"/>
        </w:rPr>
        <w:t>矯正署署長黃俊棠</w:t>
      </w:r>
      <w:r w:rsidR="00977459" w:rsidRPr="00B9609C">
        <w:rPr>
          <w:rFonts w:hint="eastAsia"/>
          <w:color w:val="000000" w:themeColor="text1"/>
        </w:rPr>
        <w:t>表示，</w:t>
      </w:r>
      <w:r w:rsidR="00C25CC0" w:rsidRPr="00B9609C">
        <w:rPr>
          <w:color w:val="000000" w:themeColor="text1"/>
        </w:rPr>
        <w:t>本署會訓練服務員做長照服務，回歸社會也是很好的工作機會；本署有做高風險控管，有做新收調查，長刑期及極刑犯都有定期控管，全國目前共有2千8百多名精神疾病收容人，藥物控制得宜，生活情形應該可以維持；另外，本署特地增加個案管理師，是新世紀反毒策略給</w:t>
      </w:r>
      <w:r w:rsidR="00C25CC0" w:rsidRPr="00B9609C">
        <w:rPr>
          <w:rFonts w:hint="eastAsia"/>
          <w:color w:val="000000" w:themeColor="text1"/>
        </w:rPr>
        <w:t>與</w:t>
      </w:r>
      <w:r w:rsidR="00C25CC0" w:rsidRPr="00B9609C">
        <w:rPr>
          <w:color w:val="000000" w:themeColor="text1"/>
        </w:rPr>
        <w:t>的員額，亦有聘請66</w:t>
      </w:r>
      <w:r w:rsidR="004628D7" w:rsidRPr="00B9609C">
        <w:rPr>
          <w:color w:val="000000" w:themeColor="text1"/>
        </w:rPr>
        <w:t>位心理師及社工師，協助各監做關懷與輔導諮商，</w:t>
      </w:r>
      <w:r w:rsidR="00C25CC0" w:rsidRPr="00B9609C">
        <w:rPr>
          <w:color w:val="000000" w:themeColor="text1"/>
        </w:rPr>
        <w:t>將過去監禁的方式，調整為</w:t>
      </w:r>
      <w:r w:rsidR="00C25CC0" w:rsidRPr="00B9609C">
        <w:rPr>
          <w:rFonts w:hint="eastAsia"/>
          <w:color w:val="000000" w:themeColor="text1"/>
        </w:rPr>
        <w:t>復</w:t>
      </w:r>
      <w:r w:rsidR="00C25CC0" w:rsidRPr="00B9609C">
        <w:rPr>
          <w:color w:val="000000" w:themeColor="text1"/>
        </w:rPr>
        <w:t>歸社會作為前提之作法；修法草案（監獄行刑法、羈押法）中都規範得很清楚，包括個人人權、研訂「個別處遇計畫」，精進處遇內容等，均依照聯合國標準；心理師、社工師是本署未來處遇的主軸。</w:t>
      </w:r>
      <w:bookmarkEnd w:id="6475"/>
      <w:bookmarkEnd w:id="6476"/>
      <w:bookmarkEnd w:id="6477"/>
      <w:bookmarkEnd w:id="6478"/>
      <w:bookmarkEnd w:id="6479"/>
      <w:bookmarkEnd w:id="6480"/>
      <w:bookmarkEnd w:id="6481"/>
      <w:bookmarkEnd w:id="6482"/>
      <w:bookmarkEnd w:id="6483"/>
      <w:bookmarkEnd w:id="6484"/>
    </w:p>
    <w:p w:rsidR="00C25CC0" w:rsidRPr="00B9609C" w:rsidRDefault="00C25CC0" w:rsidP="00C25CC0">
      <w:pPr>
        <w:pStyle w:val="3"/>
        <w:rPr>
          <w:b/>
          <w:color w:val="000000" w:themeColor="text1"/>
        </w:rPr>
      </w:pPr>
      <w:bookmarkStart w:id="6485" w:name="_Toc15735236"/>
      <w:bookmarkStart w:id="6486" w:name="_Toc16006165"/>
      <w:bookmarkStart w:id="6487" w:name="_Toc16071432"/>
      <w:bookmarkStart w:id="6488" w:name="_Toc18854734"/>
      <w:bookmarkStart w:id="6489" w:name="_Toc18856431"/>
      <w:bookmarkStart w:id="6490" w:name="_Toc18943222"/>
      <w:bookmarkStart w:id="6491" w:name="_Toc20991496"/>
      <w:bookmarkStart w:id="6492" w:name="_Toc21939053"/>
      <w:bookmarkStart w:id="6493" w:name="_Toc23588044"/>
      <w:bookmarkStart w:id="6494" w:name="_Toc23776724"/>
      <w:r w:rsidRPr="00B9609C">
        <w:rPr>
          <w:color w:val="000000" w:themeColor="text1"/>
        </w:rPr>
        <w:t>經核，部分精神障礙者或行動不便者，大多收容於監所病舍或療養舍，未安排下工場作業，但卻</w:t>
      </w:r>
      <w:r w:rsidRPr="00B9609C">
        <w:rPr>
          <w:color w:val="000000" w:themeColor="text1"/>
        </w:rPr>
        <w:lastRenderedPageBreak/>
        <w:t>是另一種形式的懲罰，與首揭身心障礙者權利公約、監獄行刑法及監獄行刑法施行細則等相關規定不符。法務部允應督導所屬各矯正機關善用和緩處遇，主動協助，提供合理對待，彈性作業安排，安置於病舍、療養舍之收容人，予以簡便作業，規劃適切處遇，鼓勵收容人參加作業，</w:t>
      </w:r>
      <w:r w:rsidR="00DC7B3D" w:rsidRPr="00B9609C">
        <w:rPr>
          <w:rFonts w:hint="eastAsia"/>
          <w:color w:val="000000" w:themeColor="text1"/>
        </w:rPr>
        <w:t>降低</w:t>
      </w:r>
      <w:r w:rsidRPr="00B9609C">
        <w:rPr>
          <w:color w:val="000000" w:themeColor="text1"/>
        </w:rPr>
        <w:t>負面情緒，加強在監適應能力，使身心障礙者能夠達到及保持最大程度之自</w:t>
      </w:r>
      <w:r w:rsidR="00DC7B3D" w:rsidRPr="00B9609C">
        <w:rPr>
          <w:rFonts w:hint="eastAsia"/>
          <w:color w:val="000000" w:themeColor="text1"/>
        </w:rPr>
        <w:t>主活動</w:t>
      </w:r>
      <w:r w:rsidRPr="00B9609C">
        <w:rPr>
          <w:color w:val="000000" w:themeColor="text1"/>
        </w:rPr>
        <w:t>。</w:t>
      </w:r>
      <w:bookmarkEnd w:id="6485"/>
      <w:bookmarkEnd w:id="6486"/>
      <w:bookmarkEnd w:id="6487"/>
      <w:bookmarkEnd w:id="6488"/>
      <w:bookmarkEnd w:id="6489"/>
      <w:bookmarkEnd w:id="6490"/>
      <w:bookmarkEnd w:id="6491"/>
      <w:bookmarkEnd w:id="6492"/>
      <w:bookmarkEnd w:id="6493"/>
      <w:bookmarkEnd w:id="6494"/>
    </w:p>
    <w:p w:rsidR="00C25CC0" w:rsidRPr="00B9609C" w:rsidRDefault="00C25CC0" w:rsidP="00C25CC0">
      <w:pPr>
        <w:pStyle w:val="2"/>
        <w:rPr>
          <w:b/>
          <w:color w:val="000000" w:themeColor="text1"/>
        </w:rPr>
      </w:pPr>
      <w:bookmarkStart w:id="6495" w:name="_Toc23776733"/>
      <w:r w:rsidRPr="00B9609C">
        <w:rPr>
          <w:b/>
          <w:color w:val="000000" w:themeColor="text1"/>
          <w:lang w:val="fr-FR"/>
        </w:rPr>
        <w:t>身心障礙兒童</w:t>
      </w:r>
      <w:r w:rsidR="003D0FCE" w:rsidRPr="00B9609C">
        <w:rPr>
          <w:rFonts w:hint="eastAsia"/>
          <w:b/>
          <w:color w:val="000000" w:themeColor="text1"/>
          <w:lang w:val="fr-FR"/>
        </w:rPr>
        <w:t>、</w:t>
      </w:r>
      <w:r w:rsidRPr="00B9609C">
        <w:rPr>
          <w:b/>
          <w:color w:val="000000" w:themeColor="text1"/>
          <w:lang w:val="fr-FR"/>
        </w:rPr>
        <w:t>少年之特</w:t>
      </w:r>
      <w:r w:rsidR="003D0FCE" w:rsidRPr="00B9609C">
        <w:rPr>
          <w:b/>
          <w:color w:val="000000" w:themeColor="text1"/>
          <w:lang w:val="fr-FR"/>
        </w:rPr>
        <w:t>殊教育需求，應依教育發展階段進行整體性與持續性轉銜輔導及服務，</w:t>
      </w:r>
      <w:r w:rsidRPr="00B9609C">
        <w:rPr>
          <w:b/>
          <w:color w:val="000000" w:themeColor="text1"/>
          <w:lang w:val="fr-FR"/>
        </w:rPr>
        <w:t>不應</w:t>
      </w:r>
      <w:r w:rsidR="007663E1" w:rsidRPr="00B9609C">
        <w:rPr>
          <w:rFonts w:hint="eastAsia"/>
          <w:b/>
          <w:color w:val="000000" w:themeColor="text1"/>
          <w:lang w:val="fr-FR"/>
        </w:rPr>
        <w:t>因</w:t>
      </w:r>
      <w:r w:rsidR="003D0FCE" w:rsidRPr="00B9609C">
        <w:rPr>
          <w:b/>
          <w:color w:val="000000" w:themeColor="text1"/>
          <w:lang w:val="fr-FR"/>
        </w:rPr>
        <w:t>政府部門分工而有中斷，方符相關立法意旨與國際人權公約</w:t>
      </w:r>
      <w:r w:rsidR="003D0FCE" w:rsidRPr="00B9609C">
        <w:rPr>
          <w:rFonts w:hint="eastAsia"/>
          <w:b/>
          <w:color w:val="000000" w:themeColor="text1"/>
          <w:lang w:val="fr-FR"/>
        </w:rPr>
        <w:t>規定</w:t>
      </w:r>
      <w:r w:rsidRPr="00B9609C">
        <w:rPr>
          <w:b/>
          <w:color w:val="000000" w:themeColor="text1"/>
          <w:lang w:val="fr-FR"/>
        </w:rPr>
        <w:t>，惟法務部所屬</w:t>
      </w:r>
      <w:r w:rsidRPr="00B9609C">
        <w:rPr>
          <w:b/>
          <w:color w:val="000000" w:themeColor="text1"/>
        </w:rPr>
        <w:t>矯正學校及輔育院，對</w:t>
      </w:r>
      <w:r w:rsidRPr="00B9609C">
        <w:rPr>
          <w:b/>
          <w:color w:val="000000" w:themeColor="text1"/>
          <w:lang w:val="fr-FR"/>
        </w:rPr>
        <w:t>身心障礙兒童少年之特殊教育需求，</w:t>
      </w:r>
      <w:r w:rsidRPr="00B9609C">
        <w:rPr>
          <w:b/>
          <w:color w:val="000000" w:themeColor="text1"/>
        </w:rPr>
        <w:t>仍有精進空間</w:t>
      </w:r>
      <w:r w:rsidRPr="00B9609C">
        <w:rPr>
          <w:b/>
          <w:color w:val="000000" w:themeColor="text1"/>
          <w:lang w:val="fr-FR"/>
        </w:rPr>
        <w:t>：</w:t>
      </w:r>
      <w:bookmarkEnd w:id="6495"/>
    </w:p>
    <w:p w:rsidR="00C25CC0" w:rsidRPr="00B9609C" w:rsidRDefault="00C25CC0" w:rsidP="00C25CC0">
      <w:pPr>
        <w:pStyle w:val="3"/>
        <w:rPr>
          <w:rFonts w:ascii="Times New Roman" w:hAnsi="Times New Roman"/>
          <w:color w:val="000000" w:themeColor="text1"/>
        </w:rPr>
      </w:pPr>
      <w:bookmarkStart w:id="6496" w:name="_Toc15735189"/>
      <w:bookmarkStart w:id="6497" w:name="_Toc16006116"/>
      <w:bookmarkStart w:id="6498" w:name="_Toc16071384"/>
      <w:bookmarkStart w:id="6499" w:name="_Toc18854686"/>
      <w:bookmarkStart w:id="6500" w:name="_Toc18856383"/>
      <w:bookmarkStart w:id="6501" w:name="_Toc18943174"/>
      <w:bookmarkStart w:id="6502" w:name="_Toc20991513"/>
      <w:bookmarkStart w:id="6503" w:name="_Toc21939070"/>
      <w:bookmarkStart w:id="6504" w:name="_Toc23588054"/>
      <w:bookmarkStart w:id="6505" w:name="_Toc23776734"/>
      <w:r w:rsidRPr="00B9609C">
        <w:rPr>
          <w:color w:val="000000" w:themeColor="text1"/>
        </w:rPr>
        <w:t>身心</w:t>
      </w:r>
      <w:r w:rsidRPr="00B9609C">
        <w:rPr>
          <w:rFonts w:ascii="Times New Roman" w:hAnsi="Times New Roman"/>
          <w:color w:val="000000" w:themeColor="text1"/>
        </w:rPr>
        <w:t>障礙者權利公約第</w:t>
      </w:r>
      <w:r w:rsidRPr="00B9609C">
        <w:rPr>
          <w:rFonts w:ascii="Times New Roman" w:hAnsi="Times New Roman"/>
          <w:color w:val="000000" w:themeColor="text1"/>
        </w:rPr>
        <w:t>2</w:t>
      </w:r>
      <w:r w:rsidRPr="00B9609C">
        <w:rPr>
          <w:rFonts w:ascii="Times New Roman" w:hAnsi="Times New Roman"/>
          <w:color w:val="000000" w:themeColor="text1"/>
        </w:rPr>
        <w:t>條指出，合理之對待是指根據具體需要，於不造成過度或不當負擔之情況下，進行必要及適當之修改與調整，以確保身心障礙者在與其他人平等基礎上享有或行使所有人權及基本自由；第</w:t>
      </w:r>
      <w:r w:rsidRPr="00B9609C">
        <w:rPr>
          <w:rFonts w:ascii="Times New Roman" w:hAnsi="Times New Roman"/>
          <w:color w:val="000000" w:themeColor="text1"/>
        </w:rPr>
        <w:t>5</w:t>
      </w:r>
      <w:r w:rsidRPr="00B9609C">
        <w:rPr>
          <w:rFonts w:ascii="Times New Roman" w:hAnsi="Times New Roman"/>
          <w:color w:val="000000" w:themeColor="text1"/>
        </w:rPr>
        <w:t>條指出，為促進平等與消除歧視，締約國應採取所有適當步驟，以確保提供合理之對待。另依據聯合國（</w:t>
      </w:r>
      <w:r w:rsidRPr="00B9609C">
        <w:rPr>
          <w:rFonts w:ascii="Times New Roman" w:hAnsi="Times New Roman"/>
          <w:color w:val="000000" w:themeColor="text1"/>
        </w:rPr>
        <w:t>United Nations</w:t>
      </w:r>
      <w:r w:rsidRPr="00B9609C">
        <w:rPr>
          <w:rFonts w:ascii="Times New Roman" w:hAnsi="Times New Roman"/>
          <w:color w:val="000000" w:themeColor="text1"/>
        </w:rPr>
        <w:t>）網站</w:t>
      </w:r>
      <w:r w:rsidRPr="00B9609C">
        <w:rPr>
          <w:rStyle w:val="aff1"/>
          <w:rFonts w:ascii="Times New Roman" w:hAnsi="Times New Roman"/>
          <w:color w:val="000000" w:themeColor="text1"/>
        </w:rPr>
        <w:footnoteReference w:id="29"/>
      </w:r>
      <w:r w:rsidRPr="00B9609C">
        <w:rPr>
          <w:rFonts w:ascii="Times New Roman" w:hAnsi="Times New Roman"/>
          <w:color w:val="000000" w:themeColor="text1"/>
        </w:rPr>
        <w:t>，聯合國社會經濟事務部公告之身心障礙者權利公約第</w:t>
      </w:r>
      <w:r w:rsidRPr="00B9609C">
        <w:rPr>
          <w:rFonts w:ascii="Times New Roman" w:hAnsi="Times New Roman"/>
          <w:color w:val="000000" w:themeColor="text1"/>
        </w:rPr>
        <w:t>2</w:t>
      </w:r>
      <w:r w:rsidRPr="00B9609C">
        <w:rPr>
          <w:rFonts w:ascii="Times New Roman" w:hAnsi="Times New Roman"/>
          <w:color w:val="000000" w:themeColor="text1"/>
        </w:rPr>
        <w:t>條原文為：</w:t>
      </w:r>
      <w:r w:rsidRPr="00B9609C">
        <w:rPr>
          <w:rFonts w:ascii="Times New Roman" w:hAnsi="Times New Roman" w:hint="eastAsia"/>
          <w:color w:val="000000" w:themeColor="text1"/>
        </w:rPr>
        <w:t>「</w:t>
      </w:r>
      <w:r w:rsidRPr="00B9609C">
        <w:rPr>
          <w:rFonts w:ascii="Times New Roman" w:hAnsi="Times New Roman"/>
          <w:color w:val="000000" w:themeColor="text1"/>
        </w:rPr>
        <w:t>Reasonable accommodation” means necessary</w:t>
      </w:r>
      <w:r w:rsidRPr="00B9609C">
        <w:rPr>
          <w:rFonts w:ascii="Times New Roman" w:hAnsi="Times New Roman" w:hint="eastAsia"/>
          <w:color w:val="000000" w:themeColor="text1"/>
        </w:rPr>
        <w:t xml:space="preserve"> </w:t>
      </w:r>
      <w:r w:rsidRPr="00B9609C">
        <w:rPr>
          <w:rFonts w:ascii="Times New Roman" w:hAnsi="Times New Roman"/>
          <w:color w:val="000000" w:themeColor="text1"/>
        </w:rPr>
        <w:t xml:space="preserve">and appropriate modification and adjustments not imposing a disproportionate or undue burden, where needed in a particular case, to ensure to persons with disabilities the enjoyment or exercise on an equal </w:t>
      </w:r>
      <w:r w:rsidRPr="00B9609C">
        <w:rPr>
          <w:rFonts w:ascii="Times New Roman" w:hAnsi="Times New Roman"/>
          <w:color w:val="000000" w:themeColor="text1"/>
        </w:rPr>
        <w:lastRenderedPageBreak/>
        <w:t>basis with others of all human rights and fundamental freedoms</w:t>
      </w:r>
      <w:bookmarkEnd w:id="6496"/>
      <w:bookmarkEnd w:id="6497"/>
      <w:r w:rsidRPr="00B9609C">
        <w:rPr>
          <w:rFonts w:ascii="Times New Roman" w:hAnsi="Times New Roman" w:hint="eastAsia"/>
          <w:color w:val="000000" w:themeColor="text1"/>
        </w:rPr>
        <w:t>」。</w:t>
      </w:r>
      <w:bookmarkEnd w:id="6498"/>
      <w:bookmarkEnd w:id="6499"/>
      <w:bookmarkEnd w:id="6500"/>
      <w:bookmarkEnd w:id="6501"/>
      <w:bookmarkEnd w:id="6502"/>
      <w:bookmarkEnd w:id="6503"/>
      <w:bookmarkEnd w:id="6504"/>
      <w:bookmarkEnd w:id="6505"/>
    </w:p>
    <w:p w:rsidR="00C25CC0" w:rsidRPr="00B9609C" w:rsidRDefault="00C25CC0" w:rsidP="00C25CC0">
      <w:pPr>
        <w:pStyle w:val="3"/>
        <w:rPr>
          <w:color w:val="000000" w:themeColor="text1"/>
        </w:rPr>
      </w:pPr>
      <w:bookmarkStart w:id="6506" w:name="_Toc15735190"/>
      <w:bookmarkStart w:id="6507" w:name="_Toc16006117"/>
      <w:bookmarkStart w:id="6508" w:name="_Toc16071385"/>
      <w:bookmarkStart w:id="6509" w:name="_Toc18854687"/>
      <w:bookmarkStart w:id="6510" w:name="_Toc18856384"/>
      <w:bookmarkStart w:id="6511" w:name="_Toc18943175"/>
      <w:bookmarkStart w:id="6512" w:name="_Toc20991514"/>
      <w:bookmarkStart w:id="6513" w:name="_Toc21939071"/>
      <w:bookmarkStart w:id="6514" w:name="_Toc23588055"/>
      <w:bookmarkStart w:id="6515" w:name="_Toc23776735"/>
      <w:r w:rsidRPr="00B9609C">
        <w:rPr>
          <w:color w:val="000000" w:themeColor="text1"/>
        </w:rPr>
        <w:t>憲法第21條規定：「人民有受國民教育之權利與義務。」</w:t>
      </w:r>
      <w:bookmarkEnd w:id="6506"/>
      <w:bookmarkEnd w:id="6507"/>
      <w:bookmarkEnd w:id="6508"/>
      <w:bookmarkEnd w:id="6509"/>
      <w:bookmarkEnd w:id="6510"/>
      <w:bookmarkEnd w:id="6511"/>
      <w:bookmarkEnd w:id="6512"/>
      <w:bookmarkEnd w:id="6513"/>
      <w:bookmarkEnd w:id="6514"/>
      <w:bookmarkEnd w:id="6515"/>
    </w:p>
    <w:p w:rsidR="00C25CC0" w:rsidRPr="00B9609C" w:rsidRDefault="00C25CC0" w:rsidP="00C25CC0">
      <w:pPr>
        <w:pStyle w:val="3"/>
        <w:rPr>
          <w:color w:val="000000" w:themeColor="text1"/>
        </w:rPr>
      </w:pPr>
      <w:bookmarkStart w:id="6516" w:name="_Toc15735191"/>
      <w:bookmarkStart w:id="6517" w:name="_Toc16006118"/>
      <w:bookmarkStart w:id="6518" w:name="_Toc16071386"/>
      <w:bookmarkStart w:id="6519" w:name="_Toc18854688"/>
      <w:bookmarkStart w:id="6520" w:name="_Toc18856385"/>
      <w:bookmarkStart w:id="6521" w:name="_Toc18943176"/>
      <w:bookmarkStart w:id="6522" w:name="_Toc20991515"/>
      <w:bookmarkStart w:id="6523" w:name="_Toc21939072"/>
      <w:bookmarkStart w:id="6524" w:name="_Toc23588056"/>
      <w:bookmarkStart w:id="6525" w:name="_Toc23776736"/>
      <w:r w:rsidRPr="00B9609C">
        <w:rPr>
          <w:color w:val="000000" w:themeColor="text1"/>
        </w:rPr>
        <w:t>本院調查（107司調0049</w:t>
      </w:r>
      <w:r w:rsidRPr="00B9609C">
        <w:rPr>
          <w:rStyle w:val="aff1"/>
          <w:rFonts w:ascii="Times New Roman" w:hAnsi="Times New Roman"/>
          <w:color w:val="000000" w:themeColor="text1"/>
        </w:rPr>
        <w:footnoteReference w:id="30"/>
      </w:r>
      <w:r w:rsidRPr="00B9609C">
        <w:rPr>
          <w:color w:val="000000" w:themeColor="text1"/>
        </w:rPr>
        <w:t>）案例，調查意見摘要：</w:t>
      </w:r>
      <w:bookmarkEnd w:id="6516"/>
      <w:bookmarkEnd w:id="6517"/>
      <w:bookmarkEnd w:id="6518"/>
      <w:bookmarkEnd w:id="6519"/>
      <w:bookmarkEnd w:id="6520"/>
      <w:bookmarkEnd w:id="6521"/>
      <w:bookmarkEnd w:id="6522"/>
      <w:bookmarkEnd w:id="6523"/>
      <w:bookmarkEnd w:id="6524"/>
      <w:bookmarkEnd w:id="6525"/>
    </w:p>
    <w:p w:rsidR="00C25CC0" w:rsidRPr="00B9609C" w:rsidRDefault="00C25CC0" w:rsidP="00C25CC0">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誠正中學</w:t>
      </w:r>
      <w:r w:rsidRPr="00B9609C">
        <w:rPr>
          <w:rFonts w:ascii="Times New Roman" w:hAnsi="Times New Roman"/>
          <w:color w:val="000000" w:themeColor="text1"/>
        </w:rPr>
        <w:t>A</w:t>
      </w:r>
      <w:r w:rsidRPr="00B9609C">
        <w:rPr>
          <w:rFonts w:ascii="Times New Roman" w:hAnsi="Times New Roman"/>
          <w:color w:val="000000" w:themeColor="text1"/>
        </w:rPr>
        <w:t>生具中度智能障礙且伴隨過動症狀，於</w:t>
      </w:r>
      <w:r w:rsidRPr="00B9609C">
        <w:rPr>
          <w:rFonts w:ascii="Times New Roman" w:hAnsi="Times New Roman"/>
          <w:color w:val="000000" w:themeColor="text1"/>
        </w:rPr>
        <w:t>106</w:t>
      </w:r>
      <w:r w:rsidRPr="00B9609C">
        <w:rPr>
          <w:rFonts w:ascii="Times New Roman" w:hAnsi="Times New Roman"/>
          <w:color w:val="000000" w:themeColor="text1"/>
        </w:rPr>
        <w:t>年</w:t>
      </w:r>
      <w:r w:rsidRPr="00B9609C">
        <w:rPr>
          <w:rFonts w:ascii="Times New Roman" w:hAnsi="Times New Roman"/>
          <w:color w:val="000000" w:themeColor="text1"/>
        </w:rPr>
        <w:t>5</w:t>
      </w:r>
      <w:r w:rsidRPr="00B9609C">
        <w:rPr>
          <w:rFonts w:ascii="Times New Roman" w:hAnsi="Times New Roman"/>
          <w:color w:val="000000" w:themeColor="text1"/>
        </w:rPr>
        <w:t>月</w:t>
      </w:r>
      <w:r w:rsidRPr="00B9609C">
        <w:rPr>
          <w:rFonts w:ascii="Times New Roman" w:hAnsi="Times New Roman"/>
          <w:color w:val="000000" w:themeColor="text1"/>
        </w:rPr>
        <w:t>25</w:t>
      </w:r>
      <w:r w:rsidRPr="00B9609C">
        <w:rPr>
          <w:rFonts w:ascii="Times New Roman" w:hAnsi="Times New Roman"/>
          <w:color w:val="000000" w:themeColor="text1"/>
        </w:rPr>
        <w:t>日午休時間，經舍房同學指示，發生為</w:t>
      </w:r>
      <w:r w:rsidRPr="00B9609C">
        <w:rPr>
          <w:rFonts w:ascii="Times New Roman" w:hAnsi="Times New Roman"/>
          <w:color w:val="000000" w:themeColor="text1"/>
        </w:rPr>
        <w:t>B</w:t>
      </w:r>
      <w:r w:rsidRPr="00B9609C">
        <w:rPr>
          <w:rFonts w:ascii="Times New Roman" w:hAnsi="Times New Roman"/>
          <w:color w:val="000000" w:themeColor="text1"/>
        </w:rPr>
        <w:t>生、</w:t>
      </w:r>
      <w:r w:rsidRPr="00B9609C">
        <w:rPr>
          <w:rFonts w:ascii="Times New Roman" w:hAnsi="Times New Roman"/>
          <w:color w:val="000000" w:themeColor="text1"/>
        </w:rPr>
        <w:t>C</w:t>
      </w:r>
      <w:r w:rsidRPr="00B9609C">
        <w:rPr>
          <w:rFonts w:ascii="Times New Roman" w:hAnsi="Times New Roman"/>
          <w:color w:val="000000" w:themeColor="text1"/>
        </w:rPr>
        <w:t>生口交之妨害性自主情事；該事件經校方人員主動調查與通報而曝光，該校將此案移送法辦，全案經新竹地檢署偵辦後以緩起訴處分結案。本案</w:t>
      </w:r>
      <w:r w:rsidRPr="00B9609C">
        <w:rPr>
          <w:rFonts w:ascii="Times New Roman" w:hAnsi="Times New Roman"/>
          <w:color w:val="000000" w:themeColor="text1"/>
        </w:rPr>
        <w:t>A</w:t>
      </w:r>
      <w:r w:rsidRPr="00B9609C">
        <w:rPr>
          <w:rFonts w:ascii="Times New Roman" w:hAnsi="Times New Roman"/>
          <w:color w:val="000000" w:themeColor="text1"/>
        </w:rPr>
        <w:t>生之遭遇，凸顯身心障礙學生在司法處遇中，因身心弱勢面臨被欺負甚至自殘之困境，尤以精神或心智障礙者而言，其對於自身犯罪行為之理解已屬薄弱，裁令其入感化教育後，更因目前感化教育提供之特殊教育與支持服務嚴重不足，很難期待藉此處遇可助其培養自立能力、復建認知功能乃至於未來復歸社會，此情容有賴相關政府部門正視並速為檢討改善之必要。</w:t>
      </w:r>
    </w:p>
    <w:p w:rsidR="00C25CC0" w:rsidRPr="00B9609C" w:rsidRDefault="00C25CC0" w:rsidP="00C25CC0">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智識與身心能力偏弱之障礙少年，尤難適應現行感化教育執行方式，其遭受同儕欺凌之憾事，時有所聞；少年法庭法官究否應將身心障礙少年裁入感化教育機關，仍屬爭議。惟現階段國內司法兒少安置機構質量均未完足，法官裁令類此個案入感化教育尚難避免；鑒於司法與行政機關均應負保障身心障礙兒少權益之</w:t>
      </w:r>
      <w:r w:rsidRPr="00B9609C">
        <w:rPr>
          <w:rFonts w:ascii="Times New Roman" w:hAnsi="Times New Roman"/>
          <w:color w:val="000000" w:themeColor="text1"/>
        </w:rPr>
        <w:lastRenderedPageBreak/>
        <w:t>責，仍應共商逐步擴充少年事件處遇多元性之事項，尤其司法院對司法兒少應慎重評估是否已落實兒少最佳利益及最後手段。</w:t>
      </w:r>
    </w:p>
    <w:p w:rsidR="00C25CC0" w:rsidRPr="00B9609C" w:rsidRDefault="00C25CC0" w:rsidP="00C25CC0">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目前教育部與法務部業就</w:t>
      </w:r>
      <w:r w:rsidRPr="00B9609C">
        <w:rPr>
          <w:rFonts w:ascii="Times New Roman" w:hAnsi="Times New Roman"/>
          <w:color w:val="000000" w:themeColor="text1"/>
        </w:rPr>
        <w:t>2</w:t>
      </w:r>
      <w:r w:rsidRPr="00B9609C">
        <w:rPr>
          <w:rFonts w:ascii="Times New Roman" w:hAnsi="Times New Roman"/>
          <w:color w:val="000000" w:themeColor="text1"/>
        </w:rPr>
        <w:t>所少年矯正學校及</w:t>
      </w:r>
      <w:r w:rsidRPr="00B9609C">
        <w:rPr>
          <w:rFonts w:ascii="Times New Roman" w:hAnsi="Times New Roman"/>
          <w:color w:val="000000" w:themeColor="text1"/>
        </w:rPr>
        <w:t>2</w:t>
      </w:r>
      <w:r w:rsidRPr="00B9609C">
        <w:rPr>
          <w:rFonts w:ascii="Times New Roman" w:hAnsi="Times New Roman"/>
          <w:color w:val="000000" w:themeColor="text1"/>
        </w:rPr>
        <w:t>所少年輔育院進行教育實施事項建立溝通平</w:t>
      </w:r>
      <w:r w:rsidRPr="00B9609C">
        <w:rPr>
          <w:rFonts w:hint="eastAsia"/>
          <w:color w:val="000000" w:themeColor="text1"/>
        </w:rPr>
        <w:t>臺</w:t>
      </w:r>
      <w:r w:rsidRPr="00B9609C">
        <w:rPr>
          <w:rFonts w:ascii="Times New Roman" w:hAnsi="Times New Roman"/>
          <w:color w:val="000000" w:themeColor="text1"/>
        </w:rPr>
        <w:t>，教育部亦協助引入特殊教育資源予該</w:t>
      </w:r>
      <w:r w:rsidRPr="00B9609C">
        <w:rPr>
          <w:rFonts w:ascii="Times New Roman" w:hAnsi="Times New Roman"/>
          <w:color w:val="000000" w:themeColor="text1"/>
        </w:rPr>
        <w:t>2</w:t>
      </w:r>
      <w:r w:rsidRPr="00B9609C">
        <w:rPr>
          <w:rFonts w:ascii="Times New Roman" w:hAnsi="Times New Roman"/>
          <w:color w:val="000000" w:themeColor="text1"/>
        </w:rPr>
        <w:t>校</w:t>
      </w:r>
      <w:r w:rsidRPr="00B9609C">
        <w:rPr>
          <w:rFonts w:ascii="Times New Roman" w:hAnsi="Times New Roman"/>
          <w:color w:val="000000" w:themeColor="text1"/>
        </w:rPr>
        <w:t>2</w:t>
      </w:r>
      <w:r w:rsidRPr="00B9609C">
        <w:rPr>
          <w:rFonts w:ascii="Times New Roman" w:hAnsi="Times New Roman"/>
          <w:color w:val="000000" w:themeColor="text1"/>
        </w:rPr>
        <w:t>院，值得肯定。惟身心障礙者所需之特殊教育，應依教育發展階段進行整體性與持續性轉銜輔導及服務，不應受政府部門分工而有中斷情形，特殊教育之實施允宜採取「學生本位」模式，確保學生不在學校系統中時，特教相關支持及服務仍可隨之於安置機構、法院調查及審理程序、保護處分執行階段等持續不輟。</w:t>
      </w:r>
    </w:p>
    <w:p w:rsidR="00C25CC0" w:rsidRPr="00B9609C" w:rsidRDefault="00C25CC0" w:rsidP="00C25CC0">
      <w:pPr>
        <w:pStyle w:val="3"/>
        <w:rPr>
          <w:color w:val="000000" w:themeColor="text1"/>
        </w:rPr>
      </w:pPr>
      <w:bookmarkStart w:id="6526" w:name="_Toc18854689"/>
      <w:bookmarkStart w:id="6527" w:name="_Toc18856386"/>
      <w:bookmarkStart w:id="6528" w:name="_Toc18943177"/>
      <w:bookmarkStart w:id="6529" w:name="_Toc20991516"/>
      <w:bookmarkStart w:id="6530" w:name="_Toc21939073"/>
      <w:bookmarkStart w:id="6531" w:name="_Toc23588057"/>
      <w:bookmarkStart w:id="6532" w:name="_Toc23776737"/>
      <w:bookmarkStart w:id="6533" w:name="_Toc15735192"/>
      <w:bookmarkStart w:id="6534" w:name="_Toc16006119"/>
      <w:bookmarkStart w:id="6535" w:name="_Toc16071387"/>
      <w:r w:rsidRPr="00B9609C">
        <w:rPr>
          <w:rFonts w:hint="eastAsia"/>
          <w:color w:val="000000" w:themeColor="text1"/>
        </w:rPr>
        <w:t>本案赴各監所履勘發現：</w:t>
      </w:r>
      <w:bookmarkEnd w:id="6526"/>
      <w:bookmarkEnd w:id="6527"/>
      <w:bookmarkEnd w:id="6528"/>
      <w:bookmarkEnd w:id="6529"/>
      <w:bookmarkEnd w:id="6530"/>
      <w:bookmarkEnd w:id="6531"/>
      <w:bookmarkEnd w:id="6532"/>
    </w:p>
    <w:p w:rsidR="00C25CC0" w:rsidRPr="00B9609C" w:rsidRDefault="00C25CC0" w:rsidP="00C25CC0">
      <w:pPr>
        <w:pStyle w:val="4"/>
        <w:numPr>
          <w:ilvl w:val="3"/>
          <w:numId w:val="10"/>
        </w:numPr>
        <w:spacing w:line="400" w:lineRule="exact"/>
        <w:ind w:left="1701"/>
        <w:rPr>
          <w:rFonts w:ascii="Times New Roman" w:hAnsi="Times New Roman"/>
          <w:color w:val="000000" w:themeColor="text1"/>
        </w:rPr>
      </w:pPr>
      <w:r w:rsidRPr="00B9609C">
        <w:rPr>
          <w:rFonts w:ascii="Times New Roman" w:hAnsi="Times New Roman" w:hint="eastAsia"/>
          <w:color w:val="000000" w:themeColor="text1"/>
        </w:rPr>
        <w:t>108</w:t>
      </w:r>
      <w:r w:rsidRPr="00B9609C">
        <w:rPr>
          <w:rFonts w:ascii="Times New Roman" w:hAnsi="Times New Roman" w:hint="eastAsia"/>
          <w:color w:val="000000" w:themeColor="text1"/>
        </w:rPr>
        <w:t>年</w:t>
      </w:r>
      <w:r w:rsidRPr="00B9609C">
        <w:rPr>
          <w:rFonts w:ascii="Times New Roman" w:hAnsi="Times New Roman" w:hint="eastAsia"/>
          <w:color w:val="000000" w:themeColor="text1"/>
        </w:rPr>
        <w:t>1</w:t>
      </w:r>
      <w:r w:rsidRPr="00B9609C">
        <w:rPr>
          <w:rFonts w:ascii="Times New Roman" w:hAnsi="Times New Roman" w:hint="eastAsia"/>
          <w:color w:val="000000" w:themeColor="text1"/>
        </w:rPr>
        <w:t>月</w:t>
      </w:r>
      <w:r w:rsidRPr="00B9609C">
        <w:rPr>
          <w:rFonts w:ascii="Times New Roman" w:hAnsi="Times New Roman" w:hint="eastAsia"/>
          <w:color w:val="000000" w:themeColor="text1"/>
        </w:rPr>
        <w:t>22</w:t>
      </w:r>
      <w:r w:rsidRPr="00B9609C">
        <w:rPr>
          <w:rFonts w:ascii="Times New Roman" w:hAnsi="Times New Roman" w:hint="eastAsia"/>
          <w:color w:val="000000" w:themeColor="text1"/>
        </w:rPr>
        <w:t>日履勘高雄戒治所重點摘要：</w:t>
      </w:r>
    </w:p>
    <w:p w:rsidR="00C25CC0" w:rsidRPr="00B9609C" w:rsidRDefault="00C25CC0" w:rsidP="00B24CF4">
      <w:pPr>
        <w:pStyle w:val="5"/>
        <w:numPr>
          <w:ilvl w:val="0"/>
          <w:numId w:val="135"/>
        </w:numPr>
        <w:rPr>
          <w:color w:val="000000" w:themeColor="text1"/>
        </w:rPr>
      </w:pPr>
      <w:r w:rsidRPr="00B9609C">
        <w:rPr>
          <w:rFonts w:hint="eastAsia"/>
          <w:color w:val="000000" w:themeColor="text1"/>
        </w:rPr>
        <w:t>少年違規舍本所採用折疊式床舖（慈濟福慧床）。</w:t>
      </w:r>
    </w:p>
    <w:p w:rsidR="00C25CC0" w:rsidRPr="00B9609C" w:rsidRDefault="00C25CC0" w:rsidP="00C25CC0">
      <w:pPr>
        <w:pStyle w:val="5"/>
        <w:rPr>
          <w:color w:val="000000" w:themeColor="text1"/>
        </w:rPr>
      </w:pPr>
      <w:r w:rsidRPr="00B9609C">
        <w:rPr>
          <w:rFonts w:hint="eastAsia"/>
          <w:color w:val="000000" w:themeColor="text1"/>
        </w:rPr>
        <w:t>本所保護房是在收容人情緒不穩自殺及自殘、自傷等傾向時方有使用。</w:t>
      </w:r>
    </w:p>
    <w:p w:rsidR="00C25CC0" w:rsidRPr="00B9609C" w:rsidRDefault="00C25CC0" w:rsidP="00C25CC0">
      <w:pPr>
        <w:pStyle w:val="3"/>
        <w:numPr>
          <w:ilvl w:val="0"/>
          <w:numId w:val="0"/>
        </w:numPr>
        <w:ind w:left="2661" w:hanging="960"/>
        <w:jc w:val="left"/>
        <w:rPr>
          <w:rFonts w:ascii="Times New Roman" w:hAnsi="Times New Roman"/>
          <w:color w:val="000000" w:themeColor="text1"/>
          <w:sz w:val="24"/>
          <w:szCs w:val="28"/>
        </w:rPr>
      </w:pPr>
      <w:bookmarkStart w:id="6536" w:name="_Toc18854690"/>
      <w:bookmarkStart w:id="6537" w:name="_Toc18856387"/>
      <w:bookmarkStart w:id="6538" w:name="_Toc18943178"/>
      <w:bookmarkStart w:id="6539" w:name="_Toc20991517"/>
      <w:bookmarkStart w:id="6540" w:name="_Toc21939074"/>
      <w:bookmarkStart w:id="6541" w:name="_Toc23588058"/>
      <w:bookmarkStart w:id="6542" w:name="_Toc23776738"/>
      <w:r w:rsidRPr="00B9609C">
        <w:rPr>
          <w:rFonts w:ascii="Times New Roman" w:hAnsi="Times New Roman"/>
          <w:noProof/>
          <w:color w:val="000000" w:themeColor="text1"/>
          <w:sz w:val="28"/>
          <w:szCs w:val="28"/>
        </w:rPr>
        <w:drawing>
          <wp:inline distT="0" distB="0" distL="0" distR="0" wp14:anchorId="2256CCDF" wp14:editId="76FE3F48">
            <wp:extent cx="4318000" cy="2895600"/>
            <wp:effectExtent l="0" t="0" r="6350" b="0"/>
            <wp:docPr id="8" name="圖片 8" descr="C:\Users\shaohung\Desktop\呂紹弘\派查案件\12.1070800303監所對於身心障礙收容人之處遇及策進作為\4.履勘\11.照片\1080122高雄第二監獄、高雄戒治所、高雄監獄、明陽中學\IMG_2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aohung\Desktop\呂紹弘\派查案件\12.1070800303監所對於身心障礙收容人之處遇及策進作為\4.履勘\11.照片\1080122高雄第二監獄、高雄戒治所、高雄監獄、明陽中學\IMG_2954.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10588"/>
                    <a:stretch/>
                  </pic:blipFill>
                  <pic:spPr bwMode="auto">
                    <a:xfrm>
                      <a:off x="0" y="0"/>
                      <a:ext cx="4320000" cy="2896941"/>
                    </a:xfrm>
                    <a:prstGeom prst="rect">
                      <a:avLst/>
                    </a:prstGeom>
                    <a:noFill/>
                    <a:ln>
                      <a:noFill/>
                    </a:ln>
                    <a:extLst>
                      <a:ext uri="{53640926-AAD7-44D8-BBD7-CCE9431645EC}">
                        <a14:shadowObscured xmlns:a14="http://schemas.microsoft.com/office/drawing/2010/main"/>
                      </a:ext>
                    </a:extLst>
                  </pic:spPr>
                </pic:pic>
              </a:graphicData>
            </a:graphic>
          </wp:inline>
        </w:drawing>
      </w:r>
      <w:bookmarkStart w:id="6543" w:name="_Toc18854691"/>
      <w:bookmarkStart w:id="6544" w:name="_Toc18856388"/>
      <w:bookmarkEnd w:id="6536"/>
      <w:bookmarkEnd w:id="6537"/>
      <w:bookmarkEnd w:id="6538"/>
      <w:bookmarkEnd w:id="6539"/>
      <w:bookmarkEnd w:id="6540"/>
      <w:bookmarkEnd w:id="6541"/>
      <w:bookmarkEnd w:id="6542"/>
    </w:p>
    <w:p w:rsidR="00C25CC0" w:rsidRPr="00B9609C" w:rsidRDefault="00C25CC0" w:rsidP="00C25CC0">
      <w:pPr>
        <w:pStyle w:val="3"/>
        <w:numPr>
          <w:ilvl w:val="0"/>
          <w:numId w:val="0"/>
        </w:numPr>
        <w:ind w:left="2661" w:hanging="960"/>
        <w:jc w:val="left"/>
        <w:rPr>
          <w:rFonts w:ascii="Times New Roman" w:hAnsi="Times New Roman"/>
          <w:color w:val="000000" w:themeColor="text1"/>
          <w:sz w:val="24"/>
          <w:szCs w:val="28"/>
        </w:rPr>
      </w:pPr>
      <w:bookmarkStart w:id="6545" w:name="_Toc18943179"/>
      <w:bookmarkStart w:id="6546" w:name="_Toc20991518"/>
      <w:bookmarkStart w:id="6547" w:name="_Toc21939075"/>
      <w:bookmarkStart w:id="6548" w:name="_Toc23588059"/>
      <w:bookmarkStart w:id="6549" w:name="_Toc23776739"/>
      <w:r w:rsidRPr="00B9609C">
        <w:rPr>
          <w:rFonts w:ascii="Times New Roman" w:hAnsi="Times New Roman"/>
          <w:color w:val="000000" w:themeColor="text1"/>
          <w:sz w:val="24"/>
          <w:szCs w:val="28"/>
        </w:rPr>
        <w:t>圖</w:t>
      </w:r>
      <w:r w:rsidRPr="00B9609C">
        <w:rPr>
          <w:rFonts w:ascii="Times New Roman" w:hAnsi="Times New Roman"/>
          <w:color w:val="000000" w:themeColor="text1"/>
          <w:sz w:val="24"/>
          <w:szCs w:val="28"/>
        </w:rPr>
        <w:t>2</w:t>
      </w:r>
      <w:r w:rsidR="000D6145" w:rsidRPr="00B9609C">
        <w:rPr>
          <w:rFonts w:ascii="Times New Roman" w:hAnsi="Times New Roman" w:hint="eastAsia"/>
          <w:color w:val="000000" w:themeColor="text1"/>
          <w:sz w:val="24"/>
          <w:szCs w:val="28"/>
        </w:rPr>
        <w:t>6</w:t>
      </w:r>
      <w:r w:rsidRPr="00B9609C">
        <w:rPr>
          <w:rFonts w:ascii="Times New Roman" w:hAnsi="Times New Roman"/>
          <w:color w:val="000000" w:themeColor="text1"/>
          <w:sz w:val="24"/>
          <w:szCs w:val="28"/>
        </w:rPr>
        <w:t xml:space="preserve">  </w:t>
      </w:r>
      <w:r w:rsidRPr="00B9609C">
        <w:rPr>
          <w:rFonts w:ascii="Times New Roman" w:hAnsi="Times New Roman"/>
          <w:color w:val="000000" w:themeColor="text1"/>
          <w:sz w:val="24"/>
          <w:szCs w:val="28"/>
        </w:rPr>
        <w:t>調查委員履勘</w:t>
      </w:r>
      <w:r w:rsidRPr="00B9609C">
        <w:rPr>
          <w:rFonts w:ascii="Times New Roman" w:hAnsi="Times New Roman" w:hint="eastAsia"/>
          <w:color w:val="000000" w:themeColor="text1"/>
          <w:sz w:val="24"/>
          <w:szCs w:val="28"/>
        </w:rPr>
        <w:t>高雄戒治所</w:t>
      </w:r>
      <w:r w:rsidRPr="00B9609C">
        <w:rPr>
          <w:rFonts w:ascii="Times New Roman" w:hAnsi="Times New Roman"/>
          <w:color w:val="000000" w:themeColor="text1"/>
          <w:sz w:val="24"/>
          <w:szCs w:val="28"/>
        </w:rPr>
        <w:t>聽取該</w:t>
      </w:r>
      <w:r w:rsidRPr="00B9609C">
        <w:rPr>
          <w:rFonts w:ascii="Times New Roman" w:hAnsi="Times New Roman" w:hint="eastAsia"/>
          <w:color w:val="000000" w:themeColor="text1"/>
          <w:sz w:val="24"/>
          <w:szCs w:val="28"/>
        </w:rPr>
        <w:t>所所長黃金章</w:t>
      </w:r>
      <w:r w:rsidRPr="00B9609C">
        <w:rPr>
          <w:rFonts w:ascii="Times New Roman" w:hAnsi="Times New Roman"/>
          <w:color w:val="000000" w:themeColor="text1"/>
          <w:sz w:val="24"/>
          <w:szCs w:val="28"/>
        </w:rPr>
        <w:t>簡報</w:t>
      </w:r>
      <w:r w:rsidRPr="00B9609C">
        <w:rPr>
          <w:rFonts w:ascii="Times New Roman" w:hAnsi="Times New Roman" w:hint="eastAsia"/>
          <w:color w:val="000000" w:themeColor="text1"/>
          <w:sz w:val="24"/>
          <w:szCs w:val="28"/>
        </w:rPr>
        <w:t>囚</w:t>
      </w:r>
      <w:r w:rsidRPr="00B9609C">
        <w:rPr>
          <w:rFonts w:ascii="Times New Roman" w:hAnsi="Times New Roman" w:hint="eastAsia"/>
          <w:color w:val="000000" w:themeColor="text1"/>
          <w:sz w:val="24"/>
          <w:szCs w:val="28"/>
        </w:rPr>
        <w:lastRenderedPageBreak/>
        <w:t>情</w:t>
      </w:r>
      <w:bookmarkEnd w:id="6543"/>
      <w:bookmarkEnd w:id="6544"/>
      <w:bookmarkEnd w:id="6545"/>
      <w:bookmarkEnd w:id="6546"/>
      <w:bookmarkEnd w:id="6547"/>
      <w:bookmarkEnd w:id="6548"/>
      <w:bookmarkEnd w:id="6549"/>
    </w:p>
    <w:p w:rsidR="00C25CC0" w:rsidRPr="00B9609C" w:rsidRDefault="00C25CC0" w:rsidP="00C25CC0">
      <w:pPr>
        <w:pStyle w:val="4"/>
        <w:numPr>
          <w:ilvl w:val="0"/>
          <w:numId w:val="0"/>
        </w:numPr>
        <w:ind w:left="1701"/>
        <w:rPr>
          <w:rFonts w:ascii="Times New Roman" w:hAnsi="Times New Roman"/>
          <w:color w:val="000000" w:themeColor="text1"/>
          <w:sz w:val="24"/>
          <w:szCs w:val="24"/>
        </w:rPr>
      </w:pPr>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1</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22</w:t>
      </w:r>
      <w:r w:rsidRPr="00B9609C">
        <w:rPr>
          <w:rFonts w:ascii="Times New Roman" w:hAnsi="Times New Roman" w:hint="eastAsia"/>
          <w:color w:val="000000" w:themeColor="text1"/>
          <w:sz w:val="24"/>
          <w:szCs w:val="28"/>
        </w:rPr>
        <w:t>日履勘高雄戒治所攝</w:t>
      </w:r>
      <w:r w:rsidRPr="00B9609C">
        <w:rPr>
          <w:rFonts w:ascii="Times New Roman" w:hAnsi="Times New Roman"/>
          <w:color w:val="000000" w:themeColor="text1"/>
          <w:sz w:val="24"/>
          <w:szCs w:val="24"/>
        </w:rPr>
        <w:t>。</w:t>
      </w:r>
    </w:p>
    <w:p w:rsidR="000D6145" w:rsidRPr="00B9609C" w:rsidRDefault="000D6145" w:rsidP="00C25CC0">
      <w:pPr>
        <w:pStyle w:val="4"/>
        <w:numPr>
          <w:ilvl w:val="0"/>
          <w:numId w:val="0"/>
        </w:numPr>
        <w:ind w:left="1701"/>
        <w:rPr>
          <w:rFonts w:ascii="Times New Roman" w:hAnsi="Times New Roman"/>
          <w:color w:val="000000" w:themeColor="text1"/>
          <w:sz w:val="24"/>
          <w:szCs w:val="24"/>
        </w:rPr>
      </w:pPr>
    </w:p>
    <w:p w:rsidR="00C25CC0" w:rsidRPr="00B9609C" w:rsidRDefault="00C25CC0" w:rsidP="00C25CC0">
      <w:pPr>
        <w:pStyle w:val="5"/>
        <w:numPr>
          <w:ilvl w:val="0"/>
          <w:numId w:val="0"/>
        </w:numPr>
        <w:ind w:left="1191"/>
        <w:jc w:val="center"/>
        <w:rPr>
          <w:rFonts w:ascii="Times New Roman" w:hAnsi="Times New Roman"/>
          <w:color w:val="000000" w:themeColor="text1"/>
        </w:rPr>
      </w:pPr>
      <w:r w:rsidRPr="00B9609C">
        <w:rPr>
          <w:rFonts w:ascii="Times New Roman" w:hAnsi="Times New Roman" w:hint="eastAsia"/>
          <w:noProof/>
          <w:color w:val="000000" w:themeColor="text1"/>
        </w:rPr>
        <w:drawing>
          <wp:inline distT="0" distB="0" distL="0" distR="0" wp14:anchorId="12CE96CF" wp14:editId="1A7C3B2C">
            <wp:extent cx="4320000" cy="2821149"/>
            <wp:effectExtent l="0" t="0" r="4445" b="0"/>
            <wp:docPr id="83" name="圖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7">
                      <a:extLst>
                        <a:ext uri="{28A0092B-C50C-407E-A947-70E740481C1C}">
                          <a14:useLocalDpi xmlns:a14="http://schemas.microsoft.com/office/drawing/2010/main" val="0"/>
                        </a:ext>
                      </a:extLst>
                    </a:blip>
                    <a:srcRect l="1301" r="3615"/>
                    <a:stretch/>
                  </pic:blipFill>
                  <pic:spPr bwMode="auto">
                    <a:xfrm>
                      <a:off x="0" y="0"/>
                      <a:ext cx="4320000" cy="2821149"/>
                    </a:xfrm>
                    <a:prstGeom prst="rect">
                      <a:avLst/>
                    </a:prstGeom>
                    <a:noFill/>
                    <a:ln>
                      <a:noFill/>
                    </a:ln>
                    <a:extLst>
                      <a:ext uri="{53640926-AAD7-44D8-BBD7-CCE9431645EC}">
                        <a14:shadowObscured xmlns:a14="http://schemas.microsoft.com/office/drawing/2010/main"/>
                      </a:ext>
                    </a:extLst>
                  </pic:spPr>
                </pic:pic>
              </a:graphicData>
            </a:graphic>
          </wp:inline>
        </w:drawing>
      </w:r>
    </w:p>
    <w:p w:rsidR="00C25CC0" w:rsidRPr="00B9609C" w:rsidRDefault="00C25CC0" w:rsidP="00C25CC0">
      <w:pPr>
        <w:pStyle w:val="3"/>
        <w:numPr>
          <w:ilvl w:val="0"/>
          <w:numId w:val="0"/>
        </w:numPr>
        <w:ind w:left="2661" w:hanging="960"/>
        <w:jc w:val="left"/>
        <w:rPr>
          <w:rFonts w:ascii="Times New Roman" w:hAnsi="Times New Roman"/>
          <w:color w:val="000000" w:themeColor="text1"/>
          <w:sz w:val="24"/>
          <w:szCs w:val="28"/>
        </w:rPr>
      </w:pPr>
      <w:bookmarkStart w:id="6550" w:name="_Toc18854692"/>
      <w:bookmarkStart w:id="6551" w:name="_Toc18856389"/>
      <w:bookmarkStart w:id="6552" w:name="_Toc18943180"/>
      <w:bookmarkStart w:id="6553" w:name="_Toc20991519"/>
      <w:bookmarkStart w:id="6554" w:name="_Toc21939076"/>
      <w:bookmarkStart w:id="6555" w:name="_Toc23588060"/>
      <w:bookmarkStart w:id="6556" w:name="_Toc23776740"/>
      <w:r w:rsidRPr="00B9609C">
        <w:rPr>
          <w:rFonts w:ascii="Times New Roman" w:hAnsi="Times New Roman"/>
          <w:color w:val="000000" w:themeColor="text1"/>
          <w:sz w:val="24"/>
          <w:szCs w:val="28"/>
        </w:rPr>
        <w:t>圖</w:t>
      </w:r>
      <w:r w:rsidRPr="00B9609C">
        <w:rPr>
          <w:rFonts w:ascii="Times New Roman" w:hAnsi="Times New Roman"/>
          <w:color w:val="000000" w:themeColor="text1"/>
          <w:sz w:val="24"/>
          <w:szCs w:val="28"/>
        </w:rPr>
        <w:t>2</w:t>
      </w:r>
      <w:r w:rsidR="000D6145" w:rsidRPr="00B9609C">
        <w:rPr>
          <w:rFonts w:ascii="Times New Roman" w:hAnsi="Times New Roman" w:hint="eastAsia"/>
          <w:color w:val="000000" w:themeColor="text1"/>
          <w:sz w:val="24"/>
          <w:szCs w:val="28"/>
        </w:rPr>
        <w:t>7</w:t>
      </w:r>
      <w:r w:rsidRPr="00B9609C">
        <w:rPr>
          <w:rFonts w:ascii="Times New Roman" w:hAnsi="Times New Roman"/>
          <w:color w:val="000000" w:themeColor="text1"/>
          <w:sz w:val="24"/>
          <w:szCs w:val="28"/>
        </w:rPr>
        <w:t xml:space="preserve">  </w:t>
      </w:r>
      <w:r w:rsidRPr="00B9609C">
        <w:rPr>
          <w:rFonts w:ascii="Times New Roman" w:hAnsi="Times New Roman"/>
          <w:color w:val="000000" w:themeColor="text1"/>
          <w:sz w:val="24"/>
          <w:szCs w:val="28"/>
        </w:rPr>
        <w:t>調查委員履勘</w:t>
      </w:r>
      <w:r w:rsidRPr="00B9609C">
        <w:rPr>
          <w:rFonts w:ascii="Times New Roman" w:hAnsi="Times New Roman" w:hint="eastAsia"/>
          <w:color w:val="000000" w:themeColor="text1"/>
          <w:sz w:val="24"/>
          <w:szCs w:val="28"/>
        </w:rPr>
        <w:t>高雄戒治所關懷重症收容人</w:t>
      </w:r>
      <w:bookmarkEnd w:id="6550"/>
      <w:bookmarkEnd w:id="6551"/>
      <w:bookmarkEnd w:id="6552"/>
      <w:bookmarkEnd w:id="6553"/>
      <w:bookmarkEnd w:id="6554"/>
      <w:bookmarkEnd w:id="6555"/>
      <w:bookmarkEnd w:id="6556"/>
    </w:p>
    <w:p w:rsidR="00C25CC0" w:rsidRPr="00B9609C" w:rsidRDefault="00C25CC0" w:rsidP="00C25CC0">
      <w:pPr>
        <w:pStyle w:val="4"/>
        <w:numPr>
          <w:ilvl w:val="0"/>
          <w:numId w:val="0"/>
        </w:numPr>
        <w:ind w:left="1701"/>
        <w:rPr>
          <w:rFonts w:ascii="Times New Roman" w:hAnsi="Times New Roman"/>
          <w:color w:val="000000" w:themeColor="text1"/>
          <w:sz w:val="24"/>
          <w:szCs w:val="24"/>
        </w:rPr>
      </w:pPr>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1</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22</w:t>
      </w:r>
      <w:r w:rsidRPr="00B9609C">
        <w:rPr>
          <w:rFonts w:ascii="Times New Roman" w:hAnsi="Times New Roman" w:hint="eastAsia"/>
          <w:color w:val="000000" w:themeColor="text1"/>
          <w:sz w:val="24"/>
          <w:szCs w:val="28"/>
        </w:rPr>
        <w:t>日履勘高雄戒治所攝</w:t>
      </w:r>
      <w:r w:rsidRPr="00B9609C">
        <w:rPr>
          <w:rFonts w:ascii="Times New Roman" w:hAnsi="Times New Roman"/>
          <w:color w:val="000000" w:themeColor="text1"/>
          <w:sz w:val="24"/>
          <w:szCs w:val="24"/>
        </w:rPr>
        <w:t>。</w:t>
      </w:r>
    </w:p>
    <w:p w:rsidR="00C25CC0" w:rsidRPr="00B9609C" w:rsidRDefault="00C25CC0" w:rsidP="00C25CC0">
      <w:pPr>
        <w:pStyle w:val="4"/>
        <w:numPr>
          <w:ilvl w:val="0"/>
          <w:numId w:val="0"/>
        </w:numPr>
        <w:ind w:left="1701"/>
        <w:rPr>
          <w:rFonts w:ascii="Times New Roman" w:hAnsi="Times New Roman"/>
          <w:color w:val="000000" w:themeColor="text1"/>
          <w:sz w:val="24"/>
          <w:szCs w:val="24"/>
        </w:rPr>
      </w:pPr>
    </w:p>
    <w:p w:rsidR="00C25CC0" w:rsidRPr="00B9609C" w:rsidRDefault="00C25CC0" w:rsidP="00C25CC0">
      <w:pPr>
        <w:pStyle w:val="4"/>
        <w:numPr>
          <w:ilvl w:val="3"/>
          <w:numId w:val="10"/>
        </w:numPr>
        <w:ind w:left="1701"/>
        <w:rPr>
          <w:rFonts w:ascii="Times New Roman" w:hAnsi="Times New Roman"/>
          <w:color w:val="000000" w:themeColor="text1"/>
        </w:rPr>
      </w:pPr>
      <w:r w:rsidRPr="00B9609C">
        <w:rPr>
          <w:rFonts w:ascii="Times New Roman" w:hAnsi="Times New Roman"/>
          <w:color w:val="000000" w:themeColor="text1"/>
        </w:rPr>
        <w:t>108</w:t>
      </w:r>
      <w:r w:rsidRPr="00B9609C">
        <w:rPr>
          <w:rFonts w:ascii="Times New Roman" w:hAnsi="Times New Roman"/>
          <w:color w:val="000000" w:themeColor="text1"/>
        </w:rPr>
        <w:t>年</w:t>
      </w:r>
      <w:r w:rsidRPr="00B9609C">
        <w:rPr>
          <w:rFonts w:ascii="Times New Roman" w:hAnsi="Times New Roman"/>
          <w:color w:val="000000" w:themeColor="text1"/>
        </w:rPr>
        <w:t>3</w:t>
      </w:r>
      <w:r w:rsidRPr="00B9609C">
        <w:rPr>
          <w:rFonts w:ascii="Times New Roman" w:hAnsi="Times New Roman"/>
          <w:color w:val="000000" w:themeColor="text1"/>
        </w:rPr>
        <w:t>月</w:t>
      </w:r>
      <w:r w:rsidRPr="00B9609C">
        <w:rPr>
          <w:rFonts w:ascii="Times New Roman" w:hAnsi="Times New Roman"/>
          <w:color w:val="000000" w:themeColor="text1"/>
        </w:rPr>
        <w:t>4</w:t>
      </w:r>
      <w:r w:rsidRPr="00B9609C">
        <w:rPr>
          <w:rFonts w:ascii="Times New Roman" w:hAnsi="Times New Roman"/>
          <w:color w:val="000000" w:themeColor="text1"/>
        </w:rPr>
        <w:t>日履勘誠正中學簡報關此內容摘要：</w:t>
      </w:r>
      <w:bookmarkEnd w:id="6533"/>
      <w:bookmarkEnd w:id="6534"/>
      <w:bookmarkEnd w:id="6535"/>
    </w:p>
    <w:p w:rsidR="00C25CC0" w:rsidRPr="00B9609C" w:rsidRDefault="00C25CC0" w:rsidP="00B24CF4">
      <w:pPr>
        <w:pStyle w:val="5"/>
        <w:numPr>
          <w:ilvl w:val="0"/>
          <w:numId w:val="136"/>
        </w:numPr>
        <w:rPr>
          <w:color w:val="000000" w:themeColor="text1"/>
        </w:rPr>
      </w:pPr>
      <w:r w:rsidRPr="00B9609C">
        <w:rPr>
          <w:color w:val="000000" w:themeColor="text1"/>
        </w:rPr>
        <w:t>教、訓、輔無職員協助教育相關業務，還要兼辦監所業務（調查、教化、作業</w:t>
      </w:r>
      <w:r w:rsidRPr="00B9609C">
        <w:rPr>
          <w:rFonts w:hint="eastAsia"/>
          <w:color w:val="000000" w:themeColor="text1"/>
        </w:rPr>
        <w:t>……</w:t>
      </w:r>
      <w:r w:rsidRPr="00B9609C">
        <w:rPr>
          <w:color w:val="000000" w:themeColor="text1"/>
        </w:rPr>
        <w:t>）。</w:t>
      </w:r>
    </w:p>
    <w:p w:rsidR="00C25CC0" w:rsidRPr="00B9609C" w:rsidRDefault="00C25CC0" w:rsidP="00C25CC0">
      <w:pPr>
        <w:pStyle w:val="5"/>
        <w:rPr>
          <w:color w:val="000000" w:themeColor="text1"/>
        </w:rPr>
      </w:pPr>
      <w:r w:rsidRPr="00B9609C">
        <w:rPr>
          <w:color w:val="000000" w:themeColor="text1"/>
        </w:rPr>
        <w:t>課程安排說明：目前依教育部課綱相關規範上課。</w:t>
      </w:r>
    </w:p>
    <w:p w:rsidR="00C25CC0" w:rsidRPr="00B9609C" w:rsidRDefault="00C25CC0" w:rsidP="00C25CC0">
      <w:pPr>
        <w:pStyle w:val="5"/>
        <w:rPr>
          <w:color w:val="000000" w:themeColor="text1"/>
        </w:rPr>
      </w:pPr>
      <w:r w:rsidRPr="00B9609C">
        <w:rPr>
          <w:color w:val="000000" w:themeColor="text1"/>
        </w:rPr>
        <w:t>教育與協助情形：特教生採融入教育於普通班級，部分學生參加特教生補救教學（情緒類、心智類），提供心理諮詢服務，在課程上施行個別化教育計畫（IEP）。</w:t>
      </w:r>
    </w:p>
    <w:p w:rsidR="00C25CC0" w:rsidRPr="00B9609C" w:rsidRDefault="00C25CC0" w:rsidP="00C25CC0">
      <w:pPr>
        <w:pStyle w:val="5"/>
        <w:rPr>
          <w:color w:val="000000" w:themeColor="text1"/>
        </w:rPr>
      </w:pPr>
      <w:r w:rsidRPr="00B9609C">
        <w:rPr>
          <w:color w:val="000000" w:themeColor="text1"/>
        </w:rPr>
        <w:t>本案之檢討及策進作為：</w:t>
      </w:r>
    </w:p>
    <w:p w:rsidR="00C25CC0" w:rsidRPr="00B9609C" w:rsidRDefault="00C25CC0" w:rsidP="00C25CC0">
      <w:pPr>
        <w:pStyle w:val="6"/>
        <w:rPr>
          <w:color w:val="000000" w:themeColor="text1"/>
        </w:rPr>
      </w:pPr>
      <w:r w:rsidRPr="00B9609C">
        <w:rPr>
          <w:color w:val="000000" w:themeColor="text1"/>
        </w:rPr>
        <w:t>少年矯正學校係收容行為偏差而接受感化矯正教育之學生，因而班級經營本來就比一般學校艱難。</w:t>
      </w:r>
    </w:p>
    <w:p w:rsidR="00C25CC0" w:rsidRPr="00B9609C" w:rsidRDefault="00C25CC0" w:rsidP="00C25CC0">
      <w:pPr>
        <w:pStyle w:val="6"/>
        <w:rPr>
          <w:color w:val="000000" w:themeColor="text1"/>
        </w:rPr>
      </w:pPr>
      <w:r w:rsidRPr="00B9609C">
        <w:rPr>
          <w:color w:val="000000" w:themeColor="text1"/>
        </w:rPr>
        <w:lastRenderedPageBreak/>
        <w:t>本校之特教生不但具備特教生特質又缺乏學習動機（自身學習狀態薄弱、文化不利、社會同儕不利與家庭無助）管教上也較一般特教學校困難。</w:t>
      </w:r>
    </w:p>
    <w:p w:rsidR="00C25CC0" w:rsidRPr="00B9609C" w:rsidRDefault="00C25CC0" w:rsidP="00C25CC0">
      <w:pPr>
        <w:pStyle w:val="6"/>
        <w:rPr>
          <w:color w:val="000000" w:themeColor="text1"/>
        </w:rPr>
      </w:pPr>
      <w:r w:rsidRPr="00B9609C">
        <w:rPr>
          <w:color w:val="000000" w:themeColor="text1"/>
        </w:rPr>
        <w:t>本校教師均為一般教師，對特教的認知只能以主觀面向詮釋特教生的學習狀況。期待回歸「少年矯正教育」的單純本質，特教學生的收容如能設置獨立專業的安置機關，更能提高二者的矯正教育品質。</w:t>
      </w:r>
    </w:p>
    <w:p w:rsidR="00C25CC0" w:rsidRPr="00B9609C" w:rsidRDefault="00C25CC0" w:rsidP="00C25CC0">
      <w:pPr>
        <w:pStyle w:val="6"/>
        <w:rPr>
          <w:color w:val="000000" w:themeColor="text1"/>
        </w:rPr>
      </w:pPr>
      <w:r w:rsidRPr="00B9609C">
        <w:rPr>
          <w:color w:val="000000" w:themeColor="text1"/>
        </w:rPr>
        <w:t>本校體制上沒有特教組長編制，目前由</w:t>
      </w:r>
      <w:r w:rsidRPr="00B9609C">
        <w:rPr>
          <w:rFonts w:hint="eastAsia"/>
          <w:color w:val="000000" w:themeColor="text1"/>
        </w:rPr>
        <w:t>1</w:t>
      </w:r>
      <w:r w:rsidRPr="00B9609C">
        <w:rPr>
          <w:color w:val="000000" w:themeColor="text1"/>
        </w:rPr>
        <w:t>位教師比照組長減授課程、沒有職務加給，沒有介聘加分的狀況承辦業務，若能增加職務編制或是移撥特教生獨立安置，都是能促進教育效能的更好安排。</w:t>
      </w:r>
      <w:r w:rsidRPr="00B9609C">
        <w:rPr>
          <w:rFonts w:hint="eastAsia"/>
          <w:color w:val="000000" w:themeColor="text1"/>
        </w:rPr>
        <w:br/>
      </w:r>
    </w:p>
    <w:p w:rsidR="00C25CC0" w:rsidRPr="00B9609C" w:rsidRDefault="00C25CC0" w:rsidP="00C25CC0">
      <w:pPr>
        <w:pStyle w:val="5"/>
        <w:numPr>
          <w:ilvl w:val="0"/>
          <w:numId w:val="0"/>
        </w:numPr>
        <w:ind w:left="2041" w:hanging="850"/>
        <w:jc w:val="center"/>
        <w:rPr>
          <w:color w:val="000000" w:themeColor="text1"/>
        </w:rPr>
      </w:pPr>
      <w:r w:rsidRPr="00B9609C">
        <w:rPr>
          <w:noProof/>
          <w:color w:val="000000" w:themeColor="text1"/>
        </w:rPr>
        <w:drawing>
          <wp:inline distT="0" distB="0" distL="0" distR="0" wp14:anchorId="2AF6D4C3" wp14:editId="5A4D0525">
            <wp:extent cx="4314825" cy="2836328"/>
            <wp:effectExtent l="0" t="0" r="0" b="2540"/>
            <wp:docPr id="26" name="圖片 26" descr="C:\Users\shaohung\Desktop\呂紹弘\派查案件\12.1070800303監所對於身心障礙收容人之處遇及策進作為\4.履勘\11.照片\1080304臺北看守所、誠正中學\IMG_3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aohung\Desktop\呂紹弘\派查案件\12.1070800303監所對於身心障礙收容人之處遇及策進作為\4.履勘\11.照片\1080304臺北看守所、誠正中學\IMG_3296.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12289" b="66"/>
                    <a:stretch/>
                  </pic:blipFill>
                  <pic:spPr bwMode="auto">
                    <a:xfrm>
                      <a:off x="0" y="0"/>
                      <a:ext cx="4320000" cy="2839730"/>
                    </a:xfrm>
                    <a:prstGeom prst="rect">
                      <a:avLst/>
                    </a:prstGeom>
                    <a:noFill/>
                    <a:ln>
                      <a:noFill/>
                    </a:ln>
                    <a:extLst>
                      <a:ext uri="{53640926-AAD7-44D8-BBD7-CCE9431645EC}">
                        <a14:shadowObscured xmlns:a14="http://schemas.microsoft.com/office/drawing/2010/main"/>
                      </a:ext>
                    </a:extLst>
                  </pic:spPr>
                </pic:pic>
              </a:graphicData>
            </a:graphic>
          </wp:inline>
        </w:drawing>
      </w:r>
    </w:p>
    <w:p w:rsidR="00C25CC0" w:rsidRPr="00B9609C" w:rsidRDefault="00C25CC0" w:rsidP="00C25CC0">
      <w:pPr>
        <w:pStyle w:val="3"/>
        <w:numPr>
          <w:ilvl w:val="0"/>
          <w:numId w:val="0"/>
        </w:numPr>
        <w:ind w:left="2501" w:hanging="800"/>
        <w:jc w:val="left"/>
        <w:rPr>
          <w:rFonts w:ascii="Times New Roman" w:hAnsi="Times New Roman"/>
          <w:color w:val="000000" w:themeColor="text1"/>
          <w:sz w:val="24"/>
          <w:szCs w:val="28"/>
        </w:rPr>
      </w:pPr>
      <w:bookmarkStart w:id="6557" w:name="_Toc18854693"/>
      <w:bookmarkStart w:id="6558" w:name="_Toc18856390"/>
      <w:bookmarkStart w:id="6559" w:name="_Toc18943181"/>
      <w:bookmarkStart w:id="6560" w:name="_Toc20991520"/>
      <w:bookmarkStart w:id="6561" w:name="_Toc21939077"/>
      <w:bookmarkStart w:id="6562" w:name="_Toc23588061"/>
      <w:bookmarkStart w:id="6563" w:name="_Toc23776741"/>
      <w:r w:rsidRPr="00B9609C">
        <w:rPr>
          <w:rFonts w:ascii="Times New Roman" w:hAnsi="Times New Roman"/>
          <w:color w:val="000000" w:themeColor="text1"/>
          <w:sz w:val="24"/>
          <w:szCs w:val="28"/>
        </w:rPr>
        <w:t>圖</w:t>
      </w:r>
      <w:r w:rsidRPr="00B9609C">
        <w:rPr>
          <w:rFonts w:ascii="Times New Roman" w:hAnsi="Times New Roman"/>
          <w:color w:val="000000" w:themeColor="text1"/>
          <w:sz w:val="24"/>
          <w:szCs w:val="28"/>
        </w:rPr>
        <w:t>2</w:t>
      </w:r>
      <w:r w:rsidR="000D6145" w:rsidRPr="00B9609C">
        <w:rPr>
          <w:rFonts w:ascii="Times New Roman" w:hAnsi="Times New Roman" w:hint="eastAsia"/>
          <w:color w:val="000000" w:themeColor="text1"/>
          <w:sz w:val="24"/>
          <w:szCs w:val="28"/>
        </w:rPr>
        <w:t>8</w:t>
      </w:r>
      <w:r w:rsidRPr="00B9609C">
        <w:rPr>
          <w:rFonts w:ascii="Times New Roman" w:hAnsi="Times New Roman"/>
          <w:color w:val="000000" w:themeColor="text1"/>
          <w:sz w:val="24"/>
          <w:szCs w:val="28"/>
        </w:rPr>
        <w:t xml:space="preserve">  </w:t>
      </w:r>
      <w:r w:rsidRPr="00B9609C">
        <w:rPr>
          <w:rFonts w:ascii="Times New Roman" w:hAnsi="Times New Roman"/>
          <w:color w:val="000000" w:themeColor="text1"/>
          <w:sz w:val="24"/>
          <w:szCs w:val="28"/>
        </w:rPr>
        <w:t>調查委員履勘</w:t>
      </w:r>
      <w:r w:rsidRPr="00B9609C">
        <w:rPr>
          <w:rFonts w:ascii="Times New Roman" w:hAnsi="Times New Roman" w:hint="eastAsia"/>
          <w:color w:val="000000" w:themeColor="text1"/>
          <w:sz w:val="24"/>
          <w:szCs w:val="28"/>
        </w:rPr>
        <w:t>誠正中學</w:t>
      </w:r>
      <w:r w:rsidRPr="00B9609C">
        <w:rPr>
          <w:rFonts w:ascii="Times New Roman" w:hAnsi="Times New Roman"/>
          <w:color w:val="000000" w:themeColor="text1"/>
          <w:sz w:val="24"/>
          <w:szCs w:val="28"/>
        </w:rPr>
        <w:t>聽取該</w:t>
      </w:r>
      <w:r w:rsidRPr="00B9609C">
        <w:rPr>
          <w:rFonts w:ascii="Times New Roman" w:hAnsi="Times New Roman" w:hint="eastAsia"/>
          <w:color w:val="000000" w:themeColor="text1"/>
          <w:sz w:val="24"/>
          <w:szCs w:val="28"/>
        </w:rPr>
        <w:t>校校長顏弘洺說明少年感化教育辦理情形</w:t>
      </w:r>
      <w:bookmarkEnd w:id="6557"/>
      <w:bookmarkEnd w:id="6558"/>
      <w:bookmarkEnd w:id="6559"/>
      <w:bookmarkEnd w:id="6560"/>
      <w:bookmarkEnd w:id="6561"/>
      <w:bookmarkEnd w:id="6562"/>
      <w:bookmarkEnd w:id="6563"/>
    </w:p>
    <w:p w:rsidR="00C25CC0" w:rsidRPr="00B9609C" w:rsidRDefault="00C25CC0" w:rsidP="00C25CC0">
      <w:pPr>
        <w:pStyle w:val="4"/>
        <w:numPr>
          <w:ilvl w:val="0"/>
          <w:numId w:val="0"/>
        </w:numPr>
        <w:ind w:left="1701"/>
        <w:rPr>
          <w:rFonts w:ascii="Times New Roman" w:hAnsi="Times New Roman"/>
          <w:color w:val="000000" w:themeColor="text1"/>
          <w:sz w:val="24"/>
          <w:szCs w:val="24"/>
        </w:rPr>
      </w:pPr>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3</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4</w:t>
      </w:r>
      <w:r w:rsidRPr="00B9609C">
        <w:rPr>
          <w:rFonts w:ascii="Times New Roman" w:hAnsi="Times New Roman" w:hint="eastAsia"/>
          <w:color w:val="000000" w:themeColor="text1"/>
          <w:sz w:val="24"/>
          <w:szCs w:val="28"/>
        </w:rPr>
        <w:t>日履勘誠正中學攝</w:t>
      </w:r>
      <w:r w:rsidRPr="00B9609C">
        <w:rPr>
          <w:rFonts w:ascii="Times New Roman" w:hAnsi="Times New Roman"/>
          <w:color w:val="000000" w:themeColor="text1"/>
          <w:sz w:val="24"/>
          <w:szCs w:val="24"/>
        </w:rPr>
        <w:t>。</w:t>
      </w:r>
    </w:p>
    <w:p w:rsidR="00C25CC0" w:rsidRPr="00B9609C" w:rsidRDefault="00C25CC0" w:rsidP="00C25CC0">
      <w:pPr>
        <w:pStyle w:val="4"/>
        <w:numPr>
          <w:ilvl w:val="0"/>
          <w:numId w:val="0"/>
        </w:numPr>
        <w:ind w:left="1701"/>
        <w:rPr>
          <w:rFonts w:ascii="Times New Roman" w:hAnsi="Times New Roman"/>
          <w:color w:val="000000" w:themeColor="text1"/>
          <w:sz w:val="28"/>
          <w:szCs w:val="24"/>
        </w:rPr>
      </w:pPr>
    </w:p>
    <w:p w:rsidR="00C25CC0" w:rsidRPr="00B9609C" w:rsidRDefault="00C25CC0" w:rsidP="00C25CC0">
      <w:pPr>
        <w:pStyle w:val="4"/>
        <w:numPr>
          <w:ilvl w:val="0"/>
          <w:numId w:val="0"/>
        </w:numPr>
        <w:ind w:left="1701"/>
        <w:rPr>
          <w:rFonts w:ascii="Times New Roman" w:hAnsi="Times New Roman"/>
          <w:color w:val="000000" w:themeColor="text1"/>
          <w:sz w:val="28"/>
          <w:szCs w:val="24"/>
        </w:rPr>
      </w:pPr>
      <w:r w:rsidRPr="00B9609C">
        <w:rPr>
          <w:rFonts w:hAnsi="標楷體"/>
          <w:noProof/>
          <w:color w:val="000000" w:themeColor="text1"/>
        </w:rPr>
        <w:lastRenderedPageBreak/>
        <w:drawing>
          <wp:inline distT="0" distB="0" distL="0" distR="0" wp14:anchorId="57CB4125" wp14:editId="2B8F0714">
            <wp:extent cx="4320000" cy="2913200"/>
            <wp:effectExtent l="0" t="0" r="4445" b="1905"/>
            <wp:docPr id="75" name="圖片 75" descr="DSC07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SC07286"/>
                    <pic:cNvPicPr>
                      <a:picLocks noChangeAspect="1" noChangeArrowheads="1"/>
                    </pic:cNvPicPr>
                  </pic:nvPicPr>
                  <pic:blipFill rotWithShape="1">
                    <a:blip r:embed="rId39">
                      <a:extLst>
                        <a:ext uri="{28A0092B-C50C-407E-A947-70E740481C1C}">
                          <a14:useLocalDpi xmlns:a14="http://schemas.microsoft.com/office/drawing/2010/main" val="0"/>
                        </a:ext>
                      </a:extLst>
                    </a:blip>
                    <a:srcRect l="12798" r="4015"/>
                    <a:stretch/>
                  </pic:blipFill>
                  <pic:spPr bwMode="auto">
                    <a:xfrm>
                      <a:off x="0" y="0"/>
                      <a:ext cx="4320000" cy="2913200"/>
                    </a:xfrm>
                    <a:prstGeom prst="rect">
                      <a:avLst/>
                    </a:prstGeom>
                    <a:noFill/>
                    <a:ln>
                      <a:noFill/>
                    </a:ln>
                    <a:extLst>
                      <a:ext uri="{53640926-AAD7-44D8-BBD7-CCE9431645EC}">
                        <a14:shadowObscured xmlns:a14="http://schemas.microsoft.com/office/drawing/2010/main"/>
                      </a:ext>
                    </a:extLst>
                  </pic:spPr>
                </pic:pic>
              </a:graphicData>
            </a:graphic>
          </wp:inline>
        </w:drawing>
      </w:r>
    </w:p>
    <w:p w:rsidR="00C25CC0" w:rsidRPr="00B9609C" w:rsidRDefault="00C25CC0" w:rsidP="00C25CC0">
      <w:pPr>
        <w:pStyle w:val="3"/>
        <w:numPr>
          <w:ilvl w:val="0"/>
          <w:numId w:val="0"/>
        </w:numPr>
        <w:ind w:left="2661" w:hanging="960"/>
        <w:jc w:val="left"/>
        <w:rPr>
          <w:rFonts w:ascii="Times New Roman" w:hAnsi="Times New Roman"/>
          <w:color w:val="000000" w:themeColor="text1"/>
          <w:spacing w:val="-4"/>
          <w:sz w:val="24"/>
          <w:szCs w:val="28"/>
        </w:rPr>
      </w:pPr>
      <w:bookmarkStart w:id="6564" w:name="_Toc18854694"/>
      <w:bookmarkStart w:id="6565" w:name="_Toc18856391"/>
      <w:bookmarkStart w:id="6566" w:name="_Toc18943182"/>
      <w:bookmarkStart w:id="6567" w:name="_Toc20991521"/>
      <w:bookmarkStart w:id="6568" w:name="_Toc21939078"/>
      <w:bookmarkStart w:id="6569" w:name="_Toc23588062"/>
      <w:bookmarkStart w:id="6570" w:name="_Toc23776742"/>
      <w:r w:rsidRPr="00B9609C">
        <w:rPr>
          <w:rFonts w:ascii="Times New Roman" w:hAnsi="Times New Roman"/>
          <w:color w:val="000000" w:themeColor="text1"/>
          <w:spacing w:val="-4"/>
          <w:sz w:val="24"/>
          <w:szCs w:val="28"/>
        </w:rPr>
        <w:t>圖</w:t>
      </w:r>
      <w:r w:rsidRPr="00B9609C">
        <w:rPr>
          <w:rFonts w:ascii="Times New Roman" w:hAnsi="Times New Roman"/>
          <w:color w:val="000000" w:themeColor="text1"/>
          <w:spacing w:val="-4"/>
          <w:sz w:val="24"/>
          <w:szCs w:val="28"/>
        </w:rPr>
        <w:t>2</w:t>
      </w:r>
      <w:r w:rsidR="000D6145" w:rsidRPr="00B9609C">
        <w:rPr>
          <w:rFonts w:ascii="Times New Roman" w:hAnsi="Times New Roman" w:hint="eastAsia"/>
          <w:color w:val="000000" w:themeColor="text1"/>
          <w:spacing w:val="-4"/>
          <w:sz w:val="24"/>
          <w:szCs w:val="28"/>
        </w:rPr>
        <w:t>9</w:t>
      </w:r>
      <w:r w:rsidRPr="00B9609C">
        <w:rPr>
          <w:rFonts w:ascii="Times New Roman" w:hAnsi="Times New Roman"/>
          <w:color w:val="000000" w:themeColor="text1"/>
          <w:spacing w:val="-4"/>
          <w:sz w:val="24"/>
          <w:szCs w:val="28"/>
        </w:rPr>
        <w:t xml:space="preserve">  </w:t>
      </w:r>
      <w:r w:rsidRPr="00B9609C">
        <w:rPr>
          <w:rFonts w:ascii="Times New Roman" w:hAnsi="Times New Roman"/>
          <w:color w:val="000000" w:themeColor="text1"/>
          <w:spacing w:val="-4"/>
          <w:sz w:val="24"/>
          <w:szCs w:val="28"/>
        </w:rPr>
        <w:t>調查委員履勘</w:t>
      </w:r>
      <w:r w:rsidRPr="00B9609C">
        <w:rPr>
          <w:rFonts w:ascii="Times New Roman" w:hAnsi="Times New Roman" w:hint="eastAsia"/>
          <w:color w:val="000000" w:themeColor="text1"/>
          <w:spacing w:val="-4"/>
          <w:sz w:val="24"/>
          <w:szCs w:val="28"/>
        </w:rPr>
        <w:t>誠正中學該校職員示範無障礙設備使用情形</w:t>
      </w:r>
      <w:bookmarkEnd w:id="6564"/>
      <w:bookmarkEnd w:id="6565"/>
      <w:bookmarkEnd w:id="6566"/>
      <w:bookmarkEnd w:id="6567"/>
      <w:bookmarkEnd w:id="6568"/>
      <w:bookmarkEnd w:id="6569"/>
      <w:bookmarkEnd w:id="6570"/>
    </w:p>
    <w:p w:rsidR="00C25CC0" w:rsidRPr="00B9609C" w:rsidRDefault="00C25CC0" w:rsidP="00C25CC0">
      <w:pPr>
        <w:pStyle w:val="4"/>
        <w:numPr>
          <w:ilvl w:val="0"/>
          <w:numId w:val="0"/>
        </w:numPr>
        <w:ind w:left="1701"/>
        <w:rPr>
          <w:rFonts w:ascii="Times New Roman" w:hAnsi="Times New Roman"/>
          <w:color w:val="000000" w:themeColor="text1"/>
          <w:sz w:val="28"/>
          <w:szCs w:val="24"/>
        </w:rPr>
      </w:pPr>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3</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4</w:t>
      </w:r>
      <w:r w:rsidRPr="00B9609C">
        <w:rPr>
          <w:rFonts w:ascii="Times New Roman" w:hAnsi="Times New Roman" w:hint="eastAsia"/>
          <w:color w:val="000000" w:themeColor="text1"/>
          <w:sz w:val="24"/>
          <w:szCs w:val="28"/>
        </w:rPr>
        <w:t>日履勘誠正中學攝</w:t>
      </w:r>
      <w:r w:rsidRPr="00B9609C">
        <w:rPr>
          <w:rFonts w:ascii="Times New Roman" w:hAnsi="Times New Roman"/>
          <w:color w:val="000000" w:themeColor="text1"/>
          <w:sz w:val="24"/>
          <w:szCs w:val="24"/>
        </w:rPr>
        <w:t>。</w:t>
      </w:r>
      <w:r w:rsidRPr="00B9609C">
        <w:rPr>
          <w:rFonts w:ascii="Times New Roman" w:hAnsi="Times New Roman" w:hint="eastAsia"/>
          <w:color w:val="000000" w:themeColor="text1"/>
          <w:sz w:val="24"/>
          <w:szCs w:val="24"/>
        </w:rPr>
        <w:br/>
      </w:r>
    </w:p>
    <w:p w:rsidR="00C25CC0" w:rsidRPr="00B9609C" w:rsidRDefault="00C25CC0" w:rsidP="00C25CC0">
      <w:pPr>
        <w:pStyle w:val="4"/>
        <w:numPr>
          <w:ilvl w:val="3"/>
          <w:numId w:val="10"/>
        </w:numPr>
        <w:spacing w:line="400" w:lineRule="exact"/>
        <w:ind w:left="1701"/>
        <w:rPr>
          <w:rFonts w:ascii="Times New Roman" w:hAnsi="Times New Roman"/>
          <w:color w:val="000000" w:themeColor="text1"/>
        </w:rPr>
      </w:pPr>
      <w:r w:rsidRPr="00B9609C">
        <w:rPr>
          <w:rFonts w:ascii="Times New Roman" w:hAnsi="Times New Roman" w:hint="eastAsia"/>
          <w:color w:val="000000" w:themeColor="text1"/>
        </w:rPr>
        <w:t>108</w:t>
      </w:r>
      <w:r w:rsidRPr="00B9609C">
        <w:rPr>
          <w:rFonts w:ascii="Times New Roman" w:hAnsi="Times New Roman" w:hint="eastAsia"/>
          <w:color w:val="000000" w:themeColor="text1"/>
        </w:rPr>
        <w:t>年</w:t>
      </w:r>
      <w:r w:rsidRPr="00B9609C">
        <w:rPr>
          <w:rFonts w:ascii="Times New Roman" w:hAnsi="Times New Roman" w:hint="eastAsia"/>
          <w:color w:val="000000" w:themeColor="text1"/>
        </w:rPr>
        <w:t>1</w:t>
      </w:r>
      <w:r w:rsidRPr="00B9609C">
        <w:rPr>
          <w:rFonts w:ascii="Times New Roman" w:hAnsi="Times New Roman" w:hint="eastAsia"/>
          <w:color w:val="000000" w:themeColor="text1"/>
        </w:rPr>
        <w:t>月</w:t>
      </w:r>
      <w:r w:rsidRPr="00B9609C">
        <w:rPr>
          <w:rFonts w:ascii="Times New Roman" w:hAnsi="Times New Roman" w:hint="eastAsia"/>
          <w:color w:val="000000" w:themeColor="text1"/>
        </w:rPr>
        <w:t>22</w:t>
      </w:r>
      <w:r w:rsidRPr="00B9609C">
        <w:rPr>
          <w:rFonts w:ascii="Times New Roman" w:hAnsi="Times New Roman" w:hint="eastAsia"/>
          <w:color w:val="000000" w:themeColor="text1"/>
        </w:rPr>
        <w:t>日履勘明陽中學重點摘要：</w:t>
      </w:r>
    </w:p>
    <w:p w:rsidR="00C25CC0" w:rsidRPr="00B9609C" w:rsidRDefault="00C25CC0" w:rsidP="00B24CF4">
      <w:pPr>
        <w:pStyle w:val="5"/>
        <w:numPr>
          <w:ilvl w:val="0"/>
          <w:numId w:val="137"/>
        </w:numPr>
        <w:rPr>
          <w:color w:val="000000" w:themeColor="text1"/>
        </w:rPr>
      </w:pPr>
      <w:r w:rsidRPr="00B9609C">
        <w:rPr>
          <w:rFonts w:hint="eastAsia"/>
          <w:color w:val="000000" w:themeColor="text1"/>
        </w:rPr>
        <w:t>實地瞭解特教生舍房設施及生活作息等相關處遇情形，並關懷該等學生生活照顧及輔導作為。</w:t>
      </w:r>
    </w:p>
    <w:p w:rsidR="00C25CC0" w:rsidRPr="00B9609C" w:rsidRDefault="00C25CC0" w:rsidP="00C25CC0">
      <w:pPr>
        <w:pStyle w:val="5"/>
        <w:rPr>
          <w:color w:val="000000" w:themeColor="text1"/>
        </w:rPr>
      </w:pPr>
      <w:r w:rsidRPr="00B9609C">
        <w:rPr>
          <w:rFonts w:hint="eastAsia"/>
          <w:color w:val="000000" w:themeColor="text1"/>
        </w:rPr>
        <w:t>瞭解該校技訓業務：中餐考照課程、烘焙考照課程、汽車修護考照課程、電腦檢定課程、地方小吃課程等技訓相關職類……等。</w:t>
      </w:r>
    </w:p>
    <w:p w:rsidR="00C25CC0" w:rsidRPr="00B9609C" w:rsidRDefault="00C25CC0" w:rsidP="00C25CC0">
      <w:pPr>
        <w:pStyle w:val="5"/>
        <w:rPr>
          <w:color w:val="000000" w:themeColor="text1"/>
        </w:rPr>
      </w:pPr>
      <w:r w:rsidRPr="00B9609C">
        <w:rPr>
          <w:rFonts w:hint="eastAsia"/>
          <w:color w:val="000000" w:themeColor="text1"/>
        </w:rPr>
        <w:t>未來針對特教生出校後，有必要與社會局聯繫並轉銜個案予以接續追蹤及協助。</w:t>
      </w:r>
    </w:p>
    <w:p w:rsidR="00C25CC0" w:rsidRPr="00B9609C" w:rsidRDefault="00C25CC0" w:rsidP="00C25CC0">
      <w:pPr>
        <w:pStyle w:val="5"/>
        <w:rPr>
          <w:color w:val="000000" w:themeColor="text1"/>
        </w:rPr>
      </w:pPr>
      <w:r w:rsidRPr="00B9609C">
        <w:rPr>
          <w:rFonts w:hint="eastAsia"/>
          <w:color w:val="000000" w:themeColor="text1"/>
        </w:rPr>
        <w:t>該校冬季時段以太陽能供應熱水，餐廳新增食物保溫櫃加強飯菜熱食，並表示將持續提升學生生活照顧內涵。</w:t>
      </w:r>
    </w:p>
    <w:p w:rsidR="00C25CC0" w:rsidRPr="00B9609C" w:rsidRDefault="00C25CC0" w:rsidP="00C25CC0">
      <w:pPr>
        <w:pStyle w:val="3"/>
        <w:numPr>
          <w:ilvl w:val="0"/>
          <w:numId w:val="0"/>
        </w:numPr>
        <w:ind w:left="2661" w:hanging="960"/>
        <w:jc w:val="left"/>
        <w:rPr>
          <w:color w:val="000000" w:themeColor="text1"/>
        </w:rPr>
      </w:pPr>
      <w:bookmarkStart w:id="6571" w:name="_Toc18854695"/>
      <w:bookmarkStart w:id="6572" w:name="_Toc18856392"/>
      <w:bookmarkStart w:id="6573" w:name="_Toc18943183"/>
      <w:bookmarkStart w:id="6574" w:name="_Toc20991522"/>
      <w:bookmarkStart w:id="6575" w:name="_Toc21939079"/>
      <w:bookmarkStart w:id="6576" w:name="_Toc23588063"/>
      <w:bookmarkStart w:id="6577" w:name="_Toc23776743"/>
      <w:r w:rsidRPr="00B9609C">
        <w:rPr>
          <w:rFonts w:hint="eastAsia"/>
          <w:noProof/>
          <w:color w:val="000000" w:themeColor="text1"/>
        </w:rPr>
        <w:lastRenderedPageBreak/>
        <w:drawing>
          <wp:inline distT="0" distB="0" distL="0" distR="0" wp14:anchorId="290F4D8E" wp14:editId="4B1EF868">
            <wp:extent cx="4313206" cy="2907102"/>
            <wp:effectExtent l="0" t="0" r="0" b="7620"/>
            <wp:docPr id="69" name="圖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40">
                      <a:extLst>
                        <a:ext uri="{28A0092B-C50C-407E-A947-70E740481C1C}">
                          <a14:useLocalDpi xmlns:a14="http://schemas.microsoft.com/office/drawing/2010/main" val="0"/>
                        </a:ext>
                      </a:extLst>
                    </a:blip>
                    <a:srcRect t="6600" b="4409"/>
                    <a:stretch/>
                  </pic:blipFill>
                  <pic:spPr bwMode="auto">
                    <a:xfrm>
                      <a:off x="0" y="0"/>
                      <a:ext cx="4320000" cy="2911681"/>
                    </a:xfrm>
                    <a:prstGeom prst="rect">
                      <a:avLst/>
                    </a:prstGeom>
                    <a:noFill/>
                    <a:ln>
                      <a:noFill/>
                    </a:ln>
                    <a:extLst>
                      <a:ext uri="{53640926-AAD7-44D8-BBD7-CCE9431645EC}">
                        <a14:shadowObscured xmlns:a14="http://schemas.microsoft.com/office/drawing/2010/main"/>
                      </a:ext>
                    </a:extLst>
                  </pic:spPr>
                </pic:pic>
              </a:graphicData>
            </a:graphic>
          </wp:inline>
        </w:drawing>
      </w:r>
      <w:bookmarkEnd w:id="6571"/>
      <w:bookmarkEnd w:id="6572"/>
      <w:bookmarkEnd w:id="6573"/>
      <w:bookmarkEnd w:id="6574"/>
      <w:bookmarkEnd w:id="6575"/>
      <w:bookmarkEnd w:id="6576"/>
      <w:bookmarkEnd w:id="6577"/>
    </w:p>
    <w:p w:rsidR="00C25CC0" w:rsidRPr="00B9609C" w:rsidRDefault="00C25CC0" w:rsidP="00C25CC0">
      <w:pPr>
        <w:pStyle w:val="3"/>
        <w:numPr>
          <w:ilvl w:val="0"/>
          <w:numId w:val="0"/>
        </w:numPr>
        <w:ind w:left="2661" w:hanging="960"/>
        <w:jc w:val="left"/>
        <w:rPr>
          <w:rFonts w:ascii="Times New Roman" w:hAnsi="Times New Roman"/>
          <w:color w:val="000000" w:themeColor="text1"/>
          <w:sz w:val="24"/>
          <w:szCs w:val="28"/>
        </w:rPr>
      </w:pPr>
      <w:bookmarkStart w:id="6578" w:name="_Toc18854696"/>
      <w:bookmarkStart w:id="6579" w:name="_Toc18856393"/>
      <w:bookmarkStart w:id="6580" w:name="_Toc18943184"/>
      <w:bookmarkStart w:id="6581" w:name="_Toc20991523"/>
      <w:bookmarkStart w:id="6582" w:name="_Toc21939080"/>
      <w:bookmarkStart w:id="6583" w:name="_Toc23588064"/>
      <w:bookmarkStart w:id="6584" w:name="_Toc23776744"/>
      <w:r w:rsidRPr="00B9609C">
        <w:rPr>
          <w:rFonts w:ascii="Times New Roman" w:hAnsi="Times New Roman"/>
          <w:color w:val="000000" w:themeColor="text1"/>
          <w:sz w:val="24"/>
          <w:szCs w:val="28"/>
        </w:rPr>
        <w:t>圖</w:t>
      </w:r>
      <w:r w:rsidR="000D6145" w:rsidRPr="00B9609C">
        <w:rPr>
          <w:rFonts w:ascii="Times New Roman" w:hAnsi="Times New Roman" w:hint="eastAsia"/>
          <w:color w:val="000000" w:themeColor="text1"/>
          <w:sz w:val="24"/>
          <w:szCs w:val="28"/>
        </w:rPr>
        <w:t>30</w:t>
      </w:r>
      <w:r w:rsidRPr="00B9609C">
        <w:rPr>
          <w:rFonts w:ascii="Times New Roman" w:hAnsi="Times New Roman"/>
          <w:color w:val="000000" w:themeColor="text1"/>
          <w:sz w:val="24"/>
          <w:szCs w:val="28"/>
        </w:rPr>
        <w:t xml:space="preserve">  </w:t>
      </w:r>
      <w:r w:rsidRPr="00B9609C">
        <w:rPr>
          <w:rFonts w:ascii="Times New Roman" w:hAnsi="Times New Roman"/>
          <w:color w:val="000000" w:themeColor="text1"/>
          <w:sz w:val="24"/>
          <w:szCs w:val="28"/>
        </w:rPr>
        <w:t>調查委員履勘</w:t>
      </w:r>
      <w:r w:rsidRPr="00B9609C">
        <w:rPr>
          <w:rFonts w:ascii="Times New Roman" w:hAnsi="Times New Roman" w:hint="eastAsia"/>
          <w:color w:val="000000" w:themeColor="text1"/>
          <w:sz w:val="24"/>
          <w:szCs w:val="28"/>
        </w:rPr>
        <w:t>明陽中學</w:t>
      </w:r>
      <w:r w:rsidRPr="00B9609C">
        <w:rPr>
          <w:rFonts w:ascii="Times New Roman" w:hAnsi="Times New Roman"/>
          <w:color w:val="000000" w:themeColor="text1"/>
          <w:sz w:val="24"/>
          <w:szCs w:val="28"/>
        </w:rPr>
        <w:t>聽取該</w:t>
      </w:r>
      <w:r w:rsidRPr="00B9609C">
        <w:rPr>
          <w:rFonts w:ascii="Times New Roman" w:hAnsi="Times New Roman" w:hint="eastAsia"/>
          <w:color w:val="000000" w:themeColor="text1"/>
          <w:sz w:val="24"/>
          <w:szCs w:val="28"/>
        </w:rPr>
        <w:t>校取涂校長校務簡介</w:t>
      </w:r>
      <w:bookmarkEnd w:id="6578"/>
      <w:bookmarkEnd w:id="6579"/>
      <w:bookmarkEnd w:id="6580"/>
      <w:bookmarkEnd w:id="6581"/>
      <w:bookmarkEnd w:id="6582"/>
      <w:bookmarkEnd w:id="6583"/>
      <w:bookmarkEnd w:id="6584"/>
    </w:p>
    <w:p w:rsidR="00C25CC0" w:rsidRPr="00B9609C" w:rsidRDefault="00C25CC0" w:rsidP="00C25CC0">
      <w:pPr>
        <w:pStyle w:val="3"/>
        <w:numPr>
          <w:ilvl w:val="0"/>
          <w:numId w:val="0"/>
        </w:numPr>
        <w:ind w:left="2661" w:hanging="960"/>
        <w:jc w:val="left"/>
        <w:rPr>
          <w:rFonts w:ascii="Times New Roman" w:hAnsi="Times New Roman"/>
          <w:color w:val="000000" w:themeColor="text1"/>
          <w:sz w:val="24"/>
          <w:szCs w:val="24"/>
        </w:rPr>
      </w:pPr>
      <w:bookmarkStart w:id="6585" w:name="_Toc18854697"/>
      <w:bookmarkStart w:id="6586" w:name="_Toc18856394"/>
      <w:bookmarkStart w:id="6587" w:name="_Toc18943185"/>
      <w:bookmarkStart w:id="6588" w:name="_Toc20991524"/>
      <w:bookmarkStart w:id="6589" w:name="_Toc21939081"/>
      <w:bookmarkStart w:id="6590" w:name="_Toc23588065"/>
      <w:bookmarkStart w:id="6591" w:name="_Toc23776745"/>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3</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4</w:t>
      </w:r>
      <w:r w:rsidRPr="00B9609C">
        <w:rPr>
          <w:rFonts w:ascii="Times New Roman" w:hAnsi="Times New Roman" w:hint="eastAsia"/>
          <w:color w:val="000000" w:themeColor="text1"/>
          <w:sz w:val="24"/>
          <w:szCs w:val="28"/>
        </w:rPr>
        <w:t>日履勘明陽中學攝</w:t>
      </w:r>
      <w:r w:rsidRPr="00B9609C">
        <w:rPr>
          <w:rFonts w:ascii="Times New Roman" w:hAnsi="Times New Roman"/>
          <w:color w:val="000000" w:themeColor="text1"/>
          <w:sz w:val="24"/>
          <w:szCs w:val="24"/>
        </w:rPr>
        <w:t>。</w:t>
      </w:r>
      <w:bookmarkEnd w:id="6585"/>
      <w:bookmarkEnd w:id="6586"/>
      <w:bookmarkEnd w:id="6587"/>
      <w:bookmarkEnd w:id="6588"/>
      <w:bookmarkEnd w:id="6589"/>
      <w:bookmarkEnd w:id="6590"/>
      <w:bookmarkEnd w:id="6591"/>
    </w:p>
    <w:p w:rsidR="00C25CC0" w:rsidRPr="00B9609C" w:rsidRDefault="00C25CC0" w:rsidP="00C25CC0">
      <w:pPr>
        <w:pStyle w:val="3"/>
        <w:numPr>
          <w:ilvl w:val="0"/>
          <w:numId w:val="0"/>
        </w:numPr>
        <w:ind w:left="2661" w:hanging="960"/>
        <w:jc w:val="left"/>
        <w:rPr>
          <w:color w:val="000000" w:themeColor="text1"/>
        </w:rPr>
      </w:pPr>
    </w:p>
    <w:p w:rsidR="00C25CC0" w:rsidRPr="00B9609C" w:rsidRDefault="00C25CC0" w:rsidP="00C25CC0">
      <w:pPr>
        <w:pStyle w:val="3"/>
        <w:rPr>
          <w:color w:val="000000" w:themeColor="text1"/>
        </w:rPr>
      </w:pPr>
      <w:bookmarkStart w:id="6592" w:name="_Toc15735193"/>
      <w:bookmarkStart w:id="6593" w:name="_Toc16006120"/>
      <w:bookmarkStart w:id="6594" w:name="_Toc16071388"/>
      <w:bookmarkStart w:id="6595" w:name="_Toc18854698"/>
      <w:bookmarkStart w:id="6596" w:name="_Toc18856395"/>
      <w:bookmarkStart w:id="6597" w:name="_Toc18943186"/>
      <w:bookmarkStart w:id="6598" w:name="_Toc20991525"/>
      <w:bookmarkStart w:id="6599" w:name="_Toc21939082"/>
      <w:bookmarkStart w:id="6600" w:name="_Toc23588066"/>
      <w:bookmarkStart w:id="6601" w:name="_Toc23776746"/>
      <w:r w:rsidRPr="00B9609C">
        <w:rPr>
          <w:color w:val="000000" w:themeColor="text1"/>
        </w:rPr>
        <w:t>查據法務部復稱：矯正署每年例行辦理「矯正機關精神疾病收容人戒護管理人員專業訓練」，邀請專家學者擔任講座，提供精神疾病相關專業知能，除能提升照護服務品質，並學習精神病患特殊行為之處理技術，如：矯正署及所屬機關辦理身心障礙者權利公約、自殺防治訓練、精神疾病衛教及</w:t>
      </w:r>
      <w:r w:rsidRPr="00B9609C">
        <w:rPr>
          <w:b/>
          <w:color w:val="000000" w:themeColor="text1"/>
          <w:u w:val="single"/>
        </w:rPr>
        <w:t>特殊教育課程</w:t>
      </w:r>
      <w:r w:rsidRPr="00B9609C">
        <w:rPr>
          <w:color w:val="000000" w:themeColor="text1"/>
        </w:rPr>
        <w:t>，105至107年共辦理234場次，參與人次共14</w:t>
      </w:r>
      <w:r w:rsidRPr="00B9609C">
        <w:rPr>
          <w:rFonts w:hint="eastAsia"/>
          <w:color w:val="000000" w:themeColor="text1"/>
        </w:rPr>
        <w:t>,</w:t>
      </w:r>
      <w:r w:rsidRPr="00B9609C">
        <w:rPr>
          <w:color w:val="000000" w:themeColor="text1"/>
        </w:rPr>
        <w:t>430人次</w:t>
      </w:r>
      <w:bookmarkEnd w:id="6592"/>
      <w:bookmarkEnd w:id="6593"/>
      <w:bookmarkEnd w:id="6594"/>
      <w:bookmarkEnd w:id="6595"/>
      <w:bookmarkEnd w:id="6596"/>
      <w:bookmarkEnd w:id="6597"/>
      <w:bookmarkEnd w:id="6598"/>
      <w:bookmarkEnd w:id="6599"/>
      <w:bookmarkEnd w:id="6600"/>
      <w:bookmarkEnd w:id="6601"/>
    </w:p>
    <w:p w:rsidR="00C25CC0" w:rsidRPr="00B9609C" w:rsidRDefault="00C25CC0" w:rsidP="00C25CC0">
      <w:pPr>
        <w:pStyle w:val="3"/>
        <w:rPr>
          <w:color w:val="000000" w:themeColor="text1"/>
        </w:rPr>
      </w:pPr>
      <w:bookmarkStart w:id="6602" w:name="_Toc15735194"/>
      <w:bookmarkStart w:id="6603" w:name="_Toc16006121"/>
      <w:bookmarkStart w:id="6604" w:name="_Toc16071389"/>
      <w:bookmarkStart w:id="6605" w:name="_Toc18854699"/>
      <w:bookmarkStart w:id="6606" w:name="_Toc18856396"/>
      <w:bookmarkStart w:id="6607" w:name="_Toc18943187"/>
      <w:bookmarkStart w:id="6608" w:name="_Toc20991526"/>
      <w:bookmarkStart w:id="6609" w:name="_Toc21939083"/>
      <w:bookmarkStart w:id="6610" w:name="_Toc23588067"/>
      <w:bookmarkStart w:id="6611" w:name="_Toc23776747"/>
      <w:r w:rsidRPr="00B9609C">
        <w:rPr>
          <w:color w:val="000000" w:themeColor="text1"/>
        </w:rPr>
        <w:t>詢據法務部對於「身心障礙兒童少年之特殊教育需求，應依教育發展階段進行整體性與持續性轉銜輔導及服務，實不應政府部門分工而有中斷，方符相關立法意旨與國際人權公約潮流」議題之說明：</w:t>
      </w:r>
      <w:bookmarkEnd w:id="6602"/>
      <w:bookmarkEnd w:id="6603"/>
      <w:bookmarkEnd w:id="6604"/>
      <w:bookmarkEnd w:id="6605"/>
      <w:bookmarkEnd w:id="6606"/>
      <w:bookmarkEnd w:id="6607"/>
      <w:bookmarkEnd w:id="6608"/>
      <w:bookmarkEnd w:id="6609"/>
      <w:bookmarkEnd w:id="6610"/>
      <w:bookmarkEnd w:id="6611"/>
    </w:p>
    <w:p w:rsidR="00C25CC0" w:rsidRPr="00B9609C" w:rsidRDefault="00C25CC0" w:rsidP="00C25CC0">
      <w:pPr>
        <w:pStyle w:val="4"/>
        <w:numPr>
          <w:ilvl w:val="3"/>
          <w:numId w:val="10"/>
        </w:numPr>
        <w:ind w:left="1701"/>
        <w:rPr>
          <w:rFonts w:ascii="Times New Roman" w:hAnsi="Times New Roman"/>
          <w:color w:val="000000" w:themeColor="text1"/>
        </w:rPr>
      </w:pPr>
      <w:r w:rsidRPr="00B9609C">
        <w:rPr>
          <w:rFonts w:ascii="Times New Roman" w:hAnsi="Times New Roman"/>
          <w:color w:val="000000" w:themeColor="text1"/>
        </w:rPr>
        <w:t>有關少年矯正特殊教育不中斷之推展，已建立相關制度辦理：</w:t>
      </w:r>
    </w:p>
    <w:p w:rsidR="00C25CC0" w:rsidRPr="00B9609C" w:rsidRDefault="00C25CC0" w:rsidP="00C25CC0">
      <w:pPr>
        <w:pStyle w:val="4"/>
        <w:numPr>
          <w:ilvl w:val="0"/>
          <w:numId w:val="0"/>
        </w:numPr>
        <w:ind w:left="1701" w:firstLineChars="200" w:firstLine="680"/>
        <w:rPr>
          <w:rFonts w:ascii="Times New Roman" w:hAnsi="Times New Roman"/>
          <w:color w:val="000000" w:themeColor="text1"/>
        </w:rPr>
      </w:pPr>
      <w:r w:rsidRPr="00B9609C">
        <w:rPr>
          <w:rFonts w:ascii="Times New Roman" w:hAnsi="Times New Roman" w:hint="eastAsia"/>
          <w:color w:val="000000" w:themeColor="text1"/>
        </w:rPr>
        <w:t>法務</w:t>
      </w:r>
      <w:r w:rsidRPr="00B9609C">
        <w:rPr>
          <w:rFonts w:ascii="Times New Roman" w:hAnsi="Times New Roman"/>
          <w:color w:val="000000" w:themeColor="text1"/>
        </w:rPr>
        <w:t>部與教育部依據少年矯正學校設置及</w:t>
      </w:r>
      <w:r w:rsidRPr="00B9609C">
        <w:rPr>
          <w:rFonts w:ascii="Times New Roman" w:hAnsi="Times New Roman"/>
          <w:color w:val="000000" w:themeColor="text1"/>
        </w:rPr>
        <w:lastRenderedPageBreak/>
        <w:t>教育實施通則第</w:t>
      </w:r>
      <w:r w:rsidRPr="00B9609C">
        <w:rPr>
          <w:rFonts w:ascii="Times New Roman" w:hAnsi="Times New Roman"/>
          <w:color w:val="000000" w:themeColor="text1"/>
        </w:rPr>
        <w:t>5</w:t>
      </w:r>
      <w:r w:rsidRPr="00B9609C">
        <w:rPr>
          <w:rFonts w:ascii="Times New Roman" w:hAnsi="Times New Roman"/>
          <w:color w:val="000000" w:themeColor="text1"/>
        </w:rPr>
        <w:t>條第</w:t>
      </w:r>
      <w:r w:rsidRPr="00B9609C">
        <w:rPr>
          <w:rFonts w:ascii="Times New Roman" w:hAnsi="Times New Roman"/>
          <w:color w:val="000000" w:themeColor="text1"/>
        </w:rPr>
        <w:t>2</w:t>
      </w:r>
      <w:r w:rsidRPr="00B9609C">
        <w:rPr>
          <w:rFonts w:ascii="Times New Roman" w:hAnsi="Times New Roman"/>
          <w:color w:val="000000" w:themeColor="text1"/>
        </w:rPr>
        <w:t>項規定，每季召開「少年矯正學校矯正教育指導委員會」，另矯正署及其所屬兩院兩校特教工作相關人員，定期參加教育部國民及學前教育署主辦之「教育部國民及學前教育署對少年矯正機關特殊教育工作小組會議」、持續辦理特殊教育相關教育訓練，密集請益學術與實務各界專家，以達特殊教育長期推動、不中斷之目標。</w:t>
      </w:r>
    </w:p>
    <w:p w:rsidR="00C25CC0" w:rsidRPr="00B9609C" w:rsidRDefault="00C25CC0" w:rsidP="00C25CC0">
      <w:pPr>
        <w:pStyle w:val="4"/>
        <w:numPr>
          <w:ilvl w:val="3"/>
          <w:numId w:val="1"/>
        </w:numPr>
        <w:ind w:left="1701"/>
        <w:rPr>
          <w:rFonts w:ascii="Times New Roman" w:hAnsi="Times New Roman"/>
          <w:color w:val="000000" w:themeColor="text1"/>
        </w:rPr>
      </w:pPr>
      <w:r w:rsidRPr="00B9609C">
        <w:rPr>
          <w:rFonts w:ascii="Times New Roman" w:hAnsi="Times New Roman"/>
          <w:color w:val="000000" w:themeColor="text1"/>
        </w:rPr>
        <w:t>持續結合教育部資源，以「學生本位」思維，推動特殊教育：</w:t>
      </w:r>
    </w:p>
    <w:p w:rsidR="00C25CC0" w:rsidRPr="00B9609C" w:rsidRDefault="00C25CC0" w:rsidP="00B24CF4">
      <w:pPr>
        <w:pStyle w:val="5"/>
        <w:numPr>
          <w:ilvl w:val="0"/>
          <w:numId w:val="138"/>
        </w:numPr>
        <w:rPr>
          <w:color w:val="000000" w:themeColor="text1"/>
        </w:rPr>
      </w:pPr>
      <w:r w:rsidRPr="00B9609C">
        <w:rPr>
          <w:color w:val="000000" w:themeColor="text1"/>
        </w:rPr>
        <w:t>於104年訂定「少年矯正機關特殊教育支持網絡計畫」，整合特殊教育行政支持網絡及專業人員，提供少年矯正機關輔導身心障礙學生所需之鑑定安置、相關專業服務等。</w:t>
      </w:r>
    </w:p>
    <w:p w:rsidR="00C25CC0" w:rsidRPr="00B9609C" w:rsidRDefault="00C25CC0" w:rsidP="00C25CC0">
      <w:pPr>
        <w:pStyle w:val="5"/>
        <w:rPr>
          <w:color w:val="000000" w:themeColor="text1"/>
        </w:rPr>
      </w:pPr>
      <w:r w:rsidRPr="00B9609C">
        <w:rPr>
          <w:color w:val="000000" w:themeColor="text1"/>
        </w:rPr>
        <w:t>於104年間開通特殊教育通報網帳號，並針對所屬相關人員進行教育訓練，俾利兩校兩院順利進行特教生個案管理及相關服務之轉銜作業。</w:t>
      </w:r>
    </w:p>
    <w:p w:rsidR="00C25CC0" w:rsidRPr="00B9609C" w:rsidRDefault="00C25CC0" w:rsidP="00C25CC0">
      <w:pPr>
        <w:pStyle w:val="5"/>
        <w:rPr>
          <w:color w:val="000000" w:themeColor="text1"/>
        </w:rPr>
      </w:pPr>
      <w:r w:rsidRPr="00B9609C">
        <w:rPr>
          <w:color w:val="000000" w:themeColor="text1"/>
        </w:rPr>
        <w:t>自105年起，納入國教署資源，成立「教育部國民及學前教育署與法務部矯正署共同推動少年矯正機關特殊教育工作小組」（以下簡稱特教工作小組），積極推動兩校兩院之特教工作，落實個別化教育計畫，積極進行轉銜與安置，整合特殊教育及矯正教育之專業與資源，落實其特殊教育支持服務，並定期召開會議。</w:t>
      </w:r>
    </w:p>
    <w:p w:rsidR="00C25CC0" w:rsidRPr="00B9609C" w:rsidRDefault="00C25CC0" w:rsidP="00C25CC0">
      <w:pPr>
        <w:pStyle w:val="5"/>
        <w:rPr>
          <w:color w:val="000000" w:themeColor="text1"/>
        </w:rPr>
      </w:pPr>
      <w:r w:rsidRPr="00B9609C">
        <w:rPr>
          <w:color w:val="000000" w:themeColor="text1"/>
        </w:rPr>
        <w:t>於兩校兩院推動特殊教育工作之初，補助大學特教中心辦理少年矯正機關特殊教育研習，研習人員包含教化人員及戒護人員，以利校院內之人員進行增能。</w:t>
      </w:r>
    </w:p>
    <w:p w:rsidR="00C25CC0" w:rsidRPr="00B9609C" w:rsidRDefault="00C25CC0" w:rsidP="00C25CC0">
      <w:pPr>
        <w:pStyle w:val="5"/>
        <w:rPr>
          <w:color w:val="000000" w:themeColor="text1"/>
        </w:rPr>
      </w:pPr>
      <w:r w:rsidRPr="00B9609C">
        <w:rPr>
          <w:color w:val="000000" w:themeColor="text1"/>
        </w:rPr>
        <w:t>105年年底，編印「少年矯正機關推動特殊</w:t>
      </w:r>
      <w:r w:rsidRPr="00B9609C">
        <w:rPr>
          <w:color w:val="000000" w:themeColor="text1"/>
        </w:rPr>
        <w:lastRenderedPageBreak/>
        <w:t>教育工作資源手冊」，提供兩校兩院落實特殊教育服務之資訊。</w:t>
      </w:r>
    </w:p>
    <w:p w:rsidR="00C25CC0" w:rsidRPr="00B9609C" w:rsidRDefault="00C25CC0" w:rsidP="00C25CC0">
      <w:pPr>
        <w:pStyle w:val="5"/>
        <w:rPr>
          <w:color w:val="000000" w:themeColor="text1"/>
        </w:rPr>
      </w:pPr>
      <w:r w:rsidRPr="00B9609C">
        <w:rPr>
          <w:color w:val="000000" w:themeColor="text1"/>
        </w:rPr>
        <w:t>106年起，為協助少年輔育院推動特殊教育工作，由國教署補助</w:t>
      </w:r>
      <w:r w:rsidRPr="00B9609C">
        <w:rPr>
          <w:rFonts w:hint="eastAsia"/>
          <w:color w:val="000000" w:themeColor="text1"/>
        </w:rPr>
        <w:t>2</w:t>
      </w:r>
      <w:r w:rsidRPr="00B9609C">
        <w:rPr>
          <w:color w:val="000000" w:themeColor="text1"/>
        </w:rPr>
        <w:t>所少年輔育院編制外代理教師經費、特殊教育相關專業人員經費及特教研習經費，協助相關特教師資或專業人員資源，進入少年矯正學校及輔育院服務。</w:t>
      </w:r>
    </w:p>
    <w:p w:rsidR="00C25CC0" w:rsidRPr="00B9609C" w:rsidRDefault="00C25CC0" w:rsidP="00C25CC0">
      <w:pPr>
        <w:pStyle w:val="5"/>
        <w:rPr>
          <w:color w:val="000000" w:themeColor="text1"/>
        </w:rPr>
      </w:pPr>
      <w:r w:rsidRPr="00B9609C">
        <w:rPr>
          <w:color w:val="000000" w:themeColor="text1"/>
        </w:rPr>
        <w:t>107年年底，分別在11月9日及同月15日召開專家諮詢會議及入兩校兩院之輔導諮詢研商會議，邀集矯正署、兩校兩院代表及學者專家等共同研商，於特教工作小組下進行「矯正學校特殊教育輔導諮詢實施計畫」，邀請學者專家林幸台教授、特教學校校長陳韻如校長、國家教育研究院林燕玲助理研究員及矯正署蔡宗勳科長擔任輔導諮詢委員，分別於107年12月25、108年1月3日、108年1月8日及108年1月10日入誠正中學、明陽中學、彰化少年輔育院及桃園少年輔育院進行輔導諮詢。</w:t>
      </w:r>
    </w:p>
    <w:p w:rsidR="00C25CC0" w:rsidRPr="00B9609C" w:rsidRDefault="00C25CC0" w:rsidP="00C25CC0">
      <w:pPr>
        <w:pStyle w:val="5"/>
        <w:rPr>
          <w:color w:val="000000" w:themeColor="text1"/>
        </w:rPr>
      </w:pPr>
      <w:r w:rsidRPr="00B9609C">
        <w:rPr>
          <w:color w:val="000000" w:themeColor="text1"/>
        </w:rPr>
        <w:t>另108年起，結合南投特殊教育學校資源，著手進行「少年矯正機關推動特殊教育工作資源手冊」之滾動修正，調查自104年推動特殊教育工作迄今，所遇之最新問題，納入少年矯正機關推動特殊教育工作資源手冊、並修正個別化教育計畫之格式。</w:t>
      </w:r>
    </w:p>
    <w:p w:rsidR="00C25CC0" w:rsidRPr="00B9609C" w:rsidRDefault="00C25CC0" w:rsidP="00C25CC0">
      <w:pPr>
        <w:pStyle w:val="3"/>
        <w:rPr>
          <w:color w:val="000000" w:themeColor="text1"/>
        </w:rPr>
      </w:pPr>
      <w:bookmarkStart w:id="6612" w:name="_Toc20991527"/>
      <w:bookmarkStart w:id="6613" w:name="_Toc21939084"/>
      <w:bookmarkStart w:id="6614" w:name="_Toc23588068"/>
      <w:bookmarkStart w:id="6615" w:name="_Toc23776748"/>
      <w:bookmarkStart w:id="6616" w:name="_Toc15735195"/>
      <w:bookmarkStart w:id="6617" w:name="_Toc16006122"/>
      <w:bookmarkStart w:id="6618" w:name="_Toc16071390"/>
      <w:bookmarkStart w:id="6619" w:name="_Toc18854700"/>
      <w:bookmarkStart w:id="6620" w:name="_Toc18856397"/>
      <w:bookmarkStart w:id="6621" w:name="_Toc18943188"/>
      <w:r w:rsidRPr="00B9609C">
        <w:rPr>
          <w:color w:val="000000" w:themeColor="text1"/>
        </w:rPr>
        <w:t>諮詢關此重點摘要：</w:t>
      </w:r>
      <w:bookmarkEnd w:id="6612"/>
      <w:bookmarkEnd w:id="6613"/>
      <w:bookmarkEnd w:id="6614"/>
      <w:bookmarkEnd w:id="6615"/>
    </w:p>
    <w:p w:rsidR="00C25CC0" w:rsidRPr="00B9609C" w:rsidRDefault="00C25CC0" w:rsidP="00C25CC0">
      <w:pPr>
        <w:pStyle w:val="4"/>
        <w:rPr>
          <w:color w:val="000000" w:themeColor="text1"/>
        </w:rPr>
      </w:pPr>
      <w:r w:rsidRPr="00B9609C">
        <w:rPr>
          <w:color w:val="000000" w:themeColor="text1"/>
        </w:rPr>
        <w:t>監獄之環境會讓身心狀態惡化，應平常就不斷評估，惟經費可能無法負擔，還有自閉症、學習障礙、失智症等症狀。有關誠正中學少年之案例，戒護的門一打開就跟人家比中指，致戒護科科長受傷住院，該少年從未</w:t>
      </w:r>
      <w:r w:rsidRPr="00B9609C">
        <w:rPr>
          <w:color w:val="000000" w:themeColor="text1"/>
        </w:rPr>
        <w:lastRenderedPageBreak/>
        <w:t>受過特殊教育，是學習障礙、情緒障礙的孩子，</w:t>
      </w:r>
      <w:r w:rsidRPr="00B9609C">
        <w:rPr>
          <w:rFonts w:hint="eastAsia"/>
          <w:color w:val="000000" w:themeColor="text1"/>
        </w:rPr>
        <w:t>1</w:t>
      </w:r>
      <w:r w:rsidRPr="00B9609C">
        <w:rPr>
          <w:color w:val="000000" w:themeColor="text1"/>
        </w:rPr>
        <w:t>年半沒有老師，後與新竹市政府商量以巡迴方式進行。誠正中學屬於繁榮地區，其他偏遠地區監獄，巡迴則難以進行，以目前狀況，欲請醫師入監治療病人，較不可能。</w:t>
      </w:r>
      <w:bookmarkEnd w:id="6616"/>
      <w:bookmarkEnd w:id="6617"/>
      <w:bookmarkEnd w:id="6618"/>
      <w:bookmarkEnd w:id="6619"/>
      <w:bookmarkEnd w:id="6620"/>
      <w:bookmarkEnd w:id="6621"/>
    </w:p>
    <w:p w:rsidR="00C25CC0" w:rsidRPr="00B9609C" w:rsidRDefault="00C25CC0" w:rsidP="00C25CC0">
      <w:pPr>
        <w:pStyle w:val="4"/>
        <w:rPr>
          <w:color w:val="000000" w:themeColor="text1"/>
        </w:rPr>
      </w:pPr>
      <w:r w:rsidRPr="00B9609C">
        <w:rPr>
          <w:rFonts w:hint="eastAsia"/>
          <w:color w:val="000000" w:themeColor="text1"/>
        </w:rPr>
        <w:t>有關特教人員，大約是10％的受刑人是智能不足，需要特教教師協助。諮商心理師對受刑人之人格疾患、認知障礙有領域分別，特教人員可能比心理師做的更好。</w:t>
      </w:r>
    </w:p>
    <w:p w:rsidR="00C25CC0" w:rsidRPr="00B9609C" w:rsidRDefault="00C25CC0" w:rsidP="00C25CC0">
      <w:pPr>
        <w:pStyle w:val="3"/>
        <w:rPr>
          <w:b/>
          <w:color w:val="000000" w:themeColor="text1"/>
        </w:rPr>
      </w:pPr>
      <w:bookmarkStart w:id="6622" w:name="_Toc15735196"/>
      <w:bookmarkStart w:id="6623" w:name="_Toc16006123"/>
      <w:bookmarkStart w:id="6624" w:name="_Toc16071391"/>
      <w:bookmarkStart w:id="6625" w:name="_Toc18854701"/>
      <w:bookmarkStart w:id="6626" w:name="_Toc18856398"/>
      <w:bookmarkStart w:id="6627" w:name="_Toc18943189"/>
      <w:bookmarkStart w:id="6628" w:name="_Toc20991528"/>
      <w:bookmarkStart w:id="6629" w:name="_Toc21939085"/>
      <w:bookmarkStart w:id="6630" w:name="_Toc23588069"/>
      <w:bookmarkStart w:id="6631" w:name="_Toc23776749"/>
      <w:r w:rsidRPr="00B9609C">
        <w:rPr>
          <w:color w:val="000000" w:themeColor="text1"/>
        </w:rPr>
        <w:t>據上，身心障礙兒童</w:t>
      </w:r>
      <w:r w:rsidR="00DC7B3D" w:rsidRPr="00B9609C">
        <w:rPr>
          <w:rFonts w:hint="eastAsia"/>
          <w:color w:val="000000" w:themeColor="text1"/>
        </w:rPr>
        <w:t>、</w:t>
      </w:r>
      <w:r w:rsidRPr="00B9609C">
        <w:rPr>
          <w:color w:val="000000" w:themeColor="text1"/>
        </w:rPr>
        <w:t>少年之特</w:t>
      </w:r>
      <w:r w:rsidR="00DC7B3D" w:rsidRPr="00B9609C">
        <w:rPr>
          <w:color w:val="000000" w:themeColor="text1"/>
        </w:rPr>
        <w:t>殊教育需求，應依教育發展階段進行整體性與持續性轉銜輔導及服務，</w:t>
      </w:r>
      <w:r w:rsidRPr="00B9609C">
        <w:rPr>
          <w:color w:val="000000" w:themeColor="text1"/>
        </w:rPr>
        <w:t>不應</w:t>
      </w:r>
      <w:r w:rsidR="007663E1" w:rsidRPr="00B9609C">
        <w:rPr>
          <w:rFonts w:hint="eastAsia"/>
          <w:color w:val="000000" w:themeColor="text1"/>
        </w:rPr>
        <w:t>因</w:t>
      </w:r>
      <w:r w:rsidRPr="00B9609C">
        <w:rPr>
          <w:color w:val="000000" w:themeColor="text1"/>
        </w:rPr>
        <w:t>政府部門分工而有中斷，方符相關立法意旨與國際人權公約</w:t>
      </w:r>
      <w:r w:rsidR="00DC7B3D" w:rsidRPr="00B9609C">
        <w:rPr>
          <w:rFonts w:hint="eastAsia"/>
          <w:color w:val="000000" w:themeColor="text1"/>
        </w:rPr>
        <w:t>規定</w:t>
      </w:r>
      <w:r w:rsidRPr="00B9609C">
        <w:rPr>
          <w:color w:val="000000" w:themeColor="text1"/>
        </w:rPr>
        <w:t>；惟法務部所屬矯正學校及輔育院，對身心障礙兒童少年之特殊教育需求，仍有精進空間</w:t>
      </w:r>
      <w:r w:rsidRPr="00B9609C">
        <w:rPr>
          <w:rFonts w:hint="eastAsia"/>
          <w:color w:val="000000" w:themeColor="text1"/>
        </w:rPr>
        <w:t>。</w:t>
      </w:r>
      <w:r w:rsidRPr="00B9609C">
        <w:rPr>
          <w:color w:val="000000" w:themeColor="text1"/>
        </w:rPr>
        <w:t>法務部允應針對所屬矯正學校及輔育院之困境及需求，提供協助解決策略，以提升身心障礙兒童少年之特殊教育保障及憲法</w:t>
      </w:r>
      <w:r w:rsidRPr="00B9609C">
        <w:rPr>
          <w:rStyle w:val="aff1"/>
          <w:color w:val="000000" w:themeColor="text1"/>
        </w:rPr>
        <w:footnoteReference w:id="31"/>
      </w:r>
      <w:r w:rsidRPr="00B9609C">
        <w:rPr>
          <w:color w:val="000000" w:themeColor="text1"/>
        </w:rPr>
        <w:t>賦予之受教權益。</w:t>
      </w:r>
      <w:bookmarkEnd w:id="6622"/>
      <w:bookmarkEnd w:id="6623"/>
      <w:bookmarkEnd w:id="6624"/>
      <w:bookmarkEnd w:id="6625"/>
      <w:bookmarkEnd w:id="6626"/>
      <w:bookmarkEnd w:id="6627"/>
      <w:bookmarkEnd w:id="6628"/>
      <w:bookmarkEnd w:id="6629"/>
      <w:bookmarkEnd w:id="6630"/>
      <w:bookmarkEnd w:id="6631"/>
    </w:p>
    <w:p w:rsidR="00285E1E" w:rsidRPr="00B9609C" w:rsidRDefault="00E05BF2" w:rsidP="006F4D07">
      <w:pPr>
        <w:pStyle w:val="2"/>
        <w:rPr>
          <w:b/>
          <w:color w:val="000000" w:themeColor="text1"/>
        </w:rPr>
      </w:pPr>
      <w:bookmarkStart w:id="6632" w:name="_Toc23776750"/>
      <w:r w:rsidRPr="00B9609C">
        <w:rPr>
          <w:b/>
          <w:color w:val="000000" w:themeColor="text1"/>
        </w:rPr>
        <w:t>據法務部統計，98年新</w:t>
      </w:r>
      <w:r w:rsidRPr="00B9609C">
        <w:rPr>
          <w:rFonts w:hint="eastAsia"/>
          <w:b/>
          <w:color w:val="000000" w:themeColor="text1"/>
        </w:rPr>
        <w:t>收</w:t>
      </w:r>
      <w:r w:rsidRPr="00B9609C">
        <w:rPr>
          <w:b/>
          <w:color w:val="000000" w:themeColor="text1"/>
        </w:rPr>
        <w:t>入監高齡收容人</w:t>
      </w:r>
      <w:r w:rsidRPr="00B9609C">
        <w:rPr>
          <w:rFonts w:hint="eastAsia"/>
          <w:b/>
          <w:color w:val="000000" w:themeColor="text1"/>
        </w:rPr>
        <w:t>為</w:t>
      </w:r>
      <w:r w:rsidRPr="00B9609C">
        <w:rPr>
          <w:b/>
          <w:color w:val="000000" w:themeColor="text1"/>
        </w:rPr>
        <w:t>477人，</w:t>
      </w:r>
      <w:r w:rsidRPr="00B9609C">
        <w:rPr>
          <w:rFonts w:hint="eastAsia"/>
          <w:b/>
          <w:color w:val="000000" w:themeColor="text1"/>
        </w:rPr>
        <w:t>迄</w:t>
      </w:r>
      <w:r w:rsidRPr="00B9609C">
        <w:rPr>
          <w:b/>
          <w:color w:val="000000" w:themeColor="text1"/>
        </w:rPr>
        <w:t>107年遽增至992人，截至108年4月底已有1,531人，</w:t>
      </w:r>
      <w:r w:rsidRPr="00B9609C">
        <w:rPr>
          <w:rFonts w:hint="eastAsia"/>
          <w:b/>
          <w:color w:val="000000" w:themeColor="text1"/>
        </w:rPr>
        <w:t>占</w:t>
      </w:r>
      <w:r w:rsidRPr="00B9609C">
        <w:rPr>
          <w:b/>
          <w:color w:val="000000" w:themeColor="text1"/>
        </w:rPr>
        <w:t>全體收容人的2.7%，其中有49人的年紀</w:t>
      </w:r>
      <w:r w:rsidRPr="00B9609C">
        <w:rPr>
          <w:rFonts w:hint="eastAsia"/>
          <w:b/>
          <w:color w:val="000000" w:themeColor="text1"/>
        </w:rPr>
        <w:t>逾</w:t>
      </w:r>
      <w:r w:rsidRPr="00B9609C">
        <w:rPr>
          <w:b/>
          <w:color w:val="000000" w:themeColor="text1"/>
        </w:rPr>
        <w:t>80歲，監獄收容人老化所衍生之</w:t>
      </w:r>
      <w:r w:rsidR="003D0FCE" w:rsidRPr="00B9609C">
        <w:rPr>
          <w:rFonts w:hint="eastAsia"/>
          <w:b/>
          <w:color w:val="000000" w:themeColor="text1"/>
        </w:rPr>
        <w:t>照顧</w:t>
      </w:r>
      <w:r w:rsidRPr="00B9609C">
        <w:rPr>
          <w:b/>
          <w:color w:val="000000" w:themeColor="text1"/>
        </w:rPr>
        <w:t>問題，殊值政府主管機關重視。</w:t>
      </w:r>
      <w:r w:rsidR="00285E1E" w:rsidRPr="00B9609C">
        <w:rPr>
          <w:b/>
          <w:color w:val="000000" w:themeColor="text1"/>
        </w:rPr>
        <w:t>法務部允應正視監獄</w:t>
      </w:r>
      <w:r w:rsidR="003D0FCE" w:rsidRPr="00B9609C">
        <w:rPr>
          <w:rFonts w:hint="eastAsia"/>
          <w:b/>
          <w:color w:val="000000" w:themeColor="text1"/>
        </w:rPr>
        <w:t>高</w:t>
      </w:r>
      <w:r w:rsidR="00285E1E" w:rsidRPr="00B9609C">
        <w:rPr>
          <w:b/>
          <w:color w:val="000000" w:themeColor="text1"/>
        </w:rPr>
        <w:t>齡化問題，採行相關配套措施，並予以有效管考</w:t>
      </w:r>
      <w:r w:rsidR="00AE2A7F" w:rsidRPr="00B9609C">
        <w:rPr>
          <w:rFonts w:hint="eastAsia"/>
          <w:b/>
          <w:color w:val="000000" w:themeColor="text1"/>
        </w:rPr>
        <w:t>，</w:t>
      </w:r>
      <w:r w:rsidR="003D0FCE" w:rsidRPr="00B9609C">
        <w:rPr>
          <w:rFonts w:hint="eastAsia"/>
          <w:b/>
          <w:color w:val="000000" w:themeColor="text1"/>
        </w:rPr>
        <w:t>督導</w:t>
      </w:r>
      <w:r w:rsidR="00285E1E" w:rsidRPr="00B9609C">
        <w:rPr>
          <w:b/>
          <w:color w:val="000000" w:themeColor="text1"/>
        </w:rPr>
        <w:t>落實貫徹，</w:t>
      </w:r>
      <w:r w:rsidR="003D0FCE" w:rsidRPr="00B9609C">
        <w:rPr>
          <w:rFonts w:hint="eastAsia"/>
          <w:b/>
          <w:color w:val="000000" w:themeColor="text1"/>
        </w:rPr>
        <w:t>維護</w:t>
      </w:r>
      <w:r w:rsidR="00285E1E" w:rsidRPr="00B9609C">
        <w:rPr>
          <w:b/>
          <w:color w:val="000000" w:themeColor="text1"/>
        </w:rPr>
        <w:t>老化收容人</w:t>
      </w:r>
      <w:r w:rsidR="003D0FCE" w:rsidRPr="00B9609C">
        <w:rPr>
          <w:rFonts w:hint="eastAsia"/>
          <w:b/>
          <w:color w:val="000000" w:themeColor="text1"/>
        </w:rPr>
        <w:t>的</w:t>
      </w:r>
      <w:r w:rsidR="00285E1E" w:rsidRPr="00B9609C">
        <w:rPr>
          <w:b/>
          <w:color w:val="000000" w:themeColor="text1"/>
        </w:rPr>
        <w:t>健康人權：</w:t>
      </w:r>
      <w:bookmarkEnd w:id="6632"/>
    </w:p>
    <w:p w:rsidR="00285E1E" w:rsidRPr="00B9609C" w:rsidRDefault="00285E1E" w:rsidP="00420CDB">
      <w:pPr>
        <w:pStyle w:val="3"/>
        <w:rPr>
          <w:color w:val="000000" w:themeColor="text1"/>
        </w:rPr>
      </w:pPr>
      <w:bookmarkStart w:id="6633" w:name="_Toc15735253"/>
      <w:bookmarkStart w:id="6634" w:name="_Toc16006182"/>
      <w:bookmarkStart w:id="6635" w:name="_Toc16071449"/>
      <w:bookmarkStart w:id="6636" w:name="_Toc18854751"/>
      <w:bookmarkStart w:id="6637" w:name="_Toc18856448"/>
      <w:bookmarkStart w:id="6638" w:name="_Toc18943239"/>
      <w:bookmarkStart w:id="6639" w:name="_Toc20991530"/>
      <w:bookmarkStart w:id="6640" w:name="_Toc21939087"/>
      <w:bookmarkStart w:id="6641" w:name="_Toc23588071"/>
      <w:bookmarkStart w:id="6642" w:name="_Toc23776751"/>
      <w:r w:rsidRPr="00B9609C">
        <w:rPr>
          <w:color w:val="000000" w:themeColor="text1"/>
        </w:rPr>
        <w:t>身心障礙者權利公約（CRPD）第25條規定：「締約國確認，身心障礙者有權享有可達到之最高健康標準，不因身心障礙而受到歧視。締約國應採取</w:t>
      </w:r>
      <w:r w:rsidRPr="00B9609C">
        <w:rPr>
          <w:color w:val="000000" w:themeColor="text1"/>
        </w:rPr>
        <w:lastRenderedPageBreak/>
        <w:t>所有適當措施，確保身心障礙者獲得考慮到性別敏感度之健康服務，包括與健康有關之復健服務。締約國尤其應：提供身心障礙者因其身心障礙而特別需要之健康服務，包括提供適當之早期診斷與介入，及提供設計用來極小化與預防進一步障礙發生之服務，包括提供兒童及老年人該等服務。」</w:t>
      </w:r>
      <w:bookmarkEnd w:id="6633"/>
      <w:bookmarkEnd w:id="6634"/>
      <w:bookmarkEnd w:id="6635"/>
      <w:bookmarkEnd w:id="6636"/>
      <w:bookmarkEnd w:id="6637"/>
      <w:bookmarkEnd w:id="6638"/>
      <w:bookmarkEnd w:id="6639"/>
      <w:bookmarkEnd w:id="6640"/>
      <w:bookmarkEnd w:id="6641"/>
      <w:bookmarkEnd w:id="6642"/>
    </w:p>
    <w:p w:rsidR="00285E1E" w:rsidRPr="00B9609C" w:rsidRDefault="00285E1E" w:rsidP="00285E1E">
      <w:pPr>
        <w:pStyle w:val="3"/>
        <w:rPr>
          <w:color w:val="000000" w:themeColor="text1"/>
        </w:rPr>
      </w:pPr>
      <w:bookmarkStart w:id="6643" w:name="_Toc15735254"/>
      <w:bookmarkStart w:id="6644" w:name="_Toc16006183"/>
      <w:bookmarkStart w:id="6645" w:name="_Toc16071450"/>
      <w:bookmarkStart w:id="6646" w:name="_Toc18854752"/>
      <w:bookmarkStart w:id="6647" w:name="_Toc18856449"/>
      <w:bookmarkStart w:id="6648" w:name="_Toc18943240"/>
      <w:bookmarkStart w:id="6649" w:name="_Toc20991531"/>
      <w:bookmarkStart w:id="6650" w:name="_Toc21939088"/>
      <w:bookmarkStart w:id="6651" w:name="_Toc23588072"/>
      <w:bookmarkStart w:id="6652" w:name="_Toc23776752"/>
      <w:r w:rsidRPr="00B9609C">
        <w:rPr>
          <w:color w:val="000000" w:themeColor="text1"/>
        </w:rPr>
        <w:t>媒題相關報導：「監獄老齡化！1531名高齡者正在蹲苦牢」</w:t>
      </w:r>
      <w:r w:rsidRPr="00B9609C">
        <w:rPr>
          <w:rStyle w:val="aff1"/>
          <w:rFonts w:ascii="Times New Roman" w:hAnsi="Times New Roman"/>
          <w:color w:val="000000" w:themeColor="text1"/>
          <w:lang w:val="x-none"/>
        </w:rPr>
        <w:footnoteReference w:id="32"/>
      </w:r>
      <w:r w:rsidRPr="00B9609C">
        <w:rPr>
          <w:color w:val="000000" w:themeColor="text1"/>
        </w:rPr>
        <w:t>。</w:t>
      </w:r>
      <w:bookmarkStart w:id="6653" w:name="_Toc15735255"/>
      <w:bookmarkStart w:id="6654" w:name="_Toc16006184"/>
      <w:bookmarkStart w:id="6655" w:name="_Toc16071451"/>
      <w:bookmarkEnd w:id="6643"/>
      <w:bookmarkEnd w:id="6644"/>
      <w:bookmarkEnd w:id="6645"/>
      <w:r w:rsidR="00326038" w:rsidRPr="00B9609C">
        <w:rPr>
          <w:rFonts w:hint="eastAsia"/>
          <w:color w:val="000000" w:themeColor="text1"/>
        </w:rPr>
        <w:t>本院赴各監所履勘發現</w:t>
      </w:r>
      <w:r w:rsidRPr="00B9609C">
        <w:rPr>
          <w:color w:val="000000" w:themeColor="text1"/>
        </w:rPr>
        <w:t>監所高齡收容人增加：</w:t>
      </w:r>
      <w:bookmarkEnd w:id="6646"/>
      <w:bookmarkEnd w:id="6647"/>
      <w:bookmarkEnd w:id="6648"/>
      <w:bookmarkEnd w:id="6649"/>
      <w:bookmarkEnd w:id="6650"/>
      <w:bookmarkEnd w:id="6651"/>
      <w:bookmarkEnd w:id="6652"/>
      <w:bookmarkEnd w:id="6653"/>
      <w:bookmarkEnd w:id="6654"/>
      <w:bookmarkEnd w:id="6655"/>
    </w:p>
    <w:p w:rsidR="006E6C19" w:rsidRPr="00B9609C" w:rsidRDefault="006E6C19" w:rsidP="006E6C19">
      <w:pPr>
        <w:pStyle w:val="3"/>
        <w:rPr>
          <w:color w:val="000000" w:themeColor="text1"/>
        </w:rPr>
      </w:pPr>
      <w:r w:rsidRPr="00B9609C">
        <w:rPr>
          <w:rFonts w:hint="eastAsia"/>
          <w:color w:val="000000" w:themeColor="text1"/>
        </w:rPr>
        <w:t>法務部統計，2009年間，我國有477名新入監高齡收容人，到了2018年遽增至992名，增長幅度逾1倍，截至2019年4月底已有1531人，占全體收容人的2.7%，其中有49人的年紀超過80歲。法務部分析，近10年共有高達6345名高齡收容人，其中27.9%犯的是公共危險罪、16.2%為竊盜罪、7.2%是毒品罪，3項罪名加起來就過半，其餘分為詐欺、妨害性自主、傷害等罪</w:t>
      </w:r>
      <w:r w:rsidR="00A846A2" w:rsidRPr="00B9609C">
        <w:rPr>
          <w:rFonts w:hint="eastAsia"/>
          <w:color w:val="000000" w:themeColor="text1"/>
        </w:rPr>
        <w:t>。</w:t>
      </w:r>
      <w:r w:rsidR="00D508C8" w:rsidRPr="00B9609C">
        <w:rPr>
          <w:rFonts w:hint="eastAsia"/>
          <w:color w:val="000000" w:themeColor="text1"/>
        </w:rPr>
        <w:t>另有</w:t>
      </w:r>
      <w:r w:rsidR="00A846A2" w:rsidRPr="00B9609C">
        <w:rPr>
          <w:rFonts w:hint="eastAsia"/>
          <w:color w:val="000000" w:themeColor="text1"/>
        </w:rPr>
        <w:t>本案訪談高齡收容人待改善問題：</w:t>
      </w:r>
    </w:p>
    <w:p w:rsidR="006E6C19" w:rsidRPr="00B9609C" w:rsidRDefault="006E6C19" w:rsidP="006E6C19">
      <w:pPr>
        <w:pStyle w:val="4"/>
        <w:rPr>
          <w:color w:val="000000" w:themeColor="text1"/>
        </w:rPr>
      </w:pPr>
      <w:r w:rsidRPr="00B9609C">
        <w:rPr>
          <w:rFonts w:hint="eastAsia"/>
          <w:color w:val="000000" w:themeColor="text1"/>
        </w:rPr>
        <w:t>老年收容人（第</w:t>
      </w:r>
      <w:r w:rsidRPr="00B9609C">
        <w:rPr>
          <w:color w:val="000000" w:themeColor="text1"/>
        </w:rPr>
        <w:t>13</w:t>
      </w:r>
      <w:r w:rsidRPr="00B9609C">
        <w:rPr>
          <w:rFonts w:hint="eastAsia"/>
          <w:color w:val="000000" w:themeColor="text1"/>
        </w:rPr>
        <w:t>工場</w:t>
      </w:r>
      <w:r w:rsidRPr="00B9609C">
        <w:rPr>
          <w:color w:val="000000" w:themeColor="text1"/>
        </w:rPr>
        <w:t>86</w:t>
      </w:r>
      <w:r w:rsidRPr="00B9609C">
        <w:rPr>
          <w:rFonts w:hint="eastAsia"/>
          <w:color w:val="000000" w:themeColor="text1"/>
        </w:rPr>
        <w:t>歲蘇姓收容人），雖然生活上可以自理，但在洗滌衣物方面是</w:t>
      </w:r>
      <w:r w:rsidRPr="00B9609C">
        <w:rPr>
          <w:rFonts w:hint="eastAsia"/>
          <w:color w:val="000000" w:themeColor="text1"/>
        </w:rPr>
        <w:lastRenderedPageBreak/>
        <w:t>否可以協助，因為他可能有攝護腺及膀胱方面的問題，身上有些尿騷味。（臺南看守所）</w:t>
      </w:r>
    </w:p>
    <w:p w:rsidR="006E6C19" w:rsidRPr="00B9609C" w:rsidRDefault="006E6C19" w:rsidP="006E6C19">
      <w:pPr>
        <w:pStyle w:val="4"/>
        <w:rPr>
          <w:color w:val="000000" w:themeColor="text1"/>
        </w:rPr>
      </w:pPr>
      <w:r w:rsidRPr="00B9609C">
        <w:rPr>
          <w:rFonts w:hint="eastAsia"/>
          <w:color w:val="000000" w:themeColor="text1"/>
        </w:rPr>
        <w:t>有關檢察署針對6706黃○○（84歲、因毀棄損壞案於108年1月30日入監執行，拘役80日，領有第一類身心障礙證明）之發監執行，後續再向檢察署瞭解個案情形。（雲林第二監獄）</w:t>
      </w:r>
    </w:p>
    <w:p w:rsidR="005C72B6" w:rsidRPr="00B9609C" w:rsidRDefault="005C72B6" w:rsidP="005C72B6">
      <w:pPr>
        <w:pStyle w:val="3"/>
        <w:numPr>
          <w:ilvl w:val="0"/>
          <w:numId w:val="0"/>
        </w:numPr>
        <w:ind w:left="1360"/>
        <w:rPr>
          <w:color w:val="000000" w:themeColor="text1"/>
        </w:rPr>
      </w:pPr>
    </w:p>
    <w:p w:rsidR="00285E1E" w:rsidRPr="00B9609C" w:rsidRDefault="00285E1E" w:rsidP="00285E1E">
      <w:pPr>
        <w:pStyle w:val="3"/>
        <w:numPr>
          <w:ilvl w:val="0"/>
          <w:numId w:val="0"/>
        </w:numPr>
        <w:ind w:left="1361"/>
        <w:jc w:val="center"/>
        <w:rPr>
          <w:rFonts w:ascii="Times New Roman" w:hAnsi="Times New Roman"/>
          <w:color w:val="000000" w:themeColor="text1"/>
        </w:rPr>
      </w:pPr>
      <w:bookmarkStart w:id="6656" w:name="_Toc15735257"/>
      <w:bookmarkStart w:id="6657" w:name="_Toc16006185"/>
      <w:bookmarkStart w:id="6658" w:name="_Toc16071452"/>
      <w:bookmarkStart w:id="6659" w:name="_Toc18854753"/>
      <w:bookmarkStart w:id="6660" w:name="_Toc18856450"/>
      <w:bookmarkStart w:id="6661" w:name="_Toc18943241"/>
      <w:bookmarkStart w:id="6662" w:name="_Toc20991532"/>
      <w:bookmarkStart w:id="6663" w:name="_Toc21939089"/>
      <w:bookmarkStart w:id="6664" w:name="_Toc23588073"/>
      <w:bookmarkStart w:id="6665" w:name="_Toc23776753"/>
      <w:r w:rsidRPr="00B9609C">
        <w:rPr>
          <w:rFonts w:ascii="Times New Roman" w:hAnsi="Times New Roman"/>
          <w:noProof/>
          <w:color w:val="000000" w:themeColor="text1"/>
        </w:rPr>
        <w:drawing>
          <wp:inline distT="0" distB="0" distL="0" distR="0" wp14:anchorId="7E2C93FB" wp14:editId="0F35FB19">
            <wp:extent cx="4320540" cy="2887980"/>
            <wp:effectExtent l="0" t="0" r="3810" b="7620"/>
            <wp:docPr id="66" name="圖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20540" cy="2887980"/>
                    </a:xfrm>
                    <a:prstGeom prst="rect">
                      <a:avLst/>
                    </a:prstGeom>
                    <a:noFill/>
                    <a:ln>
                      <a:noFill/>
                    </a:ln>
                  </pic:spPr>
                </pic:pic>
              </a:graphicData>
            </a:graphic>
          </wp:inline>
        </w:drawing>
      </w:r>
      <w:bookmarkEnd w:id="6656"/>
      <w:bookmarkEnd w:id="6657"/>
      <w:bookmarkEnd w:id="6658"/>
      <w:bookmarkEnd w:id="6659"/>
      <w:bookmarkEnd w:id="6660"/>
      <w:bookmarkEnd w:id="6661"/>
      <w:bookmarkEnd w:id="6662"/>
      <w:bookmarkEnd w:id="6663"/>
      <w:bookmarkEnd w:id="6664"/>
      <w:bookmarkEnd w:id="6665"/>
    </w:p>
    <w:p w:rsidR="00285E1E" w:rsidRPr="00B9609C" w:rsidRDefault="00285E1E" w:rsidP="00285E1E">
      <w:pPr>
        <w:pStyle w:val="3"/>
        <w:numPr>
          <w:ilvl w:val="0"/>
          <w:numId w:val="0"/>
        </w:numPr>
        <w:ind w:left="2321" w:hanging="960"/>
        <w:rPr>
          <w:rFonts w:ascii="Times New Roman" w:hAnsi="Times New Roman"/>
          <w:color w:val="000000" w:themeColor="text1"/>
          <w:spacing w:val="-4"/>
          <w:sz w:val="24"/>
          <w:szCs w:val="28"/>
        </w:rPr>
      </w:pPr>
      <w:bookmarkStart w:id="6666" w:name="_Toc15735258"/>
      <w:bookmarkStart w:id="6667" w:name="_Toc16006186"/>
      <w:bookmarkStart w:id="6668" w:name="_Toc16071453"/>
      <w:bookmarkStart w:id="6669" w:name="_Toc18854754"/>
      <w:bookmarkStart w:id="6670" w:name="_Toc18856451"/>
      <w:bookmarkStart w:id="6671" w:name="_Toc18943242"/>
      <w:bookmarkStart w:id="6672" w:name="_Toc20991533"/>
      <w:bookmarkStart w:id="6673" w:name="_Toc21939090"/>
      <w:bookmarkStart w:id="6674" w:name="_Toc23588074"/>
      <w:bookmarkStart w:id="6675" w:name="_Toc23776754"/>
      <w:r w:rsidRPr="00B9609C">
        <w:rPr>
          <w:rFonts w:ascii="Times New Roman" w:hAnsi="Times New Roman"/>
          <w:color w:val="000000" w:themeColor="text1"/>
          <w:spacing w:val="-4"/>
          <w:sz w:val="24"/>
          <w:szCs w:val="28"/>
        </w:rPr>
        <w:t>圖</w:t>
      </w:r>
      <w:r w:rsidR="000D6145" w:rsidRPr="00B9609C">
        <w:rPr>
          <w:rFonts w:ascii="Times New Roman" w:hAnsi="Times New Roman" w:hint="eastAsia"/>
          <w:color w:val="000000" w:themeColor="text1"/>
          <w:spacing w:val="-4"/>
          <w:sz w:val="24"/>
          <w:szCs w:val="28"/>
        </w:rPr>
        <w:t>31</w:t>
      </w:r>
      <w:r w:rsidRPr="00B9609C">
        <w:rPr>
          <w:rFonts w:ascii="Times New Roman" w:hAnsi="Times New Roman"/>
          <w:color w:val="000000" w:themeColor="text1"/>
          <w:spacing w:val="-4"/>
          <w:sz w:val="24"/>
          <w:szCs w:val="28"/>
        </w:rPr>
        <w:t xml:space="preserve"> </w:t>
      </w:r>
      <w:r w:rsidRPr="00B9609C">
        <w:rPr>
          <w:rFonts w:ascii="Times New Roman" w:hAnsi="Times New Roman" w:hint="eastAsia"/>
          <w:color w:val="000000" w:themeColor="text1"/>
          <w:spacing w:val="-4"/>
          <w:sz w:val="24"/>
          <w:szCs w:val="28"/>
        </w:rPr>
        <w:t xml:space="preserve"> </w:t>
      </w:r>
      <w:r w:rsidRPr="00B9609C">
        <w:rPr>
          <w:rFonts w:ascii="Times New Roman" w:hAnsi="Times New Roman"/>
          <w:color w:val="000000" w:themeColor="text1"/>
          <w:spacing w:val="-4"/>
          <w:sz w:val="24"/>
          <w:szCs w:val="28"/>
        </w:rPr>
        <w:t>調查委員履勘臺南監獄訪談老年收容人，關懷其在監處遇情形</w:t>
      </w:r>
      <w:bookmarkEnd w:id="6666"/>
      <w:bookmarkEnd w:id="6667"/>
      <w:bookmarkEnd w:id="6668"/>
      <w:bookmarkEnd w:id="6669"/>
      <w:bookmarkEnd w:id="6670"/>
      <w:bookmarkEnd w:id="6671"/>
      <w:bookmarkEnd w:id="6672"/>
      <w:bookmarkEnd w:id="6673"/>
      <w:bookmarkEnd w:id="6674"/>
      <w:bookmarkEnd w:id="6675"/>
    </w:p>
    <w:p w:rsidR="00285E1E" w:rsidRPr="00B9609C" w:rsidRDefault="00285E1E" w:rsidP="00285E1E">
      <w:pPr>
        <w:pStyle w:val="3"/>
        <w:numPr>
          <w:ilvl w:val="0"/>
          <w:numId w:val="0"/>
        </w:numPr>
        <w:ind w:left="1361"/>
        <w:rPr>
          <w:rFonts w:ascii="Times New Roman" w:hAnsi="Times New Roman"/>
          <w:color w:val="000000" w:themeColor="text1"/>
          <w:sz w:val="24"/>
          <w:szCs w:val="28"/>
        </w:rPr>
      </w:pPr>
      <w:bookmarkStart w:id="6676" w:name="_Toc16006187"/>
      <w:bookmarkStart w:id="6677" w:name="_Toc16071454"/>
      <w:bookmarkStart w:id="6678" w:name="_Toc18854755"/>
      <w:bookmarkStart w:id="6679" w:name="_Toc18856452"/>
      <w:bookmarkStart w:id="6680" w:name="_Toc18943243"/>
      <w:bookmarkStart w:id="6681" w:name="_Toc20991534"/>
      <w:bookmarkStart w:id="6682" w:name="_Toc21939091"/>
      <w:bookmarkStart w:id="6683" w:name="_Toc23588075"/>
      <w:bookmarkStart w:id="6684" w:name="_Toc23776755"/>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1</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21</w:t>
      </w:r>
      <w:r w:rsidRPr="00B9609C">
        <w:rPr>
          <w:rFonts w:ascii="Times New Roman" w:hAnsi="Times New Roman" w:hint="eastAsia"/>
          <w:color w:val="000000" w:themeColor="text1"/>
          <w:sz w:val="24"/>
          <w:szCs w:val="28"/>
        </w:rPr>
        <w:t>日履勘</w:t>
      </w:r>
      <w:r w:rsidRPr="00B9609C">
        <w:rPr>
          <w:rFonts w:ascii="Times New Roman" w:hAnsi="Times New Roman"/>
          <w:color w:val="000000" w:themeColor="text1"/>
          <w:sz w:val="24"/>
          <w:szCs w:val="28"/>
        </w:rPr>
        <w:t>臺南監獄</w:t>
      </w:r>
      <w:r w:rsidRPr="00B9609C">
        <w:rPr>
          <w:rFonts w:ascii="Times New Roman" w:hAnsi="Times New Roman" w:hint="eastAsia"/>
          <w:color w:val="000000" w:themeColor="text1"/>
          <w:sz w:val="24"/>
          <w:szCs w:val="28"/>
        </w:rPr>
        <w:t>攝</w:t>
      </w:r>
      <w:bookmarkEnd w:id="6676"/>
      <w:bookmarkEnd w:id="6677"/>
      <w:r w:rsidRPr="00B9609C">
        <w:rPr>
          <w:rFonts w:ascii="Times New Roman" w:hAnsi="Times New Roman" w:hint="eastAsia"/>
          <w:color w:val="000000" w:themeColor="text1"/>
          <w:sz w:val="24"/>
          <w:szCs w:val="28"/>
        </w:rPr>
        <w:t>。</w:t>
      </w:r>
      <w:bookmarkEnd w:id="6678"/>
      <w:bookmarkEnd w:id="6679"/>
      <w:bookmarkEnd w:id="6680"/>
      <w:bookmarkEnd w:id="6681"/>
      <w:bookmarkEnd w:id="6682"/>
      <w:bookmarkEnd w:id="6683"/>
      <w:bookmarkEnd w:id="6684"/>
    </w:p>
    <w:p w:rsidR="00285E1E" w:rsidRPr="00B9609C" w:rsidRDefault="00285E1E" w:rsidP="00285E1E">
      <w:pPr>
        <w:pStyle w:val="3"/>
        <w:numPr>
          <w:ilvl w:val="0"/>
          <w:numId w:val="0"/>
        </w:numPr>
        <w:ind w:left="1361"/>
        <w:rPr>
          <w:rFonts w:ascii="Times New Roman" w:hAnsi="Times New Roman"/>
          <w:color w:val="000000" w:themeColor="text1"/>
          <w:sz w:val="28"/>
          <w:szCs w:val="28"/>
        </w:rPr>
      </w:pPr>
    </w:p>
    <w:p w:rsidR="00285E1E" w:rsidRPr="00B9609C" w:rsidRDefault="00285E1E" w:rsidP="00285E1E">
      <w:pPr>
        <w:pStyle w:val="3"/>
        <w:numPr>
          <w:ilvl w:val="0"/>
          <w:numId w:val="0"/>
        </w:numPr>
        <w:ind w:left="1361"/>
        <w:jc w:val="center"/>
        <w:rPr>
          <w:rFonts w:ascii="Times New Roman" w:hAnsi="Times New Roman"/>
          <w:color w:val="000000" w:themeColor="text1"/>
          <w:sz w:val="28"/>
          <w:szCs w:val="28"/>
        </w:rPr>
      </w:pPr>
      <w:bookmarkStart w:id="6685" w:name="_Toc18854756"/>
      <w:bookmarkStart w:id="6686" w:name="_Toc18856453"/>
      <w:bookmarkStart w:id="6687" w:name="_Toc18943244"/>
      <w:bookmarkStart w:id="6688" w:name="_Toc20991535"/>
      <w:bookmarkStart w:id="6689" w:name="_Toc21939092"/>
      <w:bookmarkStart w:id="6690" w:name="_Toc23588076"/>
      <w:bookmarkStart w:id="6691" w:name="_Toc23776756"/>
      <w:r w:rsidRPr="00B9609C">
        <w:rPr>
          <w:rFonts w:ascii="Times New Roman" w:hAnsi="Times New Roman"/>
          <w:noProof/>
          <w:color w:val="000000" w:themeColor="text1"/>
          <w:sz w:val="28"/>
          <w:szCs w:val="28"/>
        </w:rPr>
        <w:lastRenderedPageBreak/>
        <w:drawing>
          <wp:inline distT="0" distB="0" distL="0" distR="0" wp14:anchorId="24EEABC0" wp14:editId="733FAB08">
            <wp:extent cx="4315968" cy="2874874"/>
            <wp:effectExtent l="0" t="0" r="8890" b="1905"/>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2">
                      <a:extLst>
                        <a:ext uri="{28A0092B-C50C-407E-A947-70E740481C1C}">
                          <a14:useLocalDpi xmlns:a14="http://schemas.microsoft.com/office/drawing/2010/main" val="0"/>
                        </a:ext>
                      </a:extLst>
                    </a:blip>
                    <a:srcRect t="1915" b="3985"/>
                    <a:stretch/>
                  </pic:blipFill>
                  <pic:spPr bwMode="auto">
                    <a:xfrm>
                      <a:off x="0" y="0"/>
                      <a:ext cx="4320000" cy="2877560"/>
                    </a:xfrm>
                    <a:prstGeom prst="rect">
                      <a:avLst/>
                    </a:prstGeom>
                    <a:noFill/>
                    <a:ln>
                      <a:noFill/>
                    </a:ln>
                    <a:extLst>
                      <a:ext uri="{53640926-AAD7-44D8-BBD7-CCE9431645EC}">
                        <a14:shadowObscured xmlns:a14="http://schemas.microsoft.com/office/drawing/2010/main"/>
                      </a:ext>
                    </a:extLst>
                  </pic:spPr>
                </pic:pic>
              </a:graphicData>
            </a:graphic>
          </wp:inline>
        </w:drawing>
      </w:r>
      <w:bookmarkEnd w:id="6685"/>
      <w:bookmarkEnd w:id="6686"/>
      <w:bookmarkEnd w:id="6687"/>
      <w:bookmarkEnd w:id="6688"/>
      <w:bookmarkEnd w:id="6689"/>
      <w:bookmarkEnd w:id="6690"/>
      <w:bookmarkEnd w:id="6691"/>
    </w:p>
    <w:p w:rsidR="00285E1E" w:rsidRPr="00B9609C" w:rsidRDefault="00285E1E" w:rsidP="00017B7A">
      <w:pPr>
        <w:pStyle w:val="3"/>
        <w:numPr>
          <w:ilvl w:val="0"/>
          <w:numId w:val="0"/>
        </w:numPr>
        <w:ind w:left="2501" w:hanging="800"/>
        <w:rPr>
          <w:rFonts w:ascii="Times New Roman" w:hAnsi="Times New Roman"/>
          <w:color w:val="000000" w:themeColor="text1"/>
          <w:sz w:val="24"/>
          <w:szCs w:val="28"/>
        </w:rPr>
      </w:pPr>
      <w:bookmarkStart w:id="6692" w:name="_Toc15735260"/>
      <w:bookmarkStart w:id="6693" w:name="_Toc16006189"/>
      <w:bookmarkStart w:id="6694" w:name="_Toc16071456"/>
      <w:bookmarkStart w:id="6695" w:name="_Toc18854757"/>
      <w:bookmarkStart w:id="6696" w:name="_Toc18856454"/>
      <w:bookmarkStart w:id="6697" w:name="_Toc18943245"/>
      <w:bookmarkStart w:id="6698" w:name="_Toc20991536"/>
      <w:bookmarkStart w:id="6699" w:name="_Toc21939093"/>
      <w:bookmarkStart w:id="6700" w:name="_Toc23588077"/>
      <w:bookmarkStart w:id="6701" w:name="_Toc23776757"/>
      <w:r w:rsidRPr="00B9609C">
        <w:rPr>
          <w:rFonts w:ascii="Times New Roman" w:hAnsi="Times New Roman"/>
          <w:color w:val="000000" w:themeColor="text1"/>
          <w:sz w:val="24"/>
          <w:szCs w:val="28"/>
        </w:rPr>
        <w:t>圖</w:t>
      </w:r>
      <w:r w:rsidR="000D6145" w:rsidRPr="00B9609C">
        <w:rPr>
          <w:rFonts w:ascii="Times New Roman" w:hAnsi="Times New Roman" w:hint="eastAsia"/>
          <w:color w:val="000000" w:themeColor="text1"/>
          <w:sz w:val="24"/>
          <w:szCs w:val="28"/>
        </w:rPr>
        <w:t>32</w:t>
      </w:r>
      <w:r w:rsidRPr="00B9609C">
        <w:rPr>
          <w:rFonts w:ascii="Times New Roman" w:hAnsi="Times New Roman"/>
          <w:color w:val="000000" w:themeColor="text1"/>
          <w:sz w:val="24"/>
          <w:szCs w:val="28"/>
        </w:rPr>
        <w:t xml:space="preserve"> </w:t>
      </w:r>
      <w:r w:rsidRPr="00B9609C">
        <w:rPr>
          <w:rFonts w:ascii="Times New Roman" w:hAnsi="Times New Roman" w:hint="eastAsia"/>
          <w:color w:val="000000" w:themeColor="text1"/>
          <w:sz w:val="24"/>
          <w:szCs w:val="28"/>
        </w:rPr>
        <w:t xml:space="preserve"> </w:t>
      </w:r>
      <w:r w:rsidRPr="00B9609C">
        <w:rPr>
          <w:rFonts w:ascii="Times New Roman" w:hAnsi="Times New Roman"/>
          <w:color w:val="000000" w:themeColor="text1"/>
          <w:sz w:val="24"/>
          <w:szCs w:val="28"/>
        </w:rPr>
        <w:t>調查委員履勘臺南看守所訪談老年收容人，關懷其等在工場作業情形</w:t>
      </w:r>
      <w:bookmarkEnd w:id="6692"/>
      <w:bookmarkEnd w:id="6693"/>
      <w:bookmarkEnd w:id="6694"/>
      <w:bookmarkEnd w:id="6695"/>
      <w:bookmarkEnd w:id="6696"/>
      <w:bookmarkEnd w:id="6697"/>
      <w:bookmarkEnd w:id="6698"/>
      <w:bookmarkEnd w:id="6699"/>
      <w:bookmarkEnd w:id="6700"/>
      <w:bookmarkEnd w:id="6701"/>
    </w:p>
    <w:p w:rsidR="00285E1E" w:rsidRPr="00B9609C" w:rsidRDefault="00285E1E" w:rsidP="00285E1E">
      <w:pPr>
        <w:pStyle w:val="3"/>
        <w:numPr>
          <w:ilvl w:val="0"/>
          <w:numId w:val="0"/>
        </w:numPr>
        <w:ind w:left="2659" w:hanging="958"/>
        <w:rPr>
          <w:rFonts w:ascii="Times New Roman" w:hAnsi="Times New Roman"/>
          <w:color w:val="000000" w:themeColor="text1"/>
          <w:sz w:val="24"/>
          <w:szCs w:val="28"/>
        </w:rPr>
      </w:pPr>
      <w:bookmarkStart w:id="6702" w:name="_Toc16006190"/>
      <w:bookmarkStart w:id="6703" w:name="_Toc16071457"/>
      <w:bookmarkStart w:id="6704" w:name="_Toc18854758"/>
      <w:bookmarkStart w:id="6705" w:name="_Toc18856455"/>
      <w:bookmarkStart w:id="6706" w:name="_Toc18943246"/>
      <w:bookmarkStart w:id="6707" w:name="_Toc20991537"/>
      <w:bookmarkStart w:id="6708" w:name="_Toc21939094"/>
      <w:bookmarkStart w:id="6709" w:name="_Toc23588078"/>
      <w:bookmarkStart w:id="6710" w:name="_Toc23776758"/>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1</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21</w:t>
      </w:r>
      <w:r w:rsidRPr="00B9609C">
        <w:rPr>
          <w:rFonts w:ascii="Times New Roman" w:hAnsi="Times New Roman" w:hint="eastAsia"/>
          <w:color w:val="000000" w:themeColor="text1"/>
          <w:sz w:val="24"/>
          <w:szCs w:val="28"/>
        </w:rPr>
        <w:t>日履勘</w:t>
      </w:r>
      <w:r w:rsidRPr="00B9609C">
        <w:rPr>
          <w:rFonts w:ascii="Times New Roman" w:hAnsi="Times New Roman"/>
          <w:color w:val="000000" w:themeColor="text1"/>
          <w:sz w:val="24"/>
          <w:szCs w:val="28"/>
        </w:rPr>
        <w:t>臺南看守所</w:t>
      </w:r>
      <w:r w:rsidRPr="00B9609C">
        <w:rPr>
          <w:rFonts w:ascii="Times New Roman" w:hAnsi="Times New Roman" w:hint="eastAsia"/>
          <w:color w:val="000000" w:themeColor="text1"/>
          <w:sz w:val="24"/>
          <w:szCs w:val="28"/>
        </w:rPr>
        <w:t>攝</w:t>
      </w:r>
      <w:bookmarkEnd w:id="6702"/>
      <w:bookmarkEnd w:id="6703"/>
      <w:r w:rsidRPr="00B9609C">
        <w:rPr>
          <w:rFonts w:ascii="Times New Roman" w:hAnsi="Times New Roman" w:hint="eastAsia"/>
          <w:color w:val="000000" w:themeColor="text1"/>
          <w:sz w:val="24"/>
          <w:szCs w:val="28"/>
        </w:rPr>
        <w:t>。</w:t>
      </w:r>
      <w:bookmarkStart w:id="6711" w:name="_Toc16006191"/>
      <w:bookmarkStart w:id="6712" w:name="_Toc16071458"/>
      <w:bookmarkEnd w:id="6704"/>
      <w:bookmarkEnd w:id="6705"/>
      <w:bookmarkEnd w:id="6706"/>
      <w:bookmarkEnd w:id="6707"/>
      <w:bookmarkEnd w:id="6708"/>
      <w:bookmarkEnd w:id="6709"/>
      <w:bookmarkEnd w:id="6710"/>
    </w:p>
    <w:p w:rsidR="00285E1E" w:rsidRPr="00B9609C" w:rsidRDefault="00285E1E" w:rsidP="00285E1E">
      <w:pPr>
        <w:pStyle w:val="3"/>
        <w:numPr>
          <w:ilvl w:val="0"/>
          <w:numId w:val="0"/>
        </w:numPr>
        <w:ind w:left="1361"/>
        <w:rPr>
          <w:rFonts w:ascii="Times New Roman" w:hAnsi="Times New Roman"/>
          <w:color w:val="000000" w:themeColor="text1"/>
          <w:sz w:val="28"/>
          <w:szCs w:val="28"/>
        </w:rPr>
      </w:pPr>
    </w:p>
    <w:p w:rsidR="00285E1E" w:rsidRPr="00B9609C" w:rsidRDefault="00285E1E" w:rsidP="00285E1E">
      <w:pPr>
        <w:pStyle w:val="3"/>
        <w:numPr>
          <w:ilvl w:val="0"/>
          <w:numId w:val="0"/>
        </w:numPr>
        <w:ind w:left="1361"/>
        <w:jc w:val="center"/>
        <w:rPr>
          <w:rFonts w:ascii="Times New Roman" w:hAnsi="Times New Roman"/>
          <w:color w:val="000000" w:themeColor="text1"/>
          <w:sz w:val="28"/>
          <w:szCs w:val="28"/>
        </w:rPr>
      </w:pPr>
      <w:bookmarkStart w:id="6713" w:name="_Toc18854759"/>
      <w:bookmarkStart w:id="6714" w:name="_Toc18856456"/>
      <w:bookmarkStart w:id="6715" w:name="_Toc18943247"/>
      <w:bookmarkStart w:id="6716" w:name="_Toc20991538"/>
      <w:bookmarkStart w:id="6717" w:name="_Toc21939095"/>
      <w:bookmarkStart w:id="6718" w:name="_Toc23588079"/>
      <w:bookmarkStart w:id="6719" w:name="_Toc23776759"/>
      <w:r w:rsidRPr="00B9609C">
        <w:rPr>
          <w:rFonts w:ascii="Times New Roman" w:hAnsi="Times New Roman"/>
          <w:noProof/>
          <w:color w:val="000000" w:themeColor="text1"/>
          <w:sz w:val="28"/>
          <w:szCs w:val="28"/>
        </w:rPr>
        <w:drawing>
          <wp:inline distT="0" distB="0" distL="0" distR="0" wp14:anchorId="6C913A47" wp14:editId="1A75B70C">
            <wp:extent cx="4282440" cy="2860675"/>
            <wp:effectExtent l="0" t="0" r="3810" b="0"/>
            <wp:docPr id="67" name="圖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282440" cy="2860675"/>
                    </a:xfrm>
                    <a:prstGeom prst="rect">
                      <a:avLst/>
                    </a:prstGeom>
                    <a:noFill/>
                    <a:ln>
                      <a:noFill/>
                    </a:ln>
                  </pic:spPr>
                </pic:pic>
              </a:graphicData>
            </a:graphic>
          </wp:inline>
        </w:drawing>
      </w:r>
      <w:bookmarkEnd w:id="6711"/>
      <w:bookmarkEnd w:id="6712"/>
      <w:bookmarkEnd w:id="6713"/>
      <w:bookmarkEnd w:id="6714"/>
      <w:bookmarkEnd w:id="6715"/>
      <w:bookmarkEnd w:id="6716"/>
      <w:bookmarkEnd w:id="6717"/>
      <w:bookmarkEnd w:id="6718"/>
      <w:bookmarkEnd w:id="6719"/>
    </w:p>
    <w:p w:rsidR="00285E1E" w:rsidRPr="00B9609C" w:rsidRDefault="00285E1E" w:rsidP="00017B7A">
      <w:pPr>
        <w:pStyle w:val="3"/>
        <w:numPr>
          <w:ilvl w:val="0"/>
          <w:numId w:val="0"/>
        </w:numPr>
        <w:ind w:left="2501" w:hanging="800"/>
        <w:rPr>
          <w:rFonts w:ascii="Times New Roman" w:hAnsi="Times New Roman"/>
          <w:color w:val="000000" w:themeColor="text1"/>
          <w:sz w:val="24"/>
          <w:szCs w:val="28"/>
        </w:rPr>
      </w:pPr>
      <w:bookmarkStart w:id="6720" w:name="_Toc15735262"/>
      <w:bookmarkStart w:id="6721" w:name="_Toc16006192"/>
      <w:bookmarkStart w:id="6722" w:name="_Toc16071459"/>
      <w:bookmarkStart w:id="6723" w:name="_Toc18854760"/>
      <w:bookmarkStart w:id="6724" w:name="_Toc18856457"/>
      <w:bookmarkStart w:id="6725" w:name="_Toc18943248"/>
      <w:bookmarkStart w:id="6726" w:name="_Toc20991539"/>
      <w:bookmarkStart w:id="6727" w:name="_Toc21939096"/>
      <w:bookmarkStart w:id="6728" w:name="_Toc23588080"/>
      <w:bookmarkStart w:id="6729" w:name="_Toc23776760"/>
      <w:r w:rsidRPr="00B9609C">
        <w:rPr>
          <w:rFonts w:ascii="Times New Roman" w:hAnsi="Times New Roman"/>
          <w:color w:val="000000" w:themeColor="text1"/>
          <w:sz w:val="24"/>
          <w:szCs w:val="28"/>
        </w:rPr>
        <w:t>圖</w:t>
      </w:r>
      <w:r w:rsidR="000D6145" w:rsidRPr="00B9609C">
        <w:rPr>
          <w:rFonts w:ascii="Times New Roman" w:hAnsi="Times New Roman" w:hint="eastAsia"/>
          <w:color w:val="000000" w:themeColor="text1"/>
          <w:sz w:val="24"/>
          <w:szCs w:val="28"/>
        </w:rPr>
        <w:t>33</w:t>
      </w:r>
      <w:r w:rsidRPr="00B9609C">
        <w:rPr>
          <w:rFonts w:ascii="Times New Roman" w:hAnsi="Times New Roman"/>
          <w:color w:val="000000" w:themeColor="text1"/>
          <w:sz w:val="24"/>
          <w:szCs w:val="28"/>
        </w:rPr>
        <w:t xml:space="preserve"> </w:t>
      </w:r>
      <w:r w:rsidRPr="00B9609C">
        <w:rPr>
          <w:rFonts w:ascii="Times New Roman" w:hAnsi="Times New Roman" w:hint="eastAsia"/>
          <w:color w:val="000000" w:themeColor="text1"/>
          <w:sz w:val="24"/>
          <w:szCs w:val="28"/>
        </w:rPr>
        <w:t xml:space="preserve"> </w:t>
      </w:r>
      <w:r w:rsidRPr="00B9609C">
        <w:rPr>
          <w:rFonts w:ascii="Times New Roman" w:hAnsi="Times New Roman"/>
          <w:color w:val="000000" w:themeColor="text1"/>
          <w:sz w:val="24"/>
          <w:szCs w:val="28"/>
        </w:rPr>
        <w:t>調查委員履勘臺北看守所訪談老年收容人，關懷其候診情形</w:t>
      </w:r>
      <w:bookmarkEnd w:id="6720"/>
      <w:bookmarkEnd w:id="6721"/>
      <w:bookmarkEnd w:id="6722"/>
      <w:bookmarkEnd w:id="6723"/>
      <w:bookmarkEnd w:id="6724"/>
      <w:bookmarkEnd w:id="6725"/>
      <w:bookmarkEnd w:id="6726"/>
      <w:bookmarkEnd w:id="6727"/>
      <w:bookmarkEnd w:id="6728"/>
      <w:bookmarkEnd w:id="6729"/>
    </w:p>
    <w:p w:rsidR="00285E1E" w:rsidRPr="00B9609C" w:rsidRDefault="00285E1E" w:rsidP="00285E1E">
      <w:pPr>
        <w:pStyle w:val="3"/>
        <w:numPr>
          <w:ilvl w:val="0"/>
          <w:numId w:val="0"/>
        </w:numPr>
        <w:ind w:left="2659" w:hanging="958"/>
        <w:rPr>
          <w:rFonts w:ascii="Times New Roman" w:hAnsi="Times New Roman"/>
          <w:color w:val="000000" w:themeColor="text1"/>
          <w:sz w:val="24"/>
          <w:szCs w:val="28"/>
        </w:rPr>
      </w:pPr>
      <w:bookmarkStart w:id="6730" w:name="_Toc16006193"/>
      <w:bookmarkStart w:id="6731" w:name="_Toc16071460"/>
      <w:bookmarkStart w:id="6732" w:name="_Toc18854761"/>
      <w:bookmarkStart w:id="6733" w:name="_Toc18856458"/>
      <w:bookmarkStart w:id="6734" w:name="_Toc18943249"/>
      <w:bookmarkStart w:id="6735" w:name="_Toc20991540"/>
      <w:bookmarkStart w:id="6736" w:name="_Toc21939097"/>
      <w:bookmarkStart w:id="6737" w:name="_Toc23588081"/>
      <w:bookmarkStart w:id="6738" w:name="_Toc23776761"/>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3</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4</w:t>
      </w:r>
      <w:r w:rsidRPr="00B9609C">
        <w:rPr>
          <w:rFonts w:ascii="Times New Roman" w:hAnsi="Times New Roman" w:hint="eastAsia"/>
          <w:color w:val="000000" w:themeColor="text1"/>
          <w:sz w:val="24"/>
          <w:szCs w:val="28"/>
        </w:rPr>
        <w:t>日履勘</w:t>
      </w:r>
      <w:r w:rsidRPr="00B9609C">
        <w:rPr>
          <w:rFonts w:ascii="Times New Roman" w:hAnsi="Times New Roman"/>
          <w:color w:val="000000" w:themeColor="text1"/>
          <w:sz w:val="24"/>
          <w:szCs w:val="28"/>
        </w:rPr>
        <w:t>臺北看守所</w:t>
      </w:r>
      <w:r w:rsidRPr="00B9609C">
        <w:rPr>
          <w:rFonts w:ascii="Times New Roman" w:hAnsi="Times New Roman" w:hint="eastAsia"/>
          <w:color w:val="000000" w:themeColor="text1"/>
          <w:sz w:val="24"/>
          <w:szCs w:val="28"/>
        </w:rPr>
        <w:t>攝</w:t>
      </w:r>
      <w:bookmarkEnd w:id="6730"/>
      <w:bookmarkEnd w:id="6731"/>
      <w:r w:rsidRPr="00B9609C">
        <w:rPr>
          <w:rFonts w:ascii="Times New Roman" w:hAnsi="Times New Roman" w:hint="eastAsia"/>
          <w:color w:val="000000" w:themeColor="text1"/>
          <w:sz w:val="24"/>
          <w:szCs w:val="28"/>
        </w:rPr>
        <w:t>。</w:t>
      </w:r>
      <w:bookmarkEnd w:id="6732"/>
      <w:bookmarkEnd w:id="6733"/>
      <w:bookmarkEnd w:id="6734"/>
      <w:bookmarkEnd w:id="6735"/>
      <w:bookmarkEnd w:id="6736"/>
      <w:bookmarkEnd w:id="6737"/>
      <w:bookmarkEnd w:id="6738"/>
    </w:p>
    <w:p w:rsidR="00285E1E" w:rsidRPr="00B9609C" w:rsidRDefault="00285E1E" w:rsidP="00285E1E">
      <w:pPr>
        <w:pStyle w:val="3"/>
        <w:numPr>
          <w:ilvl w:val="0"/>
          <w:numId w:val="0"/>
        </w:numPr>
        <w:ind w:left="2321" w:hanging="960"/>
        <w:jc w:val="left"/>
        <w:rPr>
          <w:rFonts w:ascii="Times New Roman" w:hAnsi="Times New Roman"/>
          <w:color w:val="000000" w:themeColor="text1"/>
        </w:rPr>
      </w:pPr>
    </w:p>
    <w:p w:rsidR="00285E1E" w:rsidRPr="00B9609C" w:rsidRDefault="00285E1E" w:rsidP="00420CDB">
      <w:pPr>
        <w:pStyle w:val="3"/>
        <w:rPr>
          <w:rFonts w:ascii="Times New Roman" w:hAnsi="Times New Roman"/>
          <w:color w:val="000000" w:themeColor="text1"/>
        </w:rPr>
      </w:pPr>
      <w:bookmarkStart w:id="6739" w:name="_Toc15735267"/>
      <w:bookmarkStart w:id="6740" w:name="_Toc16006200"/>
      <w:bookmarkStart w:id="6741" w:name="_Toc16071467"/>
      <w:bookmarkStart w:id="6742" w:name="_Toc18854762"/>
      <w:bookmarkStart w:id="6743" w:name="_Toc18856459"/>
      <w:bookmarkStart w:id="6744" w:name="_Toc18943250"/>
      <w:bookmarkStart w:id="6745" w:name="_Toc20991541"/>
      <w:bookmarkStart w:id="6746" w:name="_Toc21939098"/>
      <w:bookmarkStart w:id="6747" w:name="_Toc23588082"/>
      <w:bookmarkStart w:id="6748" w:name="_Toc23776762"/>
      <w:r w:rsidRPr="00B9609C">
        <w:rPr>
          <w:rFonts w:ascii="Times New Roman" w:hAnsi="Times New Roman"/>
          <w:color w:val="000000" w:themeColor="text1"/>
        </w:rPr>
        <w:t>查據法務部復稱：</w:t>
      </w:r>
      <w:bookmarkEnd w:id="6739"/>
      <w:bookmarkEnd w:id="6740"/>
      <w:bookmarkEnd w:id="6741"/>
      <w:bookmarkEnd w:id="6742"/>
      <w:bookmarkEnd w:id="6743"/>
      <w:bookmarkEnd w:id="6744"/>
      <w:bookmarkEnd w:id="6745"/>
      <w:bookmarkEnd w:id="6746"/>
      <w:bookmarkEnd w:id="6747"/>
      <w:bookmarkEnd w:id="6748"/>
    </w:p>
    <w:p w:rsidR="00285E1E" w:rsidRPr="00B9609C" w:rsidRDefault="00285E1E" w:rsidP="00285E1E">
      <w:pPr>
        <w:pStyle w:val="4"/>
        <w:numPr>
          <w:ilvl w:val="3"/>
          <w:numId w:val="1"/>
        </w:numPr>
        <w:ind w:left="1701"/>
        <w:rPr>
          <w:rFonts w:ascii="Times New Roman" w:hAnsi="Times New Roman"/>
          <w:color w:val="000000" w:themeColor="text1"/>
        </w:rPr>
      </w:pPr>
      <w:r w:rsidRPr="00B9609C">
        <w:rPr>
          <w:rFonts w:ascii="Times New Roman" w:hAnsi="Times New Roman"/>
          <w:bCs/>
          <w:color w:val="000000" w:themeColor="text1"/>
        </w:rPr>
        <w:t>按監獄行刑法第</w:t>
      </w:r>
      <w:r w:rsidRPr="00B9609C">
        <w:rPr>
          <w:rFonts w:ascii="Times New Roman" w:hAnsi="Times New Roman"/>
          <w:bCs/>
          <w:color w:val="000000" w:themeColor="text1"/>
        </w:rPr>
        <w:t>11</w:t>
      </w:r>
      <w:r w:rsidRPr="00B9609C">
        <w:rPr>
          <w:rFonts w:ascii="Times New Roman" w:hAnsi="Times New Roman"/>
          <w:bCs/>
          <w:color w:val="000000" w:themeColor="text1"/>
        </w:rPr>
        <w:t>條規定，受刑人於健康檢查</w:t>
      </w:r>
      <w:r w:rsidRPr="00B9609C">
        <w:rPr>
          <w:rFonts w:ascii="Times New Roman" w:hAnsi="Times New Roman"/>
          <w:bCs/>
          <w:color w:val="000000" w:themeColor="text1"/>
        </w:rPr>
        <w:lastRenderedPageBreak/>
        <w:t>後，經監獄評估認有符合監獄行刑法第</w:t>
      </w:r>
      <w:r w:rsidRPr="00B9609C">
        <w:rPr>
          <w:rFonts w:ascii="Times New Roman" w:hAnsi="Times New Roman"/>
          <w:bCs/>
          <w:color w:val="000000" w:themeColor="text1"/>
        </w:rPr>
        <w:t>11</w:t>
      </w:r>
      <w:r w:rsidRPr="00B9609C">
        <w:rPr>
          <w:rFonts w:ascii="Times New Roman" w:hAnsi="Times New Roman"/>
          <w:bCs/>
          <w:color w:val="000000" w:themeColor="text1"/>
        </w:rPr>
        <w:t>條第</w:t>
      </w:r>
      <w:r w:rsidRPr="00B9609C">
        <w:rPr>
          <w:rFonts w:ascii="Times New Roman" w:hAnsi="Times New Roman"/>
          <w:bCs/>
          <w:color w:val="000000" w:themeColor="text1"/>
        </w:rPr>
        <w:t>1</w:t>
      </w:r>
      <w:r w:rsidRPr="00B9609C">
        <w:rPr>
          <w:rFonts w:ascii="Times New Roman" w:hAnsi="Times New Roman"/>
          <w:bCs/>
          <w:color w:val="000000" w:themeColor="text1"/>
        </w:rPr>
        <w:t>項所列「一、心神喪失或現罹疾病，因執行而有喪生之虞。二、懷胎</w:t>
      </w:r>
      <w:r w:rsidRPr="00B9609C">
        <w:rPr>
          <w:rFonts w:ascii="Times New Roman" w:hAnsi="Times New Roman" w:hint="eastAsia"/>
          <w:bCs/>
          <w:color w:val="000000" w:themeColor="text1"/>
        </w:rPr>
        <w:t>5</w:t>
      </w:r>
      <w:r w:rsidRPr="00B9609C">
        <w:rPr>
          <w:rFonts w:ascii="Times New Roman" w:hAnsi="Times New Roman"/>
          <w:bCs/>
          <w:color w:val="000000" w:themeColor="text1"/>
        </w:rPr>
        <w:t>月以上或分娩未滿</w:t>
      </w:r>
      <w:r w:rsidRPr="00B9609C">
        <w:rPr>
          <w:rFonts w:ascii="Times New Roman" w:hAnsi="Times New Roman" w:hint="eastAsia"/>
          <w:bCs/>
          <w:color w:val="000000" w:themeColor="text1"/>
        </w:rPr>
        <w:t>2</w:t>
      </w:r>
      <w:r w:rsidRPr="00B9609C">
        <w:rPr>
          <w:rFonts w:ascii="Times New Roman" w:hAnsi="Times New Roman"/>
          <w:bCs/>
          <w:color w:val="000000" w:themeColor="text1"/>
        </w:rPr>
        <w:t>月。三、罹急性傳染病。四、</w:t>
      </w:r>
      <w:r w:rsidRPr="00B9609C">
        <w:rPr>
          <w:rFonts w:ascii="Times New Roman" w:hAnsi="Times New Roman"/>
          <w:b/>
          <w:bCs/>
          <w:color w:val="000000" w:themeColor="text1"/>
          <w:u w:val="single"/>
        </w:rPr>
        <w:t>衰老</w:t>
      </w:r>
      <w:r w:rsidRPr="00B9609C">
        <w:rPr>
          <w:rFonts w:ascii="Times New Roman" w:hAnsi="Times New Roman"/>
          <w:bCs/>
          <w:color w:val="000000" w:themeColor="text1"/>
        </w:rPr>
        <w:t>、</w:t>
      </w:r>
      <w:r w:rsidRPr="00B9609C">
        <w:rPr>
          <w:rFonts w:ascii="Times New Roman" w:hAnsi="Times New Roman"/>
          <w:b/>
          <w:bCs/>
          <w:color w:val="000000" w:themeColor="text1"/>
          <w:u w:val="single"/>
        </w:rPr>
        <w:t>身心障礙</w:t>
      </w:r>
      <w:r w:rsidRPr="00B9609C">
        <w:rPr>
          <w:rFonts w:ascii="Times New Roman" w:hAnsi="Times New Roman"/>
          <w:bCs/>
          <w:color w:val="000000" w:themeColor="text1"/>
        </w:rPr>
        <w:t>，不能自理生活。」情形時，即由矯正機關辦理拒絕收監，此部分係屬矯正機關審酌辦理，矯正機關認有辦理拒絕收監之必要時，即通知指揮執行之檢察官，續由檢察官辦理後續送交醫院、送交監護人、適當處所等作業。</w:t>
      </w:r>
    </w:p>
    <w:p w:rsidR="00285E1E" w:rsidRPr="00B9609C" w:rsidRDefault="00285E1E" w:rsidP="00285E1E">
      <w:pPr>
        <w:pStyle w:val="4"/>
        <w:numPr>
          <w:ilvl w:val="3"/>
          <w:numId w:val="1"/>
        </w:numPr>
        <w:ind w:left="1701"/>
        <w:rPr>
          <w:rFonts w:ascii="Times New Roman" w:hAnsi="Times New Roman"/>
          <w:color w:val="000000" w:themeColor="text1"/>
        </w:rPr>
      </w:pPr>
      <w:r w:rsidRPr="00B9609C">
        <w:rPr>
          <w:rFonts w:ascii="Times New Roman" w:hAnsi="Times New Roman"/>
          <w:bCs/>
          <w:color w:val="000000" w:themeColor="text1"/>
        </w:rPr>
        <w:t>依監獄行刑法施行細則第</w:t>
      </w:r>
      <w:r w:rsidRPr="00B9609C">
        <w:rPr>
          <w:rFonts w:ascii="Times New Roman" w:hAnsi="Times New Roman"/>
          <w:bCs/>
          <w:color w:val="000000" w:themeColor="text1"/>
        </w:rPr>
        <w:t>26</w:t>
      </w:r>
      <w:r w:rsidRPr="00B9609C">
        <w:rPr>
          <w:rFonts w:ascii="Times New Roman" w:hAnsi="Times New Roman"/>
          <w:bCs/>
          <w:color w:val="000000" w:themeColor="text1"/>
        </w:rPr>
        <w:t>條規定：「依本法第</w:t>
      </w:r>
      <w:r w:rsidRPr="00B9609C">
        <w:rPr>
          <w:rFonts w:ascii="Times New Roman" w:hAnsi="Times New Roman" w:hint="eastAsia"/>
          <w:bCs/>
          <w:color w:val="000000" w:themeColor="text1"/>
        </w:rPr>
        <w:t>20</w:t>
      </w:r>
      <w:r w:rsidRPr="00B9609C">
        <w:rPr>
          <w:rFonts w:ascii="Times New Roman" w:hAnsi="Times New Roman"/>
          <w:bCs/>
          <w:color w:val="000000" w:themeColor="text1"/>
        </w:rPr>
        <w:t>條第</w:t>
      </w:r>
      <w:r w:rsidRPr="00B9609C">
        <w:rPr>
          <w:rFonts w:ascii="Times New Roman" w:hAnsi="Times New Roman" w:hint="eastAsia"/>
          <w:bCs/>
          <w:color w:val="000000" w:themeColor="text1"/>
        </w:rPr>
        <w:t>3</w:t>
      </w:r>
      <w:r w:rsidRPr="00B9609C">
        <w:rPr>
          <w:rFonts w:ascii="Times New Roman" w:hAnsi="Times New Roman"/>
          <w:bCs/>
          <w:color w:val="000000" w:themeColor="text1"/>
        </w:rPr>
        <w:t>項得為和緩處遇者，以下列受刑人為限：一、患有疾病經醫師證明須長期療養者。二、心神喪失、精神耗弱或智能低下者。三、衰老、身心障礙、行動不便或不能自理生活者。四、懷胎或分娩未滿</w:t>
      </w:r>
      <w:r w:rsidRPr="00B9609C">
        <w:rPr>
          <w:rFonts w:ascii="Times New Roman" w:hAnsi="Times New Roman" w:hint="eastAsia"/>
          <w:bCs/>
          <w:color w:val="000000" w:themeColor="text1"/>
        </w:rPr>
        <w:t>2</w:t>
      </w:r>
      <w:r w:rsidRPr="00B9609C">
        <w:rPr>
          <w:rFonts w:ascii="Times New Roman" w:hAnsi="Times New Roman"/>
          <w:bCs/>
          <w:color w:val="000000" w:themeColor="text1"/>
        </w:rPr>
        <w:t>月者。五、依調查分類之結果認為有和緩處遇之必要者。（第</w:t>
      </w:r>
      <w:r w:rsidRPr="00B9609C">
        <w:rPr>
          <w:rFonts w:ascii="Times New Roman" w:hAnsi="Times New Roman" w:hint="eastAsia"/>
          <w:bCs/>
          <w:color w:val="000000" w:themeColor="text1"/>
        </w:rPr>
        <w:t>1</w:t>
      </w:r>
      <w:r w:rsidRPr="00B9609C">
        <w:rPr>
          <w:rFonts w:ascii="Times New Roman" w:hAnsi="Times New Roman"/>
          <w:bCs/>
          <w:color w:val="000000" w:themeColor="text1"/>
        </w:rPr>
        <w:t>項）前項和緩處遇之受刑人應報請法務部備查。（第</w:t>
      </w:r>
      <w:r w:rsidRPr="00B9609C">
        <w:rPr>
          <w:rFonts w:ascii="Times New Roman" w:hAnsi="Times New Roman" w:hint="eastAsia"/>
          <w:bCs/>
          <w:color w:val="000000" w:themeColor="text1"/>
        </w:rPr>
        <w:t>2</w:t>
      </w:r>
      <w:r w:rsidRPr="00B9609C">
        <w:rPr>
          <w:rFonts w:ascii="Times New Roman" w:hAnsi="Times New Roman"/>
          <w:bCs/>
          <w:color w:val="000000" w:themeColor="text1"/>
        </w:rPr>
        <w:t>項）。」，對於衰老、身心障礙、行動不便或不能自理生活者，矯正署各監獄經審查後提報和緩處遇經</w:t>
      </w:r>
      <w:r w:rsidRPr="00B9609C">
        <w:rPr>
          <w:rFonts w:ascii="Times New Roman" w:hAnsi="Times New Roman" w:hint="eastAsia"/>
          <w:bCs/>
          <w:color w:val="000000" w:themeColor="text1"/>
        </w:rPr>
        <w:t>法務</w:t>
      </w:r>
      <w:r w:rsidRPr="00B9609C">
        <w:rPr>
          <w:rFonts w:ascii="Times New Roman" w:hAnsi="Times New Roman"/>
          <w:bCs/>
          <w:color w:val="000000" w:themeColor="text1"/>
        </w:rPr>
        <w:t>部備查後，予以寬鬆之處遇。</w:t>
      </w:r>
    </w:p>
    <w:p w:rsidR="00285E1E" w:rsidRPr="00B9609C" w:rsidRDefault="00285E1E" w:rsidP="00285E1E">
      <w:pPr>
        <w:pStyle w:val="4"/>
        <w:numPr>
          <w:ilvl w:val="3"/>
          <w:numId w:val="1"/>
        </w:numPr>
        <w:ind w:left="1701"/>
        <w:rPr>
          <w:rFonts w:ascii="Times New Roman" w:hAnsi="Times New Roman"/>
          <w:color w:val="000000" w:themeColor="text1"/>
        </w:rPr>
      </w:pPr>
      <w:r w:rsidRPr="00B9609C">
        <w:rPr>
          <w:rFonts w:ascii="Times New Roman" w:hAnsi="Times New Roman"/>
          <w:bCs/>
          <w:color w:val="000000" w:themeColor="text1"/>
        </w:rPr>
        <w:t>矯正署自</w:t>
      </w:r>
      <w:r w:rsidRPr="00B9609C">
        <w:rPr>
          <w:rFonts w:ascii="Times New Roman" w:hAnsi="Times New Roman"/>
          <w:bCs/>
          <w:color w:val="000000" w:themeColor="text1"/>
        </w:rPr>
        <w:t>95</w:t>
      </w:r>
      <w:r w:rsidRPr="00B9609C">
        <w:rPr>
          <w:rFonts w:ascii="Times New Roman" w:hAnsi="Times New Roman"/>
          <w:bCs/>
          <w:color w:val="000000" w:themeColor="text1"/>
        </w:rPr>
        <w:t>年起由臺中監獄開辦照顧服務員技能訓練班，結訓後協助照顧</w:t>
      </w:r>
      <w:r w:rsidRPr="00B9609C">
        <w:rPr>
          <w:rFonts w:ascii="Times New Roman" w:hAnsi="Times New Roman"/>
          <w:b/>
          <w:bCs/>
          <w:color w:val="000000" w:themeColor="text1"/>
          <w:u w:val="single"/>
        </w:rPr>
        <w:t>老弱病殘收容人</w:t>
      </w:r>
      <w:r w:rsidRPr="00B9609C">
        <w:rPr>
          <w:rFonts w:ascii="Times New Roman" w:hAnsi="Times New Roman"/>
          <w:bCs/>
          <w:color w:val="000000" w:themeColor="text1"/>
        </w:rPr>
        <w:t>，另為配合國家長照政策，陸續有桃園女子監獄、臺中女子監獄、高雄女子監獄、彰化監獄、花蓮監獄、宜蘭監獄及臺北看守所等機關相繼開辦，近</w:t>
      </w:r>
      <w:r w:rsidRPr="00B9609C">
        <w:rPr>
          <w:rFonts w:ascii="Times New Roman" w:hAnsi="Times New Roman"/>
          <w:bCs/>
          <w:color w:val="000000" w:themeColor="text1"/>
        </w:rPr>
        <w:t>3</w:t>
      </w:r>
      <w:r w:rsidRPr="00B9609C">
        <w:rPr>
          <w:rFonts w:ascii="Times New Roman" w:hAnsi="Times New Roman"/>
          <w:bCs/>
          <w:color w:val="000000" w:themeColor="text1"/>
        </w:rPr>
        <w:t>年矯正機關照顧服務員訓練人數分別為，</w:t>
      </w:r>
      <w:r w:rsidRPr="00B9609C">
        <w:rPr>
          <w:rFonts w:ascii="Times New Roman" w:hAnsi="Times New Roman"/>
          <w:bCs/>
          <w:color w:val="000000" w:themeColor="text1"/>
        </w:rPr>
        <w:t>105</w:t>
      </w:r>
      <w:r w:rsidRPr="00B9609C">
        <w:rPr>
          <w:rFonts w:ascii="Times New Roman" w:hAnsi="Times New Roman"/>
          <w:bCs/>
          <w:color w:val="000000" w:themeColor="text1"/>
        </w:rPr>
        <w:t>年</w:t>
      </w:r>
      <w:r w:rsidRPr="00B9609C">
        <w:rPr>
          <w:rFonts w:ascii="Times New Roman" w:hAnsi="Times New Roman"/>
          <w:bCs/>
          <w:color w:val="000000" w:themeColor="text1"/>
        </w:rPr>
        <w:t>72</w:t>
      </w:r>
      <w:r w:rsidRPr="00B9609C">
        <w:rPr>
          <w:rFonts w:ascii="Times New Roman" w:hAnsi="Times New Roman"/>
          <w:bCs/>
          <w:color w:val="000000" w:themeColor="text1"/>
        </w:rPr>
        <w:t>名、</w:t>
      </w:r>
      <w:r w:rsidRPr="00B9609C">
        <w:rPr>
          <w:rFonts w:ascii="Times New Roman" w:hAnsi="Times New Roman"/>
          <w:bCs/>
          <w:color w:val="000000" w:themeColor="text1"/>
        </w:rPr>
        <w:t>106</w:t>
      </w:r>
      <w:r w:rsidRPr="00B9609C">
        <w:rPr>
          <w:rFonts w:ascii="Times New Roman" w:hAnsi="Times New Roman"/>
          <w:bCs/>
          <w:color w:val="000000" w:themeColor="text1"/>
        </w:rPr>
        <w:t>年</w:t>
      </w:r>
      <w:r w:rsidRPr="00B9609C">
        <w:rPr>
          <w:rFonts w:ascii="Times New Roman" w:hAnsi="Times New Roman"/>
          <w:bCs/>
          <w:color w:val="000000" w:themeColor="text1"/>
        </w:rPr>
        <w:t>178</w:t>
      </w:r>
      <w:r w:rsidRPr="00B9609C">
        <w:rPr>
          <w:rFonts w:ascii="Times New Roman" w:hAnsi="Times New Roman"/>
          <w:bCs/>
          <w:color w:val="000000" w:themeColor="text1"/>
        </w:rPr>
        <w:t>名、</w:t>
      </w:r>
      <w:r w:rsidRPr="00B9609C">
        <w:rPr>
          <w:rFonts w:ascii="Times New Roman" w:hAnsi="Times New Roman"/>
          <w:bCs/>
          <w:color w:val="000000" w:themeColor="text1"/>
        </w:rPr>
        <w:t>107</w:t>
      </w:r>
      <w:r w:rsidRPr="00B9609C">
        <w:rPr>
          <w:rFonts w:ascii="Times New Roman" w:hAnsi="Times New Roman"/>
          <w:bCs/>
          <w:color w:val="000000" w:themeColor="text1"/>
        </w:rPr>
        <w:t>年為</w:t>
      </w:r>
      <w:r w:rsidRPr="00B9609C">
        <w:rPr>
          <w:rFonts w:ascii="Times New Roman" w:hAnsi="Times New Roman"/>
          <w:bCs/>
          <w:color w:val="000000" w:themeColor="text1"/>
        </w:rPr>
        <w:t>230</w:t>
      </w:r>
      <w:r w:rsidRPr="00B9609C">
        <w:rPr>
          <w:rFonts w:ascii="Times New Roman" w:hAnsi="Times New Roman"/>
          <w:bCs/>
          <w:color w:val="000000" w:themeColor="text1"/>
        </w:rPr>
        <w:t>人，訓練人數逐步增加。</w:t>
      </w:r>
    </w:p>
    <w:p w:rsidR="00285E1E" w:rsidRPr="00B9609C" w:rsidRDefault="00285E1E" w:rsidP="00420CDB">
      <w:pPr>
        <w:pStyle w:val="3"/>
        <w:rPr>
          <w:color w:val="000000" w:themeColor="text1"/>
        </w:rPr>
      </w:pPr>
      <w:bookmarkStart w:id="6749" w:name="_Toc15735268"/>
      <w:bookmarkStart w:id="6750" w:name="_Toc16006201"/>
      <w:bookmarkStart w:id="6751" w:name="_Toc16071468"/>
      <w:bookmarkStart w:id="6752" w:name="_Toc18854763"/>
      <w:bookmarkStart w:id="6753" w:name="_Toc18856460"/>
      <w:bookmarkStart w:id="6754" w:name="_Toc18943251"/>
      <w:bookmarkStart w:id="6755" w:name="_Toc20991542"/>
      <w:bookmarkStart w:id="6756" w:name="_Toc21939099"/>
      <w:bookmarkStart w:id="6757" w:name="_Toc23588083"/>
      <w:bookmarkStart w:id="6758" w:name="_Toc23776763"/>
      <w:r w:rsidRPr="00B9609C">
        <w:rPr>
          <w:color w:val="000000" w:themeColor="text1"/>
        </w:rPr>
        <w:lastRenderedPageBreak/>
        <w:t>詢據法務部</w:t>
      </w:r>
      <w:r w:rsidRPr="00B9609C">
        <w:rPr>
          <w:rStyle w:val="aff1"/>
          <w:color w:val="000000" w:themeColor="text1"/>
        </w:rPr>
        <w:footnoteReference w:id="33"/>
      </w:r>
      <w:r w:rsidRPr="00B9609C">
        <w:rPr>
          <w:color w:val="000000" w:themeColor="text1"/>
        </w:rPr>
        <w:t>對「監所收容人老齡化現況？策進作為？」議題</w:t>
      </w:r>
      <w:r w:rsidR="00977459" w:rsidRPr="00B9609C">
        <w:rPr>
          <w:color w:val="000000" w:themeColor="text1"/>
        </w:rPr>
        <w:t>表示，</w:t>
      </w:r>
      <w:bookmarkEnd w:id="6749"/>
      <w:bookmarkEnd w:id="6750"/>
      <w:r w:rsidRPr="00B9609C">
        <w:rPr>
          <w:rFonts w:hint="eastAsia"/>
          <w:color w:val="000000" w:themeColor="text1"/>
        </w:rPr>
        <w:t>「</w:t>
      </w:r>
      <w:r w:rsidRPr="00B9609C">
        <w:rPr>
          <w:rFonts w:hAnsi="標楷體" w:hint="eastAsia"/>
          <w:color w:val="000000" w:themeColor="text1"/>
        </w:rPr>
        <w:t>……</w:t>
      </w:r>
      <w:r w:rsidRPr="00B9609C">
        <w:rPr>
          <w:rFonts w:hint="eastAsia"/>
          <w:color w:val="000000" w:themeColor="text1"/>
        </w:rPr>
        <w:t>高齡受刑人於生活管理、教化輔導、醫療照護及處遇計畫等層面，皆需要比一般收容對象投入更高的人力和資源</w:t>
      </w:r>
      <w:r w:rsidRPr="00B9609C">
        <w:rPr>
          <w:rFonts w:hAnsi="標楷體" w:hint="eastAsia"/>
          <w:color w:val="000000" w:themeColor="text1"/>
        </w:rPr>
        <w:t>……</w:t>
      </w:r>
      <w:r w:rsidRPr="00B9609C">
        <w:rPr>
          <w:rFonts w:ascii="Times New Roman" w:hAnsi="Times New Roman" w:hint="eastAsia"/>
          <w:color w:val="000000" w:themeColor="text1"/>
        </w:rPr>
        <w:t>處遇之重點在於針對受刑人年齡、性別、刑期、特性等各項特質，擬定適性化、個別化之處遇計畫、措施，故各類受刑人處遇計畫不同</w:t>
      </w:r>
      <w:r w:rsidRPr="00B9609C">
        <w:rPr>
          <w:rFonts w:hAnsi="標楷體" w:hint="eastAsia"/>
          <w:color w:val="000000" w:themeColor="text1"/>
        </w:rPr>
        <w:t>……</w:t>
      </w:r>
      <w:r w:rsidRPr="00B9609C">
        <w:rPr>
          <w:rFonts w:ascii="Times New Roman" w:hAnsi="Times New Roman" w:hint="eastAsia"/>
          <w:color w:val="000000" w:themeColor="text1"/>
        </w:rPr>
        <w:t>除於部分矯正機關內專區收容照護、管理，滿足高齡受刑人之身心需求，並函頒防杜欺凌之具體措施以保護老弱者，高齡受刑人之收容仍以現行方式為宜</w:t>
      </w:r>
      <w:r w:rsidRPr="00B9609C">
        <w:rPr>
          <w:rFonts w:hAnsi="標楷體" w:hint="eastAsia"/>
          <w:color w:val="000000" w:themeColor="text1"/>
        </w:rPr>
        <w:t>……</w:t>
      </w:r>
      <w:r w:rsidRPr="00B9609C">
        <w:rPr>
          <w:rFonts w:ascii="Times New Roman" w:hAnsi="Times New Roman" w:hint="eastAsia"/>
          <w:color w:val="000000" w:themeColor="text1"/>
        </w:rPr>
        <w:t>並於高齡受刑人較多之矯正機關成立老弱工場</w:t>
      </w:r>
      <w:r w:rsidRPr="00B9609C">
        <w:rPr>
          <w:rFonts w:hAnsi="標楷體" w:hint="eastAsia"/>
          <w:color w:val="000000" w:themeColor="text1"/>
        </w:rPr>
        <w:t>……</w:t>
      </w:r>
      <w:r w:rsidRPr="00B9609C">
        <w:rPr>
          <w:rFonts w:ascii="Times New Roman" w:hAnsi="Times New Roman" w:hint="eastAsia"/>
          <w:color w:val="000000" w:themeColor="text1"/>
        </w:rPr>
        <w:t>於舍房內安排坐式馬桶、輔具等無障礙設施</w:t>
      </w:r>
      <w:r w:rsidRPr="00B9609C">
        <w:rPr>
          <w:rFonts w:hAnsi="標楷體" w:hint="eastAsia"/>
          <w:color w:val="000000" w:themeColor="text1"/>
        </w:rPr>
        <w:t>……</w:t>
      </w:r>
      <w:r w:rsidRPr="00B9609C">
        <w:rPr>
          <w:rFonts w:ascii="Times New Roman" w:hAnsi="Times New Roman" w:hint="eastAsia"/>
          <w:color w:val="000000" w:themeColor="text1"/>
        </w:rPr>
        <w:t>各矯正機關已能挹注大量醫療資源，保障高齡受刑人就醫權益，並添購各式專業醫療器材</w:t>
      </w:r>
      <w:r w:rsidRPr="00B9609C">
        <w:rPr>
          <w:rFonts w:hAnsi="標楷體" w:hint="eastAsia"/>
          <w:color w:val="000000" w:themeColor="text1"/>
        </w:rPr>
        <w:t>……</w:t>
      </w:r>
      <w:r w:rsidRPr="00B9609C">
        <w:rPr>
          <w:rFonts w:ascii="Times New Roman" w:hAnsi="Times New Roman" w:hint="eastAsia"/>
          <w:color w:val="000000" w:themeColor="text1"/>
        </w:rPr>
        <w:t>規劃適性化之處遇措施；另就管教人員之職前養成、在職訓練安排相關課程，提升管教人員專業知能」。</w:t>
      </w:r>
      <w:bookmarkEnd w:id="6751"/>
      <w:bookmarkEnd w:id="6752"/>
      <w:bookmarkEnd w:id="6753"/>
      <w:bookmarkEnd w:id="6754"/>
      <w:bookmarkEnd w:id="6755"/>
      <w:bookmarkEnd w:id="6756"/>
      <w:bookmarkEnd w:id="6757"/>
      <w:bookmarkEnd w:id="6758"/>
    </w:p>
    <w:p w:rsidR="00285E1E" w:rsidRPr="00B9609C" w:rsidRDefault="00EF6D4C" w:rsidP="00420CDB">
      <w:pPr>
        <w:pStyle w:val="3"/>
        <w:rPr>
          <w:rFonts w:ascii="Times New Roman" w:hAnsi="Times New Roman"/>
          <w:color w:val="000000" w:themeColor="text1"/>
        </w:rPr>
      </w:pPr>
      <w:bookmarkStart w:id="6759" w:name="_Toc15735269"/>
      <w:bookmarkStart w:id="6760" w:name="_Toc16006202"/>
      <w:bookmarkStart w:id="6761" w:name="_Toc16071469"/>
      <w:bookmarkStart w:id="6762" w:name="_Toc18854764"/>
      <w:bookmarkStart w:id="6763" w:name="_Toc18856461"/>
      <w:bookmarkStart w:id="6764" w:name="_Toc18943252"/>
      <w:bookmarkStart w:id="6765" w:name="_Toc20991543"/>
      <w:bookmarkStart w:id="6766" w:name="_Toc21939100"/>
      <w:bookmarkStart w:id="6767" w:name="_Toc23588084"/>
      <w:bookmarkStart w:id="6768" w:name="_Toc23776764"/>
      <w:r w:rsidRPr="00B9609C">
        <w:rPr>
          <w:rFonts w:ascii="Times New Roman" w:hAnsi="Times New Roman"/>
          <w:color w:val="000000" w:themeColor="text1"/>
        </w:rPr>
        <w:t>諮詢關此重點摘要</w:t>
      </w:r>
      <w:r w:rsidRPr="00B9609C">
        <w:rPr>
          <w:rFonts w:ascii="Times New Roman" w:hAnsi="Times New Roman" w:hint="eastAsia"/>
          <w:color w:val="000000" w:themeColor="text1"/>
        </w:rPr>
        <w:t>：</w:t>
      </w:r>
      <w:r w:rsidRPr="00B9609C">
        <w:rPr>
          <w:rFonts w:ascii="Times New Roman" w:hAnsi="Times New Roman"/>
          <w:color w:val="000000" w:themeColor="text1"/>
        </w:rPr>
        <w:t>本人</w:t>
      </w:r>
      <w:r w:rsidRPr="00B9609C">
        <w:rPr>
          <w:rFonts w:ascii="Times New Roman" w:hAnsi="Times New Roman" w:hint="eastAsia"/>
          <w:color w:val="000000" w:themeColor="text1"/>
        </w:rPr>
        <w:t>曾</w:t>
      </w:r>
      <w:r w:rsidRPr="00B9609C">
        <w:rPr>
          <w:rFonts w:ascii="Times New Roman" w:hAnsi="Times New Roman"/>
          <w:color w:val="000000" w:themeColor="text1"/>
        </w:rPr>
        <w:t>協助</w:t>
      </w:r>
      <w:r w:rsidRPr="00B9609C">
        <w:rPr>
          <w:rFonts w:ascii="Times New Roman" w:hAnsi="Times New Roman" w:hint="eastAsia"/>
          <w:color w:val="000000" w:themeColor="text1"/>
        </w:rPr>
        <w:t>臺北監獄</w:t>
      </w:r>
      <w:r w:rsidR="00285E1E" w:rsidRPr="00B9609C">
        <w:rPr>
          <w:rFonts w:ascii="Times New Roman" w:hAnsi="Times New Roman"/>
          <w:color w:val="000000" w:themeColor="text1"/>
        </w:rPr>
        <w:t>、高</w:t>
      </w:r>
      <w:r w:rsidRPr="00B9609C">
        <w:rPr>
          <w:rFonts w:ascii="Times New Roman" w:hAnsi="Times New Roman" w:hint="eastAsia"/>
          <w:color w:val="000000" w:themeColor="text1"/>
        </w:rPr>
        <w:t>雄</w:t>
      </w:r>
      <w:r w:rsidR="00285E1E" w:rsidRPr="00B9609C">
        <w:rPr>
          <w:rFonts w:ascii="Times New Roman" w:hAnsi="Times New Roman"/>
          <w:color w:val="000000" w:themeColor="text1"/>
        </w:rPr>
        <w:t>監</w:t>
      </w:r>
      <w:r w:rsidRPr="00B9609C">
        <w:rPr>
          <w:rFonts w:ascii="Times New Roman" w:hAnsi="Times New Roman" w:hint="eastAsia"/>
          <w:color w:val="000000" w:themeColor="text1"/>
        </w:rPr>
        <w:t>獄</w:t>
      </w:r>
      <w:r w:rsidR="00285E1E" w:rsidRPr="00B9609C">
        <w:rPr>
          <w:rFonts w:ascii="Times New Roman" w:hAnsi="Times New Roman"/>
          <w:color w:val="000000" w:themeColor="text1"/>
        </w:rPr>
        <w:t>、花</w:t>
      </w:r>
      <w:r w:rsidRPr="00B9609C">
        <w:rPr>
          <w:rFonts w:ascii="Times New Roman" w:hAnsi="Times New Roman" w:hint="eastAsia"/>
          <w:color w:val="000000" w:themeColor="text1"/>
        </w:rPr>
        <w:t>蓮</w:t>
      </w:r>
      <w:r w:rsidR="00285E1E" w:rsidRPr="00B9609C">
        <w:rPr>
          <w:rFonts w:ascii="Times New Roman" w:hAnsi="Times New Roman"/>
          <w:color w:val="000000" w:themeColor="text1"/>
        </w:rPr>
        <w:t>監</w:t>
      </w:r>
      <w:r w:rsidRPr="00B9609C">
        <w:rPr>
          <w:rFonts w:ascii="Times New Roman" w:hAnsi="Times New Roman" w:hint="eastAsia"/>
          <w:color w:val="000000" w:themeColor="text1"/>
        </w:rPr>
        <w:t>獄與</w:t>
      </w:r>
      <w:r w:rsidRPr="00B9609C">
        <w:rPr>
          <w:rFonts w:ascii="Times New Roman" w:hAnsi="Times New Roman"/>
          <w:color w:val="000000" w:themeColor="text1"/>
        </w:rPr>
        <w:t>宜蘭監獄</w:t>
      </w:r>
      <w:r w:rsidR="00285E1E" w:rsidRPr="00B9609C">
        <w:rPr>
          <w:rFonts w:ascii="Times New Roman" w:hAnsi="Times New Roman"/>
          <w:color w:val="000000" w:themeColor="text1"/>
        </w:rPr>
        <w:t>。這些事件都是我關心的，</w:t>
      </w:r>
      <w:r w:rsidRPr="00B9609C">
        <w:rPr>
          <w:rFonts w:ascii="Times New Roman" w:hAnsi="Times New Roman" w:hint="eastAsia"/>
          <w:color w:val="000000" w:themeColor="text1"/>
        </w:rPr>
        <w:t>並</w:t>
      </w:r>
      <w:r w:rsidR="00285E1E" w:rsidRPr="00B9609C">
        <w:rPr>
          <w:rFonts w:ascii="Times New Roman" w:hAnsi="Times New Roman"/>
          <w:color w:val="000000" w:themeColor="text1"/>
        </w:rPr>
        <w:t>曾訪談</w:t>
      </w:r>
      <w:r w:rsidR="00285E1E" w:rsidRPr="00B9609C">
        <w:rPr>
          <w:rFonts w:ascii="Times New Roman" w:hAnsi="Times New Roman"/>
          <w:color w:val="000000" w:themeColor="text1"/>
        </w:rPr>
        <w:t>4</w:t>
      </w:r>
      <w:r w:rsidR="00285E1E" w:rsidRPr="00B9609C">
        <w:rPr>
          <w:rFonts w:ascii="Times New Roman" w:hAnsi="Times New Roman"/>
          <w:color w:val="000000" w:themeColor="text1"/>
        </w:rPr>
        <w:t>位心理師。有關監獄工作人員認為最可怕的並不是精神病人發病，是受刑人老化問題，沒有輪椅、扶手等設備，希望藉這個機會呼籲一下，每個監所都在發生這個問題。</w:t>
      </w:r>
      <w:bookmarkEnd w:id="6759"/>
      <w:bookmarkEnd w:id="6760"/>
      <w:bookmarkEnd w:id="6761"/>
      <w:bookmarkEnd w:id="6762"/>
      <w:bookmarkEnd w:id="6763"/>
      <w:bookmarkEnd w:id="6764"/>
      <w:bookmarkEnd w:id="6765"/>
      <w:bookmarkEnd w:id="6766"/>
      <w:bookmarkEnd w:id="6767"/>
      <w:bookmarkEnd w:id="6768"/>
    </w:p>
    <w:p w:rsidR="00285E1E" w:rsidRPr="00B9609C" w:rsidRDefault="00285E1E" w:rsidP="00420CDB">
      <w:pPr>
        <w:pStyle w:val="3"/>
        <w:rPr>
          <w:rFonts w:ascii="Times New Roman" w:hAnsi="Times New Roman"/>
          <w:color w:val="000000" w:themeColor="text1"/>
        </w:rPr>
      </w:pPr>
      <w:bookmarkStart w:id="6769" w:name="_Toc15735270"/>
      <w:bookmarkStart w:id="6770" w:name="_Toc16006203"/>
      <w:bookmarkStart w:id="6771" w:name="_Toc16071470"/>
      <w:bookmarkStart w:id="6772" w:name="_Toc18854765"/>
      <w:bookmarkStart w:id="6773" w:name="_Toc18856462"/>
      <w:bookmarkStart w:id="6774" w:name="_Toc18943253"/>
      <w:bookmarkStart w:id="6775" w:name="_Toc20991544"/>
      <w:bookmarkStart w:id="6776" w:name="_Toc21939101"/>
      <w:bookmarkStart w:id="6777" w:name="_Toc23588085"/>
      <w:bookmarkStart w:id="6778" w:name="_Toc23776765"/>
      <w:r w:rsidRPr="00B9609C">
        <w:rPr>
          <w:rFonts w:ascii="Times New Roman" w:hAnsi="Times New Roman"/>
          <w:color w:val="000000" w:themeColor="text1"/>
        </w:rPr>
        <w:t>綜上，根據</w:t>
      </w:r>
      <w:r w:rsidRPr="00B9609C">
        <w:rPr>
          <w:rFonts w:ascii="Times New Roman" w:hAnsi="Times New Roman"/>
          <w:color w:val="000000" w:themeColor="text1"/>
          <w:lang w:val="x-none"/>
        </w:rPr>
        <w:t>法務部統計，在</w:t>
      </w:r>
      <w:r w:rsidRPr="00B9609C">
        <w:rPr>
          <w:rFonts w:ascii="Times New Roman" w:hAnsi="Times New Roman"/>
          <w:color w:val="000000" w:themeColor="text1"/>
          <w:lang w:val="x-none"/>
        </w:rPr>
        <w:t>98</w:t>
      </w:r>
      <w:r w:rsidRPr="00B9609C">
        <w:rPr>
          <w:rFonts w:ascii="Times New Roman" w:hAnsi="Times New Roman"/>
          <w:color w:val="000000" w:themeColor="text1"/>
          <w:lang w:val="x-none"/>
        </w:rPr>
        <w:t>年當時，我國有</w:t>
      </w:r>
      <w:r w:rsidRPr="00B9609C">
        <w:rPr>
          <w:rFonts w:ascii="Times New Roman" w:hAnsi="Times New Roman"/>
          <w:color w:val="000000" w:themeColor="text1"/>
          <w:lang w:val="x-none"/>
        </w:rPr>
        <w:t>477</w:t>
      </w:r>
      <w:r w:rsidRPr="00B9609C">
        <w:rPr>
          <w:rFonts w:ascii="Times New Roman" w:hAnsi="Times New Roman"/>
          <w:color w:val="000000" w:themeColor="text1"/>
          <w:lang w:val="x-none"/>
        </w:rPr>
        <w:t>名新入監高齡收容人，到了</w:t>
      </w:r>
      <w:r w:rsidRPr="00B9609C">
        <w:rPr>
          <w:rFonts w:ascii="Times New Roman" w:hAnsi="Times New Roman"/>
          <w:color w:val="000000" w:themeColor="text1"/>
          <w:lang w:val="x-none"/>
        </w:rPr>
        <w:t>107</w:t>
      </w:r>
      <w:r w:rsidRPr="00B9609C">
        <w:rPr>
          <w:rFonts w:ascii="Times New Roman" w:hAnsi="Times New Roman"/>
          <w:color w:val="000000" w:themeColor="text1"/>
          <w:lang w:val="x-none"/>
        </w:rPr>
        <w:t>年遽增至</w:t>
      </w:r>
      <w:r w:rsidRPr="00B9609C">
        <w:rPr>
          <w:rFonts w:ascii="Times New Roman" w:hAnsi="Times New Roman"/>
          <w:color w:val="000000" w:themeColor="text1"/>
          <w:lang w:val="x-none"/>
        </w:rPr>
        <w:t>992</w:t>
      </w:r>
      <w:r w:rsidRPr="00B9609C">
        <w:rPr>
          <w:rFonts w:ascii="Times New Roman" w:hAnsi="Times New Roman"/>
          <w:color w:val="000000" w:themeColor="text1"/>
          <w:lang w:val="x-none"/>
        </w:rPr>
        <w:t>名，增長幅度逾</w:t>
      </w:r>
      <w:r w:rsidRPr="00B9609C">
        <w:rPr>
          <w:rFonts w:ascii="Times New Roman" w:hAnsi="Times New Roman"/>
          <w:color w:val="000000" w:themeColor="text1"/>
          <w:lang w:val="x-none"/>
        </w:rPr>
        <w:t>1</w:t>
      </w:r>
      <w:r w:rsidRPr="00B9609C">
        <w:rPr>
          <w:rFonts w:ascii="Times New Roman" w:hAnsi="Times New Roman"/>
          <w:color w:val="000000" w:themeColor="text1"/>
          <w:lang w:val="x-none"/>
        </w:rPr>
        <w:t>倍，截至</w:t>
      </w:r>
      <w:r w:rsidRPr="00B9609C">
        <w:rPr>
          <w:rFonts w:ascii="Times New Roman" w:hAnsi="Times New Roman"/>
          <w:color w:val="000000" w:themeColor="text1"/>
          <w:lang w:val="x-none"/>
        </w:rPr>
        <w:t>108</w:t>
      </w:r>
      <w:r w:rsidRPr="00B9609C">
        <w:rPr>
          <w:rFonts w:ascii="Times New Roman" w:hAnsi="Times New Roman"/>
          <w:color w:val="000000" w:themeColor="text1"/>
          <w:lang w:val="x-none"/>
        </w:rPr>
        <w:t>年</w:t>
      </w:r>
      <w:r w:rsidRPr="00B9609C">
        <w:rPr>
          <w:rFonts w:ascii="Times New Roman" w:hAnsi="Times New Roman"/>
          <w:color w:val="000000" w:themeColor="text1"/>
          <w:lang w:val="x-none"/>
        </w:rPr>
        <w:t>4</w:t>
      </w:r>
      <w:r w:rsidRPr="00B9609C">
        <w:rPr>
          <w:rFonts w:ascii="Times New Roman" w:hAnsi="Times New Roman"/>
          <w:color w:val="000000" w:themeColor="text1"/>
          <w:lang w:val="x-none"/>
        </w:rPr>
        <w:t>月底已有</w:t>
      </w:r>
      <w:r w:rsidRPr="00B9609C">
        <w:rPr>
          <w:rFonts w:ascii="Times New Roman" w:hAnsi="Times New Roman"/>
          <w:color w:val="000000" w:themeColor="text1"/>
          <w:lang w:val="x-none"/>
        </w:rPr>
        <w:t>1,531</w:t>
      </w:r>
      <w:r w:rsidRPr="00B9609C">
        <w:rPr>
          <w:rFonts w:ascii="Times New Roman" w:hAnsi="Times New Roman"/>
          <w:color w:val="000000" w:themeColor="text1"/>
          <w:lang w:val="x-none"/>
        </w:rPr>
        <w:t>人，</w:t>
      </w:r>
      <w:r w:rsidRPr="00B9609C">
        <w:rPr>
          <w:rFonts w:ascii="Times New Roman" w:hAnsi="Times New Roman" w:hint="eastAsia"/>
          <w:color w:val="000000" w:themeColor="text1"/>
        </w:rPr>
        <w:t>占</w:t>
      </w:r>
      <w:r w:rsidRPr="00B9609C">
        <w:rPr>
          <w:rFonts w:ascii="Times New Roman" w:hAnsi="Times New Roman"/>
          <w:color w:val="000000" w:themeColor="text1"/>
          <w:lang w:val="x-none"/>
        </w:rPr>
        <w:t>全體收容人的</w:t>
      </w:r>
      <w:r w:rsidRPr="00B9609C">
        <w:rPr>
          <w:rFonts w:ascii="Times New Roman" w:hAnsi="Times New Roman"/>
          <w:color w:val="000000" w:themeColor="text1"/>
          <w:lang w:val="x-none"/>
        </w:rPr>
        <w:t>2.7%</w:t>
      </w:r>
      <w:r w:rsidRPr="00B9609C">
        <w:rPr>
          <w:rFonts w:ascii="Times New Roman" w:hAnsi="Times New Roman"/>
          <w:color w:val="000000" w:themeColor="text1"/>
          <w:lang w:val="x-none"/>
        </w:rPr>
        <w:t>，其中有</w:t>
      </w:r>
      <w:r w:rsidRPr="00B9609C">
        <w:rPr>
          <w:rFonts w:ascii="Times New Roman" w:hAnsi="Times New Roman"/>
          <w:color w:val="000000" w:themeColor="text1"/>
          <w:lang w:val="x-none"/>
        </w:rPr>
        <w:t>49</w:t>
      </w:r>
      <w:r w:rsidRPr="00B9609C">
        <w:rPr>
          <w:rFonts w:ascii="Times New Roman" w:hAnsi="Times New Roman"/>
          <w:color w:val="000000" w:themeColor="text1"/>
          <w:lang w:val="x-none"/>
        </w:rPr>
        <w:t>人的年紀超過</w:t>
      </w:r>
      <w:r w:rsidRPr="00B9609C">
        <w:rPr>
          <w:rFonts w:ascii="Times New Roman" w:hAnsi="Times New Roman"/>
          <w:color w:val="000000" w:themeColor="text1"/>
          <w:lang w:val="x-none"/>
        </w:rPr>
        <w:t>80</w:t>
      </w:r>
      <w:r w:rsidRPr="00B9609C">
        <w:rPr>
          <w:rFonts w:ascii="Times New Roman" w:hAnsi="Times New Roman"/>
          <w:color w:val="000000" w:themeColor="text1"/>
          <w:lang w:val="x-none"/>
        </w:rPr>
        <w:t>歲，監獄收容人老化所衍生之</w:t>
      </w:r>
      <w:r w:rsidR="00DC7B3D" w:rsidRPr="00B9609C">
        <w:rPr>
          <w:rFonts w:ascii="Times New Roman" w:hAnsi="Times New Roman" w:hint="eastAsia"/>
          <w:color w:val="000000" w:themeColor="text1"/>
          <w:lang w:val="x-none"/>
        </w:rPr>
        <w:t>照顧</w:t>
      </w:r>
      <w:r w:rsidRPr="00B9609C">
        <w:rPr>
          <w:rFonts w:ascii="Times New Roman" w:hAnsi="Times New Roman"/>
          <w:color w:val="000000" w:themeColor="text1"/>
          <w:lang w:val="x-none"/>
        </w:rPr>
        <w:t>問題，殊值政</w:t>
      </w:r>
      <w:r w:rsidRPr="00B9609C">
        <w:rPr>
          <w:rFonts w:ascii="Times New Roman" w:hAnsi="Times New Roman"/>
          <w:color w:val="000000" w:themeColor="text1"/>
          <w:lang w:val="x-none"/>
        </w:rPr>
        <w:lastRenderedPageBreak/>
        <w:t>府主管機關重視。</w:t>
      </w:r>
      <w:r w:rsidRPr="00B9609C">
        <w:rPr>
          <w:rFonts w:ascii="Times New Roman" w:hAnsi="Times New Roman"/>
          <w:color w:val="000000" w:themeColor="text1"/>
        </w:rPr>
        <w:t>法務部允應正視監獄</w:t>
      </w:r>
      <w:r w:rsidR="00DC7B3D" w:rsidRPr="00B9609C">
        <w:rPr>
          <w:rFonts w:ascii="Times New Roman" w:hAnsi="Times New Roman" w:hint="eastAsia"/>
          <w:color w:val="000000" w:themeColor="text1"/>
        </w:rPr>
        <w:t>高</w:t>
      </w:r>
      <w:r w:rsidR="00DC7B3D" w:rsidRPr="00B9609C">
        <w:rPr>
          <w:rFonts w:ascii="Times New Roman" w:hAnsi="Times New Roman"/>
          <w:color w:val="000000" w:themeColor="text1"/>
        </w:rPr>
        <w:t>齡化</w:t>
      </w:r>
      <w:r w:rsidRPr="00B9609C">
        <w:rPr>
          <w:rFonts w:ascii="Times New Roman" w:hAnsi="Times New Roman"/>
          <w:color w:val="000000" w:themeColor="text1"/>
        </w:rPr>
        <w:t>問題，本於權責採行相關配套措施，並予以有效管考</w:t>
      </w:r>
      <w:r w:rsidR="00AE2A7F" w:rsidRPr="00B9609C">
        <w:rPr>
          <w:rFonts w:ascii="Times New Roman" w:hAnsi="Times New Roman" w:hint="eastAsia"/>
          <w:color w:val="000000" w:themeColor="text1"/>
        </w:rPr>
        <w:t>，</w:t>
      </w:r>
      <w:r w:rsidR="00DC7B3D" w:rsidRPr="00B9609C">
        <w:rPr>
          <w:rFonts w:ascii="Times New Roman" w:hAnsi="Times New Roman" w:hint="eastAsia"/>
          <w:color w:val="000000" w:themeColor="text1"/>
        </w:rPr>
        <w:t>督導</w:t>
      </w:r>
      <w:r w:rsidRPr="00B9609C">
        <w:rPr>
          <w:rFonts w:ascii="Times New Roman" w:hAnsi="Times New Roman"/>
          <w:color w:val="000000" w:themeColor="text1"/>
        </w:rPr>
        <w:t>落實貫徹，</w:t>
      </w:r>
      <w:r w:rsidR="00DC7B3D" w:rsidRPr="00B9609C">
        <w:rPr>
          <w:rFonts w:ascii="Times New Roman" w:hAnsi="Times New Roman" w:hint="eastAsia"/>
          <w:color w:val="000000" w:themeColor="text1"/>
        </w:rPr>
        <w:t>維護</w:t>
      </w:r>
      <w:r w:rsidRPr="00B9609C">
        <w:rPr>
          <w:rFonts w:ascii="Times New Roman" w:hAnsi="Times New Roman"/>
          <w:color w:val="000000" w:themeColor="text1"/>
        </w:rPr>
        <w:t>老化收容人</w:t>
      </w:r>
      <w:r w:rsidR="00DC7B3D" w:rsidRPr="00B9609C">
        <w:rPr>
          <w:rFonts w:ascii="Times New Roman" w:hAnsi="Times New Roman" w:hint="eastAsia"/>
          <w:color w:val="000000" w:themeColor="text1"/>
        </w:rPr>
        <w:t>的</w:t>
      </w:r>
      <w:r w:rsidRPr="00B9609C">
        <w:rPr>
          <w:rFonts w:ascii="Times New Roman" w:hAnsi="Times New Roman"/>
          <w:color w:val="000000" w:themeColor="text1"/>
        </w:rPr>
        <w:t>健康人權</w:t>
      </w:r>
      <w:bookmarkEnd w:id="6769"/>
      <w:bookmarkEnd w:id="6770"/>
      <w:r w:rsidRPr="00B9609C">
        <w:rPr>
          <w:rFonts w:ascii="Times New Roman" w:hAnsi="Times New Roman" w:hint="eastAsia"/>
          <w:color w:val="000000" w:themeColor="text1"/>
        </w:rPr>
        <w:t>。</w:t>
      </w:r>
      <w:bookmarkEnd w:id="6771"/>
      <w:bookmarkEnd w:id="6772"/>
      <w:bookmarkEnd w:id="6773"/>
      <w:bookmarkEnd w:id="6774"/>
      <w:bookmarkEnd w:id="6775"/>
      <w:bookmarkEnd w:id="6776"/>
      <w:bookmarkEnd w:id="6777"/>
      <w:bookmarkEnd w:id="6778"/>
    </w:p>
    <w:p w:rsidR="004F544D" w:rsidRPr="00B9609C" w:rsidRDefault="004F544D" w:rsidP="006F4D07">
      <w:pPr>
        <w:pStyle w:val="2"/>
        <w:rPr>
          <w:b/>
          <w:color w:val="000000" w:themeColor="text1"/>
        </w:rPr>
      </w:pPr>
      <w:bookmarkStart w:id="6779" w:name="_Toc23776766"/>
      <w:r w:rsidRPr="00B9609C">
        <w:rPr>
          <w:rFonts w:hint="eastAsia"/>
          <w:b/>
          <w:color w:val="000000" w:themeColor="text1"/>
        </w:rPr>
        <w:t>為</w:t>
      </w:r>
      <w:r w:rsidRPr="00B9609C">
        <w:rPr>
          <w:b/>
          <w:color w:val="000000" w:themeColor="text1"/>
        </w:rPr>
        <w:t>扼止酒駕事故</w:t>
      </w:r>
      <w:r w:rsidR="000E5203" w:rsidRPr="00B9609C">
        <w:rPr>
          <w:rFonts w:hint="eastAsia"/>
          <w:b/>
          <w:color w:val="000000" w:themeColor="text1"/>
        </w:rPr>
        <w:t>提高刑責</w:t>
      </w:r>
      <w:r w:rsidRPr="00B9609C">
        <w:rPr>
          <w:rFonts w:hint="eastAsia"/>
          <w:b/>
          <w:color w:val="000000" w:themeColor="text1"/>
        </w:rPr>
        <w:t>，仍未解決再犯率高之問題</w:t>
      </w:r>
      <w:r w:rsidRPr="00B9609C">
        <w:rPr>
          <w:b/>
          <w:color w:val="000000" w:themeColor="text1"/>
        </w:rPr>
        <w:t>，法務部允宜篩選出有酒癮問題或疑似酒癮之收容人，轉介精神科醫師進一步確認酒癮診斷，進行必要之醫療處遇及治療，以維護社會安全：</w:t>
      </w:r>
      <w:bookmarkEnd w:id="6779"/>
    </w:p>
    <w:p w:rsidR="004F544D" w:rsidRPr="00B9609C" w:rsidRDefault="004F544D" w:rsidP="004F544D">
      <w:pPr>
        <w:pStyle w:val="3"/>
        <w:rPr>
          <w:color w:val="000000" w:themeColor="text1"/>
        </w:rPr>
      </w:pPr>
      <w:bookmarkStart w:id="6780" w:name="_Toc15735131"/>
      <w:bookmarkStart w:id="6781" w:name="_Toc16006058"/>
      <w:bookmarkStart w:id="6782" w:name="_Toc16071326"/>
      <w:bookmarkStart w:id="6783" w:name="_Toc18854666"/>
      <w:bookmarkStart w:id="6784" w:name="_Toc18856363"/>
      <w:bookmarkStart w:id="6785" w:name="_Toc18943154"/>
      <w:bookmarkStart w:id="6786" w:name="_Toc20991546"/>
      <w:bookmarkStart w:id="6787" w:name="_Toc21939103"/>
      <w:bookmarkStart w:id="6788" w:name="_Toc23588087"/>
      <w:bookmarkStart w:id="6789" w:name="_Toc23776767"/>
      <w:r w:rsidRPr="00B9609C">
        <w:rPr>
          <w:color w:val="000000" w:themeColor="text1"/>
        </w:rPr>
        <w:t>法務部掌理法務政策之綜合研議、規劃、督導及考核；犯罪被害人保護、犯罪預防、法治教育等司法保護之政策規劃、法規研擬、指導及監督等事項，法務部組織法第2條定有明文。</w:t>
      </w:r>
      <w:bookmarkEnd w:id="6780"/>
      <w:bookmarkEnd w:id="6781"/>
      <w:bookmarkEnd w:id="6782"/>
      <w:bookmarkEnd w:id="6783"/>
      <w:bookmarkEnd w:id="6784"/>
      <w:bookmarkEnd w:id="6785"/>
      <w:bookmarkEnd w:id="6786"/>
      <w:bookmarkEnd w:id="6787"/>
      <w:bookmarkEnd w:id="6788"/>
      <w:bookmarkEnd w:id="6789"/>
    </w:p>
    <w:p w:rsidR="004F544D" w:rsidRPr="00B9609C" w:rsidRDefault="004F544D" w:rsidP="004F544D">
      <w:pPr>
        <w:pStyle w:val="3"/>
        <w:rPr>
          <w:color w:val="000000" w:themeColor="text1"/>
        </w:rPr>
      </w:pPr>
      <w:bookmarkStart w:id="6790" w:name="_Toc15735132"/>
      <w:bookmarkStart w:id="6791" w:name="_Toc16006059"/>
      <w:bookmarkStart w:id="6792" w:name="_Toc16071327"/>
      <w:bookmarkStart w:id="6793" w:name="_Toc18854667"/>
      <w:bookmarkStart w:id="6794" w:name="_Toc18856364"/>
      <w:bookmarkStart w:id="6795" w:name="_Toc18943155"/>
      <w:bookmarkStart w:id="6796" w:name="_Toc20991547"/>
      <w:bookmarkStart w:id="6797" w:name="_Toc21939104"/>
      <w:bookmarkStart w:id="6798" w:name="_Toc23588088"/>
      <w:bookmarkStart w:id="6799" w:name="_Toc23776768"/>
      <w:r w:rsidRPr="00B9609C">
        <w:rPr>
          <w:color w:val="000000" w:themeColor="text1"/>
        </w:rPr>
        <w:t>法務部新聞稿：「對於酒駕致人死亡案件，法務部提出積極作為」</w:t>
      </w:r>
      <w:r w:rsidRPr="00B9609C">
        <w:rPr>
          <w:rStyle w:val="aff1"/>
          <w:color w:val="000000" w:themeColor="text1"/>
        </w:rPr>
        <w:footnoteReference w:id="34"/>
      </w:r>
      <w:r w:rsidRPr="00B9609C">
        <w:rPr>
          <w:color w:val="000000" w:themeColor="text1"/>
        </w:rPr>
        <w:t>。</w:t>
      </w:r>
      <w:bookmarkEnd w:id="6790"/>
      <w:bookmarkEnd w:id="6791"/>
      <w:bookmarkEnd w:id="6792"/>
      <w:bookmarkEnd w:id="6793"/>
      <w:bookmarkEnd w:id="6794"/>
      <w:bookmarkEnd w:id="6795"/>
      <w:bookmarkEnd w:id="6796"/>
      <w:bookmarkEnd w:id="6797"/>
      <w:bookmarkEnd w:id="6798"/>
      <w:bookmarkEnd w:id="6799"/>
    </w:p>
    <w:p w:rsidR="004F544D" w:rsidRPr="00B9609C" w:rsidRDefault="004F544D" w:rsidP="004F544D">
      <w:pPr>
        <w:pStyle w:val="3"/>
        <w:rPr>
          <w:color w:val="000000" w:themeColor="text1"/>
        </w:rPr>
      </w:pPr>
      <w:bookmarkStart w:id="6800" w:name="_Toc15735133"/>
      <w:bookmarkStart w:id="6801" w:name="_Toc16006060"/>
      <w:bookmarkStart w:id="6802" w:name="_Toc16071328"/>
      <w:bookmarkStart w:id="6803" w:name="_Toc18854668"/>
      <w:bookmarkStart w:id="6804" w:name="_Toc18856365"/>
      <w:bookmarkStart w:id="6805" w:name="_Toc18943156"/>
      <w:bookmarkStart w:id="6806" w:name="_Toc20991548"/>
      <w:bookmarkStart w:id="6807" w:name="_Toc21939105"/>
      <w:bookmarkStart w:id="6808" w:name="_Toc23588089"/>
      <w:bookmarkStart w:id="6809" w:name="_Toc23776769"/>
      <w:r w:rsidRPr="00B9609C">
        <w:rPr>
          <w:color w:val="000000" w:themeColor="text1"/>
        </w:rPr>
        <w:t>查據矯正署</w:t>
      </w:r>
      <w:r w:rsidR="00977459" w:rsidRPr="00B9609C">
        <w:rPr>
          <w:color w:val="000000" w:themeColor="text1"/>
        </w:rPr>
        <w:t>表示，</w:t>
      </w:r>
      <w:r w:rsidRPr="00B9609C">
        <w:rPr>
          <w:color w:val="000000" w:themeColor="text1"/>
        </w:rPr>
        <w:t>該署並未就「酒癮」受刑人統計資料，目前公務報表僅統計在監「不能安全駕駛罪中因酒駕服刑人數」，前開在監人數107年10月底計4,229人。</w:t>
      </w:r>
      <w:bookmarkEnd w:id="6800"/>
      <w:bookmarkEnd w:id="6801"/>
      <w:bookmarkEnd w:id="6802"/>
      <w:bookmarkEnd w:id="6803"/>
      <w:bookmarkEnd w:id="6804"/>
      <w:bookmarkEnd w:id="6805"/>
      <w:bookmarkEnd w:id="6806"/>
      <w:bookmarkEnd w:id="6807"/>
      <w:bookmarkEnd w:id="6808"/>
      <w:bookmarkEnd w:id="6809"/>
    </w:p>
    <w:p w:rsidR="004F544D" w:rsidRPr="00B9609C" w:rsidRDefault="004F544D" w:rsidP="004F544D">
      <w:pPr>
        <w:pStyle w:val="3"/>
        <w:rPr>
          <w:color w:val="000000" w:themeColor="text1"/>
        </w:rPr>
      </w:pPr>
      <w:bookmarkStart w:id="6810" w:name="_Toc15735134"/>
      <w:bookmarkStart w:id="6811" w:name="_Toc16006061"/>
      <w:bookmarkStart w:id="6812" w:name="_Toc16071329"/>
      <w:bookmarkStart w:id="6813" w:name="_Toc18854669"/>
      <w:bookmarkStart w:id="6814" w:name="_Toc18856366"/>
      <w:bookmarkStart w:id="6815" w:name="_Toc18943157"/>
      <w:bookmarkStart w:id="6816" w:name="_Toc20991549"/>
      <w:bookmarkStart w:id="6817" w:name="_Toc21939106"/>
      <w:bookmarkStart w:id="6818" w:name="_Toc23588090"/>
      <w:bookmarkStart w:id="6819" w:name="_Toc23776770"/>
      <w:r w:rsidRPr="00B9609C">
        <w:rPr>
          <w:color w:val="000000" w:themeColor="text1"/>
        </w:rPr>
        <w:t>諮詢關此重點摘要：</w:t>
      </w:r>
      <w:bookmarkEnd w:id="6810"/>
      <w:bookmarkEnd w:id="6811"/>
      <w:bookmarkEnd w:id="6812"/>
      <w:bookmarkEnd w:id="6813"/>
      <w:bookmarkEnd w:id="6814"/>
      <w:bookmarkEnd w:id="6815"/>
      <w:bookmarkEnd w:id="6816"/>
      <w:bookmarkEnd w:id="6817"/>
      <w:bookmarkEnd w:id="6818"/>
      <w:bookmarkEnd w:id="6819"/>
    </w:p>
    <w:p w:rsidR="004F544D" w:rsidRPr="00B9609C" w:rsidRDefault="004F544D" w:rsidP="004F544D">
      <w:pPr>
        <w:pStyle w:val="4"/>
        <w:numPr>
          <w:ilvl w:val="3"/>
          <w:numId w:val="1"/>
        </w:numPr>
        <w:ind w:left="1701"/>
        <w:rPr>
          <w:rFonts w:ascii="Times New Roman" w:hAnsi="Times New Roman"/>
          <w:color w:val="000000" w:themeColor="text1"/>
        </w:rPr>
      </w:pPr>
      <w:r w:rsidRPr="00B9609C">
        <w:rPr>
          <w:rFonts w:ascii="Times New Roman" w:hAnsi="Times New Roman" w:hint="eastAsia"/>
          <w:color w:val="000000" w:themeColor="text1"/>
        </w:rPr>
        <w:t>專家學者發言：</w:t>
      </w:r>
    </w:p>
    <w:p w:rsidR="004F544D" w:rsidRPr="00B9609C" w:rsidRDefault="004F544D" w:rsidP="00B24CF4">
      <w:pPr>
        <w:pStyle w:val="5"/>
        <w:numPr>
          <w:ilvl w:val="0"/>
          <w:numId w:val="141"/>
        </w:numPr>
        <w:rPr>
          <w:color w:val="000000" w:themeColor="text1"/>
        </w:rPr>
      </w:pPr>
      <w:r w:rsidRPr="00B9609C">
        <w:rPr>
          <w:color w:val="000000" w:themeColor="text1"/>
        </w:rPr>
        <w:t>本人所承辦案件多涉及精障患者、毒品、</w:t>
      </w:r>
      <w:r w:rsidRPr="00B9609C">
        <w:rPr>
          <w:b/>
          <w:color w:val="000000" w:themeColor="text1"/>
          <w:u w:val="single"/>
        </w:rPr>
        <w:t>酒癮</w:t>
      </w:r>
      <w:r w:rsidRPr="00B9609C">
        <w:rPr>
          <w:color w:val="000000" w:themeColor="text1"/>
        </w:rPr>
        <w:t>及性侵害案件，有刑法第87條刑後監護、刑法第19條控制能力問題。刑法第88條毒品戒</w:t>
      </w:r>
      <w:r w:rsidRPr="00B9609C">
        <w:rPr>
          <w:color w:val="000000" w:themeColor="text1"/>
        </w:rPr>
        <w:lastRenderedPageBreak/>
        <w:t>治、刑法第89條</w:t>
      </w:r>
      <w:r w:rsidRPr="00B9609C">
        <w:rPr>
          <w:b/>
          <w:color w:val="000000" w:themeColor="text1"/>
          <w:u w:val="single"/>
        </w:rPr>
        <w:t>酒癮戒治</w:t>
      </w:r>
      <w:r w:rsidRPr="00B9609C">
        <w:rPr>
          <w:color w:val="000000" w:themeColor="text1"/>
        </w:rPr>
        <w:t>，以健保資源進行戒治。</w:t>
      </w:r>
    </w:p>
    <w:p w:rsidR="004F544D" w:rsidRPr="00B9609C" w:rsidRDefault="004F544D" w:rsidP="007473B6">
      <w:pPr>
        <w:pStyle w:val="5"/>
        <w:rPr>
          <w:color w:val="000000" w:themeColor="text1"/>
        </w:rPr>
      </w:pPr>
      <w:r w:rsidRPr="00B9609C">
        <w:rPr>
          <w:color w:val="000000" w:themeColor="text1"/>
        </w:rPr>
        <w:t>酒癮病人也很重要，酒駕受刑人酒精戒斷是有可能致命的，當天入監也沒有家屬，亦未受到任何醫療，可能會致命。</w:t>
      </w:r>
    </w:p>
    <w:p w:rsidR="004F544D" w:rsidRPr="00B9609C" w:rsidRDefault="004F544D" w:rsidP="007473B6">
      <w:pPr>
        <w:pStyle w:val="4"/>
        <w:rPr>
          <w:color w:val="000000" w:themeColor="text1"/>
        </w:rPr>
      </w:pPr>
      <w:r w:rsidRPr="00B9609C">
        <w:rPr>
          <w:rFonts w:hint="eastAsia"/>
          <w:color w:val="000000" w:themeColor="text1"/>
        </w:rPr>
        <w:t>矯正署對諮詢意見之說明：</w:t>
      </w:r>
    </w:p>
    <w:p w:rsidR="004F544D" w:rsidRPr="00B9609C" w:rsidRDefault="00711963" w:rsidP="00B24CF4">
      <w:pPr>
        <w:pStyle w:val="5"/>
        <w:numPr>
          <w:ilvl w:val="0"/>
          <w:numId w:val="140"/>
        </w:numPr>
        <w:rPr>
          <w:color w:val="000000" w:themeColor="text1"/>
        </w:rPr>
      </w:pPr>
      <w:r w:rsidRPr="00B9609C">
        <w:rPr>
          <w:rFonts w:hint="eastAsia"/>
          <w:color w:val="000000" w:themeColor="text1"/>
        </w:rPr>
        <w:t>有關</w:t>
      </w:r>
      <w:r w:rsidR="004F544D" w:rsidRPr="00B9609C">
        <w:rPr>
          <w:color w:val="000000" w:themeColor="text1"/>
        </w:rPr>
        <w:t>「法務部統計『有酒癮的受刑人』」</w:t>
      </w:r>
      <w:r w:rsidRPr="00B9609C">
        <w:rPr>
          <w:rFonts w:hint="eastAsia"/>
          <w:color w:val="000000" w:themeColor="text1"/>
        </w:rPr>
        <w:t>一節：</w:t>
      </w:r>
      <w:r w:rsidR="004F544D" w:rsidRPr="00B9609C">
        <w:rPr>
          <w:rFonts w:hint="eastAsia"/>
          <w:color w:val="000000" w:themeColor="text1"/>
        </w:rPr>
        <w:br/>
      </w:r>
      <w:r w:rsidR="004F544D" w:rsidRPr="00B9609C">
        <w:rPr>
          <w:color w:val="000000" w:themeColor="text1"/>
          <w:shd w:val="pct15" w:color="auto" w:fill="FFFFFF"/>
        </w:rPr>
        <w:t>矯正署副署長周輝煌</w:t>
      </w:r>
      <w:r w:rsidR="00977459" w:rsidRPr="00B9609C">
        <w:rPr>
          <w:rFonts w:hint="eastAsia"/>
          <w:color w:val="000000" w:themeColor="text1"/>
        </w:rPr>
        <w:t>表示，</w:t>
      </w:r>
      <w:r w:rsidR="004F544D" w:rsidRPr="00B9609C">
        <w:rPr>
          <w:color w:val="000000" w:themeColor="text1"/>
        </w:rPr>
        <w:t>詳細數字還要再查，以公共危險罪為例，酒癮大約占九成。</w:t>
      </w:r>
    </w:p>
    <w:p w:rsidR="004F544D" w:rsidRPr="00B9609C" w:rsidRDefault="004F544D" w:rsidP="007473B6">
      <w:pPr>
        <w:pStyle w:val="5"/>
        <w:rPr>
          <w:color w:val="000000" w:themeColor="text1"/>
        </w:rPr>
      </w:pPr>
      <w:r w:rsidRPr="00B9609C">
        <w:rPr>
          <w:color w:val="000000" w:themeColor="text1"/>
        </w:rPr>
        <w:t>桃園監獄大約是九成都是酒癮，會特別注意第3天有狀況出現，如有譫妄症現象時要趕快送醫，要不然很容易暴斃。另酒癮者如有盜汗或出汗時，可以視情形於必要時補充水分或舒跑飲料以暫予舒解。</w:t>
      </w:r>
    </w:p>
    <w:p w:rsidR="004F544D" w:rsidRPr="00B9609C" w:rsidRDefault="004F544D" w:rsidP="004F544D">
      <w:pPr>
        <w:pStyle w:val="3"/>
        <w:rPr>
          <w:color w:val="000000" w:themeColor="text1"/>
        </w:rPr>
      </w:pPr>
      <w:bookmarkStart w:id="6820" w:name="_Toc15735135"/>
      <w:bookmarkStart w:id="6821" w:name="_Toc16006062"/>
      <w:bookmarkStart w:id="6822" w:name="_Toc16071330"/>
      <w:bookmarkStart w:id="6823" w:name="_Toc18854670"/>
      <w:bookmarkStart w:id="6824" w:name="_Toc18856367"/>
      <w:bookmarkStart w:id="6825" w:name="_Toc18943158"/>
      <w:bookmarkStart w:id="6826" w:name="_Toc20991550"/>
      <w:bookmarkStart w:id="6827" w:name="_Toc21939107"/>
      <w:bookmarkStart w:id="6828" w:name="_Toc23588091"/>
      <w:bookmarkStart w:id="6829" w:name="_Toc23776771"/>
      <w:r w:rsidRPr="00B9609C">
        <w:rPr>
          <w:color w:val="000000" w:themeColor="text1"/>
        </w:rPr>
        <w:t>相關論述：「酒駕受刑人心理健康、拒酒自我效能與酒癮嚴重程度之研究」</w:t>
      </w:r>
      <w:r w:rsidRPr="00B9609C">
        <w:rPr>
          <w:rStyle w:val="aff1"/>
          <w:color w:val="000000" w:themeColor="text1"/>
        </w:rPr>
        <w:footnoteReference w:id="35"/>
      </w:r>
      <w:r w:rsidRPr="00B9609C">
        <w:rPr>
          <w:color w:val="000000" w:themeColor="text1"/>
        </w:rPr>
        <w:t>。</w:t>
      </w:r>
      <w:bookmarkEnd w:id="6820"/>
      <w:bookmarkEnd w:id="6821"/>
      <w:bookmarkEnd w:id="6822"/>
      <w:bookmarkEnd w:id="6823"/>
      <w:bookmarkEnd w:id="6824"/>
      <w:bookmarkEnd w:id="6825"/>
      <w:bookmarkEnd w:id="6826"/>
      <w:bookmarkEnd w:id="6827"/>
      <w:bookmarkEnd w:id="6828"/>
      <w:bookmarkEnd w:id="6829"/>
    </w:p>
    <w:p w:rsidR="00D508C8" w:rsidRPr="00B9609C" w:rsidRDefault="00D508C8" w:rsidP="00D508C8">
      <w:pPr>
        <w:pStyle w:val="4"/>
        <w:rPr>
          <w:color w:val="000000" w:themeColor="text1"/>
        </w:rPr>
      </w:pPr>
      <w:r w:rsidRPr="00B9609C">
        <w:rPr>
          <w:rFonts w:hint="eastAsia"/>
          <w:color w:val="000000" w:themeColor="text1"/>
        </w:rPr>
        <w:t>酒癮酒駕受刑人提供適當醫療照護與治療：研究顯示酒駕受刑人中約有兩成會出現酒癮問題，故建議宜篩選出可能有酒癮問題或疑似酒癮者，轉介精神科醫師進一步評估確認酒癮診斷，進行必要之醫療處遇及治療。另需提供家屬支持衛教，對於酒駕合併酒癮者應提供家屬衛教，以促進家屬間了解</w:t>
      </w:r>
      <w:r w:rsidRPr="00B9609C">
        <w:rPr>
          <w:rFonts w:hint="eastAsia"/>
          <w:color w:val="000000" w:themeColor="text1"/>
        </w:rPr>
        <w:lastRenderedPageBreak/>
        <w:t>問題並願意給與相關支持協助酒癮戒治。</w:t>
      </w:r>
    </w:p>
    <w:p w:rsidR="00D508C8" w:rsidRPr="00B9609C" w:rsidRDefault="00D508C8" w:rsidP="00D508C8">
      <w:pPr>
        <w:pStyle w:val="4"/>
        <w:rPr>
          <w:color w:val="000000" w:themeColor="text1"/>
        </w:rPr>
      </w:pPr>
      <w:r w:rsidRPr="00B9609C">
        <w:rPr>
          <w:rFonts w:hint="eastAsia"/>
          <w:color w:val="000000" w:themeColor="text1"/>
        </w:rPr>
        <w:t>加強酒駕認知教育之適類、適性及多元化：研究結果可將酒駕受刑人之喝酒類型區分為酒癮飲酒者、社交情境飲酒及情緒性飲酒，故課程內容的安排上除須區分為教育性課程及心理治療課程外，酒駕教育課程之安排更需多元化，除設計基本之酒駕法律宣導及生命教育課程之外，可針對不同屬性之酒駕受刑人輔以社交技巧、情緒管理、壓力調適及正向心理學等等之課程，提供適性、多元之認知教育課程。</w:t>
      </w:r>
    </w:p>
    <w:p w:rsidR="00D508C8" w:rsidRPr="00B9609C" w:rsidRDefault="00D508C8" w:rsidP="00D508C8">
      <w:pPr>
        <w:pStyle w:val="4"/>
        <w:rPr>
          <w:color w:val="000000" w:themeColor="text1"/>
        </w:rPr>
      </w:pPr>
      <w:r w:rsidRPr="00B9609C">
        <w:rPr>
          <w:rFonts w:hint="eastAsia"/>
          <w:color w:val="000000" w:themeColor="text1"/>
        </w:rPr>
        <w:t>酒癮酒駕受刑人團體心理治療介入：研究顯示有酒癮者之酒駕受刑人，其心理狀態較為負向、憂鬱情緒及有社交困擾，常處於外在較多的飲酒情境刺激下，較無法抗拒酒精的誘惑力，故有酒癮之酒駕受刑人常伴隨憂鬱及社交困擾問題，除加強衛教課程宣導外，另須安排專業人員進行心理治療團體，團體內容以正向心理學為主軸，輔以認知治療訓練、人際溝通及社交技巧訓練，增進酒駕受刑人心理健康，達到最終拒酒之目的。</w:t>
      </w:r>
    </w:p>
    <w:p w:rsidR="00285E1E" w:rsidRPr="00B9609C" w:rsidRDefault="00A32D17" w:rsidP="00A32D17">
      <w:pPr>
        <w:pStyle w:val="3"/>
        <w:rPr>
          <w:color w:val="000000" w:themeColor="text1"/>
        </w:rPr>
      </w:pPr>
      <w:bookmarkStart w:id="6830" w:name="_Toc15735136"/>
      <w:bookmarkStart w:id="6831" w:name="_Toc16006063"/>
      <w:bookmarkStart w:id="6832" w:name="_Toc16071331"/>
      <w:bookmarkStart w:id="6833" w:name="_Toc18854671"/>
      <w:bookmarkStart w:id="6834" w:name="_Toc18856368"/>
      <w:bookmarkStart w:id="6835" w:name="_Toc18943159"/>
      <w:bookmarkStart w:id="6836" w:name="_Toc20991551"/>
      <w:bookmarkStart w:id="6837" w:name="_Toc21939108"/>
      <w:bookmarkStart w:id="6838" w:name="_Toc23588092"/>
      <w:bookmarkStart w:id="6839" w:name="_Toc23776772"/>
      <w:r w:rsidRPr="00B9609C">
        <w:rPr>
          <w:rFonts w:hint="eastAsia"/>
          <w:color w:val="000000" w:themeColor="text1"/>
        </w:rPr>
        <w:t>為扼止酒駕事故提高刑責，仍未解決再犯率高之問題，</w:t>
      </w:r>
      <w:r w:rsidR="004F544D" w:rsidRPr="00B9609C">
        <w:rPr>
          <w:color w:val="000000" w:themeColor="text1"/>
        </w:rPr>
        <w:t>若是有酒癮問題的人，即便坐監服刑，其再犯高機率依舊存在</w:t>
      </w:r>
      <w:r w:rsidRPr="00B9609C">
        <w:rPr>
          <w:color w:val="000000" w:themeColor="text1"/>
        </w:rPr>
        <w:t>，已非僅法務部之刑責處理即可奏效</w:t>
      </w:r>
      <w:r w:rsidR="004F544D" w:rsidRPr="00B9609C">
        <w:rPr>
          <w:color w:val="000000" w:themeColor="text1"/>
        </w:rPr>
        <w:t>，此時就是政府的社會安全網必須更積極介入戒癮治療，殊值政府主管機關加強關注。研究顯示酒駕受刑人中約有兩成會出現酒癮問題，故法務部允宜篩選出可能有酒癮問題或疑似酒癮之收容人，轉介精神科醫師進一步評估確認酒癮診斷，進行必要之醫療處遇及治療，以維護</w:t>
      </w:r>
      <w:r w:rsidR="004F544D" w:rsidRPr="00B9609C">
        <w:rPr>
          <w:color w:val="000000" w:themeColor="text1"/>
        </w:rPr>
        <w:lastRenderedPageBreak/>
        <w:t>社會安全。</w:t>
      </w:r>
      <w:bookmarkEnd w:id="6830"/>
      <w:bookmarkEnd w:id="6831"/>
      <w:bookmarkEnd w:id="6832"/>
      <w:bookmarkEnd w:id="6833"/>
      <w:bookmarkEnd w:id="6834"/>
      <w:bookmarkEnd w:id="6835"/>
      <w:bookmarkEnd w:id="6836"/>
      <w:bookmarkEnd w:id="6837"/>
      <w:bookmarkEnd w:id="6838"/>
      <w:bookmarkEnd w:id="6839"/>
    </w:p>
    <w:p w:rsidR="00C25CC0" w:rsidRPr="00B9609C" w:rsidRDefault="00C25CC0" w:rsidP="00012846">
      <w:pPr>
        <w:pStyle w:val="2"/>
      </w:pPr>
      <w:bookmarkStart w:id="6840" w:name="_Toc23776773"/>
      <w:r w:rsidRPr="00B9609C">
        <w:rPr>
          <w:rFonts w:hint="eastAsia"/>
        </w:rPr>
        <w:t>法務部矯正署及所屬各矯正機關允應持續關注精神障礙收容人之違背紀律處理、監護處分執行、保外就醫評估、教化輔導與就醫、出監前之預備與出監後協助安置等作為之妥適性，俾符合CR</w:t>
      </w:r>
      <w:r w:rsidR="00012846" w:rsidRPr="00012846">
        <w:rPr>
          <w:b/>
          <w:color w:val="000000" w:themeColor="text1"/>
        </w:rPr>
        <w:t>P</w:t>
      </w:r>
      <w:bookmarkStart w:id="6841" w:name="_GoBack"/>
      <w:bookmarkEnd w:id="6841"/>
      <w:r w:rsidRPr="00B9609C">
        <w:rPr>
          <w:rFonts w:hint="eastAsia"/>
        </w:rPr>
        <w:t>D之意旨，以維身心障礙收容人健康人權：</w:t>
      </w:r>
      <w:bookmarkEnd w:id="6840"/>
    </w:p>
    <w:p w:rsidR="00C25CC0" w:rsidRPr="00B9609C" w:rsidRDefault="009624FF" w:rsidP="00C25CC0">
      <w:pPr>
        <w:pStyle w:val="3"/>
        <w:rPr>
          <w:b/>
          <w:color w:val="000000" w:themeColor="text1"/>
        </w:rPr>
      </w:pPr>
      <w:bookmarkStart w:id="6842" w:name="_Toc20991439"/>
      <w:bookmarkStart w:id="6843" w:name="_Toc23776774"/>
      <w:r>
        <w:rPr>
          <w:b/>
          <w:color w:val="000000" w:themeColor="text1"/>
        </w:rPr>
        <w:t>臺北監獄對於精神病犯李</w:t>
      </w:r>
      <w:r>
        <w:rPr>
          <w:rFonts w:hint="eastAsia"/>
          <w:b/>
          <w:color w:val="000000" w:themeColor="text1"/>
        </w:rPr>
        <w:t>○○</w:t>
      </w:r>
      <w:r w:rsidR="00C25CC0" w:rsidRPr="00B9609C">
        <w:rPr>
          <w:b/>
          <w:color w:val="000000" w:themeColor="text1"/>
        </w:rPr>
        <w:t>君出現違背紀律行為，逕以一般違紀的懲罰方式處理，未善盡對該精神病犯處遇作為，與身心障礙者權利公約規範意旨有悖，洵有違失，應予檢討策進，以維精神病犯健康人權：</w:t>
      </w:r>
      <w:bookmarkEnd w:id="6842"/>
      <w:bookmarkEnd w:id="6843"/>
    </w:p>
    <w:p w:rsidR="00D508C8" w:rsidRPr="00B9609C" w:rsidRDefault="00D508C8" w:rsidP="00D508C8">
      <w:pPr>
        <w:pStyle w:val="4"/>
        <w:rPr>
          <w:color w:val="000000" w:themeColor="text1"/>
        </w:rPr>
      </w:pPr>
      <w:bookmarkStart w:id="6844" w:name="_Toc15734971"/>
      <w:bookmarkStart w:id="6845" w:name="_Toc16005906"/>
      <w:bookmarkStart w:id="6846" w:name="_Toc16071174"/>
      <w:bookmarkStart w:id="6847" w:name="_Toc18854587"/>
      <w:bookmarkStart w:id="6848" w:name="_Toc18856284"/>
      <w:bookmarkStart w:id="6849" w:name="_Toc18943075"/>
      <w:bookmarkStart w:id="6850" w:name="_Toc15734969"/>
      <w:bookmarkStart w:id="6851" w:name="_Toc16005904"/>
      <w:bookmarkStart w:id="6852" w:name="_Toc16071172"/>
      <w:bookmarkStart w:id="6853" w:name="_Toc18854585"/>
      <w:bookmarkStart w:id="6854" w:name="_Toc18856282"/>
      <w:bookmarkStart w:id="6855" w:name="_Toc18943073"/>
      <w:r w:rsidRPr="00B9609C">
        <w:rPr>
          <w:color w:val="000000" w:themeColor="text1"/>
        </w:rPr>
        <w:t>據</w:t>
      </w:r>
      <w:r w:rsidR="009624FF" w:rsidRPr="0081781B">
        <w:rPr>
          <w:color w:val="000000" w:themeColor="text1"/>
        </w:rPr>
        <w:t>郭</w:t>
      </w:r>
      <w:r w:rsidR="0081781B" w:rsidRPr="0081781B">
        <w:rPr>
          <w:rFonts w:hint="eastAsia"/>
          <w:color w:val="000000" w:themeColor="text1"/>
        </w:rPr>
        <w:t>○○</w:t>
      </w:r>
      <w:r w:rsidRPr="00B9609C">
        <w:rPr>
          <w:color w:val="000000" w:themeColor="text1"/>
        </w:rPr>
        <w:t>訴：「為法務部矯正署臺北監獄未考量渠子精神狀態依法將其移送精神專科醫院予以適當醫療處遇，詎於104年至106年間屢次以該監收容人違規情節及懲罰參考標準表對渠子施以懲罰，並以妨害公務為由移送臺灣桃園地方檢察署偵辨，損及權益等情。</w:t>
      </w:r>
      <w:bookmarkEnd w:id="6844"/>
      <w:bookmarkEnd w:id="6845"/>
      <w:bookmarkEnd w:id="6846"/>
      <w:bookmarkEnd w:id="6847"/>
      <w:bookmarkEnd w:id="6848"/>
      <w:bookmarkEnd w:id="6849"/>
      <w:r w:rsidRPr="00B9609C">
        <w:rPr>
          <w:rFonts w:hAnsi="標楷體" w:hint="eastAsia"/>
          <w:color w:val="000000" w:themeColor="text1"/>
        </w:rPr>
        <w:t>」</w:t>
      </w:r>
    </w:p>
    <w:p w:rsidR="00D508C8" w:rsidRPr="00B9609C" w:rsidRDefault="00D508C8" w:rsidP="00D508C8">
      <w:pPr>
        <w:pStyle w:val="4"/>
        <w:rPr>
          <w:color w:val="000000" w:themeColor="text1"/>
          <w:sz w:val="24"/>
          <w:szCs w:val="24"/>
        </w:rPr>
      </w:pPr>
      <w:bookmarkStart w:id="6856" w:name="_Toc15734972"/>
      <w:bookmarkStart w:id="6857" w:name="_Toc16005907"/>
      <w:bookmarkStart w:id="6858" w:name="_Toc16071175"/>
      <w:bookmarkStart w:id="6859" w:name="_Toc18854588"/>
      <w:bookmarkStart w:id="6860" w:name="_Toc18856285"/>
      <w:bookmarkStart w:id="6861" w:name="_Toc18943076"/>
      <w:r w:rsidRPr="00B9609C">
        <w:rPr>
          <w:rFonts w:hint="eastAsia"/>
          <w:color w:val="000000" w:themeColor="text1"/>
        </w:rPr>
        <w:t>本院108年1月19日處台調壹字第1080830208號函函詢矯正署處理情形，並於同年3月11日履勘臺北監獄訪談收容人</w:t>
      </w:r>
      <w:r w:rsidR="009624FF">
        <w:rPr>
          <w:rFonts w:hint="eastAsia"/>
          <w:color w:val="000000" w:themeColor="text1"/>
        </w:rPr>
        <w:t>李○○</w:t>
      </w:r>
      <w:r w:rsidRPr="00B9609C">
        <w:rPr>
          <w:rFonts w:hint="eastAsia"/>
          <w:color w:val="000000" w:themeColor="text1"/>
        </w:rPr>
        <w:t>，監察</w:t>
      </w:r>
      <w:r w:rsidRPr="00B9609C">
        <w:rPr>
          <w:color w:val="000000" w:themeColor="text1"/>
        </w:rPr>
        <w:t>業務處函交調查情形</w:t>
      </w:r>
      <w:r w:rsidRPr="00B9609C">
        <w:rPr>
          <w:rFonts w:hint="eastAsia"/>
          <w:color w:val="000000" w:themeColor="text1"/>
        </w:rPr>
        <w:t>詳如附表一。</w:t>
      </w:r>
      <w:bookmarkEnd w:id="6856"/>
      <w:bookmarkEnd w:id="6857"/>
      <w:bookmarkEnd w:id="6858"/>
      <w:bookmarkEnd w:id="6859"/>
      <w:bookmarkEnd w:id="6860"/>
      <w:bookmarkEnd w:id="6861"/>
    </w:p>
    <w:p w:rsidR="00C25CC0" w:rsidRPr="00B9609C" w:rsidRDefault="00C25CC0" w:rsidP="00C25CC0">
      <w:pPr>
        <w:pStyle w:val="4"/>
        <w:rPr>
          <w:color w:val="000000" w:themeColor="text1"/>
        </w:rPr>
      </w:pPr>
      <w:r w:rsidRPr="00B9609C">
        <w:rPr>
          <w:rFonts w:hint="eastAsia"/>
          <w:color w:val="000000" w:themeColor="text1"/>
        </w:rPr>
        <w:t>相關法令規定</w:t>
      </w:r>
    </w:p>
    <w:p w:rsidR="00C25CC0" w:rsidRPr="00B9609C" w:rsidRDefault="00C25CC0" w:rsidP="00B24CF4">
      <w:pPr>
        <w:pStyle w:val="5"/>
        <w:numPr>
          <w:ilvl w:val="0"/>
          <w:numId w:val="71"/>
        </w:numPr>
        <w:rPr>
          <w:color w:val="000000" w:themeColor="text1"/>
        </w:rPr>
      </w:pPr>
      <w:r w:rsidRPr="00B9609C">
        <w:rPr>
          <w:color w:val="000000" w:themeColor="text1"/>
        </w:rPr>
        <w:t>身心障礙者權利公約</w:t>
      </w:r>
      <w:r w:rsidRPr="00B9609C">
        <w:rPr>
          <w:rFonts w:hint="eastAsia"/>
          <w:color w:val="000000" w:themeColor="text1"/>
        </w:rPr>
        <w:t>相關規定：</w:t>
      </w:r>
    </w:p>
    <w:p w:rsidR="00C25CC0" w:rsidRPr="00B9609C" w:rsidRDefault="00C25CC0" w:rsidP="00C25CC0">
      <w:pPr>
        <w:pStyle w:val="6"/>
        <w:rPr>
          <w:color w:val="000000" w:themeColor="text1"/>
        </w:rPr>
      </w:pPr>
      <w:r w:rsidRPr="00B9609C">
        <w:rPr>
          <w:color w:val="000000" w:themeColor="text1"/>
        </w:rPr>
        <w:t>第14條第2項</w:t>
      </w:r>
      <w:r w:rsidRPr="00B9609C">
        <w:rPr>
          <w:rFonts w:hint="eastAsia"/>
          <w:color w:val="000000" w:themeColor="text1"/>
        </w:rPr>
        <w:t>規定</w:t>
      </w:r>
      <w:r w:rsidRPr="00B9609C">
        <w:rPr>
          <w:color w:val="000000" w:themeColor="text1"/>
        </w:rPr>
        <w:t>：</w:t>
      </w:r>
      <w:r w:rsidRPr="00B9609C">
        <w:rPr>
          <w:rFonts w:ascii="新細明體" w:eastAsia="新細明體" w:hAnsi="新細明體" w:hint="eastAsia"/>
          <w:color w:val="000000" w:themeColor="text1"/>
        </w:rPr>
        <w:t>「</w:t>
      </w:r>
      <w:r w:rsidRPr="00B9609C">
        <w:rPr>
          <w:color w:val="000000" w:themeColor="text1"/>
        </w:rPr>
        <w:t>締約國應確保，於任何過程中被剝奪自由之身心障礙者，在與其他人平等基礎上，有權獲得國際人權法規定之保障，並應享有符合本公約宗旨及原則之待遇，包括提供合理之對待。</w:t>
      </w:r>
      <w:r w:rsidRPr="00B9609C">
        <w:rPr>
          <w:rFonts w:hAnsi="標楷體" w:hint="eastAsia"/>
          <w:color w:val="000000" w:themeColor="text1"/>
        </w:rPr>
        <w:t>」</w:t>
      </w:r>
    </w:p>
    <w:p w:rsidR="00C25CC0" w:rsidRPr="00B9609C" w:rsidRDefault="00C25CC0" w:rsidP="00C25CC0">
      <w:pPr>
        <w:pStyle w:val="6"/>
        <w:rPr>
          <w:color w:val="000000" w:themeColor="text1"/>
        </w:rPr>
      </w:pPr>
      <w:r w:rsidRPr="00B9609C">
        <w:rPr>
          <w:color w:val="000000" w:themeColor="text1"/>
        </w:rPr>
        <w:t>第15條第2項</w:t>
      </w:r>
      <w:r w:rsidRPr="00B9609C">
        <w:rPr>
          <w:rFonts w:hint="eastAsia"/>
          <w:color w:val="000000" w:themeColor="text1"/>
        </w:rPr>
        <w:t>規定</w:t>
      </w:r>
      <w:r w:rsidRPr="00B9609C">
        <w:rPr>
          <w:color w:val="000000" w:themeColor="text1"/>
        </w:rPr>
        <w:t>：</w:t>
      </w:r>
      <w:r w:rsidRPr="00B9609C">
        <w:rPr>
          <w:rFonts w:ascii="新細明體" w:eastAsia="新細明體" w:hAnsi="新細明體" w:hint="eastAsia"/>
          <w:color w:val="000000" w:themeColor="text1"/>
        </w:rPr>
        <w:t>「</w:t>
      </w:r>
      <w:r w:rsidRPr="00B9609C">
        <w:rPr>
          <w:color w:val="000000" w:themeColor="text1"/>
        </w:rPr>
        <w:t>締約國應採取所有有</w:t>
      </w:r>
      <w:r w:rsidRPr="00B9609C">
        <w:rPr>
          <w:color w:val="000000" w:themeColor="text1"/>
        </w:rPr>
        <w:lastRenderedPageBreak/>
        <w:t>效之立法、行政、司法或其他措施，在與其他人平等基礎上，防止身心障礙者遭受酷刑或殘忍、不人道或有辱人格之待遇或處罰。</w:t>
      </w:r>
      <w:r w:rsidRPr="00B9609C">
        <w:rPr>
          <w:rFonts w:hAnsi="標楷體" w:hint="eastAsia"/>
          <w:color w:val="000000" w:themeColor="text1"/>
        </w:rPr>
        <w:t>」</w:t>
      </w:r>
    </w:p>
    <w:p w:rsidR="00C25CC0" w:rsidRPr="00B9609C" w:rsidRDefault="00C25CC0" w:rsidP="00C25CC0">
      <w:pPr>
        <w:pStyle w:val="6"/>
        <w:rPr>
          <w:color w:val="000000" w:themeColor="text1"/>
        </w:rPr>
      </w:pPr>
      <w:r w:rsidRPr="00B9609C">
        <w:rPr>
          <w:color w:val="000000" w:themeColor="text1"/>
        </w:rPr>
        <w:t>103年8月20日總統華總一義字第10300123071號令制定公布「身心障礙者權利公約施行法」，前揭公約所揭示保障及促進身心障礙者權利之規定，已具有國內法律之效力。</w:t>
      </w:r>
      <w:bookmarkEnd w:id="6850"/>
      <w:bookmarkEnd w:id="6851"/>
      <w:bookmarkEnd w:id="6852"/>
      <w:bookmarkEnd w:id="6853"/>
      <w:bookmarkEnd w:id="6854"/>
      <w:bookmarkEnd w:id="6855"/>
      <w:r w:rsidRPr="00B9609C">
        <w:rPr>
          <w:rFonts w:hAnsi="標楷體" w:hint="eastAsia"/>
          <w:color w:val="000000" w:themeColor="text1"/>
        </w:rPr>
        <w:t>」</w:t>
      </w:r>
    </w:p>
    <w:p w:rsidR="00C25CC0" w:rsidRPr="00B9609C" w:rsidRDefault="00C25CC0" w:rsidP="00C25CC0">
      <w:pPr>
        <w:pStyle w:val="5"/>
        <w:rPr>
          <w:color w:val="000000" w:themeColor="text1"/>
        </w:rPr>
      </w:pPr>
      <w:r w:rsidRPr="00B9609C">
        <w:rPr>
          <w:rFonts w:hint="eastAsia"/>
          <w:color w:val="000000" w:themeColor="text1"/>
        </w:rPr>
        <w:t>監獄行刑法施行細則第18條規定：</w:t>
      </w:r>
      <w:r w:rsidRPr="00B9609C">
        <w:rPr>
          <w:rFonts w:ascii="新細明體" w:eastAsia="新細明體" w:hAnsi="新細明體" w:hint="eastAsia"/>
          <w:color w:val="000000" w:themeColor="text1"/>
        </w:rPr>
        <w:t>「</w:t>
      </w:r>
      <w:r w:rsidRPr="00B9609C">
        <w:rPr>
          <w:rFonts w:hint="eastAsia"/>
          <w:color w:val="000000" w:themeColor="text1"/>
        </w:rPr>
        <w:t>受刑人入監時，應告知遵守左列事項：</w:t>
      </w:r>
      <w:r w:rsidRPr="00B9609C">
        <w:rPr>
          <w:rFonts w:hAnsi="標楷體" w:hint="eastAsia"/>
          <w:color w:val="000000" w:themeColor="text1"/>
        </w:rPr>
        <w:t>……</w:t>
      </w:r>
      <w:r w:rsidRPr="00B9609C">
        <w:rPr>
          <w:rFonts w:hint="eastAsia"/>
          <w:color w:val="000000" w:themeColor="text1"/>
        </w:rPr>
        <w:t>受刑人有違反前項各款行為之一者，依本法第76條之規定處理。</w:t>
      </w:r>
      <w:r w:rsidRPr="00B9609C">
        <w:rPr>
          <w:rFonts w:hAnsi="標楷體" w:hint="eastAsia"/>
          <w:color w:val="000000" w:themeColor="text1"/>
        </w:rPr>
        <w:t>」</w:t>
      </w:r>
    </w:p>
    <w:p w:rsidR="00C25CC0" w:rsidRPr="00B9609C" w:rsidRDefault="00C25CC0" w:rsidP="00C25CC0">
      <w:pPr>
        <w:pStyle w:val="5"/>
        <w:rPr>
          <w:color w:val="000000" w:themeColor="text1"/>
        </w:rPr>
      </w:pPr>
      <w:r w:rsidRPr="00B9609C">
        <w:rPr>
          <w:rFonts w:hint="eastAsia"/>
          <w:color w:val="000000" w:themeColor="text1"/>
        </w:rPr>
        <w:t>監獄行刑法相關規定：</w:t>
      </w:r>
    </w:p>
    <w:p w:rsidR="00C25CC0" w:rsidRPr="00B9609C" w:rsidRDefault="00C25CC0" w:rsidP="00C25CC0">
      <w:pPr>
        <w:pStyle w:val="6"/>
        <w:rPr>
          <w:color w:val="000000" w:themeColor="text1"/>
        </w:rPr>
      </w:pPr>
      <w:r w:rsidRPr="00B9609C">
        <w:rPr>
          <w:rFonts w:hint="eastAsia"/>
          <w:color w:val="000000" w:themeColor="text1"/>
        </w:rPr>
        <w:t>第76條規定：</w:t>
      </w:r>
      <w:r w:rsidRPr="00B9609C">
        <w:rPr>
          <w:rFonts w:ascii="新細明體" w:eastAsia="新細明體" w:hAnsi="新細明體" w:hint="eastAsia"/>
          <w:color w:val="000000" w:themeColor="text1"/>
        </w:rPr>
        <w:t>「</w:t>
      </w:r>
      <w:r w:rsidRPr="00B9609C">
        <w:rPr>
          <w:rFonts w:hint="eastAsia"/>
          <w:color w:val="000000" w:themeColor="text1"/>
        </w:rPr>
        <w:t>受刑人違背紀律時，得施以左列一款或數款之懲罰</w:t>
      </w:r>
      <w:r w:rsidRPr="00B9609C">
        <w:rPr>
          <w:rFonts w:hAnsi="標楷體" w:hint="eastAsia"/>
          <w:color w:val="000000" w:themeColor="text1"/>
        </w:rPr>
        <w:t>……。」</w:t>
      </w:r>
    </w:p>
    <w:p w:rsidR="00C25CC0" w:rsidRPr="00B9609C" w:rsidRDefault="00C25CC0" w:rsidP="00C25CC0">
      <w:pPr>
        <w:pStyle w:val="6"/>
        <w:rPr>
          <w:color w:val="000000" w:themeColor="text1"/>
        </w:rPr>
      </w:pPr>
      <w:r w:rsidRPr="00B9609C">
        <w:rPr>
          <w:rFonts w:hint="eastAsia"/>
          <w:color w:val="000000" w:themeColor="text1"/>
        </w:rPr>
        <w:t>第78條規定：</w:t>
      </w:r>
      <w:r w:rsidRPr="00B9609C">
        <w:rPr>
          <w:rFonts w:ascii="新細明體" w:eastAsia="新細明體" w:hAnsi="新細明體" w:hint="eastAsia"/>
          <w:color w:val="000000" w:themeColor="text1"/>
        </w:rPr>
        <w:t>「</w:t>
      </w:r>
      <w:r w:rsidRPr="00B9609C">
        <w:rPr>
          <w:rFonts w:hint="eastAsia"/>
          <w:color w:val="000000" w:themeColor="text1"/>
        </w:rPr>
        <w:t>告知懲罰後，應予本人以解辯之機會，認為有理由者，得免其執行，或緩予執行，無理由者，立即執行之。但有疾病或其他特別事由時，得停止執行。</w:t>
      </w:r>
      <w:r w:rsidRPr="00B9609C">
        <w:rPr>
          <w:rFonts w:hAnsi="標楷體" w:hint="eastAsia"/>
          <w:color w:val="000000" w:themeColor="text1"/>
        </w:rPr>
        <w:t>」</w:t>
      </w:r>
    </w:p>
    <w:p w:rsidR="00C25CC0" w:rsidRPr="00B9609C" w:rsidRDefault="00C25CC0" w:rsidP="00C25CC0">
      <w:pPr>
        <w:pStyle w:val="6"/>
        <w:rPr>
          <w:color w:val="000000" w:themeColor="text1"/>
        </w:rPr>
      </w:pPr>
      <w:r w:rsidRPr="00B9609C">
        <w:rPr>
          <w:rFonts w:hint="eastAsia"/>
          <w:color w:val="000000" w:themeColor="text1"/>
        </w:rPr>
        <w:t>第18條規定：</w:t>
      </w:r>
      <w:r w:rsidRPr="00B9609C">
        <w:rPr>
          <w:rFonts w:ascii="新細明體" w:eastAsia="新細明體" w:hAnsi="新細明體" w:hint="eastAsia"/>
          <w:color w:val="000000" w:themeColor="text1"/>
        </w:rPr>
        <w:t>「</w:t>
      </w:r>
      <w:r w:rsidRPr="00B9609C">
        <w:rPr>
          <w:rFonts w:hint="eastAsia"/>
          <w:color w:val="000000" w:themeColor="text1"/>
        </w:rPr>
        <w:t>左列受刑人應分別監禁於指定之監獄，或於監獄內分界監禁之：</w:t>
      </w:r>
      <w:r w:rsidRPr="00B9609C">
        <w:rPr>
          <w:rFonts w:hAnsi="標楷體" w:hint="eastAsia"/>
          <w:color w:val="000000" w:themeColor="text1"/>
        </w:rPr>
        <w:t>……</w:t>
      </w:r>
      <w:r w:rsidRPr="00B9609C">
        <w:rPr>
          <w:rFonts w:hint="eastAsia"/>
          <w:color w:val="000000" w:themeColor="text1"/>
        </w:rPr>
        <w:t>四、精神耗弱或智能低下者</w:t>
      </w:r>
      <w:r w:rsidRPr="00B9609C">
        <w:rPr>
          <w:rFonts w:hAnsi="標楷體" w:hint="eastAsia"/>
          <w:color w:val="000000" w:themeColor="text1"/>
        </w:rPr>
        <w:t>……</w:t>
      </w:r>
      <w:r w:rsidRPr="00B9609C">
        <w:rPr>
          <w:rFonts w:hint="eastAsia"/>
          <w:color w:val="000000" w:themeColor="text1"/>
        </w:rPr>
        <w:t>。</w:t>
      </w:r>
      <w:r w:rsidRPr="00B9609C">
        <w:rPr>
          <w:rFonts w:hAnsi="標楷體" w:hint="eastAsia"/>
          <w:color w:val="000000" w:themeColor="text1"/>
        </w:rPr>
        <w:t>」</w:t>
      </w:r>
    </w:p>
    <w:p w:rsidR="00C25CC0" w:rsidRPr="00B9609C" w:rsidRDefault="00C25CC0" w:rsidP="00C25CC0">
      <w:pPr>
        <w:pStyle w:val="4"/>
        <w:rPr>
          <w:color w:val="000000" w:themeColor="text1"/>
        </w:rPr>
      </w:pPr>
      <w:bookmarkStart w:id="6862" w:name="_Toc15734970"/>
      <w:bookmarkStart w:id="6863" w:name="_Toc16005905"/>
      <w:bookmarkStart w:id="6864" w:name="_Toc16071173"/>
      <w:bookmarkStart w:id="6865" w:name="_Toc18854586"/>
      <w:bookmarkStart w:id="6866" w:name="_Toc18856283"/>
      <w:bookmarkStart w:id="6867" w:name="_Toc18943074"/>
      <w:r w:rsidRPr="00B9609C">
        <w:rPr>
          <w:color w:val="000000" w:themeColor="text1"/>
        </w:rPr>
        <w:t>倘矯正機關之收容個案有自殺（自殘）、攻擊或符合精神衛生法第3條所稱「嚴重病人」者，執行機關應立即提供相關保護及醫療處置，並主動提醒接收機關注意防範，查精神衛生法第3條、第19條及第20條分別定有明</w:t>
      </w:r>
      <w:r w:rsidRPr="00B9609C">
        <w:rPr>
          <w:color w:val="000000" w:themeColor="text1"/>
        </w:rPr>
        <w:lastRenderedPageBreak/>
        <w:t>文。</w:t>
      </w:r>
      <w:bookmarkEnd w:id="6862"/>
      <w:bookmarkEnd w:id="6863"/>
      <w:bookmarkEnd w:id="6864"/>
      <w:bookmarkEnd w:id="6865"/>
      <w:bookmarkEnd w:id="6866"/>
      <w:bookmarkEnd w:id="6867"/>
    </w:p>
    <w:p w:rsidR="00C25CC0" w:rsidRPr="00B9609C" w:rsidRDefault="00C25CC0" w:rsidP="00C25CC0">
      <w:pPr>
        <w:pStyle w:val="4"/>
        <w:rPr>
          <w:color w:val="000000" w:themeColor="text1"/>
        </w:rPr>
      </w:pPr>
      <w:bookmarkStart w:id="6868" w:name="_Toc15734975"/>
      <w:bookmarkStart w:id="6869" w:name="_Toc16005908"/>
      <w:bookmarkStart w:id="6870" w:name="_Toc16071176"/>
      <w:bookmarkStart w:id="6871" w:name="_Toc18854589"/>
      <w:bookmarkStart w:id="6872" w:name="_Toc18856286"/>
      <w:bookmarkStart w:id="6873" w:name="_Toc18943077"/>
      <w:r w:rsidRPr="00B9609C">
        <w:rPr>
          <w:color w:val="000000" w:themeColor="text1"/>
        </w:rPr>
        <w:t>本案偵審情形要以：</w:t>
      </w:r>
      <w:bookmarkEnd w:id="6868"/>
      <w:bookmarkEnd w:id="6869"/>
      <w:bookmarkEnd w:id="6870"/>
      <w:bookmarkEnd w:id="6871"/>
      <w:bookmarkEnd w:id="6872"/>
      <w:bookmarkEnd w:id="6873"/>
    </w:p>
    <w:p w:rsidR="00C25CC0" w:rsidRPr="00B9609C" w:rsidRDefault="00C25CC0" w:rsidP="00C25CC0">
      <w:pPr>
        <w:pStyle w:val="4"/>
        <w:numPr>
          <w:ilvl w:val="0"/>
          <w:numId w:val="0"/>
        </w:numPr>
        <w:ind w:left="1701" w:firstLineChars="200" w:firstLine="680"/>
        <w:rPr>
          <w:rFonts w:ascii="Times New Roman" w:hAnsi="Times New Roman"/>
          <w:color w:val="000000" w:themeColor="text1"/>
        </w:rPr>
      </w:pPr>
      <w:bookmarkStart w:id="6874" w:name="_Toc15734976"/>
      <w:bookmarkStart w:id="6875" w:name="_Toc16005909"/>
      <w:bookmarkStart w:id="6876" w:name="_Toc16071177"/>
      <w:bookmarkStart w:id="6877" w:name="_Toc18854590"/>
      <w:bookmarkStart w:id="6878" w:name="_Toc18856287"/>
      <w:bookmarkStart w:id="6879" w:name="_Toc18943078"/>
      <w:r w:rsidRPr="00B9609C">
        <w:rPr>
          <w:rFonts w:ascii="Times New Roman" w:hAnsi="Times New Roman"/>
          <w:color w:val="000000" w:themeColor="text1"/>
        </w:rPr>
        <w:t>本院</w:t>
      </w:r>
      <w:r w:rsidRPr="00B9609C">
        <w:rPr>
          <w:rFonts w:ascii="Times New Roman" w:hAnsi="Times New Roman"/>
          <w:color w:val="000000" w:themeColor="text1"/>
        </w:rPr>
        <w:t>108</w:t>
      </w:r>
      <w:r w:rsidRPr="00B9609C">
        <w:rPr>
          <w:rFonts w:ascii="Times New Roman" w:hAnsi="Times New Roman"/>
          <w:color w:val="000000" w:themeColor="text1"/>
        </w:rPr>
        <w:t>年</w:t>
      </w:r>
      <w:r w:rsidRPr="00B9609C">
        <w:rPr>
          <w:rFonts w:ascii="Times New Roman" w:hAnsi="Times New Roman"/>
          <w:color w:val="000000" w:themeColor="text1"/>
        </w:rPr>
        <w:t>1</w:t>
      </w:r>
      <w:r w:rsidRPr="00B9609C">
        <w:rPr>
          <w:rFonts w:ascii="Times New Roman" w:hAnsi="Times New Roman"/>
          <w:color w:val="000000" w:themeColor="text1"/>
        </w:rPr>
        <w:t>月</w:t>
      </w:r>
      <w:r w:rsidRPr="00B9609C">
        <w:rPr>
          <w:rFonts w:ascii="Times New Roman" w:hAnsi="Times New Roman"/>
          <w:color w:val="000000" w:themeColor="text1"/>
        </w:rPr>
        <w:t>19</w:t>
      </w:r>
      <w:r w:rsidRPr="00B9609C">
        <w:rPr>
          <w:rFonts w:ascii="Times New Roman" w:hAnsi="Times New Roman"/>
          <w:color w:val="000000" w:themeColor="text1"/>
        </w:rPr>
        <w:t>日處台調壹字第</w:t>
      </w:r>
      <w:r w:rsidRPr="00B9609C">
        <w:rPr>
          <w:rFonts w:ascii="Times New Roman" w:hAnsi="Times New Roman"/>
          <w:color w:val="000000" w:themeColor="text1"/>
        </w:rPr>
        <w:t>1080830209</w:t>
      </w:r>
      <w:r w:rsidRPr="00B9609C">
        <w:rPr>
          <w:rFonts w:ascii="Times New Roman" w:hAnsi="Times New Roman"/>
          <w:color w:val="000000" w:themeColor="text1"/>
        </w:rPr>
        <w:t>號函，函請臺灣桃園地方檢察署提供案件全卷，要以：</w:t>
      </w:r>
      <w:bookmarkEnd w:id="6874"/>
      <w:bookmarkEnd w:id="6875"/>
      <w:bookmarkEnd w:id="6876"/>
      <w:bookmarkEnd w:id="6877"/>
      <w:bookmarkEnd w:id="6878"/>
      <w:bookmarkEnd w:id="6879"/>
    </w:p>
    <w:p w:rsidR="00C25CC0" w:rsidRPr="00B9609C" w:rsidRDefault="00C25CC0" w:rsidP="00B24CF4">
      <w:pPr>
        <w:pStyle w:val="5"/>
        <w:numPr>
          <w:ilvl w:val="0"/>
          <w:numId w:val="72"/>
        </w:numPr>
        <w:rPr>
          <w:color w:val="000000" w:themeColor="text1"/>
        </w:rPr>
      </w:pPr>
      <w:r w:rsidRPr="00B9609C">
        <w:rPr>
          <w:color w:val="000000" w:themeColor="text1"/>
        </w:rPr>
        <w:t>臺灣桃園地方檢察署105年度偵字3485號、105年度偵字12003號起訴（105年7月22日、8月3日）。</w:t>
      </w:r>
    </w:p>
    <w:p w:rsidR="00C25CC0" w:rsidRPr="00B9609C" w:rsidRDefault="00C25CC0" w:rsidP="00C25CC0">
      <w:pPr>
        <w:pStyle w:val="5"/>
        <w:rPr>
          <w:color w:val="000000" w:themeColor="text1"/>
        </w:rPr>
      </w:pPr>
      <w:r w:rsidRPr="00B9609C">
        <w:rPr>
          <w:color w:val="000000" w:themeColor="text1"/>
        </w:rPr>
        <w:t>臺灣桃園地方法院105年度審易字第1789號判決主文：</w:t>
      </w:r>
      <w:r w:rsidR="009624FF">
        <w:rPr>
          <w:color w:val="000000" w:themeColor="text1"/>
        </w:rPr>
        <w:t>李</w:t>
      </w:r>
      <w:r w:rsidR="00A401CB">
        <w:rPr>
          <w:rFonts w:hint="eastAsia"/>
          <w:color w:val="000000" w:themeColor="text1"/>
        </w:rPr>
        <w:t>○○</w:t>
      </w:r>
      <w:r w:rsidRPr="00B9609C">
        <w:rPr>
          <w:color w:val="000000" w:themeColor="text1"/>
        </w:rPr>
        <w:t>犯妨害公務執行罪，共貳罪，各處拘役</w:t>
      </w:r>
      <w:r w:rsidRPr="00B9609C">
        <w:rPr>
          <w:rFonts w:hint="eastAsia"/>
          <w:color w:val="000000" w:themeColor="text1"/>
        </w:rPr>
        <w:t>伍</w:t>
      </w:r>
      <w:r w:rsidRPr="00B9609C">
        <w:rPr>
          <w:color w:val="000000" w:themeColor="text1"/>
        </w:rPr>
        <w:t>拾日，如易科罰金，均以新臺幣壹仟元折算壹日。應執行拘役柒拾日，如易科罰金，以新臺幣壹仟元折算壹日（106年10月27日）。</w:t>
      </w:r>
    </w:p>
    <w:p w:rsidR="00C25CC0" w:rsidRPr="00B9609C" w:rsidRDefault="00C25CC0" w:rsidP="00C25CC0">
      <w:pPr>
        <w:pStyle w:val="5"/>
        <w:rPr>
          <w:color w:val="000000" w:themeColor="text1"/>
        </w:rPr>
      </w:pPr>
      <w:r w:rsidRPr="00B9609C">
        <w:rPr>
          <w:color w:val="000000" w:themeColor="text1"/>
        </w:rPr>
        <w:t>臺灣高等法院106年度上易字第2570號上訴駁回（107年1月31日）。</w:t>
      </w:r>
    </w:p>
    <w:p w:rsidR="00C25CC0" w:rsidRPr="00B9609C" w:rsidRDefault="00C25CC0" w:rsidP="00C25CC0">
      <w:pPr>
        <w:pStyle w:val="4"/>
        <w:rPr>
          <w:color w:val="000000" w:themeColor="text1"/>
        </w:rPr>
      </w:pPr>
      <w:bookmarkStart w:id="6880" w:name="_Toc15734977"/>
      <w:bookmarkStart w:id="6881" w:name="_Toc16005910"/>
      <w:bookmarkStart w:id="6882" w:name="_Toc16071178"/>
      <w:bookmarkStart w:id="6883" w:name="_Toc18854591"/>
      <w:bookmarkStart w:id="6884" w:name="_Toc18856288"/>
      <w:bookmarkStart w:id="6885" w:name="_Toc18943079"/>
      <w:r w:rsidRPr="00B9609C">
        <w:rPr>
          <w:color w:val="000000" w:themeColor="text1"/>
        </w:rPr>
        <w:t>查據法務部對本事件之說明</w:t>
      </w:r>
      <w:r w:rsidRPr="00B9609C">
        <w:rPr>
          <w:rStyle w:val="aff1"/>
          <w:rFonts w:ascii="Times New Roman" w:hAnsi="Times New Roman"/>
          <w:color w:val="000000" w:themeColor="text1"/>
        </w:rPr>
        <w:footnoteReference w:id="36"/>
      </w:r>
      <w:r w:rsidRPr="00B9609C">
        <w:rPr>
          <w:color w:val="000000" w:themeColor="text1"/>
        </w:rPr>
        <w:t>：</w:t>
      </w:r>
      <w:bookmarkEnd w:id="6880"/>
      <w:bookmarkEnd w:id="6881"/>
      <w:bookmarkEnd w:id="6882"/>
      <w:bookmarkEnd w:id="6883"/>
      <w:bookmarkEnd w:id="6884"/>
      <w:bookmarkEnd w:id="6885"/>
    </w:p>
    <w:p w:rsidR="00C25CC0" w:rsidRPr="00B9609C" w:rsidRDefault="00C25CC0" w:rsidP="00B24CF4">
      <w:pPr>
        <w:pStyle w:val="5"/>
        <w:numPr>
          <w:ilvl w:val="0"/>
          <w:numId w:val="73"/>
        </w:numPr>
        <w:rPr>
          <w:rFonts w:ascii="Times New Roman" w:hAnsi="Times New Roman"/>
          <w:color w:val="000000" w:themeColor="text1"/>
          <w:sz w:val="28"/>
          <w:szCs w:val="28"/>
        </w:rPr>
      </w:pPr>
      <w:r w:rsidRPr="00B9609C">
        <w:rPr>
          <w:rFonts w:ascii="Times New Roman"/>
          <w:color w:val="000000" w:themeColor="text1"/>
          <w:szCs w:val="32"/>
        </w:rPr>
        <w:t>該事件之事實經過及貴部之處理結果（含移送法辦）為何？</w:t>
      </w:r>
      <w:r w:rsidRPr="00B9609C">
        <w:rPr>
          <w:color w:val="000000" w:themeColor="text1"/>
          <w:szCs w:val="32"/>
        </w:rPr>
        <w:br/>
      </w:r>
      <w:r w:rsidRPr="00B9609C">
        <w:rPr>
          <w:rFonts w:hint="eastAsia"/>
          <w:color w:val="000000" w:themeColor="text1"/>
          <w:szCs w:val="32"/>
        </w:rPr>
        <w:t xml:space="preserve">　　經查本案係臺北監獄（下稱北監）收容人</w:t>
      </w:r>
      <w:r w:rsidR="009624FF">
        <w:rPr>
          <w:rFonts w:hint="eastAsia"/>
          <w:color w:val="000000" w:themeColor="text1"/>
          <w:szCs w:val="32"/>
        </w:rPr>
        <w:t>李○○</w:t>
      </w:r>
      <w:r w:rsidRPr="00B9609C">
        <w:rPr>
          <w:rFonts w:hint="eastAsia"/>
          <w:color w:val="000000" w:themeColor="text1"/>
        </w:rPr>
        <w:t>（下稱李員）於105年1月18日及同年2月24日攻擊管教人員，涉嫌妨害公務罪，該監函請桃園地檢署依法偵辦。</w:t>
      </w:r>
      <w:bookmarkStart w:id="6886" w:name="_Toc15734978"/>
      <w:bookmarkStart w:id="6887" w:name="_Toc16005911"/>
      <w:bookmarkStart w:id="6888" w:name="_Toc16009160"/>
      <w:bookmarkStart w:id="6889" w:name="_Toc16070945"/>
      <w:bookmarkStart w:id="6890" w:name="_Toc16071179"/>
    </w:p>
    <w:p w:rsidR="00C25CC0" w:rsidRPr="00B9609C" w:rsidRDefault="00C25CC0" w:rsidP="00C25CC0">
      <w:pPr>
        <w:pStyle w:val="5"/>
        <w:rPr>
          <w:rFonts w:ascii="Times New Roman" w:hAnsi="Times New Roman"/>
          <w:color w:val="000000" w:themeColor="text1"/>
          <w:sz w:val="28"/>
          <w:szCs w:val="28"/>
        </w:rPr>
      </w:pPr>
      <w:r w:rsidRPr="00B9609C">
        <w:rPr>
          <w:rFonts w:hint="eastAsia"/>
          <w:color w:val="000000" w:themeColor="text1"/>
          <w:szCs w:val="32"/>
        </w:rPr>
        <w:t>北監</w:t>
      </w:r>
      <w:r w:rsidRPr="00B9609C">
        <w:rPr>
          <w:rFonts w:hint="eastAsia"/>
          <w:color w:val="000000" w:themeColor="text1"/>
        </w:rPr>
        <w:t>對於該精神病犯出現違背紀律行為，是否提供適切的診斷、醫療與支持？</w:t>
      </w:r>
    </w:p>
    <w:p w:rsidR="00C25CC0" w:rsidRPr="00B9609C" w:rsidRDefault="00C25CC0" w:rsidP="00C25CC0">
      <w:pPr>
        <w:pStyle w:val="6"/>
        <w:rPr>
          <w:color w:val="000000" w:themeColor="text1"/>
        </w:rPr>
      </w:pPr>
      <w:r w:rsidRPr="00B9609C">
        <w:rPr>
          <w:color w:val="000000" w:themeColor="text1"/>
        </w:rPr>
        <w:t>查矯正機關接受刑之執行或接受保安處分、管訓處分之執行且其應執行期間逾</w:t>
      </w:r>
      <w:r w:rsidRPr="00B9609C">
        <w:rPr>
          <w:rFonts w:hint="eastAsia"/>
          <w:color w:val="000000" w:themeColor="text1"/>
        </w:rPr>
        <w:t>2</w:t>
      </w:r>
      <w:r w:rsidRPr="00B9609C">
        <w:rPr>
          <w:color w:val="000000" w:themeColor="text1"/>
        </w:rPr>
        <w:t>個月之收容人，自102年1月1日起正式納</w:t>
      </w:r>
      <w:r w:rsidRPr="00B9609C">
        <w:rPr>
          <w:color w:val="000000" w:themeColor="text1"/>
        </w:rPr>
        <w:lastRenderedPageBreak/>
        <w:t>入健保照護體系，北監醫療係由衛生福利部中央健康保險署遴選國軍桃園總醫院入監開設門診提供診療，除一般內、外科之外，亦設有精神科專科門診（每週3診次）。</w:t>
      </w:r>
    </w:p>
    <w:p w:rsidR="00C25CC0" w:rsidRPr="00B9609C" w:rsidRDefault="00C25CC0" w:rsidP="00C25CC0">
      <w:pPr>
        <w:pStyle w:val="6"/>
        <w:rPr>
          <w:color w:val="000000" w:themeColor="text1"/>
        </w:rPr>
      </w:pPr>
      <w:r w:rsidRPr="00B9609C">
        <w:rPr>
          <w:color w:val="000000" w:themeColor="text1"/>
        </w:rPr>
        <w:t>該員新收入監時主述罹有精神病，北監即安排其至監內精神專科門診就醫，在監期間經精神專科醫師診斷為「未明示之精神病、非物質或生理狀況所致之精神病、妄想型思覺失調症」等，北監均依醫囑安排李員定期於精神科門診複診追蹤治療，以維病況穩定，執行期間（104年12月11日至108年1月31日止計3年1月）李員於精神科專科就診計達55次。</w:t>
      </w:r>
    </w:p>
    <w:p w:rsidR="00C25CC0" w:rsidRPr="00B9609C" w:rsidRDefault="00C25CC0" w:rsidP="00C25CC0">
      <w:pPr>
        <w:pStyle w:val="6"/>
        <w:rPr>
          <w:color w:val="000000" w:themeColor="text1"/>
        </w:rPr>
      </w:pPr>
      <w:r w:rsidRPr="00B9609C">
        <w:rPr>
          <w:color w:val="000000" w:themeColor="text1"/>
        </w:rPr>
        <w:t>北監審酌其罹有精神疾病，違規後持續安排精神科就診，並依醫囑督促其按時服藥，病況得以穩定控制，經歷次精神專科醫師門診評估，亦無李員精神疾病喪失行為判斷或衝動控制能力之相關囑言。</w:t>
      </w:r>
    </w:p>
    <w:p w:rsidR="00C25CC0" w:rsidRPr="00B9609C" w:rsidRDefault="00C25CC0" w:rsidP="00C25CC0">
      <w:pPr>
        <w:pStyle w:val="5"/>
        <w:rPr>
          <w:color w:val="000000" w:themeColor="text1"/>
        </w:rPr>
      </w:pPr>
      <w:r w:rsidRPr="00B9609C">
        <w:rPr>
          <w:rFonts w:hint="eastAsia"/>
          <w:color w:val="000000" w:themeColor="text1"/>
          <w:szCs w:val="32"/>
        </w:rPr>
        <w:t>北監</w:t>
      </w:r>
      <w:r w:rsidRPr="00B9609C">
        <w:rPr>
          <w:rFonts w:hint="eastAsia"/>
          <w:color w:val="000000" w:themeColor="text1"/>
        </w:rPr>
        <w:t>歷次對於該精神病犯處以一般違紀之懲處情形。</w:t>
      </w:r>
    </w:p>
    <w:p w:rsidR="00C25CC0" w:rsidRPr="00B9609C" w:rsidRDefault="00C25CC0" w:rsidP="00B24CF4">
      <w:pPr>
        <w:pStyle w:val="6"/>
        <w:numPr>
          <w:ilvl w:val="5"/>
          <w:numId w:val="74"/>
        </w:numPr>
        <w:ind w:left="2382" w:hanging="851"/>
        <w:rPr>
          <w:color w:val="000000" w:themeColor="text1"/>
        </w:rPr>
      </w:pPr>
      <w:r w:rsidRPr="00B9609C">
        <w:rPr>
          <w:color w:val="000000" w:themeColor="text1"/>
        </w:rPr>
        <w:t>按監獄行刑法施行細則第18條、監獄行刑法第76條及第78條規定，為維護監獄安全及秩序，受刑人違背紀律時，得施以懲罰。告知懲罰後，應予本人解辯之機會，認為有理由者，得免其執行或緩予執行，無理由者，立即執行之。但有疾病或其他特別事由時，得停止執行。據此，受刑人在監執行期間違背紀律，監獄固得依法施以懲罰，惟具體個案是否符合得予懲罰之</w:t>
      </w:r>
      <w:r w:rsidRPr="00B9609C">
        <w:rPr>
          <w:color w:val="000000" w:themeColor="text1"/>
        </w:rPr>
        <w:lastRenderedPageBreak/>
        <w:t>要件及施以懲罰之種類，須由管教人員依據個案違背紀律行為之實際情形及情節輕重，兼衡酌其原因、動機、身心狀況及違規後之態度等情，由監獄綜合評估後妥適處理之。</w:t>
      </w:r>
    </w:p>
    <w:p w:rsidR="00C25CC0" w:rsidRPr="00B9609C" w:rsidRDefault="00C25CC0" w:rsidP="00B24CF4">
      <w:pPr>
        <w:pStyle w:val="6"/>
        <w:numPr>
          <w:ilvl w:val="5"/>
          <w:numId w:val="74"/>
        </w:numPr>
        <w:ind w:left="2382" w:hanging="851"/>
        <w:rPr>
          <w:color w:val="000000" w:themeColor="text1"/>
        </w:rPr>
      </w:pPr>
      <w:r w:rsidRPr="00B9609C">
        <w:rPr>
          <w:color w:val="000000" w:themeColor="text1"/>
        </w:rPr>
        <w:t>查李員自104年12月11日移入北監執行迄今，因攻擊他人（含其他收容人及戒護人員）或與其他收容人互毆、口角衝突；喧嘩吼叫干擾房舍秩序或拍踢房門等違背紀律行為，經北監施以懲罰者計有23次，其中衡酌李員之精神狀況或違規後之態度，從輕辦理者共有13次。復查閱關於李員之書面紀錄，除上開施以懲罰者外，李員執行期間情緒不穩，喧嘩吼叫、踹踢房門、與其他收容人口角爭執、攻擊或挑釁管教人員等違背紀律行為，經衡酌而未施以懲罰者計有13件，北監管教人員係改採加強輔導、調整舍房、加掛精神科門診、收容於鎮靜室或施用戒具等方式處理之。綜上，對於李員的違紀行為，北監非均以懲罰，亦有改採醫療照護、加強輔導、調整舍房、施用戒具或收容於鎮靜室等管教措施，合先敘明。</w:t>
      </w:r>
    </w:p>
    <w:p w:rsidR="00C25CC0" w:rsidRPr="00B9609C" w:rsidRDefault="00C25CC0" w:rsidP="00C25CC0">
      <w:pPr>
        <w:pStyle w:val="5"/>
        <w:rPr>
          <w:color w:val="000000" w:themeColor="text1"/>
        </w:rPr>
      </w:pPr>
      <w:r w:rsidRPr="00B9609C">
        <w:rPr>
          <w:rFonts w:hint="eastAsia"/>
          <w:color w:val="000000" w:themeColor="text1"/>
          <w:szCs w:val="32"/>
        </w:rPr>
        <w:t>北監</w:t>
      </w:r>
      <w:r w:rsidRPr="00B9609C">
        <w:rPr>
          <w:rFonts w:hint="eastAsia"/>
          <w:color w:val="000000" w:themeColor="text1"/>
        </w:rPr>
        <w:t>對於該精神病犯出現違背紀律行為，逕以一般違紀的懲罰方式所憑之依據為何？其適法性、妥適性及合理性為何？」</w:t>
      </w:r>
    </w:p>
    <w:p w:rsidR="00C25CC0" w:rsidRPr="00B9609C" w:rsidRDefault="00C25CC0" w:rsidP="00B24CF4">
      <w:pPr>
        <w:pStyle w:val="6"/>
        <w:numPr>
          <w:ilvl w:val="5"/>
          <w:numId w:val="75"/>
        </w:numPr>
        <w:ind w:left="2382" w:hanging="851"/>
        <w:rPr>
          <w:color w:val="000000" w:themeColor="text1"/>
        </w:rPr>
      </w:pPr>
      <w:r w:rsidRPr="00B9609C">
        <w:rPr>
          <w:rFonts w:hint="eastAsia"/>
          <w:color w:val="000000" w:themeColor="text1"/>
        </w:rPr>
        <w:t>北監</w:t>
      </w:r>
      <w:r w:rsidRPr="00B9609C">
        <w:rPr>
          <w:color w:val="000000" w:themeColor="text1"/>
        </w:rPr>
        <w:t>對於李員違紀之行為，視個案情形予以一般懲罰、酌減懲罰或不予懲罰改以其他適當處置，例如改採醫療照護、加強輔導、調整舍房、施用戒具或收容於鎮靜室</w:t>
      </w:r>
      <w:r w:rsidRPr="00B9609C">
        <w:rPr>
          <w:color w:val="000000" w:themeColor="text1"/>
        </w:rPr>
        <w:lastRenderedPageBreak/>
        <w:t>等措施，非逕予一般違紀行為之懲罰，已如前述。</w:t>
      </w:r>
    </w:p>
    <w:p w:rsidR="00C25CC0" w:rsidRPr="00B9609C" w:rsidRDefault="00C25CC0" w:rsidP="00B24CF4">
      <w:pPr>
        <w:pStyle w:val="6"/>
        <w:numPr>
          <w:ilvl w:val="5"/>
          <w:numId w:val="74"/>
        </w:numPr>
        <w:ind w:left="2382" w:hanging="851"/>
        <w:rPr>
          <w:color w:val="000000" w:themeColor="text1"/>
        </w:rPr>
      </w:pPr>
      <w:r w:rsidRPr="00B9609C">
        <w:rPr>
          <w:color w:val="000000" w:themeColor="text1"/>
        </w:rPr>
        <w:t>矯正機關係國家刑事刑罰權之執行機關，所為處分及公權力之行使，是維護監獄安全與紀律維持之必要手段。無論是否罹患精神疾病，受刑人如有違反監獄行刑法施行細則第18條之規定，矯正機關應按監獄行刑法第76條、第78條、監獄受刑人違規情節及懲罰參考標準表等規定，並依據個案違背紀律行為之實際情形及情節輕重，兼衡酌其原因、動機、身心狀況及違規後之態度等情，綜合評估後妥適處理，以彰顯機關整體紀律之重要性，達到秩序管理之目的。</w:t>
      </w:r>
    </w:p>
    <w:p w:rsidR="00C25CC0" w:rsidRPr="00B9609C" w:rsidRDefault="00C25CC0" w:rsidP="00C25CC0">
      <w:pPr>
        <w:pStyle w:val="6"/>
        <w:rPr>
          <w:rFonts w:hAnsi="Times New Roman"/>
          <w:color w:val="000000" w:themeColor="text1"/>
          <w:szCs w:val="28"/>
        </w:rPr>
      </w:pPr>
      <w:r w:rsidRPr="00B9609C">
        <w:rPr>
          <w:color w:val="000000" w:themeColor="text1"/>
        </w:rPr>
        <w:t>查李員違背紀律之行為，北監按監獄行刑法第76條、第78條及監獄受刑人違規情節及懲罰參考表等規定，綜合評估李員違紀情節、原因、動機、身心狀況等，予以一般懲罰、酌減懲罰或不予懲罰改以其他適當處置。由於罹精神疾病收容人之病情具有浮動性，矯正署業囑北監，李員如有違紀或失序行為時，應視個案行為之客觀事實、情節輕重、相關醫囑等，依監獄行刑法相關規定綜合評估審酌，並審慎處理，俾期周妥。</w:t>
      </w:r>
    </w:p>
    <w:p w:rsidR="00C25CC0" w:rsidRPr="00B9609C" w:rsidRDefault="00C25CC0" w:rsidP="00C25CC0">
      <w:pPr>
        <w:pStyle w:val="5"/>
        <w:rPr>
          <w:color w:val="000000" w:themeColor="text1"/>
          <w:sz w:val="24"/>
          <w:szCs w:val="24"/>
        </w:rPr>
      </w:pPr>
      <w:r w:rsidRPr="00B9609C">
        <w:rPr>
          <w:rFonts w:hint="eastAsia"/>
          <w:color w:val="000000" w:themeColor="text1"/>
        </w:rPr>
        <w:t>北監對於該精神病犯出現違背紀律行為懲罰所憑之依據是否符合法律位階及法律保留原則？</w:t>
      </w:r>
      <w:r w:rsidRPr="00B9609C">
        <w:rPr>
          <w:rFonts w:hint="eastAsia"/>
          <w:color w:val="000000" w:themeColor="text1"/>
        </w:rPr>
        <w:br/>
        <w:t>侵害人民自由權利之行政權，僅於法律有授權之情形，始得為之，以避免違反法律保留原則。</w:t>
      </w:r>
      <w:r w:rsidRPr="00B9609C">
        <w:rPr>
          <w:rFonts w:hint="eastAsia"/>
          <w:color w:val="000000" w:themeColor="text1"/>
        </w:rPr>
        <w:lastRenderedPageBreak/>
        <w:t>監獄行刑法第76條及第78條規定，受刑人違背紀律時，監獄得施以訓誡、停止接見、強制勞動、停止購買物品、減少勞作金、停止戶外活動等懲罰，告知懲罰後，應予本人以解辯之機會，認為有理由者，得免其執行或緩予執行，無理由者，立即執行之。但有疾病或其他特別事由時，得停止執行。北監就李員違紀行為之懲罰處分，係依據監獄行刑法第76條及第78條規定，尚符合法律保留原則。</w:t>
      </w:r>
      <w:bookmarkEnd w:id="6886"/>
      <w:bookmarkEnd w:id="6887"/>
      <w:bookmarkEnd w:id="6888"/>
      <w:bookmarkEnd w:id="6889"/>
      <w:bookmarkEnd w:id="6890"/>
    </w:p>
    <w:p w:rsidR="00C25CC0" w:rsidRPr="00B9609C" w:rsidRDefault="00C25CC0" w:rsidP="00C25CC0">
      <w:pPr>
        <w:pStyle w:val="4"/>
        <w:rPr>
          <w:color w:val="000000" w:themeColor="text1"/>
        </w:rPr>
      </w:pPr>
      <w:bookmarkStart w:id="6891" w:name="_Toc15734980"/>
      <w:bookmarkStart w:id="6892" w:name="_Toc16005913"/>
      <w:bookmarkStart w:id="6893" w:name="_Toc16071181"/>
      <w:bookmarkStart w:id="6894" w:name="_Toc18854592"/>
      <w:bookmarkStart w:id="6895" w:name="_Toc18856289"/>
      <w:bookmarkStart w:id="6896" w:name="_Toc18943080"/>
      <w:r w:rsidRPr="00B9609C">
        <w:rPr>
          <w:color w:val="000000" w:themeColor="text1"/>
        </w:rPr>
        <w:t>本院108年3月11日履勘</w:t>
      </w:r>
      <w:r w:rsidR="00A401CB">
        <w:rPr>
          <w:rFonts w:hint="eastAsia"/>
          <w:color w:val="000000" w:themeColor="text1"/>
        </w:rPr>
        <w:t>臺北監</w:t>
      </w:r>
      <w:r w:rsidRPr="00B9609C">
        <w:rPr>
          <w:color w:val="000000" w:themeColor="text1"/>
        </w:rPr>
        <w:t>獄時，曾</w:t>
      </w:r>
      <w:r w:rsidRPr="00B9609C">
        <w:rPr>
          <w:rFonts w:hint="eastAsia"/>
          <w:color w:val="000000" w:themeColor="text1"/>
        </w:rPr>
        <w:t>訪談</w:t>
      </w:r>
      <w:r w:rsidRPr="00B9609C">
        <w:rPr>
          <w:color w:val="000000" w:themeColor="text1"/>
        </w:rPr>
        <w:t>收容人</w:t>
      </w:r>
      <w:r w:rsidR="009624FF">
        <w:rPr>
          <w:color w:val="000000" w:themeColor="text1"/>
        </w:rPr>
        <w:t>李</w:t>
      </w:r>
      <w:r w:rsidR="00A401CB">
        <w:rPr>
          <w:rFonts w:hint="eastAsia"/>
          <w:color w:val="000000" w:themeColor="text1"/>
        </w:rPr>
        <w:t>○○</w:t>
      </w:r>
      <w:r w:rsidRPr="00B9609C">
        <w:rPr>
          <w:color w:val="000000" w:themeColor="text1"/>
        </w:rPr>
        <w:t>，就刑期、案由、在監時間、是否取得身心障礙</w:t>
      </w:r>
      <w:r w:rsidR="002D5EF2" w:rsidRPr="00B9609C">
        <w:rPr>
          <w:rFonts w:hint="eastAsia"/>
          <w:color w:val="000000" w:themeColor="text1"/>
        </w:rPr>
        <w:t>證明</w:t>
      </w:r>
      <w:r w:rsidRPr="00B9609C">
        <w:rPr>
          <w:color w:val="000000" w:themeColor="text1"/>
        </w:rPr>
        <w:t>、就醫及用藥情形、家庭支持、在監違規及適應情形等問題</w:t>
      </w:r>
      <w:r w:rsidRPr="00B9609C">
        <w:rPr>
          <w:rFonts w:hint="eastAsia"/>
          <w:color w:val="000000" w:themeColor="text1"/>
        </w:rPr>
        <w:t>進行談話</w:t>
      </w:r>
      <w:r w:rsidRPr="00B9609C">
        <w:rPr>
          <w:color w:val="000000" w:themeColor="text1"/>
        </w:rPr>
        <w:t>。</w:t>
      </w:r>
      <w:r w:rsidRPr="00B9609C">
        <w:rPr>
          <w:rFonts w:hint="eastAsia"/>
          <w:color w:val="000000" w:themeColor="text1"/>
        </w:rPr>
        <w:t>得知收容人</w:t>
      </w:r>
      <w:r w:rsidR="009624FF">
        <w:rPr>
          <w:color w:val="000000" w:themeColor="text1"/>
        </w:rPr>
        <w:t>李</w:t>
      </w:r>
      <w:r w:rsidR="00A401CB">
        <w:rPr>
          <w:rFonts w:hint="eastAsia"/>
          <w:color w:val="000000" w:themeColor="text1"/>
        </w:rPr>
        <w:t>○○</w:t>
      </w:r>
      <w:r w:rsidRPr="00B9609C">
        <w:rPr>
          <w:color w:val="000000" w:themeColor="text1"/>
        </w:rPr>
        <w:t>無身心障礙</w:t>
      </w:r>
      <w:r w:rsidR="002D5EF2" w:rsidRPr="00B9609C">
        <w:rPr>
          <w:rFonts w:hint="eastAsia"/>
          <w:color w:val="000000" w:themeColor="text1"/>
        </w:rPr>
        <w:t>證明</w:t>
      </w:r>
      <w:r w:rsidRPr="00B9609C">
        <w:rPr>
          <w:color w:val="000000" w:themeColor="text1"/>
        </w:rPr>
        <w:t>，未入監前即有服用身心障礙藥物，入監後持續治療服藥（思覺失調症），發作時全身發抖，與人講話易衝突；吃藥後邏輯不好，跳躍性思考，容</w:t>
      </w:r>
      <w:r w:rsidRPr="00B9609C">
        <w:rPr>
          <w:rFonts w:hint="eastAsia"/>
          <w:color w:val="000000" w:themeColor="text1"/>
        </w:rPr>
        <w:t>易</w:t>
      </w:r>
      <w:r w:rsidRPr="00B9609C">
        <w:rPr>
          <w:color w:val="000000" w:themeColor="text1"/>
        </w:rPr>
        <w:t>產生</w:t>
      </w:r>
      <w:r w:rsidRPr="00B9609C">
        <w:rPr>
          <w:rFonts w:hint="eastAsia"/>
          <w:color w:val="000000" w:themeColor="text1"/>
        </w:rPr>
        <w:t>「</w:t>
      </w:r>
      <w:r w:rsidRPr="00B9609C">
        <w:rPr>
          <w:color w:val="000000" w:themeColor="text1"/>
        </w:rPr>
        <w:t>大家</w:t>
      </w:r>
      <w:r w:rsidRPr="00B9609C">
        <w:rPr>
          <w:rFonts w:hint="eastAsia"/>
          <w:color w:val="000000" w:themeColor="text1"/>
        </w:rPr>
        <w:t>都在</w:t>
      </w:r>
      <w:r w:rsidRPr="00B9609C">
        <w:rPr>
          <w:color w:val="000000" w:themeColor="text1"/>
        </w:rPr>
        <w:t>注目我，感覺大家要攻擊我</w:t>
      </w:r>
      <w:r w:rsidRPr="00B9609C">
        <w:rPr>
          <w:rFonts w:hint="eastAsia"/>
          <w:color w:val="000000" w:themeColor="text1"/>
        </w:rPr>
        <w:t>」之幻覺</w:t>
      </w:r>
      <w:r w:rsidRPr="00B9609C">
        <w:rPr>
          <w:color w:val="000000" w:themeColor="text1"/>
        </w:rPr>
        <w:t>，似有被迫害妄想症；上</w:t>
      </w:r>
      <w:r w:rsidRPr="00B9609C">
        <w:rPr>
          <w:rFonts w:hint="eastAsia"/>
          <w:color w:val="000000" w:themeColor="text1"/>
        </w:rPr>
        <w:t>週</w:t>
      </w:r>
      <w:r w:rsidRPr="00B9609C">
        <w:rPr>
          <w:color w:val="000000" w:themeColor="text1"/>
        </w:rPr>
        <w:t>曾發作，曾罵同房0594</w:t>
      </w:r>
      <w:r w:rsidRPr="00B9609C">
        <w:rPr>
          <w:rFonts w:hint="eastAsia"/>
          <w:color w:val="000000" w:themeColor="text1"/>
        </w:rPr>
        <w:t>號</w:t>
      </w:r>
      <w:r w:rsidRPr="00B9609C">
        <w:rPr>
          <w:color w:val="000000" w:themeColor="text1"/>
        </w:rPr>
        <w:t>同學，被送違規考核房，以前也有送違規考核房，違規18次。</w:t>
      </w:r>
      <w:bookmarkEnd w:id="6891"/>
      <w:bookmarkEnd w:id="6892"/>
      <w:bookmarkEnd w:id="6893"/>
      <w:bookmarkEnd w:id="6894"/>
      <w:bookmarkEnd w:id="6895"/>
      <w:bookmarkEnd w:id="6896"/>
    </w:p>
    <w:p w:rsidR="00C25CC0" w:rsidRPr="00B9609C" w:rsidRDefault="00C25CC0" w:rsidP="00C25CC0">
      <w:pPr>
        <w:pStyle w:val="4"/>
        <w:rPr>
          <w:rFonts w:ascii="Times New Roman" w:hAnsi="Times New Roman"/>
          <w:color w:val="000000" w:themeColor="text1"/>
        </w:rPr>
      </w:pPr>
      <w:bookmarkStart w:id="6897" w:name="_Toc15734981"/>
      <w:bookmarkStart w:id="6898" w:name="_Toc16005914"/>
      <w:bookmarkStart w:id="6899" w:name="_Toc16071182"/>
      <w:bookmarkStart w:id="6900" w:name="_Toc18854593"/>
      <w:bookmarkStart w:id="6901" w:name="_Toc18856290"/>
      <w:bookmarkStart w:id="6902" w:name="_Toc18943081"/>
      <w:r w:rsidRPr="00B9609C">
        <w:rPr>
          <w:rFonts w:ascii="Times New Roman" w:hAnsi="Times New Roman" w:hint="eastAsia"/>
          <w:color w:val="000000" w:themeColor="text1"/>
        </w:rPr>
        <w:t>本院以通案性觀點對此議題</w:t>
      </w:r>
      <w:r w:rsidRPr="00B9609C">
        <w:rPr>
          <w:rFonts w:ascii="Times New Roman" w:hAnsi="Times New Roman"/>
          <w:color w:val="000000" w:themeColor="text1"/>
        </w:rPr>
        <w:t>履勘座談重點摘要：</w:t>
      </w:r>
      <w:bookmarkEnd w:id="6897"/>
      <w:bookmarkEnd w:id="6898"/>
      <w:bookmarkEnd w:id="6899"/>
      <w:bookmarkEnd w:id="6900"/>
      <w:bookmarkEnd w:id="6901"/>
      <w:bookmarkEnd w:id="6902"/>
    </w:p>
    <w:p w:rsidR="00C25CC0" w:rsidRPr="00B9609C" w:rsidRDefault="00C25CC0" w:rsidP="00B24CF4">
      <w:pPr>
        <w:pStyle w:val="5"/>
        <w:numPr>
          <w:ilvl w:val="0"/>
          <w:numId w:val="76"/>
        </w:numPr>
        <w:rPr>
          <w:color w:val="000000" w:themeColor="text1"/>
        </w:rPr>
      </w:pPr>
      <w:r w:rsidRPr="00B9609C">
        <w:rPr>
          <w:color w:val="000000" w:themeColor="text1"/>
        </w:rPr>
        <w:t>監所對於認知障礙、精神障礙等收容人在違反監規的處罰方面，洵應與其他人不同，允應有特別的處理方式（108年1月21日臺南監獄）。</w:t>
      </w:r>
      <w:r w:rsidRPr="00B9609C">
        <w:rPr>
          <w:noProof/>
          <w:color w:val="000000" w:themeColor="text1"/>
        </w:rPr>
        <w:lastRenderedPageBreak/>
        <w:drawing>
          <wp:inline distT="0" distB="0" distL="0" distR="0" wp14:anchorId="30FC0793" wp14:editId="4FBB5F6E">
            <wp:extent cx="4320540" cy="2887980"/>
            <wp:effectExtent l="0" t="0" r="3810" b="762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20540" cy="2887980"/>
                    </a:xfrm>
                    <a:prstGeom prst="rect">
                      <a:avLst/>
                    </a:prstGeom>
                    <a:noFill/>
                    <a:ln>
                      <a:noFill/>
                    </a:ln>
                  </pic:spPr>
                </pic:pic>
              </a:graphicData>
            </a:graphic>
          </wp:inline>
        </w:drawing>
      </w:r>
    </w:p>
    <w:p w:rsidR="00C25CC0" w:rsidRPr="00B9609C" w:rsidRDefault="00C25CC0" w:rsidP="00C25CC0">
      <w:pPr>
        <w:pStyle w:val="4"/>
        <w:numPr>
          <w:ilvl w:val="0"/>
          <w:numId w:val="0"/>
        </w:numPr>
        <w:ind w:left="2341" w:hanging="640"/>
        <w:rPr>
          <w:rFonts w:ascii="Times New Roman" w:hAnsi="Times New Roman"/>
          <w:color w:val="000000" w:themeColor="text1"/>
          <w:sz w:val="24"/>
          <w:szCs w:val="28"/>
        </w:rPr>
      </w:pPr>
      <w:r w:rsidRPr="00B9609C">
        <w:rPr>
          <w:rFonts w:ascii="Times New Roman" w:hAnsi="Times New Roman"/>
          <w:color w:val="000000" w:themeColor="text1"/>
          <w:sz w:val="24"/>
          <w:szCs w:val="28"/>
        </w:rPr>
        <w:t>圖</w:t>
      </w:r>
      <w:r w:rsidR="000D6145" w:rsidRPr="00B9609C">
        <w:rPr>
          <w:rFonts w:ascii="Times New Roman" w:hAnsi="Times New Roman" w:hint="eastAsia"/>
          <w:color w:val="000000" w:themeColor="text1"/>
          <w:sz w:val="24"/>
          <w:szCs w:val="28"/>
        </w:rPr>
        <w:t>34</w:t>
      </w:r>
      <w:r w:rsidRPr="00B9609C">
        <w:rPr>
          <w:rFonts w:ascii="Times New Roman" w:hAnsi="Times New Roman"/>
          <w:color w:val="000000" w:themeColor="text1"/>
          <w:sz w:val="24"/>
          <w:szCs w:val="28"/>
        </w:rPr>
        <w:t xml:space="preserve"> </w:t>
      </w:r>
      <w:r w:rsidRPr="00B9609C">
        <w:rPr>
          <w:rFonts w:ascii="Times New Roman" w:hAnsi="Times New Roman" w:hint="eastAsia"/>
          <w:color w:val="000000" w:themeColor="text1"/>
          <w:sz w:val="24"/>
          <w:szCs w:val="28"/>
        </w:rPr>
        <w:t xml:space="preserve"> </w:t>
      </w:r>
      <w:r w:rsidRPr="00B9609C">
        <w:rPr>
          <w:rFonts w:ascii="Times New Roman" w:hAnsi="Times New Roman"/>
          <w:color w:val="000000" w:themeColor="text1"/>
          <w:sz w:val="24"/>
          <w:szCs w:val="28"/>
        </w:rPr>
        <w:t>調查委員履勘臺南監獄訪談心智障礙收容人，關懷其在監處遇情形</w:t>
      </w:r>
    </w:p>
    <w:p w:rsidR="00C25CC0" w:rsidRPr="00B9609C" w:rsidRDefault="00C25CC0" w:rsidP="00C25CC0">
      <w:pPr>
        <w:pStyle w:val="4"/>
        <w:numPr>
          <w:ilvl w:val="0"/>
          <w:numId w:val="0"/>
        </w:numPr>
        <w:ind w:left="2501" w:hanging="800"/>
        <w:rPr>
          <w:rFonts w:ascii="Times New Roman" w:hAnsi="Times New Roman"/>
          <w:color w:val="000000" w:themeColor="text1"/>
          <w:sz w:val="24"/>
          <w:szCs w:val="28"/>
        </w:rPr>
      </w:pPr>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1</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21</w:t>
      </w:r>
      <w:r w:rsidRPr="00B9609C">
        <w:rPr>
          <w:rFonts w:ascii="Times New Roman" w:hAnsi="Times New Roman" w:hint="eastAsia"/>
          <w:color w:val="000000" w:themeColor="text1"/>
          <w:sz w:val="24"/>
          <w:szCs w:val="28"/>
        </w:rPr>
        <w:t>日履勘臺南監獄攝</w:t>
      </w:r>
      <w:r w:rsidRPr="00B9609C">
        <w:rPr>
          <w:rFonts w:ascii="Times New Roman" w:hAnsi="Times New Roman" w:hint="eastAsia"/>
          <w:color w:val="000000" w:themeColor="text1"/>
          <w:sz w:val="24"/>
          <w:szCs w:val="24"/>
        </w:rPr>
        <w:t>。</w:t>
      </w:r>
    </w:p>
    <w:p w:rsidR="00C25CC0" w:rsidRPr="00B9609C" w:rsidRDefault="00C25CC0" w:rsidP="00C25CC0">
      <w:pPr>
        <w:pStyle w:val="4"/>
        <w:numPr>
          <w:ilvl w:val="0"/>
          <w:numId w:val="0"/>
        </w:numPr>
        <w:ind w:left="2501" w:hanging="800"/>
        <w:rPr>
          <w:rFonts w:ascii="Times New Roman" w:hAnsi="Times New Roman"/>
          <w:color w:val="000000" w:themeColor="text1"/>
        </w:rPr>
      </w:pPr>
    </w:p>
    <w:p w:rsidR="00C25CC0" w:rsidRPr="00B9609C" w:rsidRDefault="00C25CC0" w:rsidP="00C25CC0">
      <w:pPr>
        <w:pStyle w:val="5"/>
        <w:rPr>
          <w:rFonts w:ascii="Times New Roman" w:hAnsi="Times New Roman"/>
          <w:color w:val="000000" w:themeColor="text1"/>
        </w:rPr>
      </w:pPr>
      <w:r w:rsidRPr="00B9609C">
        <w:rPr>
          <w:color w:val="000000" w:themeColor="text1"/>
        </w:rPr>
        <w:t>精神或智能障礙收容人學習遵循各項監所規定有適應困難問題，有時容易違反監規，而直接或間接導致權益（如作業、配房）受影響。是以，對於此類收容人發生違紀行為時，則以關懷態度看待病人因病況變化、非故意之行為待之，以保護人身安全為優先，以醫療就醫為主，加以管教關懷介入為輔，而非僅以戒護違規論處。（108年2月22日臺中看守所）</w:t>
      </w:r>
    </w:p>
    <w:p w:rsidR="00C25CC0" w:rsidRPr="00B9609C" w:rsidRDefault="00C25CC0" w:rsidP="00C25CC0">
      <w:pPr>
        <w:pStyle w:val="5"/>
        <w:rPr>
          <w:color w:val="000000" w:themeColor="text1"/>
        </w:rPr>
      </w:pPr>
      <w:r w:rsidRPr="00B9609C">
        <w:rPr>
          <w:color w:val="000000" w:themeColor="text1"/>
        </w:rPr>
        <w:t>該監成立「心智礙障者關懷成長團體」之宗旨為促使心智、情緒障礙類型收容人穩定情緒，抒發自身之壓力與緊張，進而適應監禁生活，與他人和睦相處，為採開放式之支持性團體，以10</w:t>
      </w:r>
      <w:r w:rsidRPr="00B9609C">
        <w:rPr>
          <w:rFonts w:hint="eastAsia"/>
          <w:color w:val="000000" w:themeColor="text1"/>
        </w:rPr>
        <w:t>至</w:t>
      </w:r>
      <w:r w:rsidRPr="00B9609C">
        <w:rPr>
          <w:color w:val="000000" w:themeColor="text1"/>
        </w:rPr>
        <w:t>12人為限。由各教區教誨師提報有需要進入團體輔導之個案名單，依據個案情況輕重緩急排定先後順序，依序進入團體輔導。進入團體輔導一段時間後，再依心理師評估，</w:t>
      </w:r>
      <w:r w:rsidRPr="00B9609C">
        <w:rPr>
          <w:color w:val="000000" w:themeColor="text1"/>
        </w:rPr>
        <w:lastRenderedPageBreak/>
        <w:t>個案情況穩定無繼續進行團體輔導之必要或依個案個人意願退出。原團體輔導成員退出後空出名額依序遞補。該監未來將視需求，持續增加團體輔導，並依委員意見，考量收容人障礙類別予以分類實施團體輔導，俾利發揮輔導成效。」（108年4月12日雲林第二監獄）</w:t>
      </w:r>
    </w:p>
    <w:p w:rsidR="00C25CC0" w:rsidRPr="00B9609C" w:rsidRDefault="00C25CC0" w:rsidP="00C25CC0">
      <w:pPr>
        <w:pStyle w:val="5"/>
        <w:rPr>
          <w:color w:val="000000" w:themeColor="text1"/>
        </w:rPr>
      </w:pPr>
      <w:r w:rsidRPr="00B9609C">
        <w:rPr>
          <w:color w:val="000000" w:themeColor="text1"/>
        </w:rPr>
        <w:t>雲林第二監獄收容人7458沈</w:t>
      </w:r>
      <w:r w:rsidRPr="00B9609C">
        <w:rPr>
          <w:rFonts w:hint="eastAsia"/>
          <w:color w:val="000000" w:themeColor="text1"/>
        </w:rPr>
        <w:t>○○</w:t>
      </w:r>
      <w:r w:rsidRPr="00B9609C">
        <w:rPr>
          <w:color w:val="000000" w:themeColor="text1"/>
        </w:rPr>
        <w:t>係於108年1月17日因自述不願接受工場作息而拒絕作業，經該監辦理違規轉配置隔離舍舍房收容，並安排合適收容人與其同住，由教誨師定期輔導，及依其需求，安排監內看診或戒護外醫。該員目前適應情形漸有改善。另為加強身心障礙收容人違紀行為之審核，</w:t>
      </w:r>
      <w:r w:rsidRPr="00B9609C">
        <w:rPr>
          <w:b/>
          <w:color w:val="000000" w:themeColor="text1"/>
          <w:u w:val="single"/>
        </w:rPr>
        <w:t>該監自108年3月起，增加精神障礙收容人懲罰前經醫事人員評估之機制</w:t>
      </w:r>
      <w:r w:rsidRPr="00B9609C">
        <w:rPr>
          <w:color w:val="000000" w:themeColor="text1"/>
        </w:rPr>
        <w:t>，以決定是否辦理違規處分或減輕懲罰程度。（108年4月12日雲林第二監獄）</w:t>
      </w:r>
    </w:p>
    <w:p w:rsidR="00C25CC0" w:rsidRPr="00B9609C" w:rsidRDefault="00C25CC0" w:rsidP="00C25CC0">
      <w:pPr>
        <w:pStyle w:val="4"/>
        <w:numPr>
          <w:ilvl w:val="0"/>
          <w:numId w:val="0"/>
        </w:numPr>
        <w:ind w:left="1701"/>
        <w:jc w:val="center"/>
        <w:rPr>
          <w:rFonts w:ascii="Times New Roman" w:hAnsi="Times New Roman"/>
          <w:color w:val="000000" w:themeColor="text1"/>
        </w:rPr>
      </w:pPr>
      <w:r w:rsidRPr="00B9609C">
        <w:rPr>
          <w:rFonts w:ascii="Times New Roman" w:hAnsi="Times New Roman" w:hint="eastAsia"/>
          <w:color w:val="000000" w:themeColor="text1"/>
        </w:rPr>
        <w:br/>
      </w:r>
      <w:r w:rsidRPr="00B9609C">
        <w:rPr>
          <w:noProof/>
          <w:color w:val="000000" w:themeColor="text1"/>
        </w:rPr>
        <w:drawing>
          <wp:inline distT="0" distB="0" distL="0" distR="0" wp14:anchorId="6248CE4F" wp14:editId="1E1F9441">
            <wp:extent cx="4320000" cy="2871807"/>
            <wp:effectExtent l="0" t="0" r="4445" b="5080"/>
            <wp:docPr id="78" name="圖片 78" descr="D:\UL2P_DATA\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D:\UL2P_DATA\Desktop\2.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20000" cy="2871807"/>
                    </a:xfrm>
                    <a:prstGeom prst="rect">
                      <a:avLst/>
                    </a:prstGeom>
                    <a:noFill/>
                    <a:ln>
                      <a:noFill/>
                    </a:ln>
                  </pic:spPr>
                </pic:pic>
              </a:graphicData>
            </a:graphic>
          </wp:inline>
        </w:drawing>
      </w:r>
    </w:p>
    <w:p w:rsidR="00C25CC0" w:rsidRPr="00B9609C" w:rsidRDefault="00C25CC0" w:rsidP="00C25CC0">
      <w:pPr>
        <w:pStyle w:val="4"/>
        <w:numPr>
          <w:ilvl w:val="0"/>
          <w:numId w:val="0"/>
        </w:numPr>
        <w:ind w:left="2501" w:hanging="800"/>
        <w:rPr>
          <w:rFonts w:ascii="Times New Roman" w:hAnsi="Times New Roman"/>
          <w:color w:val="000000" w:themeColor="text1"/>
          <w:spacing w:val="-4"/>
          <w:sz w:val="24"/>
          <w:szCs w:val="28"/>
          <w:lang w:val="x-none"/>
        </w:rPr>
      </w:pPr>
      <w:r w:rsidRPr="00B9609C">
        <w:rPr>
          <w:rFonts w:ascii="Times New Roman" w:hAnsi="Times New Roman"/>
          <w:color w:val="000000" w:themeColor="text1"/>
          <w:spacing w:val="-4"/>
          <w:sz w:val="24"/>
          <w:szCs w:val="28"/>
        </w:rPr>
        <w:t>圖</w:t>
      </w:r>
      <w:r w:rsidRPr="00B9609C">
        <w:rPr>
          <w:rFonts w:ascii="Times New Roman" w:hAnsi="Times New Roman"/>
          <w:color w:val="000000" w:themeColor="text1"/>
          <w:spacing w:val="-4"/>
          <w:sz w:val="24"/>
          <w:szCs w:val="28"/>
        </w:rPr>
        <w:t>3</w:t>
      </w:r>
      <w:r w:rsidR="000D6145" w:rsidRPr="00B9609C">
        <w:rPr>
          <w:rFonts w:ascii="Times New Roman" w:hAnsi="Times New Roman" w:hint="eastAsia"/>
          <w:color w:val="000000" w:themeColor="text1"/>
          <w:spacing w:val="-4"/>
          <w:sz w:val="24"/>
          <w:szCs w:val="28"/>
        </w:rPr>
        <w:t>5</w:t>
      </w:r>
      <w:r w:rsidRPr="00B9609C">
        <w:rPr>
          <w:rFonts w:ascii="Times New Roman" w:hAnsi="Times New Roman"/>
          <w:color w:val="000000" w:themeColor="text1"/>
          <w:spacing w:val="-4"/>
          <w:sz w:val="24"/>
          <w:szCs w:val="28"/>
        </w:rPr>
        <w:t xml:space="preserve"> </w:t>
      </w:r>
      <w:r w:rsidRPr="00B9609C">
        <w:rPr>
          <w:rFonts w:ascii="Times New Roman" w:hAnsi="Times New Roman" w:hint="eastAsia"/>
          <w:color w:val="000000" w:themeColor="text1"/>
          <w:spacing w:val="-4"/>
          <w:sz w:val="24"/>
          <w:szCs w:val="28"/>
        </w:rPr>
        <w:t xml:space="preserve"> </w:t>
      </w:r>
      <w:r w:rsidRPr="00B9609C">
        <w:rPr>
          <w:rFonts w:ascii="Times New Roman" w:hAnsi="Times New Roman"/>
          <w:color w:val="000000" w:themeColor="text1"/>
          <w:spacing w:val="-4"/>
          <w:sz w:val="24"/>
          <w:szCs w:val="28"/>
        </w:rPr>
        <w:t>調查委員履勘雲林第二監獄訪談</w:t>
      </w:r>
      <w:r w:rsidRPr="00B9609C">
        <w:rPr>
          <w:rFonts w:ascii="Times New Roman" w:hAnsi="Times New Roman" w:hint="eastAsia"/>
          <w:color w:val="000000" w:themeColor="text1"/>
          <w:spacing w:val="-4"/>
          <w:sz w:val="24"/>
          <w:szCs w:val="28"/>
        </w:rPr>
        <w:t>身心</w:t>
      </w:r>
      <w:r w:rsidRPr="00B9609C">
        <w:rPr>
          <w:rFonts w:ascii="Times New Roman" w:hAnsi="Times New Roman"/>
          <w:color w:val="000000" w:themeColor="text1"/>
          <w:spacing w:val="-4"/>
          <w:sz w:val="24"/>
          <w:szCs w:val="28"/>
        </w:rPr>
        <w:t>障礙收容人</w:t>
      </w:r>
      <w:r w:rsidRPr="00B9609C">
        <w:rPr>
          <w:rFonts w:ascii="Times New Roman" w:hAnsi="Times New Roman" w:hint="eastAsia"/>
          <w:color w:val="000000" w:themeColor="text1"/>
          <w:spacing w:val="-4"/>
          <w:sz w:val="24"/>
          <w:szCs w:val="28"/>
        </w:rPr>
        <w:t>作業</w:t>
      </w:r>
      <w:r w:rsidRPr="00B9609C">
        <w:rPr>
          <w:rFonts w:ascii="Times New Roman" w:hAnsi="Times New Roman"/>
          <w:color w:val="000000" w:themeColor="text1"/>
          <w:spacing w:val="-4"/>
          <w:sz w:val="24"/>
          <w:szCs w:val="28"/>
          <w:lang w:val="x-none"/>
        </w:rPr>
        <w:t>情形</w:t>
      </w:r>
    </w:p>
    <w:p w:rsidR="00C25CC0" w:rsidRPr="00B9609C" w:rsidRDefault="00C25CC0" w:rsidP="00C25CC0">
      <w:pPr>
        <w:pStyle w:val="4"/>
        <w:numPr>
          <w:ilvl w:val="0"/>
          <w:numId w:val="0"/>
        </w:numPr>
        <w:ind w:left="2501" w:hanging="800"/>
        <w:rPr>
          <w:rFonts w:ascii="Times New Roman" w:hAnsi="Times New Roman"/>
          <w:color w:val="000000" w:themeColor="text1"/>
          <w:sz w:val="24"/>
          <w:szCs w:val="28"/>
        </w:rPr>
      </w:pPr>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4</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12</w:t>
      </w:r>
      <w:r w:rsidRPr="00B9609C">
        <w:rPr>
          <w:rFonts w:ascii="Times New Roman" w:hAnsi="Times New Roman" w:hint="eastAsia"/>
          <w:color w:val="000000" w:themeColor="text1"/>
          <w:sz w:val="24"/>
          <w:szCs w:val="28"/>
        </w:rPr>
        <w:t>日履勘雲林第二監獄攝</w:t>
      </w:r>
      <w:r w:rsidRPr="00B9609C">
        <w:rPr>
          <w:rFonts w:ascii="Times New Roman" w:hAnsi="Times New Roman" w:hint="eastAsia"/>
          <w:color w:val="000000" w:themeColor="text1"/>
          <w:sz w:val="24"/>
          <w:szCs w:val="24"/>
        </w:rPr>
        <w:t>。</w:t>
      </w:r>
    </w:p>
    <w:p w:rsidR="00C25CC0" w:rsidRPr="00B9609C" w:rsidRDefault="00C25CC0" w:rsidP="00C25CC0">
      <w:pPr>
        <w:pStyle w:val="4"/>
        <w:numPr>
          <w:ilvl w:val="0"/>
          <w:numId w:val="0"/>
        </w:numPr>
        <w:ind w:left="2501" w:hanging="800"/>
        <w:rPr>
          <w:rFonts w:ascii="Times New Roman" w:hAnsi="Times New Roman"/>
          <w:color w:val="000000" w:themeColor="text1"/>
        </w:rPr>
      </w:pPr>
    </w:p>
    <w:p w:rsidR="00C25CC0" w:rsidRPr="00B9609C" w:rsidRDefault="00C25CC0" w:rsidP="00C25CC0">
      <w:pPr>
        <w:pStyle w:val="5"/>
        <w:rPr>
          <w:color w:val="000000" w:themeColor="text1"/>
        </w:rPr>
      </w:pPr>
      <w:r w:rsidRPr="00B9609C">
        <w:rPr>
          <w:color w:val="000000" w:themeColor="text1"/>
        </w:rPr>
        <w:t>嘉義看守所簡報提到的「處遇小組」建議可以有所外人士參與，會有更多的想法與建議給監所參考。（108年4月12日嘉義看守所）</w:t>
      </w:r>
    </w:p>
    <w:p w:rsidR="00C25CC0" w:rsidRPr="00B9609C" w:rsidRDefault="00C25CC0" w:rsidP="00C25CC0">
      <w:pPr>
        <w:pStyle w:val="4"/>
        <w:numPr>
          <w:ilvl w:val="0"/>
          <w:numId w:val="0"/>
        </w:numPr>
        <w:ind w:left="1191"/>
        <w:rPr>
          <w:rFonts w:ascii="Times New Roman" w:hAnsi="Times New Roman"/>
          <w:color w:val="000000" w:themeColor="text1"/>
        </w:rPr>
      </w:pPr>
    </w:p>
    <w:p w:rsidR="00C25CC0" w:rsidRPr="00B9609C" w:rsidRDefault="00C25CC0" w:rsidP="00C25CC0">
      <w:pPr>
        <w:pStyle w:val="4"/>
        <w:numPr>
          <w:ilvl w:val="0"/>
          <w:numId w:val="0"/>
        </w:numPr>
        <w:ind w:left="1191"/>
        <w:jc w:val="center"/>
        <w:rPr>
          <w:rFonts w:ascii="Times New Roman" w:hAnsi="Times New Roman"/>
          <w:color w:val="000000" w:themeColor="text1"/>
        </w:rPr>
      </w:pPr>
      <w:r w:rsidRPr="00B9609C">
        <w:rPr>
          <w:rFonts w:ascii="Times New Roman" w:hAnsi="Times New Roman"/>
          <w:noProof/>
          <w:color w:val="000000" w:themeColor="text1"/>
        </w:rPr>
        <w:drawing>
          <wp:inline distT="0" distB="0" distL="0" distR="0" wp14:anchorId="3C873623" wp14:editId="2A34C338">
            <wp:extent cx="4320000" cy="2844000"/>
            <wp:effectExtent l="0" t="0" r="4445" b="0"/>
            <wp:docPr id="82" name="圖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46">
                      <a:extLst>
                        <a:ext uri="{28A0092B-C50C-407E-A947-70E740481C1C}">
                          <a14:useLocalDpi xmlns:a14="http://schemas.microsoft.com/office/drawing/2010/main" val="0"/>
                        </a:ext>
                      </a:extLst>
                    </a:blip>
                    <a:srcRect t="12852" b="3563"/>
                    <a:stretch/>
                  </pic:blipFill>
                  <pic:spPr bwMode="auto">
                    <a:xfrm>
                      <a:off x="0" y="0"/>
                      <a:ext cx="4320000" cy="2844000"/>
                    </a:xfrm>
                    <a:prstGeom prst="rect">
                      <a:avLst/>
                    </a:prstGeom>
                    <a:noFill/>
                    <a:ln>
                      <a:noFill/>
                    </a:ln>
                    <a:extLst>
                      <a:ext uri="{53640926-AAD7-44D8-BBD7-CCE9431645EC}">
                        <a14:shadowObscured xmlns:a14="http://schemas.microsoft.com/office/drawing/2010/main"/>
                      </a:ext>
                    </a:extLst>
                  </pic:spPr>
                </pic:pic>
              </a:graphicData>
            </a:graphic>
          </wp:inline>
        </w:drawing>
      </w:r>
    </w:p>
    <w:p w:rsidR="00C25CC0" w:rsidRPr="00B9609C" w:rsidRDefault="00C25CC0" w:rsidP="00C25CC0">
      <w:pPr>
        <w:pStyle w:val="4"/>
        <w:numPr>
          <w:ilvl w:val="0"/>
          <w:numId w:val="0"/>
        </w:numPr>
        <w:ind w:left="2501" w:hanging="800"/>
        <w:rPr>
          <w:rFonts w:ascii="Times New Roman" w:hAnsi="Times New Roman"/>
          <w:color w:val="000000" w:themeColor="text1"/>
          <w:sz w:val="24"/>
          <w:szCs w:val="28"/>
          <w:lang w:val="x-none"/>
        </w:rPr>
      </w:pPr>
      <w:r w:rsidRPr="00B9609C">
        <w:rPr>
          <w:rFonts w:ascii="Times New Roman" w:hAnsi="Times New Roman"/>
          <w:color w:val="000000" w:themeColor="text1"/>
          <w:sz w:val="24"/>
          <w:szCs w:val="28"/>
        </w:rPr>
        <w:t>圖</w:t>
      </w:r>
      <w:r w:rsidR="00C83982" w:rsidRPr="00B9609C">
        <w:rPr>
          <w:rFonts w:ascii="Times New Roman" w:hAnsi="Times New Roman" w:hint="eastAsia"/>
          <w:color w:val="000000" w:themeColor="text1"/>
          <w:sz w:val="24"/>
          <w:szCs w:val="28"/>
        </w:rPr>
        <w:t>36</w:t>
      </w:r>
      <w:r w:rsidRPr="00B9609C">
        <w:rPr>
          <w:rFonts w:ascii="Times New Roman" w:hAnsi="Times New Roman"/>
          <w:color w:val="000000" w:themeColor="text1"/>
          <w:sz w:val="24"/>
          <w:szCs w:val="28"/>
        </w:rPr>
        <w:t xml:space="preserve"> </w:t>
      </w:r>
      <w:r w:rsidRPr="00B9609C">
        <w:rPr>
          <w:rFonts w:ascii="Times New Roman" w:hAnsi="Times New Roman" w:hint="eastAsia"/>
          <w:color w:val="000000" w:themeColor="text1"/>
          <w:sz w:val="24"/>
          <w:szCs w:val="28"/>
        </w:rPr>
        <w:t xml:space="preserve"> </w:t>
      </w:r>
      <w:r w:rsidRPr="00B9609C">
        <w:rPr>
          <w:rFonts w:ascii="Times New Roman" w:hAnsi="Times New Roman"/>
          <w:color w:val="000000" w:themeColor="text1"/>
          <w:sz w:val="24"/>
          <w:szCs w:val="28"/>
        </w:rPr>
        <w:t>調查委員履勘</w:t>
      </w:r>
      <w:r w:rsidRPr="00B9609C">
        <w:rPr>
          <w:rFonts w:ascii="Times New Roman" w:hAnsi="Times New Roman" w:hint="eastAsia"/>
          <w:color w:val="000000" w:themeColor="text1"/>
          <w:sz w:val="24"/>
          <w:szCs w:val="28"/>
        </w:rPr>
        <w:t>嘉義看守所</w:t>
      </w:r>
      <w:r w:rsidRPr="00B9609C">
        <w:rPr>
          <w:rFonts w:ascii="Times New Roman" w:hAnsi="Times New Roman"/>
          <w:color w:val="000000" w:themeColor="text1"/>
          <w:sz w:val="24"/>
          <w:szCs w:val="28"/>
        </w:rPr>
        <w:t>訪談</w:t>
      </w:r>
      <w:r w:rsidRPr="00B9609C">
        <w:rPr>
          <w:rFonts w:ascii="Times New Roman" w:hAnsi="Times New Roman" w:hint="eastAsia"/>
          <w:color w:val="000000" w:themeColor="text1"/>
          <w:sz w:val="24"/>
          <w:szCs w:val="28"/>
        </w:rPr>
        <w:t>胡姓身心</w:t>
      </w:r>
      <w:r w:rsidRPr="00B9609C">
        <w:rPr>
          <w:rFonts w:ascii="Times New Roman" w:hAnsi="Times New Roman"/>
          <w:color w:val="000000" w:themeColor="text1"/>
          <w:sz w:val="24"/>
          <w:szCs w:val="28"/>
        </w:rPr>
        <w:t>障礙收容人</w:t>
      </w:r>
    </w:p>
    <w:p w:rsidR="00C25CC0" w:rsidRPr="00B9609C" w:rsidRDefault="00C25CC0" w:rsidP="00C25CC0">
      <w:pPr>
        <w:pStyle w:val="4"/>
        <w:numPr>
          <w:ilvl w:val="0"/>
          <w:numId w:val="0"/>
        </w:numPr>
        <w:ind w:left="2501" w:hanging="800"/>
        <w:rPr>
          <w:rFonts w:ascii="Times New Roman" w:hAnsi="Times New Roman"/>
          <w:color w:val="000000" w:themeColor="text1"/>
          <w:sz w:val="24"/>
          <w:szCs w:val="28"/>
        </w:rPr>
      </w:pPr>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4</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12</w:t>
      </w:r>
      <w:r w:rsidRPr="00B9609C">
        <w:rPr>
          <w:rFonts w:ascii="Times New Roman" w:hAnsi="Times New Roman" w:hint="eastAsia"/>
          <w:color w:val="000000" w:themeColor="text1"/>
          <w:sz w:val="24"/>
          <w:szCs w:val="28"/>
        </w:rPr>
        <w:t>日履勘嘉義看守所攝</w:t>
      </w:r>
      <w:r w:rsidRPr="00B9609C">
        <w:rPr>
          <w:rFonts w:ascii="Times New Roman" w:hAnsi="Times New Roman" w:hint="eastAsia"/>
          <w:color w:val="000000" w:themeColor="text1"/>
          <w:sz w:val="24"/>
          <w:szCs w:val="24"/>
        </w:rPr>
        <w:t>。</w:t>
      </w:r>
    </w:p>
    <w:p w:rsidR="00C25CC0" w:rsidRPr="00B9609C" w:rsidRDefault="00C25CC0" w:rsidP="00C25CC0">
      <w:pPr>
        <w:pStyle w:val="4"/>
        <w:numPr>
          <w:ilvl w:val="0"/>
          <w:numId w:val="0"/>
        </w:numPr>
        <w:ind w:left="1701"/>
        <w:jc w:val="center"/>
        <w:rPr>
          <w:rFonts w:ascii="Times New Roman" w:hAnsi="Times New Roman"/>
          <w:color w:val="000000" w:themeColor="text1"/>
        </w:rPr>
      </w:pPr>
    </w:p>
    <w:p w:rsidR="00C25CC0" w:rsidRPr="00B9609C" w:rsidRDefault="00C25CC0" w:rsidP="00C25CC0">
      <w:pPr>
        <w:pStyle w:val="5"/>
        <w:jc w:val="left"/>
        <w:rPr>
          <w:color w:val="000000" w:themeColor="text1"/>
        </w:rPr>
      </w:pPr>
      <w:r w:rsidRPr="00B9609C">
        <w:rPr>
          <w:color w:val="000000" w:themeColor="text1"/>
        </w:rPr>
        <w:t>認知障礙收容人違紀行為之戒護及懲罰方式與醫護需求處遇情形</w:t>
      </w:r>
      <w:r w:rsidRPr="00B9609C">
        <w:rPr>
          <w:rFonts w:hint="eastAsia"/>
          <w:color w:val="000000" w:themeColor="text1"/>
        </w:rPr>
        <w:t>：</w:t>
      </w:r>
      <w:r w:rsidRPr="00B9609C">
        <w:rPr>
          <w:color w:val="000000" w:themeColor="text1"/>
        </w:rPr>
        <w:t>1、原則上有關是類身心障礙收容人的生活處遇，包括食衣住，違反規定被處分後提出申訴等權利，該監在相關處理程序方式與一般收容人不能有差別待遇。但若是類收容人因精神障礙、認知功能缺損影響到他的思維判斷而有違規言行，辦理違規懲處上要考慮他的身心問題，酌情處理。2、對於認知障礙收容人違紀行為依「收容人違規情節及懲罰參考標準表」予以懲罰，並視個別違紀行為減輕其懲罰，如其違紀行為係單純因認知障礙所誘發，將視情形免除其違紀懲罰，並聯繫</w:t>
      </w:r>
      <w:r w:rsidRPr="00B9609C">
        <w:rPr>
          <w:color w:val="000000" w:themeColor="text1"/>
        </w:rPr>
        <w:lastRenderedPageBreak/>
        <w:t>教區教誨師輔導及心理師評估或身心科門診治療，必要時予以轉配該監病舍療養。（108年4月12日嘉義監獄）</w:t>
      </w:r>
      <w:r w:rsidRPr="00B9609C">
        <w:rPr>
          <w:rFonts w:hAnsi="標楷體"/>
          <w:noProof/>
          <w:color w:val="000000" w:themeColor="text1"/>
        </w:rPr>
        <w:drawing>
          <wp:inline distT="0" distB="0" distL="0" distR="0" wp14:anchorId="45320167" wp14:editId="2A6C9FE4">
            <wp:extent cx="4316773" cy="2860158"/>
            <wp:effectExtent l="0" t="0" r="7620" b="0"/>
            <wp:docPr id="79" name="圖片 79" descr="D:\工作用資料夾(非常重要)\秘書室\長官巡察業務報告\108年度\108年度監察院視察-身心障礙\04-photo\1080412監委\DSC_0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工作用資料夾(非常重要)\秘書室\長官巡察業務報告\108年度\108年度監察院視察-身心障礙\04-photo\1080412監委\DSC_0110.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14873"/>
                    <a:stretch/>
                  </pic:blipFill>
                  <pic:spPr bwMode="auto">
                    <a:xfrm>
                      <a:off x="0" y="0"/>
                      <a:ext cx="4320000" cy="2862296"/>
                    </a:xfrm>
                    <a:prstGeom prst="rect">
                      <a:avLst/>
                    </a:prstGeom>
                    <a:noFill/>
                    <a:ln>
                      <a:noFill/>
                    </a:ln>
                    <a:extLst>
                      <a:ext uri="{53640926-AAD7-44D8-BBD7-CCE9431645EC}">
                        <a14:shadowObscured xmlns:a14="http://schemas.microsoft.com/office/drawing/2010/main"/>
                      </a:ext>
                    </a:extLst>
                  </pic:spPr>
                </pic:pic>
              </a:graphicData>
            </a:graphic>
          </wp:inline>
        </w:drawing>
      </w:r>
    </w:p>
    <w:p w:rsidR="00C25CC0" w:rsidRPr="00B9609C" w:rsidRDefault="00C25CC0" w:rsidP="00C25CC0">
      <w:pPr>
        <w:pStyle w:val="4"/>
        <w:numPr>
          <w:ilvl w:val="0"/>
          <w:numId w:val="0"/>
        </w:numPr>
        <w:ind w:left="1701"/>
        <w:rPr>
          <w:rFonts w:ascii="Times New Roman" w:hAnsi="Times New Roman"/>
          <w:color w:val="000000" w:themeColor="text1"/>
          <w:sz w:val="24"/>
          <w:szCs w:val="28"/>
          <w:lang w:val="x-none"/>
        </w:rPr>
      </w:pPr>
      <w:r w:rsidRPr="00B9609C">
        <w:rPr>
          <w:rFonts w:ascii="Times New Roman" w:hAnsi="Times New Roman"/>
          <w:color w:val="000000" w:themeColor="text1"/>
          <w:sz w:val="24"/>
          <w:szCs w:val="28"/>
        </w:rPr>
        <w:t>圖</w:t>
      </w:r>
      <w:r w:rsidR="000D6145" w:rsidRPr="00B9609C">
        <w:rPr>
          <w:rFonts w:ascii="Times New Roman" w:hAnsi="Times New Roman" w:hint="eastAsia"/>
          <w:color w:val="000000" w:themeColor="text1"/>
          <w:sz w:val="24"/>
          <w:szCs w:val="28"/>
        </w:rPr>
        <w:t>37</w:t>
      </w:r>
      <w:r w:rsidRPr="00B9609C">
        <w:rPr>
          <w:rFonts w:ascii="Times New Roman" w:hAnsi="Times New Roman" w:hint="eastAsia"/>
          <w:color w:val="000000" w:themeColor="text1"/>
          <w:sz w:val="24"/>
          <w:szCs w:val="28"/>
        </w:rPr>
        <w:t xml:space="preserve"> </w:t>
      </w:r>
      <w:r w:rsidRPr="00B9609C">
        <w:rPr>
          <w:rFonts w:ascii="Times New Roman" w:hAnsi="Times New Roman"/>
          <w:color w:val="000000" w:themeColor="text1"/>
          <w:sz w:val="24"/>
          <w:szCs w:val="28"/>
        </w:rPr>
        <w:t xml:space="preserve"> </w:t>
      </w:r>
      <w:r w:rsidRPr="00B9609C">
        <w:rPr>
          <w:rFonts w:ascii="Times New Roman" w:hAnsi="Times New Roman"/>
          <w:color w:val="000000" w:themeColor="text1"/>
          <w:sz w:val="24"/>
          <w:szCs w:val="28"/>
        </w:rPr>
        <w:t>調查委員履勘嘉義</w:t>
      </w:r>
      <w:r w:rsidRPr="00B9609C">
        <w:rPr>
          <w:rFonts w:ascii="Times New Roman" w:hAnsi="Times New Roman" w:hint="eastAsia"/>
          <w:color w:val="000000" w:themeColor="text1"/>
          <w:sz w:val="24"/>
          <w:szCs w:val="28"/>
        </w:rPr>
        <w:t>看守所身心障礙收容人舍房</w:t>
      </w:r>
    </w:p>
    <w:p w:rsidR="00C25CC0" w:rsidRPr="00B9609C" w:rsidRDefault="00C25CC0" w:rsidP="00C25CC0">
      <w:pPr>
        <w:pStyle w:val="4"/>
        <w:numPr>
          <w:ilvl w:val="0"/>
          <w:numId w:val="0"/>
        </w:numPr>
        <w:ind w:left="1701"/>
        <w:rPr>
          <w:rFonts w:ascii="Times New Roman" w:hAnsi="Times New Roman"/>
          <w:color w:val="000000" w:themeColor="text1"/>
          <w:sz w:val="24"/>
          <w:szCs w:val="28"/>
        </w:rPr>
      </w:pPr>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4</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12</w:t>
      </w:r>
      <w:r w:rsidRPr="00B9609C">
        <w:rPr>
          <w:rFonts w:ascii="Times New Roman" w:hAnsi="Times New Roman" w:hint="eastAsia"/>
          <w:color w:val="000000" w:themeColor="text1"/>
          <w:sz w:val="24"/>
          <w:szCs w:val="28"/>
        </w:rPr>
        <w:t>日履勘嘉義看守所攝</w:t>
      </w:r>
      <w:r w:rsidRPr="00B9609C">
        <w:rPr>
          <w:rFonts w:ascii="Times New Roman" w:hAnsi="Times New Roman" w:hint="eastAsia"/>
          <w:color w:val="000000" w:themeColor="text1"/>
          <w:sz w:val="24"/>
          <w:szCs w:val="24"/>
        </w:rPr>
        <w:t>。</w:t>
      </w:r>
    </w:p>
    <w:p w:rsidR="00C25CC0" w:rsidRPr="00B9609C" w:rsidRDefault="00C25CC0" w:rsidP="00C25CC0">
      <w:pPr>
        <w:pStyle w:val="4"/>
        <w:numPr>
          <w:ilvl w:val="0"/>
          <w:numId w:val="0"/>
        </w:numPr>
        <w:ind w:left="1701"/>
        <w:rPr>
          <w:rFonts w:ascii="Times New Roman" w:hAnsi="Times New Roman"/>
          <w:color w:val="000000" w:themeColor="text1"/>
        </w:rPr>
      </w:pPr>
    </w:p>
    <w:p w:rsidR="00C25CC0" w:rsidRPr="00B9609C" w:rsidRDefault="00C25CC0" w:rsidP="00C25CC0">
      <w:pPr>
        <w:pStyle w:val="4"/>
        <w:rPr>
          <w:color w:val="000000" w:themeColor="text1"/>
        </w:rPr>
      </w:pPr>
      <w:bookmarkStart w:id="6903" w:name="_Toc15734982"/>
      <w:bookmarkStart w:id="6904" w:name="_Toc16005915"/>
      <w:bookmarkStart w:id="6905" w:name="_Toc16071183"/>
      <w:bookmarkStart w:id="6906" w:name="_Toc18854594"/>
      <w:bookmarkStart w:id="6907" w:name="_Toc18856291"/>
      <w:bookmarkStart w:id="6908" w:name="_Toc18943082"/>
      <w:r w:rsidRPr="00B9609C">
        <w:rPr>
          <w:color w:val="000000" w:themeColor="text1"/>
        </w:rPr>
        <w:t>詢據法務部表示</w:t>
      </w:r>
      <w:r w:rsidRPr="00B9609C">
        <w:rPr>
          <w:rStyle w:val="aff1"/>
          <w:rFonts w:ascii="Times New Roman" w:hAnsi="Times New Roman"/>
          <w:color w:val="000000" w:themeColor="text1"/>
        </w:rPr>
        <w:footnoteReference w:id="37"/>
      </w:r>
      <w:r w:rsidRPr="00B9609C">
        <w:rPr>
          <w:color w:val="000000" w:themeColor="text1"/>
        </w:rPr>
        <w:t>：</w:t>
      </w:r>
      <w:bookmarkEnd w:id="6903"/>
      <w:bookmarkEnd w:id="6904"/>
      <w:bookmarkEnd w:id="6905"/>
      <w:bookmarkEnd w:id="6906"/>
      <w:bookmarkEnd w:id="6907"/>
      <w:bookmarkEnd w:id="6908"/>
    </w:p>
    <w:p w:rsidR="00C25CC0" w:rsidRPr="00B9609C" w:rsidRDefault="00C25CC0" w:rsidP="00B24CF4">
      <w:pPr>
        <w:pStyle w:val="5"/>
        <w:numPr>
          <w:ilvl w:val="0"/>
          <w:numId w:val="77"/>
        </w:numPr>
        <w:rPr>
          <w:color w:val="000000" w:themeColor="text1"/>
        </w:rPr>
      </w:pPr>
      <w:r w:rsidRPr="00B9609C">
        <w:rPr>
          <w:color w:val="000000" w:themeColor="text1"/>
        </w:rPr>
        <w:t>查矯正署並無身心障礙各類別收容人受懲罰處分之統計數據，謹提供107年12月31日在監持身心障礙</w:t>
      </w:r>
      <w:r w:rsidR="002D5EF2" w:rsidRPr="00B9609C">
        <w:rPr>
          <w:rFonts w:hint="eastAsia"/>
          <w:color w:val="000000" w:themeColor="text1"/>
        </w:rPr>
        <w:t>證明</w:t>
      </w:r>
      <w:r w:rsidRPr="00B9609C">
        <w:rPr>
          <w:color w:val="000000" w:themeColor="text1"/>
        </w:rPr>
        <w:t>之收容人於105年至107年之違規懲罰統計數據（如</w:t>
      </w:r>
      <w:r w:rsidR="00AD24B9" w:rsidRPr="00B9609C">
        <w:rPr>
          <w:color w:val="000000" w:themeColor="text1"/>
        </w:rPr>
        <w:t>附表十四</w:t>
      </w:r>
      <w:r w:rsidRPr="00B9609C">
        <w:rPr>
          <w:color w:val="000000" w:themeColor="text1"/>
        </w:rPr>
        <w:t>）。</w:t>
      </w:r>
    </w:p>
    <w:p w:rsidR="00C25CC0" w:rsidRPr="00B9609C" w:rsidRDefault="00C25CC0" w:rsidP="00C25CC0">
      <w:pPr>
        <w:pStyle w:val="5"/>
        <w:rPr>
          <w:color w:val="000000" w:themeColor="text1"/>
        </w:rPr>
      </w:pPr>
      <w:r w:rsidRPr="00B9609C">
        <w:rPr>
          <w:color w:val="000000" w:themeColor="text1"/>
        </w:rPr>
        <w:tab/>
        <w:t>北監對於精神病犯</w:t>
      </w:r>
      <w:r w:rsidR="009624FF">
        <w:rPr>
          <w:color w:val="000000" w:themeColor="text1"/>
        </w:rPr>
        <w:t>李</w:t>
      </w:r>
      <w:r w:rsidR="00A401CB">
        <w:rPr>
          <w:rFonts w:hint="eastAsia"/>
          <w:color w:val="000000" w:themeColor="text1"/>
        </w:rPr>
        <w:t>○○</w:t>
      </w:r>
      <w:r w:rsidRPr="00B9609C">
        <w:rPr>
          <w:color w:val="000000" w:themeColor="text1"/>
        </w:rPr>
        <w:t>出現違背紀律行為，予以懲罰所憑之「懲罰參考標準表」其適法性（是否符合法律位階及法律保留原則）：</w:t>
      </w:r>
    </w:p>
    <w:p w:rsidR="00C25CC0" w:rsidRPr="00B9609C" w:rsidRDefault="00C25CC0" w:rsidP="00C25CC0">
      <w:pPr>
        <w:pStyle w:val="5"/>
        <w:rPr>
          <w:color w:val="000000" w:themeColor="text1"/>
        </w:rPr>
      </w:pPr>
      <w:r w:rsidRPr="00B9609C">
        <w:rPr>
          <w:color w:val="000000" w:themeColor="text1"/>
        </w:rPr>
        <w:t>按中央法規標準法第5條第2款規定：「左列事項應以法律定之：</w:t>
      </w:r>
      <w:r w:rsidRPr="00B9609C">
        <w:rPr>
          <w:rFonts w:hAnsi="標楷體" w:hint="eastAsia"/>
          <w:color w:val="000000" w:themeColor="text1"/>
          <w:szCs w:val="24"/>
        </w:rPr>
        <w:t>……</w:t>
      </w:r>
      <w:r w:rsidRPr="00B9609C">
        <w:rPr>
          <w:color w:val="000000" w:themeColor="text1"/>
        </w:rPr>
        <w:t>二、關於人民之權利、義務者。</w:t>
      </w:r>
      <w:r w:rsidRPr="00B9609C">
        <w:rPr>
          <w:rFonts w:hAnsi="標楷體" w:hint="eastAsia"/>
          <w:color w:val="000000" w:themeColor="text1"/>
          <w:szCs w:val="24"/>
        </w:rPr>
        <w:t>……</w:t>
      </w:r>
      <w:r w:rsidRPr="00B9609C">
        <w:rPr>
          <w:color w:val="000000" w:themeColor="text1"/>
        </w:rPr>
        <w:t>」惟人民之自由及權利範圍甚廣，何種事項須以法律直接規範或得委由命令予以</w:t>
      </w:r>
      <w:r w:rsidRPr="00B9609C">
        <w:rPr>
          <w:color w:val="000000" w:themeColor="text1"/>
        </w:rPr>
        <w:lastRenderedPageBreak/>
        <w:t>規定，參照司法院釋字第443號解釋理由書意旨，屬於執行法律之細節性、技術性次要事項，則不在法律保留之列。經查現行監獄行刑法第76條規定，受刑人於違背紀律時，始得施以懲罰，是以，矯正機關對於受刑人施以懲罰，均係以其行為有無違背紀律為斷，至違背紀律之情狀，因態樣不一，且屬執行之細節性、技術性次要事項，</w:t>
      </w:r>
      <w:r w:rsidRPr="00B9609C">
        <w:rPr>
          <w:b/>
          <w:color w:val="000000" w:themeColor="text1"/>
          <w:u w:val="single"/>
        </w:rPr>
        <w:t>自得由權責機關為必要之解釋及規範</w:t>
      </w:r>
      <w:r w:rsidRPr="00B9609C">
        <w:rPr>
          <w:color w:val="000000" w:themeColor="text1"/>
        </w:rPr>
        <w:t>，尚非憲法所不許。</w:t>
      </w:r>
    </w:p>
    <w:p w:rsidR="00C25CC0" w:rsidRPr="00B9609C" w:rsidRDefault="00C25CC0" w:rsidP="00C25CC0">
      <w:pPr>
        <w:pStyle w:val="5"/>
        <w:rPr>
          <w:color w:val="000000" w:themeColor="text1"/>
        </w:rPr>
      </w:pPr>
      <w:r w:rsidRPr="00B9609C">
        <w:rPr>
          <w:color w:val="000000" w:themeColor="text1"/>
        </w:rPr>
        <w:t>承上，北監對於精神病犯</w:t>
      </w:r>
      <w:r w:rsidR="009624FF">
        <w:rPr>
          <w:color w:val="000000" w:themeColor="text1"/>
        </w:rPr>
        <w:t>李</w:t>
      </w:r>
      <w:r w:rsidR="009624FF">
        <w:rPr>
          <w:color w:val="000000" w:themeColor="text1"/>
        </w:rPr>
        <w:t>○○</w:t>
      </w:r>
      <w:r w:rsidRPr="00B9609C">
        <w:rPr>
          <w:color w:val="000000" w:themeColor="text1"/>
        </w:rPr>
        <w:t>施以「收容鎮靜室加強輔導」、「施用戒具」、「加強輔導修復式正義」其適法性（是否符合法律位階及法律保留原則）：</w:t>
      </w:r>
    </w:p>
    <w:p w:rsidR="00C25CC0" w:rsidRPr="00B9609C" w:rsidRDefault="00C25CC0" w:rsidP="00C25CC0">
      <w:pPr>
        <w:pStyle w:val="6"/>
        <w:rPr>
          <w:color w:val="000000" w:themeColor="text1"/>
        </w:rPr>
      </w:pPr>
      <w:r w:rsidRPr="00B9609C">
        <w:rPr>
          <w:color w:val="000000" w:themeColor="text1"/>
        </w:rPr>
        <w:t>按監獄行刑法第22條規定，受刑人有脫逃、自殺、暴行或其他擾亂秩序行為之虞時，得施用戒具或收容於鎮靜室。經查臺北監獄認受刑人</w:t>
      </w:r>
      <w:r w:rsidR="009624FF">
        <w:rPr>
          <w:color w:val="000000" w:themeColor="text1"/>
        </w:rPr>
        <w:t>李</w:t>
      </w:r>
      <w:r w:rsidR="00A401CB">
        <w:rPr>
          <w:rFonts w:hint="eastAsia"/>
          <w:color w:val="000000" w:themeColor="text1"/>
        </w:rPr>
        <w:t>○○</w:t>
      </w:r>
      <w:r w:rsidRPr="00B9609C">
        <w:rPr>
          <w:color w:val="000000" w:themeColor="text1"/>
        </w:rPr>
        <w:t>有暴力攻擊他人之行為傾向及衝動之情緒表現，顯可能危害同房收容人身心安全，爰臺北監獄依前開規定對李員施用戒具或收容於鎮靜室，以保護李員及其同房收容人，核與前開規定無違。</w:t>
      </w:r>
    </w:p>
    <w:p w:rsidR="00C25CC0" w:rsidRPr="00B9609C" w:rsidRDefault="00C25CC0" w:rsidP="00C25CC0">
      <w:pPr>
        <w:pStyle w:val="6"/>
        <w:rPr>
          <w:color w:val="000000" w:themeColor="text1"/>
        </w:rPr>
      </w:pPr>
      <w:r w:rsidRPr="00B9609C">
        <w:rPr>
          <w:color w:val="000000" w:themeColor="text1"/>
        </w:rPr>
        <w:tab/>
        <w:t>另執行監獄基於處遇規劃考量，自得本於矯正職責，按個案情形與需要，由管教人員或轉介心理師、社工師，運用諮商輔導技巧與專業談話技術，施以適當之輔導與教化，幫助當事人瞭解困境，並嘗試面對、處理困境，以重新恢復適應，其中「修復式正義」或稱「修復式司法」（Restorative Justice），旨在藉由有建</w:t>
      </w:r>
      <w:r w:rsidRPr="00B9609C">
        <w:rPr>
          <w:color w:val="000000" w:themeColor="text1"/>
        </w:rPr>
        <w:lastRenderedPageBreak/>
        <w:t>設性之參與及對話，在尊重、理解及溝通之氛圍下，尋求彌補被害人之損害、痛苦及不安，以真正滿足被害人之需要，並修復因衝突而破裂之社會關係。其性質洵屬諮商輔導方案，非對收容人權利之限制，當無違法，亦無涉法律保留。</w:t>
      </w:r>
    </w:p>
    <w:p w:rsidR="00C25CC0" w:rsidRPr="00B9609C" w:rsidRDefault="00C25CC0" w:rsidP="00C25CC0">
      <w:pPr>
        <w:pStyle w:val="5"/>
        <w:rPr>
          <w:color w:val="000000" w:themeColor="text1"/>
        </w:rPr>
      </w:pPr>
      <w:r w:rsidRPr="00B9609C">
        <w:rPr>
          <w:color w:val="000000" w:themeColor="text1"/>
        </w:rPr>
        <w:t>承上，有關身心障礙收容人的違規處分是否應規劃特別之機制</w:t>
      </w:r>
      <w:r w:rsidRPr="00B9609C">
        <w:rPr>
          <w:rFonts w:ascii="Times New Roman" w:hAnsi="Times New Roman" w:hint="eastAsia"/>
          <w:color w:val="000000" w:themeColor="text1"/>
        </w:rPr>
        <w:t>策？進作為為何？</w:t>
      </w:r>
    </w:p>
    <w:p w:rsidR="00C25CC0" w:rsidRPr="00B9609C" w:rsidRDefault="00C25CC0" w:rsidP="00B24CF4">
      <w:pPr>
        <w:pStyle w:val="6"/>
        <w:numPr>
          <w:ilvl w:val="5"/>
          <w:numId w:val="79"/>
        </w:numPr>
        <w:ind w:left="2382" w:hanging="851"/>
        <w:rPr>
          <w:color w:val="000000" w:themeColor="text1"/>
        </w:rPr>
      </w:pPr>
      <w:r w:rsidRPr="00B9609C">
        <w:rPr>
          <w:color w:val="000000" w:themeColor="text1"/>
        </w:rPr>
        <w:t>按身心障礙者權益保障法之規定，身心障礙者是指神經系統構造、精神、心智功能、眼、耳、感官、語言、聲音、循環、造血、免疫、呼吸等構造及功能、消化、新陳代謝、內分泌、泌尿、生殖等系統及功能、肌肉、骨骼、皮膚等8類身體系統構造或功能，有損傷或不全導致顯著偏離或喪失，影響其活動與參與社會生活者。</w:t>
      </w:r>
      <w:r w:rsidRPr="00B9609C">
        <w:rPr>
          <w:b/>
          <w:color w:val="000000" w:themeColor="text1"/>
          <w:u w:val="single"/>
        </w:rPr>
        <w:t>身心障礙情形具多元性，身心障礙者所具障礙如何影響個人行為及個別需求更具差異性</w:t>
      </w:r>
      <w:r w:rsidRPr="00B9609C">
        <w:rPr>
          <w:color w:val="000000" w:themeColor="text1"/>
        </w:rPr>
        <w:t>。</w:t>
      </w:r>
    </w:p>
    <w:p w:rsidR="00C25CC0" w:rsidRPr="00B9609C" w:rsidRDefault="00C25CC0" w:rsidP="00C25CC0">
      <w:pPr>
        <w:pStyle w:val="6"/>
        <w:rPr>
          <w:color w:val="000000" w:themeColor="text1"/>
        </w:rPr>
      </w:pPr>
      <w:r w:rsidRPr="00B9609C">
        <w:rPr>
          <w:color w:val="000000" w:themeColor="text1"/>
        </w:rPr>
        <w:t>為釐清身心障礙收容人之違紀行為究竟係因其身心狀況所致或故意而為，矯正署業囑各矯正機關針對身心障礙或罹病收容人之違規行為，各機關應會知衛生科醫事人員評估其違紀行為是否因其身心狀況所致。如非因身心狀況所致且確有懲罰之必要，亦應會知醫事人員就懲罰之種類及程度是否影響收容人身心健康或致病情惡化，以為妥適之處置。機關施以強制勞動或停止戶外活動之懲罰，如認為有礙於身心健康之虞時，亦應經醫師檢查後，</w:t>
      </w:r>
      <w:r w:rsidRPr="00B9609C">
        <w:rPr>
          <w:color w:val="000000" w:themeColor="text1"/>
        </w:rPr>
        <w:lastRenderedPageBreak/>
        <w:t>始懲罰之。</w:t>
      </w:r>
    </w:p>
    <w:p w:rsidR="00C25CC0" w:rsidRPr="00B9609C" w:rsidRDefault="00C25CC0" w:rsidP="00C25CC0">
      <w:pPr>
        <w:pStyle w:val="4"/>
        <w:rPr>
          <w:color w:val="000000" w:themeColor="text1"/>
        </w:rPr>
      </w:pPr>
      <w:bookmarkStart w:id="6909" w:name="_Toc15734983"/>
      <w:bookmarkStart w:id="6910" w:name="_Toc16005916"/>
      <w:bookmarkStart w:id="6911" w:name="_Toc16071184"/>
      <w:bookmarkStart w:id="6912" w:name="_Toc18854595"/>
      <w:bookmarkStart w:id="6913" w:name="_Toc18856292"/>
      <w:bookmarkStart w:id="6914" w:name="_Toc18943083"/>
      <w:r w:rsidRPr="00B9609C">
        <w:rPr>
          <w:rFonts w:ascii="Times New Roman" w:hAnsi="Times New Roman"/>
          <w:color w:val="000000" w:themeColor="text1"/>
        </w:rPr>
        <w:t>約詢重點摘要：</w:t>
      </w:r>
      <w:r w:rsidR="00711963" w:rsidRPr="00B9609C">
        <w:rPr>
          <w:rFonts w:ascii="Times New Roman" w:hAnsi="Times New Roman" w:hint="eastAsia"/>
          <w:color w:val="000000" w:themeColor="text1"/>
        </w:rPr>
        <w:t>有關</w:t>
      </w:r>
      <w:r w:rsidRPr="00B9609C">
        <w:rPr>
          <w:color w:val="000000" w:themeColor="text1"/>
        </w:rPr>
        <w:t>「反酷刑公約、身心障礙者權利公約，都有提及身心障礙收容人在處遇情形，第一類精神障礙者，在監所裡如果沒有被辨識，會被視為搗蛋分子，監所的環境可能會讓他們病情惡化</w:t>
      </w:r>
      <w:r w:rsidRPr="00B9609C">
        <w:rPr>
          <w:rFonts w:hint="eastAsia"/>
          <w:color w:val="000000" w:themeColor="text1"/>
        </w:rPr>
        <w:t>」</w:t>
      </w:r>
      <w:r w:rsidR="00711963" w:rsidRPr="00B9609C">
        <w:rPr>
          <w:rFonts w:hint="eastAsia"/>
          <w:color w:val="000000" w:themeColor="text1"/>
        </w:rPr>
        <w:t>一節：</w:t>
      </w:r>
      <w:r w:rsidRPr="00B9609C">
        <w:rPr>
          <w:rFonts w:hint="eastAsia"/>
          <w:color w:val="000000" w:themeColor="text1"/>
        </w:rPr>
        <w:br/>
      </w:r>
      <w:r w:rsidRPr="00B9609C">
        <w:rPr>
          <w:color w:val="000000" w:themeColor="text1"/>
          <w:shd w:val="pct15" w:color="auto" w:fill="FFFFFF"/>
        </w:rPr>
        <w:t>矯正署署長黃俊棠</w:t>
      </w:r>
      <w:r w:rsidR="00977459" w:rsidRPr="00B9609C">
        <w:rPr>
          <w:rFonts w:hint="eastAsia"/>
          <w:color w:val="000000" w:themeColor="text1"/>
        </w:rPr>
        <w:t>表示，</w:t>
      </w:r>
      <w:r w:rsidRPr="00B9609C">
        <w:rPr>
          <w:color w:val="000000" w:themeColor="text1"/>
        </w:rPr>
        <w:t>有關戒具施用問題，獨居監禁，本署皆有行文規範使用時機及標準流程並切實登錄，已有統一規範；修法草案（監獄行刑法、羈押法）中都規範得很清楚，包括獨居監禁、戒具施用、個人人權</w:t>
      </w:r>
      <w:r w:rsidRPr="00B9609C">
        <w:rPr>
          <w:rFonts w:hAnsi="標楷體" w:hint="eastAsia"/>
          <w:color w:val="000000" w:themeColor="text1"/>
          <w:szCs w:val="24"/>
        </w:rPr>
        <w:t>……</w:t>
      </w:r>
      <w:r w:rsidRPr="00B9609C">
        <w:rPr>
          <w:color w:val="000000" w:themeColor="text1"/>
        </w:rPr>
        <w:t>等，均依照聯合國標準。</w:t>
      </w:r>
      <w:bookmarkEnd w:id="6909"/>
      <w:bookmarkEnd w:id="6910"/>
      <w:bookmarkEnd w:id="6911"/>
      <w:bookmarkEnd w:id="6912"/>
      <w:bookmarkEnd w:id="6913"/>
      <w:bookmarkEnd w:id="6914"/>
    </w:p>
    <w:p w:rsidR="00C25CC0" w:rsidRPr="00B9609C" w:rsidRDefault="00C25CC0" w:rsidP="00C25CC0">
      <w:pPr>
        <w:pStyle w:val="4"/>
        <w:rPr>
          <w:color w:val="000000" w:themeColor="text1"/>
        </w:rPr>
      </w:pPr>
      <w:bookmarkStart w:id="6915" w:name="_Toc15734984"/>
      <w:bookmarkStart w:id="6916" w:name="_Toc16005917"/>
      <w:bookmarkStart w:id="6917" w:name="_Toc16071185"/>
      <w:bookmarkStart w:id="6918" w:name="_Toc18854596"/>
      <w:bookmarkStart w:id="6919" w:name="_Toc18856293"/>
      <w:bookmarkStart w:id="6920" w:name="_Toc18943084"/>
      <w:r w:rsidRPr="00B9609C">
        <w:rPr>
          <w:color w:val="000000" w:themeColor="text1"/>
        </w:rPr>
        <w:t>諮詢關此重點摘要：</w:t>
      </w:r>
      <w:bookmarkEnd w:id="6915"/>
      <w:bookmarkEnd w:id="6916"/>
      <w:bookmarkEnd w:id="6917"/>
      <w:r w:rsidRPr="00B9609C">
        <w:rPr>
          <w:color w:val="000000" w:themeColor="text1"/>
        </w:rPr>
        <w:t>有關對「各監所對於有精神疾病的收容人出現違背紀律行為，往往無法提供適切的診斷、醫療與支持，而常採隔離、施以戒具或逕以一般違紀的懲罰方式處理，且其戒護與醫療的需求常遭受監所方的質疑」議題之看法</w:t>
      </w:r>
      <w:r w:rsidRPr="00B9609C">
        <w:rPr>
          <w:rFonts w:hint="eastAsia"/>
          <w:color w:val="000000" w:themeColor="text1"/>
        </w:rPr>
        <w:t>，本案諮詢專家學者表示：</w:t>
      </w:r>
      <w:bookmarkEnd w:id="6918"/>
      <w:bookmarkEnd w:id="6919"/>
      <w:bookmarkEnd w:id="6920"/>
    </w:p>
    <w:p w:rsidR="00C25CC0" w:rsidRPr="00B9609C" w:rsidRDefault="00C25CC0" w:rsidP="00B24CF4">
      <w:pPr>
        <w:pStyle w:val="5"/>
        <w:numPr>
          <w:ilvl w:val="0"/>
          <w:numId w:val="78"/>
        </w:numPr>
        <w:rPr>
          <w:color w:val="000000" w:themeColor="text1"/>
        </w:rPr>
      </w:pPr>
      <w:bookmarkStart w:id="6921" w:name="_Toc18854597"/>
      <w:bookmarkStart w:id="6922" w:name="_Toc18856294"/>
      <w:bookmarkStart w:id="6923" w:name="_Toc18943085"/>
      <w:r w:rsidRPr="00B9609C">
        <w:rPr>
          <w:color w:val="000000" w:themeColor="text1"/>
        </w:rPr>
        <w:t>可參考曼德拉公約（規則），提及懲罰部分，監所不得因為精神疾病為理由懲罰受刑人，精神疾病跟違規間的連結，需要監所人員判斷。</w:t>
      </w:r>
      <w:bookmarkEnd w:id="6921"/>
      <w:bookmarkEnd w:id="6922"/>
      <w:bookmarkEnd w:id="6923"/>
    </w:p>
    <w:p w:rsidR="00C25CC0" w:rsidRPr="00B9609C" w:rsidRDefault="00C83982" w:rsidP="00C25CC0">
      <w:pPr>
        <w:pStyle w:val="5"/>
        <w:rPr>
          <w:color w:val="000000" w:themeColor="text1"/>
        </w:rPr>
      </w:pPr>
      <w:bookmarkStart w:id="6924" w:name="_Toc18854598"/>
      <w:bookmarkStart w:id="6925" w:name="_Toc18856295"/>
      <w:bookmarkStart w:id="6926" w:name="_Toc18943086"/>
      <w:r w:rsidRPr="00B9609C">
        <w:rPr>
          <w:color w:val="000000" w:themeColor="text1"/>
        </w:rPr>
        <w:t>有一位男孩有精神障礙同時是</w:t>
      </w:r>
      <w:r w:rsidRPr="00B9609C">
        <w:rPr>
          <w:rFonts w:hint="eastAsia"/>
          <w:color w:val="000000" w:themeColor="text1"/>
        </w:rPr>
        <w:t>同性戀者（</w:t>
      </w:r>
      <w:r w:rsidRPr="00B9609C">
        <w:rPr>
          <w:color w:val="000000" w:themeColor="text1"/>
        </w:rPr>
        <w:t>homosexual</w:t>
      </w:r>
      <w:r w:rsidRPr="00B9609C">
        <w:rPr>
          <w:rFonts w:hint="eastAsia"/>
          <w:color w:val="000000" w:themeColor="text1"/>
        </w:rPr>
        <w:t>）之個案</w:t>
      </w:r>
      <w:r w:rsidRPr="00B9609C">
        <w:rPr>
          <w:color w:val="000000" w:themeColor="text1"/>
        </w:rPr>
        <w:t>，男兒身女孩子的心，在男監有適應不良情形，受到很多壓抑，管理人員輔導後造成其恐慌，對管理人員動手，5次違規之後送綠島監獄受刑。</w:t>
      </w:r>
      <w:bookmarkEnd w:id="6924"/>
      <w:bookmarkEnd w:id="6925"/>
      <w:bookmarkEnd w:id="6926"/>
    </w:p>
    <w:p w:rsidR="00C25CC0" w:rsidRPr="00B9609C" w:rsidRDefault="00C25CC0" w:rsidP="00C25CC0">
      <w:pPr>
        <w:pStyle w:val="5"/>
        <w:rPr>
          <w:color w:val="000000" w:themeColor="text1"/>
        </w:rPr>
      </w:pPr>
      <w:r w:rsidRPr="00B9609C">
        <w:rPr>
          <w:color w:val="000000" w:themeColor="text1"/>
        </w:rPr>
        <w:t>綠島監獄關了很多身心有問題的受刑人，社會要求法務部去做這種事情，惟經費、能力有限。小孩子不講刑事責任能力，外面沒人要的</w:t>
      </w:r>
      <w:r w:rsidRPr="00B9609C">
        <w:rPr>
          <w:color w:val="000000" w:themeColor="text1"/>
        </w:rPr>
        <w:lastRenderedPageBreak/>
        <w:t>全部放到輔育院。</w:t>
      </w:r>
    </w:p>
    <w:p w:rsidR="00C25CC0" w:rsidRPr="00B9609C" w:rsidRDefault="00C25CC0" w:rsidP="00C25CC0">
      <w:pPr>
        <w:pStyle w:val="5"/>
        <w:rPr>
          <w:color w:val="000000" w:themeColor="text1"/>
        </w:rPr>
      </w:pPr>
      <w:r w:rsidRPr="00B9609C">
        <w:rPr>
          <w:color w:val="000000" w:themeColor="text1"/>
        </w:rPr>
        <w:t>我國是否因精神疾病處罰受刑人，有。以前因精神疾病，在工</w:t>
      </w:r>
      <w:r w:rsidRPr="00B9609C">
        <w:rPr>
          <w:rFonts w:hint="eastAsia"/>
          <w:color w:val="000000" w:themeColor="text1"/>
        </w:rPr>
        <w:t>場</w:t>
      </w:r>
      <w:r w:rsidRPr="00B9609C">
        <w:rPr>
          <w:color w:val="000000" w:themeColor="text1"/>
        </w:rPr>
        <w:t>裡無法工作，關到鎮靜房（等同懲罰房），以前發生這種事，現在應已不敢，關懲罰房通常超過天數很多，出來後犯錯又再關進去。</w:t>
      </w:r>
    </w:p>
    <w:p w:rsidR="00C25CC0" w:rsidRPr="00B9609C" w:rsidRDefault="00C25CC0" w:rsidP="00C25CC0">
      <w:pPr>
        <w:pStyle w:val="5"/>
        <w:rPr>
          <w:color w:val="000000" w:themeColor="text1"/>
        </w:rPr>
      </w:pPr>
      <w:r w:rsidRPr="00B9609C">
        <w:rPr>
          <w:color w:val="000000" w:themeColor="text1"/>
        </w:rPr>
        <w:t>目前精神病房應無太多資源。</w:t>
      </w:r>
    </w:p>
    <w:p w:rsidR="00C25CC0" w:rsidRPr="00B9609C" w:rsidRDefault="00C25CC0" w:rsidP="00C25CC0">
      <w:pPr>
        <w:pStyle w:val="4"/>
        <w:rPr>
          <w:color w:val="000000" w:themeColor="text1"/>
        </w:rPr>
      </w:pPr>
      <w:bookmarkStart w:id="6927" w:name="_Toc15734985"/>
      <w:bookmarkStart w:id="6928" w:name="_Toc16005918"/>
      <w:bookmarkStart w:id="6929" w:name="_Toc16071186"/>
      <w:bookmarkStart w:id="6930" w:name="_Toc18854599"/>
      <w:bookmarkStart w:id="6931" w:name="_Toc18856296"/>
      <w:bookmarkStart w:id="6932" w:name="_Toc18943087"/>
      <w:r w:rsidRPr="00B9609C">
        <w:rPr>
          <w:color w:val="000000" w:themeColor="text1"/>
        </w:rPr>
        <w:t>相關論述：邊緣人權</w:t>
      </w:r>
      <w:r w:rsidRPr="00B9609C">
        <w:rPr>
          <w:rFonts w:hint="eastAsia"/>
          <w:color w:val="000000" w:themeColor="text1"/>
        </w:rPr>
        <w:t>─</w:t>
      </w:r>
      <w:r w:rsidRPr="00B9609C">
        <w:rPr>
          <w:color w:val="000000" w:themeColor="text1"/>
        </w:rPr>
        <w:t>我國監獄受刑人處遇與管理之探討</w:t>
      </w:r>
      <w:r w:rsidRPr="00B9609C">
        <w:rPr>
          <w:rStyle w:val="aff1"/>
          <w:rFonts w:ascii="Times New Roman" w:hAnsi="Times New Roman"/>
          <w:color w:val="000000" w:themeColor="text1"/>
        </w:rPr>
        <w:footnoteReference w:id="38"/>
      </w:r>
      <w:r w:rsidRPr="00B9609C">
        <w:rPr>
          <w:color w:val="000000" w:themeColor="text1"/>
        </w:rPr>
        <w:t>。</w:t>
      </w:r>
      <w:bookmarkEnd w:id="6927"/>
      <w:bookmarkEnd w:id="6928"/>
      <w:bookmarkEnd w:id="6929"/>
      <w:bookmarkEnd w:id="6930"/>
      <w:bookmarkEnd w:id="6931"/>
      <w:bookmarkEnd w:id="6932"/>
    </w:p>
    <w:p w:rsidR="00C25CC0" w:rsidRPr="00B9609C" w:rsidRDefault="00C25CC0" w:rsidP="00C25CC0">
      <w:pPr>
        <w:pStyle w:val="4"/>
        <w:rPr>
          <w:color w:val="000000" w:themeColor="text1"/>
        </w:rPr>
      </w:pPr>
      <w:bookmarkStart w:id="6933" w:name="_Toc15734986"/>
      <w:bookmarkStart w:id="6934" w:name="_Toc16005919"/>
      <w:bookmarkStart w:id="6935" w:name="_Toc16071187"/>
      <w:bookmarkStart w:id="6936" w:name="_Toc18854600"/>
      <w:bookmarkStart w:id="6937" w:name="_Toc18856297"/>
      <w:bookmarkStart w:id="6938" w:name="_Toc18943088"/>
      <w:r w:rsidRPr="00B9609C">
        <w:rPr>
          <w:color w:val="000000" w:themeColor="text1"/>
        </w:rPr>
        <w:t>為落實身心障礙者權益保障工作，針對身心障礙之收容人於法務部暨其所屬收容機關中，矯正署允應正視其適應困難情形，儘速提出有效對策以確保其人格尊嚴與人身安全不因收容遭受侵害，以確保病犯接受合理之對待。惟查臺北監獄對於精神病犯</w:t>
      </w:r>
      <w:r w:rsidR="009624FF">
        <w:rPr>
          <w:color w:val="000000" w:themeColor="text1"/>
        </w:rPr>
        <w:t>李</w:t>
      </w:r>
      <w:r w:rsidR="009624FF">
        <w:rPr>
          <w:color w:val="000000" w:themeColor="text1"/>
        </w:rPr>
        <w:t>○○</w:t>
      </w:r>
      <w:r w:rsidRPr="00B9609C">
        <w:rPr>
          <w:color w:val="000000" w:themeColor="text1"/>
        </w:rPr>
        <w:t>君出現違背紀律行為，逕以一般違紀的懲罰方式處理，未善盡對該精神病犯處遇作為，</w:t>
      </w:r>
      <w:r w:rsidRPr="00B9609C">
        <w:rPr>
          <w:color w:val="000000" w:themeColor="text1"/>
        </w:rPr>
        <w:lastRenderedPageBreak/>
        <w:t>另所憑之懲罰依據，洵未符合法律位階及法律保留原則，與首揭身心障礙者權利公約及精神衛生法等相關規範意旨有悖，洵有違失，應予檢討策進，以維身心障礙收容人之健康人權。</w:t>
      </w:r>
      <w:bookmarkEnd w:id="6933"/>
      <w:bookmarkEnd w:id="6934"/>
      <w:bookmarkEnd w:id="6935"/>
      <w:bookmarkEnd w:id="6936"/>
      <w:bookmarkEnd w:id="6937"/>
      <w:bookmarkEnd w:id="6938"/>
    </w:p>
    <w:p w:rsidR="00C25CC0" w:rsidRPr="00B9609C" w:rsidRDefault="00C25CC0" w:rsidP="00C25CC0">
      <w:pPr>
        <w:pStyle w:val="3"/>
        <w:rPr>
          <w:b/>
          <w:color w:val="000000" w:themeColor="text1"/>
        </w:rPr>
      </w:pPr>
      <w:bookmarkStart w:id="6939" w:name="_Toc20991440"/>
      <w:bookmarkStart w:id="6940" w:name="_Toc23776775"/>
      <w:r w:rsidRPr="00B9609C">
        <w:rPr>
          <w:b/>
          <w:color w:val="000000" w:themeColor="text1"/>
        </w:rPr>
        <w:t>法務部對精神障礙收容人</w:t>
      </w:r>
      <w:r w:rsidR="009624FF">
        <w:rPr>
          <w:b/>
          <w:color w:val="000000" w:themeColor="text1"/>
        </w:rPr>
        <w:t>王</w:t>
      </w:r>
      <w:r w:rsidR="00A401CB">
        <w:rPr>
          <w:rFonts w:hint="eastAsia"/>
          <w:color w:val="000000" w:themeColor="text1"/>
        </w:rPr>
        <w:t>○○</w:t>
      </w:r>
      <w:r w:rsidRPr="00B9609C">
        <w:rPr>
          <w:b/>
          <w:color w:val="000000" w:themeColor="text1"/>
        </w:rPr>
        <w:t>受法院判決監護處分之執行過程，既經相關主管機關查處在案，尚難認有違誤；惟法務部允應加強對是類收容人加強醫療處遇，以維護健康人權：</w:t>
      </w:r>
      <w:bookmarkEnd w:id="6939"/>
      <w:bookmarkEnd w:id="6940"/>
    </w:p>
    <w:p w:rsidR="00C25CC0" w:rsidRPr="00B9609C" w:rsidRDefault="00C25CC0" w:rsidP="00C25CC0">
      <w:pPr>
        <w:pStyle w:val="4"/>
        <w:rPr>
          <w:color w:val="000000" w:themeColor="text1"/>
        </w:rPr>
      </w:pPr>
      <w:bookmarkStart w:id="6941" w:name="_Toc15734988"/>
      <w:bookmarkStart w:id="6942" w:name="_Toc16005921"/>
      <w:bookmarkStart w:id="6943" w:name="_Toc16071189"/>
      <w:bookmarkStart w:id="6944" w:name="_Toc18854602"/>
      <w:bookmarkStart w:id="6945" w:name="_Toc18856299"/>
      <w:bookmarkStart w:id="6946" w:name="_Toc18943090"/>
      <w:r w:rsidRPr="00B9609C">
        <w:rPr>
          <w:color w:val="000000" w:themeColor="text1"/>
        </w:rPr>
        <w:t>身心障礙者權利公約第25條規定：「締約國確認，身心障礙者有權享有可達到之最高健康標準，不因身心障礙而受到歧視。締約國應採取所有適當措施，確保身心障礙者獲得考慮到性別敏感度之健康服務，包括與健康有關之復健服務。締約國尤其應：</w:t>
      </w:r>
      <w:r w:rsidRPr="00B9609C">
        <w:rPr>
          <w:rFonts w:hAnsi="標楷體" w:hint="eastAsia"/>
          <w:color w:val="000000" w:themeColor="text1"/>
        </w:rPr>
        <w:t>……</w:t>
      </w:r>
      <w:r w:rsidRPr="00B9609C">
        <w:rPr>
          <w:color w:val="000000" w:themeColor="text1"/>
        </w:rPr>
        <w:t>要求醫事人員，包括於徵得身心障礙者自由意識並知情同意之基礎上，提供身心障礙者與其他人相同品質之照護，其中包括藉由提供培訓與頒布公共及私營健康照護之倫理標準，提高對身心障礙者人權、尊嚴、自主及需求之意識。</w:t>
      </w:r>
      <w:r w:rsidRPr="00B9609C">
        <w:rPr>
          <w:rFonts w:hAnsi="標楷體" w:hint="eastAsia"/>
          <w:color w:val="000000" w:themeColor="text1"/>
        </w:rPr>
        <w:t>……</w:t>
      </w:r>
      <w:r w:rsidRPr="00B9609C">
        <w:rPr>
          <w:color w:val="000000" w:themeColor="text1"/>
        </w:rPr>
        <w:t>」</w:t>
      </w:r>
      <w:bookmarkEnd w:id="6941"/>
      <w:bookmarkEnd w:id="6942"/>
      <w:bookmarkEnd w:id="6943"/>
      <w:bookmarkEnd w:id="6944"/>
      <w:bookmarkEnd w:id="6945"/>
      <w:bookmarkEnd w:id="6946"/>
    </w:p>
    <w:p w:rsidR="00C25CC0" w:rsidRPr="00B9609C" w:rsidRDefault="00C25CC0" w:rsidP="00C25CC0">
      <w:pPr>
        <w:pStyle w:val="4"/>
        <w:rPr>
          <w:rFonts w:ascii="Times New Roman" w:hAnsi="Times New Roman"/>
          <w:color w:val="000000" w:themeColor="text1"/>
        </w:rPr>
      </w:pPr>
      <w:bookmarkStart w:id="6947" w:name="_Toc15734989"/>
      <w:bookmarkStart w:id="6948" w:name="_Toc16005922"/>
      <w:bookmarkStart w:id="6949" w:name="_Toc16071190"/>
      <w:bookmarkStart w:id="6950" w:name="_Toc18854603"/>
      <w:bookmarkStart w:id="6951" w:name="_Toc18856300"/>
      <w:bookmarkStart w:id="6952" w:name="_Toc18943091"/>
      <w:r w:rsidRPr="00B9609C">
        <w:rPr>
          <w:rFonts w:ascii="Times New Roman" w:hAnsi="Times New Roman"/>
          <w:color w:val="000000" w:themeColor="text1"/>
        </w:rPr>
        <w:t>刑法第</w:t>
      </w:r>
      <w:r w:rsidRPr="00B9609C">
        <w:rPr>
          <w:rFonts w:ascii="Times New Roman" w:hAnsi="Times New Roman"/>
          <w:color w:val="000000" w:themeColor="text1"/>
        </w:rPr>
        <w:t>19</w:t>
      </w:r>
      <w:r w:rsidRPr="00B9609C">
        <w:rPr>
          <w:rFonts w:ascii="Times New Roman" w:hAnsi="Times New Roman"/>
          <w:color w:val="000000" w:themeColor="text1"/>
        </w:rPr>
        <w:t>條第</w:t>
      </w:r>
      <w:r w:rsidRPr="00B9609C">
        <w:rPr>
          <w:rFonts w:ascii="Times New Roman" w:hAnsi="Times New Roman"/>
          <w:color w:val="000000" w:themeColor="text1"/>
        </w:rPr>
        <w:t>1</w:t>
      </w:r>
      <w:r w:rsidRPr="00B9609C">
        <w:rPr>
          <w:rFonts w:ascii="Times New Roman" w:hAnsi="Times New Roman"/>
          <w:color w:val="000000" w:themeColor="text1"/>
        </w:rPr>
        <w:t>項規定：「行為時因精神障礙或其他心智缺陷，致不能辨識其行為違法或欠缺依其辨識而行為之能力者，不罰。」同法第</w:t>
      </w:r>
      <w:r w:rsidRPr="00B9609C">
        <w:rPr>
          <w:rFonts w:ascii="Times New Roman" w:hAnsi="Times New Roman"/>
          <w:color w:val="000000" w:themeColor="text1"/>
        </w:rPr>
        <w:t>87</w:t>
      </w:r>
      <w:r w:rsidRPr="00B9609C">
        <w:rPr>
          <w:rFonts w:ascii="Times New Roman" w:hAnsi="Times New Roman"/>
          <w:color w:val="000000" w:themeColor="text1"/>
        </w:rPr>
        <w:t>條第</w:t>
      </w:r>
      <w:r w:rsidRPr="00B9609C">
        <w:rPr>
          <w:rFonts w:ascii="Times New Roman" w:hAnsi="Times New Roman"/>
          <w:color w:val="000000" w:themeColor="text1"/>
        </w:rPr>
        <w:t>1</w:t>
      </w:r>
      <w:r w:rsidRPr="00B9609C">
        <w:rPr>
          <w:rFonts w:ascii="Times New Roman" w:hAnsi="Times New Roman"/>
          <w:color w:val="000000" w:themeColor="text1"/>
        </w:rPr>
        <w:t>項規定：「因第</w:t>
      </w:r>
      <w:r w:rsidRPr="00B9609C">
        <w:rPr>
          <w:rFonts w:ascii="Times New Roman" w:hAnsi="Times New Roman"/>
          <w:color w:val="000000" w:themeColor="text1"/>
        </w:rPr>
        <w:t>19</w:t>
      </w:r>
      <w:r w:rsidRPr="00B9609C">
        <w:rPr>
          <w:rFonts w:ascii="Times New Roman" w:hAnsi="Times New Roman"/>
          <w:color w:val="000000" w:themeColor="text1"/>
        </w:rPr>
        <w:t>條第</w:t>
      </w:r>
      <w:r w:rsidRPr="00B9609C">
        <w:rPr>
          <w:rFonts w:ascii="Times New Roman" w:hAnsi="Times New Roman"/>
          <w:color w:val="000000" w:themeColor="text1"/>
        </w:rPr>
        <w:t>1</w:t>
      </w:r>
      <w:r w:rsidRPr="00B9609C">
        <w:rPr>
          <w:rFonts w:ascii="Times New Roman" w:hAnsi="Times New Roman"/>
          <w:color w:val="000000" w:themeColor="text1"/>
        </w:rPr>
        <w:t>項之原因而不罰者，其情狀足認有再犯或有危害公共安全之虞時，令入相當處所，施以監護。」</w:t>
      </w:r>
      <w:bookmarkEnd w:id="6947"/>
      <w:bookmarkEnd w:id="6948"/>
      <w:bookmarkEnd w:id="6949"/>
      <w:bookmarkEnd w:id="6950"/>
      <w:bookmarkEnd w:id="6951"/>
      <w:bookmarkEnd w:id="6952"/>
    </w:p>
    <w:p w:rsidR="00C25CC0" w:rsidRPr="00B9609C" w:rsidRDefault="00C25CC0" w:rsidP="00C25CC0">
      <w:pPr>
        <w:pStyle w:val="4"/>
        <w:rPr>
          <w:color w:val="000000" w:themeColor="text1"/>
        </w:rPr>
      </w:pPr>
      <w:bookmarkStart w:id="6953" w:name="_Toc15734990"/>
      <w:bookmarkStart w:id="6954" w:name="_Toc16005923"/>
      <w:bookmarkStart w:id="6955" w:name="_Toc16071191"/>
      <w:bookmarkStart w:id="6956" w:name="_Toc18854604"/>
      <w:bookmarkStart w:id="6957" w:name="_Toc18856301"/>
      <w:bookmarkStart w:id="6958" w:name="_Toc18943092"/>
      <w:r w:rsidRPr="00B9609C">
        <w:rPr>
          <w:color w:val="000000" w:themeColor="text1"/>
        </w:rPr>
        <w:t>據</w:t>
      </w:r>
      <w:r w:rsidR="009624FF">
        <w:rPr>
          <w:color w:val="000000" w:themeColor="text1"/>
        </w:rPr>
        <w:t>王</w:t>
      </w:r>
      <w:r w:rsidR="00A401CB">
        <w:rPr>
          <w:rFonts w:hint="eastAsia"/>
          <w:color w:val="000000" w:themeColor="text1"/>
        </w:rPr>
        <w:t>○○</w:t>
      </w:r>
      <w:r w:rsidRPr="00B9609C">
        <w:rPr>
          <w:color w:val="000000" w:themeColor="text1"/>
        </w:rPr>
        <w:t>陳訴：「為渠子（</w:t>
      </w:r>
      <w:r w:rsidR="009624FF">
        <w:rPr>
          <w:color w:val="000000" w:themeColor="text1"/>
        </w:rPr>
        <w:t>王</w:t>
      </w:r>
      <w:r w:rsidR="00A401CB">
        <w:rPr>
          <w:rFonts w:hint="eastAsia"/>
          <w:color w:val="000000" w:themeColor="text1"/>
        </w:rPr>
        <w:t>○○</w:t>
      </w:r>
      <w:r w:rsidRPr="00B9609C">
        <w:rPr>
          <w:color w:val="000000" w:themeColor="text1"/>
        </w:rPr>
        <w:t>）因，現於賢德醫院樹孝院區執行，監護期間疑遭受該院不當對待，損及權益等情。」</w:t>
      </w:r>
      <w:bookmarkEnd w:id="6953"/>
      <w:bookmarkEnd w:id="6954"/>
      <w:bookmarkEnd w:id="6955"/>
      <w:bookmarkEnd w:id="6956"/>
      <w:bookmarkEnd w:id="6957"/>
      <w:bookmarkEnd w:id="6958"/>
    </w:p>
    <w:p w:rsidR="00C25CC0" w:rsidRPr="00B9609C" w:rsidRDefault="00C25CC0" w:rsidP="00C25CC0">
      <w:pPr>
        <w:pStyle w:val="4"/>
        <w:rPr>
          <w:color w:val="000000" w:themeColor="text1"/>
        </w:rPr>
      </w:pPr>
      <w:bookmarkStart w:id="6959" w:name="_Toc15734991"/>
      <w:bookmarkStart w:id="6960" w:name="_Toc16005924"/>
      <w:bookmarkStart w:id="6961" w:name="_Toc16071192"/>
      <w:bookmarkStart w:id="6962" w:name="_Toc18854605"/>
      <w:bookmarkStart w:id="6963" w:name="_Toc18856302"/>
      <w:bookmarkStart w:id="6964" w:name="_Toc18943093"/>
      <w:r w:rsidRPr="00B9609C">
        <w:rPr>
          <w:rFonts w:hint="eastAsia"/>
          <w:color w:val="000000" w:themeColor="text1"/>
        </w:rPr>
        <w:lastRenderedPageBreak/>
        <w:t>本院108年1月19日處台調壹字第1080830208號函函詢矯正署處理情形，監察</w:t>
      </w:r>
      <w:r w:rsidRPr="00B9609C">
        <w:rPr>
          <w:color w:val="000000" w:themeColor="text1"/>
        </w:rPr>
        <w:t>業務處函交調查情形</w:t>
      </w:r>
      <w:r w:rsidRPr="00B9609C">
        <w:rPr>
          <w:rFonts w:hint="eastAsia"/>
          <w:color w:val="000000" w:themeColor="text1"/>
        </w:rPr>
        <w:t>及</w:t>
      </w:r>
      <w:r w:rsidRPr="00B9609C">
        <w:rPr>
          <w:color w:val="000000" w:themeColor="text1"/>
        </w:rPr>
        <w:t>臺灣臺中地方檢察署函復情形</w:t>
      </w:r>
      <w:r w:rsidRPr="00B9609C">
        <w:rPr>
          <w:rFonts w:hint="eastAsia"/>
          <w:color w:val="000000" w:themeColor="text1"/>
        </w:rPr>
        <w:t>詳如附表二</w:t>
      </w:r>
      <w:bookmarkStart w:id="6965" w:name="_Toc15734992"/>
      <w:bookmarkEnd w:id="6959"/>
      <w:r w:rsidRPr="00B9609C">
        <w:rPr>
          <w:color w:val="000000" w:themeColor="text1"/>
        </w:rPr>
        <w:t>。</w:t>
      </w:r>
      <w:bookmarkEnd w:id="6960"/>
      <w:bookmarkEnd w:id="6961"/>
      <w:bookmarkEnd w:id="6962"/>
      <w:bookmarkEnd w:id="6963"/>
      <w:bookmarkEnd w:id="6964"/>
      <w:bookmarkEnd w:id="6965"/>
    </w:p>
    <w:p w:rsidR="00C25CC0" w:rsidRPr="00B9609C" w:rsidRDefault="00C25CC0" w:rsidP="00C25CC0">
      <w:pPr>
        <w:pStyle w:val="4"/>
        <w:rPr>
          <w:color w:val="000000" w:themeColor="text1"/>
        </w:rPr>
      </w:pPr>
      <w:bookmarkStart w:id="6966" w:name="_Toc15734993"/>
      <w:bookmarkStart w:id="6967" w:name="_Toc16005925"/>
      <w:bookmarkStart w:id="6968" w:name="_Toc16071193"/>
      <w:bookmarkStart w:id="6969" w:name="_Toc18854606"/>
      <w:bookmarkStart w:id="6970" w:name="_Toc18856303"/>
      <w:bookmarkStart w:id="6971" w:name="_Toc18943094"/>
      <w:r w:rsidRPr="00B9609C">
        <w:rPr>
          <w:color w:val="000000" w:themeColor="text1"/>
        </w:rPr>
        <w:t>查據法務部復稱</w:t>
      </w:r>
      <w:r w:rsidRPr="00B9609C">
        <w:rPr>
          <w:rStyle w:val="aff1"/>
          <w:color w:val="000000" w:themeColor="text1"/>
        </w:rPr>
        <w:footnoteReference w:id="39"/>
      </w:r>
      <w:r w:rsidRPr="00B9609C">
        <w:rPr>
          <w:color w:val="000000" w:themeColor="text1"/>
        </w:rPr>
        <w:t>：</w:t>
      </w:r>
      <w:bookmarkEnd w:id="6966"/>
      <w:bookmarkEnd w:id="6967"/>
      <w:bookmarkEnd w:id="6968"/>
      <w:bookmarkEnd w:id="6969"/>
      <w:bookmarkEnd w:id="6970"/>
      <w:bookmarkEnd w:id="6971"/>
    </w:p>
    <w:p w:rsidR="00C25CC0" w:rsidRPr="00B9609C" w:rsidRDefault="00C25CC0" w:rsidP="00C25CC0">
      <w:pPr>
        <w:pStyle w:val="5"/>
        <w:numPr>
          <w:ilvl w:val="0"/>
          <w:numId w:val="0"/>
        </w:numPr>
        <w:ind w:left="1671"/>
        <w:rPr>
          <w:rFonts w:ascii="Times New Roman" w:hAnsi="Times New Roman"/>
          <w:color w:val="000000" w:themeColor="text1"/>
          <w:sz w:val="28"/>
          <w:szCs w:val="28"/>
        </w:rPr>
      </w:pPr>
      <w:bookmarkStart w:id="6972" w:name="_Toc15734994"/>
      <w:bookmarkStart w:id="6973" w:name="_Toc16005926"/>
      <w:bookmarkStart w:id="6974" w:name="_Toc16071194"/>
      <w:r w:rsidRPr="00B9609C">
        <w:rPr>
          <w:rFonts w:hint="eastAsia"/>
          <w:color w:val="000000" w:themeColor="text1"/>
        </w:rPr>
        <w:t xml:space="preserve">　　有關「賢德醫院樹孝院區執行監護處分王○○陳訴」案」（法務部107年6月27日法檢字第10700584040號函），法務部對該員之處置經過情形及處理結果？法務部對本案之檢討及策進作為？</w:t>
      </w:r>
    </w:p>
    <w:p w:rsidR="00C25CC0" w:rsidRPr="00B9609C" w:rsidRDefault="00C25CC0" w:rsidP="00B24CF4">
      <w:pPr>
        <w:pStyle w:val="5"/>
        <w:numPr>
          <w:ilvl w:val="0"/>
          <w:numId w:val="80"/>
        </w:numPr>
        <w:rPr>
          <w:color w:val="000000" w:themeColor="text1"/>
        </w:rPr>
      </w:pPr>
      <w:r w:rsidRPr="00B9609C">
        <w:rPr>
          <w:color w:val="000000" w:themeColor="text1"/>
        </w:rPr>
        <w:t>本件經函請臺灣高等檢察署（以下簡稱臺高檢署）辦理，經臺高檢署函轉臺灣臺中地方檢察署處理情形略以：</w:t>
      </w:r>
    </w:p>
    <w:p w:rsidR="00C25CC0" w:rsidRPr="00B9609C" w:rsidRDefault="00C25CC0" w:rsidP="00C25CC0">
      <w:pPr>
        <w:pStyle w:val="6"/>
        <w:rPr>
          <w:color w:val="000000" w:themeColor="text1"/>
        </w:rPr>
      </w:pPr>
      <w:r w:rsidRPr="00B9609C">
        <w:rPr>
          <w:color w:val="000000" w:themeColor="text1"/>
        </w:rPr>
        <w:t>（經承辦檢察官函詢賢德醫院王正執行監護處分之情形，認</w:t>
      </w:r>
      <w:r w:rsidR="009624FF">
        <w:rPr>
          <w:color w:val="000000" w:themeColor="text1"/>
        </w:rPr>
        <w:t>王</w:t>
      </w:r>
      <w:r w:rsidR="00A401CB">
        <w:rPr>
          <w:rFonts w:hint="eastAsia"/>
          <w:color w:val="000000" w:themeColor="text1"/>
        </w:rPr>
        <w:t>○○</w:t>
      </w:r>
      <w:r w:rsidRPr="00B9609C">
        <w:rPr>
          <w:color w:val="000000" w:themeColor="text1"/>
        </w:rPr>
        <w:t>於監護處分後，在藥物控制下病況穩定，但非完全治癒。是</w:t>
      </w:r>
      <w:r w:rsidR="009624FF">
        <w:rPr>
          <w:color w:val="000000" w:themeColor="text1"/>
        </w:rPr>
        <w:t>王</w:t>
      </w:r>
      <w:r w:rsidR="00A401CB">
        <w:rPr>
          <w:rFonts w:hint="eastAsia"/>
          <w:color w:val="000000" w:themeColor="text1"/>
        </w:rPr>
        <w:t>○○</w:t>
      </w:r>
      <w:r w:rsidRPr="00B9609C">
        <w:rPr>
          <w:color w:val="000000" w:themeColor="text1"/>
        </w:rPr>
        <w:t>既仍有被害妄想症狀存在之可能，其在監護處分期間，陳情其遭到賢德醫院醫生、護理人員之非法對待等情，其真實性如何，實令人懷疑。且</w:t>
      </w:r>
      <w:r w:rsidR="00A401CB">
        <w:rPr>
          <w:rFonts w:hint="eastAsia"/>
          <w:color w:val="000000" w:themeColor="text1"/>
        </w:rPr>
        <w:t>○○</w:t>
      </w:r>
      <w:r w:rsidRPr="00B9609C">
        <w:rPr>
          <w:color w:val="000000" w:themeColor="text1"/>
        </w:rPr>
        <w:t>亦未指明遭到不法對待之具體情節，僅泛稱遭到該院醫師、護理人員不法對待，是其陳訴亦屬空泛而難以調查。</w:t>
      </w:r>
    </w:p>
    <w:p w:rsidR="00C25CC0" w:rsidRPr="00B9609C" w:rsidRDefault="00C25CC0" w:rsidP="00C25CC0">
      <w:pPr>
        <w:pStyle w:val="6"/>
        <w:rPr>
          <w:color w:val="000000" w:themeColor="text1"/>
        </w:rPr>
      </w:pPr>
      <w:r w:rsidRPr="00B9609C">
        <w:rPr>
          <w:color w:val="000000" w:themeColor="text1"/>
        </w:rPr>
        <w:tab/>
        <w:t>另檢察官於107年4月18日至賢德醫院視察受監護處分人時，並無發現該醫療院所有何不當情事，且</w:t>
      </w:r>
      <w:r w:rsidR="009624FF">
        <w:rPr>
          <w:color w:val="000000" w:themeColor="text1"/>
        </w:rPr>
        <w:t>王</w:t>
      </w:r>
      <w:r w:rsidR="00A401CB">
        <w:rPr>
          <w:rFonts w:hint="eastAsia"/>
          <w:color w:val="000000" w:themeColor="text1"/>
        </w:rPr>
        <w:t>○○</w:t>
      </w:r>
      <w:r w:rsidRPr="00B9609C">
        <w:rPr>
          <w:color w:val="000000" w:themeColor="text1"/>
        </w:rPr>
        <w:t>當時亦未向檢察官反應醫院有何不法情事，是本件尚難以陳訴人之空泛指訴，認定賢德醫院人員有</w:t>
      </w:r>
      <w:r w:rsidRPr="00B9609C">
        <w:rPr>
          <w:color w:val="000000" w:themeColor="text1"/>
        </w:rPr>
        <w:lastRenderedPageBreak/>
        <w:t>何行政違失之處。</w:t>
      </w:r>
    </w:p>
    <w:p w:rsidR="00C25CC0" w:rsidRPr="00B9609C" w:rsidRDefault="00C25CC0" w:rsidP="00C25CC0">
      <w:pPr>
        <w:pStyle w:val="6"/>
        <w:rPr>
          <w:color w:val="000000" w:themeColor="text1"/>
        </w:rPr>
      </w:pPr>
      <w:r w:rsidRPr="00B9609C">
        <w:rPr>
          <w:color w:val="000000" w:themeColor="text1"/>
        </w:rPr>
        <w:tab/>
        <w:t>綜上所述，本件陳訴人之陳訴情節尚屬無據，難認賢德醫院之人員有何不法疏失之責。</w:t>
      </w:r>
    </w:p>
    <w:p w:rsidR="00C25CC0" w:rsidRPr="00B9609C" w:rsidRDefault="00C25CC0" w:rsidP="00C25CC0">
      <w:pPr>
        <w:pStyle w:val="5"/>
        <w:rPr>
          <w:color w:val="000000" w:themeColor="text1"/>
        </w:rPr>
      </w:pPr>
      <w:r w:rsidRPr="00B9609C">
        <w:rPr>
          <w:rFonts w:hint="eastAsia"/>
          <w:color w:val="000000" w:themeColor="text1"/>
        </w:rPr>
        <w:t>法務</w:t>
      </w:r>
      <w:r w:rsidRPr="00B9609C">
        <w:rPr>
          <w:color w:val="000000" w:themeColor="text1"/>
        </w:rPr>
        <w:t>部經核臺高檢署所報，尚無不合。據此，</w:t>
      </w:r>
      <w:r w:rsidRPr="00B9609C">
        <w:rPr>
          <w:rFonts w:hint="eastAsia"/>
          <w:color w:val="000000" w:themeColor="text1"/>
        </w:rPr>
        <w:t>法務</w:t>
      </w:r>
      <w:r w:rsidRPr="00B9609C">
        <w:rPr>
          <w:color w:val="000000" w:themeColor="text1"/>
        </w:rPr>
        <w:t>部已以107年6月27日法檢字第10700584040號函復監察院在案。</w:t>
      </w:r>
    </w:p>
    <w:p w:rsidR="00C25CC0" w:rsidRPr="00B9609C" w:rsidRDefault="00C25CC0" w:rsidP="00C25CC0">
      <w:pPr>
        <w:pStyle w:val="5"/>
        <w:rPr>
          <w:rFonts w:ascii="Times New Roman" w:hAnsi="Times New Roman"/>
          <w:color w:val="000000" w:themeColor="text1"/>
          <w:sz w:val="24"/>
          <w:szCs w:val="24"/>
        </w:rPr>
      </w:pPr>
      <w:r w:rsidRPr="00B9609C">
        <w:rPr>
          <w:color w:val="000000" w:themeColor="text1"/>
        </w:rPr>
        <w:t>關於監護處分之執行，</w:t>
      </w:r>
      <w:r w:rsidRPr="00B9609C">
        <w:rPr>
          <w:rFonts w:hint="eastAsia"/>
          <w:color w:val="000000" w:themeColor="text1"/>
        </w:rPr>
        <w:t>法務</w:t>
      </w:r>
      <w:r w:rsidRPr="00B9609C">
        <w:rPr>
          <w:color w:val="000000" w:themeColor="text1"/>
        </w:rPr>
        <w:t>部檢察機關均依刑法、刑事訴訟法、保安處分執行法、檢察機關執行因心神喪失或精神耗弱受監護處分應行注意事項及精神衛生法等相關規定辦理，並由臺高檢署督核所屬各級檢察署執行監護處分之情形。</w:t>
      </w:r>
      <w:bookmarkEnd w:id="6972"/>
      <w:bookmarkEnd w:id="6973"/>
      <w:bookmarkEnd w:id="6974"/>
    </w:p>
    <w:p w:rsidR="00C25CC0" w:rsidRPr="00B9609C" w:rsidRDefault="00C25CC0" w:rsidP="00C25CC0">
      <w:pPr>
        <w:pStyle w:val="4"/>
        <w:rPr>
          <w:color w:val="000000" w:themeColor="text1"/>
        </w:rPr>
      </w:pPr>
      <w:bookmarkStart w:id="6975" w:name="_Toc15734996"/>
      <w:bookmarkStart w:id="6976" w:name="_Toc16005928"/>
      <w:bookmarkStart w:id="6977" w:name="_Toc16071196"/>
      <w:bookmarkStart w:id="6978" w:name="_Toc18854607"/>
      <w:bookmarkStart w:id="6979" w:name="_Toc18856304"/>
      <w:bookmarkStart w:id="6980" w:name="_Toc18943095"/>
      <w:r w:rsidRPr="00B9609C">
        <w:rPr>
          <w:color w:val="000000" w:themeColor="text1"/>
        </w:rPr>
        <w:t>詢據法務部對「臺北監獄、賢德醫院等對收容人</w:t>
      </w:r>
      <w:r w:rsidR="009624FF">
        <w:rPr>
          <w:color w:val="000000" w:themeColor="text1"/>
        </w:rPr>
        <w:t>王</w:t>
      </w:r>
      <w:r w:rsidR="00A401CB">
        <w:rPr>
          <w:rFonts w:hint="eastAsia"/>
          <w:color w:val="000000" w:themeColor="text1"/>
        </w:rPr>
        <w:t>○○</w:t>
      </w:r>
      <w:r w:rsidRPr="00B9609C">
        <w:rPr>
          <w:color w:val="000000" w:themeColor="text1"/>
        </w:rPr>
        <w:t>之戒護管理、醫療處遇、教化輔導、監護處分執行</w:t>
      </w:r>
      <w:r w:rsidRPr="00B9609C">
        <w:rPr>
          <w:rFonts w:hAnsi="標楷體" w:hint="eastAsia"/>
          <w:color w:val="000000" w:themeColor="text1"/>
          <w:szCs w:val="24"/>
        </w:rPr>
        <w:t>……</w:t>
      </w:r>
      <w:r w:rsidRPr="00B9609C">
        <w:rPr>
          <w:color w:val="000000" w:themeColor="text1"/>
        </w:rPr>
        <w:t>等之相關處置過程有無應再精進之處」議題之說明：</w:t>
      </w:r>
      <w:bookmarkStart w:id="6981" w:name="_Toc15734997"/>
      <w:bookmarkStart w:id="6982" w:name="_Toc16005929"/>
      <w:bookmarkStart w:id="6983" w:name="_Toc16071197"/>
      <w:bookmarkEnd w:id="6975"/>
      <w:bookmarkEnd w:id="6976"/>
      <w:bookmarkEnd w:id="6977"/>
      <w:r w:rsidRPr="00B9609C">
        <w:rPr>
          <w:color w:val="000000" w:themeColor="text1"/>
        </w:rPr>
        <w:t>有關</w:t>
      </w:r>
      <w:r w:rsidR="009624FF">
        <w:rPr>
          <w:color w:val="000000" w:themeColor="text1"/>
        </w:rPr>
        <w:t>王</w:t>
      </w:r>
      <w:r w:rsidR="00A401CB">
        <w:rPr>
          <w:rFonts w:hint="eastAsia"/>
          <w:color w:val="000000" w:themeColor="text1"/>
        </w:rPr>
        <w:t>○○</w:t>
      </w:r>
      <w:r w:rsidRPr="00B9609C">
        <w:rPr>
          <w:color w:val="000000" w:themeColor="text1"/>
        </w:rPr>
        <w:t>個案</w:t>
      </w:r>
      <w:r w:rsidRPr="00B9609C">
        <w:rPr>
          <w:rFonts w:hint="eastAsia"/>
          <w:color w:val="000000" w:themeColor="text1"/>
        </w:rPr>
        <w:t>法務</w:t>
      </w:r>
      <w:r w:rsidRPr="00B9609C">
        <w:rPr>
          <w:color w:val="000000" w:themeColor="text1"/>
        </w:rPr>
        <w:t>部前於108年3月20日以法矯字第10802002390號函函復在案，並無其他補充；另查矯正署臺北監獄並無</w:t>
      </w:r>
      <w:r w:rsidR="009624FF">
        <w:rPr>
          <w:color w:val="000000" w:themeColor="text1"/>
        </w:rPr>
        <w:t>王</w:t>
      </w:r>
      <w:r w:rsidR="00A401CB">
        <w:rPr>
          <w:rFonts w:hint="eastAsia"/>
          <w:color w:val="000000" w:themeColor="text1"/>
        </w:rPr>
        <w:t>○○</w:t>
      </w:r>
      <w:r w:rsidRPr="00B9609C">
        <w:rPr>
          <w:color w:val="000000" w:themeColor="text1"/>
        </w:rPr>
        <w:t>之收容紀錄，爰無法提供相關說明。</w:t>
      </w:r>
      <w:bookmarkEnd w:id="6978"/>
      <w:bookmarkEnd w:id="6979"/>
      <w:bookmarkEnd w:id="6980"/>
      <w:bookmarkEnd w:id="6981"/>
      <w:bookmarkEnd w:id="6982"/>
      <w:bookmarkEnd w:id="6983"/>
    </w:p>
    <w:p w:rsidR="00C25CC0" w:rsidRPr="00B9609C" w:rsidRDefault="00C25CC0" w:rsidP="00C25CC0">
      <w:pPr>
        <w:pStyle w:val="4"/>
        <w:rPr>
          <w:color w:val="000000" w:themeColor="text1"/>
        </w:rPr>
      </w:pPr>
      <w:bookmarkStart w:id="6984" w:name="_Toc15734998"/>
      <w:bookmarkStart w:id="6985" w:name="_Toc16005930"/>
      <w:bookmarkStart w:id="6986" w:name="_Toc16071198"/>
      <w:bookmarkStart w:id="6987" w:name="_Toc18854608"/>
      <w:bookmarkStart w:id="6988" w:name="_Toc18856305"/>
      <w:bookmarkStart w:id="6989" w:name="_Toc18943096"/>
      <w:r w:rsidRPr="00B9609C">
        <w:rPr>
          <w:color w:val="000000" w:themeColor="text1"/>
        </w:rPr>
        <w:t>據上，本案既經臺灣臺中地方檢察署檢察官處理，並經臺灣高等檢察署查報，復經本院針對相關卷證資料詳予審閱，再經詢據法務部相關主管說明在案，法務部對對收容人</w:t>
      </w:r>
      <w:r w:rsidR="009624FF">
        <w:rPr>
          <w:color w:val="000000" w:themeColor="text1"/>
        </w:rPr>
        <w:t>王</w:t>
      </w:r>
      <w:r w:rsidR="009624FF">
        <w:rPr>
          <w:color w:val="000000" w:themeColor="text1"/>
        </w:rPr>
        <w:t>○○</w:t>
      </w:r>
      <w:r w:rsidRPr="00B9609C">
        <w:rPr>
          <w:color w:val="000000" w:themeColor="text1"/>
        </w:rPr>
        <w:t>受法院判決監護處分之執行，尚難認有違誤；惟法務部允應加強對是類收容人加強醫療處遇，以維護健康人權。</w:t>
      </w:r>
      <w:bookmarkEnd w:id="6984"/>
      <w:bookmarkEnd w:id="6985"/>
      <w:bookmarkEnd w:id="6986"/>
      <w:bookmarkEnd w:id="6987"/>
      <w:bookmarkEnd w:id="6988"/>
      <w:bookmarkEnd w:id="6989"/>
    </w:p>
    <w:p w:rsidR="00C25CC0" w:rsidRPr="00B9609C" w:rsidRDefault="00C25CC0" w:rsidP="00C25CC0">
      <w:pPr>
        <w:pStyle w:val="3"/>
        <w:rPr>
          <w:b/>
          <w:color w:val="000000" w:themeColor="text1"/>
        </w:rPr>
      </w:pPr>
      <w:bookmarkStart w:id="6990" w:name="_Toc20991441"/>
      <w:bookmarkStart w:id="6991" w:name="_Toc23776776"/>
      <w:r w:rsidRPr="00B9609C">
        <w:rPr>
          <w:b/>
          <w:color w:val="000000" w:themeColor="text1"/>
        </w:rPr>
        <w:t>臺南監獄</w:t>
      </w:r>
      <w:r w:rsidR="009624FF">
        <w:rPr>
          <w:b/>
          <w:color w:val="000000" w:themeColor="text1"/>
        </w:rPr>
        <w:t>吳</w:t>
      </w:r>
      <w:r w:rsidR="00A401CB" w:rsidRPr="00A401CB">
        <w:rPr>
          <w:rFonts w:hint="eastAsia"/>
          <w:b/>
          <w:color w:val="000000" w:themeColor="text1"/>
        </w:rPr>
        <w:t>○○</w:t>
      </w:r>
      <w:r w:rsidRPr="00B9609C">
        <w:rPr>
          <w:b/>
          <w:color w:val="000000" w:themeColor="text1"/>
        </w:rPr>
        <w:t>訴請協助保外就醫之適法性、合理性及可行性一節，相關主管機關允宜密切注意</w:t>
      </w:r>
      <w:r w:rsidRPr="00B9609C">
        <w:rPr>
          <w:b/>
          <w:color w:val="000000" w:themeColor="text1"/>
        </w:rPr>
        <w:lastRenderedPageBreak/>
        <w:t>陳訴人一切情狀，本於權責賡續妥予關注研議，適時處置，以符合監獄行刑法施行細則「注意受刑人利益」之旨</w:t>
      </w:r>
      <w:r w:rsidRPr="00B9609C">
        <w:rPr>
          <w:rFonts w:hint="eastAsia"/>
          <w:b/>
          <w:color w:val="000000" w:themeColor="text1"/>
        </w:rPr>
        <w:t>意</w:t>
      </w:r>
      <w:r w:rsidRPr="00B9609C">
        <w:rPr>
          <w:b/>
          <w:color w:val="000000" w:themeColor="text1"/>
        </w:rPr>
        <w:t>：</w:t>
      </w:r>
      <w:bookmarkEnd w:id="6990"/>
      <w:bookmarkEnd w:id="6991"/>
    </w:p>
    <w:p w:rsidR="00C25CC0" w:rsidRPr="00B9609C" w:rsidRDefault="00C25CC0" w:rsidP="00C25CC0">
      <w:pPr>
        <w:pStyle w:val="4"/>
        <w:rPr>
          <w:color w:val="000000" w:themeColor="text1"/>
        </w:rPr>
      </w:pPr>
      <w:bookmarkStart w:id="6992" w:name="_Toc15735012"/>
      <w:bookmarkStart w:id="6993" w:name="_Toc16005944"/>
      <w:bookmarkStart w:id="6994" w:name="_Toc16071212"/>
      <w:bookmarkStart w:id="6995" w:name="_Toc18854620"/>
      <w:bookmarkStart w:id="6996" w:name="_Toc18856317"/>
      <w:bookmarkStart w:id="6997" w:name="_Toc18943098"/>
      <w:r w:rsidRPr="00B9609C">
        <w:rPr>
          <w:color w:val="000000" w:themeColor="text1"/>
        </w:rPr>
        <w:t>監獄行刑法第58條規定：「受刑人現罹疾病，在監內不能為適當之醫治者，得斟酌情形，報請監督機關許可保外醫治或移送病監或醫院。」；監獄行刑法施行細則第2條規定：「監獄管理人員執行職務，應注意受刑人之利益。」</w:t>
      </w:r>
      <w:bookmarkEnd w:id="6992"/>
      <w:bookmarkEnd w:id="6993"/>
      <w:bookmarkEnd w:id="6994"/>
      <w:bookmarkEnd w:id="6995"/>
      <w:bookmarkEnd w:id="6996"/>
      <w:bookmarkEnd w:id="6997"/>
    </w:p>
    <w:p w:rsidR="00C25CC0" w:rsidRPr="00B9609C" w:rsidRDefault="009624FF" w:rsidP="00C25CC0">
      <w:pPr>
        <w:pStyle w:val="4"/>
        <w:rPr>
          <w:color w:val="000000" w:themeColor="text1"/>
        </w:rPr>
      </w:pPr>
      <w:bookmarkStart w:id="6998" w:name="_Toc15735013"/>
      <w:bookmarkStart w:id="6999" w:name="_Toc16005945"/>
      <w:bookmarkStart w:id="7000" w:name="_Toc16071213"/>
      <w:bookmarkStart w:id="7001" w:name="_Toc18854621"/>
      <w:bookmarkStart w:id="7002" w:name="_Toc18856318"/>
      <w:bookmarkStart w:id="7003" w:name="_Toc18943099"/>
      <w:r>
        <w:rPr>
          <w:color w:val="000000" w:themeColor="text1"/>
        </w:rPr>
        <w:t>吳</w:t>
      </w:r>
      <w:r>
        <w:rPr>
          <w:color w:val="000000" w:themeColor="text1"/>
        </w:rPr>
        <w:t>○○</w:t>
      </w:r>
      <w:r w:rsidR="00C25CC0" w:rsidRPr="00B9609C">
        <w:rPr>
          <w:color w:val="000000" w:themeColor="text1"/>
        </w:rPr>
        <w:t>君陳訴內容摘要：</w:t>
      </w:r>
      <w:bookmarkEnd w:id="6998"/>
      <w:bookmarkEnd w:id="6999"/>
      <w:bookmarkEnd w:id="7000"/>
      <w:bookmarkEnd w:id="7001"/>
      <w:bookmarkEnd w:id="7002"/>
      <w:bookmarkEnd w:id="7003"/>
    </w:p>
    <w:p w:rsidR="00C25CC0" w:rsidRPr="00B9609C" w:rsidRDefault="00C25CC0" w:rsidP="00B24CF4">
      <w:pPr>
        <w:pStyle w:val="5"/>
        <w:numPr>
          <w:ilvl w:val="0"/>
          <w:numId w:val="81"/>
        </w:numPr>
        <w:rPr>
          <w:color w:val="000000" w:themeColor="text1"/>
        </w:rPr>
      </w:pPr>
      <w:r w:rsidRPr="00B9609C">
        <w:rPr>
          <w:color w:val="000000" w:themeColor="text1"/>
        </w:rPr>
        <w:t>監獄對其醫療處遇及保外醫治（含戒護外醫車資負擔）等作為涉與相關法令規定未盡相符。</w:t>
      </w:r>
    </w:p>
    <w:p w:rsidR="00C25CC0" w:rsidRPr="00B9609C" w:rsidRDefault="00C25CC0" w:rsidP="00C25CC0">
      <w:pPr>
        <w:pStyle w:val="5"/>
        <w:rPr>
          <w:color w:val="000000" w:themeColor="text1"/>
        </w:rPr>
      </w:pPr>
      <w:r w:rsidRPr="00B9609C">
        <w:rPr>
          <w:color w:val="000000" w:themeColor="text1"/>
        </w:rPr>
        <w:t>99年1月27日，戒護管理人員蘇冠憲因藥物發給及醫療費索討問題，涉有處置失當等情。</w:t>
      </w:r>
    </w:p>
    <w:p w:rsidR="00C25CC0" w:rsidRPr="00B9609C" w:rsidRDefault="00C25CC0" w:rsidP="00C25CC0">
      <w:pPr>
        <w:pStyle w:val="5"/>
        <w:rPr>
          <w:color w:val="000000" w:themeColor="text1"/>
        </w:rPr>
      </w:pPr>
      <w:r w:rsidRPr="00B9609C">
        <w:rPr>
          <w:color w:val="000000" w:themeColor="text1"/>
        </w:rPr>
        <w:t>訴請協助保外就醫。</w:t>
      </w:r>
    </w:p>
    <w:p w:rsidR="00C25CC0" w:rsidRPr="00B9609C" w:rsidRDefault="00C25CC0" w:rsidP="00C25CC0">
      <w:pPr>
        <w:pStyle w:val="4"/>
        <w:numPr>
          <w:ilvl w:val="0"/>
          <w:numId w:val="0"/>
        </w:numPr>
        <w:ind w:left="1701"/>
        <w:jc w:val="center"/>
        <w:rPr>
          <w:rFonts w:ascii="Times New Roman" w:hAnsi="Times New Roman"/>
          <w:color w:val="000000" w:themeColor="text1"/>
        </w:rPr>
      </w:pPr>
      <w:r w:rsidRPr="00B9609C">
        <w:rPr>
          <w:rFonts w:ascii="Times New Roman" w:hAnsi="Times New Roman"/>
          <w:noProof/>
          <w:color w:val="000000" w:themeColor="text1"/>
        </w:rPr>
        <w:drawing>
          <wp:inline distT="0" distB="0" distL="0" distR="0" wp14:anchorId="243EAEA5" wp14:editId="13BEA7FE">
            <wp:extent cx="4323080" cy="2887980"/>
            <wp:effectExtent l="0" t="0" r="1270" b="7620"/>
            <wp:docPr id="65" name="圖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323080" cy="2887980"/>
                    </a:xfrm>
                    <a:prstGeom prst="rect">
                      <a:avLst/>
                    </a:prstGeom>
                    <a:noFill/>
                    <a:ln>
                      <a:noFill/>
                    </a:ln>
                  </pic:spPr>
                </pic:pic>
              </a:graphicData>
            </a:graphic>
          </wp:inline>
        </w:drawing>
      </w:r>
    </w:p>
    <w:p w:rsidR="00C25CC0" w:rsidRPr="00B9609C" w:rsidRDefault="00C25CC0" w:rsidP="00C25CC0">
      <w:pPr>
        <w:pStyle w:val="4"/>
        <w:numPr>
          <w:ilvl w:val="0"/>
          <w:numId w:val="0"/>
        </w:numPr>
        <w:ind w:left="2341" w:hanging="640"/>
        <w:rPr>
          <w:rFonts w:ascii="Times New Roman" w:hAnsi="Times New Roman"/>
          <w:color w:val="000000" w:themeColor="text1"/>
          <w:sz w:val="24"/>
          <w:szCs w:val="28"/>
        </w:rPr>
      </w:pPr>
      <w:r w:rsidRPr="00B9609C">
        <w:rPr>
          <w:rFonts w:ascii="Times New Roman" w:hAnsi="Times New Roman"/>
          <w:color w:val="000000" w:themeColor="text1"/>
          <w:sz w:val="24"/>
          <w:szCs w:val="28"/>
        </w:rPr>
        <w:t>圖</w:t>
      </w:r>
      <w:r w:rsidR="000D6145" w:rsidRPr="00B9609C">
        <w:rPr>
          <w:rFonts w:ascii="Times New Roman" w:hAnsi="Times New Roman" w:hint="eastAsia"/>
          <w:color w:val="000000" w:themeColor="text1"/>
          <w:sz w:val="24"/>
          <w:szCs w:val="28"/>
        </w:rPr>
        <w:t>38</w:t>
      </w:r>
      <w:r w:rsidRPr="00B9609C">
        <w:rPr>
          <w:rFonts w:ascii="Times New Roman" w:hAnsi="Times New Roman"/>
          <w:color w:val="000000" w:themeColor="text1"/>
          <w:sz w:val="24"/>
          <w:szCs w:val="28"/>
        </w:rPr>
        <w:t xml:space="preserve">  </w:t>
      </w:r>
      <w:r w:rsidRPr="00B9609C">
        <w:rPr>
          <w:rFonts w:ascii="Times New Roman" w:hAnsi="Times New Roman"/>
          <w:color w:val="000000" w:themeColor="text1"/>
          <w:sz w:val="24"/>
          <w:szCs w:val="28"/>
        </w:rPr>
        <w:t>調查委員履勘臺南監獄第</w:t>
      </w:r>
      <w:r w:rsidRPr="00B9609C">
        <w:rPr>
          <w:rFonts w:ascii="Times New Roman" w:hAnsi="Times New Roman"/>
          <w:color w:val="000000" w:themeColor="text1"/>
          <w:sz w:val="24"/>
          <w:szCs w:val="28"/>
        </w:rPr>
        <w:t>13</w:t>
      </w:r>
      <w:r w:rsidRPr="00B9609C">
        <w:rPr>
          <w:rFonts w:ascii="Times New Roman" w:hAnsi="Times New Roman"/>
          <w:color w:val="000000" w:themeColor="text1"/>
          <w:sz w:val="24"/>
          <w:szCs w:val="28"/>
        </w:rPr>
        <w:t>工場訪談罹患癌症吳姓收容人，關懷其在監處遇及醫療照護情形</w:t>
      </w:r>
    </w:p>
    <w:p w:rsidR="00C25CC0" w:rsidRPr="00B9609C" w:rsidRDefault="00C25CC0" w:rsidP="00C25CC0">
      <w:pPr>
        <w:pStyle w:val="4"/>
        <w:numPr>
          <w:ilvl w:val="0"/>
          <w:numId w:val="0"/>
        </w:numPr>
        <w:ind w:left="1701"/>
        <w:rPr>
          <w:rFonts w:ascii="Times New Roman" w:hAnsi="Times New Roman"/>
          <w:color w:val="000000" w:themeColor="text1"/>
          <w:sz w:val="24"/>
          <w:szCs w:val="28"/>
        </w:rPr>
      </w:pPr>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1</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21</w:t>
      </w:r>
      <w:r w:rsidRPr="00B9609C">
        <w:rPr>
          <w:rFonts w:ascii="Times New Roman" w:hAnsi="Times New Roman" w:hint="eastAsia"/>
          <w:color w:val="000000" w:themeColor="text1"/>
          <w:sz w:val="24"/>
          <w:szCs w:val="28"/>
        </w:rPr>
        <w:t>日履勘臺南監獄攝</w:t>
      </w:r>
      <w:r w:rsidRPr="00B9609C">
        <w:rPr>
          <w:rFonts w:ascii="Times New Roman" w:hAnsi="Times New Roman" w:hint="eastAsia"/>
          <w:color w:val="000000" w:themeColor="text1"/>
          <w:sz w:val="24"/>
          <w:szCs w:val="24"/>
        </w:rPr>
        <w:t>。</w:t>
      </w:r>
    </w:p>
    <w:p w:rsidR="00C25CC0" w:rsidRPr="00B9609C" w:rsidRDefault="00C25CC0" w:rsidP="00C25CC0">
      <w:pPr>
        <w:pStyle w:val="4"/>
        <w:numPr>
          <w:ilvl w:val="0"/>
          <w:numId w:val="0"/>
        </w:numPr>
        <w:ind w:left="1701"/>
        <w:rPr>
          <w:rFonts w:ascii="Times New Roman" w:hAnsi="Times New Roman"/>
          <w:color w:val="000000" w:themeColor="text1"/>
          <w:sz w:val="28"/>
          <w:szCs w:val="28"/>
        </w:rPr>
      </w:pPr>
    </w:p>
    <w:p w:rsidR="00C25CC0" w:rsidRPr="00B9609C" w:rsidRDefault="00C25CC0" w:rsidP="00C25CC0">
      <w:pPr>
        <w:pStyle w:val="4"/>
        <w:rPr>
          <w:color w:val="000000" w:themeColor="text1"/>
          <w:sz w:val="24"/>
          <w:szCs w:val="24"/>
        </w:rPr>
      </w:pPr>
      <w:bookmarkStart w:id="7004" w:name="_Toc16005946"/>
      <w:bookmarkStart w:id="7005" w:name="_Toc16071214"/>
      <w:bookmarkStart w:id="7006" w:name="_Toc18854622"/>
      <w:bookmarkStart w:id="7007" w:name="_Toc18856319"/>
      <w:bookmarkStart w:id="7008" w:name="_Toc18943100"/>
      <w:r w:rsidRPr="00B9609C">
        <w:rPr>
          <w:rFonts w:hint="eastAsia"/>
          <w:color w:val="000000" w:themeColor="text1"/>
        </w:rPr>
        <w:t>本院108年4月3日處台調壹字第1080830881</w:t>
      </w:r>
      <w:r w:rsidRPr="00B9609C">
        <w:rPr>
          <w:rFonts w:hint="eastAsia"/>
          <w:color w:val="000000" w:themeColor="text1"/>
        </w:rPr>
        <w:lastRenderedPageBreak/>
        <w:t>號函函詢矯正署處理情形，並於同年1月21日履勘臺南監獄訪談收容人</w:t>
      </w:r>
      <w:r w:rsidR="009624FF">
        <w:rPr>
          <w:rFonts w:hint="eastAsia"/>
          <w:color w:val="000000" w:themeColor="text1"/>
        </w:rPr>
        <w:t>吳○○</w:t>
      </w:r>
      <w:r w:rsidRPr="00B9609C">
        <w:rPr>
          <w:rFonts w:hint="eastAsia"/>
          <w:color w:val="000000" w:themeColor="text1"/>
        </w:rPr>
        <w:t>，監察</w:t>
      </w:r>
      <w:r w:rsidRPr="00B9609C">
        <w:rPr>
          <w:color w:val="000000" w:themeColor="text1"/>
        </w:rPr>
        <w:t>業務處函交調查情形</w:t>
      </w:r>
      <w:r w:rsidRPr="00B9609C">
        <w:rPr>
          <w:rFonts w:hint="eastAsia"/>
          <w:color w:val="000000" w:themeColor="text1"/>
        </w:rPr>
        <w:t>詳如附表三。</w:t>
      </w:r>
      <w:bookmarkEnd w:id="7004"/>
      <w:bookmarkEnd w:id="7005"/>
      <w:bookmarkEnd w:id="7006"/>
      <w:bookmarkEnd w:id="7007"/>
      <w:bookmarkEnd w:id="7008"/>
    </w:p>
    <w:p w:rsidR="00C25CC0" w:rsidRPr="00B9609C" w:rsidRDefault="00C25CC0" w:rsidP="00C25CC0">
      <w:pPr>
        <w:pStyle w:val="4"/>
        <w:rPr>
          <w:color w:val="000000" w:themeColor="text1"/>
        </w:rPr>
      </w:pPr>
      <w:bookmarkStart w:id="7009" w:name="_Toc15735014"/>
      <w:bookmarkStart w:id="7010" w:name="_Toc16005947"/>
      <w:bookmarkStart w:id="7011" w:name="_Toc16071215"/>
      <w:bookmarkStart w:id="7012" w:name="_Toc18854623"/>
      <w:bookmarkStart w:id="7013" w:name="_Toc18856320"/>
      <w:bookmarkStart w:id="7014" w:name="_Toc18943101"/>
      <w:r w:rsidRPr="00B9609C">
        <w:rPr>
          <w:color w:val="000000" w:themeColor="text1"/>
        </w:rPr>
        <w:t>108年1月21日履勘臺南監獄補充說明資料摘以：</w:t>
      </w:r>
      <w:bookmarkEnd w:id="7009"/>
      <w:bookmarkEnd w:id="7010"/>
      <w:bookmarkEnd w:id="7011"/>
      <w:bookmarkEnd w:id="7012"/>
      <w:bookmarkEnd w:id="7013"/>
      <w:bookmarkEnd w:id="7014"/>
    </w:p>
    <w:p w:rsidR="00C25CC0" w:rsidRPr="00B9609C" w:rsidRDefault="00C25CC0" w:rsidP="00B24CF4">
      <w:pPr>
        <w:pStyle w:val="5"/>
        <w:numPr>
          <w:ilvl w:val="0"/>
          <w:numId w:val="82"/>
        </w:numPr>
        <w:rPr>
          <w:color w:val="000000" w:themeColor="text1"/>
        </w:rPr>
      </w:pPr>
      <w:r w:rsidRPr="00B9609C">
        <w:rPr>
          <w:color w:val="000000" w:themeColor="text1"/>
        </w:rPr>
        <w:t>該員於96年11月8日入高雄第二監獄執行，因罹惡性淋巴瘤，於同年12月4日移禁臺中監獄附設培德醫院治療，98年7月10日經醫師評估病況穩定移返原監執行，同年8月26日轉至該監執行。</w:t>
      </w:r>
    </w:p>
    <w:p w:rsidR="00C25CC0" w:rsidRPr="00B9609C" w:rsidRDefault="00C25CC0" w:rsidP="00C25CC0">
      <w:pPr>
        <w:pStyle w:val="5"/>
        <w:rPr>
          <w:color w:val="000000" w:themeColor="text1"/>
        </w:rPr>
      </w:pPr>
      <w:r w:rsidRPr="00B9609C">
        <w:rPr>
          <w:color w:val="000000" w:themeColor="text1"/>
        </w:rPr>
        <w:t>於該監執刑期間，98、99、100、101、102、103年及104年皆於成大醫院及市立醫院追蹤其病況；其中於103年3月5日台南市立醫院門診追蹤檢驗：無淋巴癌復發狀況；另104年3月20日至成大醫院門診電腦斷層檢查為正常。</w:t>
      </w:r>
    </w:p>
    <w:p w:rsidR="00C25CC0" w:rsidRPr="00B9609C" w:rsidRDefault="00C25CC0" w:rsidP="00C25CC0">
      <w:pPr>
        <w:pStyle w:val="5"/>
        <w:rPr>
          <w:color w:val="000000" w:themeColor="text1"/>
        </w:rPr>
      </w:pPr>
      <w:r w:rsidRPr="00B9609C">
        <w:rPr>
          <w:color w:val="000000" w:themeColor="text1"/>
        </w:rPr>
        <w:t>雖該員104年1月22日曾書函表達保外醫治之陳情，但因相關檢查皆無淋巴癌復發之情形，故該監持續追蹤其病況，必要時安排戒護就醫進行相關追蹤及治療。</w:t>
      </w:r>
    </w:p>
    <w:p w:rsidR="00C25CC0" w:rsidRPr="00B9609C" w:rsidRDefault="00C25CC0" w:rsidP="00C25CC0">
      <w:pPr>
        <w:pStyle w:val="5"/>
        <w:rPr>
          <w:color w:val="000000" w:themeColor="text1"/>
        </w:rPr>
      </w:pPr>
      <w:r w:rsidRPr="00B9609C">
        <w:rPr>
          <w:color w:val="000000" w:themeColor="text1"/>
        </w:rPr>
        <w:t>該員目前病史為重鬱症、未明示收縮性心臟衰竭，皆定期於台南市立醫院追蹤其病況，並按時服藥治療中。暫無因病情需求，醫師轉診至外醫進一步處置。</w:t>
      </w:r>
    </w:p>
    <w:p w:rsidR="00C25CC0" w:rsidRPr="00B9609C" w:rsidRDefault="00C25CC0" w:rsidP="00C25CC0">
      <w:pPr>
        <w:pStyle w:val="5"/>
        <w:rPr>
          <w:color w:val="000000" w:themeColor="text1"/>
        </w:rPr>
      </w:pPr>
      <w:r w:rsidRPr="00B9609C">
        <w:rPr>
          <w:color w:val="000000" w:themeColor="text1"/>
        </w:rPr>
        <w:t>基於保障收容人就醫權益及自主權，該監仍持續鼓勵收容人回診追蹤病況，必要時由醫師轉診戒護外醫詳細檢查及治療，以達早期追蹤早期治療之目標。</w:t>
      </w:r>
    </w:p>
    <w:p w:rsidR="00C25CC0" w:rsidRPr="00B9609C" w:rsidRDefault="00C25CC0" w:rsidP="00C25CC0">
      <w:pPr>
        <w:pStyle w:val="4"/>
        <w:rPr>
          <w:color w:val="000000" w:themeColor="text1"/>
        </w:rPr>
      </w:pPr>
      <w:bookmarkStart w:id="7015" w:name="_Toc15735015"/>
      <w:bookmarkStart w:id="7016" w:name="_Toc16005948"/>
      <w:bookmarkStart w:id="7017" w:name="_Toc16071216"/>
      <w:bookmarkStart w:id="7018" w:name="_Toc18854624"/>
      <w:bookmarkStart w:id="7019" w:name="_Toc18856321"/>
      <w:bookmarkStart w:id="7020" w:name="_Toc18943102"/>
      <w:r w:rsidRPr="00B9609C">
        <w:rPr>
          <w:color w:val="000000" w:themeColor="text1"/>
        </w:rPr>
        <w:t>查據矯正署針對陳訴人陳訴內容復稱</w:t>
      </w:r>
      <w:bookmarkEnd w:id="7015"/>
      <w:r w:rsidRPr="00B9609C">
        <w:rPr>
          <w:rStyle w:val="aff1"/>
          <w:color w:val="000000" w:themeColor="text1"/>
        </w:rPr>
        <w:footnoteReference w:id="40"/>
      </w:r>
      <w:r w:rsidRPr="00B9609C">
        <w:rPr>
          <w:color w:val="000000" w:themeColor="text1"/>
        </w:rPr>
        <w:t>：</w:t>
      </w:r>
      <w:bookmarkEnd w:id="7016"/>
      <w:bookmarkEnd w:id="7017"/>
      <w:bookmarkEnd w:id="7018"/>
      <w:bookmarkEnd w:id="7019"/>
      <w:bookmarkEnd w:id="7020"/>
    </w:p>
    <w:p w:rsidR="00C25CC0" w:rsidRPr="00B9609C" w:rsidRDefault="00C25CC0" w:rsidP="00B24CF4">
      <w:pPr>
        <w:pStyle w:val="5"/>
        <w:numPr>
          <w:ilvl w:val="0"/>
          <w:numId w:val="83"/>
        </w:numPr>
        <w:rPr>
          <w:color w:val="000000" w:themeColor="text1"/>
        </w:rPr>
      </w:pPr>
      <w:r w:rsidRPr="00B9609C">
        <w:rPr>
          <w:rFonts w:hint="eastAsia"/>
          <w:color w:val="000000" w:themeColor="text1"/>
        </w:rPr>
        <w:lastRenderedPageBreak/>
        <w:t>有關「監所對收容人醫療處遇及保外醫治之相關法令規定（含戒護外醫車資負擔關規定）及標準作業程序為何？」一節：</w:t>
      </w:r>
    </w:p>
    <w:p w:rsidR="00C25CC0" w:rsidRPr="00B9609C" w:rsidRDefault="00C25CC0" w:rsidP="00C25CC0">
      <w:pPr>
        <w:pStyle w:val="6"/>
        <w:rPr>
          <w:color w:val="000000" w:themeColor="text1"/>
        </w:rPr>
      </w:pPr>
      <w:r w:rsidRPr="00B9609C">
        <w:rPr>
          <w:color w:val="000000" w:themeColor="text1"/>
        </w:rPr>
        <w:t>按『監獄行刑法施行細則』第70條之規定：「受刑人健康檢查，依左列規定：一</w:t>
      </w:r>
      <w:r w:rsidRPr="00B9609C">
        <w:rPr>
          <w:rFonts w:hint="eastAsia"/>
          <w:color w:val="000000" w:themeColor="text1"/>
        </w:rPr>
        <w:t>、</w:t>
      </w:r>
      <w:r w:rsidRPr="00B9609C">
        <w:rPr>
          <w:color w:val="000000" w:themeColor="text1"/>
        </w:rPr>
        <w:t>在監健康檢查每季辦理一次，並得依受刑人身體及精神狀況施行臨時檢查。二</w:t>
      </w:r>
      <w:r w:rsidRPr="00B9609C">
        <w:rPr>
          <w:rFonts w:hint="eastAsia"/>
          <w:color w:val="000000" w:themeColor="text1"/>
        </w:rPr>
        <w:t>、</w:t>
      </w:r>
      <w:r w:rsidRPr="00B9609C">
        <w:rPr>
          <w:color w:val="000000" w:themeColor="text1"/>
        </w:rPr>
        <w:t>受刑人入監、出監或移監應施行健康檢查。三</w:t>
      </w:r>
      <w:r w:rsidRPr="00B9609C">
        <w:rPr>
          <w:rFonts w:hint="eastAsia"/>
          <w:color w:val="000000" w:themeColor="text1"/>
        </w:rPr>
        <w:t>、</w:t>
      </w:r>
      <w:r w:rsidRPr="00B9609C">
        <w:rPr>
          <w:color w:val="000000" w:themeColor="text1"/>
        </w:rPr>
        <w:t>健康檢查由監獄醫師行之，其有特殊情形設備不足者，得護送當地醫療機構檢查之。四</w:t>
      </w:r>
      <w:r w:rsidRPr="00B9609C">
        <w:rPr>
          <w:rFonts w:hint="eastAsia"/>
          <w:color w:val="000000" w:themeColor="text1"/>
        </w:rPr>
        <w:t>、</w:t>
      </w:r>
      <w:r w:rsidRPr="00B9609C">
        <w:rPr>
          <w:color w:val="000000" w:themeColor="text1"/>
        </w:rPr>
        <w:t>檢查結果應詳為記載，罹疾病者，應予診治或為適當之處理。</w:t>
      </w:r>
      <w:r w:rsidRPr="00B9609C">
        <w:rPr>
          <w:rFonts w:hint="eastAsia"/>
          <w:color w:val="000000" w:themeColor="text1"/>
        </w:rPr>
        <w:t>……</w:t>
      </w:r>
      <w:r w:rsidRPr="00B9609C">
        <w:rPr>
          <w:color w:val="000000" w:themeColor="text1"/>
        </w:rPr>
        <w:t>。」次按「罹疾病之受刑人請求自費延醫診治時，監獄長官應予許可。」、「受刑人現罹疾病，在監內不能為適當之醫治者，得斟酌情形，報請監督機關許可保外醫治或移送病監或醫院。監獄長官認為有緊急情形時，得先為前項處分，再行報請監督機關核准。」監獄行刑法第57、58條分別之規定，又按全民健康保險保險對象收容於矯正機關者就醫管理辦法第3條規定：「收容對象發生疾病、傷害事故或生育時，應優先於矯正機關內就醫；其時間及處所，由矯正機關排定之。矯正機關內不能為適當診療、檢查（驗）或有醫療急迫情形，經矯正機關核准者，得戒護移送保險醫事服務機構就醫。」再按『監獄行刑法施行細則』第72條規定：「受刑人經醫師診斷有左列情形之一者，得收容於監獄附設之病監，並報告典獄長：一、患急性疾病或所</w:t>
      </w:r>
      <w:r w:rsidRPr="00B9609C">
        <w:rPr>
          <w:color w:val="000000" w:themeColor="text1"/>
        </w:rPr>
        <w:lastRenderedPageBreak/>
        <w:t>患疾病須療養者。二、有嚴重外傷或須急救者。三、有隔離治療或住病監治療之必要者。」復依『法務部矯正署所屬矯正機關收容人患病收住病舍實施要點』第2點規定：「矯正署所屬矯正機關之收容人有下列情形之一者，應收住病舍、病室或病房診治或療養。（一）發燒至攝氏39度以上或呼吸道急性疾患。（二）患急性腸炎、嚴重脫水者。（三）嚴重胃出血、直腸出血、肛門撕裂出血、胃及十二指腸潰瘍。（四）患有心臟、腎臟、或腦血管病變者。（五）血壓高於150/95以上，低於80/40以下者。（六）神智昏迷、休克、急性中毒、或藥物急性過敏反應。（七）閉尿24小時以上或呈尿毒者。（八）外傷骨折、脫臼。（九）腦震盪。（十）重度外傷、挫裂傷、火傷、燙傷及嚴重膿瘍。（十一）傳染性肝炎、流行性感冒、花柳病、精神病、開放性之肺結核病、漢生病及其他各種法定傳染病。（十二）其他如非即時處理治療，病情即將惡化，難於治癒；或不予療養環境無法痊癒者。（十三）衰老或殘廢，不能自理生活者。（十四）懷胎</w:t>
      </w:r>
      <w:r w:rsidRPr="00B9609C">
        <w:rPr>
          <w:rFonts w:hint="eastAsia"/>
          <w:color w:val="000000" w:themeColor="text1"/>
        </w:rPr>
        <w:t>5</w:t>
      </w:r>
      <w:r w:rsidRPr="00B9609C">
        <w:rPr>
          <w:color w:val="000000" w:themeColor="text1"/>
        </w:rPr>
        <w:t>月以上，或分娩未滿</w:t>
      </w:r>
      <w:r w:rsidRPr="00B9609C">
        <w:rPr>
          <w:rFonts w:hint="eastAsia"/>
          <w:color w:val="000000" w:themeColor="text1"/>
        </w:rPr>
        <w:t>2</w:t>
      </w:r>
      <w:r w:rsidRPr="00B9609C">
        <w:rPr>
          <w:color w:val="000000" w:themeColor="text1"/>
        </w:rPr>
        <w:t>月者。」收容人入矯正機關依規定實施身體健康檢查；新收後或執行中如發現收容人身體明顯不適，迅即延醫診治或戒送就醫治療；若罹病符合法定要件，由醫師開立診斷書並簽報機關首長核准後，並得收容於病舍，給</w:t>
      </w:r>
      <w:r w:rsidRPr="00B9609C">
        <w:rPr>
          <w:rFonts w:hint="eastAsia"/>
          <w:color w:val="000000" w:themeColor="text1"/>
        </w:rPr>
        <w:t>與</w:t>
      </w:r>
      <w:r w:rsidRPr="00B9609C">
        <w:rPr>
          <w:color w:val="000000" w:themeColor="text1"/>
        </w:rPr>
        <w:t>適當之醫療照顧，檢附相關法令規定。</w:t>
      </w:r>
    </w:p>
    <w:p w:rsidR="00C25CC0" w:rsidRPr="00B9609C" w:rsidRDefault="00C25CC0" w:rsidP="00C25CC0">
      <w:pPr>
        <w:pStyle w:val="6"/>
        <w:rPr>
          <w:color w:val="000000" w:themeColor="text1"/>
        </w:rPr>
      </w:pPr>
      <w:bookmarkStart w:id="7021" w:name="_Toc15735021"/>
      <w:bookmarkStart w:id="7022" w:name="_Toc16005954"/>
      <w:bookmarkStart w:id="7023" w:name="_Toc16071222"/>
      <w:r w:rsidRPr="00B9609C">
        <w:rPr>
          <w:color w:val="000000" w:themeColor="text1"/>
        </w:rPr>
        <w:lastRenderedPageBreak/>
        <w:t>再者，按「受刑人現罹疾病，在監內不能為適當之醫治者，得斟酌情形，報請監督機關許可保外醫治或移送病監或醫院。監獄長官認為有緊急情形時，得先為前項處分，再行報請監督機關核准。」「監獄辦理受刑人保外醫治，應依左列之規定：一、依本法第</w:t>
      </w:r>
      <w:r w:rsidRPr="00B9609C">
        <w:rPr>
          <w:rFonts w:hint="eastAsia"/>
          <w:color w:val="000000" w:themeColor="text1"/>
        </w:rPr>
        <w:t>58</w:t>
      </w:r>
      <w:r w:rsidRPr="00B9609C">
        <w:rPr>
          <w:color w:val="000000" w:themeColor="text1"/>
        </w:rPr>
        <w:t>條報准許可受刑人保外醫治時，應詳述其病狀，必需保外醫治之理由、所犯罪名、刑期及殘餘刑期。二、報准保外醫治或展延保外醫治期間，均應檢具當地公立醫院最近期內之診斷書，當地如無公立醫院者，得以私立醫院診斷書代之。三、先為保外處分，非病況嚴重、情形急迫不得為之。其殘餘刑期在</w:t>
      </w:r>
      <w:r w:rsidRPr="00B9609C">
        <w:rPr>
          <w:rFonts w:hint="eastAsia"/>
          <w:color w:val="000000" w:themeColor="text1"/>
        </w:rPr>
        <w:t>5</w:t>
      </w:r>
      <w:r w:rsidRPr="00B9609C">
        <w:rPr>
          <w:color w:val="000000" w:themeColor="text1"/>
        </w:rPr>
        <w:t>年以上者，應先電請法務部核可。四、刑期在</w:t>
      </w:r>
      <w:r w:rsidRPr="00B9609C">
        <w:rPr>
          <w:rFonts w:hint="eastAsia"/>
          <w:color w:val="000000" w:themeColor="text1"/>
        </w:rPr>
        <w:t>10</w:t>
      </w:r>
      <w:r w:rsidRPr="00B9609C">
        <w:rPr>
          <w:color w:val="000000" w:themeColor="text1"/>
        </w:rPr>
        <w:t>年以上者，應由殷實商舖出具保證書或命其繳納相當之保證金額，必要時並得由監獄指定醫院住院治療。五、保證書記載保證人應注意之左列事項：（一）約束被保人於保外就醫期間保持善良品行，不得有違法犯紀之行為。（二）被保人病癒或保外就醫期間屆滿時，將其送回監獄。（三）被保人擅離指定醫院、更換醫院或離開住居所時，應將其行止立即報告監獄。（四）非將被保人預備逃匿情形於得以防止之際報告者，不得中途退保。六、受刑人保外醫治時，應即函知入出境管理機關監管。保外醫治原因消滅，返監執行時，應即函知該機關。七、保外受刑人經指定醫院住院治療者，典獄長應經常派員察看，</w:t>
      </w:r>
      <w:r w:rsidRPr="00B9609C">
        <w:rPr>
          <w:color w:val="000000" w:themeColor="text1"/>
        </w:rPr>
        <w:lastRenderedPageBreak/>
        <w:t>並與醫院或當地警察機關保持密切聯繫。其未指定醫院住院治療者，典獄長亦應指定監獄醫師每月至少察看一次，並協調其所在地之警察機關就近察看。八、監獄應按月填具保外醫治月報表報告法務部備查。九、受刑人保外日期、保外醫治期間及回監日期，應通知指揮執行之機關。」</w:t>
      </w:r>
      <w:r w:rsidRPr="00B9609C">
        <w:rPr>
          <w:rFonts w:hint="eastAsia"/>
          <w:color w:val="000000" w:themeColor="text1"/>
        </w:rPr>
        <w:t>「</w:t>
      </w:r>
      <w:r w:rsidRPr="00B9609C">
        <w:rPr>
          <w:color w:val="000000" w:themeColor="text1"/>
        </w:rPr>
        <w:t>監獄行刑法</w:t>
      </w:r>
      <w:r w:rsidRPr="00B9609C">
        <w:rPr>
          <w:rFonts w:hint="eastAsia"/>
          <w:color w:val="000000" w:themeColor="text1"/>
        </w:rPr>
        <w:t>」</w:t>
      </w:r>
      <w:r w:rsidRPr="00B9609C">
        <w:rPr>
          <w:color w:val="000000" w:themeColor="text1"/>
        </w:rPr>
        <w:t>第58條及</w:t>
      </w:r>
      <w:r w:rsidRPr="00B9609C">
        <w:rPr>
          <w:rFonts w:hint="eastAsia"/>
          <w:color w:val="000000" w:themeColor="text1"/>
        </w:rPr>
        <w:t>「</w:t>
      </w:r>
      <w:r w:rsidRPr="00B9609C">
        <w:rPr>
          <w:color w:val="000000" w:themeColor="text1"/>
        </w:rPr>
        <w:t>監獄行刑法施行細則</w:t>
      </w:r>
      <w:r w:rsidRPr="00B9609C">
        <w:rPr>
          <w:rFonts w:hint="eastAsia"/>
          <w:color w:val="000000" w:themeColor="text1"/>
        </w:rPr>
        <w:t>」</w:t>
      </w:r>
      <w:r w:rsidRPr="00B9609C">
        <w:rPr>
          <w:color w:val="000000" w:themeColor="text1"/>
        </w:rPr>
        <w:t>第73條分別明文之規定，當收容人病況嚴重、危及生命，經主治醫師開立病危通知單，得依</w:t>
      </w:r>
      <w:r w:rsidRPr="00B9609C">
        <w:rPr>
          <w:rFonts w:hint="eastAsia"/>
          <w:color w:val="000000" w:themeColor="text1"/>
        </w:rPr>
        <w:t>「</w:t>
      </w:r>
      <w:r w:rsidRPr="00B9609C">
        <w:rPr>
          <w:color w:val="000000" w:themeColor="text1"/>
        </w:rPr>
        <w:t>監獄行刑法</w:t>
      </w:r>
      <w:r w:rsidRPr="00B9609C">
        <w:rPr>
          <w:rFonts w:hint="eastAsia"/>
          <w:color w:val="000000" w:themeColor="text1"/>
        </w:rPr>
        <w:t>」</w:t>
      </w:r>
      <w:r w:rsidRPr="00B9609C">
        <w:rPr>
          <w:color w:val="000000" w:themeColor="text1"/>
        </w:rPr>
        <w:t>第58條第2項及</w:t>
      </w:r>
      <w:r w:rsidRPr="00B9609C">
        <w:rPr>
          <w:rFonts w:hint="eastAsia"/>
          <w:color w:val="000000" w:themeColor="text1"/>
        </w:rPr>
        <w:t>「</w:t>
      </w:r>
      <w:r w:rsidRPr="00B9609C">
        <w:rPr>
          <w:color w:val="000000" w:themeColor="text1"/>
        </w:rPr>
        <w:t>監獄受刑人保外醫治具保程序應行注意事項</w:t>
      </w:r>
      <w:r w:rsidRPr="00B9609C">
        <w:rPr>
          <w:rFonts w:hint="eastAsia"/>
          <w:color w:val="000000" w:themeColor="text1"/>
        </w:rPr>
        <w:t>」</w:t>
      </w:r>
      <w:r w:rsidRPr="00B9609C">
        <w:rPr>
          <w:color w:val="000000" w:themeColor="text1"/>
        </w:rPr>
        <w:t>第6點之規定，先行保外醫治。如收容人罹患重症疾病，經在監就醫、戒護外醫或移送病監均不能為適當之醫治者，將依醫囑衡酌受刑人病況、所需醫療需求及戒護人力等事項，檢陳診斷書、檢查報告單、病歷摘要、收容人身分簿封面及執行指揮書等相關資料陳報法務部矯正署審核，保外醫治標準作業程序。</w:t>
      </w:r>
      <w:bookmarkEnd w:id="7021"/>
      <w:bookmarkEnd w:id="7022"/>
      <w:bookmarkEnd w:id="7023"/>
    </w:p>
    <w:p w:rsidR="00C25CC0" w:rsidRPr="00B9609C" w:rsidRDefault="00C25CC0" w:rsidP="00C25CC0">
      <w:pPr>
        <w:pStyle w:val="6"/>
        <w:rPr>
          <w:color w:val="000000" w:themeColor="text1"/>
        </w:rPr>
      </w:pPr>
      <w:bookmarkStart w:id="7024" w:name="_Toc15735022"/>
      <w:bookmarkStart w:id="7025" w:name="_Toc16005955"/>
      <w:bookmarkStart w:id="7026" w:name="_Toc16071223"/>
      <w:r w:rsidRPr="00B9609C">
        <w:rPr>
          <w:color w:val="000000" w:themeColor="text1"/>
        </w:rPr>
        <w:t>矯正機關提供收容人戒護外醫車資或交通工具係屬給付行政性質，爰此，各機關戒護收容人外醫時，可依經費額度審酌是否負擔，惟行政機關採行給付行政措施時，應注意比例原則及由此而衍生之給付禁止過多原則。是以，收容人如因緊急狀態或經濟困難無力自付車資時，機關應予提供或補助，以確保醫療優先原則。機關認為無法負擔或不宜提供車資、交通工具</w:t>
      </w:r>
      <w:r w:rsidRPr="00B9609C">
        <w:rPr>
          <w:color w:val="000000" w:themeColor="text1"/>
        </w:rPr>
        <w:lastRenderedPageBreak/>
        <w:t>時，收容人亦不得主張由機關負擔。</w:t>
      </w:r>
      <w:bookmarkEnd w:id="7024"/>
      <w:bookmarkEnd w:id="7025"/>
      <w:bookmarkEnd w:id="7026"/>
    </w:p>
    <w:p w:rsidR="00C25CC0" w:rsidRPr="00B9609C" w:rsidRDefault="00C25CC0" w:rsidP="00C25CC0">
      <w:pPr>
        <w:pStyle w:val="5"/>
        <w:rPr>
          <w:color w:val="000000" w:themeColor="text1"/>
        </w:rPr>
      </w:pPr>
      <w:r w:rsidRPr="00B9609C">
        <w:rPr>
          <w:rFonts w:hint="eastAsia"/>
          <w:color w:val="000000" w:themeColor="text1"/>
        </w:rPr>
        <w:t>有關「對收容人</w:t>
      </w:r>
      <w:r w:rsidR="009624FF">
        <w:rPr>
          <w:rFonts w:hint="eastAsia"/>
          <w:color w:val="000000" w:themeColor="text1"/>
        </w:rPr>
        <w:t>吳○○</w:t>
      </w:r>
      <w:r w:rsidRPr="00B9609C">
        <w:rPr>
          <w:rFonts w:hint="eastAsia"/>
          <w:color w:val="000000" w:themeColor="text1"/>
        </w:rPr>
        <w:t>之醫療處與及申請保外就醫之准駁、處置等，是否符合相關法令規定？該收容人歷年戒護外醫車資給付情形？」一節：</w:t>
      </w:r>
    </w:p>
    <w:p w:rsidR="00C25CC0" w:rsidRPr="00B9609C" w:rsidRDefault="00C25CC0" w:rsidP="00B24CF4">
      <w:pPr>
        <w:pStyle w:val="6"/>
        <w:numPr>
          <w:ilvl w:val="5"/>
          <w:numId w:val="84"/>
        </w:numPr>
        <w:ind w:left="2382" w:hanging="851"/>
        <w:rPr>
          <w:color w:val="000000" w:themeColor="text1"/>
        </w:rPr>
      </w:pPr>
      <w:r w:rsidRPr="00B9609C">
        <w:rPr>
          <w:color w:val="000000" w:themeColor="text1"/>
        </w:rPr>
        <w:t>查吳員於96年11月8日入高雄第二監獄執行，因罹惡性淋巴瘤，於同年12月4日移禁臺中監獄附設培德醫院治療，98年7月10日經醫師評估病況穩定移返高雄第二監獄執行，同年8月26日轉至矯正署臺南監獄執行。吳員於臺南監獄執行期間，98年至104年皆於成大醫院及市立醫院追蹤其病況外，另於103年3月5日至台南市立醫院門診追蹤檢驗為淋巴癌無復發狀況；並於104年3月20日至成大醫院門診電腦斷層檢查為正常。吳員目前病史為重鬱症、未明示收縮性心臟衰竭，服用台南市立醫院慢性病連續處方箋藥物，其病情穩定未達保外醫治要件，且於臺南監獄執行期間無申請保外醫治紀錄。</w:t>
      </w:r>
    </w:p>
    <w:p w:rsidR="00C25CC0" w:rsidRPr="00B9609C" w:rsidRDefault="00C25CC0" w:rsidP="00C25CC0">
      <w:pPr>
        <w:pStyle w:val="6"/>
        <w:rPr>
          <w:color w:val="000000" w:themeColor="text1"/>
        </w:rPr>
      </w:pPr>
      <w:r w:rsidRPr="00B9609C">
        <w:rPr>
          <w:color w:val="000000" w:themeColor="text1"/>
        </w:rPr>
        <w:t>次查吳員曾於104年1月22日</w:t>
      </w:r>
      <w:r w:rsidRPr="00B9609C">
        <w:rPr>
          <w:rFonts w:hint="eastAsia"/>
          <w:color w:val="000000" w:themeColor="text1"/>
        </w:rPr>
        <w:t>至法務</w:t>
      </w:r>
      <w:r w:rsidRPr="00B9609C">
        <w:rPr>
          <w:color w:val="000000" w:themeColor="text1"/>
        </w:rPr>
        <w:t>部陳情保外醫治，吳員當時病況尚屬監內就醫或戒護外醫可妥適處置範疇。</w:t>
      </w:r>
    </w:p>
    <w:p w:rsidR="00C25CC0" w:rsidRPr="00B9609C" w:rsidRDefault="00C25CC0" w:rsidP="00C25CC0">
      <w:pPr>
        <w:pStyle w:val="6"/>
        <w:rPr>
          <w:color w:val="000000" w:themeColor="text1"/>
        </w:rPr>
      </w:pPr>
      <w:r w:rsidRPr="00B9609C">
        <w:rPr>
          <w:color w:val="000000" w:themeColor="text1"/>
        </w:rPr>
        <w:t>依矯正署103年12月31日法矯署醫字第10306001560號函示說明九：「矯正機關提供收容人戒護外醫車資或交通工具係屬給付行政性質，爰此，各機關戒護收容人外醫時，可依經費額度審酌是否負擔，惟行政機關採行給付行政措施時，應注意比例原則及由此而衍生之給付禁止過多原</w:t>
      </w:r>
      <w:r w:rsidRPr="00B9609C">
        <w:rPr>
          <w:color w:val="000000" w:themeColor="text1"/>
        </w:rPr>
        <w:lastRenderedPageBreak/>
        <w:t>則。是以，收容人如因緊急狀態或經濟困難無力自付車資時，機關應予提供或補助，以確保醫療優先原則。機關認為無法負擔或不宜提供車資、交通工具時，收容人亦不得主張由機關負擔。」基上，收容人因病就醫車資基於憲法平等原則及使用者付費原則，爰自付車資，以符法制。檢附吳員歷年外醫車資紀錄資料。</w:t>
      </w:r>
    </w:p>
    <w:p w:rsidR="00C25CC0" w:rsidRPr="00B9609C" w:rsidRDefault="00C25CC0" w:rsidP="00C25CC0">
      <w:pPr>
        <w:pStyle w:val="5"/>
        <w:rPr>
          <w:color w:val="000000" w:themeColor="text1"/>
        </w:rPr>
      </w:pPr>
      <w:r w:rsidRPr="00B9609C">
        <w:rPr>
          <w:rFonts w:hint="eastAsia"/>
          <w:color w:val="000000" w:themeColor="text1"/>
        </w:rPr>
        <w:t>有關「99年1月27日，貴屬人員蘇冠憲因藥物發給問題，曾以臺語對收容人</w:t>
      </w:r>
      <w:r w:rsidR="009624FF">
        <w:rPr>
          <w:rFonts w:hint="eastAsia"/>
          <w:color w:val="000000" w:themeColor="text1"/>
        </w:rPr>
        <w:t>吳○○</w:t>
      </w:r>
      <w:r w:rsidRPr="00B9609C">
        <w:rPr>
          <w:rFonts w:hint="eastAsia"/>
          <w:color w:val="000000" w:themeColor="text1"/>
        </w:rPr>
        <w:t>有『幹你老師，你是什麼意思，是要找你父麻煩』等語及『蘇冠憲討要醫療費的口氣比社會上討公司討時還要硬，口語之難聽實筆墨難形容，並曾命收容人寫3封信給親戚或朋友索討醫療費』。二事件緣由為何？蘇員處置是否適當？」等情一節：</w:t>
      </w:r>
    </w:p>
    <w:p w:rsidR="00C25CC0" w:rsidRPr="00B9609C" w:rsidRDefault="00C25CC0" w:rsidP="00B24CF4">
      <w:pPr>
        <w:pStyle w:val="6"/>
        <w:numPr>
          <w:ilvl w:val="5"/>
          <w:numId w:val="85"/>
        </w:numPr>
        <w:ind w:left="2382" w:hanging="851"/>
        <w:rPr>
          <w:color w:val="000000" w:themeColor="text1"/>
        </w:rPr>
      </w:pPr>
      <w:r w:rsidRPr="00B9609C">
        <w:rPr>
          <w:color w:val="000000" w:themeColor="text1"/>
        </w:rPr>
        <w:t>據臺南監獄查復，查吳員指訴藥品短少1顆之情事及該監主任管理員蘇冠憲言語污辱一節，並無具體人證、事證以實其說，且事過境遷多年，已難以證實。</w:t>
      </w:r>
    </w:p>
    <w:p w:rsidR="00C25CC0" w:rsidRPr="00B9609C" w:rsidRDefault="00C25CC0" w:rsidP="00C25CC0">
      <w:pPr>
        <w:pStyle w:val="6"/>
        <w:rPr>
          <w:color w:val="000000" w:themeColor="text1"/>
        </w:rPr>
      </w:pPr>
      <w:r w:rsidRPr="00B9609C">
        <w:rPr>
          <w:color w:val="000000" w:themeColor="text1"/>
        </w:rPr>
        <w:t>依</w:t>
      </w:r>
      <w:r w:rsidRPr="00B9609C">
        <w:rPr>
          <w:rFonts w:hint="eastAsia"/>
          <w:color w:val="000000" w:themeColor="text1"/>
        </w:rPr>
        <w:t>法務</w:t>
      </w:r>
      <w:r w:rsidRPr="00B9609C">
        <w:rPr>
          <w:color w:val="000000" w:themeColor="text1"/>
        </w:rPr>
        <w:t>部</w:t>
      </w:r>
      <w:smartTag w:uri="urn:schemas-microsoft-com:office:smarttags" w:element="chsdate">
        <w:smartTagPr>
          <w:attr w:name="IsROCDate" w:val="False"/>
          <w:attr w:name="IsLunarDate" w:val="False"/>
          <w:attr w:name="Day" w:val="25"/>
          <w:attr w:name="Month" w:val="10"/>
          <w:attr w:name="Year" w:val="1989"/>
        </w:smartTagPr>
        <w:r w:rsidRPr="00B9609C">
          <w:rPr>
            <w:color w:val="000000" w:themeColor="text1"/>
          </w:rPr>
          <w:t>89年10月25日</w:t>
        </w:r>
      </w:smartTag>
      <w:r w:rsidRPr="00B9609C">
        <w:rPr>
          <w:color w:val="000000" w:themeColor="text1"/>
        </w:rPr>
        <w:t>法89矯字第001299號函及矯正署102年3月8日法矯署醫字第10206001960號函所示，收容人因病就醫，其醫療費用以自費為原則，惟收容人本人無力繳納相關費用，機關應即通知收容人家屬至醫院支付醫療費用，倘收容人及其家屬皆表示因清寒無力繳納自行負擔費用，經收容人及其家屬主動洽詢相關社會資源、機構尋求協助未果有據，矯正機關得備妥相關證明文件以收容人</w:t>
      </w:r>
      <w:r w:rsidRPr="00B9609C">
        <w:rPr>
          <w:color w:val="000000" w:themeColor="text1"/>
        </w:rPr>
        <w:lastRenderedPageBreak/>
        <w:t>疾病清寒補助支應，經查吳員收容於高雄第二監獄與臺中監獄期間，無車資支出紀錄，而臺南監獄依前開函示辦理收容人積欠醫療費用及請其發信予親屬繳交醫療費用，均符合收容人醫療費用處理流程，並無吳員所述情事，其指述與事實不符。</w:t>
      </w:r>
    </w:p>
    <w:p w:rsidR="00C25CC0" w:rsidRPr="00B9609C" w:rsidRDefault="00C25CC0" w:rsidP="00C25CC0">
      <w:pPr>
        <w:pStyle w:val="5"/>
        <w:rPr>
          <w:color w:val="000000" w:themeColor="text1"/>
        </w:rPr>
      </w:pPr>
      <w:r w:rsidRPr="00B9609C">
        <w:rPr>
          <w:rFonts w:hint="eastAsia"/>
          <w:color w:val="000000" w:themeColor="text1"/>
        </w:rPr>
        <w:t>本案之檢討及策進作為：</w:t>
      </w:r>
      <w:r w:rsidRPr="00B9609C">
        <w:rPr>
          <w:rFonts w:hAnsi="標楷體" w:hint="eastAsia"/>
          <w:color w:val="000000" w:themeColor="text1"/>
        </w:rPr>
        <w:t>……</w:t>
      </w:r>
      <w:r w:rsidRPr="00B9609C">
        <w:rPr>
          <w:rFonts w:hint="eastAsia"/>
          <w:color w:val="000000" w:themeColor="text1"/>
        </w:rPr>
        <w:t>「車資補助」雖似屬給付行政之範疇，並無公法上請求權，仍應視國家政策、財政狀況訂定、補助對象及是否符合公益等衡酌憲法比例原則、考量福利預算排擠效應等辦理相關事宜為妥。基上，臺南監獄辦理收容人因病就醫自付車資事項，並無不當。</w:t>
      </w:r>
    </w:p>
    <w:p w:rsidR="00C25CC0" w:rsidRPr="00B9609C" w:rsidRDefault="00C25CC0" w:rsidP="00C25CC0">
      <w:pPr>
        <w:pStyle w:val="5"/>
        <w:rPr>
          <w:color w:val="000000" w:themeColor="text1"/>
        </w:rPr>
      </w:pPr>
      <w:r w:rsidRPr="00B9609C">
        <w:rPr>
          <w:rFonts w:hint="eastAsia"/>
          <w:color w:val="000000" w:themeColor="text1"/>
        </w:rPr>
        <w:t>有關「評估本件予以保外就醫之可能性，本於權責妥處逕復陳訴人並副知本院憑處。」一節：</w:t>
      </w:r>
    </w:p>
    <w:p w:rsidR="00C25CC0" w:rsidRPr="00B9609C" w:rsidRDefault="00C25CC0" w:rsidP="00B24CF4">
      <w:pPr>
        <w:pStyle w:val="6"/>
        <w:numPr>
          <w:ilvl w:val="5"/>
          <w:numId w:val="86"/>
        </w:numPr>
        <w:ind w:left="2382" w:hanging="851"/>
        <w:rPr>
          <w:color w:val="000000" w:themeColor="text1"/>
        </w:rPr>
      </w:pPr>
      <w:r w:rsidRPr="00B9609C">
        <w:rPr>
          <w:color w:val="000000" w:themeColor="text1"/>
        </w:rPr>
        <w:t>依監察院函示辦理。</w:t>
      </w:r>
    </w:p>
    <w:p w:rsidR="00C25CC0" w:rsidRPr="00B9609C" w:rsidRDefault="00C25CC0" w:rsidP="00C25CC0">
      <w:pPr>
        <w:pStyle w:val="6"/>
        <w:rPr>
          <w:color w:val="000000" w:themeColor="text1"/>
        </w:rPr>
      </w:pPr>
      <w:r w:rsidRPr="00B9609C">
        <w:rPr>
          <w:color w:val="000000" w:themeColor="text1"/>
        </w:rPr>
        <w:t>嗣法務部於108年5月2日函復陳訴人說明內容要以（南監衛字第10812002450號函，副本致本院）：</w:t>
      </w:r>
    </w:p>
    <w:p w:rsidR="00C25CC0" w:rsidRPr="00B9609C" w:rsidRDefault="00C25CC0" w:rsidP="00C25CC0">
      <w:pPr>
        <w:pStyle w:val="7"/>
        <w:rPr>
          <w:color w:val="000000" w:themeColor="text1"/>
        </w:rPr>
      </w:pPr>
      <w:r w:rsidRPr="00B9609C">
        <w:rPr>
          <w:color w:val="000000" w:themeColor="text1"/>
        </w:rPr>
        <w:t>依法務部108年4月24日法授矯醫字第10806001440號函轉監察院108年4月3日院台調壹字第1080830881號函轉交臺端108年3月12日陳情書辦理。</w:t>
      </w:r>
    </w:p>
    <w:p w:rsidR="00C25CC0" w:rsidRPr="00B9609C" w:rsidRDefault="00C25CC0" w:rsidP="00C25CC0">
      <w:pPr>
        <w:pStyle w:val="7"/>
        <w:rPr>
          <w:color w:val="000000" w:themeColor="text1"/>
        </w:rPr>
      </w:pPr>
      <w:r w:rsidRPr="00B9609C">
        <w:rPr>
          <w:color w:val="000000" w:themeColor="text1"/>
        </w:rPr>
        <w:t>按「全民健康保險保險對象收容於矯正機關者就醫管理辦法」第3條規定，收容對象發生疾病、傷害事故或生育時，應優先於矯正機關內就醫，其時間及處所，由矯正機關排定之。矯正機關內不能為適當診療、檢查（驗）或有醫療急</w:t>
      </w:r>
      <w:r w:rsidRPr="00B9609C">
        <w:rPr>
          <w:color w:val="000000" w:themeColor="text1"/>
        </w:rPr>
        <w:lastRenderedPageBreak/>
        <w:t>迫情形，經矯正機關核准者，得戒護移送保險醫事服務機構就醫。收容對象戒護移送保險醫事服務機構就醫之時間及處所，由矯正機關依收容對象之就醫需求及安全管理之必要指定之；收容對象不得自行指定。次按「監獄行刑法」第58條規定，受刑人現罹疾病，在監內不能為適當之醫治者，得斟酌情形，報請監督機關許可保外醫治或移送病監或醫院。爰收容對象無指定就醫醫院之權利及保外醫治審酌係矯正機關權責，非由收容對象或家屬提出；又保外醫治並非醫療方式或治療技術，僅為收容人醫療提供方式之一，矯正機關提供收容人疾病診治方式，不論以在監就醫、戒護外醫或保外醫治等方式，均係接受健保醫療機構診治。換言之，前開收容人醫療服務來源相同，保外醫治與否並不影響收容人接受診療持續性，且醫療照護品質與一般民眾相同，合先敘明。</w:t>
      </w:r>
    </w:p>
    <w:p w:rsidR="00C25CC0" w:rsidRPr="00B9609C" w:rsidRDefault="00C25CC0" w:rsidP="00C25CC0">
      <w:pPr>
        <w:pStyle w:val="7"/>
        <w:rPr>
          <w:rFonts w:ascii="Times New Roman" w:hAnsi="Times New Roman"/>
          <w:color w:val="000000" w:themeColor="text1"/>
          <w:sz w:val="28"/>
          <w:szCs w:val="24"/>
        </w:rPr>
      </w:pPr>
      <w:r w:rsidRPr="00B9609C">
        <w:rPr>
          <w:color w:val="000000" w:themeColor="text1"/>
        </w:rPr>
        <w:t>臺端96年因罹患惡性淋巴瘤，於同年12月4日移禁臺中監獄附設培德醫院治療，98年7月10日經醫師評估病況穩定移返原監執行，同年8月26日轉至臺南監獄監執行。於該監執刑期間98、99、100、101、102、103及104年皆於成大醫院及市立醫院追蹤其病況。其中於103年3月5日台南市立醫院門診追蹤檢驗：無淋巴癌復發情形；另104年3月20</w:t>
      </w:r>
      <w:r w:rsidRPr="00B9609C">
        <w:rPr>
          <w:color w:val="000000" w:themeColor="text1"/>
        </w:rPr>
        <w:lastRenderedPageBreak/>
        <w:t>日至成大醫院門診電腦斷層檢查為正常。臺端主要疾病為重鬱症、心臟衰竭等，定期於台南市立醫院身心料與內科門診追蹤治療，目前病情在監可得到妥適醫療照護未達到保外醫治要件。</w:t>
      </w:r>
      <w:bookmarkStart w:id="7027" w:name="_Toc15735039"/>
    </w:p>
    <w:p w:rsidR="00C25CC0" w:rsidRPr="00B9609C" w:rsidRDefault="00C25CC0" w:rsidP="00C25CC0">
      <w:pPr>
        <w:pStyle w:val="4"/>
        <w:rPr>
          <w:color w:val="000000" w:themeColor="text1"/>
        </w:rPr>
      </w:pPr>
      <w:bookmarkStart w:id="7028" w:name="_Toc16005972"/>
      <w:bookmarkStart w:id="7029" w:name="_Toc16071240"/>
      <w:bookmarkStart w:id="7030" w:name="_Toc18854625"/>
      <w:bookmarkStart w:id="7031" w:name="_Toc18856322"/>
      <w:bookmarkStart w:id="7032" w:name="_Toc18943103"/>
      <w:r w:rsidRPr="00B9609C">
        <w:rPr>
          <w:color w:val="000000" w:themeColor="text1"/>
        </w:rPr>
        <w:t>詢據法務部對「臺南監獄收容人</w:t>
      </w:r>
      <w:r w:rsidR="009624FF">
        <w:rPr>
          <w:color w:val="000000" w:themeColor="text1"/>
        </w:rPr>
        <w:t>吳</w:t>
      </w:r>
      <w:r w:rsidR="00A401CB">
        <w:rPr>
          <w:rFonts w:hint="eastAsia"/>
          <w:color w:val="000000" w:themeColor="text1"/>
        </w:rPr>
        <w:t>○○</w:t>
      </w:r>
      <w:r w:rsidRPr="00B9609C">
        <w:rPr>
          <w:color w:val="000000" w:themeColor="text1"/>
        </w:rPr>
        <w:t>訴請協助保外就醫之適法性、合理性及可行性一節」之補充說明意見：</w:t>
      </w:r>
      <w:bookmarkEnd w:id="7027"/>
      <w:bookmarkEnd w:id="7028"/>
      <w:bookmarkEnd w:id="7029"/>
      <w:bookmarkEnd w:id="7030"/>
      <w:bookmarkEnd w:id="7031"/>
      <w:bookmarkEnd w:id="7032"/>
    </w:p>
    <w:p w:rsidR="00C25CC0" w:rsidRPr="00B9609C" w:rsidRDefault="00C25CC0" w:rsidP="00B24CF4">
      <w:pPr>
        <w:pStyle w:val="5"/>
        <w:numPr>
          <w:ilvl w:val="0"/>
          <w:numId w:val="87"/>
        </w:numPr>
        <w:rPr>
          <w:color w:val="000000" w:themeColor="text1"/>
        </w:rPr>
      </w:pPr>
      <w:r w:rsidRPr="00B9609C">
        <w:rPr>
          <w:color w:val="000000" w:themeColor="text1"/>
        </w:rPr>
        <w:t>收容人納入二代健保後，矯正機關提供收容人疾病診治方式，無論係監內門診、戒護外醫或保外醫治等方式，均係接受健保醫療機構診治。換言之，前開收容人醫療服務來源相同，保外醫治與否並不影響收容人接受診療持續性，且醫療照護品質與一般民眾相同，合先敘明。</w:t>
      </w:r>
    </w:p>
    <w:p w:rsidR="00C25CC0" w:rsidRPr="00B9609C" w:rsidRDefault="00C25CC0" w:rsidP="00C25CC0">
      <w:pPr>
        <w:pStyle w:val="5"/>
        <w:rPr>
          <w:color w:val="000000" w:themeColor="text1"/>
        </w:rPr>
      </w:pPr>
      <w:r w:rsidRPr="00B9609C">
        <w:rPr>
          <w:color w:val="000000" w:themeColor="text1"/>
        </w:rPr>
        <w:t>吳員先前病史為重鬱症、未明示收縮性心臟衰竭等疾病，於108年5月17日經臺南監獄戒護至台南市立醫院心臟科門診就醫，經安排X光、心電圖及抽血檢查均正常，目前病情未達到保外醫治要件，尚屬監內門診及戒護外醫得處置之範疇。</w:t>
      </w:r>
    </w:p>
    <w:p w:rsidR="00C25CC0" w:rsidRPr="00B9609C" w:rsidRDefault="00C25CC0" w:rsidP="00C25CC0">
      <w:pPr>
        <w:pStyle w:val="5"/>
        <w:rPr>
          <w:color w:val="000000" w:themeColor="text1"/>
        </w:rPr>
      </w:pPr>
      <w:r w:rsidRPr="00B9609C">
        <w:rPr>
          <w:color w:val="000000" w:themeColor="text1"/>
        </w:rPr>
        <w:t>矯正署臺南監獄將持續依照監獄行刑法以及全民健康保險保險對象收容於矯正機關者就醫管理辦法等相關規定，協助吳員接受治療。</w:t>
      </w:r>
    </w:p>
    <w:p w:rsidR="00C25CC0" w:rsidRPr="00B9609C" w:rsidRDefault="00C25CC0" w:rsidP="00C25CC0">
      <w:pPr>
        <w:pStyle w:val="4"/>
        <w:rPr>
          <w:color w:val="000000" w:themeColor="text1"/>
        </w:rPr>
      </w:pPr>
      <w:bookmarkStart w:id="7033" w:name="_Toc15735040"/>
      <w:bookmarkStart w:id="7034" w:name="_Toc16005973"/>
      <w:bookmarkStart w:id="7035" w:name="_Toc16071241"/>
      <w:bookmarkStart w:id="7036" w:name="_Toc18854626"/>
      <w:bookmarkStart w:id="7037" w:name="_Toc18856323"/>
      <w:bookmarkStart w:id="7038" w:name="_Toc18943104"/>
      <w:r w:rsidRPr="00B9609C">
        <w:rPr>
          <w:color w:val="000000" w:themeColor="text1"/>
        </w:rPr>
        <w:t>據上，陳訴人陳訴臺南監獄對其醫療處遇及保外醫治（含戒護外醫車資負擔）等作為涉與相關法令規定有悖一節，容與事實有所出入；另訴99年1月27日，戒護管理人員蘇冠憲因藥物發給及醫療費索討涉有處置失當等情，尚無具體人證、事證足資證實；臺南</w:t>
      </w:r>
      <w:r w:rsidRPr="00B9609C">
        <w:rPr>
          <w:color w:val="000000" w:themeColor="text1"/>
        </w:rPr>
        <w:lastRenderedPageBreak/>
        <w:t>監獄請其發信予親屬繳交積欠醫療費用，尚符合矯正署</w:t>
      </w:r>
      <w:smartTag w:uri="urn:schemas-microsoft-com:office:smarttags" w:element="chsdate">
        <w:smartTagPr>
          <w:attr w:name="IsROCDate" w:val="False"/>
          <w:attr w:name="IsLunarDate" w:val="False"/>
          <w:attr w:name="Day" w:val="25"/>
          <w:attr w:name="Month" w:val="10"/>
          <w:attr w:name="Year" w:val="1989"/>
        </w:smartTagPr>
        <w:r w:rsidRPr="00B9609C">
          <w:rPr>
            <w:color w:val="000000" w:themeColor="text1"/>
          </w:rPr>
          <w:t>89年10月25日</w:t>
        </w:r>
      </w:smartTag>
      <w:r w:rsidRPr="00B9609C">
        <w:rPr>
          <w:color w:val="000000" w:themeColor="text1"/>
        </w:rPr>
        <w:t>法89矯字第001299號函及該署102年3月8日法矯署醫字第10206001960號函示規定及收容人醫療費用處理流程，其指述內容與事實未盡相符；至訴請協助保外就醫之適法性、合理性及可行性一節，相關主管機關允宜密切注意陳訴人一切情狀，本於權責賡續妥予關注研議，適時處置，以符合監獄行刑法施行細則「注意受刑人利益」之旨</w:t>
      </w:r>
      <w:r w:rsidRPr="00B9609C">
        <w:rPr>
          <w:rFonts w:hint="eastAsia"/>
          <w:color w:val="000000" w:themeColor="text1"/>
        </w:rPr>
        <w:t>意</w:t>
      </w:r>
      <w:r w:rsidRPr="00B9609C">
        <w:rPr>
          <w:color w:val="000000" w:themeColor="text1"/>
        </w:rPr>
        <w:t>。</w:t>
      </w:r>
      <w:bookmarkEnd w:id="7033"/>
      <w:bookmarkEnd w:id="7034"/>
      <w:bookmarkEnd w:id="7035"/>
      <w:bookmarkEnd w:id="7036"/>
      <w:bookmarkEnd w:id="7037"/>
      <w:bookmarkEnd w:id="7038"/>
    </w:p>
    <w:p w:rsidR="00C25CC0" w:rsidRPr="00B9609C" w:rsidRDefault="00C25CC0" w:rsidP="00C25CC0">
      <w:pPr>
        <w:pStyle w:val="3"/>
        <w:rPr>
          <w:b/>
          <w:color w:val="000000" w:themeColor="text1"/>
        </w:rPr>
      </w:pPr>
      <w:bookmarkStart w:id="7039" w:name="_Toc20991442"/>
      <w:bookmarkStart w:id="7040" w:name="_Toc23776777"/>
      <w:r w:rsidRPr="00B9609C">
        <w:rPr>
          <w:b/>
          <w:color w:val="000000" w:themeColor="text1"/>
        </w:rPr>
        <w:t>臺南第二監獄允宜持續對收容人</w:t>
      </w:r>
      <w:r w:rsidR="009624FF">
        <w:rPr>
          <w:b/>
          <w:color w:val="000000" w:themeColor="text1"/>
        </w:rPr>
        <w:t>胡</w:t>
      </w:r>
      <w:r w:rsidR="00A401CB" w:rsidRPr="00A401CB">
        <w:rPr>
          <w:rFonts w:hint="eastAsia"/>
          <w:b/>
          <w:color w:val="000000" w:themeColor="text1"/>
        </w:rPr>
        <w:t>○○</w:t>
      </w:r>
      <w:r w:rsidRPr="00B9609C">
        <w:rPr>
          <w:b/>
          <w:color w:val="000000" w:themeColor="text1"/>
        </w:rPr>
        <w:t>君進行教化、輔導，賡續連繫胡</w:t>
      </w:r>
      <w:r w:rsidR="000E5203" w:rsidRPr="00B9609C">
        <w:rPr>
          <w:b/>
          <w:color w:val="000000" w:themeColor="text1"/>
        </w:rPr>
        <w:t>員家屬前來辦理接見或與其通信，另安排胡員於監內看診或戒送外醫，</w:t>
      </w:r>
      <w:r w:rsidRPr="00B9609C">
        <w:rPr>
          <w:b/>
          <w:color w:val="000000" w:themeColor="text1"/>
        </w:rPr>
        <w:t>加強注意其動態，詳實記錄，以供相關人員需求時之參考，俾藉由家屬支持、柔性輔導及醫療照護等作為，以協助胡員身心獲得妥善輔導、醫療等照護處遇，進而減少行政資源之損耗：</w:t>
      </w:r>
      <w:bookmarkEnd w:id="7039"/>
      <w:bookmarkEnd w:id="7040"/>
    </w:p>
    <w:p w:rsidR="00C25CC0" w:rsidRPr="00B9609C" w:rsidRDefault="00C25CC0" w:rsidP="00C25CC0">
      <w:pPr>
        <w:pStyle w:val="4"/>
        <w:rPr>
          <w:color w:val="000000" w:themeColor="text1"/>
        </w:rPr>
      </w:pPr>
      <w:bookmarkStart w:id="7041" w:name="_Toc15735042"/>
      <w:bookmarkStart w:id="7042" w:name="_Toc16005975"/>
      <w:bookmarkStart w:id="7043" w:name="_Toc16071243"/>
      <w:bookmarkStart w:id="7044" w:name="_Toc18854628"/>
      <w:bookmarkStart w:id="7045" w:name="_Toc18856325"/>
      <w:bookmarkStart w:id="7046" w:name="_Toc18943106"/>
      <w:r w:rsidRPr="00B9609C">
        <w:rPr>
          <w:color w:val="000000" w:themeColor="text1"/>
        </w:rPr>
        <w:t>戒護管理相關規定：</w:t>
      </w:r>
      <w:bookmarkEnd w:id="7041"/>
      <w:bookmarkEnd w:id="7042"/>
      <w:bookmarkEnd w:id="7043"/>
      <w:bookmarkEnd w:id="7044"/>
      <w:bookmarkEnd w:id="7045"/>
      <w:bookmarkEnd w:id="7046"/>
    </w:p>
    <w:p w:rsidR="00C25CC0" w:rsidRPr="00B9609C" w:rsidRDefault="00C25CC0" w:rsidP="00B24CF4">
      <w:pPr>
        <w:pStyle w:val="5"/>
        <w:numPr>
          <w:ilvl w:val="0"/>
          <w:numId w:val="88"/>
        </w:numPr>
        <w:rPr>
          <w:color w:val="000000" w:themeColor="text1"/>
        </w:rPr>
      </w:pPr>
      <w:r w:rsidRPr="00B9609C">
        <w:rPr>
          <w:color w:val="000000" w:themeColor="text1"/>
        </w:rPr>
        <w:t>按監獄行刑法施行細則第18條、監獄行刑法第76條及第78條規定，為維護監獄安全及秩序，受刑人違背紀律時，得施以懲罰。告知懲罰後，應予本人解辯之機會，認為有理由者，得免其執行或緩予執行，無理由者，立即執行之。但有疾病或其他特別事由時，得停止執行。據此，受刑人在監執行期間違背紀律，監獄固得依法施以懲罰，惟具體個案是否符合得予懲罰之要件及施以懲罰之種類，須由管教人員依據個案違背紀律行為之實際情形及情節輕重，兼衡酌其原因、動機、身心狀況及違規後之態度等情，由監獄綜合評估後妥適處理之。</w:t>
      </w:r>
    </w:p>
    <w:p w:rsidR="00C25CC0" w:rsidRPr="00B9609C" w:rsidRDefault="00C25CC0" w:rsidP="00C25CC0">
      <w:pPr>
        <w:pStyle w:val="5"/>
        <w:rPr>
          <w:color w:val="000000" w:themeColor="text1"/>
        </w:rPr>
      </w:pPr>
      <w:r w:rsidRPr="00B9609C">
        <w:rPr>
          <w:color w:val="000000" w:themeColor="text1"/>
        </w:rPr>
        <w:lastRenderedPageBreak/>
        <w:t>精神疾病收容人如有違紀行為，管教人員仍須視個案違背紀律之事實，衡酌其原因、動機及身心狀況等情，綜合評估後，協助其等轉至適當門診診治、轉介由心理師、社工師等專業人員加強輔導或予以適當懲罰。但有疾病或其他特別事由時，得停止執行懲罰。</w:t>
      </w:r>
    </w:p>
    <w:p w:rsidR="00C25CC0" w:rsidRPr="00B9609C" w:rsidRDefault="009624FF" w:rsidP="00C25CC0">
      <w:pPr>
        <w:pStyle w:val="4"/>
        <w:rPr>
          <w:color w:val="000000" w:themeColor="text1"/>
        </w:rPr>
      </w:pPr>
      <w:bookmarkStart w:id="7047" w:name="_Toc15735043"/>
      <w:bookmarkStart w:id="7048" w:name="_Toc16005976"/>
      <w:bookmarkStart w:id="7049" w:name="_Toc16071244"/>
      <w:bookmarkStart w:id="7050" w:name="_Toc18854629"/>
      <w:bookmarkStart w:id="7051" w:name="_Toc18856326"/>
      <w:bookmarkStart w:id="7052" w:name="_Toc18943107"/>
      <w:r>
        <w:rPr>
          <w:color w:val="000000" w:themeColor="text1"/>
        </w:rPr>
        <w:t>胡</w:t>
      </w:r>
      <w:r w:rsidR="00A401CB">
        <w:rPr>
          <w:rFonts w:hint="eastAsia"/>
          <w:color w:val="000000" w:themeColor="text1"/>
        </w:rPr>
        <w:t>○○</w:t>
      </w:r>
      <w:r w:rsidR="00C25CC0" w:rsidRPr="00B9609C">
        <w:rPr>
          <w:color w:val="000000" w:themeColor="text1"/>
        </w:rPr>
        <w:t>君陳訴內容摘要：</w:t>
      </w:r>
      <w:bookmarkEnd w:id="7047"/>
      <w:bookmarkEnd w:id="7048"/>
      <w:bookmarkEnd w:id="7049"/>
      <w:bookmarkEnd w:id="7050"/>
      <w:bookmarkEnd w:id="7051"/>
      <w:bookmarkEnd w:id="7052"/>
    </w:p>
    <w:p w:rsidR="00C25CC0" w:rsidRPr="00B9609C" w:rsidRDefault="00C25CC0" w:rsidP="00B24CF4">
      <w:pPr>
        <w:pStyle w:val="5"/>
        <w:numPr>
          <w:ilvl w:val="0"/>
          <w:numId w:val="89"/>
        </w:numPr>
        <w:rPr>
          <w:color w:val="000000" w:themeColor="text1"/>
        </w:rPr>
      </w:pPr>
      <w:bookmarkStart w:id="7053" w:name="_Toc15735046"/>
      <w:r w:rsidRPr="00B9609C">
        <w:rPr>
          <w:rFonts w:hint="eastAsia"/>
          <w:color w:val="000000" w:themeColor="text1"/>
        </w:rPr>
        <w:t>我有在違規房入珠，但隔天有和主管承認入珠，但主管並沒有辦理違規，而且還把受刑人紋身入珠紀錄簿改掉</w:t>
      </w:r>
      <w:r w:rsidRPr="00B9609C">
        <w:rPr>
          <w:rFonts w:hAnsi="標楷體" w:hint="eastAsia"/>
          <w:color w:val="000000" w:themeColor="text1"/>
        </w:rPr>
        <w:t>……</w:t>
      </w:r>
      <w:r w:rsidRPr="00B9609C">
        <w:rPr>
          <w:rFonts w:hint="eastAsia"/>
          <w:color w:val="000000" w:themeColor="text1"/>
        </w:rPr>
        <w:t>等情</w:t>
      </w:r>
      <w:r w:rsidRPr="00B9609C">
        <w:rPr>
          <w:rFonts w:hAnsi="標楷體" w:hint="eastAsia"/>
          <w:color w:val="000000" w:themeColor="text1"/>
        </w:rPr>
        <w:t>。</w:t>
      </w:r>
    </w:p>
    <w:p w:rsidR="00C25CC0" w:rsidRPr="00B9609C" w:rsidRDefault="00C25CC0" w:rsidP="00C25CC0">
      <w:pPr>
        <w:pStyle w:val="5"/>
        <w:rPr>
          <w:color w:val="000000" w:themeColor="text1"/>
        </w:rPr>
      </w:pPr>
      <w:r w:rsidRPr="00B9609C">
        <w:rPr>
          <w:rFonts w:hint="eastAsia"/>
          <w:color w:val="000000" w:themeColor="text1"/>
        </w:rPr>
        <w:t>因有睡眠障礙有服用藥物，但每次加藥要經過主管同意，醫生都會問主管，要開多久的藥也要主管同意，這整件事情我只想說我掛號看病是我花錢，醫生要問我才對，怎麼變成主管在決定</w:t>
      </w:r>
      <w:r w:rsidRPr="00B9609C">
        <w:rPr>
          <w:rFonts w:hAnsi="標楷體" w:hint="eastAsia"/>
          <w:color w:val="000000" w:themeColor="text1"/>
        </w:rPr>
        <w:t>……</w:t>
      </w:r>
      <w:r w:rsidRPr="00B9609C">
        <w:rPr>
          <w:rFonts w:hint="eastAsia"/>
          <w:color w:val="000000" w:themeColor="text1"/>
        </w:rPr>
        <w:t>等情</w:t>
      </w:r>
      <w:r w:rsidRPr="00B9609C">
        <w:rPr>
          <w:rFonts w:hAnsi="標楷體" w:hint="eastAsia"/>
          <w:color w:val="000000" w:themeColor="text1"/>
        </w:rPr>
        <w:t>。</w:t>
      </w:r>
    </w:p>
    <w:p w:rsidR="00C25CC0" w:rsidRPr="00B9609C" w:rsidRDefault="00C25CC0" w:rsidP="00C25CC0">
      <w:pPr>
        <w:pStyle w:val="5"/>
        <w:rPr>
          <w:color w:val="000000" w:themeColor="text1"/>
        </w:rPr>
      </w:pPr>
      <w:r w:rsidRPr="00B9609C">
        <w:rPr>
          <w:rFonts w:hint="eastAsia"/>
          <w:color w:val="000000" w:themeColor="text1"/>
        </w:rPr>
        <w:t>貴部矯正署對</w:t>
      </w:r>
      <w:r w:rsidR="009624FF">
        <w:rPr>
          <w:rFonts w:hint="eastAsia"/>
          <w:color w:val="000000" w:themeColor="text1"/>
        </w:rPr>
        <w:t>胡○○</w:t>
      </w:r>
      <w:r w:rsidRPr="00B9609C">
        <w:rPr>
          <w:rFonts w:hint="eastAsia"/>
          <w:color w:val="000000" w:themeColor="text1"/>
        </w:rPr>
        <w:t>君日前（108年1月）陳訴臺南第二監獄戒護管理人員對其戒護管理處遇涉有失當</w:t>
      </w:r>
      <w:r w:rsidRPr="00B9609C">
        <w:rPr>
          <w:rFonts w:hAnsi="標楷體" w:hint="eastAsia"/>
          <w:color w:val="000000" w:themeColor="text1"/>
        </w:rPr>
        <w:t>……</w:t>
      </w:r>
      <w:r w:rsidRPr="00B9609C">
        <w:rPr>
          <w:rFonts w:hint="eastAsia"/>
          <w:color w:val="000000" w:themeColor="text1"/>
        </w:rPr>
        <w:t>等情</w:t>
      </w:r>
      <w:r w:rsidRPr="00B9609C">
        <w:rPr>
          <w:rFonts w:hAnsi="標楷體" w:hint="eastAsia"/>
          <w:color w:val="000000" w:themeColor="text1"/>
        </w:rPr>
        <w:t>。</w:t>
      </w:r>
    </w:p>
    <w:p w:rsidR="00C25CC0" w:rsidRPr="00B9609C" w:rsidRDefault="00C25CC0" w:rsidP="00C25CC0">
      <w:pPr>
        <w:pStyle w:val="5"/>
        <w:rPr>
          <w:color w:val="000000" w:themeColor="text1"/>
        </w:rPr>
      </w:pPr>
      <w:r w:rsidRPr="00B9609C">
        <w:rPr>
          <w:rFonts w:hint="eastAsia"/>
          <w:color w:val="000000" w:themeColor="text1"/>
        </w:rPr>
        <w:t>該署對胡員日前（108年1月）陳訴同舍房收容人經常於渠離開舍房期間，偷翻渠物品，甚至撕毀、丟棄，損及權益</w:t>
      </w:r>
      <w:r w:rsidRPr="00B9609C">
        <w:rPr>
          <w:rFonts w:hAnsi="標楷體" w:hint="eastAsia"/>
          <w:color w:val="000000" w:themeColor="text1"/>
        </w:rPr>
        <w:t>……</w:t>
      </w:r>
      <w:r w:rsidRPr="00B9609C">
        <w:rPr>
          <w:rFonts w:hint="eastAsia"/>
          <w:color w:val="000000" w:themeColor="text1"/>
        </w:rPr>
        <w:t>等情。</w:t>
      </w:r>
    </w:p>
    <w:p w:rsidR="00C25CC0" w:rsidRPr="00B9609C" w:rsidRDefault="00C25CC0" w:rsidP="00C25CC0">
      <w:pPr>
        <w:pStyle w:val="4"/>
        <w:rPr>
          <w:color w:val="000000" w:themeColor="text1"/>
          <w:sz w:val="24"/>
          <w:szCs w:val="24"/>
        </w:rPr>
      </w:pPr>
      <w:bookmarkStart w:id="7054" w:name="_Toc16005977"/>
      <w:bookmarkStart w:id="7055" w:name="_Toc16071245"/>
      <w:bookmarkStart w:id="7056" w:name="_Toc18854630"/>
      <w:bookmarkStart w:id="7057" w:name="_Toc18856327"/>
      <w:bookmarkStart w:id="7058" w:name="_Toc18943108"/>
      <w:r w:rsidRPr="00B9609C">
        <w:rPr>
          <w:rFonts w:hint="eastAsia"/>
          <w:color w:val="000000" w:themeColor="text1"/>
        </w:rPr>
        <w:t>本院108年4月3日處台調壹字第1080830881號函函詢矯正署處理情形，監察</w:t>
      </w:r>
      <w:r w:rsidRPr="00B9609C">
        <w:rPr>
          <w:color w:val="000000" w:themeColor="text1"/>
        </w:rPr>
        <w:t>業務處函交調查情形</w:t>
      </w:r>
      <w:r w:rsidRPr="00B9609C">
        <w:rPr>
          <w:rFonts w:hint="eastAsia"/>
          <w:color w:val="000000" w:themeColor="text1"/>
        </w:rPr>
        <w:t>詳如附表四。</w:t>
      </w:r>
      <w:bookmarkEnd w:id="7054"/>
      <w:bookmarkEnd w:id="7055"/>
      <w:bookmarkEnd w:id="7056"/>
      <w:bookmarkEnd w:id="7057"/>
      <w:bookmarkEnd w:id="7058"/>
    </w:p>
    <w:p w:rsidR="00C25CC0" w:rsidRPr="00B9609C" w:rsidRDefault="00C25CC0" w:rsidP="00C25CC0">
      <w:pPr>
        <w:pStyle w:val="4"/>
        <w:rPr>
          <w:color w:val="000000" w:themeColor="text1"/>
        </w:rPr>
      </w:pPr>
      <w:bookmarkStart w:id="7059" w:name="_Toc16005978"/>
      <w:bookmarkStart w:id="7060" w:name="_Toc16071246"/>
      <w:bookmarkStart w:id="7061" w:name="_Toc18854631"/>
      <w:bookmarkStart w:id="7062" w:name="_Toc18856328"/>
      <w:bookmarkStart w:id="7063" w:name="_Toc18943109"/>
      <w:r w:rsidRPr="00B9609C">
        <w:rPr>
          <w:color w:val="000000" w:themeColor="text1"/>
        </w:rPr>
        <w:t>查據法務部復稱</w:t>
      </w:r>
      <w:r w:rsidRPr="00B9609C">
        <w:rPr>
          <w:rStyle w:val="aff1"/>
          <w:rFonts w:ascii="Times New Roman" w:hAnsi="Times New Roman"/>
          <w:color w:val="000000" w:themeColor="text1"/>
        </w:rPr>
        <w:footnoteReference w:id="41"/>
      </w:r>
      <w:r w:rsidRPr="00B9609C">
        <w:rPr>
          <w:color w:val="000000" w:themeColor="text1"/>
        </w:rPr>
        <w:t>：</w:t>
      </w:r>
      <w:bookmarkEnd w:id="7053"/>
      <w:bookmarkEnd w:id="7059"/>
      <w:bookmarkEnd w:id="7060"/>
      <w:bookmarkEnd w:id="7061"/>
      <w:bookmarkEnd w:id="7062"/>
      <w:bookmarkEnd w:id="7063"/>
    </w:p>
    <w:p w:rsidR="00C25CC0" w:rsidRPr="00B9609C" w:rsidRDefault="00C25CC0" w:rsidP="00B24CF4">
      <w:pPr>
        <w:pStyle w:val="5"/>
        <w:numPr>
          <w:ilvl w:val="0"/>
          <w:numId w:val="90"/>
        </w:numPr>
        <w:rPr>
          <w:color w:val="000000" w:themeColor="text1"/>
        </w:rPr>
      </w:pPr>
      <w:r w:rsidRPr="00B9609C">
        <w:rPr>
          <w:rFonts w:hint="eastAsia"/>
          <w:color w:val="000000" w:themeColor="text1"/>
        </w:rPr>
        <w:t>有關「胡員日前（108年1月）陳訴臺南第二監獄戒護管理人員對其戒護管理處遇涉有失當事件之經過及結果」一節：</w:t>
      </w:r>
    </w:p>
    <w:p w:rsidR="00C25CC0" w:rsidRPr="00B9609C" w:rsidRDefault="00C25CC0" w:rsidP="00C25CC0">
      <w:pPr>
        <w:pStyle w:val="6"/>
        <w:rPr>
          <w:color w:val="000000" w:themeColor="text1"/>
        </w:rPr>
      </w:pPr>
      <w:r w:rsidRPr="00B9609C">
        <w:rPr>
          <w:color w:val="000000" w:themeColor="text1"/>
        </w:rPr>
        <w:lastRenderedPageBreak/>
        <w:t>經查臺南第二監獄於108年1月17日向胡員詢問事件原委，並製作胡員及同房收容人</w:t>
      </w:r>
      <w:r w:rsidR="0028566C">
        <w:rPr>
          <w:color w:val="000000" w:themeColor="text1"/>
        </w:rPr>
        <w:t>劉</w:t>
      </w:r>
      <w:r w:rsidR="00A401CB">
        <w:rPr>
          <w:rFonts w:hint="eastAsia"/>
          <w:color w:val="000000" w:themeColor="text1"/>
        </w:rPr>
        <w:t>○○</w:t>
      </w:r>
      <w:r w:rsidRPr="00B9609C">
        <w:rPr>
          <w:color w:val="000000" w:themeColor="text1"/>
        </w:rPr>
        <w:t>（下稱劉員）等2人談話筆錄，胡員表示：「我知道主管的意思是跟我講情緒不穩的法條規定，我只是想要用這個例子詢問情緒不穩的標準是什麼而已，並沒有其他意思。」;至於「主管罵我們畜牲或亂取外號」部分，經查臺南第二監獄目前稱呼收容人，皆以收容人入監後所編列號數稱之，且胡員及劉員等</w:t>
      </w:r>
      <w:r w:rsidRPr="00B9609C">
        <w:rPr>
          <w:rFonts w:hint="eastAsia"/>
          <w:color w:val="000000" w:themeColor="text1"/>
        </w:rPr>
        <w:t>2</w:t>
      </w:r>
      <w:r w:rsidRPr="00B9609C">
        <w:rPr>
          <w:color w:val="000000" w:themeColor="text1"/>
        </w:rPr>
        <w:t>人談話筆錄，均表示並無主管罵收容人畜牲或亂取外號之情事發生，胡員陳情信中所述，顯非事實。</w:t>
      </w:r>
    </w:p>
    <w:p w:rsidR="00C25CC0" w:rsidRPr="00B9609C" w:rsidRDefault="00C25CC0" w:rsidP="00C25CC0">
      <w:pPr>
        <w:pStyle w:val="6"/>
        <w:rPr>
          <w:color w:val="000000" w:themeColor="text1"/>
        </w:rPr>
      </w:pPr>
      <w:r w:rsidRPr="00B9609C">
        <w:rPr>
          <w:color w:val="000000" w:themeColor="text1"/>
        </w:rPr>
        <w:t>矯正署業以108年2月13日法授矯字第10801006730號書函將調查情形函</w:t>
      </w:r>
      <w:r w:rsidRPr="00B9609C">
        <w:rPr>
          <w:rFonts w:hint="eastAsia"/>
          <w:color w:val="000000" w:themeColor="text1"/>
        </w:rPr>
        <w:t>復</w:t>
      </w:r>
      <w:r w:rsidRPr="00B9609C">
        <w:rPr>
          <w:color w:val="000000" w:themeColor="text1"/>
        </w:rPr>
        <w:t>胡員並副知監察院在案。</w:t>
      </w:r>
    </w:p>
    <w:p w:rsidR="00C25CC0" w:rsidRPr="00B9609C" w:rsidRDefault="00C25CC0" w:rsidP="00C25CC0">
      <w:pPr>
        <w:pStyle w:val="5"/>
        <w:rPr>
          <w:color w:val="000000" w:themeColor="text1"/>
        </w:rPr>
      </w:pPr>
      <w:r w:rsidRPr="00B9609C">
        <w:rPr>
          <w:rFonts w:hint="eastAsia"/>
          <w:color w:val="000000" w:themeColor="text1"/>
        </w:rPr>
        <w:t>有關「胡員日前（108年1月）同舍房收容人經常於渠離開舍房期間，偷翻渠物品，甚至撕毀、丟棄，損及權益等情事之處理經過及結果？」一節：</w:t>
      </w:r>
    </w:p>
    <w:p w:rsidR="00C25CC0" w:rsidRPr="00B9609C" w:rsidRDefault="00C25CC0" w:rsidP="00B24CF4">
      <w:pPr>
        <w:pStyle w:val="6"/>
        <w:numPr>
          <w:ilvl w:val="5"/>
          <w:numId w:val="91"/>
        </w:numPr>
        <w:ind w:left="2382" w:hanging="851"/>
        <w:rPr>
          <w:color w:val="000000" w:themeColor="text1"/>
        </w:rPr>
      </w:pPr>
      <w:r w:rsidRPr="00B9609C">
        <w:rPr>
          <w:color w:val="000000" w:themeColor="text1"/>
        </w:rPr>
        <w:t>經查臺南第二監獄於108年1月17日向胡員詢問事件原委，並製作胡員及同房收容人劉員等2人談話筆錄，胡員表示：「那時候我去看精神科，回來後發現我的筆記本有被撕毀，一氣之下我就直接寫給監察院。之後劉員有跟我說跟我借一張紙要寫東西，我告訴劉員下次要記得先講。因為我沒要追究這件事，所以沒有將此事告訴主管」。</w:t>
      </w:r>
    </w:p>
    <w:p w:rsidR="00C25CC0" w:rsidRPr="00B9609C" w:rsidRDefault="00C25CC0" w:rsidP="00C25CC0">
      <w:pPr>
        <w:pStyle w:val="6"/>
        <w:rPr>
          <w:color w:val="000000" w:themeColor="text1"/>
        </w:rPr>
      </w:pPr>
      <w:r w:rsidRPr="00B9609C">
        <w:rPr>
          <w:color w:val="000000" w:themeColor="text1"/>
        </w:rPr>
        <w:t>次查劉員事後亦坦承從胡員之筆記本撕</w:t>
      </w:r>
      <w:r w:rsidRPr="00B9609C">
        <w:rPr>
          <w:color w:val="000000" w:themeColor="text1"/>
        </w:rPr>
        <w:lastRenderedPageBreak/>
        <w:t>了一張紙，經輔導及糾正後深具悔意，且立陳述書一份，本案臺南第二監獄將持續加強考核及輔導劉員行狀，以期導正其偏差行為。</w:t>
      </w:r>
    </w:p>
    <w:p w:rsidR="00C25CC0" w:rsidRPr="00B9609C" w:rsidRDefault="00C25CC0" w:rsidP="00C25CC0">
      <w:pPr>
        <w:pStyle w:val="6"/>
        <w:rPr>
          <w:color w:val="000000" w:themeColor="text1"/>
        </w:rPr>
      </w:pPr>
      <w:r w:rsidRPr="00B9609C">
        <w:rPr>
          <w:color w:val="000000" w:themeColor="text1"/>
        </w:rPr>
        <w:t>矯正署業以108年2月13日法授矯字第10801006720號書函將調查情形函</w:t>
      </w:r>
      <w:r w:rsidRPr="00B9609C">
        <w:rPr>
          <w:rFonts w:hint="eastAsia"/>
          <w:color w:val="000000" w:themeColor="text1"/>
        </w:rPr>
        <w:t>復</w:t>
      </w:r>
      <w:r w:rsidRPr="00B9609C">
        <w:rPr>
          <w:color w:val="000000" w:themeColor="text1"/>
        </w:rPr>
        <w:t>胡員並副知監察院在案。</w:t>
      </w:r>
    </w:p>
    <w:p w:rsidR="00C25CC0" w:rsidRPr="00B9609C" w:rsidRDefault="00C25CC0" w:rsidP="00C25CC0">
      <w:pPr>
        <w:pStyle w:val="5"/>
        <w:rPr>
          <w:color w:val="000000" w:themeColor="text1"/>
        </w:rPr>
      </w:pPr>
      <w:r w:rsidRPr="00B9609C">
        <w:rPr>
          <w:rFonts w:hint="eastAsia"/>
          <w:color w:val="000000" w:themeColor="text1"/>
        </w:rPr>
        <w:t>有關胡員續陳訴內容部分：「我有在違規房入珠，但隔天有和主管承認入珠，但主管並沒有辦理違規，而且還把受刑人紋身入珠紀錄簿改掉，……」一節：</w:t>
      </w:r>
    </w:p>
    <w:p w:rsidR="00C25CC0" w:rsidRPr="00B9609C" w:rsidRDefault="00C25CC0" w:rsidP="00B24CF4">
      <w:pPr>
        <w:pStyle w:val="6"/>
        <w:numPr>
          <w:ilvl w:val="5"/>
          <w:numId w:val="92"/>
        </w:numPr>
        <w:ind w:left="2382" w:hanging="851"/>
        <w:rPr>
          <w:color w:val="000000" w:themeColor="text1"/>
        </w:rPr>
      </w:pPr>
      <w:r w:rsidRPr="00B9609C">
        <w:rPr>
          <w:color w:val="000000" w:themeColor="text1"/>
        </w:rPr>
        <w:t>經查胡員係於107年5月22日因違規，被移至違規舍考核，又於同年6月5日因疥瘡至隔離舍療養，同年6月14日隔離舍療養結束後返回違規舍考核，胡員當日返回違規舍時，即告訴違規舍主管，其有私自入珠情形，經主管檢查後確有私自入珠壹顆，遂於收容人入珠檢查登記表內記載胡員入珠情形。</w:t>
      </w:r>
    </w:p>
    <w:p w:rsidR="00C25CC0" w:rsidRPr="00B9609C" w:rsidRDefault="00C25CC0" w:rsidP="00C25CC0">
      <w:pPr>
        <w:pStyle w:val="6"/>
        <w:rPr>
          <w:color w:val="000000" w:themeColor="text1"/>
        </w:rPr>
      </w:pPr>
      <w:r w:rsidRPr="00B9609C">
        <w:rPr>
          <w:color w:val="000000" w:themeColor="text1"/>
        </w:rPr>
        <w:t>案經臺南第二監獄調查，胡員表示已不記得入珠日期，且入珠所需之工具已丟棄，再經對胡員所配置之舍房實施安全檢查，查無任何違禁物品，嗣調閱監視器畫面，也無發現胡員有異常之行為，然胡員私自入珠之行為原需辦理違規，惟考量胡員當時年紀尚輕（22歲）思慮未盡周延，且係為自行告訴主管且具有悔意，該監經綜合胡員之行狀後，責由違規舍主管對胡員予以口頭告誡，並告知其正確健康觀念，以導正其偏差行為。</w:t>
      </w:r>
    </w:p>
    <w:p w:rsidR="00C25CC0" w:rsidRPr="00B9609C" w:rsidRDefault="00C25CC0" w:rsidP="00C25CC0">
      <w:pPr>
        <w:pStyle w:val="5"/>
        <w:rPr>
          <w:color w:val="000000" w:themeColor="text1"/>
        </w:rPr>
      </w:pPr>
      <w:r w:rsidRPr="00B9609C">
        <w:rPr>
          <w:rFonts w:hint="eastAsia"/>
          <w:color w:val="000000" w:themeColor="text1"/>
        </w:rPr>
        <w:lastRenderedPageBreak/>
        <w:t>有關「因有睡眠障礙有服用藥物，但每次加藥要經過主管同意，醫生都會問主管，要開多久的藥也要主管同意，這整件事情我只想說我掛號看病是我花錢，醫生要問我才對，怎麼變成主管在決定」一節：</w:t>
      </w:r>
    </w:p>
    <w:p w:rsidR="00C25CC0" w:rsidRPr="00B9609C" w:rsidRDefault="00C25CC0" w:rsidP="00B24CF4">
      <w:pPr>
        <w:pStyle w:val="6"/>
        <w:numPr>
          <w:ilvl w:val="5"/>
          <w:numId w:val="93"/>
        </w:numPr>
        <w:ind w:left="2382" w:hanging="851"/>
        <w:rPr>
          <w:color w:val="000000" w:themeColor="text1"/>
        </w:rPr>
      </w:pPr>
      <w:r w:rsidRPr="00B9609C">
        <w:rPr>
          <w:color w:val="000000" w:themeColor="text1"/>
        </w:rPr>
        <w:t>經查胡員因時常於看診時，向醫師索取及指定藥物，以致常與醫師發生爭執，使醫師心生恐懼，故為維護醫師看診安全及保障胡員看病權益，臺南第二監獄平時即叮囑夜勤同仁多注意其動態外，並記錄胡員每日睡眠時間，且胡員每次看診均由違規舍主管，親自戒護其看診，並視醫師需要提供胡員平時之觀察情形，以供醫師診治之參考，檢附胡員108年1月至4月10日看診21次資料。</w:t>
      </w:r>
    </w:p>
    <w:p w:rsidR="00C25CC0" w:rsidRPr="00B9609C" w:rsidRDefault="00C25CC0" w:rsidP="00C25CC0">
      <w:pPr>
        <w:pStyle w:val="6"/>
        <w:rPr>
          <w:color w:val="000000" w:themeColor="text1"/>
        </w:rPr>
      </w:pPr>
      <w:r w:rsidRPr="00B9609C">
        <w:rPr>
          <w:color w:val="000000" w:themeColor="text1"/>
        </w:rPr>
        <w:t>次查胡員每次提出看診，該監皆依胡員所需安排門診，並經醫師問診後開立處方箋。惟查胡員108年1月1日至4月10日止共計看診21次，均無繳納過任何醫療費用，胡員之保管金自107年7月3日起迄今，保管金額均為0元，故胡員106年5月9日移入該監迄今常因無法繳納醫療費，而由該監向外界申請補助，迄今補助金額合計4,901元，檢附相關資料。</w:t>
      </w:r>
    </w:p>
    <w:p w:rsidR="00C25CC0" w:rsidRPr="00B9609C" w:rsidRDefault="00C25CC0" w:rsidP="00C25CC0">
      <w:pPr>
        <w:pStyle w:val="5"/>
        <w:rPr>
          <w:rFonts w:ascii="Times New Roman" w:hAnsi="Times New Roman"/>
          <w:color w:val="000000" w:themeColor="text1"/>
          <w:sz w:val="28"/>
          <w:szCs w:val="24"/>
        </w:rPr>
      </w:pPr>
      <w:r w:rsidRPr="00B9609C">
        <w:rPr>
          <w:rFonts w:hint="eastAsia"/>
          <w:color w:val="000000" w:themeColor="text1"/>
        </w:rPr>
        <w:t>本案之檢討及策進作為：經查胡員所言與事實常有所出入，且在執行期間有多次違背監規紀錄，惟臺南第二監獄各級管教人員仍時常苦口婆心對其諄諄教誨，望能導正其之偏差行為，以期出監後能適應社會生活。</w:t>
      </w:r>
      <w:bookmarkStart w:id="7064" w:name="_Toc15735066"/>
    </w:p>
    <w:p w:rsidR="00C25CC0" w:rsidRPr="00B9609C" w:rsidRDefault="00C25CC0" w:rsidP="00C25CC0">
      <w:pPr>
        <w:pStyle w:val="4"/>
        <w:rPr>
          <w:color w:val="000000" w:themeColor="text1"/>
        </w:rPr>
      </w:pPr>
      <w:bookmarkStart w:id="7065" w:name="_Toc16005998"/>
      <w:bookmarkStart w:id="7066" w:name="_Toc16071266"/>
      <w:bookmarkStart w:id="7067" w:name="_Toc18854632"/>
      <w:bookmarkStart w:id="7068" w:name="_Toc18856329"/>
      <w:bookmarkStart w:id="7069" w:name="_Toc18943110"/>
      <w:r w:rsidRPr="00B9609C">
        <w:rPr>
          <w:color w:val="000000" w:themeColor="text1"/>
        </w:rPr>
        <w:t>履勘座談關此重點摘要：</w:t>
      </w:r>
      <w:bookmarkStart w:id="7070" w:name="_Toc15735067"/>
      <w:bookmarkStart w:id="7071" w:name="_Toc16005999"/>
      <w:bookmarkStart w:id="7072" w:name="_Toc16071267"/>
      <w:bookmarkStart w:id="7073" w:name="_Toc18854633"/>
      <w:bookmarkStart w:id="7074" w:name="_Toc18856330"/>
      <w:bookmarkStart w:id="7075" w:name="_Toc18943111"/>
      <w:bookmarkEnd w:id="7064"/>
      <w:bookmarkEnd w:id="7065"/>
      <w:bookmarkEnd w:id="7066"/>
      <w:bookmarkEnd w:id="7067"/>
      <w:bookmarkEnd w:id="7068"/>
      <w:bookmarkEnd w:id="7069"/>
      <w:r w:rsidRPr="00B9609C">
        <w:rPr>
          <w:rFonts w:hint="eastAsia"/>
          <w:color w:val="000000" w:themeColor="text1"/>
        </w:rPr>
        <w:br/>
      </w:r>
      <w:r w:rsidRPr="00B9609C">
        <w:rPr>
          <w:rFonts w:hint="eastAsia"/>
          <w:color w:val="000000" w:themeColor="text1"/>
        </w:rPr>
        <w:lastRenderedPageBreak/>
        <w:t xml:space="preserve">　　</w:t>
      </w:r>
      <w:r w:rsidRPr="00B9609C">
        <w:rPr>
          <w:color w:val="000000" w:themeColor="text1"/>
        </w:rPr>
        <w:t>有關「認知障礙收容人違紀行為之戒護及懲罰方式與醫護需求處遇情形-身心障礙收容人（含認知功能障礙、智能低下、精神異常等）醫療需求處遇情形」：依照精神衛生法第3條，針對監內的嚴重精神病人，若呈現出與現實脫節之怪異想法與奇特行為，致不能處理自己事務，且有自傷傷人（之虞）情事，經監內身心科門診醫師診斷認定者，方施予強制治療（嚴重病人疾病緩解離開病舍後簽立持續身心醫療同意書，或簽中斷藥物治療返回病舍療養切結書）。其餘精神疾病列管收容人藥物與檢查等醫療行為均經收容人同意（但有危及生命安全者不在此限）。（108年4月12日履勘嘉義監獄）</w:t>
      </w:r>
      <w:bookmarkEnd w:id="7070"/>
      <w:bookmarkEnd w:id="7071"/>
      <w:bookmarkEnd w:id="7072"/>
      <w:bookmarkEnd w:id="7073"/>
      <w:bookmarkEnd w:id="7074"/>
      <w:bookmarkEnd w:id="7075"/>
    </w:p>
    <w:p w:rsidR="00C25CC0" w:rsidRPr="00B9609C" w:rsidRDefault="00C25CC0" w:rsidP="00C25CC0">
      <w:pPr>
        <w:pStyle w:val="4"/>
        <w:numPr>
          <w:ilvl w:val="0"/>
          <w:numId w:val="0"/>
        </w:numPr>
        <w:ind w:left="1701"/>
        <w:rPr>
          <w:rFonts w:ascii="Times New Roman" w:hAnsi="Times New Roman"/>
          <w:color w:val="000000" w:themeColor="text1"/>
          <w:sz w:val="28"/>
          <w:szCs w:val="28"/>
        </w:rPr>
      </w:pPr>
      <w:bookmarkStart w:id="7076" w:name="_Toc15735069"/>
      <w:r w:rsidRPr="00B9609C">
        <w:rPr>
          <w:rFonts w:hAnsi="標楷體"/>
          <w:noProof/>
          <w:color w:val="000000" w:themeColor="text1"/>
        </w:rPr>
        <w:drawing>
          <wp:inline distT="0" distB="0" distL="0" distR="0" wp14:anchorId="143F69A8" wp14:editId="5FC51637">
            <wp:extent cx="4320000" cy="2869772"/>
            <wp:effectExtent l="0" t="0" r="4445" b="6985"/>
            <wp:docPr id="80" name="圖片 80" descr="F:\lfy\46.照片\1080412監委蒞監履勘\DSC_0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fy\46.照片\1080412監委蒞監履勘\DSC_0910.JPG"/>
                    <pic:cNvPicPr>
                      <a:picLocks noChangeAspect="1" noChangeArrowheads="1"/>
                    </pic:cNvPicPr>
                  </pic:nvPicPr>
                  <pic:blipFill>
                    <a:blip r:embed="rId49" cstate="print">
                      <a:extLst>
                        <a:ext uri="{BEBA8EAE-BF5A-486C-A8C5-ECC9F3942E4B}">
                          <a14:imgProps xmlns:a14="http://schemas.microsoft.com/office/drawing/2010/main">
                            <a14:imgLayer r:embed="rId50">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320000" cy="2869772"/>
                    </a:xfrm>
                    <a:prstGeom prst="rect">
                      <a:avLst/>
                    </a:prstGeom>
                    <a:noFill/>
                    <a:ln>
                      <a:noFill/>
                    </a:ln>
                  </pic:spPr>
                </pic:pic>
              </a:graphicData>
            </a:graphic>
          </wp:inline>
        </w:drawing>
      </w:r>
    </w:p>
    <w:p w:rsidR="00C25CC0" w:rsidRPr="00B9609C" w:rsidRDefault="00C25CC0" w:rsidP="00C25CC0">
      <w:pPr>
        <w:pStyle w:val="4"/>
        <w:numPr>
          <w:ilvl w:val="0"/>
          <w:numId w:val="0"/>
        </w:numPr>
        <w:ind w:left="1701"/>
        <w:rPr>
          <w:rFonts w:ascii="Times New Roman" w:hAnsi="Times New Roman"/>
          <w:color w:val="000000" w:themeColor="text1"/>
          <w:sz w:val="24"/>
          <w:szCs w:val="28"/>
        </w:rPr>
      </w:pPr>
      <w:r w:rsidRPr="00B9609C">
        <w:rPr>
          <w:rFonts w:ascii="Times New Roman" w:hAnsi="Times New Roman"/>
          <w:color w:val="000000" w:themeColor="text1"/>
          <w:sz w:val="24"/>
          <w:szCs w:val="28"/>
        </w:rPr>
        <w:t>圖</w:t>
      </w:r>
      <w:r w:rsidR="000D6145" w:rsidRPr="00B9609C">
        <w:rPr>
          <w:rFonts w:ascii="Times New Roman" w:hAnsi="Times New Roman" w:hint="eastAsia"/>
          <w:color w:val="000000" w:themeColor="text1"/>
          <w:sz w:val="24"/>
          <w:szCs w:val="28"/>
        </w:rPr>
        <w:t>39</w:t>
      </w:r>
      <w:r w:rsidRPr="00B9609C">
        <w:rPr>
          <w:rFonts w:ascii="Times New Roman" w:hAnsi="Times New Roman"/>
          <w:color w:val="000000" w:themeColor="text1"/>
          <w:sz w:val="24"/>
          <w:szCs w:val="28"/>
        </w:rPr>
        <w:t xml:space="preserve">  </w:t>
      </w:r>
      <w:r w:rsidRPr="00B9609C">
        <w:rPr>
          <w:rFonts w:ascii="Times New Roman" w:hAnsi="Times New Roman"/>
          <w:color w:val="000000" w:themeColor="text1"/>
          <w:sz w:val="24"/>
          <w:szCs w:val="28"/>
        </w:rPr>
        <w:t>調查委員履勘嘉義監獄座談情形</w:t>
      </w:r>
      <w:bookmarkEnd w:id="7076"/>
    </w:p>
    <w:p w:rsidR="00C25CC0" w:rsidRPr="00B9609C" w:rsidRDefault="00C25CC0" w:rsidP="00C25CC0">
      <w:pPr>
        <w:pStyle w:val="4"/>
        <w:numPr>
          <w:ilvl w:val="0"/>
          <w:numId w:val="0"/>
        </w:numPr>
        <w:ind w:left="1701"/>
        <w:rPr>
          <w:rFonts w:ascii="Times New Roman" w:hAnsi="Times New Roman"/>
          <w:color w:val="000000" w:themeColor="text1"/>
          <w:sz w:val="28"/>
        </w:rPr>
      </w:pPr>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4</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12</w:t>
      </w:r>
      <w:r w:rsidRPr="00B9609C">
        <w:rPr>
          <w:rFonts w:ascii="Times New Roman" w:hAnsi="Times New Roman" w:hint="eastAsia"/>
          <w:color w:val="000000" w:themeColor="text1"/>
          <w:sz w:val="24"/>
          <w:szCs w:val="28"/>
        </w:rPr>
        <w:t>日履勘嘉義監獄攝</w:t>
      </w:r>
      <w:r w:rsidRPr="00B9609C">
        <w:rPr>
          <w:rFonts w:ascii="Times New Roman" w:hAnsi="Times New Roman" w:hint="eastAsia"/>
          <w:color w:val="000000" w:themeColor="text1"/>
          <w:sz w:val="24"/>
          <w:szCs w:val="24"/>
        </w:rPr>
        <w:t>。</w:t>
      </w:r>
    </w:p>
    <w:p w:rsidR="00C25CC0" w:rsidRPr="00B9609C" w:rsidRDefault="00C25CC0" w:rsidP="00C25CC0">
      <w:pPr>
        <w:pStyle w:val="3"/>
        <w:numPr>
          <w:ilvl w:val="0"/>
          <w:numId w:val="0"/>
        </w:numPr>
        <w:ind w:left="1361" w:firstLineChars="200" w:firstLine="680"/>
        <w:rPr>
          <w:rFonts w:ascii="Times New Roman" w:hAnsi="Times New Roman"/>
          <w:bCs w:val="0"/>
          <w:color w:val="000000" w:themeColor="text1"/>
        </w:rPr>
      </w:pPr>
    </w:p>
    <w:p w:rsidR="00C25CC0" w:rsidRPr="00B9609C" w:rsidRDefault="00C25CC0" w:rsidP="00C25CC0">
      <w:pPr>
        <w:pStyle w:val="4"/>
        <w:rPr>
          <w:color w:val="000000" w:themeColor="text1"/>
        </w:rPr>
      </w:pPr>
      <w:bookmarkStart w:id="7077" w:name="_Toc15735070"/>
      <w:bookmarkStart w:id="7078" w:name="_Toc16006001"/>
      <w:bookmarkStart w:id="7079" w:name="_Toc16071269"/>
      <w:bookmarkStart w:id="7080" w:name="_Toc18854634"/>
      <w:bookmarkStart w:id="7081" w:name="_Toc18856331"/>
      <w:bookmarkStart w:id="7082" w:name="_Toc18943112"/>
      <w:r w:rsidRPr="00B9609C">
        <w:rPr>
          <w:color w:val="000000" w:themeColor="text1"/>
        </w:rPr>
        <w:t>詢據法務部之說明要以：</w:t>
      </w:r>
      <w:bookmarkEnd w:id="7077"/>
      <w:bookmarkEnd w:id="7078"/>
      <w:bookmarkEnd w:id="7079"/>
      <w:bookmarkEnd w:id="7080"/>
      <w:bookmarkEnd w:id="7081"/>
      <w:bookmarkEnd w:id="7082"/>
    </w:p>
    <w:p w:rsidR="00C25CC0" w:rsidRPr="00B9609C" w:rsidRDefault="00C25CC0" w:rsidP="00B24CF4">
      <w:pPr>
        <w:pStyle w:val="5"/>
        <w:numPr>
          <w:ilvl w:val="0"/>
          <w:numId w:val="94"/>
        </w:numPr>
        <w:rPr>
          <w:color w:val="000000" w:themeColor="text1"/>
        </w:rPr>
      </w:pPr>
      <w:r w:rsidRPr="00B9609C">
        <w:rPr>
          <w:color w:val="000000" w:themeColor="text1"/>
        </w:rPr>
        <w:t>臺南第二監獄收容人</w:t>
      </w:r>
      <w:r w:rsidR="009624FF">
        <w:rPr>
          <w:color w:val="000000" w:themeColor="text1"/>
        </w:rPr>
        <w:t>胡</w:t>
      </w:r>
      <w:r w:rsidR="009624FF">
        <w:rPr>
          <w:color w:val="000000" w:themeColor="text1"/>
        </w:rPr>
        <w:t>○○</w:t>
      </w:r>
      <w:r w:rsidRPr="00B9609C">
        <w:rPr>
          <w:color w:val="000000" w:themeColor="text1"/>
        </w:rPr>
        <w:t>醫療看診時，醫師依監獄主管意見而決定是否加藥、用藥等情事</w:t>
      </w:r>
      <w:r w:rsidRPr="00B9609C">
        <w:rPr>
          <w:color w:val="000000" w:themeColor="text1"/>
        </w:rPr>
        <w:lastRenderedPageBreak/>
        <w:t>是否妥適？有無應改進之處：</w:t>
      </w:r>
    </w:p>
    <w:p w:rsidR="00C25CC0" w:rsidRPr="00B9609C" w:rsidRDefault="00C25CC0" w:rsidP="00C25CC0">
      <w:pPr>
        <w:pStyle w:val="6"/>
        <w:rPr>
          <w:color w:val="000000" w:themeColor="text1"/>
        </w:rPr>
      </w:pPr>
      <w:r w:rsidRPr="00B9609C">
        <w:rPr>
          <w:color w:val="000000" w:themeColor="text1"/>
        </w:rPr>
        <w:t>依照醫師法規定，醫師非親自診察，不得施行治療、開給方劑或交付診斷書，醫師診治病人時，應向病人或其家屬告知其病情、治療方針、處置、用藥、預後情形及可能之不良反應，合先敘明。</w:t>
      </w:r>
    </w:p>
    <w:p w:rsidR="00C25CC0" w:rsidRPr="00B9609C" w:rsidRDefault="00C25CC0" w:rsidP="00C25CC0">
      <w:pPr>
        <w:pStyle w:val="6"/>
        <w:rPr>
          <w:color w:val="000000" w:themeColor="text1"/>
        </w:rPr>
      </w:pPr>
      <w:r w:rsidRPr="00B9609C">
        <w:rPr>
          <w:color w:val="000000" w:themeColor="text1"/>
        </w:rPr>
        <w:t>有關醫師詢問監獄主管意見部分，經查係胡員看診時，曾向醫師表示晚上有無法入睡等情，希望加重藥物劑量，醫師為了解病人睡眠狀況，爰請監獄值勤人員協助記錄睡眠情形供參。依病人實際病況開立處方箋係屬醫師之專業診察範疇，矯正署所屬各矯正機關均尊重醫師之專業處置，並依醫囑盡力配合協助，尚無所陳醫師係依監獄主管之意見決定用藥等情。</w:t>
      </w:r>
    </w:p>
    <w:p w:rsidR="00C25CC0" w:rsidRPr="00B9609C" w:rsidRDefault="00C25CC0" w:rsidP="00C25CC0">
      <w:pPr>
        <w:pStyle w:val="5"/>
        <w:rPr>
          <w:color w:val="000000" w:themeColor="text1"/>
        </w:rPr>
      </w:pPr>
      <w:r w:rsidRPr="00B9609C">
        <w:rPr>
          <w:color w:val="000000" w:themeColor="text1"/>
        </w:rPr>
        <w:tab/>
        <w:t>該監對</w:t>
      </w:r>
      <w:r w:rsidR="009624FF">
        <w:rPr>
          <w:color w:val="000000" w:themeColor="text1"/>
        </w:rPr>
        <w:t>胡</w:t>
      </w:r>
      <w:r w:rsidR="009624FF">
        <w:rPr>
          <w:color w:val="000000" w:themeColor="text1"/>
        </w:rPr>
        <w:t>○○</w:t>
      </w:r>
      <w:r w:rsidRPr="00B9609C">
        <w:rPr>
          <w:color w:val="000000" w:themeColor="text1"/>
        </w:rPr>
        <w:t>之戒護管理、教化輔導</w:t>
      </w:r>
      <w:r w:rsidRPr="00B9609C">
        <w:rPr>
          <w:rFonts w:hAnsi="標楷體" w:hint="eastAsia"/>
          <w:color w:val="000000" w:themeColor="text1"/>
          <w:szCs w:val="24"/>
        </w:rPr>
        <w:t>……</w:t>
      </w:r>
      <w:r w:rsidRPr="00B9609C">
        <w:rPr>
          <w:color w:val="000000" w:themeColor="text1"/>
        </w:rPr>
        <w:t>等之相關處置過程有無應檢討之處？策進作為：</w:t>
      </w:r>
    </w:p>
    <w:p w:rsidR="00C25CC0" w:rsidRPr="00B9609C" w:rsidRDefault="00C25CC0" w:rsidP="00B24CF4">
      <w:pPr>
        <w:pStyle w:val="6"/>
        <w:numPr>
          <w:ilvl w:val="5"/>
          <w:numId w:val="95"/>
        </w:numPr>
        <w:ind w:left="2382" w:hanging="851"/>
        <w:rPr>
          <w:color w:val="000000" w:themeColor="text1"/>
        </w:rPr>
      </w:pPr>
      <w:r w:rsidRPr="00B9609C">
        <w:rPr>
          <w:color w:val="000000" w:themeColor="text1"/>
        </w:rPr>
        <w:t>查</w:t>
      </w:r>
      <w:r w:rsidR="009624FF">
        <w:rPr>
          <w:color w:val="000000" w:themeColor="text1"/>
        </w:rPr>
        <w:t>胡</w:t>
      </w:r>
      <w:r w:rsidR="00A401CB">
        <w:rPr>
          <w:rFonts w:hint="eastAsia"/>
          <w:color w:val="000000" w:themeColor="text1"/>
        </w:rPr>
        <w:t>○○</w:t>
      </w:r>
      <w:r w:rsidRPr="00B9609C">
        <w:rPr>
          <w:color w:val="000000" w:themeColor="text1"/>
        </w:rPr>
        <w:t>自106年5月9日至108年5月21日收容於臺南第二監獄，該監獄按監獄行刑法等矯正法規執行胡員各項處遇。胡員於收容期間曾多次向監察院或</w:t>
      </w:r>
      <w:r w:rsidRPr="00B9609C">
        <w:rPr>
          <w:rFonts w:hint="eastAsia"/>
          <w:color w:val="000000" w:themeColor="text1"/>
        </w:rPr>
        <w:t>法務</w:t>
      </w:r>
      <w:r w:rsidRPr="00B9609C">
        <w:rPr>
          <w:color w:val="000000" w:themeColor="text1"/>
        </w:rPr>
        <w:t>部提出陳情事項，</w:t>
      </w:r>
      <w:r w:rsidRPr="00B9609C">
        <w:rPr>
          <w:rFonts w:hint="eastAsia"/>
          <w:color w:val="000000" w:themeColor="text1"/>
        </w:rPr>
        <w:t>法務</w:t>
      </w:r>
      <w:r w:rsidRPr="00B9609C">
        <w:rPr>
          <w:color w:val="000000" w:themeColor="text1"/>
        </w:rPr>
        <w:t>部及矯正署業已函復在案。</w:t>
      </w:r>
    </w:p>
    <w:p w:rsidR="00C25CC0" w:rsidRPr="00B9609C" w:rsidRDefault="00C25CC0" w:rsidP="00C25CC0">
      <w:pPr>
        <w:pStyle w:val="6"/>
        <w:rPr>
          <w:color w:val="000000" w:themeColor="text1"/>
        </w:rPr>
      </w:pPr>
      <w:r w:rsidRPr="00B9609C">
        <w:rPr>
          <w:color w:val="000000" w:themeColor="text1"/>
        </w:rPr>
        <w:t>據查復，胡員對臺南第二監獄各項處遇懷有負向、扭曲之思考，為協助胡員適應在監生活，臺南第二監獄當時安排各級管教人員或轉介教誨志工（如台南市新扶小羊關懷協會李啟誠牧師）進行輔導，持續連繫胡員家屬前來辦理接見或與其通信（惟收容期間胡員家屬仍無辦理接見或通</w:t>
      </w:r>
      <w:r w:rsidRPr="00B9609C">
        <w:rPr>
          <w:color w:val="000000" w:themeColor="text1"/>
        </w:rPr>
        <w:lastRenderedPageBreak/>
        <w:t>信），另安排胡員於監內看診或戒送外醫（查自107年5月至108年5月，家醫科看診計80次，精神科看診計28次，監內看診及外醫次數共計133次），並加強注意其動態，記錄於「場舍日夜勤值勤人員聯繫簿」及「收容人24小時行狀觀察紀錄簿」，以供值勤人員、醫師或輔導人員參考，希藉由家屬支持、柔性輔導及醫療照護以協助胡員儘早適應監內生活。</w:t>
      </w:r>
    </w:p>
    <w:p w:rsidR="00C25CC0" w:rsidRPr="00B9609C" w:rsidRDefault="00C25CC0" w:rsidP="00C25CC0">
      <w:pPr>
        <w:pStyle w:val="6"/>
        <w:rPr>
          <w:color w:val="000000" w:themeColor="text1"/>
        </w:rPr>
      </w:pPr>
      <w:r w:rsidRPr="00B9609C">
        <w:rPr>
          <w:color w:val="000000" w:themeColor="text1"/>
        </w:rPr>
        <w:t>臺南第二監獄均係依照監獄行刑法及全民健康保險保險對象收容於矯正機關者就醫管理辦法等相關規定，辦理收容人醫療處遇事宜。</w:t>
      </w:r>
    </w:p>
    <w:p w:rsidR="00C25CC0" w:rsidRPr="00B9609C" w:rsidRDefault="00C25CC0" w:rsidP="00C25CC0">
      <w:pPr>
        <w:pStyle w:val="4"/>
        <w:rPr>
          <w:color w:val="000000" w:themeColor="text1"/>
        </w:rPr>
      </w:pPr>
      <w:bookmarkStart w:id="7083" w:name="_Toc15735071"/>
      <w:bookmarkStart w:id="7084" w:name="_Toc16006002"/>
      <w:bookmarkStart w:id="7085" w:name="_Toc16071270"/>
      <w:bookmarkStart w:id="7086" w:name="_Toc18854635"/>
      <w:bookmarkStart w:id="7087" w:name="_Toc18856332"/>
      <w:bookmarkStart w:id="7088" w:name="_Toc18943113"/>
      <w:r w:rsidRPr="00B9609C">
        <w:rPr>
          <w:color w:val="000000" w:themeColor="text1"/>
        </w:rPr>
        <w:t>經核，臺南第二監獄收容人</w:t>
      </w:r>
      <w:r w:rsidR="009624FF">
        <w:rPr>
          <w:color w:val="000000" w:themeColor="text1"/>
        </w:rPr>
        <w:t>胡</w:t>
      </w:r>
      <w:r w:rsidR="00A401CB">
        <w:rPr>
          <w:rFonts w:hint="eastAsia"/>
          <w:color w:val="000000" w:themeColor="text1"/>
        </w:rPr>
        <w:t>○○</w:t>
      </w:r>
      <w:r w:rsidRPr="00B9609C">
        <w:rPr>
          <w:color w:val="000000" w:themeColor="text1"/>
        </w:rPr>
        <w:t>君歷次陳訴案，均經相關主管機關處理有案，合先敘明；臺南第二監獄允宜持續對胡員進行教化、輔導，賡續連繫胡員家屬前來辦理接見或與其通信，另安排胡員於監內看診或戒送外醫，並加強注意其動態，詳實記錄，以供值勤人員、醫師或輔導人員戒護管理及醫療處遇等需求時之參考，俾藉由家屬支持、柔性輔導及醫療照護等作為，以協助胡員身心獲得妥善輔導、醫療等照護處遇，進而減少行政資源之損耗。</w:t>
      </w:r>
      <w:bookmarkEnd w:id="7083"/>
      <w:bookmarkEnd w:id="7084"/>
      <w:bookmarkEnd w:id="7085"/>
      <w:bookmarkEnd w:id="7086"/>
      <w:bookmarkEnd w:id="7087"/>
      <w:bookmarkEnd w:id="7088"/>
    </w:p>
    <w:p w:rsidR="00C25CC0" w:rsidRPr="00B9609C" w:rsidRDefault="00C25CC0" w:rsidP="00C25CC0">
      <w:pPr>
        <w:pStyle w:val="3"/>
        <w:rPr>
          <w:b/>
          <w:color w:val="000000" w:themeColor="text1"/>
        </w:rPr>
      </w:pPr>
      <w:bookmarkStart w:id="7089" w:name="_Toc20991443"/>
      <w:bookmarkStart w:id="7090" w:name="_Toc23776778"/>
      <w:r w:rsidRPr="00B9609C">
        <w:rPr>
          <w:b/>
          <w:color w:val="000000" w:themeColor="text1"/>
        </w:rPr>
        <w:t>雲林監獄對收容人</w:t>
      </w:r>
      <w:r w:rsidR="009624FF">
        <w:rPr>
          <w:b/>
          <w:color w:val="000000" w:themeColor="text1"/>
        </w:rPr>
        <w:t>胡</w:t>
      </w:r>
      <w:r w:rsidR="00A401CB" w:rsidRPr="00A401CB">
        <w:rPr>
          <w:rFonts w:hint="eastAsia"/>
          <w:b/>
          <w:color w:val="000000" w:themeColor="text1"/>
        </w:rPr>
        <w:t>○○</w:t>
      </w:r>
      <w:r w:rsidRPr="00B9609C">
        <w:rPr>
          <w:b/>
          <w:color w:val="000000" w:themeColor="text1"/>
        </w:rPr>
        <w:t>之教化輔導洵有未盡周延之處；另該監亦未尋求社政單位安置、協助，難期復歸社會，致強盜案收容人</w:t>
      </w:r>
      <w:r w:rsidR="009624FF">
        <w:rPr>
          <w:b/>
          <w:color w:val="000000" w:themeColor="text1"/>
        </w:rPr>
        <w:t>胡</w:t>
      </w:r>
      <w:r w:rsidR="00A401CB" w:rsidRPr="00A401CB">
        <w:rPr>
          <w:rFonts w:hint="eastAsia"/>
          <w:b/>
          <w:color w:val="000000" w:themeColor="text1"/>
        </w:rPr>
        <w:t>○○</w:t>
      </w:r>
      <w:r w:rsidRPr="00B9609C">
        <w:rPr>
          <w:b/>
          <w:color w:val="000000" w:themeColor="text1"/>
        </w:rPr>
        <w:t>甫出監旋又再另涉嫌強盜案，容有怠失。法務部未來允應針對類案出監後，如何使認知障礙收容人達到及保持最大程度之自立，充分發揮及維持體</w:t>
      </w:r>
      <w:r w:rsidRPr="00B9609C">
        <w:rPr>
          <w:b/>
          <w:color w:val="000000" w:themeColor="text1"/>
        </w:rPr>
        <w:lastRenderedPageBreak/>
        <w:t>能、智能、社會及職業能力</w:t>
      </w:r>
      <w:r w:rsidRPr="00B9609C">
        <w:rPr>
          <w:rFonts w:hint="eastAsia"/>
          <w:b/>
          <w:color w:val="000000" w:themeColor="text1"/>
        </w:rPr>
        <w:t>，此個案法務部允應通案性研處，並將相關規定明確化</w:t>
      </w:r>
      <w:r w:rsidR="000E5203" w:rsidRPr="00B9609C">
        <w:rPr>
          <w:rFonts w:hint="eastAsia"/>
          <w:b/>
          <w:color w:val="000000" w:themeColor="text1"/>
        </w:rPr>
        <w:t>。</w:t>
      </w:r>
      <w:r w:rsidRPr="00B9609C">
        <w:rPr>
          <w:b/>
          <w:color w:val="000000" w:themeColor="text1"/>
        </w:rPr>
        <w:t>使身心障礙收容人之權益保障維護更臻完善，以達成「身心障礙者權利公約」第26條所揭示「適應訓練與復健」之目標</w:t>
      </w:r>
      <w:r w:rsidRPr="00B9609C">
        <w:rPr>
          <w:rFonts w:hint="eastAsia"/>
          <w:b/>
          <w:color w:val="000000" w:themeColor="text1"/>
        </w:rPr>
        <w:t>，並降低精神病犯出獄後再犯可能性</w:t>
      </w:r>
      <w:r w:rsidRPr="00B9609C">
        <w:rPr>
          <w:b/>
          <w:color w:val="000000" w:themeColor="text1"/>
        </w:rPr>
        <w:t>：</w:t>
      </w:r>
      <w:bookmarkEnd w:id="7089"/>
      <w:bookmarkEnd w:id="7090"/>
      <w:r w:rsidRPr="00B9609C">
        <w:rPr>
          <w:b/>
          <w:color w:val="000000" w:themeColor="text1"/>
        </w:rPr>
        <w:t xml:space="preserve"> </w:t>
      </w:r>
    </w:p>
    <w:p w:rsidR="00C25CC0" w:rsidRPr="00B9609C" w:rsidRDefault="00C25CC0" w:rsidP="00C25CC0">
      <w:pPr>
        <w:pStyle w:val="4"/>
        <w:rPr>
          <w:color w:val="000000" w:themeColor="text1"/>
        </w:rPr>
      </w:pPr>
      <w:bookmarkStart w:id="7091" w:name="_Toc15735000"/>
      <w:bookmarkStart w:id="7092" w:name="_Toc16005932"/>
      <w:bookmarkStart w:id="7093" w:name="_Toc16071200"/>
      <w:bookmarkStart w:id="7094" w:name="_Toc18854610"/>
      <w:bookmarkStart w:id="7095" w:name="_Toc18856307"/>
      <w:bookmarkStart w:id="7096" w:name="_Toc18943115"/>
      <w:r w:rsidRPr="00B9609C">
        <w:rPr>
          <w:rFonts w:hint="eastAsia"/>
          <w:color w:val="000000" w:themeColor="text1"/>
        </w:rPr>
        <w:t>監獄行刑法第87條第2項規定，精神疾病患者、傳染病者釋放時，並應通知其居住地或戶籍地之衛生主管機關及警察機關；</w:t>
      </w:r>
      <w:r w:rsidRPr="00B9609C">
        <w:rPr>
          <w:color w:val="000000" w:themeColor="text1"/>
        </w:rPr>
        <w:t>身心障礙者權利公約第26條對「適應訓練與復健」規定如下：「締約國應採取有效與適當措施，包括經由同儕支持，使身心障礙者能夠達到及保持最大程度之自立，充分發揮及維持體能、智能、社會及職業能力，充分融合及參與生活所有方面。為此目的，締約國應組織、加強與擴展完整之適應訓練、復健服務及方案，尤其是於健康、就業、教育及社會服務等領域，該等服務與方案應：（1）及早開始依據個人需求與優勢能力進行跨專業之評估；（2）協助身心障礙者依其意願於社區及社會各層面之參與及融合，並儘可能於身心障礙者最近社區，包括鄉村地區。」另重病者、精神疾病患者、傳染病者釋放時，應預先通知其家屬或其他適當之人。精神疾病患者、傳染病者釋放時，並應通知其居住地或戶籍地之衛生主管機關及警察機關；此外，矯正機關於病人離開時，應即通知其住（居）所在地直轄市、縣（市）主管機關予以追蹤保護，並給</w:t>
      </w:r>
      <w:r w:rsidRPr="00B9609C">
        <w:rPr>
          <w:rFonts w:hint="eastAsia"/>
          <w:color w:val="000000" w:themeColor="text1"/>
        </w:rPr>
        <w:t>與</w:t>
      </w:r>
      <w:r w:rsidRPr="00B9609C">
        <w:rPr>
          <w:color w:val="000000" w:themeColor="text1"/>
        </w:rPr>
        <w:t>必要之協助，監獄行刑法第87條及精神衛生法第31條亦分別定有明文。</w:t>
      </w:r>
      <w:bookmarkEnd w:id="7091"/>
      <w:bookmarkEnd w:id="7092"/>
      <w:bookmarkEnd w:id="7093"/>
      <w:bookmarkEnd w:id="7094"/>
      <w:bookmarkEnd w:id="7095"/>
      <w:bookmarkEnd w:id="7096"/>
    </w:p>
    <w:p w:rsidR="00C25CC0" w:rsidRPr="00B9609C" w:rsidRDefault="00C25CC0" w:rsidP="00C25CC0">
      <w:pPr>
        <w:pStyle w:val="4"/>
        <w:rPr>
          <w:rFonts w:ascii="Times New Roman" w:hAnsi="Times New Roman"/>
          <w:color w:val="000000" w:themeColor="text1"/>
          <w:sz w:val="24"/>
          <w:szCs w:val="24"/>
        </w:rPr>
      </w:pPr>
      <w:bookmarkStart w:id="7097" w:name="_Toc16005933"/>
      <w:bookmarkStart w:id="7098" w:name="_Toc16071201"/>
      <w:bookmarkStart w:id="7099" w:name="_Toc18854611"/>
      <w:bookmarkStart w:id="7100" w:name="_Toc18856308"/>
      <w:bookmarkStart w:id="7101" w:name="_Toc18943116"/>
      <w:r w:rsidRPr="00B9609C">
        <w:rPr>
          <w:rFonts w:ascii="Times New Roman" w:hAnsi="Times New Roman" w:hint="eastAsia"/>
          <w:color w:val="000000" w:themeColor="text1"/>
        </w:rPr>
        <w:lastRenderedPageBreak/>
        <w:t>本院</w:t>
      </w:r>
      <w:r w:rsidRPr="00B9609C">
        <w:rPr>
          <w:rFonts w:ascii="Times New Roman" w:hAnsi="Times New Roman" w:hint="eastAsia"/>
          <w:color w:val="000000" w:themeColor="text1"/>
        </w:rPr>
        <w:t>108</w:t>
      </w:r>
      <w:r w:rsidRPr="00B9609C">
        <w:rPr>
          <w:rFonts w:ascii="Times New Roman" w:hAnsi="Times New Roman" w:hint="eastAsia"/>
          <w:color w:val="000000" w:themeColor="text1"/>
        </w:rPr>
        <w:t>年</w:t>
      </w:r>
      <w:r w:rsidRPr="00B9609C">
        <w:rPr>
          <w:rFonts w:ascii="Times New Roman" w:hAnsi="Times New Roman" w:hint="eastAsia"/>
          <w:color w:val="000000" w:themeColor="text1"/>
        </w:rPr>
        <w:t>3</w:t>
      </w:r>
      <w:r w:rsidRPr="00B9609C">
        <w:rPr>
          <w:rFonts w:ascii="Times New Roman" w:hAnsi="Times New Roman" w:hint="eastAsia"/>
          <w:color w:val="000000" w:themeColor="text1"/>
        </w:rPr>
        <w:t>月</w:t>
      </w:r>
      <w:r w:rsidRPr="00B9609C">
        <w:rPr>
          <w:rFonts w:ascii="Times New Roman" w:hAnsi="Times New Roman" w:hint="eastAsia"/>
          <w:color w:val="000000" w:themeColor="text1"/>
        </w:rPr>
        <w:t>15</w:t>
      </w:r>
      <w:r w:rsidRPr="00B9609C">
        <w:rPr>
          <w:rFonts w:ascii="Times New Roman" w:hAnsi="Times New Roman" w:hint="eastAsia"/>
          <w:color w:val="000000" w:themeColor="text1"/>
        </w:rPr>
        <w:t>日處台調壹字第</w:t>
      </w:r>
      <w:r w:rsidRPr="00B9609C">
        <w:rPr>
          <w:rFonts w:ascii="Times New Roman" w:hAnsi="Times New Roman" w:hint="eastAsia"/>
          <w:color w:val="000000" w:themeColor="text1"/>
        </w:rPr>
        <w:t>1080830725</w:t>
      </w:r>
      <w:r w:rsidRPr="00B9609C">
        <w:rPr>
          <w:rFonts w:ascii="Times New Roman" w:hAnsi="Times New Roman" w:hint="eastAsia"/>
          <w:color w:val="000000" w:themeColor="text1"/>
        </w:rPr>
        <w:t>號函函詢矯正署處理情形，並於同年</w:t>
      </w:r>
      <w:r w:rsidRPr="00B9609C">
        <w:rPr>
          <w:rFonts w:ascii="Times New Roman" w:hAnsi="Times New Roman" w:hint="eastAsia"/>
          <w:color w:val="000000" w:themeColor="text1"/>
        </w:rPr>
        <w:t>3</w:t>
      </w:r>
      <w:r w:rsidRPr="00B9609C">
        <w:rPr>
          <w:rFonts w:ascii="Times New Roman" w:hAnsi="Times New Roman" w:hint="eastAsia"/>
          <w:color w:val="000000" w:themeColor="text1"/>
        </w:rPr>
        <w:t>月</w:t>
      </w:r>
      <w:r w:rsidRPr="00B9609C">
        <w:rPr>
          <w:rFonts w:ascii="Times New Roman" w:hAnsi="Times New Roman" w:hint="eastAsia"/>
          <w:color w:val="000000" w:themeColor="text1"/>
        </w:rPr>
        <w:t>4</w:t>
      </w:r>
      <w:r w:rsidRPr="00B9609C">
        <w:rPr>
          <w:rFonts w:ascii="Times New Roman" w:hAnsi="Times New Roman" w:hint="eastAsia"/>
          <w:color w:val="000000" w:themeColor="text1"/>
        </w:rPr>
        <w:t>日履勘臺北看守所訪談收容人</w:t>
      </w:r>
      <w:r w:rsidR="009624FF">
        <w:rPr>
          <w:rFonts w:ascii="Times New Roman" w:hAnsi="Times New Roman" w:hint="eastAsia"/>
          <w:color w:val="000000" w:themeColor="text1"/>
        </w:rPr>
        <w:t>胡○○</w:t>
      </w:r>
      <w:r w:rsidRPr="00B9609C">
        <w:rPr>
          <w:rFonts w:ascii="Times New Roman" w:hAnsi="Times New Roman" w:hint="eastAsia"/>
          <w:color w:val="000000" w:themeColor="text1"/>
        </w:rPr>
        <w:t>，監察</w:t>
      </w:r>
      <w:r w:rsidRPr="00B9609C">
        <w:rPr>
          <w:rFonts w:ascii="Times New Roman" w:hAnsi="Times New Roman"/>
          <w:color w:val="000000" w:themeColor="text1"/>
        </w:rPr>
        <w:t>業務處函交調查情形</w:t>
      </w:r>
      <w:r w:rsidRPr="00B9609C">
        <w:rPr>
          <w:rFonts w:ascii="Times New Roman" w:hAnsi="Times New Roman" w:hint="eastAsia"/>
          <w:color w:val="000000" w:themeColor="text1"/>
        </w:rPr>
        <w:t>詳如附表五。</w:t>
      </w:r>
      <w:bookmarkEnd w:id="7097"/>
      <w:bookmarkEnd w:id="7098"/>
      <w:bookmarkEnd w:id="7099"/>
      <w:bookmarkEnd w:id="7100"/>
      <w:bookmarkEnd w:id="7101"/>
    </w:p>
    <w:p w:rsidR="00C25CC0" w:rsidRPr="00B9609C" w:rsidRDefault="00C25CC0" w:rsidP="00C25CC0">
      <w:pPr>
        <w:pStyle w:val="4"/>
        <w:rPr>
          <w:color w:val="000000" w:themeColor="text1"/>
        </w:rPr>
      </w:pPr>
      <w:bookmarkStart w:id="7102" w:name="_Toc15735002"/>
      <w:bookmarkStart w:id="7103" w:name="_Toc16005934"/>
      <w:bookmarkStart w:id="7104" w:name="_Toc16071202"/>
      <w:bookmarkStart w:id="7105" w:name="_Toc18854612"/>
      <w:bookmarkStart w:id="7106" w:name="_Toc18856309"/>
      <w:bookmarkStart w:id="7107" w:name="_Toc18943117"/>
      <w:r w:rsidRPr="00B9609C">
        <w:rPr>
          <w:color w:val="000000" w:themeColor="text1"/>
        </w:rPr>
        <w:t>查據法務部復稱</w:t>
      </w:r>
      <w:r w:rsidRPr="00B9609C">
        <w:rPr>
          <w:rStyle w:val="aff1"/>
          <w:rFonts w:ascii="Times New Roman" w:hAnsi="Times New Roman"/>
          <w:color w:val="000000" w:themeColor="text1"/>
        </w:rPr>
        <w:footnoteReference w:id="42"/>
      </w:r>
      <w:r w:rsidRPr="00B9609C">
        <w:rPr>
          <w:color w:val="000000" w:themeColor="text1"/>
        </w:rPr>
        <w:t>：</w:t>
      </w:r>
      <w:bookmarkEnd w:id="7102"/>
      <w:bookmarkEnd w:id="7103"/>
      <w:bookmarkEnd w:id="7104"/>
      <w:bookmarkEnd w:id="7105"/>
      <w:bookmarkEnd w:id="7106"/>
      <w:bookmarkEnd w:id="7107"/>
    </w:p>
    <w:p w:rsidR="00C25CC0" w:rsidRPr="00B9609C" w:rsidRDefault="00C25CC0" w:rsidP="00B24CF4">
      <w:pPr>
        <w:pStyle w:val="5"/>
        <w:numPr>
          <w:ilvl w:val="0"/>
          <w:numId w:val="96"/>
        </w:numPr>
        <w:rPr>
          <w:color w:val="000000" w:themeColor="text1"/>
          <w:sz w:val="40"/>
        </w:rPr>
      </w:pPr>
      <w:r w:rsidRPr="00B9609C">
        <w:rPr>
          <w:color w:val="000000" w:themeColor="text1"/>
        </w:rPr>
        <w:t>監所對於有精神疾病收容人之教化、心理輔導、轉介及協助復歸社會轉銜作業相關法令規定及標準作業程序為何？</w:t>
      </w:r>
    </w:p>
    <w:p w:rsidR="00C25CC0" w:rsidRPr="00B9609C" w:rsidRDefault="00C25CC0" w:rsidP="00C25CC0">
      <w:pPr>
        <w:pStyle w:val="6"/>
        <w:rPr>
          <w:color w:val="000000" w:themeColor="text1"/>
        </w:rPr>
      </w:pPr>
      <w:r w:rsidRPr="00B9609C">
        <w:rPr>
          <w:color w:val="000000" w:themeColor="text1"/>
        </w:rPr>
        <w:t>監所對於有精神疾病收容人之教化及協助復歸社會轉銜作業之相關法律規定：</w:t>
      </w:r>
    </w:p>
    <w:p w:rsidR="00C25CC0" w:rsidRPr="00B9609C" w:rsidRDefault="00C25CC0" w:rsidP="00C25CC0">
      <w:pPr>
        <w:pStyle w:val="7"/>
        <w:rPr>
          <w:color w:val="000000" w:themeColor="text1"/>
        </w:rPr>
      </w:pPr>
      <w:r w:rsidRPr="00B9609C">
        <w:rPr>
          <w:color w:val="000000" w:themeColor="text1"/>
        </w:rPr>
        <w:t>監獄行刑法第18條：左列受刑人應分別監禁於指定之監獄，或於監獄內分界監禁之：</w:t>
      </w:r>
    </w:p>
    <w:p w:rsidR="00C25CC0" w:rsidRPr="00B9609C" w:rsidRDefault="00C25CC0" w:rsidP="00C25CC0">
      <w:pPr>
        <w:pStyle w:val="7"/>
        <w:numPr>
          <w:ilvl w:val="0"/>
          <w:numId w:val="0"/>
        </w:numPr>
        <w:ind w:left="2381"/>
        <w:rPr>
          <w:color w:val="000000" w:themeColor="text1"/>
        </w:rPr>
      </w:pPr>
      <w:r w:rsidRPr="00B9609C">
        <w:rPr>
          <w:rFonts w:hint="eastAsia"/>
          <w:color w:val="000000" w:themeColor="text1"/>
        </w:rPr>
        <w:t>一、</w:t>
      </w:r>
      <w:r w:rsidRPr="00B9609C">
        <w:rPr>
          <w:color w:val="000000" w:themeColor="text1"/>
        </w:rPr>
        <w:t>刑期在</w:t>
      </w:r>
      <w:r w:rsidRPr="00B9609C">
        <w:rPr>
          <w:rFonts w:hint="eastAsia"/>
          <w:color w:val="000000" w:themeColor="text1"/>
        </w:rPr>
        <w:t>10</w:t>
      </w:r>
      <w:r w:rsidRPr="00B9609C">
        <w:rPr>
          <w:color w:val="000000" w:themeColor="text1"/>
        </w:rPr>
        <w:t>年以上者。</w:t>
      </w:r>
    </w:p>
    <w:p w:rsidR="00C25CC0" w:rsidRPr="00B9609C" w:rsidRDefault="00C25CC0" w:rsidP="00C25CC0">
      <w:pPr>
        <w:pStyle w:val="7"/>
        <w:numPr>
          <w:ilvl w:val="0"/>
          <w:numId w:val="0"/>
        </w:numPr>
        <w:ind w:left="2381"/>
        <w:rPr>
          <w:color w:val="000000" w:themeColor="text1"/>
        </w:rPr>
      </w:pPr>
      <w:r w:rsidRPr="00B9609C">
        <w:rPr>
          <w:rFonts w:hint="eastAsia"/>
          <w:color w:val="000000" w:themeColor="text1"/>
        </w:rPr>
        <w:t>二、</w:t>
      </w:r>
      <w:r w:rsidRPr="00B9609C">
        <w:rPr>
          <w:color w:val="000000" w:themeColor="text1"/>
        </w:rPr>
        <w:t>有犯罪之習慣者。</w:t>
      </w:r>
    </w:p>
    <w:p w:rsidR="00C25CC0" w:rsidRPr="00B9609C" w:rsidRDefault="00C25CC0" w:rsidP="00C25CC0">
      <w:pPr>
        <w:pStyle w:val="7"/>
        <w:numPr>
          <w:ilvl w:val="0"/>
          <w:numId w:val="0"/>
        </w:numPr>
        <w:ind w:left="2381"/>
        <w:rPr>
          <w:color w:val="000000" w:themeColor="text1"/>
        </w:rPr>
      </w:pPr>
      <w:r w:rsidRPr="00B9609C">
        <w:rPr>
          <w:rFonts w:hint="eastAsia"/>
          <w:color w:val="000000" w:themeColor="text1"/>
        </w:rPr>
        <w:t>三、</w:t>
      </w:r>
      <w:r w:rsidRPr="00B9609C">
        <w:rPr>
          <w:color w:val="000000" w:themeColor="text1"/>
        </w:rPr>
        <w:t>對於其他受刑人顯有不良之影響者。</w:t>
      </w:r>
    </w:p>
    <w:p w:rsidR="00C25CC0" w:rsidRPr="00B9609C" w:rsidRDefault="00C25CC0" w:rsidP="00C25CC0">
      <w:pPr>
        <w:pStyle w:val="7"/>
        <w:numPr>
          <w:ilvl w:val="0"/>
          <w:numId w:val="0"/>
        </w:numPr>
        <w:ind w:left="2381"/>
        <w:rPr>
          <w:color w:val="000000" w:themeColor="text1"/>
        </w:rPr>
      </w:pPr>
      <w:r w:rsidRPr="00B9609C">
        <w:rPr>
          <w:rFonts w:hint="eastAsia"/>
          <w:color w:val="000000" w:themeColor="text1"/>
        </w:rPr>
        <w:t>四、</w:t>
      </w:r>
      <w:r w:rsidRPr="00B9609C">
        <w:rPr>
          <w:color w:val="000000" w:themeColor="text1"/>
        </w:rPr>
        <w:t>精神耗弱或智能低下者。</w:t>
      </w:r>
    </w:p>
    <w:p w:rsidR="00C25CC0" w:rsidRPr="00B9609C" w:rsidRDefault="00C25CC0" w:rsidP="00C25CC0">
      <w:pPr>
        <w:pStyle w:val="7"/>
        <w:numPr>
          <w:ilvl w:val="0"/>
          <w:numId w:val="0"/>
        </w:numPr>
        <w:ind w:left="2381"/>
        <w:rPr>
          <w:color w:val="000000" w:themeColor="text1"/>
        </w:rPr>
      </w:pPr>
      <w:r w:rsidRPr="00B9609C">
        <w:rPr>
          <w:rFonts w:hint="eastAsia"/>
          <w:color w:val="000000" w:themeColor="text1"/>
        </w:rPr>
        <w:t>五、</w:t>
      </w:r>
      <w:r w:rsidRPr="00B9609C">
        <w:rPr>
          <w:color w:val="000000" w:themeColor="text1"/>
        </w:rPr>
        <w:t>依據調查分類之結果，須加強教化者。</w:t>
      </w:r>
    </w:p>
    <w:p w:rsidR="00C25CC0" w:rsidRPr="00B9609C" w:rsidRDefault="00C25CC0" w:rsidP="00C25CC0">
      <w:pPr>
        <w:pStyle w:val="7"/>
        <w:rPr>
          <w:rFonts w:ascii="Times New Roman"/>
          <w:color w:val="000000" w:themeColor="text1"/>
          <w:sz w:val="24"/>
          <w:szCs w:val="24"/>
        </w:rPr>
      </w:pPr>
      <w:r w:rsidRPr="00B9609C">
        <w:rPr>
          <w:rStyle w:val="60"/>
          <w:color w:val="000000" w:themeColor="text1"/>
        </w:rPr>
        <w:t>監獄行刑法第87條：重病者、精神疾病患者、傳染病者釋放時，應預先通知其家屬或其他適當之人。精神疾病患者、傳染病者釋放時，並應通知其居住地或戶籍地之衛生主管機關及警察機關。</w:t>
      </w:r>
    </w:p>
    <w:p w:rsidR="00C25CC0" w:rsidRPr="00B9609C" w:rsidRDefault="00C25CC0" w:rsidP="00C25CC0">
      <w:pPr>
        <w:pStyle w:val="6"/>
        <w:rPr>
          <w:color w:val="000000" w:themeColor="text1"/>
        </w:rPr>
      </w:pPr>
      <w:r w:rsidRPr="00B9609C">
        <w:rPr>
          <w:color w:val="000000" w:themeColor="text1"/>
        </w:rPr>
        <w:t>監所對於有精神疾病收容人之心理輔導、轉介及協助復歸社會轉銜作業相關標準作業程序：矯正署各矯正機關均依矯正署105年3月22日法矯署醫字第</w:t>
      </w:r>
      <w:r w:rsidRPr="00B9609C">
        <w:rPr>
          <w:color w:val="000000" w:themeColor="text1"/>
        </w:rPr>
        <w:lastRenderedPageBreak/>
        <w:t>10506000520號函，分「一般精神疾病收容人醫療照護事項」及「精神疾病收容人特殊情形醫療照護事項」辦理醫療照護、轉介及出監通報等事宜。另查矯正署雲林監獄並</w:t>
      </w:r>
      <w:r w:rsidRPr="00B9609C">
        <w:rPr>
          <w:rFonts w:hint="eastAsia"/>
          <w:color w:val="000000" w:themeColor="text1"/>
        </w:rPr>
        <w:t>訂</w:t>
      </w:r>
      <w:r w:rsidRPr="00B9609C">
        <w:rPr>
          <w:color w:val="000000" w:themeColor="text1"/>
        </w:rPr>
        <w:t>定該監精神科醫療照護流程。</w:t>
      </w:r>
    </w:p>
    <w:p w:rsidR="00C25CC0" w:rsidRPr="00B9609C" w:rsidRDefault="00C25CC0" w:rsidP="00C25CC0">
      <w:pPr>
        <w:pStyle w:val="5"/>
        <w:rPr>
          <w:color w:val="000000" w:themeColor="text1"/>
        </w:rPr>
      </w:pPr>
      <w:r w:rsidRPr="00B9609C">
        <w:rPr>
          <w:rFonts w:hint="eastAsia"/>
          <w:color w:val="000000" w:themeColor="text1"/>
        </w:rPr>
        <w:t>雲林監獄對胡員之教化、心理輔導、轉介及協助復歸社會之相關作為為何？（併請檢附相關教化（誨）、心理輔導、轉介紀錄、個人基本資料表、函文……等佐證資料）</w:t>
      </w:r>
    </w:p>
    <w:p w:rsidR="00C25CC0" w:rsidRPr="00B9609C" w:rsidRDefault="00C25CC0" w:rsidP="00B24CF4">
      <w:pPr>
        <w:pStyle w:val="6"/>
        <w:numPr>
          <w:ilvl w:val="5"/>
          <w:numId w:val="97"/>
        </w:numPr>
        <w:ind w:left="2382" w:hanging="851"/>
        <w:rPr>
          <w:color w:val="000000" w:themeColor="text1"/>
        </w:rPr>
      </w:pPr>
      <w:r w:rsidRPr="00B9609C">
        <w:rPr>
          <w:color w:val="000000" w:themeColor="text1"/>
        </w:rPr>
        <w:t>胡員因強盜罪判刑5年，於104年8月14日入</w:t>
      </w:r>
      <w:r w:rsidRPr="00B9609C">
        <w:rPr>
          <w:rFonts w:hint="eastAsia"/>
          <w:color w:val="000000" w:themeColor="text1"/>
        </w:rPr>
        <w:t>臺</w:t>
      </w:r>
      <w:r w:rsidRPr="00B9609C">
        <w:rPr>
          <w:color w:val="000000" w:themeColor="text1"/>
        </w:rPr>
        <w:t>北監獄執行，於104年9月17日移監至雲林監獄，執行期間，雲林監獄教誨師對該員實施個別教誨共計38次，亦有轉介該監教誨志工實施志工教誨共計7次。另，遇有需要時立即轉介心理師對胡員心理輔導，共計7次</w:t>
      </w:r>
      <w:r w:rsidRPr="00B9609C">
        <w:rPr>
          <w:rFonts w:hint="eastAsia"/>
          <w:color w:val="000000" w:themeColor="text1"/>
        </w:rPr>
        <w:t>；</w:t>
      </w:r>
      <w:r w:rsidRPr="00B9609C">
        <w:rPr>
          <w:color w:val="000000" w:themeColor="text1"/>
        </w:rPr>
        <w:t>衛生科安排精神科門診治療，期間共就診精神科門診共計35次</w:t>
      </w:r>
      <w:r w:rsidRPr="00B9609C">
        <w:rPr>
          <w:rFonts w:hint="eastAsia"/>
          <w:color w:val="000000" w:themeColor="text1"/>
        </w:rPr>
        <w:t>。</w:t>
      </w:r>
    </w:p>
    <w:p w:rsidR="00C25CC0" w:rsidRPr="00B9609C" w:rsidRDefault="00C25CC0" w:rsidP="00C25CC0">
      <w:pPr>
        <w:pStyle w:val="6"/>
        <w:rPr>
          <w:color w:val="000000" w:themeColor="text1"/>
        </w:rPr>
      </w:pPr>
      <w:r w:rsidRPr="00B9609C">
        <w:rPr>
          <w:color w:val="000000" w:themeColor="text1"/>
        </w:rPr>
        <w:t>雲林監獄於107年6月27日協助胡員向戶籍所在地臺北市政府社會局申請辦理身心障礙</w:t>
      </w:r>
      <w:r w:rsidR="002D5EF2" w:rsidRPr="00B9609C">
        <w:rPr>
          <w:rFonts w:hint="eastAsia"/>
          <w:color w:val="000000" w:themeColor="text1"/>
        </w:rPr>
        <w:t>證明</w:t>
      </w:r>
      <w:r w:rsidRPr="00B9609C">
        <w:rPr>
          <w:color w:val="000000" w:themeColor="text1"/>
        </w:rPr>
        <w:t>並於同年10月5日協助取得身心障礙證明。</w:t>
      </w:r>
    </w:p>
    <w:p w:rsidR="00C25CC0" w:rsidRPr="00B9609C" w:rsidRDefault="00C25CC0" w:rsidP="00C25CC0">
      <w:pPr>
        <w:pStyle w:val="6"/>
        <w:rPr>
          <w:color w:val="000000" w:themeColor="text1"/>
        </w:rPr>
      </w:pPr>
      <w:r w:rsidRPr="00B9609C">
        <w:rPr>
          <w:color w:val="000000" w:themeColor="text1"/>
        </w:rPr>
        <w:t>胡員於107年10月30日經教誨師實施出監教誨，該收容人自述出監後無需協助。</w:t>
      </w:r>
    </w:p>
    <w:p w:rsidR="00C25CC0" w:rsidRPr="00B9609C" w:rsidRDefault="00C25CC0" w:rsidP="00C25CC0">
      <w:pPr>
        <w:pStyle w:val="5"/>
        <w:rPr>
          <w:color w:val="000000" w:themeColor="text1"/>
        </w:rPr>
      </w:pPr>
      <w:r w:rsidRPr="00B9609C">
        <w:rPr>
          <w:rFonts w:hint="eastAsia"/>
          <w:color w:val="000000" w:themeColor="text1"/>
        </w:rPr>
        <w:t>雲林監獄於胡員出監前是否轉銜給相關社政機關？若有，併請提供相關佐證資料；若無是否妥適？</w:t>
      </w:r>
    </w:p>
    <w:p w:rsidR="00C25CC0" w:rsidRPr="00B9609C" w:rsidRDefault="00C25CC0" w:rsidP="00B24CF4">
      <w:pPr>
        <w:pStyle w:val="6"/>
        <w:numPr>
          <w:ilvl w:val="5"/>
          <w:numId w:val="98"/>
        </w:numPr>
        <w:ind w:left="2382" w:hanging="851"/>
        <w:rPr>
          <w:color w:val="000000" w:themeColor="text1"/>
        </w:rPr>
      </w:pPr>
      <w:r w:rsidRPr="00B9609C">
        <w:rPr>
          <w:color w:val="000000" w:themeColor="text1"/>
        </w:rPr>
        <w:t>胡員107年11月18日縮短刑期執畢出監，於雲林監獄執行期間，衛生科即安排精神科門診治療，期間共就診精神科門診共計35次，1次戒護外醫</w:t>
      </w:r>
      <w:r w:rsidRPr="00B9609C">
        <w:rPr>
          <w:rFonts w:hint="eastAsia"/>
          <w:color w:val="000000" w:themeColor="text1"/>
        </w:rPr>
        <w:t>，</w:t>
      </w:r>
      <w:r w:rsidRPr="00B9609C">
        <w:rPr>
          <w:color w:val="000000" w:themeColor="text1"/>
        </w:rPr>
        <w:t>辦理評估殘障</w:t>
      </w:r>
      <w:r w:rsidR="002D5EF2" w:rsidRPr="00B9609C">
        <w:rPr>
          <w:rFonts w:hint="eastAsia"/>
          <w:color w:val="000000" w:themeColor="text1"/>
        </w:rPr>
        <w:t>證明</w:t>
      </w:r>
      <w:r w:rsidRPr="00B9609C">
        <w:rPr>
          <w:color w:val="000000" w:themeColor="text1"/>
        </w:rPr>
        <w:t>。</w:t>
      </w:r>
    </w:p>
    <w:p w:rsidR="00C25CC0" w:rsidRPr="00B9609C" w:rsidRDefault="00C25CC0" w:rsidP="00C25CC0">
      <w:pPr>
        <w:pStyle w:val="6"/>
        <w:rPr>
          <w:color w:val="000000" w:themeColor="text1"/>
        </w:rPr>
      </w:pPr>
      <w:r w:rsidRPr="00B9609C">
        <w:rPr>
          <w:color w:val="000000" w:themeColor="text1"/>
        </w:rPr>
        <w:lastRenderedPageBreak/>
        <w:t>另查雲林監獄依監獄行刑法第87條第2項及精神衛生法第31條於107年11月8日以雲監衛字第10764003090號函，函知臺北市政府衛生局及臺北市政府警察局大安分局惠予追蹤保護及必要協助。</w:t>
      </w:r>
    </w:p>
    <w:p w:rsidR="00C25CC0" w:rsidRPr="00B9609C" w:rsidRDefault="00C25CC0" w:rsidP="00C25CC0">
      <w:pPr>
        <w:pStyle w:val="6"/>
        <w:rPr>
          <w:color w:val="000000" w:themeColor="text1"/>
        </w:rPr>
      </w:pPr>
      <w:r w:rsidRPr="00B9609C">
        <w:rPr>
          <w:color w:val="000000" w:themeColor="text1"/>
        </w:rPr>
        <w:t>雲林監獄並通知胡員之家屬，其兄</w:t>
      </w:r>
      <w:r w:rsidR="0081781B">
        <w:rPr>
          <w:color w:val="000000" w:themeColor="text1"/>
        </w:rPr>
        <w:t>胡</w:t>
      </w:r>
      <w:r w:rsidR="0081781B">
        <w:rPr>
          <w:color w:val="000000" w:themeColor="text1"/>
        </w:rPr>
        <w:t>○○</w:t>
      </w:r>
      <w:r w:rsidRPr="00B9609C">
        <w:rPr>
          <w:color w:val="000000" w:themeColor="text1"/>
        </w:rPr>
        <w:t>及母於107年11月18日至該監接其出監。</w:t>
      </w:r>
    </w:p>
    <w:p w:rsidR="00C25CC0" w:rsidRPr="00B9609C" w:rsidRDefault="00C25CC0" w:rsidP="00C25CC0">
      <w:pPr>
        <w:pStyle w:val="6"/>
        <w:rPr>
          <w:color w:val="000000" w:themeColor="text1"/>
        </w:rPr>
      </w:pPr>
      <w:r w:rsidRPr="00B9609C">
        <w:rPr>
          <w:color w:val="000000" w:themeColor="text1"/>
        </w:rPr>
        <w:t>該監調查科亦於107年11月16日函文財團法人臺灣更生保護會臺北分會，惠請協助更生保護事宜。</w:t>
      </w:r>
    </w:p>
    <w:p w:rsidR="00C25CC0" w:rsidRPr="00B9609C" w:rsidRDefault="00C25CC0" w:rsidP="00C25CC0">
      <w:pPr>
        <w:pStyle w:val="5"/>
        <w:rPr>
          <w:color w:val="000000" w:themeColor="text1"/>
        </w:rPr>
      </w:pPr>
      <w:r w:rsidRPr="00B9609C">
        <w:rPr>
          <w:rFonts w:hint="eastAsia"/>
          <w:color w:val="000000" w:themeColor="text1"/>
        </w:rPr>
        <w:t>雲林監獄相關人員執行該名精神病犯之教化、心理輔導及協助復歸社會之相關作為是否妥適？是否符合相關法令規定？相關主管有無善盡監督、管理責任？有無應檢討之處？</w:t>
      </w:r>
    </w:p>
    <w:p w:rsidR="00C25CC0" w:rsidRPr="00B9609C" w:rsidRDefault="00C25CC0" w:rsidP="00B24CF4">
      <w:pPr>
        <w:pStyle w:val="6"/>
        <w:numPr>
          <w:ilvl w:val="5"/>
          <w:numId w:val="99"/>
        </w:numPr>
        <w:ind w:left="2382" w:hanging="851"/>
        <w:rPr>
          <w:color w:val="000000" w:themeColor="text1"/>
        </w:rPr>
      </w:pPr>
      <w:r w:rsidRPr="00B9609C">
        <w:rPr>
          <w:color w:val="000000" w:themeColor="text1"/>
        </w:rPr>
        <w:t>綜上調查，雲林監獄主動協助胡員就醫並申請殘障</w:t>
      </w:r>
      <w:r w:rsidR="002D5EF2" w:rsidRPr="00B9609C">
        <w:rPr>
          <w:rFonts w:hint="eastAsia"/>
          <w:color w:val="000000" w:themeColor="text1"/>
        </w:rPr>
        <w:t>證明</w:t>
      </w:r>
      <w:r w:rsidRPr="00B9609C">
        <w:rPr>
          <w:color w:val="000000" w:themeColor="text1"/>
        </w:rPr>
        <w:t>，對於胡員之教化、心理輔導及協助復歸社會均依相關法規及函令規定辦理，查相關主管已善盡監督、管理責任。</w:t>
      </w:r>
    </w:p>
    <w:p w:rsidR="00C25CC0" w:rsidRPr="00B9609C" w:rsidRDefault="00C25CC0" w:rsidP="00C25CC0">
      <w:pPr>
        <w:pStyle w:val="6"/>
        <w:rPr>
          <w:color w:val="000000" w:themeColor="text1"/>
        </w:rPr>
      </w:pPr>
      <w:r w:rsidRPr="00B9609C">
        <w:rPr>
          <w:color w:val="000000" w:themeColor="text1"/>
        </w:rPr>
        <w:t>矯正署回應：</w:t>
      </w:r>
    </w:p>
    <w:p w:rsidR="00C25CC0" w:rsidRPr="00B9609C" w:rsidRDefault="00C25CC0" w:rsidP="00C25CC0">
      <w:pPr>
        <w:pStyle w:val="7"/>
        <w:rPr>
          <w:color w:val="000000" w:themeColor="text1"/>
        </w:rPr>
      </w:pPr>
      <w:r w:rsidRPr="00B9609C">
        <w:rPr>
          <w:color w:val="000000" w:themeColor="text1"/>
        </w:rPr>
        <w:t>矯正機關對於新入監收容人於新收調查時即進行心理健康篩檢，對於長刑期或高風險個案（如罹患精神疾病、長期罹病、家逢變故、違規考核等）則至少每半年或認有必要時隨時施測，經篩選為疑似精神病者及領有身心障礙手冊或證明、重大傷病卡、精神科醫師診斷書者，即造冊列管，並安排精神科醫師評估、診治，依醫囑服藥控制病情，並視病情追蹤看診、戒送外醫或移送病監，</w:t>
      </w:r>
      <w:r w:rsidRPr="00B9609C">
        <w:rPr>
          <w:color w:val="000000" w:themeColor="text1"/>
        </w:rPr>
        <w:lastRenderedPageBreak/>
        <w:t>使其能獲致妥善之照護。</w:t>
      </w:r>
    </w:p>
    <w:p w:rsidR="00C25CC0" w:rsidRPr="00B9609C" w:rsidRDefault="00C25CC0" w:rsidP="00C25CC0">
      <w:pPr>
        <w:pStyle w:val="7"/>
        <w:rPr>
          <w:color w:val="000000" w:themeColor="text1"/>
        </w:rPr>
      </w:pPr>
      <w:r w:rsidRPr="00B9609C">
        <w:rPr>
          <w:color w:val="000000" w:themeColor="text1"/>
        </w:rPr>
        <w:t>經查胡員於雲林監獄服刑期間，該監業對胡員安排精神科治療，助其穩定在監情緒。收容人出監後再犯之原因相當複雜，家庭支持、就業、經濟狀況及是否定期就醫均有重大影響，該署所屬監獄已完善照護義務。</w:t>
      </w:r>
    </w:p>
    <w:p w:rsidR="00C25CC0" w:rsidRPr="00B9609C" w:rsidRDefault="00C25CC0" w:rsidP="00C25CC0">
      <w:pPr>
        <w:pStyle w:val="5"/>
        <w:rPr>
          <w:color w:val="000000" w:themeColor="text1"/>
        </w:rPr>
      </w:pPr>
      <w:r w:rsidRPr="00B9609C">
        <w:rPr>
          <w:rFonts w:hint="eastAsia"/>
          <w:color w:val="000000" w:themeColor="text1"/>
        </w:rPr>
        <w:t>本案之檢討及策進作為？</w:t>
      </w:r>
      <w:r w:rsidRPr="00B9609C">
        <w:rPr>
          <w:color w:val="000000" w:themeColor="text1"/>
        </w:rPr>
        <w:br/>
      </w:r>
      <w:r w:rsidRPr="00B9609C">
        <w:rPr>
          <w:rFonts w:hint="eastAsia"/>
          <w:color w:val="000000" w:themeColor="text1"/>
        </w:rPr>
        <w:t xml:space="preserve">　　本案已確實檢視完備各項行政處置及通知作為，經查胡員於雲林監獄服刑期間，該監業對胡員安排精神科治療，助其穩定在監情緒。收容人出監後再犯之原因相當複雜，家庭支持、就業、經濟狀況及是否定期就醫均有重大影響，爰難謂矯正機關之處遇無助於復歸社會。</w:t>
      </w:r>
    </w:p>
    <w:p w:rsidR="00C25CC0" w:rsidRPr="00B9609C" w:rsidRDefault="00C25CC0" w:rsidP="00C25CC0">
      <w:pPr>
        <w:pStyle w:val="4"/>
        <w:rPr>
          <w:color w:val="000000" w:themeColor="text1"/>
        </w:rPr>
      </w:pPr>
      <w:bookmarkStart w:id="7108" w:name="_Toc15735005"/>
      <w:bookmarkStart w:id="7109" w:name="_Toc16005937"/>
      <w:bookmarkStart w:id="7110" w:name="_Toc16071205"/>
      <w:bookmarkStart w:id="7111" w:name="_Toc18854613"/>
      <w:bookmarkStart w:id="7112" w:name="_Toc18856310"/>
      <w:bookmarkStart w:id="7113" w:name="_Toc18943118"/>
      <w:r w:rsidRPr="00B9609C">
        <w:rPr>
          <w:color w:val="000000" w:themeColor="text1"/>
        </w:rPr>
        <w:t>查據臺北看守所表示</w:t>
      </w:r>
      <w:r w:rsidRPr="00B9609C">
        <w:rPr>
          <w:rStyle w:val="aff1"/>
          <w:rFonts w:ascii="Times New Roman" w:hAnsi="Times New Roman"/>
          <w:color w:val="000000" w:themeColor="text1"/>
        </w:rPr>
        <w:footnoteReference w:id="43"/>
      </w:r>
      <w:r w:rsidRPr="00B9609C">
        <w:rPr>
          <w:color w:val="000000" w:themeColor="text1"/>
        </w:rPr>
        <w:t>：</w:t>
      </w:r>
      <w:bookmarkEnd w:id="7108"/>
      <w:bookmarkEnd w:id="7109"/>
      <w:bookmarkEnd w:id="7110"/>
      <w:bookmarkEnd w:id="7111"/>
      <w:bookmarkEnd w:id="7112"/>
      <w:bookmarkEnd w:id="7113"/>
    </w:p>
    <w:p w:rsidR="00C25CC0" w:rsidRPr="00B9609C" w:rsidRDefault="00C25CC0" w:rsidP="00B24CF4">
      <w:pPr>
        <w:pStyle w:val="5"/>
        <w:numPr>
          <w:ilvl w:val="0"/>
          <w:numId w:val="100"/>
        </w:numPr>
        <w:rPr>
          <w:color w:val="000000" w:themeColor="text1"/>
        </w:rPr>
      </w:pPr>
      <w:r w:rsidRPr="00B9609C">
        <w:rPr>
          <w:color w:val="000000" w:themeColor="text1"/>
        </w:rPr>
        <w:t>入所原因：</w:t>
      </w:r>
    </w:p>
    <w:p w:rsidR="00C25CC0" w:rsidRPr="00B9609C" w:rsidRDefault="00C25CC0" w:rsidP="00C25CC0">
      <w:pPr>
        <w:pStyle w:val="5"/>
        <w:rPr>
          <w:color w:val="000000" w:themeColor="text1"/>
        </w:rPr>
      </w:pPr>
      <w:r w:rsidRPr="00B9609C">
        <w:rPr>
          <w:color w:val="000000" w:themeColor="text1"/>
        </w:rPr>
        <w:t>胡</w:t>
      </w:r>
      <w:r w:rsidRPr="00B9609C">
        <w:rPr>
          <w:rFonts w:hint="eastAsia"/>
          <w:color w:val="000000" w:themeColor="text1"/>
        </w:rPr>
        <w:t>員</w:t>
      </w:r>
      <w:r w:rsidRPr="00B9609C">
        <w:rPr>
          <w:color w:val="000000" w:themeColor="text1"/>
        </w:rPr>
        <w:t>涉嫌強盜案於107年11月26日由臺灣臺北地方法院發押本所收容迄今。</w:t>
      </w:r>
    </w:p>
    <w:p w:rsidR="00C25CC0" w:rsidRPr="00B9609C" w:rsidRDefault="00C25CC0" w:rsidP="00C25CC0">
      <w:pPr>
        <w:pStyle w:val="5"/>
        <w:rPr>
          <w:color w:val="000000" w:themeColor="text1"/>
        </w:rPr>
      </w:pPr>
      <w:r w:rsidRPr="00B9609C">
        <w:rPr>
          <w:color w:val="000000" w:themeColor="text1"/>
        </w:rPr>
        <w:t>在所處遇情形（</w:t>
      </w:r>
      <w:r w:rsidRPr="00B9609C">
        <w:rPr>
          <w:rFonts w:hint="eastAsia"/>
          <w:color w:val="000000" w:themeColor="text1"/>
        </w:rPr>
        <w:t>對收容人疑似患</w:t>
      </w:r>
      <w:r w:rsidRPr="00B9609C">
        <w:rPr>
          <w:color w:val="000000" w:themeColor="text1"/>
        </w:rPr>
        <w:t>有精神疾病，是否有看診或其他處遇作為？）</w:t>
      </w:r>
    </w:p>
    <w:p w:rsidR="00C25CC0" w:rsidRPr="00B9609C" w:rsidRDefault="00C25CC0" w:rsidP="00C25CC0">
      <w:pPr>
        <w:pStyle w:val="6"/>
        <w:rPr>
          <w:color w:val="000000" w:themeColor="text1"/>
        </w:rPr>
      </w:pPr>
      <w:r w:rsidRPr="00B9609C">
        <w:rPr>
          <w:color w:val="000000" w:themeColor="text1"/>
        </w:rPr>
        <w:t>胡</w:t>
      </w:r>
      <w:r w:rsidRPr="00B9609C">
        <w:rPr>
          <w:rFonts w:hint="eastAsia"/>
          <w:color w:val="000000" w:themeColor="text1"/>
        </w:rPr>
        <w:t>員</w:t>
      </w:r>
      <w:r w:rsidRPr="00B9609C">
        <w:rPr>
          <w:color w:val="000000" w:themeColor="text1"/>
        </w:rPr>
        <w:t>107年11月26日因強盜案羈押入所，編號1295，配住仁一舍，11月27日新收調查時，自述有精神疾病。惟查其既往病史除精神病外，尚有高血壓及糖尿病史。並持中度身心障礙</w:t>
      </w:r>
      <w:r w:rsidR="002D5EF2" w:rsidRPr="00B9609C">
        <w:rPr>
          <w:rFonts w:hint="eastAsia"/>
          <w:color w:val="000000" w:themeColor="text1"/>
        </w:rPr>
        <w:t>證明</w:t>
      </w:r>
      <w:r w:rsidRPr="00B9609C">
        <w:rPr>
          <w:color w:val="000000" w:themeColor="text1"/>
        </w:rPr>
        <w:t>，第1類，ICD診斷為F20.3未分化型之思覺失調症。</w:t>
      </w:r>
    </w:p>
    <w:p w:rsidR="00C25CC0" w:rsidRPr="00B9609C" w:rsidRDefault="00C25CC0" w:rsidP="00C25CC0">
      <w:pPr>
        <w:pStyle w:val="6"/>
        <w:rPr>
          <w:color w:val="000000" w:themeColor="text1"/>
        </w:rPr>
      </w:pPr>
      <w:r w:rsidRPr="00B9609C">
        <w:rPr>
          <w:color w:val="000000" w:themeColor="text1"/>
        </w:rPr>
        <w:t>107年11月27日轉健保門診，內科開立高血壓藥物7天及精神科開立（F419焦慮症</w:t>
      </w:r>
      <w:r w:rsidRPr="00B9609C">
        <w:rPr>
          <w:color w:val="000000" w:themeColor="text1"/>
        </w:rPr>
        <w:lastRenderedPageBreak/>
        <w:t>及F0280歸類於他處其他疾病所致之失智症，無行為困擾）藥物14天。</w:t>
      </w:r>
    </w:p>
    <w:p w:rsidR="00C25CC0" w:rsidRPr="00B9609C" w:rsidRDefault="00C25CC0" w:rsidP="00C25CC0">
      <w:pPr>
        <w:pStyle w:val="6"/>
        <w:rPr>
          <w:color w:val="000000" w:themeColor="text1"/>
        </w:rPr>
      </w:pPr>
      <w:r w:rsidRPr="00B9609C">
        <w:rPr>
          <w:color w:val="000000" w:themeColor="text1"/>
        </w:rPr>
        <w:t>精神疾病於107年12月12日、108年1月9日及108年2月7日固定於健保精神科就診。</w:t>
      </w:r>
    </w:p>
    <w:p w:rsidR="00C25CC0" w:rsidRPr="00B9609C" w:rsidRDefault="00C25CC0" w:rsidP="00C25CC0">
      <w:pPr>
        <w:pStyle w:val="6"/>
        <w:rPr>
          <w:color w:val="000000" w:themeColor="text1"/>
        </w:rPr>
      </w:pPr>
      <w:r w:rsidRPr="00B9609C">
        <w:rPr>
          <w:color w:val="000000" w:themeColor="text1"/>
        </w:rPr>
        <w:t>107年12月5日及108年1月9日於健保皮膚科就診。</w:t>
      </w:r>
    </w:p>
    <w:p w:rsidR="00C25CC0" w:rsidRPr="00B9609C" w:rsidRDefault="00C25CC0" w:rsidP="00C25CC0">
      <w:pPr>
        <w:pStyle w:val="5"/>
        <w:rPr>
          <w:color w:val="000000" w:themeColor="text1"/>
        </w:rPr>
      </w:pPr>
      <w:r w:rsidRPr="00B9609C">
        <w:rPr>
          <w:color w:val="000000" w:themeColor="text1"/>
        </w:rPr>
        <w:t>胡</w:t>
      </w:r>
      <w:r w:rsidRPr="00B9609C">
        <w:rPr>
          <w:rFonts w:hint="eastAsia"/>
          <w:color w:val="000000" w:themeColor="text1"/>
        </w:rPr>
        <w:t>員</w:t>
      </w:r>
      <w:r w:rsidRPr="00B9609C">
        <w:rPr>
          <w:color w:val="000000" w:themeColor="text1"/>
        </w:rPr>
        <w:t>出獄時是否有聯繫警察機關或衛生福利機構（橫向聯繫是否落實？）</w:t>
      </w:r>
      <w:r w:rsidRPr="00B9609C">
        <w:rPr>
          <w:rFonts w:hint="eastAsia"/>
          <w:color w:val="000000" w:themeColor="text1"/>
        </w:rPr>
        <w:br/>
        <w:t xml:space="preserve">　　</w:t>
      </w:r>
      <w:r w:rsidRPr="00B9609C">
        <w:rPr>
          <w:color w:val="000000" w:themeColor="text1"/>
        </w:rPr>
        <w:t>經查胡</w:t>
      </w:r>
      <w:r w:rsidRPr="00B9609C">
        <w:rPr>
          <w:rFonts w:hint="eastAsia"/>
          <w:color w:val="000000" w:themeColor="text1"/>
        </w:rPr>
        <w:t>員</w:t>
      </w:r>
      <w:r w:rsidRPr="00B9609C">
        <w:rPr>
          <w:color w:val="000000" w:themeColor="text1"/>
        </w:rPr>
        <w:t>曾於103年1月9日因涉及殺人未遂等案，由臺灣臺北地方法院發押入所，案情確定後於104年8月14日由臺灣高等法院檢察署以強盜案104年度執字第194號通知書提送至臺北監獄執行。據瞭解胡君於104年9月17日由臺北監獄轉至雲林監獄執行，107年11月18日期滿出監，雲林監獄並於107年11月8日出監前發文給臺北市衛生局及臺北市政府警察局大安分局。</w:t>
      </w:r>
    </w:p>
    <w:p w:rsidR="00C25CC0" w:rsidRPr="00B9609C" w:rsidRDefault="00C25CC0" w:rsidP="00C25CC0">
      <w:pPr>
        <w:pStyle w:val="4"/>
        <w:rPr>
          <w:color w:val="000000" w:themeColor="text1"/>
        </w:rPr>
      </w:pPr>
      <w:bookmarkStart w:id="7114" w:name="_Toc18854614"/>
      <w:bookmarkStart w:id="7115" w:name="_Toc18856311"/>
      <w:bookmarkStart w:id="7116" w:name="_Toc18943119"/>
      <w:bookmarkStart w:id="7117" w:name="_Toc15735006"/>
      <w:bookmarkStart w:id="7118" w:name="_Toc16005938"/>
      <w:bookmarkStart w:id="7119" w:name="_Toc16071206"/>
      <w:r w:rsidRPr="00B9609C">
        <w:rPr>
          <w:color w:val="000000" w:themeColor="text1"/>
        </w:rPr>
        <w:t>108年3月4日履勘臺北看守所約詢</w:t>
      </w:r>
      <w:r w:rsidR="009624FF">
        <w:rPr>
          <w:color w:val="000000" w:themeColor="text1"/>
        </w:rPr>
        <w:t>胡</w:t>
      </w:r>
      <w:r w:rsidR="009624FF">
        <w:rPr>
          <w:color w:val="000000" w:themeColor="text1"/>
        </w:rPr>
        <w:t>○○</w:t>
      </w:r>
      <w:r w:rsidRPr="00B9609C">
        <w:rPr>
          <w:color w:val="000000" w:themeColor="text1"/>
        </w:rPr>
        <w:t>重點摘要關此摘要：</w:t>
      </w:r>
      <w:bookmarkEnd w:id="7114"/>
      <w:bookmarkEnd w:id="7115"/>
      <w:bookmarkEnd w:id="7116"/>
    </w:p>
    <w:p w:rsidR="00C25CC0" w:rsidRPr="00B9609C" w:rsidRDefault="00711963" w:rsidP="00B24CF4">
      <w:pPr>
        <w:pStyle w:val="5"/>
        <w:numPr>
          <w:ilvl w:val="0"/>
          <w:numId w:val="101"/>
        </w:numPr>
        <w:rPr>
          <w:color w:val="000000" w:themeColor="text1"/>
        </w:rPr>
      </w:pPr>
      <w:r w:rsidRPr="00B9609C">
        <w:rPr>
          <w:rFonts w:hint="eastAsia"/>
          <w:color w:val="000000" w:themeColor="text1"/>
        </w:rPr>
        <w:t>有關</w:t>
      </w:r>
      <w:r w:rsidR="00C25CC0" w:rsidRPr="00B9609C">
        <w:rPr>
          <w:color w:val="000000" w:themeColor="text1"/>
        </w:rPr>
        <w:t>「在照顧精神病病人實務上</w:t>
      </w:r>
      <w:r w:rsidRPr="00B9609C">
        <w:rPr>
          <w:rFonts w:hint="eastAsia"/>
          <w:color w:val="000000" w:themeColor="text1"/>
        </w:rPr>
        <w:t>之</w:t>
      </w:r>
      <w:r w:rsidR="00C25CC0" w:rsidRPr="00B9609C">
        <w:rPr>
          <w:color w:val="000000" w:themeColor="text1"/>
        </w:rPr>
        <w:t>困</w:t>
      </w:r>
      <w:r w:rsidRPr="00B9609C">
        <w:rPr>
          <w:rFonts w:hint="eastAsia"/>
          <w:color w:val="000000" w:themeColor="text1"/>
        </w:rPr>
        <w:t>難</w:t>
      </w:r>
      <w:r w:rsidR="00C25CC0" w:rsidRPr="00B9609C">
        <w:rPr>
          <w:rFonts w:hint="eastAsia"/>
          <w:color w:val="000000" w:themeColor="text1"/>
        </w:rPr>
        <w:t>」</w:t>
      </w:r>
      <w:r w:rsidRPr="00B9609C">
        <w:rPr>
          <w:rFonts w:hint="eastAsia"/>
          <w:color w:val="000000" w:themeColor="text1"/>
        </w:rPr>
        <w:t>一節：</w:t>
      </w:r>
      <w:r w:rsidR="00C25CC0" w:rsidRPr="00B9609C">
        <w:rPr>
          <w:rFonts w:hint="eastAsia"/>
          <w:color w:val="000000" w:themeColor="text1"/>
        </w:rPr>
        <w:br/>
      </w:r>
      <w:r w:rsidR="00C25CC0" w:rsidRPr="00B9609C">
        <w:rPr>
          <w:color w:val="000000" w:themeColor="text1"/>
          <w:shd w:val="pct15" w:color="auto" w:fill="FFFFFF"/>
        </w:rPr>
        <w:t>臺北看守所林所長志雄</w:t>
      </w:r>
      <w:r w:rsidR="00977459" w:rsidRPr="00B9609C">
        <w:rPr>
          <w:rFonts w:hint="eastAsia"/>
          <w:color w:val="000000" w:themeColor="text1"/>
        </w:rPr>
        <w:t>表示，</w:t>
      </w:r>
      <w:r w:rsidR="00C25CC0" w:rsidRPr="00B9609C">
        <w:rPr>
          <w:color w:val="000000" w:themeColor="text1"/>
        </w:rPr>
        <w:t>我們矯正機關是司法體系的末端，前端（所外）所產生的問題，在我們後端接收後，收容人已避開原有所外模式，生活一切皆回歸正常，一旦期滿出監（所）後，即無從控管，譬如本所107年度協助安置個案有5位，這些有障礙的個案，第一找不到家人，第二家人置之不理，在這種情形下，本所主動協助尋找安置機構，主動與縣市社會局處或安養中心聯繫，其中有一位出所狀況相當不</w:t>
      </w:r>
      <w:r w:rsidR="00C25CC0" w:rsidRPr="00B9609C">
        <w:rPr>
          <w:color w:val="000000" w:themeColor="text1"/>
        </w:rPr>
        <w:lastRenderedPageBreak/>
        <w:t>好，本人即要求輔導員於安置後一個月，再予探視其生活狀況，這是我們的實務運作情形，這些已經跳脫矯正人員的專業領域，本所仍然對他們十分關心。</w:t>
      </w:r>
    </w:p>
    <w:p w:rsidR="00C25CC0" w:rsidRPr="00B9609C" w:rsidRDefault="00711963" w:rsidP="00C25CC0">
      <w:pPr>
        <w:pStyle w:val="5"/>
        <w:rPr>
          <w:color w:val="000000" w:themeColor="text1"/>
        </w:rPr>
      </w:pPr>
      <w:r w:rsidRPr="00B9609C">
        <w:rPr>
          <w:rFonts w:hint="eastAsia"/>
          <w:color w:val="000000" w:themeColor="text1"/>
        </w:rPr>
        <w:t>表示</w:t>
      </w:r>
      <w:r w:rsidR="00C25CC0" w:rsidRPr="00B9609C">
        <w:rPr>
          <w:rFonts w:hint="eastAsia"/>
          <w:color w:val="000000" w:themeColor="text1"/>
        </w:rPr>
        <w:t>「</w:t>
      </w:r>
      <w:r w:rsidR="00C25CC0" w:rsidRPr="00B9609C">
        <w:rPr>
          <w:color w:val="000000" w:themeColor="text1"/>
        </w:rPr>
        <w:t>就</w:t>
      </w:r>
      <w:r w:rsidR="009624FF">
        <w:rPr>
          <w:color w:val="000000" w:themeColor="text1"/>
        </w:rPr>
        <w:t>胡</w:t>
      </w:r>
      <w:r w:rsidR="00A401CB">
        <w:rPr>
          <w:rFonts w:hint="eastAsia"/>
          <w:color w:val="000000" w:themeColor="text1"/>
        </w:rPr>
        <w:t>○○</w:t>
      </w:r>
      <w:r w:rsidR="00C25CC0" w:rsidRPr="00B9609C">
        <w:rPr>
          <w:color w:val="000000" w:themeColor="text1"/>
        </w:rPr>
        <w:t>再度收容的情況，衛生醫療單位還來不及開案，就發生再犯案的情形</w:t>
      </w:r>
      <w:r w:rsidR="00C25CC0" w:rsidRPr="00B9609C">
        <w:rPr>
          <w:rFonts w:hint="eastAsia"/>
          <w:color w:val="000000" w:themeColor="text1"/>
        </w:rPr>
        <w:t>」</w:t>
      </w:r>
      <w:r w:rsidRPr="00B9609C">
        <w:rPr>
          <w:rFonts w:hint="eastAsia"/>
          <w:color w:val="000000" w:themeColor="text1"/>
        </w:rPr>
        <w:t>一節：</w:t>
      </w:r>
      <w:r w:rsidR="00C25CC0" w:rsidRPr="00B9609C">
        <w:rPr>
          <w:rFonts w:hint="eastAsia"/>
          <w:color w:val="000000" w:themeColor="text1"/>
        </w:rPr>
        <w:br/>
      </w:r>
      <w:r w:rsidR="00C25CC0" w:rsidRPr="00B9609C">
        <w:rPr>
          <w:color w:val="000000" w:themeColor="text1"/>
          <w:shd w:val="pct15" w:color="auto" w:fill="FFFFFF"/>
        </w:rPr>
        <w:t>臺北看守所林所長志雄</w:t>
      </w:r>
      <w:r w:rsidR="00977459" w:rsidRPr="00B9609C">
        <w:rPr>
          <w:rFonts w:hint="eastAsia"/>
          <w:color w:val="000000" w:themeColor="text1"/>
        </w:rPr>
        <w:t>表示，</w:t>
      </w:r>
      <w:r w:rsidR="009624FF">
        <w:rPr>
          <w:color w:val="000000" w:themeColor="text1"/>
        </w:rPr>
        <w:t>胡</w:t>
      </w:r>
      <w:r w:rsidR="00A401CB">
        <w:rPr>
          <w:rFonts w:hint="eastAsia"/>
          <w:color w:val="000000" w:themeColor="text1"/>
        </w:rPr>
        <w:t>○○</w:t>
      </w:r>
      <w:r w:rsidR="00C25CC0" w:rsidRPr="00B9609C">
        <w:rPr>
          <w:color w:val="000000" w:themeColor="text1"/>
        </w:rPr>
        <w:t>個案，其於雲林監獄出監後有通報衛生局及警察局，這次再度入所本所後，相關醫療服藥皆有照顧到。</w:t>
      </w:r>
      <w:bookmarkEnd w:id="7117"/>
      <w:bookmarkEnd w:id="7118"/>
      <w:bookmarkEnd w:id="7119"/>
    </w:p>
    <w:p w:rsidR="00C25CC0" w:rsidRPr="00B9609C" w:rsidRDefault="00C25CC0" w:rsidP="00C25CC0">
      <w:pPr>
        <w:pStyle w:val="4"/>
        <w:rPr>
          <w:color w:val="000000" w:themeColor="text1"/>
        </w:rPr>
      </w:pPr>
      <w:bookmarkStart w:id="7120" w:name="_Toc15735007"/>
      <w:bookmarkStart w:id="7121" w:name="_Toc16005939"/>
      <w:bookmarkStart w:id="7122" w:name="_Toc16071207"/>
      <w:bookmarkStart w:id="7123" w:name="_Toc18854615"/>
      <w:bookmarkStart w:id="7124" w:name="_Toc18856312"/>
      <w:bookmarkStart w:id="7125" w:name="_Toc18943120"/>
      <w:r w:rsidRPr="00B9609C">
        <w:rPr>
          <w:rFonts w:hint="eastAsia"/>
          <w:color w:val="000000" w:themeColor="text1"/>
        </w:rPr>
        <w:t>108年7月1日</w:t>
      </w:r>
      <w:r w:rsidRPr="00B9609C">
        <w:rPr>
          <w:color w:val="000000" w:themeColor="text1"/>
        </w:rPr>
        <w:t>法務部</w:t>
      </w:r>
      <w:r w:rsidRPr="00B9609C">
        <w:rPr>
          <w:rFonts w:hint="eastAsia"/>
          <w:color w:val="000000" w:themeColor="text1"/>
        </w:rPr>
        <w:t>對本案詢問之書面</w:t>
      </w:r>
      <w:r w:rsidRPr="00B9609C">
        <w:rPr>
          <w:color w:val="000000" w:themeColor="text1"/>
        </w:rPr>
        <w:t>說明</w:t>
      </w:r>
      <w:r w:rsidRPr="00B9609C">
        <w:rPr>
          <w:rStyle w:val="aff1"/>
          <w:rFonts w:ascii="Times New Roman" w:hAnsi="Times New Roman"/>
          <w:color w:val="000000" w:themeColor="text1"/>
        </w:rPr>
        <w:footnoteReference w:id="44"/>
      </w:r>
      <w:r w:rsidRPr="00B9609C">
        <w:rPr>
          <w:color w:val="000000" w:themeColor="text1"/>
        </w:rPr>
        <w:t>：</w:t>
      </w:r>
      <w:bookmarkEnd w:id="7120"/>
      <w:bookmarkEnd w:id="7121"/>
      <w:bookmarkEnd w:id="7122"/>
      <w:bookmarkEnd w:id="7123"/>
      <w:bookmarkEnd w:id="7124"/>
      <w:bookmarkEnd w:id="7125"/>
    </w:p>
    <w:p w:rsidR="00C25CC0" w:rsidRPr="00B9609C" w:rsidRDefault="00C25CC0" w:rsidP="00B24CF4">
      <w:pPr>
        <w:pStyle w:val="5"/>
        <w:numPr>
          <w:ilvl w:val="0"/>
          <w:numId w:val="139"/>
        </w:numPr>
        <w:rPr>
          <w:color w:val="000000" w:themeColor="text1"/>
        </w:rPr>
      </w:pPr>
      <w:r w:rsidRPr="00B9609C">
        <w:rPr>
          <w:color w:val="000000" w:themeColor="text1"/>
        </w:rPr>
        <w:tab/>
        <w:t>雲林監獄身心障礙收容人</w:t>
      </w:r>
      <w:r w:rsidR="009624FF">
        <w:rPr>
          <w:color w:val="000000" w:themeColor="text1"/>
        </w:rPr>
        <w:t>胡</w:t>
      </w:r>
      <w:r w:rsidR="00A401CB">
        <w:rPr>
          <w:rFonts w:hint="eastAsia"/>
          <w:color w:val="000000" w:themeColor="text1"/>
        </w:rPr>
        <w:t>○○</w:t>
      </w:r>
      <w:r w:rsidRPr="00B9609C">
        <w:rPr>
          <w:color w:val="000000" w:themeColor="text1"/>
        </w:rPr>
        <w:t>領有身心障礙證明，該監僅辦理評估殘障</w:t>
      </w:r>
      <w:r w:rsidR="002D5EF2" w:rsidRPr="00B9609C">
        <w:rPr>
          <w:rFonts w:hint="eastAsia"/>
          <w:color w:val="000000" w:themeColor="text1"/>
        </w:rPr>
        <w:t>證明</w:t>
      </w:r>
      <w:r w:rsidRPr="00B9609C">
        <w:rPr>
          <w:color w:val="000000" w:themeColor="text1"/>
        </w:rPr>
        <w:t>，前開作為是否妥適：</w:t>
      </w:r>
      <w:r w:rsidRPr="00B9609C">
        <w:rPr>
          <w:rFonts w:hint="eastAsia"/>
          <w:color w:val="000000" w:themeColor="text1"/>
        </w:rPr>
        <w:br/>
        <w:t xml:space="preserve">　　</w:t>
      </w:r>
      <w:r w:rsidRPr="00B9609C">
        <w:rPr>
          <w:color w:val="000000" w:themeColor="text1"/>
        </w:rPr>
        <w:t>胡員於矯正署雲林監獄執刑期間，原並未具有身心障礙證明（舊稱身心障礙手冊），執行監獄協助就醫評估辦理身心障礙證明，並於107年8月2日取得身心障礙證明。該監並於該員入監後安排精神科門診治療，期間共就診精神科門診共計35次，且於107年11月8日依醫囑函文臺北市衛生局、臺北市警察局，及其家屬（兄</w:t>
      </w:r>
      <w:r w:rsidR="00A401CB">
        <w:rPr>
          <w:color w:val="000000" w:themeColor="text1"/>
        </w:rPr>
        <w:t>胡</w:t>
      </w:r>
      <w:r w:rsidR="00A401CB">
        <w:rPr>
          <w:rFonts w:hint="eastAsia"/>
          <w:color w:val="000000" w:themeColor="text1"/>
        </w:rPr>
        <w:t>○○</w:t>
      </w:r>
      <w:r w:rsidRPr="00B9609C">
        <w:rPr>
          <w:color w:val="000000" w:themeColor="text1"/>
        </w:rPr>
        <w:t>），給</w:t>
      </w:r>
      <w:r w:rsidRPr="00B9609C">
        <w:rPr>
          <w:rFonts w:hint="eastAsia"/>
          <w:color w:val="000000" w:themeColor="text1"/>
        </w:rPr>
        <w:t>與</w:t>
      </w:r>
      <w:r w:rsidRPr="00B9609C">
        <w:rPr>
          <w:color w:val="000000" w:themeColor="text1"/>
        </w:rPr>
        <w:t>追蹤保護及提供必要之協助，並經通知後胡員之家屬（其兄胡</w:t>
      </w:r>
      <w:r w:rsidRPr="00B9609C">
        <w:rPr>
          <w:rFonts w:hint="eastAsia"/>
          <w:color w:val="000000" w:themeColor="text1"/>
        </w:rPr>
        <w:t>○</w:t>
      </w:r>
      <w:r w:rsidR="0081781B" w:rsidRPr="00B9609C">
        <w:rPr>
          <w:rFonts w:hint="eastAsia"/>
          <w:color w:val="000000" w:themeColor="text1"/>
        </w:rPr>
        <w:t>○</w:t>
      </w:r>
      <w:r w:rsidRPr="00B9609C">
        <w:rPr>
          <w:color w:val="000000" w:themeColor="text1"/>
        </w:rPr>
        <w:t>及</w:t>
      </w:r>
      <w:r w:rsidRPr="00B9609C">
        <w:rPr>
          <w:rFonts w:hint="eastAsia"/>
          <w:color w:val="000000" w:themeColor="text1"/>
        </w:rPr>
        <w:t>胡</w:t>
      </w:r>
      <w:r w:rsidRPr="00B9609C">
        <w:rPr>
          <w:color w:val="000000" w:themeColor="text1"/>
        </w:rPr>
        <w:t>母）於107年11月18日至該監接其出監，綜前所述，該監已善盡職責。</w:t>
      </w:r>
    </w:p>
    <w:p w:rsidR="00C25CC0" w:rsidRPr="00B9609C" w:rsidRDefault="00C25CC0" w:rsidP="00C25CC0">
      <w:pPr>
        <w:pStyle w:val="5"/>
        <w:rPr>
          <w:color w:val="000000" w:themeColor="text1"/>
        </w:rPr>
      </w:pPr>
      <w:r w:rsidRPr="00B9609C">
        <w:rPr>
          <w:color w:val="000000" w:themeColor="text1"/>
        </w:rPr>
        <w:t>雲林監獄身心障礙收容人</w:t>
      </w:r>
      <w:r w:rsidR="009624FF">
        <w:rPr>
          <w:color w:val="000000" w:themeColor="text1"/>
        </w:rPr>
        <w:t>胡</w:t>
      </w:r>
      <w:r w:rsidR="00A401CB">
        <w:rPr>
          <w:rFonts w:hint="eastAsia"/>
          <w:color w:val="000000" w:themeColor="text1"/>
        </w:rPr>
        <w:t>○○</w:t>
      </w:r>
      <w:r w:rsidRPr="00B9609C">
        <w:rPr>
          <w:color w:val="000000" w:themeColor="text1"/>
        </w:rPr>
        <w:t>收容期間之教育、輔導與協助是否周妥？有無更生保護</w:t>
      </w:r>
      <w:r w:rsidRPr="00B9609C">
        <w:rPr>
          <w:color w:val="000000" w:themeColor="text1"/>
        </w:rPr>
        <w:lastRenderedPageBreak/>
        <w:t>聯合宣導、個別輔導或提供就業諮詢？若無，是否妥適：</w:t>
      </w:r>
    </w:p>
    <w:p w:rsidR="00C25CC0" w:rsidRPr="00B9609C" w:rsidRDefault="00C25CC0" w:rsidP="00C25CC0">
      <w:pPr>
        <w:pStyle w:val="6"/>
        <w:rPr>
          <w:color w:val="000000" w:themeColor="text1"/>
        </w:rPr>
      </w:pPr>
      <w:r w:rsidRPr="00B9609C">
        <w:rPr>
          <w:color w:val="000000" w:themeColor="text1"/>
        </w:rPr>
        <w:t>胡員104年8月14日入臺北監獄執行，於104年9月17日移監至雲林監獄，執行期間，教區教誨師對該員實施個別</w:t>
      </w:r>
      <w:r w:rsidRPr="00B9609C">
        <w:rPr>
          <w:b/>
          <w:color w:val="000000" w:themeColor="text1"/>
          <w:u w:val="single"/>
        </w:rPr>
        <w:t>教誨共計38次</w:t>
      </w:r>
      <w:r w:rsidRPr="00B9609C">
        <w:rPr>
          <w:color w:val="000000" w:themeColor="text1"/>
        </w:rPr>
        <w:t>，亦有轉介該監教誨志工實施志工教誨共計7次。另，遇有需要時立即轉介心理師對胡員心理輔導，共計7次。</w:t>
      </w:r>
    </w:p>
    <w:p w:rsidR="00C25CC0" w:rsidRPr="00B9609C" w:rsidRDefault="00C25CC0" w:rsidP="00C25CC0">
      <w:pPr>
        <w:pStyle w:val="6"/>
        <w:rPr>
          <w:color w:val="000000" w:themeColor="text1"/>
        </w:rPr>
      </w:pPr>
      <w:r w:rsidRPr="00B9609C">
        <w:rPr>
          <w:color w:val="000000" w:themeColor="text1"/>
        </w:rPr>
        <w:tab/>
        <w:t>該員於107年11月18日期滿出監，教誨師於107年10月30日對其施予期滿出監前教誨，告知更生保護服務對象、服務內容、就業服務相關資源通訊等，教誨紀錄並經該員知悉後捺印簽名。</w:t>
      </w:r>
    </w:p>
    <w:p w:rsidR="00C25CC0" w:rsidRPr="00B9609C" w:rsidRDefault="00C25CC0" w:rsidP="00C25CC0">
      <w:pPr>
        <w:pStyle w:val="6"/>
        <w:rPr>
          <w:color w:val="000000" w:themeColor="text1"/>
        </w:rPr>
      </w:pPr>
      <w:r w:rsidRPr="00B9609C">
        <w:rPr>
          <w:color w:val="000000" w:themeColor="text1"/>
        </w:rPr>
        <w:t>綜上，雲林監獄對於胡員之教育、輔導及更生保護宣導、個別輔導或提供就業諮詢等，均依規定妥適辦理。</w:t>
      </w:r>
    </w:p>
    <w:p w:rsidR="00C25CC0" w:rsidRPr="00B9609C" w:rsidRDefault="00C25CC0" w:rsidP="00C25CC0">
      <w:pPr>
        <w:pStyle w:val="5"/>
        <w:rPr>
          <w:color w:val="000000" w:themeColor="text1"/>
        </w:rPr>
      </w:pPr>
      <w:r w:rsidRPr="00B9609C">
        <w:rPr>
          <w:color w:val="000000" w:themeColor="text1"/>
        </w:rPr>
        <w:tab/>
        <w:t>承上，雲林監獄身心障礙收容人</w:t>
      </w:r>
      <w:r w:rsidR="009624FF">
        <w:rPr>
          <w:color w:val="000000" w:themeColor="text1"/>
        </w:rPr>
        <w:t>胡</w:t>
      </w:r>
      <w:r w:rsidR="00A401CB">
        <w:rPr>
          <w:rFonts w:hint="eastAsia"/>
          <w:color w:val="000000" w:themeColor="text1"/>
        </w:rPr>
        <w:t>○○</w:t>
      </w:r>
      <w:r w:rsidRPr="00B9609C">
        <w:rPr>
          <w:color w:val="000000" w:themeColor="text1"/>
        </w:rPr>
        <w:t>出監前，該監有無通知社政單位及更生保護會等機構予以協助？若未通知社政單位及更生保護會等機構協處，是否妥適：</w:t>
      </w:r>
      <w:r w:rsidRPr="00B9609C">
        <w:rPr>
          <w:rFonts w:hint="eastAsia"/>
          <w:color w:val="000000" w:themeColor="text1"/>
        </w:rPr>
        <w:br/>
        <w:t xml:space="preserve">　　</w:t>
      </w:r>
      <w:r w:rsidRPr="00B9609C">
        <w:rPr>
          <w:color w:val="000000" w:themeColor="text1"/>
        </w:rPr>
        <w:t>雲林監獄衛生科於107年11月8日函文臺北市衛生局、臺北市警察局，及其家屬（兄</w:t>
      </w:r>
      <w:r w:rsidR="00A401CB">
        <w:rPr>
          <w:color w:val="000000" w:themeColor="text1"/>
        </w:rPr>
        <w:t>胡</w:t>
      </w:r>
      <w:r w:rsidR="00A401CB">
        <w:rPr>
          <w:rFonts w:hint="eastAsia"/>
          <w:color w:val="000000" w:themeColor="text1"/>
        </w:rPr>
        <w:t>○○</w:t>
      </w:r>
      <w:r w:rsidRPr="00B9609C">
        <w:rPr>
          <w:color w:val="000000" w:themeColor="text1"/>
        </w:rPr>
        <w:t>），請惠予追蹤保護及提供必要之協助，並通知胡員之家屬（其兄</w:t>
      </w:r>
      <w:r w:rsidR="00A401CB">
        <w:rPr>
          <w:color w:val="000000" w:themeColor="text1"/>
        </w:rPr>
        <w:t>胡</w:t>
      </w:r>
      <w:r w:rsidR="00A401CB">
        <w:rPr>
          <w:rFonts w:hint="eastAsia"/>
          <w:color w:val="000000" w:themeColor="text1"/>
        </w:rPr>
        <w:t>○○</w:t>
      </w:r>
      <w:r w:rsidRPr="00B9609C">
        <w:rPr>
          <w:color w:val="000000" w:themeColor="text1"/>
        </w:rPr>
        <w:t>及母）於107年11月18日至該監接其出監。</w:t>
      </w:r>
      <w:r w:rsidRPr="00B9609C">
        <w:rPr>
          <w:b/>
          <w:color w:val="000000" w:themeColor="text1"/>
          <w:u w:val="single"/>
        </w:rPr>
        <w:t>調查科亦於107年11月16日函文財團法人臺灣更生保護會臺北分會，惠請協助更生保護事宜</w:t>
      </w:r>
      <w:r w:rsidRPr="00B9609C">
        <w:rPr>
          <w:color w:val="000000" w:themeColor="text1"/>
        </w:rPr>
        <w:t>。</w:t>
      </w:r>
    </w:p>
    <w:p w:rsidR="00C25CC0" w:rsidRPr="00B9609C" w:rsidRDefault="00C25CC0" w:rsidP="00C25CC0">
      <w:pPr>
        <w:pStyle w:val="5"/>
        <w:rPr>
          <w:color w:val="000000" w:themeColor="text1"/>
        </w:rPr>
      </w:pPr>
      <w:r w:rsidRPr="00B9609C">
        <w:rPr>
          <w:color w:val="000000" w:themeColor="text1"/>
        </w:rPr>
        <w:tab/>
        <w:t>承上，身心障礙收容人</w:t>
      </w:r>
      <w:r w:rsidR="009624FF">
        <w:rPr>
          <w:color w:val="000000" w:themeColor="text1"/>
        </w:rPr>
        <w:t>胡</w:t>
      </w:r>
      <w:r w:rsidR="00A401CB">
        <w:rPr>
          <w:rFonts w:hint="eastAsia"/>
          <w:color w:val="000000" w:themeColor="text1"/>
        </w:rPr>
        <w:t>○○</w:t>
      </w:r>
      <w:r w:rsidRPr="00B9609C">
        <w:rPr>
          <w:color w:val="000000" w:themeColor="text1"/>
        </w:rPr>
        <w:t>缺乏家庭支持等問題，甫出監即再度犯案，造成矯正機關嚴重負擔。是否尋求其他衛福機關、社政單位及</w:t>
      </w:r>
      <w:r w:rsidRPr="00B9609C">
        <w:rPr>
          <w:color w:val="000000" w:themeColor="text1"/>
        </w:rPr>
        <w:lastRenderedPageBreak/>
        <w:t>更生保護會</w:t>
      </w:r>
      <w:r w:rsidRPr="00B9609C">
        <w:rPr>
          <w:rFonts w:hAnsi="標楷體" w:hint="eastAsia"/>
          <w:color w:val="000000" w:themeColor="text1"/>
          <w:szCs w:val="24"/>
        </w:rPr>
        <w:t>……</w:t>
      </w:r>
      <w:r w:rsidRPr="00B9609C">
        <w:rPr>
          <w:color w:val="000000" w:themeColor="text1"/>
        </w:rPr>
        <w:t>等機構協助，有何策進作為建議：</w:t>
      </w:r>
    </w:p>
    <w:p w:rsidR="00C25CC0" w:rsidRPr="00B9609C" w:rsidRDefault="00C25CC0" w:rsidP="00B24CF4">
      <w:pPr>
        <w:pStyle w:val="6"/>
        <w:numPr>
          <w:ilvl w:val="5"/>
          <w:numId w:val="102"/>
        </w:numPr>
        <w:ind w:left="2382" w:hanging="851"/>
        <w:rPr>
          <w:color w:val="000000" w:themeColor="text1"/>
        </w:rPr>
      </w:pPr>
      <w:r w:rsidRPr="00B9609C">
        <w:rPr>
          <w:color w:val="000000" w:themeColor="text1"/>
        </w:rPr>
        <w:t>經檢視雲林監獄確已完備出監前各項行政處置及通知作為，</w:t>
      </w:r>
      <w:r w:rsidRPr="00B9609C">
        <w:rPr>
          <w:b/>
          <w:color w:val="000000" w:themeColor="text1"/>
          <w:u w:val="single"/>
        </w:rPr>
        <w:t>希後續相關協助機構銜接處遇發揮效能</w:t>
      </w:r>
      <w:r w:rsidRPr="00B9609C">
        <w:rPr>
          <w:color w:val="000000" w:themeColor="text1"/>
        </w:rPr>
        <w:t>。</w:t>
      </w:r>
    </w:p>
    <w:p w:rsidR="00C25CC0" w:rsidRPr="00B9609C" w:rsidRDefault="00C25CC0" w:rsidP="00C25CC0">
      <w:pPr>
        <w:pStyle w:val="6"/>
        <w:rPr>
          <w:color w:val="000000" w:themeColor="text1"/>
        </w:rPr>
      </w:pPr>
      <w:r w:rsidRPr="00B9609C">
        <w:rPr>
          <w:color w:val="000000" w:themeColor="text1"/>
        </w:rPr>
        <w:tab/>
        <w:t>爾後對於罹患精神疾病之收容人，於出監當日家屬接回時，</w:t>
      </w:r>
      <w:r w:rsidRPr="00B9609C">
        <w:rPr>
          <w:b/>
          <w:color w:val="000000" w:themeColor="text1"/>
          <w:u w:val="single"/>
        </w:rPr>
        <w:t>將再特別叮嚀家屬</w:t>
      </w:r>
      <w:r w:rsidRPr="00B9609C">
        <w:rPr>
          <w:color w:val="000000" w:themeColor="text1"/>
        </w:rPr>
        <w:t>，多加注意、用愛與包容關懷其生活作息。</w:t>
      </w:r>
    </w:p>
    <w:p w:rsidR="00C25CC0" w:rsidRPr="00B9609C" w:rsidRDefault="00C25CC0" w:rsidP="00C25CC0">
      <w:pPr>
        <w:pStyle w:val="6"/>
        <w:rPr>
          <w:color w:val="000000" w:themeColor="text1"/>
        </w:rPr>
      </w:pPr>
      <w:r w:rsidRPr="00B9609C">
        <w:rPr>
          <w:color w:val="000000" w:themeColor="text1"/>
        </w:rPr>
        <w:t>本案已確實檢視完備各項行政處置及通知作為，經查胡員於雲林監獄服刑期間，該監業對胡員安排精神科治療，助其穩定在監情緒。收容人出監後再犯之原因相當複雜，家庭支持、就業、經濟狀況及是否定期就醫均有重大影響，</w:t>
      </w:r>
      <w:r w:rsidRPr="00B9609C">
        <w:rPr>
          <w:b/>
          <w:color w:val="000000" w:themeColor="text1"/>
          <w:u w:val="single"/>
        </w:rPr>
        <w:t>尚須結合衛政、社政、勞政共同配合，期能達成建構完善的社會安全網體系</w:t>
      </w:r>
      <w:r w:rsidRPr="00B9609C">
        <w:rPr>
          <w:color w:val="000000" w:themeColor="text1"/>
        </w:rPr>
        <w:t>。</w:t>
      </w:r>
    </w:p>
    <w:p w:rsidR="00C25CC0" w:rsidRPr="00B9609C" w:rsidRDefault="00C25CC0" w:rsidP="00C25CC0">
      <w:pPr>
        <w:pStyle w:val="4"/>
        <w:rPr>
          <w:color w:val="000000" w:themeColor="text1"/>
        </w:rPr>
      </w:pPr>
      <w:bookmarkStart w:id="7126" w:name="_Toc15735008"/>
      <w:bookmarkStart w:id="7127" w:name="_Toc16005940"/>
      <w:bookmarkStart w:id="7128" w:name="_Toc16071208"/>
      <w:bookmarkStart w:id="7129" w:name="_Toc18854616"/>
      <w:bookmarkStart w:id="7130" w:name="_Toc18856313"/>
      <w:bookmarkStart w:id="7131" w:name="_Toc18943121"/>
      <w:r w:rsidRPr="00B9609C">
        <w:rPr>
          <w:color w:val="000000" w:themeColor="text1"/>
        </w:rPr>
        <w:t>履勘座談會議關此重點摘要：</w:t>
      </w:r>
      <w:bookmarkEnd w:id="7126"/>
      <w:bookmarkEnd w:id="7127"/>
      <w:bookmarkEnd w:id="7128"/>
      <w:bookmarkEnd w:id="7129"/>
      <w:bookmarkEnd w:id="7130"/>
      <w:bookmarkEnd w:id="7131"/>
    </w:p>
    <w:p w:rsidR="00C25CC0" w:rsidRPr="00B9609C" w:rsidRDefault="00C25CC0" w:rsidP="00B24CF4">
      <w:pPr>
        <w:pStyle w:val="5"/>
        <w:numPr>
          <w:ilvl w:val="0"/>
          <w:numId w:val="103"/>
        </w:numPr>
        <w:rPr>
          <w:rFonts w:ascii="Times New Roman" w:hAnsi="Times New Roman"/>
          <w:color w:val="000000" w:themeColor="text1"/>
          <w:sz w:val="28"/>
        </w:rPr>
      </w:pPr>
      <w:r w:rsidRPr="00B9609C">
        <w:rPr>
          <w:color w:val="000000" w:themeColor="text1"/>
        </w:rPr>
        <w:t>鑑於臺灣更生保護協會所轄業務繁眾，對於老弱貧病無法自理生活者，實務上仍有無法協助之處，致部</w:t>
      </w:r>
      <w:r w:rsidRPr="00B9609C">
        <w:rPr>
          <w:rFonts w:hint="eastAsia"/>
          <w:color w:val="000000" w:themeColor="text1"/>
        </w:rPr>
        <w:t>分</w:t>
      </w:r>
      <w:r w:rsidRPr="00B9609C">
        <w:rPr>
          <w:color w:val="000000" w:themeColor="text1"/>
        </w:rPr>
        <w:t>有受助需求之收容人，最後仍須依賴社政、衛福單位暨轄下單位尋求幫助。然國家機器資源有限，行政程序曠日費時，且收容人未能符合法定社福規範，而無法獲得協助者所在多有，此時便有賴民間力量的挹注。故而該監建議：因社政、衛福單位實務上皆有經常性、長期性配合之民間慈善團體，建議社政、衛福單位將適合與各監所配合、並予協助之民間資源，依地域性轉介予各監所；並請社政、衛福單位事先與受轉介之民間團體取得協助各監所之共識，俾利各監所日後向其尋求民</w:t>
      </w:r>
      <w:r w:rsidRPr="00B9609C">
        <w:rPr>
          <w:color w:val="000000" w:themeColor="text1"/>
        </w:rPr>
        <w:lastRenderedPageBreak/>
        <w:t>間慈善資源協助，使維護收容人身心健康之權益保障更臻完善（108年1月22日高雄監獄）。</w:t>
      </w:r>
    </w:p>
    <w:p w:rsidR="00C25CC0" w:rsidRPr="00B9609C" w:rsidRDefault="00C25CC0" w:rsidP="00C25CC0">
      <w:pPr>
        <w:pStyle w:val="5"/>
        <w:rPr>
          <w:color w:val="000000" w:themeColor="text1"/>
        </w:rPr>
      </w:pPr>
      <w:r w:rsidRPr="00B9609C">
        <w:rPr>
          <w:color w:val="000000" w:themeColor="text1"/>
        </w:rPr>
        <w:t>現代刑事思潮及刑事政策的演進，已由傳統報應主義轉向特別預防主義，行刑的方法也由消極的懲罰走向積極的教化，至此矯正機關不再是消極的懲罰收容機構，而係兼具有積極教化、處遇和再教育之機構，期以促使犯人改悔向上，達到刑罰目的，導正受刑人偏差觀念，培養謀生能力，而達成復歸社會之目標，爰此，矯正機關之設置，在提供收容人一個具備安全及人性化的環境，透過監禁、沈澱、蛻變與復歸的歷程後，重新復歸社會（108年3月4日臺北看守所）。</w:t>
      </w:r>
    </w:p>
    <w:p w:rsidR="00C25CC0" w:rsidRPr="00B9609C" w:rsidRDefault="00C25CC0" w:rsidP="00C25CC0">
      <w:pPr>
        <w:pStyle w:val="5"/>
        <w:rPr>
          <w:color w:val="000000" w:themeColor="text1"/>
        </w:rPr>
      </w:pPr>
      <w:r w:rsidRPr="00B9609C">
        <w:rPr>
          <w:color w:val="000000" w:themeColor="text1"/>
        </w:rPr>
        <w:t>相關監所應通知更生保護會協助或轉介社政單位（108年3月11日桃園女子監獄）。</w:t>
      </w:r>
    </w:p>
    <w:p w:rsidR="00C25CC0" w:rsidRPr="00B9609C" w:rsidRDefault="00C25CC0" w:rsidP="00C25CC0">
      <w:pPr>
        <w:pStyle w:val="4"/>
        <w:numPr>
          <w:ilvl w:val="0"/>
          <w:numId w:val="0"/>
        </w:numPr>
        <w:ind w:left="1701"/>
        <w:rPr>
          <w:rFonts w:ascii="Times New Roman" w:hAnsi="Times New Roman"/>
          <w:color w:val="000000" w:themeColor="text1"/>
        </w:rPr>
      </w:pPr>
    </w:p>
    <w:p w:rsidR="00C25CC0" w:rsidRPr="00B9609C" w:rsidRDefault="00C25CC0" w:rsidP="00C25CC0">
      <w:pPr>
        <w:pStyle w:val="4"/>
        <w:numPr>
          <w:ilvl w:val="0"/>
          <w:numId w:val="0"/>
        </w:numPr>
        <w:ind w:left="1701"/>
        <w:jc w:val="center"/>
        <w:rPr>
          <w:rFonts w:ascii="Times New Roman" w:hAnsi="Times New Roman"/>
          <w:color w:val="000000" w:themeColor="text1"/>
        </w:rPr>
      </w:pPr>
      <w:r w:rsidRPr="00B9609C">
        <w:rPr>
          <w:rFonts w:ascii="Times New Roman" w:hAnsi="Times New Roman"/>
          <w:noProof/>
          <w:color w:val="000000" w:themeColor="text1"/>
        </w:rPr>
        <w:drawing>
          <wp:inline distT="0" distB="0" distL="0" distR="0" wp14:anchorId="26F22110" wp14:editId="31EB1790">
            <wp:extent cx="4320000" cy="2883600"/>
            <wp:effectExtent l="0" t="0" r="4445"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320000" cy="2883600"/>
                    </a:xfrm>
                    <a:prstGeom prst="rect">
                      <a:avLst/>
                    </a:prstGeom>
                    <a:noFill/>
                  </pic:spPr>
                </pic:pic>
              </a:graphicData>
            </a:graphic>
          </wp:inline>
        </w:drawing>
      </w:r>
    </w:p>
    <w:p w:rsidR="00C25CC0" w:rsidRPr="00B9609C" w:rsidRDefault="00C25CC0" w:rsidP="00C25CC0">
      <w:pPr>
        <w:pStyle w:val="4"/>
        <w:numPr>
          <w:ilvl w:val="0"/>
          <w:numId w:val="0"/>
        </w:numPr>
        <w:ind w:left="1701"/>
        <w:rPr>
          <w:rFonts w:ascii="Times New Roman" w:hAnsi="Times New Roman"/>
          <w:color w:val="000000" w:themeColor="text1"/>
          <w:sz w:val="24"/>
          <w:szCs w:val="28"/>
          <w:lang w:val="x-none"/>
        </w:rPr>
      </w:pPr>
      <w:r w:rsidRPr="00B9609C">
        <w:rPr>
          <w:rFonts w:ascii="Times New Roman" w:hAnsi="Times New Roman"/>
          <w:color w:val="000000" w:themeColor="text1"/>
          <w:sz w:val="24"/>
          <w:szCs w:val="28"/>
        </w:rPr>
        <w:t>圖</w:t>
      </w:r>
      <w:r w:rsidR="000D6145" w:rsidRPr="00B9609C">
        <w:rPr>
          <w:rFonts w:ascii="Times New Roman" w:hAnsi="Times New Roman" w:hint="eastAsia"/>
          <w:color w:val="000000" w:themeColor="text1"/>
          <w:sz w:val="24"/>
          <w:szCs w:val="28"/>
        </w:rPr>
        <w:t>40</w:t>
      </w:r>
      <w:r w:rsidRPr="00B9609C">
        <w:rPr>
          <w:rFonts w:ascii="Times New Roman" w:hAnsi="Times New Roman"/>
          <w:color w:val="000000" w:themeColor="text1"/>
          <w:sz w:val="24"/>
          <w:szCs w:val="28"/>
        </w:rPr>
        <w:t xml:space="preserve"> </w:t>
      </w:r>
      <w:r w:rsidRPr="00B9609C">
        <w:rPr>
          <w:rFonts w:ascii="Times New Roman" w:hAnsi="Times New Roman" w:hint="eastAsia"/>
          <w:color w:val="000000" w:themeColor="text1"/>
          <w:sz w:val="24"/>
          <w:szCs w:val="28"/>
        </w:rPr>
        <w:t xml:space="preserve"> </w:t>
      </w:r>
      <w:r w:rsidRPr="00B9609C">
        <w:rPr>
          <w:rFonts w:ascii="Times New Roman" w:hAnsi="Times New Roman"/>
          <w:color w:val="000000" w:themeColor="text1"/>
          <w:sz w:val="24"/>
          <w:szCs w:val="28"/>
        </w:rPr>
        <w:t>調查委員履勘桃園女子監獄座談討論</w:t>
      </w:r>
      <w:r w:rsidRPr="00B9609C">
        <w:rPr>
          <w:rFonts w:ascii="Times New Roman" w:hAnsi="Times New Roman"/>
          <w:color w:val="000000" w:themeColor="text1"/>
          <w:sz w:val="24"/>
          <w:szCs w:val="28"/>
          <w:lang w:val="x-none"/>
        </w:rPr>
        <w:t>情形</w:t>
      </w:r>
    </w:p>
    <w:p w:rsidR="00C25CC0" w:rsidRPr="00B9609C" w:rsidRDefault="00C25CC0" w:rsidP="00C25CC0">
      <w:pPr>
        <w:pStyle w:val="4"/>
        <w:numPr>
          <w:ilvl w:val="0"/>
          <w:numId w:val="0"/>
        </w:numPr>
        <w:ind w:left="1701"/>
        <w:rPr>
          <w:rFonts w:ascii="Times New Roman" w:hAnsi="Times New Roman"/>
          <w:color w:val="000000" w:themeColor="text1"/>
          <w:sz w:val="24"/>
          <w:szCs w:val="28"/>
        </w:rPr>
      </w:pPr>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3</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11</w:t>
      </w:r>
      <w:r w:rsidRPr="00B9609C">
        <w:rPr>
          <w:rFonts w:ascii="Times New Roman" w:hAnsi="Times New Roman" w:hint="eastAsia"/>
          <w:color w:val="000000" w:themeColor="text1"/>
          <w:sz w:val="24"/>
          <w:szCs w:val="28"/>
        </w:rPr>
        <w:t>日履勘</w:t>
      </w:r>
      <w:r w:rsidRPr="00B9609C">
        <w:rPr>
          <w:rFonts w:ascii="Times New Roman" w:hAnsi="Times New Roman"/>
          <w:color w:val="000000" w:themeColor="text1"/>
          <w:sz w:val="24"/>
          <w:szCs w:val="28"/>
        </w:rPr>
        <w:t>桃園女子監獄</w:t>
      </w:r>
      <w:r w:rsidRPr="00B9609C">
        <w:rPr>
          <w:rFonts w:ascii="Times New Roman" w:hAnsi="Times New Roman" w:hint="eastAsia"/>
          <w:color w:val="000000" w:themeColor="text1"/>
          <w:sz w:val="24"/>
          <w:szCs w:val="28"/>
        </w:rPr>
        <w:t>攝</w:t>
      </w:r>
      <w:r w:rsidRPr="00B9609C">
        <w:rPr>
          <w:rFonts w:ascii="Times New Roman" w:hAnsi="Times New Roman" w:hint="eastAsia"/>
          <w:color w:val="000000" w:themeColor="text1"/>
          <w:sz w:val="24"/>
          <w:szCs w:val="24"/>
        </w:rPr>
        <w:t>。</w:t>
      </w:r>
    </w:p>
    <w:p w:rsidR="00C25CC0" w:rsidRPr="00B9609C" w:rsidRDefault="00C25CC0" w:rsidP="00C25CC0">
      <w:pPr>
        <w:pStyle w:val="4"/>
        <w:numPr>
          <w:ilvl w:val="0"/>
          <w:numId w:val="0"/>
        </w:numPr>
        <w:ind w:left="1701"/>
        <w:rPr>
          <w:rFonts w:ascii="Times New Roman" w:hAnsi="Times New Roman"/>
          <w:color w:val="000000" w:themeColor="text1"/>
        </w:rPr>
      </w:pPr>
    </w:p>
    <w:p w:rsidR="00C25CC0" w:rsidRPr="00B9609C" w:rsidRDefault="00C25CC0" w:rsidP="00C25CC0">
      <w:pPr>
        <w:pStyle w:val="5"/>
        <w:rPr>
          <w:color w:val="000000" w:themeColor="text1"/>
        </w:rPr>
      </w:pPr>
      <w:r w:rsidRPr="00B9609C">
        <w:rPr>
          <w:color w:val="000000" w:themeColor="text1"/>
        </w:rPr>
        <w:t>針對外縣市收容人，發文所轄更生保護會進</w:t>
      </w:r>
      <w:r w:rsidRPr="00B9609C">
        <w:rPr>
          <w:color w:val="000000" w:themeColor="text1"/>
        </w:rPr>
        <w:lastRenderedPageBreak/>
        <w:t>行後續追蹤輔導；精神障礙收容人收容期間之教育與協助-更生保護志工個別輔導；持續增加諮商輔導與特殊教育之師資：提高團體及個別輔導之頻率與品質（108年4月12日雲林第二監獄）。</w:t>
      </w:r>
    </w:p>
    <w:p w:rsidR="00C25CC0" w:rsidRPr="00B9609C" w:rsidRDefault="00C25CC0" w:rsidP="00C25CC0">
      <w:pPr>
        <w:pStyle w:val="4"/>
        <w:numPr>
          <w:ilvl w:val="0"/>
          <w:numId w:val="0"/>
        </w:numPr>
        <w:ind w:left="1701"/>
        <w:jc w:val="center"/>
        <w:rPr>
          <w:rFonts w:ascii="Times New Roman" w:hAnsi="Times New Roman"/>
          <w:color w:val="000000" w:themeColor="text1"/>
        </w:rPr>
      </w:pPr>
      <w:r w:rsidRPr="00B9609C">
        <w:rPr>
          <w:rFonts w:ascii="Times New Roman" w:hAnsi="Times New Roman"/>
          <w:noProof/>
          <w:color w:val="000000" w:themeColor="text1"/>
        </w:rPr>
        <w:drawing>
          <wp:inline distT="0" distB="0" distL="0" distR="0" wp14:anchorId="22F3C45C" wp14:editId="7CC0B71D">
            <wp:extent cx="4320000" cy="2894894"/>
            <wp:effectExtent l="0" t="0" r="4445" b="127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320000" cy="2894894"/>
                    </a:xfrm>
                    <a:prstGeom prst="rect">
                      <a:avLst/>
                    </a:prstGeom>
                    <a:noFill/>
                  </pic:spPr>
                </pic:pic>
              </a:graphicData>
            </a:graphic>
          </wp:inline>
        </w:drawing>
      </w:r>
    </w:p>
    <w:p w:rsidR="00C25CC0" w:rsidRPr="00B9609C" w:rsidRDefault="00C25CC0" w:rsidP="00C25CC0">
      <w:pPr>
        <w:pStyle w:val="4"/>
        <w:numPr>
          <w:ilvl w:val="0"/>
          <w:numId w:val="0"/>
        </w:numPr>
        <w:ind w:left="1701"/>
        <w:rPr>
          <w:rFonts w:ascii="Times New Roman" w:hAnsi="Times New Roman"/>
          <w:color w:val="000000" w:themeColor="text1"/>
          <w:sz w:val="24"/>
          <w:szCs w:val="28"/>
          <w:lang w:val="x-none"/>
        </w:rPr>
      </w:pPr>
      <w:r w:rsidRPr="00B9609C">
        <w:rPr>
          <w:rFonts w:ascii="Times New Roman" w:hAnsi="Times New Roman"/>
          <w:color w:val="000000" w:themeColor="text1"/>
          <w:sz w:val="24"/>
          <w:szCs w:val="28"/>
        </w:rPr>
        <w:t>圖</w:t>
      </w:r>
      <w:r w:rsidR="000D6145" w:rsidRPr="00B9609C">
        <w:rPr>
          <w:rFonts w:ascii="Times New Roman" w:hAnsi="Times New Roman" w:hint="eastAsia"/>
          <w:color w:val="000000" w:themeColor="text1"/>
          <w:sz w:val="24"/>
          <w:szCs w:val="28"/>
        </w:rPr>
        <w:t>41</w:t>
      </w:r>
      <w:r w:rsidRPr="00B9609C">
        <w:rPr>
          <w:rFonts w:ascii="Times New Roman" w:hAnsi="Times New Roman"/>
          <w:color w:val="000000" w:themeColor="text1"/>
          <w:sz w:val="24"/>
          <w:szCs w:val="28"/>
        </w:rPr>
        <w:t xml:space="preserve">  </w:t>
      </w:r>
      <w:r w:rsidRPr="00B9609C">
        <w:rPr>
          <w:rFonts w:ascii="Times New Roman" w:hAnsi="Times New Roman"/>
          <w:color w:val="000000" w:themeColor="text1"/>
          <w:sz w:val="24"/>
          <w:szCs w:val="28"/>
        </w:rPr>
        <w:t>調查委員履勘雲林第二監獄座談討論</w:t>
      </w:r>
      <w:r w:rsidRPr="00B9609C">
        <w:rPr>
          <w:rFonts w:ascii="Times New Roman" w:hAnsi="Times New Roman"/>
          <w:color w:val="000000" w:themeColor="text1"/>
          <w:sz w:val="24"/>
          <w:szCs w:val="28"/>
          <w:lang w:val="x-none"/>
        </w:rPr>
        <w:t>情形</w:t>
      </w:r>
    </w:p>
    <w:p w:rsidR="00C25CC0" w:rsidRPr="00B9609C" w:rsidRDefault="00C25CC0" w:rsidP="00C25CC0">
      <w:pPr>
        <w:pStyle w:val="4"/>
        <w:numPr>
          <w:ilvl w:val="0"/>
          <w:numId w:val="0"/>
        </w:numPr>
        <w:ind w:left="1701"/>
        <w:rPr>
          <w:rFonts w:ascii="Times New Roman" w:hAnsi="Times New Roman"/>
          <w:color w:val="000000" w:themeColor="text1"/>
          <w:sz w:val="24"/>
          <w:szCs w:val="28"/>
        </w:rPr>
      </w:pPr>
      <w:r w:rsidRPr="00B9609C">
        <w:rPr>
          <w:rFonts w:ascii="Times New Roman" w:hAnsi="Times New Roman" w:hint="eastAsia"/>
          <w:color w:val="000000" w:themeColor="text1"/>
          <w:sz w:val="24"/>
          <w:szCs w:val="28"/>
        </w:rPr>
        <w:t>資料來源：本院</w:t>
      </w:r>
      <w:r w:rsidRPr="00B9609C">
        <w:rPr>
          <w:rFonts w:ascii="Times New Roman" w:hAnsi="Times New Roman" w:hint="eastAsia"/>
          <w:color w:val="000000" w:themeColor="text1"/>
          <w:sz w:val="24"/>
          <w:szCs w:val="28"/>
        </w:rPr>
        <w:t>108</w:t>
      </w:r>
      <w:r w:rsidRPr="00B9609C">
        <w:rPr>
          <w:rFonts w:ascii="Times New Roman" w:hAnsi="Times New Roman" w:hint="eastAsia"/>
          <w:color w:val="000000" w:themeColor="text1"/>
          <w:sz w:val="24"/>
          <w:szCs w:val="28"/>
        </w:rPr>
        <w:t>年</w:t>
      </w:r>
      <w:r w:rsidRPr="00B9609C">
        <w:rPr>
          <w:rFonts w:ascii="Times New Roman" w:hAnsi="Times New Roman" w:hint="eastAsia"/>
          <w:color w:val="000000" w:themeColor="text1"/>
          <w:sz w:val="24"/>
          <w:szCs w:val="28"/>
        </w:rPr>
        <w:t>4</w:t>
      </w:r>
      <w:r w:rsidRPr="00B9609C">
        <w:rPr>
          <w:rFonts w:ascii="Times New Roman" w:hAnsi="Times New Roman" w:hint="eastAsia"/>
          <w:color w:val="000000" w:themeColor="text1"/>
          <w:sz w:val="24"/>
          <w:szCs w:val="28"/>
        </w:rPr>
        <w:t>月</w:t>
      </w:r>
      <w:r w:rsidRPr="00B9609C">
        <w:rPr>
          <w:rFonts w:ascii="Times New Roman" w:hAnsi="Times New Roman" w:hint="eastAsia"/>
          <w:color w:val="000000" w:themeColor="text1"/>
          <w:sz w:val="24"/>
          <w:szCs w:val="28"/>
        </w:rPr>
        <w:t>12</w:t>
      </w:r>
      <w:r w:rsidRPr="00B9609C">
        <w:rPr>
          <w:rFonts w:ascii="Times New Roman" w:hAnsi="Times New Roman" w:hint="eastAsia"/>
          <w:color w:val="000000" w:themeColor="text1"/>
          <w:sz w:val="24"/>
          <w:szCs w:val="28"/>
        </w:rPr>
        <w:t>日履勘雲林第二監獄攝</w:t>
      </w:r>
      <w:r w:rsidRPr="00B9609C">
        <w:rPr>
          <w:rFonts w:ascii="Times New Roman" w:hAnsi="Times New Roman" w:hint="eastAsia"/>
          <w:color w:val="000000" w:themeColor="text1"/>
          <w:sz w:val="24"/>
          <w:szCs w:val="24"/>
        </w:rPr>
        <w:t>。</w:t>
      </w:r>
    </w:p>
    <w:p w:rsidR="00C25CC0" w:rsidRPr="00B9609C" w:rsidRDefault="00C25CC0" w:rsidP="00C25CC0">
      <w:pPr>
        <w:pStyle w:val="4"/>
        <w:rPr>
          <w:color w:val="000000" w:themeColor="text1"/>
        </w:rPr>
      </w:pPr>
      <w:bookmarkStart w:id="7132" w:name="_Toc15735009"/>
      <w:bookmarkStart w:id="7133" w:name="_Toc16005941"/>
      <w:bookmarkStart w:id="7134" w:name="_Toc16071209"/>
      <w:bookmarkStart w:id="7135" w:name="_Toc18854617"/>
      <w:bookmarkStart w:id="7136" w:name="_Toc18856314"/>
      <w:bookmarkStart w:id="7137" w:name="_Toc18943122"/>
      <w:r w:rsidRPr="00B9609C">
        <w:rPr>
          <w:color w:val="000000" w:themeColor="text1"/>
        </w:rPr>
        <w:t>經核：</w:t>
      </w:r>
      <w:bookmarkEnd w:id="7132"/>
      <w:bookmarkEnd w:id="7133"/>
      <w:bookmarkEnd w:id="7134"/>
      <w:bookmarkEnd w:id="7135"/>
      <w:bookmarkEnd w:id="7136"/>
      <w:bookmarkEnd w:id="7137"/>
    </w:p>
    <w:p w:rsidR="00C25CC0" w:rsidRPr="00B9609C" w:rsidRDefault="00C25CC0" w:rsidP="00B24CF4">
      <w:pPr>
        <w:pStyle w:val="5"/>
        <w:numPr>
          <w:ilvl w:val="0"/>
          <w:numId w:val="104"/>
        </w:numPr>
        <w:rPr>
          <w:color w:val="000000" w:themeColor="text1"/>
        </w:rPr>
      </w:pPr>
      <w:r w:rsidRPr="00B9609C">
        <w:rPr>
          <w:color w:val="000000" w:themeColor="text1"/>
        </w:rPr>
        <w:t>雲林監獄雖對胡員辦理相關教誨共計38次，惟內容雷同，以該員甫出獄旋即犯案觀之，前開教誨功能洵屬不彰，容有流於形式，未盡落實情事。</w:t>
      </w:r>
    </w:p>
    <w:p w:rsidR="00C25CC0" w:rsidRPr="00B9609C" w:rsidRDefault="00C25CC0" w:rsidP="00C25CC0">
      <w:pPr>
        <w:pStyle w:val="5"/>
        <w:rPr>
          <w:color w:val="000000" w:themeColor="text1"/>
        </w:rPr>
      </w:pPr>
      <w:r w:rsidRPr="00B9609C">
        <w:rPr>
          <w:color w:val="000000" w:themeColor="text1"/>
        </w:rPr>
        <w:t>雲林監獄衛生科於107年11月8日函文臺北市衛生局、臺北市警察局；胡員於107年11月18日出監；該監調查科亦於107年11月16日函文財團法人臺灣更生保護會臺北分會，惠請協助更生保護事宜，容未及時，洵影響後續相關協助機構銜接處遇發揮效能。</w:t>
      </w:r>
    </w:p>
    <w:p w:rsidR="00C25CC0" w:rsidRPr="00B9609C" w:rsidRDefault="00C25CC0" w:rsidP="00C25CC0">
      <w:pPr>
        <w:pStyle w:val="5"/>
        <w:rPr>
          <w:color w:val="000000" w:themeColor="text1"/>
        </w:rPr>
      </w:pPr>
      <w:r w:rsidRPr="00B9609C">
        <w:rPr>
          <w:color w:val="000000" w:themeColor="text1"/>
        </w:rPr>
        <w:t>另</w:t>
      </w:r>
      <w:r w:rsidRPr="00B9609C">
        <w:rPr>
          <w:rFonts w:hint="eastAsia"/>
          <w:color w:val="000000" w:themeColor="text1"/>
        </w:rPr>
        <w:t>因監獄行刑法第87條第2項規定，僅限於通知其居住地或戶籍地之衛生主管機關及警察</w:t>
      </w:r>
      <w:r w:rsidRPr="00B9609C">
        <w:rPr>
          <w:rFonts w:hint="eastAsia"/>
          <w:color w:val="000000" w:themeColor="text1"/>
        </w:rPr>
        <w:lastRenderedPageBreak/>
        <w:t>機關，未規定</w:t>
      </w:r>
      <w:r w:rsidRPr="00B9609C">
        <w:rPr>
          <w:color w:val="000000" w:themeColor="text1"/>
        </w:rPr>
        <w:t>通知社政單位協處</w:t>
      </w:r>
      <w:r w:rsidRPr="00B9609C">
        <w:rPr>
          <w:rFonts w:hint="eastAsia"/>
          <w:color w:val="000000" w:themeColor="text1"/>
        </w:rPr>
        <w:t>；故</w:t>
      </w:r>
      <w:r w:rsidRPr="00B9609C">
        <w:rPr>
          <w:color w:val="000000" w:themeColor="text1"/>
        </w:rPr>
        <w:t>雲林監獄</w:t>
      </w:r>
      <w:r w:rsidRPr="00B9609C">
        <w:rPr>
          <w:rFonts w:hint="eastAsia"/>
          <w:color w:val="000000" w:themeColor="text1"/>
        </w:rPr>
        <w:t>於</w:t>
      </w:r>
      <w:r w:rsidR="009624FF">
        <w:rPr>
          <w:rFonts w:hint="eastAsia"/>
          <w:color w:val="000000" w:themeColor="text1"/>
        </w:rPr>
        <w:t>胡○○</w:t>
      </w:r>
      <w:r w:rsidRPr="00B9609C">
        <w:rPr>
          <w:rFonts w:hint="eastAsia"/>
          <w:color w:val="000000" w:themeColor="text1"/>
        </w:rPr>
        <w:t>出獄時，僅通知警察局及衛生局，致後續追蹤、輔導效果成效不足後再次犯罪，此個案法務部允應通案性研處，並將相關規定明確化，以降低精神病犯出獄後再犯可能性。</w:t>
      </w:r>
    </w:p>
    <w:p w:rsidR="00C25CC0" w:rsidRPr="00B9609C" w:rsidRDefault="00C25CC0" w:rsidP="00C25CC0">
      <w:pPr>
        <w:pStyle w:val="4"/>
        <w:rPr>
          <w:b/>
          <w:color w:val="000000" w:themeColor="text1"/>
        </w:rPr>
      </w:pPr>
      <w:bookmarkStart w:id="7138" w:name="_Toc15735010"/>
      <w:bookmarkStart w:id="7139" w:name="_Toc16005942"/>
      <w:bookmarkStart w:id="7140" w:name="_Toc16071210"/>
      <w:bookmarkStart w:id="7141" w:name="_Toc18854618"/>
      <w:bookmarkStart w:id="7142" w:name="_Toc18856315"/>
      <w:bookmarkStart w:id="7143" w:name="_Toc18943123"/>
      <w:r w:rsidRPr="00B9609C">
        <w:rPr>
          <w:rFonts w:hint="eastAsia"/>
          <w:color w:val="000000" w:themeColor="text1"/>
        </w:rPr>
        <w:t>據</w:t>
      </w:r>
      <w:r w:rsidRPr="00B9609C">
        <w:rPr>
          <w:color w:val="000000" w:themeColor="text1"/>
        </w:rPr>
        <w:t>上，雲林監獄對收容人</w:t>
      </w:r>
      <w:r w:rsidR="009624FF">
        <w:rPr>
          <w:color w:val="000000" w:themeColor="text1"/>
        </w:rPr>
        <w:t>胡</w:t>
      </w:r>
      <w:r w:rsidR="009624FF">
        <w:rPr>
          <w:color w:val="000000" w:themeColor="text1"/>
        </w:rPr>
        <w:t>○○</w:t>
      </w:r>
      <w:r w:rsidRPr="00B9609C">
        <w:rPr>
          <w:color w:val="000000" w:themeColor="text1"/>
        </w:rPr>
        <w:t>之教化輔導洵有未盡周延之處；另該監亦未尋求社政單位安置、協助，難期復歸社會，致強盜案收容人</w:t>
      </w:r>
      <w:r w:rsidR="009624FF">
        <w:rPr>
          <w:color w:val="000000" w:themeColor="text1"/>
        </w:rPr>
        <w:t>胡</w:t>
      </w:r>
      <w:r w:rsidR="009624FF">
        <w:rPr>
          <w:color w:val="000000" w:themeColor="text1"/>
        </w:rPr>
        <w:t>○○</w:t>
      </w:r>
      <w:r w:rsidRPr="00B9609C">
        <w:rPr>
          <w:color w:val="000000" w:themeColor="text1"/>
        </w:rPr>
        <w:t>甫出監旋又再另涉嫌強盜案，容有怠失。法務部未來允應針對類案出監後，如何使認知障礙收容人達到及保持最大程度之自立，充分發揮及維持體能、智能、社會及職業能力，洵有必要與社政、衛福及更生單位及時聯繫並轉銜個案予以接續追蹤及協助</w:t>
      </w:r>
      <w:r w:rsidRPr="00B9609C">
        <w:rPr>
          <w:rFonts w:ascii="Times New Roman" w:hAnsi="Times New Roman" w:hint="eastAsia"/>
          <w:color w:val="000000" w:themeColor="text1"/>
        </w:rPr>
        <w:t>，此個案法務部允應通案性研處</w:t>
      </w:r>
      <w:r w:rsidRPr="00B9609C">
        <w:rPr>
          <w:rFonts w:hint="eastAsia"/>
          <w:color w:val="000000" w:themeColor="text1"/>
        </w:rPr>
        <w:t>，並將相關規定明確化</w:t>
      </w:r>
      <w:r w:rsidRPr="00B9609C">
        <w:rPr>
          <w:color w:val="000000" w:themeColor="text1"/>
        </w:rPr>
        <w:t>，使身心障礙收容人之權益保障維護更臻完善，以達成「身心障礙者權利公約」第26條所揭示「適應訓練與復健」之目標</w:t>
      </w:r>
      <w:r w:rsidRPr="00B9609C">
        <w:rPr>
          <w:rFonts w:ascii="Times New Roman" w:hAnsi="Times New Roman" w:hint="eastAsia"/>
          <w:color w:val="000000" w:themeColor="text1"/>
        </w:rPr>
        <w:t>，以降低精神病犯出獄後再犯可能性。</w:t>
      </w:r>
      <w:bookmarkEnd w:id="7138"/>
      <w:bookmarkEnd w:id="7139"/>
      <w:bookmarkEnd w:id="7140"/>
      <w:bookmarkEnd w:id="7141"/>
      <w:bookmarkEnd w:id="7142"/>
      <w:bookmarkEnd w:id="7143"/>
    </w:p>
    <w:p w:rsidR="00C25CC0" w:rsidRPr="00B9609C" w:rsidRDefault="00C25CC0" w:rsidP="00C25CC0">
      <w:pPr>
        <w:pStyle w:val="3"/>
        <w:rPr>
          <w:color w:val="000000" w:themeColor="text1"/>
        </w:rPr>
      </w:pPr>
      <w:bookmarkStart w:id="7144" w:name="_Toc21939000"/>
      <w:bookmarkStart w:id="7145" w:name="_Toc23588099"/>
      <w:bookmarkStart w:id="7146" w:name="_Toc23776779"/>
      <w:r w:rsidRPr="00B9609C">
        <w:rPr>
          <w:rFonts w:hint="eastAsia"/>
          <w:color w:val="000000" w:themeColor="text1"/>
        </w:rPr>
        <w:t>綜上，法務部矯正署及所屬各矯正機關允應持續關注精神障礙收容人之違背紀律處理、監護處分執行、保外就醫評估、教化輔導與就醫、出監前之預備與出監後協助安置等作為之妥適性，俾符合CPRD之意旨，以維身心障礙收容人健康人權並降低出獄後再犯可能性。</w:t>
      </w:r>
      <w:bookmarkEnd w:id="7144"/>
      <w:bookmarkEnd w:id="7145"/>
      <w:bookmarkEnd w:id="7146"/>
    </w:p>
    <w:p w:rsidR="00285E1E" w:rsidRPr="00B9609C" w:rsidRDefault="00285E1E" w:rsidP="00285E1E">
      <w:pPr>
        <w:pStyle w:val="32"/>
        <w:ind w:left="1361" w:firstLine="680"/>
        <w:rPr>
          <w:rFonts w:ascii="Times New Roman"/>
          <w:color w:val="000000" w:themeColor="text1"/>
        </w:rPr>
      </w:pPr>
      <w:r w:rsidRPr="00B9609C">
        <w:rPr>
          <w:rFonts w:ascii="Times New Roman"/>
          <w:color w:val="000000" w:themeColor="text1"/>
        </w:rPr>
        <w:br w:type="page"/>
      </w:r>
    </w:p>
    <w:p w:rsidR="00285E1E" w:rsidRPr="00B9609C" w:rsidRDefault="00285E1E" w:rsidP="00285E1E">
      <w:pPr>
        <w:pStyle w:val="1"/>
        <w:numPr>
          <w:ilvl w:val="0"/>
          <w:numId w:val="1"/>
        </w:numPr>
        <w:ind w:left="2380" w:hanging="2380"/>
        <w:rPr>
          <w:rFonts w:ascii="Times New Roman" w:hAnsi="Times New Roman"/>
          <w:color w:val="000000" w:themeColor="text1"/>
        </w:rPr>
      </w:pPr>
      <w:bookmarkStart w:id="7147" w:name="_Toc524895648"/>
      <w:bookmarkStart w:id="7148" w:name="_Toc524896194"/>
      <w:bookmarkStart w:id="7149" w:name="_Toc524896224"/>
      <w:bookmarkStart w:id="7150" w:name="_Toc524902734"/>
      <w:bookmarkStart w:id="7151" w:name="_Toc525066148"/>
      <w:bookmarkStart w:id="7152" w:name="_Toc525070839"/>
      <w:bookmarkStart w:id="7153" w:name="_Toc525938379"/>
      <w:bookmarkStart w:id="7154" w:name="_Toc525939227"/>
      <w:bookmarkStart w:id="7155" w:name="_Toc525939732"/>
      <w:bookmarkStart w:id="7156" w:name="_Toc529218272"/>
      <w:bookmarkStart w:id="7157" w:name="_Toc529222689"/>
      <w:bookmarkStart w:id="7158" w:name="_Toc529223111"/>
      <w:bookmarkStart w:id="7159" w:name="_Toc529223862"/>
      <w:bookmarkStart w:id="7160" w:name="_Toc529228265"/>
      <w:bookmarkStart w:id="7161" w:name="_Toc2400395"/>
      <w:bookmarkStart w:id="7162" w:name="_Toc4316189"/>
      <w:bookmarkStart w:id="7163" w:name="_Toc4473330"/>
      <w:bookmarkStart w:id="7164" w:name="_Toc69556897"/>
      <w:bookmarkStart w:id="7165" w:name="_Toc69556946"/>
      <w:bookmarkStart w:id="7166" w:name="_Toc69609820"/>
      <w:bookmarkStart w:id="7167" w:name="_Toc70241816"/>
      <w:bookmarkStart w:id="7168" w:name="_Toc70242205"/>
      <w:bookmarkStart w:id="7169" w:name="_Toc421794875"/>
      <w:bookmarkStart w:id="7170" w:name="_Toc23776780"/>
      <w:bookmarkEnd w:id="49"/>
      <w:r w:rsidRPr="00B9609C">
        <w:rPr>
          <w:rFonts w:ascii="Times New Roman" w:hAnsi="Times New Roman"/>
          <w:color w:val="000000" w:themeColor="text1"/>
        </w:rPr>
        <w:lastRenderedPageBreak/>
        <w:t>處理辦法：</w:t>
      </w:r>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p>
    <w:p w:rsidR="00AA38EA" w:rsidRPr="00B9609C" w:rsidRDefault="00AA38EA" w:rsidP="009074D3">
      <w:pPr>
        <w:pStyle w:val="2"/>
        <w:numPr>
          <w:ilvl w:val="1"/>
          <w:numId w:val="1"/>
        </w:numPr>
        <w:ind w:left="1020" w:hanging="680"/>
        <w:rPr>
          <w:rFonts w:ascii="Times New Roman" w:hAnsi="Times New Roman"/>
          <w:color w:val="000000" w:themeColor="text1"/>
        </w:rPr>
      </w:pPr>
      <w:bookmarkStart w:id="7171" w:name="_Toc524895649"/>
      <w:bookmarkStart w:id="7172" w:name="_Toc524896195"/>
      <w:bookmarkStart w:id="7173" w:name="_Toc524896225"/>
      <w:bookmarkStart w:id="7174" w:name="_Toc23776781"/>
      <w:bookmarkStart w:id="7175" w:name="_Toc70241820"/>
      <w:bookmarkStart w:id="7176" w:name="_Toc70242209"/>
      <w:bookmarkStart w:id="7177" w:name="_Toc421794876"/>
      <w:bookmarkStart w:id="7178" w:name="_Toc421795442"/>
      <w:bookmarkStart w:id="7179" w:name="_Toc421796023"/>
      <w:bookmarkStart w:id="7180" w:name="_Toc422728958"/>
      <w:bookmarkStart w:id="7181" w:name="_Toc422834161"/>
      <w:bookmarkStart w:id="7182" w:name="_Toc16006216"/>
      <w:bookmarkStart w:id="7183" w:name="_Toc16009198"/>
      <w:bookmarkStart w:id="7184" w:name="_Toc18854776"/>
      <w:bookmarkStart w:id="7185" w:name="_Toc18856473"/>
      <w:bookmarkStart w:id="7186" w:name="_Toc18943264"/>
      <w:bookmarkStart w:id="7187" w:name="_Toc21939110"/>
      <w:bookmarkStart w:id="7188" w:name="_Toc23588101"/>
      <w:bookmarkStart w:id="7189" w:name="_Toc2400396"/>
      <w:bookmarkStart w:id="7190" w:name="_Toc4316190"/>
      <w:bookmarkStart w:id="7191" w:name="_Toc4473331"/>
      <w:bookmarkStart w:id="7192" w:name="_Toc69556898"/>
      <w:bookmarkStart w:id="7193" w:name="_Toc69556947"/>
      <w:bookmarkStart w:id="7194" w:name="_Toc69609821"/>
      <w:bookmarkStart w:id="7195" w:name="_Toc70241817"/>
      <w:bookmarkStart w:id="7196" w:name="_Toc70242206"/>
      <w:bookmarkStart w:id="7197" w:name="_Toc524902735"/>
      <w:bookmarkStart w:id="7198" w:name="_Toc525066149"/>
      <w:bookmarkStart w:id="7199" w:name="_Toc525070840"/>
      <w:bookmarkStart w:id="7200" w:name="_Toc525938380"/>
      <w:bookmarkStart w:id="7201" w:name="_Toc525939228"/>
      <w:bookmarkStart w:id="7202" w:name="_Toc525939733"/>
      <w:bookmarkStart w:id="7203" w:name="_Toc529218273"/>
      <w:bookmarkStart w:id="7204" w:name="_Toc529222690"/>
      <w:bookmarkStart w:id="7205" w:name="_Toc529223112"/>
      <w:bookmarkStart w:id="7206" w:name="_Toc529223863"/>
      <w:bookmarkStart w:id="7207" w:name="_Toc529228266"/>
      <w:bookmarkEnd w:id="7171"/>
      <w:bookmarkEnd w:id="7172"/>
      <w:bookmarkEnd w:id="7173"/>
      <w:r w:rsidRPr="00B9609C">
        <w:rPr>
          <w:rFonts w:ascii="Times New Roman" w:hAnsi="Times New Roman" w:hint="eastAsia"/>
          <w:color w:val="000000" w:themeColor="text1"/>
        </w:rPr>
        <w:t>調查意見一至三，</w:t>
      </w:r>
      <w:r w:rsidR="002345EE" w:rsidRPr="00B9609C">
        <w:rPr>
          <w:rFonts w:ascii="Times New Roman" w:hAnsi="Times New Roman" w:hint="eastAsia"/>
          <w:color w:val="000000" w:themeColor="text1"/>
        </w:rPr>
        <w:t>提案</w:t>
      </w:r>
      <w:r w:rsidRPr="00B9609C">
        <w:rPr>
          <w:rFonts w:ascii="Times New Roman" w:hAnsi="Times New Roman" w:hint="eastAsia"/>
          <w:color w:val="000000" w:themeColor="text1"/>
        </w:rPr>
        <w:t>糾正法務部</w:t>
      </w:r>
      <w:r w:rsidR="00DA4BB3" w:rsidRPr="00B9609C">
        <w:rPr>
          <w:rFonts w:ascii="Times New Roman" w:hAnsi="Times New Roman" w:hint="eastAsia"/>
          <w:color w:val="000000" w:themeColor="text1"/>
        </w:rPr>
        <w:t>及所屬矯正署</w:t>
      </w:r>
      <w:r w:rsidRPr="00B9609C">
        <w:rPr>
          <w:rFonts w:ascii="Times New Roman" w:hAnsi="Times New Roman" w:hint="eastAsia"/>
          <w:color w:val="000000" w:themeColor="text1"/>
        </w:rPr>
        <w:t>。</w:t>
      </w:r>
      <w:bookmarkEnd w:id="7174"/>
    </w:p>
    <w:p w:rsidR="00AA38EA" w:rsidRPr="00B9609C" w:rsidRDefault="00AA38EA" w:rsidP="00AA38EA">
      <w:pPr>
        <w:pStyle w:val="2"/>
        <w:numPr>
          <w:ilvl w:val="1"/>
          <w:numId w:val="1"/>
        </w:numPr>
        <w:ind w:left="1020" w:hanging="680"/>
        <w:rPr>
          <w:rFonts w:ascii="Times New Roman" w:hAnsi="Times New Roman"/>
          <w:color w:val="000000" w:themeColor="text1"/>
        </w:rPr>
      </w:pPr>
      <w:bookmarkStart w:id="7208" w:name="_Toc21939111"/>
      <w:bookmarkStart w:id="7209" w:name="_Toc23588102"/>
      <w:bookmarkStart w:id="7210" w:name="_Toc23776782"/>
      <w:r w:rsidRPr="00B9609C">
        <w:rPr>
          <w:rFonts w:ascii="Times New Roman" w:hAnsi="Times New Roman"/>
          <w:color w:val="000000" w:themeColor="text1"/>
        </w:rPr>
        <w:t>調查意見</w:t>
      </w:r>
      <w:r w:rsidRPr="00B9609C">
        <w:rPr>
          <w:rFonts w:ascii="Times New Roman" w:hAnsi="Times New Roman" w:hint="eastAsia"/>
          <w:color w:val="000000" w:themeColor="text1"/>
        </w:rPr>
        <w:t>二</w:t>
      </w:r>
      <w:r w:rsidRPr="00B9609C">
        <w:rPr>
          <w:rFonts w:ascii="Times New Roman" w:hAnsi="Times New Roman"/>
          <w:color w:val="000000" w:themeColor="text1"/>
        </w:rPr>
        <w:t>，函請行政院督同所屬</w:t>
      </w:r>
      <w:r w:rsidR="008E27D5" w:rsidRPr="00B9609C">
        <w:rPr>
          <w:rFonts w:ascii="Times New Roman" w:hAnsi="Times New Roman" w:hint="eastAsia"/>
          <w:color w:val="000000" w:themeColor="text1"/>
        </w:rPr>
        <w:t>，於文到後</w:t>
      </w:r>
      <w:r w:rsidR="00C0234A" w:rsidRPr="00B9609C">
        <w:rPr>
          <w:rFonts w:ascii="Times New Roman" w:hAnsi="Times New Roman" w:hint="eastAsia"/>
          <w:color w:val="000000" w:themeColor="text1"/>
        </w:rPr>
        <w:t>半年</w:t>
      </w:r>
      <w:r w:rsidR="008E27D5" w:rsidRPr="00B9609C">
        <w:rPr>
          <w:rFonts w:ascii="Times New Roman" w:hAnsi="Times New Roman" w:hint="eastAsia"/>
          <w:color w:val="000000" w:themeColor="text1"/>
        </w:rPr>
        <w:t>內</w:t>
      </w:r>
      <w:r w:rsidRPr="00B9609C">
        <w:rPr>
          <w:rFonts w:ascii="Times New Roman" w:hAnsi="Times New Roman"/>
          <w:color w:val="000000" w:themeColor="text1"/>
        </w:rPr>
        <w:t>研處見復</w:t>
      </w:r>
      <w:bookmarkStart w:id="7211" w:name="_Toc421794877"/>
      <w:bookmarkStart w:id="7212" w:name="_Toc421795443"/>
      <w:bookmarkStart w:id="7213" w:name="_Toc421796024"/>
      <w:bookmarkStart w:id="7214" w:name="_Toc422728959"/>
      <w:bookmarkStart w:id="7215" w:name="_Toc422834162"/>
      <w:bookmarkStart w:id="7216" w:name="_Toc16006217"/>
      <w:bookmarkStart w:id="7217" w:name="_Toc16009199"/>
      <w:bookmarkStart w:id="7218" w:name="_Toc18854777"/>
      <w:bookmarkStart w:id="7219" w:name="_Toc18856474"/>
      <w:bookmarkStart w:id="7220" w:name="_Toc18943265"/>
      <w:r w:rsidRPr="00B9609C">
        <w:rPr>
          <w:rFonts w:ascii="Times New Roman" w:hAnsi="Times New Roman"/>
          <w:color w:val="000000" w:themeColor="text1"/>
        </w:rPr>
        <w:t>。</w:t>
      </w:r>
      <w:bookmarkEnd w:id="7208"/>
      <w:bookmarkEnd w:id="7209"/>
      <w:bookmarkEnd w:id="7210"/>
      <w:bookmarkEnd w:id="7211"/>
      <w:bookmarkEnd w:id="7212"/>
      <w:bookmarkEnd w:id="7213"/>
      <w:bookmarkEnd w:id="7214"/>
      <w:bookmarkEnd w:id="7215"/>
      <w:bookmarkEnd w:id="7216"/>
      <w:bookmarkEnd w:id="7217"/>
      <w:bookmarkEnd w:id="7218"/>
      <w:bookmarkEnd w:id="7219"/>
      <w:bookmarkEnd w:id="7220"/>
    </w:p>
    <w:p w:rsidR="00AA38EA" w:rsidRPr="00B9609C" w:rsidRDefault="00AA38EA" w:rsidP="009074D3">
      <w:pPr>
        <w:pStyle w:val="2"/>
        <w:numPr>
          <w:ilvl w:val="1"/>
          <w:numId w:val="1"/>
        </w:numPr>
        <w:ind w:left="1020" w:hanging="680"/>
        <w:rPr>
          <w:rFonts w:ascii="Times New Roman" w:hAnsi="Times New Roman"/>
          <w:color w:val="000000" w:themeColor="text1"/>
        </w:rPr>
      </w:pPr>
      <w:bookmarkStart w:id="7221" w:name="_Toc23776783"/>
      <w:r w:rsidRPr="00B9609C">
        <w:rPr>
          <w:rFonts w:ascii="Times New Roman" w:hAnsi="Times New Roman"/>
          <w:color w:val="000000" w:themeColor="text1"/>
        </w:rPr>
        <w:t>調查意見</w:t>
      </w:r>
      <w:r w:rsidR="002345EE" w:rsidRPr="00B9609C">
        <w:rPr>
          <w:rFonts w:ascii="Times New Roman" w:hAnsi="Times New Roman" w:hint="eastAsia"/>
          <w:color w:val="000000" w:themeColor="text1"/>
        </w:rPr>
        <w:t>四至十三</w:t>
      </w:r>
      <w:r w:rsidRPr="00B9609C">
        <w:rPr>
          <w:rFonts w:ascii="Times New Roman" w:hAnsi="Times New Roman" w:hint="eastAsia"/>
          <w:color w:val="000000" w:themeColor="text1"/>
        </w:rPr>
        <w:t>函請法務部</w:t>
      </w:r>
      <w:r w:rsidRPr="00B9609C">
        <w:rPr>
          <w:rFonts w:ascii="Times New Roman" w:hAnsi="Times New Roman"/>
          <w:color w:val="000000" w:themeColor="text1"/>
        </w:rPr>
        <w:t>督飭所屬確實檢討改進見復。</w:t>
      </w:r>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221"/>
    </w:p>
    <w:p w:rsidR="00AA38EA" w:rsidRPr="00B9609C" w:rsidRDefault="00AA38EA" w:rsidP="00285E1E">
      <w:pPr>
        <w:pStyle w:val="2"/>
        <w:numPr>
          <w:ilvl w:val="1"/>
          <w:numId w:val="1"/>
        </w:numPr>
        <w:ind w:left="1020" w:hanging="680"/>
        <w:rPr>
          <w:rFonts w:ascii="Times New Roman" w:hAnsi="Times New Roman"/>
          <w:color w:val="000000" w:themeColor="text1"/>
        </w:rPr>
      </w:pPr>
      <w:bookmarkStart w:id="7222" w:name="_Toc18943266"/>
      <w:bookmarkStart w:id="7223" w:name="_Toc21939112"/>
      <w:bookmarkStart w:id="7224" w:name="_Toc23588103"/>
      <w:bookmarkStart w:id="7225" w:name="_Toc23776784"/>
      <w:bookmarkStart w:id="7226" w:name="_Toc70241819"/>
      <w:bookmarkStart w:id="7227" w:name="_Toc70242208"/>
      <w:bookmarkStart w:id="7228" w:name="_Toc421794878"/>
      <w:bookmarkStart w:id="7229" w:name="_Toc421795444"/>
      <w:bookmarkStart w:id="7230" w:name="_Toc421796025"/>
      <w:bookmarkStart w:id="7231" w:name="_Toc422728960"/>
      <w:bookmarkStart w:id="7232" w:name="_Toc422834163"/>
      <w:bookmarkStart w:id="7233" w:name="_Toc16006218"/>
      <w:bookmarkStart w:id="7234" w:name="_Toc16009200"/>
      <w:bookmarkStart w:id="7235" w:name="_Toc18854778"/>
      <w:bookmarkStart w:id="7236" w:name="_Toc18856475"/>
      <w:bookmarkStart w:id="7237" w:name="_Toc70241818"/>
      <w:bookmarkStart w:id="7238" w:name="_Toc70242207"/>
      <w:bookmarkStart w:id="7239" w:name="_Toc69556899"/>
      <w:bookmarkStart w:id="7240" w:name="_Toc69556948"/>
      <w:bookmarkStart w:id="7241" w:name="_Toc69609822"/>
      <w:bookmarkEnd w:id="7189"/>
      <w:bookmarkEnd w:id="7190"/>
      <w:bookmarkEnd w:id="7191"/>
      <w:bookmarkEnd w:id="7192"/>
      <w:bookmarkEnd w:id="7193"/>
      <w:bookmarkEnd w:id="7194"/>
      <w:bookmarkEnd w:id="7195"/>
      <w:bookmarkEnd w:id="7196"/>
      <w:r w:rsidRPr="00B9609C">
        <w:rPr>
          <w:rFonts w:ascii="Times New Roman" w:hAnsi="Times New Roman"/>
          <w:color w:val="000000" w:themeColor="text1"/>
        </w:rPr>
        <w:t>調查意見</w:t>
      </w:r>
      <w:r w:rsidRPr="00B9609C">
        <w:rPr>
          <w:rFonts w:ascii="Times New Roman" w:hAnsi="Times New Roman" w:hint="eastAsia"/>
          <w:color w:val="000000" w:themeColor="text1"/>
        </w:rPr>
        <w:t>十三</w:t>
      </w:r>
      <w:r w:rsidR="00907587" w:rsidRPr="00B9609C">
        <w:rPr>
          <w:rFonts w:ascii="Times New Roman" w:hAnsi="Times New Roman" w:hint="eastAsia"/>
          <w:color w:val="000000" w:themeColor="text1"/>
        </w:rPr>
        <w:t>（一）至（四）</w:t>
      </w:r>
      <w:r w:rsidRPr="00B9609C">
        <w:rPr>
          <w:rFonts w:ascii="Times New Roman" w:hAnsi="Times New Roman" w:hint="eastAsia"/>
          <w:color w:val="000000" w:themeColor="text1"/>
        </w:rPr>
        <w:t>，</w:t>
      </w:r>
      <w:r w:rsidR="00907587" w:rsidRPr="00B9609C">
        <w:rPr>
          <w:rFonts w:ascii="Times New Roman" w:hAnsi="Times New Roman" w:hint="eastAsia"/>
          <w:color w:val="000000" w:themeColor="text1"/>
        </w:rPr>
        <w:t>連同</w:t>
      </w:r>
      <w:r w:rsidR="005B7692" w:rsidRPr="00B9609C">
        <w:rPr>
          <w:rFonts w:ascii="Times New Roman" w:hAnsi="Times New Roman" w:hint="eastAsia"/>
          <w:color w:val="000000" w:themeColor="text1"/>
        </w:rPr>
        <w:t>對應</w:t>
      </w:r>
      <w:r w:rsidR="00907587" w:rsidRPr="00B9609C">
        <w:rPr>
          <w:rFonts w:ascii="Times New Roman" w:hAnsi="Times New Roman" w:hint="eastAsia"/>
          <w:color w:val="000000" w:themeColor="text1"/>
        </w:rPr>
        <w:t>附表</w:t>
      </w:r>
      <w:r w:rsidRPr="00B9609C">
        <w:rPr>
          <w:rFonts w:ascii="Times New Roman" w:hAnsi="Times New Roman" w:hint="eastAsia"/>
          <w:color w:val="000000" w:themeColor="text1"/>
        </w:rPr>
        <w:t>分別</w:t>
      </w:r>
      <w:r w:rsidRPr="00B9609C">
        <w:rPr>
          <w:rFonts w:ascii="Times New Roman" w:hAnsi="Times New Roman"/>
          <w:color w:val="000000" w:themeColor="text1"/>
        </w:rPr>
        <w:t>函復陳訴人</w:t>
      </w:r>
      <w:r w:rsidRPr="00B9609C">
        <w:rPr>
          <w:rFonts w:ascii="Times New Roman" w:hAnsi="Times New Roman" w:hint="eastAsia"/>
          <w:color w:val="000000" w:themeColor="text1"/>
        </w:rPr>
        <w:t>。</w:t>
      </w:r>
      <w:bookmarkEnd w:id="7222"/>
      <w:bookmarkEnd w:id="7223"/>
      <w:bookmarkEnd w:id="7224"/>
      <w:bookmarkEnd w:id="7225"/>
    </w:p>
    <w:p w:rsidR="00AA38EA" w:rsidRPr="00B9609C" w:rsidRDefault="00AA38EA" w:rsidP="00285E1E">
      <w:pPr>
        <w:pStyle w:val="2"/>
        <w:numPr>
          <w:ilvl w:val="1"/>
          <w:numId w:val="1"/>
        </w:numPr>
        <w:ind w:left="1020" w:hanging="680"/>
        <w:rPr>
          <w:rFonts w:ascii="Times New Roman" w:hAnsi="Times New Roman"/>
          <w:color w:val="000000" w:themeColor="text1"/>
        </w:rPr>
      </w:pPr>
      <w:bookmarkStart w:id="7242" w:name="_Toc18943267"/>
      <w:bookmarkStart w:id="7243" w:name="_Toc21939113"/>
      <w:bookmarkStart w:id="7244" w:name="_Toc23588104"/>
      <w:bookmarkStart w:id="7245" w:name="_Toc23776785"/>
      <w:r w:rsidRPr="00B9609C">
        <w:rPr>
          <w:rFonts w:ascii="Times New Roman" w:hAnsi="Times New Roman" w:hint="eastAsia"/>
          <w:color w:val="000000" w:themeColor="text1"/>
        </w:rPr>
        <w:t>調查意見（含附表）遮隱個人資料</w:t>
      </w:r>
      <w:r w:rsidR="00440C03" w:rsidRPr="00B9609C">
        <w:rPr>
          <w:rFonts w:ascii="Times New Roman" w:hAnsi="Times New Roman" w:hint="eastAsia"/>
          <w:color w:val="000000" w:themeColor="text1"/>
        </w:rPr>
        <w:t>（僅保留姓氏）</w:t>
      </w:r>
      <w:r w:rsidRPr="00B9609C">
        <w:rPr>
          <w:rFonts w:ascii="Times New Roman" w:hAnsi="Times New Roman" w:hint="eastAsia"/>
          <w:color w:val="000000" w:themeColor="text1"/>
        </w:rPr>
        <w:t>、保留專家學者姓氏及職稱後上網公布</w:t>
      </w:r>
      <w:r w:rsidRPr="00B9609C">
        <w:rPr>
          <w:rFonts w:ascii="Times New Roman" w:hAnsi="Times New Roman"/>
          <w:color w:val="000000" w:themeColor="text1"/>
        </w:rPr>
        <w:t>。</w:t>
      </w:r>
      <w:bookmarkEnd w:id="7226"/>
      <w:bookmarkEnd w:id="7227"/>
      <w:bookmarkEnd w:id="7228"/>
      <w:bookmarkEnd w:id="7229"/>
      <w:bookmarkEnd w:id="7230"/>
      <w:bookmarkEnd w:id="7231"/>
      <w:bookmarkEnd w:id="7232"/>
      <w:bookmarkEnd w:id="7233"/>
      <w:bookmarkEnd w:id="7234"/>
      <w:bookmarkEnd w:id="7235"/>
      <w:bookmarkEnd w:id="7236"/>
      <w:bookmarkEnd w:id="7242"/>
      <w:bookmarkEnd w:id="7243"/>
      <w:bookmarkEnd w:id="7244"/>
      <w:bookmarkEnd w:id="7245"/>
    </w:p>
    <w:p w:rsidR="00AD2764" w:rsidRPr="00B9609C" w:rsidRDefault="00AD2764" w:rsidP="00AD2764">
      <w:pPr>
        <w:pStyle w:val="2"/>
        <w:numPr>
          <w:ilvl w:val="1"/>
          <w:numId w:val="1"/>
        </w:numPr>
        <w:ind w:left="1020" w:hanging="680"/>
        <w:rPr>
          <w:rFonts w:ascii="Times New Roman" w:hAnsi="Times New Roman"/>
          <w:color w:val="000000" w:themeColor="text1"/>
        </w:rPr>
      </w:pPr>
      <w:r w:rsidRPr="00B9609C">
        <w:rPr>
          <w:rFonts w:ascii="Times New Roman" w:hAnsi="Times New Roman" w:hint="eastAsia"/>
          <w:color w:val="000000" w:themeColor="text1"/>
        </w:rPr>
        <w:t>調查意見移請本院人權委員會參處。</w:t>
      </w:r>
    </w:p>
    <w:p w:rsidR="00285E1E" w:rsidRPr="00B9609C" w:rsidRDefault="00AA38EA" w:rsidP="00285E1E">
      <w:pPr>
        <w:pStyle w:val="2"/>
        <w:numPr>
          <w:ilvl w:val="1"/>
          <w:numId w:val="1"/>
        </w:numPr>
        <w:ind w:left="1020" w:hanging="680"/>
        <w:rPr>
          <w:rFonts w:ascii="Times New Roman" w:hAnsi="Times New Roman"/>
          <w:color w:val="000000" w:themeColor="text1"/>
        </w:rPr>
      </w:pPr>
      <w:bookmarkStart w:id="7246" w:name="_Toc2400397"/>
      <w:bookmarkStart w:id="7247" w:name="_Toc4316191"/>
      <w:bookmarkStart w:id="7248" w:name="_Toc4473332"/>
      <w:bookmarkStart w:id="7249" w:name="_Toc69556901"/>
      <w:bookmarkStart w:id="7250" w:name="_Toc69556950"/>
      <w:bookmarkStart w:id="7251" w:name="_Toc69609824"/>
      <w:bookmarkStart w:id="7252" w:name="_Toc70241822"/>
      <w:bookmarkStart w:id="7253" w:name="_Toc70242211"/>
      <w:bookmarkStart w:id="7254" w:name="_Toc421794881"/>
      <w:bookmarkStart w:id="7255" w:name="_Toc421795447"/>
      <w:bookmarkStart w:id="7256" w:name="_Toc421796028"/>
      <w:bookmarkStart w:id="7257" w:name="_Toc422728963"/>
      <w:bookmarkStart w:id="7258" w:name="_Toc422834166"/>
      <w:bookmarkStart w:id="7259" w:name="_Toc16006219"/>
      <w:bookmarkStart w:id="7260" w:name="_Toc16009201"/>
      <w:bookmarkStart w:id="7261" w:name="_Toc18854779"/>
      <w:bookmarkStart w:id="7262" w:name="_Toc18856476"/>
      <w:bookmarkStart w:id="7263" w:name="_Toc18943268"/>
      <w:bookmarkStart w:id="7264" w:name="_Toc21939114"/>
      <w:bookmarkStart w:id="7265" w:name="_Toc23588105"/>
      <w:bookmarkStart w:id="7266" w:name="_Toc23776786"/>
      <w:bookmarkEnd w:id="7197"/>
      <w:bookmarkEnd w:id="7198"/>
      <w:bookmarkEnd w:id="7199"/>
      <w:bookmarkEnd w:id="7200"/>
      <w:bookmarkEnd w:id="7201"/>
      <w:bookmarkEnd w:id="7202"/>
      <w:bookmarkEnd w:id="7203"/>
      <w:bookmarkEnd w:id="7204"/>
      <w:bookmarkEnd w:id="7205"/>
      <w:bookmarkEnd w:id="7206"/>
      <w:bookmarkEnd w:id="7207"/>
      <w:bookmarkEnd w:id="7237"/>
      <w:bookmarkEnd w:id="7238"/>
      <w:bookmarkEnd w:id="7239"/>
      <w:bookmarkEnd w:id="7240"/>
      <w:bookmarkEnd w:id="7241"/>
      <w:r w:rsidRPr="00B9609C">
        <w:rPr>
          <w:rFonts w:ascii="Times New Roman" w:hAnsi="Times New Roman"/>
          <w:color w:val="000000" w:themeColor="text1"/>
        </w:rPr>
        <w:t>檢附派查函及相關附件，送請司法及獄政委員會</w:t>
      </w:r>
      <w:r w:rsidR="00F74AF4" w:rsidRPr="00B9609C">
        <w:rPr>
          <w:rFonts w:ascii="Times New Roman" w:hAnsi="Times New Roman" w:hint="eastAsia"/>
          <w:color w:val="000000" w:themeColor="text1"/>
        </w:rPr>
        <w:t>、內政及少數民族委員會聯席會議</w:t>
      </w:r>
      <w:r w:rsidRPr="00B9609C">
        <w:rPr>
          <w:rFonts w:ascii="Times New Roman" w:hAnsi="Times New Roman"/>
          <w:color w:val="000000" w:themeColor="text1"/>
        </w:rPr>
        <w:t>處理。</w:t>
      </w:r>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p>
    <w:p w:rsidR="00285E1E" w:rsidRPr="00B9609C" w:rsidRDefault="00285E1E" w:rsidP="00285E1E">
      <w:pPr>
        <w:pStyle w:val="aa"/>
        <w:spacing w:beforeLines="150" w:before="685" w:after="0"/>
        <w:ind w:leftChars="1100" w:left="4631" w:hanging="889"/>
        <w:rPr>
          <w:rFonts w:ascii="Times New Roman"/>
          <w:b w:val="0"/>
          <w:bCs/>
          <w:snapToGrid/>
          <w:color w:val="000000" w:themeColor="text1"/>
          <w:spacing w:val="12"/>
          <w:kern w:val="0"/>
          <w:sz w:val="40"/>
        </w:rPr>
      </w:pPr>
    </w:p>
    <w:p w:rsidR="00285E1E" w:rsidRPr="00BE3D3D" w:rsidRDefault="00285E1E" w:rsidP="00BE3D3D">
      <w:pPr>
        <w:pStyle w:val="aa"/>
        <w:spacing w:beforeLines="150" w:before="685" w:after="0"/>
        <w:ind w:leftChars="1100" w:left="4632" w:hanging="890"/>
        <w:rPr>
          <w:rFonts w:ascii="Times New Roman"/>
          <w:b w:val="0"/>
          <w:bCs/>
          <w:snapToGrid/>
          <w:color w:val="000000" w:themeColor="text1"/>
          <w:spacing w:val="12"/>
          <w:kern w:val="0"/>
          <w:sz w:val="40"/>
          <w:szCs w:val="40"/>
        </w:rPr>
      </w:pPr>
      <w:r w:rsidRPr="00B9609C">
        <w:rPr>
          <w:rFonts w:ascii="Times New Roman"/>
          <w:b w:val="0"/>
          <w:bCs/>
          <w:snapToGrid/>
          <w:color w:val="000000" w:themeColor="text1"/>
          <w:spacing w:val="12"/>
          <w:kern w:val="0"/>
          <w:sz w:val="40"/>
        </w:rPr>
        <w:t>調查委員：</w:t>
      </w:r>
      <w:r w:rsidR="00BE3D3D" w:rsidRPr="00BE3D3D">
        <w:rPr>
          <w:rFonts w:ascii="Times New Roman"/>
          <w:b w:val="0"/>
          <w:bCs/>
          <w:snapToGrid/>
          <w:color w:val="000000" w:themeColor="text1"/>
          <w:spacing w:val="12"/>
          <w:kern w:val="0"/>
          <w:sz w:val="40"/>
          <w:szCs w:val="40"/>
        </w:rPr>
        <w:t>王幼玲</w:t>
      </w:r>
    </w:p>
    <w:p w:rsidR="00556EDA" w:rsidRPr="00BE3D3D" w:rsidRDefault="00BE3D3D" w:rsidP="00BE3D3D">
      <w:pPr>
        <w:pStyle w:val="aa"/>
        <w:spacing w:before="0" w:after="0"/>
        <w:ind w:leftChars="1200" w:left="4082" w:firstLineChars="350" w:firstLine="1555"/>
        <w:rPr>
          <w:rFonts w:ascii="Times New Roman"/>
          <w:b w:val="0"/>
          <w:bCs/>
          <w:snapToGrid/>
          <w:color w:val="000000" w:themeColor="text1"/>
          <w:spacing w:val="12"/>
          <w:kern w:val="0"/>
          <w:sz w:val="40"/>
          <w:szCs w:val="40"/>
        </w:rPr>
      </w:pPr>
      <w:r>
        <w:rPr>
          <w:rFonts w:ascii="Times New Roman" w:hint="eastAsia"/>
          <w:b w:val="0"/>
          <w:bCs/>
          <w:snapToGrid/>
          <w:color w:val="000000" w:themeColor="text1"/>
          <w:spacing w:val="12"/>
          <w:kern w:val="0"/>
          <w:sz w:val="40"/>
          <w:szCs w:val="40"/>
        </w:rPr>
        <w:t xml:space="preserve"> </w:t>
      </w:r>
      <w:r w:rsidR="00B66D9F">
        <w:rPr>
          <w:rFonts w:ascii="Times New Roman" w:hint="eastAsia"/>
          <w:b w:val="0"/>
          <w:bCs/>
          <w:snapToGrid/>
          <w:color w:val="000000" w:themeColor="text1"/>
          <w:spacing w:val="12"/>
          <w:kern w:val="0"/>
          <w:sz w:val="40"/>
          <w:szCs w:val="40"/>
        </w:rPr>
        <w:t>高涌誠</w:t>
      </w:r>
    </w:p>
    <w:p w:rsidR="00556EDA" w:rsidRPr="00BE3D3D" w:rsidRDefault="00BE3D3D" w:rsidP="00B66D9F">
      <w:pPr>
        <w:pStyle w:val="aa"/>
        <w:spacing w:before="0" w:after="0"/>
        <w:ind w:leftChars="1100" w:left="3742" w:firstLineChars="475" w:firstLine="2110"/>
        <w:rPr>
          <w:rFonts w:ascii="Times New Roman"/>
          <w:b w:val="0"/>
          <w:bCs/>
          <w:snapToGrid/>
          <w:color w:val="000000" w:themeColor="text1"/>
          <w:spacing w:val="12"/>
          <w:kern w:val="0"/>
          <w:sz w:val="40"/>
          <w:szCs w:val="40"/>
        </w:rPr>
      </w:pPr>
      <w:r w:rsidRPr="00BE3D3D">
        <w:rPr>
          <w:rFonts w:ascii="Times New Roman"/>
          <w:b w:val="0"/>
          <w:bCs/>
          <w:snapToGrid/>
          <w:color w:val="000000" w:themeColor="text1"/>
          <w:spacing w:val="12"/>
          <w:kern w:val="0"/>
          <w:sz w:val="40"/>
          <w:szCs w:val="40"/>
        </w:rPr>
        <w:t>楊芳婉</w:t>
      </w:r>
    </w:p>
    <w:p w:rsidR="00AD2764" w:rsidRPr="00B9609C" w:rsidRDefault="00AD2764" w:rsidP="00285E1E">
      <w:pPr>
        <w:pStyle w:val="aa"/>
        <w:spacing w:before="0" w:after="0"/>
        <w:ind w:leftChars="1100" w:left="3742" w:firstLineChars="500" w:firstLine="2021"/>
        <w:rPr>
          <w:rFonts w:ascii="Times New Roman"/>
          <w:b w:val="0"/>
          <w:bCs/>
          <w:snapToGrid/>
          <w:color w:val="000000" w:themeColor="text1"/>
          <w:spacing w:val="12"/>
          <w:kern w:val="0"/>
        </w:rPr>
      </w:pPr>
    </w:p>
    <w:p w:rsidR="00AD2764" w:rsidRPr="00B9609C" w:rsidRDefault="00AD2764" w:rsidP="00285E1E">
      <w:pPr>
        <w:pStyle w:val="aa"/>
        <w:spacing w:before="0" w:after="0"/>
        <w:ind w:leftChars="1100" w:left="3742" w:firstLineChars="500" w:firstLine="2021"/>
        <w:rPr>
          <w:rFonts w:ascii="Times New Roman"/>
          <w:b w:val="0"/>
          <w:bCs/>
          <w:snapToGrid/>
          <w:color w:val="000000" w:themeColor="text1"/>
          <w:spacing w:val="12"/>
          <w:kern w:val="0"/>
        </w:rPr>
      </w:pPr>
    </w:p>
    <w:p w:rsidR="00BE3D3D" w:rsidRDefault="00BE3D3D" w:rsidP="00285E1E">
      <w:pPr>
        <w:pStyle w:val="af1"/>
        <w:kinsoku/>
        <w:autoSpaceDE w:val="0"/>
        <w:spacing w:beforeLines="50" w:before="228"/>
        <w:ind w:left="1020" w:hanging="1020"/>
        <w:outlineLvl w:val="0"/>
        <w:rPr>
          <w:rFonts w:ascii="Times New Roman"/>
          <w:color w:val="000000" w:themeColor="text1"/>
        </w:rPr>
      </w:pPr>
      <w:bookmarkStart w:id="7267" w:name="_Toc421794882"/>
      <w:bookmarkStart w:id="7268" w:name="_Toc23776787"/>
      <w:bookmarkStart w:id="7269" w:name="_Toc4467127"/>
    </w:p>
    <w:p w:rsidR="00BE3D3D" w:rsidRDefault="00BE3D3D" w:rsidP="00285E1E">
      <w:pPr>
        <w:pStyle w:val="af1"/>
        <w:kinsoku/>
        <w:autoSpaceDE w:val="0"/>
        <w:spacing w:beforeLines="50" w:before="228"/>
        <w:ind w:left="1020" w:hanging="1020"/>
        <w:outlineLvl w:val="0"/>
        <w:rPr>
          <w:rFonts w:ascii="Times New Roman"/>
          <w:color w:val="000000" w:themeColor="text1"/>
        </w:rPr>
      </w:pPr>
    </w:p>
    <w:p w:rsidR="00285E1E" w:rsidRPr="00B9609C" w:rsidRDefault="00285E1E" w:rsidP="00285E1E">
      <w:pPr>
        <w:pStyle w:val="af1"/>
        <w:kinsoku/>
        <w:autoSpaceDE w:val="0"/>
        <w:spacing w:beforeLines="50" w:before="228"/>
        <w:ind w:left="1020" w:hanging="1020"/>
        <w:outlineLvl w:val="0"/>
        <w:rPr>
          <w:rFonts w:ascii="Times New Roman"/>
          <w:bCs/>
          <w:color w:val="000000" w:themeColor="text1"/>
        </w:rPr>
      </w:pPr>
      <w:r w:rsidRPr="00B9609C">
        <w:rPr>
          <w:rFonts w:ascii="Times New Roman"/>
          <w:color w:val="000000" w:themeColor="text1"/>
        </w:rPr>
        <w:lastRenderedPageBreak/>
        <w:t>附表一、</w:t>
      </w:r>
      <w:r w:rsidR="009624FF">
        <w:rPr>
          <w:rFonts w:ascii="Times New Roman" w:hint="eastAsia"/>
          <w:color w:val="000000" w:themeColor="text1"/>
        </w:rPr>
        <w:t>郭○○</w:t>
      </w:r>
      <w:r w:rsidRPr="00B9609C">
        <w:rPr>
          <w:rFonts w:ascii="Times New Roman" w:hint="eastAsia"/>
          <w:color w:val="000000" w:themeColor="text1"/>
        </w:rPr>
        <w:t>（臺北監獄收容人</w:t>
      </w:r>
      <w:r w:rsidR="009624FF">
        <w:rPr>
          <w:rFonts w:hAnsi="標楷體" w:hint="eastAsia"/>
          <w:snapToGrid w:val="0"/>
          <w:color w:val="000000" w:themeColor="text1"/>
          <w:spacing w:val="-14"/>
          <w:szCs w:val="28"/>
        </w:rPr>
        <w:t>李○○</w:t>
      </w:r>
      <w:r w:rsidRPr="00B9609C">
        <w:rPr>
          <w:rFonts w:ascii="Times New Roman" w:hint="eastAsia"/>
          <w:color w:val="000000" w:themeColor="text1"/>
        </w:rPr>
        <w:t>父親）</w:t>
      </w:r>
      <w:r w:rsidRPr="00B9609C">
        <w:rPr>
          <w:rFonts w:ascii="Times New Roman"/>
          <w:color w:val="000000" w:themeColor="text1"/>
        </w:rPr>
        <w:t>陳訴內容及處理情形一覽表</w:t>
      </w:r>
      <w:bookmarkStart w:id="7270" w:name="_Toc421794883"/>
      <w:bookmarkEnd w:id="7267"/>
      <w:bookmarkEnd w:id="7270"/>
      <w:r w:rsidRPr="00B9609C">
        <w:rPr>
          <w:rFonts w:ascii="Times New Roman"/>
          <w:color w:val="000000" w:themeColor="text1"/>
        </w:rPr>
        <w:t>：</w:t>
      </w:r>
      <w:bookmarkEnd w:id="7268"/>
    </w:p>
    <w:tbl>
      <w:tblPr>
        <w:tblW w:w="864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91"/>
        <w:gridCol w:w="992"/>
        <w:gridCol w:w="5188"/>
        <w:gridCol w:w="1276"/>
      </w:tblGrid>
      <w:tr w:rsidR="00F01395" w:rsidRPr="00B9609C" w:rsidTr="00082D39">
        <w:trPr>
          <w:trHeight w:val="624"/>
          <w:tblHeader/>
        </w:trPr>
        <w:tc>
          <w:tcPr>
            <w:tcW w:w="1191" w:type="dxa"/>
            <w:shd w:val="clear" w:color="auto" w:fill="FDE9D9" w:themeFill="accent6" w:themeFillTint="33"/>
            <w:vAlign w:val="center"/>
            <w:hideMark/>
          </w:tcPr>
          <w:p w:rsidR="00285E1E" w:rsidRPr="00B9609C" w:rsidRDefault="00285E1E" w:rsidP="00FD2ECA">
            <w:pPr>
              <w:wordWrap w:val="0"/>
              <w:spacing w:line="320" w:lineRule="exact"/>
              <w:jc w:val="center"/>
              <w:rPr>
                <w:rFonts w:ascii="Times New Roman"/>
                <w:b/>
                <w:snapToGrid w:val="0"/>
                <w:color w:val="000000" w:themeColor="text1"/>
                <w:spacing w:val="-10"/>
                <w:sz w:val="24"/>
                <w:szCs w:val="24"/>
              </w:rPr>
            </w:pPr>
            <w:r w:rsidRPr="00B9609C">
              <w:rPr>
                <w:rFonts w:ascii="Times New Roman"/>
                <w:b/>
                <w:snapToGrid w:val="0"/>
                <w:color w:val="000000" w:themeColor="text1"/>
                <w:spacing w:val="-10"/>
                <w:sz w:val="24"/>
                <w:szCs w:val="24"/>
              </w:rPr>
              <w:t>收文時間</w:t>
            </w:r>
          </w:p>
        </w:tc>
        <w:tc>
          <w:tcPr>
            <w:tcW w:w="992" w:type="dxa"/>
            <w:shd w:val="clear" w:color="auto" w:fill="FDE9D9" w:themeFill="accent6" w:themeFillTint="33"/>
            <w:vAlign w:val="center"/>
            <w:hideMark/>
          </w:tcPr>
          <w:p w:rsidR="00285E1E" w:rsidRPr="00B9609C" w:rsidRDefault="00285E1E" w:rsidP="00FD2ECA">
            <w:pPr>
              <w:wordWrap w:val="0"/>
              <w:spacing w:line="320" w:lineRule="exact"/>
              <w:jc w:val="center"/>
              <w:rPr>
                <w:rFonts w:ascii="Times New Roman"/>
                <w:b/>
                <w:snapToGrid w:val="0"/>
                <w:color w:val="000000" w:themeColor="text1"/>
                <w:spacing w:val="-10"/>
                <w:sz w:val="24"/>
                <w:szCs w:val="24"/>
              </w:rPr>
            </w:pPr>
            <w:r w:rsidRPr="00B9609C">
              <w:rPr>
                <w:rFonts w:ascii="Times New Roman"/>
                <w:b/>
                <w:snapToGrid w:val="0"/>
                <w:color w:val="000000" w:themeColor="text1"/>
                <w:spacing w:val="-10"/>
                <w:sz w:val="24"/>
                <w:szCs w:val="24"/>
              </w:rPr>
              <w:t>類別</w:t>
            </w:r>
          </w:p>
        </w:tc>
        <w:tc>
          <w:tcPr>
            <w:tcW w:w="5188" w:type="dxa"/>
            <w:shd w:val="clear" w:color="auto" w:fill="FDE9D9" w:themeFill="accent6" w:themeFillTint="33"/>
            <w:vAlign w:val="center"/>
            <w:hideMark/>
          </w:tcPr>
          <w:p w:rsidR="00285E1E" w:rsidRPr="00B9609C" w:rsidRDefault="00285E1E" w:rsidP="00FD2ECA">
            <w:pPr>
              <w:wordWrap w:val="0"/>
              <w:spacing w:line="320" w:lineRule="exact"/>
              <w:ind w:left="561" w:hanging="561"/>
              <w:jc w:val="center"/>
              <w:rPr>
                <w:rFonts w:ascii="Times New Roman"/>
                <w:b/>
                <w:snapToGrid w:val="0"/>
                <w:color w:val="000000" w:themeColor="text1"/>
                <w:spacing w:val="-10"/>
                <w:sz w:val="24"/>
                <w:szCs w:val="24"/>
              </w:rPr>
            </w:pPr>
            <w:r w:rsidRPr="00B9609C">
              <w:rPr>
                <w:rFonts w:ascii="Times New Roman"/>
                <w:b/>
                <w:snapToGrid w:val="0"/>
                <w:color w:val="000000" w:themeColor="text1"/>
                <w:spacing w:val="-10"/>
                <w:sz w:val="24"/>
                <w:szCs w:val="24"/>
              </w:rPr>
              <w:t>內容</w:t>
            </w:r>
          </w:p>
        </w:tc>
        <w:tc>
          <w:tcPr>
            <w:tcW w:w="1276" w:type="dxa"/>
            <w:shd w:val="clear" w:color="auto" w:fill="FDE9D9" w:themeFill="accent6" w:themeFillTint="33"/>
            <w:vAlign w:val="center"/>
            <w:hideMark/>
          </w:tcPr>
          <w:p w:rsidR="00285E1E" w:rsidRPr="00B9609C" w:rsidRDefault="00285E1E" w:rsidP="00FD2ECA">
            <w:pPr>
              <w:wordWrap w:val="0"/>
              <w:spacing w:line="320" w:lineRule="exact"/>
              <w:jc w:val="center"/>
              <w:rPr>
                <w:rFonts w:ascii="Times New Roman"/>
                <w:b/>
                <w:color w:val="000000" w:themeColor="text1"/>
                <w:spacing w:val="-10"/>
                <w:sz w:val="24"/>
                <w:szCs w:val="24"/>
              </w:rPr>
            </w:pPr>
            <w:r w:rsidRPr="00B9609C">
              <w:rPr>
                <w:rFonts w:ascii="Times New Roman"/>
                <w:b/>
                <w:snapToGrid w:val="0"/>
                <w:color w:val="000000" w:themeColor="text1"/>
                <w:spacing w:val="-10"/>
                <w:sz w:val="24"/>
                <w:szCs w:val="24"/>
              </w:rPr>
              <w:t>處理辦法</w:t>
            </w:r>
          </w:p>
        </w:tc>
      </w:tr>
      <w:tr w:rsidR="00F01395" w:rsidRPr="00B9609C" w:rsidTr="00082D39">
        <w:tc>
          <w:tcPr>
            <w:tcW w:w="1191" w:type="dxa"/>
            <w:hideMark/>
          </w:tcPr>
          <w:p w:rsidR="00285E1E" w:rsidRPr="00B9609C" w:rsidRDefault="00285E1E" w:rsidP="00FD2ECA">
            <w:pPr>
              <w:wordWrap w:val="0"/>
              <w:spacing w:line="320" w:lineRule="exact"/>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106/12/8</w:t>
            </w:r>
          </w:p>
        </w:tc>
        <w:tc>
          <w:tcPr>
            <w:tcW w:w="992" w:type="dxa"/>
            <w:hideMark/>
          </w:tcPr>
          <w:p w:rsidR="00285E1E" w:rsidRPr="00B9609C" w:rsidRDefault="00285E1E" w:rsidP="00FD2ECA">
            <w:pPr>
              <w:wordWrap w:val="0"/>
              <w:spacing w:line="320" w:lineRule="exact"/>
              <w:rPr>
                <w:rFonts w:ascii="Times New Roman"/>
                <w:snapToGrid w:val="0"/>
                <w:color w:val="000000" w:themeColor="text1"/>
                <w:spacing w:val="-20"/>
                <w:sz w:val="24"/>
                <w:szCs w:val="24"/>
              </w:rPr>
            </w:pPr>
            <w:r w:rsidRPr="00B9609C">
              <w:rPr>
                <w:rFonts w:ascii="Times New Roman"/>
                <w:snapToGrid w:val="0"/>
                <w:color w:val="000000" w:themeColor="text1"/>
                <w:spacing w:val="-20"/>
                <w:sz w:val="24"/>
                <w:szCs w:val="24"/>
              </w:rPr>
              <w:t>書狀</w:t>
            </w:r>
          </w:p>
        </w:tc>
        <w:tc>
          <w:tcPr>
            <w:tcW w:w="5188" w:type="dxa"/>
            <w:hideMark/>
          </w:tcPr>
          <w:p w:rsidR="00285E1E" w:rsidRPr="00B9609C" w:rsidRDefault="00285E1E" w:rsidP="009624FF">
            <w:pPr>
              <w:wordWrap w:val="0"/>
              <w:spacing w:line="320" w:lineRule="exact"/>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陳訴人：</w:t>
            </w:r>
            <w:r w:rsidR="009624FF">
              <w:rPr>
                <w:rFonts w:ascii="Times New Roman"/>
                <w:snapToGrid w:val="0"/>
                <w:color w:val="000000" w:themeColor="text1"/>
                <w:spacing w:val="-10"/>
                <w:sz w:val="24"/>
                <w:szCs w:val="24"/>
              </w:rPr>
              <w:t>郭</w:t>
            </w:r>
            <w:r w:rsidR="009624FF">
              <w:rPr>
                <w:rFonts w:ascii="Times New Roman"/>
                <w:snapToGrid w:val="0"/>
                <w:color w:val="000000" w:themeColor="text1"/>
                <w:spacing w:val="-10"/>
                <w:sz w:val="24"/>
                <w:szCs w:val="24"/>
              </w:rPr>
              <w:t>○○</w:t>
            </w:r>
            <w:r w:rsidRPr="00B9609C">
              <w:rPr>
                <w:rFonts w:ascii="Times New Roman"/>
                <w:snapToGrid w:val="0"/>
                <w:color w:val="000000" w:themeColor="text1"/>
                <w:spacing w:val="-10"/>
                <w:sz w:val="24"/>
                <w:szCs w:val="24"/>
              </w:rPr>
              <w:t>（</w:t>
            </w:r>
            <w:r w:rsidR="009624FF">
              <w:rPr>
                <w:rFonts w:ascii="Times New Roman"/>
                <w:snapToGrid w:val="0"/>
                <w:color w:val="000000" w:themeColor="text1"/>
                <w:spacing w:val="-10"/>
                <w:sz w:val="24"/>
                <w:szCs w:val="24"/>
              </w:rPr>
              <w:t>李</w:t>
            </w:r>
            <w:r w:rsidR="009624FF">
              <w:rPr>
                <w:rFonts w:ascii="Times New Roman"/>
                <w:snapToGrid w:val="0"/>
                <w:color w:val="000000" w:themeColor="text1"/>
                <w:spacing w:val="-10"/>
                <w:sz w:val="24"/>
                <w:szCs w:val="24"/>
              </w:rPr>
              <w:t>○○</w:t>
            </w:r>
            <w:r w:rsidRPr="00B9609C">
              <w:rPr>
                <w:rFonts w:ascii="Times New Roman"/>
                <w:snapToGrid w:val="0"/>
                <w:color w:val="000000" w:themeColor="text1"/>
                <w:spacing w:val="-10"/>
                <w:sz w:val="24"/>
                <w:szCs w:val="24"/>
              </w:rPr>
              <w:t>父親）</w:t>
            </w:r>
          </w:p>
          <w:p w:rsidR="00285E1E" w:rsidRPr="00B9609C" w:rsidRDefault="00285E1E" w:rsidP="009624FF">
            <w:pPr>
              <w:wordWrap w:val="0"/>
              <w:spacing w:line="320" w:lineRule="exact"/>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為法務部矯正署臺北監獄未考量渠子精神狀態依法將其移送精神專科醫院予以適當醫療處遇，詎於</w:t>
            </w:r>
            <w:r w:rsidRPr="00B9609C">
              <w:rPr>
                <w:rFonts w:ascii="Times New Roman"/>
                <w:snapToGrid w:val="0"/>
                <w:color w:val="000000" w:themeColor="text1"/>
                <w:spacing w:val="-10"/>
                <w:sz w:val="24"/>
                <w:szCs w:val="24"/>
              </w:rPr>
              <w:t>104</w:t>
            </w:r>
            <w:r w:rsidRPr="00B9609C">
              <w:rPr>
                <w:rFonts w:ascii="Times New Roman"/>
                <w:snapToGrid w:val="0"/>
                <w:color w:val="000000" w:themeColor="text1"/>
                <w:spacing w:val="-10"/>
                <w:sz w:val="24"/>
                <w:szCs w:val="24"/>
              </w:rPr>
              <w:t>年至</w:t>
            </w:r>
            <w:r w:rsidRPr="00B9609C">
              <w:rPr>
                <w:rFonts w:ascii="Times New Roman"/>
                <w:snapToGrid w:val="0"/>
                <w:color w:val="000000" w:themeColor="text1"/>
                <w:spacing w:val="-10"/>
                <w:sz w:val="24"/>
                <w:szCs w:val="24"/>
              </w:rPr>
              <w:t>106</w:t>
            </w:r>
            <w:r w:rsidRPr="00B9609C">
              <w:rPr>
                <w:rFonts w:ascii="Times New Roman"/>
                <w:snapToGrid w:val="0"/>
                <w:color w:val="000000" w:themeColor="text1"/>
                <w:spacing w:val="-10"/>
                <w:sz w:val="24"/>
                <w:szCs w:val="24"/>
              </w:rPr>
              <w:t>年間屢次以該監收容人違規情節及懲罰參考標準表對渠子施以懲罰，並以妨害公務為由移送臺灣桃園地方法院檢察署偵辨，損及權益等情乙案。</w:t>
            </w:r>
          </w:p>
        </w:tc>
        <w:tc>
          <w:tcPr>
            <w:tcW w:w="1276" w:type="dxa"/>
            <w:hideMark/>
          </w:tcPr>
          <w:p w:rsidR="00285E1E" w:rsidRPr="00B9609C" w:rsidRDefault="00285E1E" w:rsidP="00FD2ECA">
            <w:pPr>
              <w:wordWrap w:val="0"/>
              <w:spacing w:line="320" w:lineRule="exact"/>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106/12/27</w:t>
            </w:r>
            <w:r w:rsidRPr="00B9609C">
              <w:rPr>
                <w:rFonts w:ascii="Times New Roman"/>
                <w:snapToGrid w:val="0"/>
                <w:color w:val="000000" w:themeColor="text1"/>
                <w:spacing w:val="-10"/>
                <w:sz w:val="24"/>
                <w:szCs w:val="24"/>
              </w:rPr>
              <w:t>函請法務部說明處理情形函復本院。</w:t>
            </w:r>
          </w:p>
          <w:p w:rsidR="00285E1E" w:rsidRPr="00B9609C" w:rsidRDefault="00285E1E" w:rsidP="00FD2ECA">
            <w:pPr>
              <w:wordWrap w:val="0"/>
              <w:spacing w:line="320" w:lineRule="exact"/>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107/3/5</w:t>
            </w:r>
            <w:r w:rsidRPr="00B9609C">
              <w:rPr>
                <w:rFonts w:ascii="Times New Roman"/>
                <w:snapToGrid w:val="0"/>
                <w:color w:val="000000" w:themeColor="text1"/>
                <w:spacing w:val="-10"/>
                <w:sz w:val="24"/>
                <w:szCs w:val="24"/>
              </w:rPr>
              <w:t>函催法務部。</w:t>
            </w:r>
          </w:p>
        </w:tc>
      </w:tr>
      <w:tr w:rsidR="00F01395" w:rsidRPr="00B9609C" w:rsidTr="00082D39">
        <w:tc>
          <w:tcPr>
            <w:tcW w:w="1191" w:type="dxa"/>
            <w:hideMark/>
          </w:tcPr>
          <w:p w:rsidR="00285E1E" w:rsidRPr="00B9609C" w:rsidRDefault="00285E1E" w:rsidP="00FD2ECA">
            <w:pPr>
              <w:wordWrap w:val="0"/>
              <w:spacing w:line="320" w:lineRule="exact"/>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107/3/15</w:t>
            </w:r>
          </w:p>
        </w:tc>
        <w:tc>
          <w:tcPr>
            <w:tcW w:w="992" w:type="dxa"/>
            <w:hideMark/>
          </w:tcPr>
          <w:p w:rsidR="00285E1E" w:rsidRPr="00B9609C" w:rsidRDefault="00285E1E" w:rsidP="00FD2ECA">
            <w:pPr>
              <w:wordWrap w:val="0"/>
              <w:spacing w:line="320" w:lineRule="exact"/>
              <w:rPr>
                <w:rFonts w:ascii="Times New Roman"/>
                <w:snapToGrid w:val="0"/>
                <w:color w:val="000000" w:themeColor="text1"/>
                <w:spacing w:val="-20"/>
                <w:sz w:val="24"/>
                <w:szCs w:val="24"/>
              </w:rPr>
            </w:pPr>
            <w:r w:rsidRPr="00B9609C">
              <w:rPr>
                <w:rFonts w:ascii="Times New Roman"/>
                <w:snapToGrid w:val="0"/>
                <w:color w:val="000000" w:themeColor="text1"/>
                <w:spacing w:val="-20"/>
                <w:sz w:val="24"/>
                <w:szCs w:val="24"/>
              </w:rPr>
              <w:t>法務部函復</w:t>
            </w:r>
            <w:r w:rsidR="009624FF">
              <w:rPr>
                <w:rFonts w:ascii="Times New Roman"/>
                <w:snapToGrid w:val="0"/>
                <w:color w:val="000000" w:themeColor="text1"/>
                <w:spacing w:val="-20"/>
                <w:sz w:val="24"/>
                <w:szCs w:val="24"/>
              </w:rPr>
              <w:t>郭</w:t>
            </w:r>
            <w:r w:rsidR="009624FF">
              <w:rPr>
                <w:rFonts w:ascii="Times New Roman"/>
                <w:snapToGrid w:val="0"/>
                <w:color w:val="000000" w:themeColor="text1"/>
                <w:spacing w:val="-20"/>
                <w:sz w:val="24"/>
                <w:szCs w:val="24"/>
              </w:rPr>
              <w:t>○○</w:t>
            </w:r>
            <w:r w:rsidRPr="00B9609C">
              <w:rPr>
                <w:rFonts w:ascii="Times New Roman"/>
                <w:snapToGrid w:val="0"/>
                <w:color w:val="000000" w:themeColor="text1"/>
                <w:spacing w:val="-20"/>
                <w:sz w:val="24"/>
                <w:szCs w:val="24"/>
              </w:rPr>
              <w:t>（</w:t>
            </w:r>
            <w:r w:rsidR="009624FF">
              <w:rPr>
                <w:rFonts w:ascii="Times New Roman"/>
                <w:snapToGrid w:val="0"/>
                <w:color w:val="000000" w:themeColor="text1"/>
                <w:spacing w:val="-20"/>
                <w:sz w:val="24"/>
                <w:szCs w:val="24"/>
              </w:rPr>
              <w:t>李</w:t>
            </w:r>
            <w:r w:rsidR="009624FF">
              <w:rPr>
                <w:rFonts w:ascii="Times New Roman"/>
                <w:snapToGrid w:val="0"/>
                <w:color w:val="000000" w:themeColor="text1"/>
                <w:spacing w:val="-20"/>
                <w:sz w:val="24"/>
                <w:szCs w:val="24"/>
              </w:rPr>
              <w:t>○○</w:t>
            </w:r>
            <w:r w:rsidRPr="00B9609C">
              <w:rPr>
                <w:rFonts w:ascii="Times New Roman"/>
                <w:snapToGrid w:val="0"/>
                <w:color w:val="000000" w:themeColor="text1"/>
                <w:spacing w:val="-20"/>
                <w:sz w:val="24"/>
                <w:szCs w:val="24"/>
              </w:rPr>
              <w:t>父親）陳訴案</w:t>
            </w:r>
          </w:p>
        </w:tc>
        <w:tc>
          <w:tcPr>
            <w:tcW w:w="5188" w:type="dxa"/>
            <w:hideMark/>
          </w:tcPr>
          <w:p w:rsidR="00285E1E" w:rsidRPr="00B9609C" w:rsidRDefault="00285E1E" w:rsidP="00FD2ECA">
            <w:pPr>
              <w:wordWrap w:val="0"/>
              <w:spacing w:line="320" w:lineRule="exact"/>
              <w:ind w:left="560" w:hanging="560"/>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一、有關違背紀律施以懲罰部分：</w:t>
            </w:r>
          </w:p>
          <w:p w:rsidR="00285E1E" w:rsidRPr="00B9609C" w:rsidRDefault="00285E1E" w:rsidP="00FD2ECA">
            <w:pPr>
              <w:wordWrap w:val="0"/>
              <w:spacing w:line="320" w:lineRule="exact"/>
              <w:ind w:left="560" w:hanging="560"/>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（一）按監獄行刑法施行細則第</w:t>
            </w:r>
            <w:r w:rsidRPr="00B9609C">
              <w:rPr>
                <w:rFonts w:ascii="Times New Roman"/>
                <w:snapToGrid w:val="0"/>
                <w:color w:val="000000" w:themeColor="text1"/>
                <w:spacing w:val="-10"/>
                <w:sz w:val="24"/>
                <w:szCs w:val="24"/>
              </w:rPr>
              <w:t>18</w:t>
            </w:r>
            <w:r w:rsidRPr="00B9609C">
              <w:rPr>
                <w:rFonts w:ascii="Times New Roman"/>
                <w:snapToGrid w:val="0"/>
                <w:color w:val="000000" w:themeColor="text1"/>
                <w:spacing w:val="-10"/>
                <w:sz w:val="24"/>
                <w:szCs w:val="24"/>
              </w:rPr>
              <w:t>條、監獄行刑法第</w:t>
            </w:r>
            <w:r w:rsidRPr="00B9609C">
              <w:rPr>
                <w:rFonts w:ascii="Times New Roman"/>
                <w:snapToGrid w:val="0"/>
                <w:color w:val="000000" w:themeColor="text1"/>
                <w:spacing w:val="-10"/>
                <w:sz w:val="24"/>
                <w:szCs w:val="24"/>
              </w:rPr>
              <w:t>76</w:t>
            </w:r>
            <w:r w:rsidRPr="00B9609C">
              <w:rPr>
                <w:rFonts w:ascii="Times New Roman"/>
                <w:snapToGrid w:val="0"/>
                <w:color w:val="000000" w:themeColor="text1"/>
                <w:spacing w:val="-10"/>
                <w:sz w:val="24"/>
                <w:szCs w:val="24"/>
              </w:rPr>
              <w:t>條及第</w:t>
            </w:r>
            <w:r w:rsidRPr="00B9609C">
              <w:rPr>
                <w:rFonts w:ascii="Times New Roman"/>
                <w:snapToGrid w:val="0"/>
                <w:color w:val="000000" w:themeColor="text1"/>
                <w:spacing w:val="-10"/>
                <w:sz w:val="24"/>
                <w:szCs w:val="24"/>
              </w:rPr>
              <w:t>78</w:t>
            </w:r>
            <w:r w:rsidRPr="00B9609C">
              <w:rPr>
                <w:rFonts w:ascii="Times New Roman"/>
                <w:snapToGrid w:val="0"/>
                <w:color w:val="000000" w:themeColor="text1"/>
                <w:spacing w:val="-10"/>
                <w:sz w:val="24"/>
                <w:szCs w:val="24"/>
              </w:rPr>
              <w:t>條規定，受刑人違背紀律時，得施以懲罰。告知懲罰後，應予本人解辯之機會，認為有理由者，得免其執行或緩予執行，無理由者，立即執行之。但有疾病或其他特別事由峙，得停止執行。</w:t>
            </w:r>
          </w:p>
          <w:p w:rsidR="00285E1E" w:rsidRPr="00B9609C" w:rsidRDefault="00285E1E" w:rsidP="00FD2ECA">
            <w:pPr>
              <w:wordWrap w:val="0"/>
              <w:spacing w:line="320" w:lineRule="exact"/>
              <w:ind w:left="560" w:hanging="560"/>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二）受刑人在監執行期間違背紀律，監獄固得依法施以懲罰，惟具體個案是否符合得予懲罰之要件及施以懲罰之種類，須由管教人員依個案違背紀律行為之實際情形反情節輕重，兼衡酌其原因、動機、身心狀況及違規後之態度等情，由監獄綜合評估後妥適處理之，業囑臺北監獄應依上開認定原則及監獄行刑法相關規定，審慎處理收容人違規事件，俾期周妥。</w:t>
            </w:r>
          </w:p>
          <w:p w:rsidR="00285E1E" w:rsidRPr="00B9609C" w:rsidRDefault="00285E1E" w:rsidP="00FD2ECA">
            <w:pPr>
              <w:wordWrap w:val="0"/>
              <w:spacing w:line="320" w:lineRule="exact"/>
              <w:ind w:left="560" w:hanging="560"/>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二、有關妨害公務移送部分：</w:t>
            </w:r>
          </w:p>
          <w:p w:rsidR="00285E1E" w:rsidRPr="00B9609C" w:rsidRDefault="00285E1E" w:rsidP="00FD2ECA">
            <w:pPr>
              <w:wordWrap w:val="0"/>
              <w:spacing w:line="320" w:lineRule="exact"/>
              <w:ind w:left="560" w:hanging="560"/>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（一）按刑法第</w:t>
            </w:r>
            <w:r w:rsidRPr="00B9609C">
              <w:rPr>
                <w:rFonts w:ascii="Times New Roman"/>
                <w:snapToGrid w:val="0"/>
                <w:color w:val="000000" w:themeColor="text1"/>
                <w:spacing w:val="-10"/>
                <w:sz w:val="24"/>
                <w:szCs w:val="24"/>
              </w:rPr>
              <w:t>135</w:t>
            </w:r>
            <w:r w:rsidRPr="00B9609C">
              <w:rPr>
                <w:rFonts w:ascii="Times New Roman"/>
                <w:snapToGrid w:val="0"/>
                <w:color w:val="000000" w:themeColor="text1"/>
                <w:spacing w:val="-10"/>
                <w:sz w:val="24"/>
                <w:szCs w:val="24"/>
              </w:rPr>
              <w:t>條妨害公務罪，屬於非告訴乃論之公訴罪。次按刑法第</w:t>
            </w:r>
            <w:r w:rsidRPr="00B9609C">
              <w:rPr>
                <w:rFonts w:ascii="Times New Roman"/>
                <w:snapToGrid w:val="0"/>
                <w:color w:val="000000" w:themeColor="text1"/>
                <w:spacing w:val="-10"/>
                <w:sz w:val="24"/>
                <w:szCs w:val="24"/>
              </w:rPr>
              <w:t>19</w:t>
            </w:r>
            <w:r w:rsidRPr="00B9609C">
              <w:rPr>
                <w:rFonts w:ascii="Times New Roman"/>
                <w:snapToGrid w:val="0"/>
                <w:color w:val="000000" w:themeColor="text1"/>
                <w:spacing w:val="-10"/>
                <w:sz w:val="24"/>
                <w:szCs w:val="24"/>
              </w:rPr>
              <w:t>條規定，刑法對於完全責任能力者、無責任能力者及限制責任能力者之罪責認定不同。案內李君罹精神疾病，其行為是否具不法構成要件該當性、有無阻卻違法事由以及罪責部分，宜由司法機關調查審認並視實際情形審酌刑法第</w:t>
            </w:r>
            <w:r w:rsidRPr="00B9609C">
              <w:rPr>
                <w:rFonts w:ascii="Times New Roman"/>
                <w:snapToGrid w:val="0"/>
                <w:color w:val="000000" w:themeColor="text1"/>
                <w:spacing w:val="-10"/>
                <w:sz w:val="24"/>
                <w:szCs w:val="24"/>
              </w:rPr>
              <w:t>57</w:t>
            </w:r>
            <w:r w:rsidRPr="00B9609C">
              <w:rPr>
                <w:rFonts w:ascii="Times New Roman"/>
                <w:snapToGrid w:val="0"/>
                <w:color w:val="000000" w:themeColor="text1"/>
                <w:spacing w:val="-10"/>
                <w:sz w:val="24"/>
                <w:szCs w:val="24"/>
              </w:rPr>
              <w:t>條規定所列之事項科刑。</w:t>
            </w:r>
          </w:p>
          <w:p w:rsidR="00285E1E" w:rsidRPr="00B9609C" w:rsidRDefault="00285E1E" w:rsidP="00FD2ECA">
            <w:pPr>
              <w:wordWrap w:val="0"/>
              <w:spacing w:line="320" w:lineRule="exact"/>
              <w:ind w:left="560" w:hanging="560"/>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（二）由於李君分別於辦理接見時及其收容場舍，攻擊依法執行職務之管理員，復以參照刑法相關規定，臺北監獄移送該管地方法院檢察署偵辨，處理方式難謂有所不當。</w:t>
            </w:r>
          </w:p>
          <w:p w:rsidR="00285E1E" w:rsidRPr="00B9609C" w:rsidRDefault="00285E1E" w:rsidP="00FD2ECA">
            <w:pPr>
              <w:wordWrap w:val="0"/>
              <w:spacing w:line="320" w:lineRule="exact"/>
              <w:ind w:left="560" w:hanging="560"/>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三、有關提供醫療處通部分：</w:t>
            </w:r>
          </w:p>
          <w:p w:rsidR="00285E1E" w:rsidRPr="00B9609C" w:rsidRDefault="00285E1E" w:rsidP="00FD2ECA">
            <w:pPr>
              <w:wordWrap w:val="0"/>
              <w:spacing w:line="320" w:lineRule="exact"/>
              <w:ind w:left="560" w:hanging="560"/>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（一）按全民健康保險保險對象收容於矯正機關者就醫管理辦法第</w:t>
            </w:r>
            <w:r w:rsidRPr="00B9609C">
              <w:rPr>
                <w:rFonts w:ascii="Times New Roman"/>
                <w:snapToGrid w:val="0"/>
                <w:color w:val="000000" w:themeColor="text1"/>
                <w:spacing w:val="-10"/>
                <w:sz w:val="24"/>
                <w:szCs w:val="24"/>
              </w:rPr>
              <w:t>3</w:t>
            </w:r>
            <w:r w:rsidRPr="00B9609C">
              <w:rPr>
                <w:rFonts w:ascii="Times New Roman"/>
                <w:snapToGrid w:val="0"/>
                <w:color w:val="000000" w:themeColor="text1"/>
                <w:spacing w:val="-10"/>
                <w:sz w:val="24"/>
                <w:szCs w:val="24"/>
              </w:rPr>
              <w:t>條規定：「收容對象發生疾病、傷害事故或生育時，應優先於矯正機關內就醫，其</w:t>
            </w:r>
            <w:r w:rsidRPr="00B9609C">
              <w:rPr>
                <w:rFonts w:ascii="Times New Roman"/>
                <w:snapToGrid w:val="0"/>
                <w:color w:val="000000" w:themeColor="text1"/>
                <w:spacing w:val="-10"/>
                <w:sz w:val="24"/>
                <w:szCs w:val="24"/>
              </w:rPr>
              <w:lastRenderedPageBreak/>
              <w:t>時間及處所，由矯正機關排定之。矯正機關內不能為適當診療、檢查（驗）或有醫療急迫情形，經矯正機關核准者，得戒護移送保險醫事服務機構就醫。收容對象戒護移送保險醫事服務機構之時間及處所，由矯正機關依收容對象之就醫需求及安全管理之必要指定之；收容對象不得自行指定。收容對象戒護移送保險醫事服務機構就醫時，應由矯正機關內醫師開立轉診單或由矯正機關開具相關證明」。</w:t>
            </w:r>
          </w:p>
          <w:p w:rsidR="00285E1E" w:rsidRPr="00B9609C" w:rsidRDefault="00285E1E" w:rsidP="00FD2ECA">
            <w:pPr>
              <w:wordWrap w:val="0"/>
              <w:spacing w:line="320" w:lineRule="exact"/>
              <w:ind w:left="560" w:hanging="560"/>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（二）自</w:t>
            </w:r>
            <w:r w:rsidRPr="00B9609C">
              <w:rPr>
                <w:rFonts w:ascii="Times New Roman"/>
                <w:snapToGrid w:val="0"/>
                <w:color w:val="000000" w:themeColor="text1"/>
                <w:spacing w:val="-10"/>
                <w:sz w:val="24"/>
                <w:szCs w:val="24"/>
              </w:rPr>
              <w:t>102</w:t>
            </w:r>
            <w:r w:rsidRPr="00B9609C">
              <w:rPr>
                <w:rFonts w:ascii="Times New Roman"/>
                <w:snapToGrid w:val="0"/>
                <w:color w:val="000000" w:themeColor="text1"/>
                <w:spacing w:val="-10"/>
                <w:sz w:val="24"/>
                <w:szCs w:val="24"/>
              </w:rPr>
              <w:t>年收容人納入全民健康保險，臺北監獄係由衛生福利部中央健康保險署遴選國軍桃園總醫院入監開設門診提供醫療，查李君在監執行期間，該監悉依醫囑持續安排精神專科門診、調整藥物及規律服藥，並配住療養舍房，安排管教人員與教誨師定期與不定期實施輔導，已囑該監持續依醫囑給與妥適醫療照護。</w:t>
            </w:r>
          </w:p>
        </w:tc>
        <w:tc>
          <w:tcPr>
            <w:tcW w:w="1276" w:type="dxa"/>
            <w:hideMark/>
          </w:tcPr>
          <w:p w:rsidR="00285E1E" w:rsidRPr="00B9609C" w:rsidRDefault="00285E1E" w:rsidP="00FD2ECA">
            <w:pPr>
              <w:wordWrap w:val="0"/>
              <w:spacing w:line="320" w:lineRule="exact"/>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lastRenderedPageBreak/>
              <w:t>107/3/29</w:t>
            </w:r>
            <w:r w:rsidRPr="00B9609C">
              <w:rPr>
                <w:rFonts w:ascii="Times New Roman"/>
                <w:snapToGrid w:val="0"/>
                <w:color w:val="000000" w:themeColor="text1"/>
                <w:spacing w:val="-10"/>
                <w:sz w:val="24"/>
                <w:szCs w:val="24"/>
              </w:rPr>
              <w:t>函請法務部依「說明二」處理情形函復本院。</w:t>
            </w:r>
          </w:p>
        </w:tc>
      </w:tr>
      <w:tr w:rsidR="00F01395" w:rsidRPr="00B9609C" w:rsidTr="00082D39">
        <w:tc>
          <w:tcPr>
            <w:tcW w:w="1191" w:type="dxa"/>
            <w:hideMark/>
          </w:tcPr>
          <w:p w:rsidR="00285E1E" w:rsidRPr="00B9609C" w:rsidRDefault="00285E1E" w:rsidP="00FD2ECA">
            <w:pPr>
              <w:wordWrap w:val="0"/>
              <w:adjustRightInd w:val="0"/>
              <w:spacing w:line="320" w:lineRule="exact"/>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lastRenderedPageBreak/>
              <w:t>107/5/30</w:t>
            </w:r>
          </w:p>
        </w:tc>
        <w:tc>
          <w:tcPr>
            <w:tcW w:w="992" w:type="dxa"/>
            <w:hideMark/>
          </w:tcPr>
          <w:p w:rsidR="00285E1E" w:rsidRPr="00B9609C" w:rsidRDefault="00285E1E" w:rsidP="00FD2ECA">
            <w:pPr>
              <w:wordWrap w:val="0"/>
              <w:adjustRightInd w:val="0"/>
              <w:spacing w:line="320" w:lineRule="exact"/>
              <w:rPr>
                <w:rFonts w:ascii="Times New Roman"/>
                <w:snapToGrid w:val="0"/>
                <w:color w:val="000000" w:themeColor="text1"/>
                <w:spacing w:val="-20"/>
                <w:sz w:val="24"/>
                <w:szCs w:val="24"/>
              </w:rPr>
            </w:pPr>
            <w:r w:rsidRPr="00B9609C">
              <w:rPr>
                <w:rFonts w:ascii="Times New Roman"/>
                <w:snapToGrid w:val="0"/>
                <w:color w:val="000000" w:themeColor="text1"/>
                <w:spacing w:val="-20"/>
                <w:sz w:val="24"/>
                <w:szCs w:val="24"/>
              </w:rPr>
              <w:t>法務部函復</w:t>
            </w:r>
            <w:r w:rsidR="009624FF">
              <w:rPr>
                <w:rFonts w:ascii="Times New Roman"/>
                <w:snapToGrid w:val="0"/>
                <w:color w:val="000000" w:themeColor="text1"/>
                <w:spacing w:val="-20"/>
                <w:sz w:val="24"/>
                <w:szCs w:val="24"/>
              </w:rPr>
              <w:t>郭</w:t>
            </w:r>
            <w:r w:rsidR="009624FF">
              <w:rPr>
                <w:rFonts w:ascii="Times New Roman"/>
                <w:snapToGrid w:val="0"/>
                <w:color w:val="000000" w:themeColor="text1"/>
                <w:spacing w:val="-20"/>
                <w:sz w:val="24"/>
                <w:szCs w:val="24"/>
              </w:rPr>
              <w:t>○○</w:t>
            </w:r>
            <w:r w:rsidRPr="00B9609C">
              <w:rPr>
                <w:rFonts w:ascii="Times New Roman"/>
                <w:snapToGrid w:val="0"/>
                <w:color w:val="000000" w:themeColor="text1"/>
                <w:spacing w:val="-20"/>
                <w:sz w:val="24"/>
                <w:szCs w:val="24"/>
              </w:rPr>
              <w:t>（</w:t>
            </w:r>
            <w:r w:rsidR="009624FF">
              <w:rPr>
                <w:rFonts w:ascii="Times New Roman"/>
                <w:snapToGrid w:val="0"/>
                <w:color w:val="000000" w:themeColor="text1"/>
                <w:spacing w:val="-20"/>
                <w:sz w:val="24"/>
                <w:szCs w:val="24"/>
              </w:rPr>
              <w:t>李</w:t>
            </w:r>
            <w:r w:rsidR="009624FF">
              <w:rPr>
                <w:rFonts w:ascii="Times New Roman"/>
                <w:snapToGrid w:val="0"/>
                <w:color w:val="000000" w:themeColor="text1"/>
                <w:spacing w:val="-20"/>
                <w:sz w:val="24"/>
                <w:szCs w:val="24"/>
              </w:rPr>
              <w:t>○○</w:t>
            </w:r>
            <w:r w:rsidRPr="00B9609C">
              <w:rPr>
                <w:rFonts w:ascii="Times New Roman"/>
                <w:snapToGrid w:val="0"/>
                <w:color w:val="000000" w:themeColor="text1"/>
                <w:spacing w:val="-20"/>
                <w:sz w:val="24"/>
                <w:szCs w:val="24"/>
              </w:rPr>
              <w:t>父親）陳訴案</w:t>
            </w:r>
          </w:p>
        </w:tc>
        <w:tc>
          <w:tcPr>
            <w:tcW w:w="5188" w:type="dxa"/>
            <w:hideMark/>
          </w:tcPr>
          <w:p w:rsidR="00285E1E" w:rsidRPr="00B9609C" w:rsidRDefault="00285E1E" w:rsidP="00FD2ECA">
            <w:pPr>
              <w:wordWrap w:val="0"/>
              <w:adjustRightInd w:val="0"/>
              <w:spacing w:line="320" w:lineRule="exact"/>
              <w:ind w:left="560" w:hanging="560"/>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一、有關違背紀律施以懲罰部分：</w:t>
            </w:r>
          </w:p>
          <w:p w:rsidR="00285E1E" w:rsidRPr="00B9609C" w:rsidRDefault="00285E1E" w:rsidP="00FD2ECA">
            <w:pPr>
              <w:wordWrap w:val="0"/>
              <w:adjustRightInd w:val="0"/>
              <w:spacing w:line="320" w:lineRule="exact"/>
              <w:ind w:left="560" w:hanging="560"/>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（一）按監獄行刑法第</w:t>
            </w:r>
            <w:r w:rsidRPr="00B9609C">
              <w:rPr>
                <w:rFonts w:ascii="Times New Roman"/>
                <w:snapToGrid w:val="0"/>
                <w:color w:val="000000" w:themeColor="text1"/>
                <w:spacing w:val="-10"/>
                <w:sz w:val="24"/>
                <w:szCs w:val="24"/>
              </w:rPr>
              <w:t>76</w:t>
            </w:r>
            <w:r w:rsidRPr="00B9609C">
              <w:rPr>
                <w:rFonts w:ascii="Times New Roman"/>
                <w:snapToGrid w:val="0"/>
                <w:color w:val="000000" w:themeColor="text1"/>
                <w:spacing w:val="-10"/>
                <w:sz w:val="24"/>
                <w:szCs w:val="24"/>
              </w:rPr>
              <w:t>條、第</w:t>
            </w:r>
            <w:r w:rsidRPr="00B9609C">
              <w:rPr>
                <w:rFonts w:ascii="Times New Roman"/>
                <w:snapToGrid w:val="0"/>
                <w:color w:val="000000" w:themeColor="text1"/>
                <w:spacing w:val="-10"/>
                <w:sz w:val="24"/>
                <w:szCs w:val="24"/>
              </w:rPr>
              <w:t>78</w:t>
            </w:r>
            <w:r w:rsidRPr="00B9609C">
              <w:rPr>
                <w:rFonts w:ascii="Times New Roman"/>
                <w:snapToGrid w:val="0"/>
                <w:color w:val="000000" w:themeColor="text1"/>
                <w:spacing w:val="-10"/>
                <w:sz w:val="24"/>
                <w:szCs w:val="24"/>
              </w:rPr>
              <w:t>條及同法施行細則第</w:t>
            </w:r>
            <w:r w:rsidRPr="00B9609C">
              <w:rPr>
                <w:rFonts w:ascii="Times New Roman"/>
                <w:snapToGrid w:val="0"/>
                <w:color w:val="000000" w:themeColor="text1"/>
                <w:spacing w:val="-10"/>
                <w:sz w:val="24"/>
                <w:szCs w:val="24"/>
              </w:rPr>
              <w:t>18</w:t>
            </w:r>
            <w:r w:rsidRPr="00B9609C">
              <w:rPr>
                <w:rFonts w:ascii="Times New Roman"/>
                <w:snapToGrid w:val="0"/>
                <w:color w:val="000000" w:themeColor="text1"/>
                <w:spacing w:val="-10"/>
                <w:sz w:val="24"/>
                <w:szCs w:val="24"/>
              </w:rPr>
              <w:t>條規定，受刑人執行期間違背紀律，監獄雖得施以懲罰，惟具體個案施以懲罰與否及其種類，須由管教人員依據違背紀律行為之實際情形及其情節輕重，兼衡酌其原因、動機、身心狀況及違規後之態度等情，綜合評估後妥適處理。爰此，施以懲罰與否及其種類，因個案認定即有差異存在。</w:t>
            </w:r>
          </w:p>
          <w:p w:rsidR="00285E1E" w:rsidRPr="00B9609C" w:rsidRDefault="00285E1E" w:rsidP="00FD2ECA">
            <w:pPr>
              <w:wordWrap w:val="0"/>
              <w:adjustRightInd w:val="0"/>
              <w:spacing w:line="320" w:lineRule="exact"/>
              <w:ind w:left="560" w:hanging="560"/>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（二）次按監獄行刑法第</w:t>
            </w:r>
            <w:r w:rsidRPr="00B9609C">
              <w:rPr>
                <w:rFonts w:ascii="Times New Roman"/>
                <w:snapToGrid w:val="0"/>
                <w:color w:val="000000" w:themeColor="text1"/>
                <w:spacing w:val="-10"/>
                <w:sz w:val="24"/>
                <w:szCs w:val="24"/>
              </w:rPr>
              <w:t>22</w:t>
            </w:r>
            <w:r w:rsidRPr="00B9609C">
              <w:rPr>
                <w:rFonts w:ascii="Times New Roman"/>
                <w:snapToGrid w:val="0"/>
                <w:color w:val="000000" w:themeColor="text1"/>
                <w:spacing w:val="-10"/>
                <w:sz w:val="24"/>
                <w:szCs w:val="24"/>
              </w:rPr>
              <w:t>條第</w:t>
            </w:r>
            <w:r w:rsidRPr="00B9609C">
              <w:rPr>
                <w:rFonts w:ascii="Times New Roman"/>
                <w:snapToGrid w:val="0"/>
                <w:color w:val="000000" w:themeColor="text1"/>
                <w:spacing w:val="-10"/>
                <w:sz w:val="24"/>
                <w:szCs w:val="24"/>
              </w:rPr>
              <w:t>1</w:t>
            </w:r>
            <w:r w:rsidRPr="00B9609C">
              <w:rPr>
                <w:rFonts w:ascii="Times New Roman"/>
                <w:snapToGrid w:val="0"/>
                <w:color w:val="000000" w:themeColor="text1"/>
                <w:spacing w:val="-10"/>
                <w:sz w:val="24"/>
                <w:szCs w:val="24"/>
              </w:rPr>
              <w:t>項規定：「受刑人有脫逃、自殺、暴行或其他擾亂秩序行為之虞時，得施用戒具或收容於鎮靜室。」故受刑人如有暴行或擾亂秩序行為之處時，亦得以施用戒具或收容於鎮靜室等方式處理之。</w:t>
            </w:r>
          </w:p>
          <w:p w:rsidR="00285E1E" w:rsidRPr="00B9609C" w:rsidRDefault="00285E1E" w:rsidP="00FD2ECA">
            <w:pPr>
              <w:wordWrap w:val="0"/>
              <w:adjustRightInd w:val="0"/>
              <w:spacing w:line="320" w:lineRule="exact"/>
              <w:ind w:left="560" w:hanging="560"/>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（三）經查李君自</w:t>
            </w:r>
            <w:r w:rsidRPr="00B9609C">
              <w:rPr>
                <w:rFonts w:ascii="Times New Roman"/>
                <w:snapToGrid w:val="0"/>
                <w:color w:val="000000" w:themeColor="text1"/>
                <w:spacing w:val="-10"/>
                <w:sz w:val="24"/>
                <w:szCs w:val="24"/>
              </w:rPr>
              <w:t>104</w:t>
            </w:r>
            <w:r w:rsidRPr="00B9609C">
              <w:rPr>
                <w:rFonts w:ascii="Times New Roman"/>
                <w:snapToGrid w:val="0"/>
                <w:color w:val="000000" w:themeColor="text1"/>
                <w:spacing w:val="-10"/>
                <w:sz w:val="24"/>
                <w:szCs w:val="24"/>
              </w:rPr>
              <w:t>年起至</w:t>
            </w:r>
            <w:r w:rsidRPr="00B9609C">
              <w:rPr>
                <w:rFonts w:ascii="Times New Roman"/>
                <w:snapToGrid w:val="0"/>
                <w:color w:val="000000" w:themeColor="text1"/>
                <w:spacing w:val="-10"/>
                <w:sz w:val="24"/>
                <w:szCs w:val="24"/>
              </w:rPr>
              <w:t>106</w:t>
            </w:r>
            <w:r w:rsidRPr="00B9609C">
              <w:rPr>
                <w:rFonts w:ascii="Times New Roman"/>
                <w:snapToGrid w:val="0"/>
                <w:color w:val="000000" w:themeColor="text1"/>
                <w:spacing w:val="-10"/>
                <w:sz w:val="24"/>
                <w:szCs w:val="24"/>
              </w:rPr>
              <w:t>年間，因攻擊他人（令其他收容人反戒護人員）或與其他收容人互毆、口角衝突；喧嘩吼叫干擾房舍秩序或拍踢房門等違背紀律行為，經臺北監獄（下稱北監）施以懲罰者計有</w:t>
            </w:r>
            <w:r w:rsidRPr="00B9609C">
              <w:rPr>
                <w:rFonts w:ascii="Times New Roman"/>
                <w:snapToGrid w:val="0"/>
                <w:color w:val="000000" w:themeColor="text1"/>
                <w:spacing w:val="-10"/>
                <w:sz w:val="24"/>
                <w:szCs w:val="24"/>
              </w:rPr>
              <w:t>14</w:t>
            </w:r>
            <w:r w:rsidRPr="00B9609C">
              <w:rPr>
                <w:rFonts w:ascii="Times New Roman"/>
                <w:snapToGrid w:val="0"/>
                <w:color w:val="000000" w:themeColor="text1"/>
                <w:spacing w:val="-10"/>
                <w:sz w:val="24"/>
                <w:szCs w:val="24"/>
              </w:rPr>
              <w:t>次，其中衡酌李君之精神狀況，或違規後之態度，從輕辦理者共有</w:t>
            </w:r>
            <w:r w:rsidRPr="00B9609C">
              <w:rPr>
                <w:rFonts w:ascii="Times New Roman"/>
                <w:snapToGrid w:val="0"/>
                <w:color w:val="000000" w:themeColor="text1"/>
                <w:spacing w:val="-10"/>
                <w:sz w:val="24"/>
                <w:szCs w:val="24"/>
              </w:rPr>
              <w:t>5</w:t>
            </w:r>
            <w:r w:rsidRPr="00B9609C">
              <w:rPr>
                <w:rFonts w:ascii="Times New Roman"/>
                <w:snapToGrid w:val="0"/>
                <w:color w:val="000000" w:themeColor="text1"/>
                <w:spacing w:val="-10"/>
                <w:sz w:val="24"/>
                <w:szCs w:val="24"/>
              </w:rPr>
              <w:t>次。復查閱關於李君之書面紀錄，除上開施以懲罰者外，李君執行期間情緒不穩，喧嘩吼叫、踹踢房門、與其他收容人口角爭執、攻擊或挑釁管教人員等違背紀律行為，經衡酌而未施以懲罰者計有</w:t>
            </w:r>
            <w:r w:rsidRPr="00B9609C">
              <w:rPr>
                <w:rFonts w:ascii="Times New Roman"/>
                <w:snapToGrid w:val="0"/>
                <w:color w:val="000000" w:themeColor="text1"/>
                <w:spacing w:val="-10"/>
                <w:sz w:val="24"/>
                <w:szCs w:val="24"/>
              </w:rPr>
              <w:t>11</w:t>
            </w:r>
            <w:r w:rsidRPr="00B9609C">
              <w:rPr>
                <w:rFonts w:ascii="Times New Roman"/>
                <w:snapToGrid w:val="0"/>
                <w:color w:val="000000" w:themeColor="text1"/>
                <w:spacing w:val="-10"/>
                <w:sz w:val="24"/>
                <w:szCs w:val="24"/>
              </w:rPr>
              <w:t>件，北監</w:t>
            </w:r>
            <w:r w:rsidRPr="00B9609C">
              <w:rPr>
                <w:rFonts w:ascii="Times New Roman"/>
                <w:snapToGrid w:val="0"/>
                <w:color w:val="000000" w:themeColor="text1"/>
                <w:spacing w:val="-10"/>
                <w:sz w:val="24"/>
                <w:szCs w:val="24"/>
              </w:rPr>
              <w:lastRenderedPageBreak/>
              <w:t>管教人員係改採加強輔導、調整舍房、加掛精神科門診、收容於鎮靜室或施用戒具等方式處理之。</w:t>
            </w:r>
          </w:p>
          <w:p w:rsidR="00285E1E" w:rsidRPr="00B9609C" w:rsidRDefault="00285E1E" w:rsidP="00FD2ECA">
            <w:pPr>
              <w:wordWrap w:val="0"/>
              <w:adjustRightInd w:val="0"/>
              <w:spacing w:line="320" w:lineRule="exact"/>
              <w:ind w:left="560" w:hanging="560"/>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（四）基此，北監對於李君違背紀律之行為，並非均施以懲罰，亦有改採醫療照護、加強輔導、調整舍房、施用戒具或收容於鎮靜室等管教措施。</w:t>
            </w:r>
          </w:p>
          <w:p w:rsidR="00285E1E" w:rsidRPr="00B9609C" w:rsidRDefault="00285E1E" w:rsidP="00FD2ECA">
            <w:pPr>
              <w:wordWrap w:val="0"/>
              <w:adjustRightInd w:val="0"/>
              <w:spacing w:line="320" w:lineRule="exact"/>
              <w:ind w:left="560" w:hanging="560"/>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（五）由於罹精神疾病收容人之病情具有浮動性，該部矯正署業囑北監應視個案違背紀律行為之客觀事實及其情節輕重，依監獄行刑法相關規定綜合評估審酌，並審慎處理，俾期周妥。</w:t>
            </w:r>
          </w:p>
          <w:p w:rsidR="00285E1E" w:rsidRPr="00B9609C" w:rsidRDefault="00285E1E" w:rsidP="00FD2ECA">
            <w:pPr>
              <w:wordWrap w:val="0"/>
              <w:adjustRightInd w:val="0"/>
              <w:spacing w:line="320" w:lineRule="exact"/>
              <w:ind w:left="560" w:hanging="560"/>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二、有關提供醫療處遇部分：</w:t>
            </w:r>
          </w:p>
          <w:p w:rsidR="00285E1E" w:rsidRPr="00B9609C" w:rsidRDefault="00285E1E" w:rsidP="00FD2ECA">
            <w:pPr>
              <w:wordWrap w:val="0"/>
              <w:adjustRightInd w:val="0"/>
              <w:spacing w:line="320" w:lineRule="exact"/>
              <w:ind w:left="560" w:hanging="560"/>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（一）按全民健康保險保險對象收容於矯正機關者就醫管理辦法第</w:t>
            </w:r>
            <w:r w:rsidRPr="00B9609C">
              <w:rPr>
                <w:rFonts w:ascii="Times New Roman"/>
                <w:snapToGrid w:val="0"/>
                <w:color w:val="000000" w:themeColor="text1"/>
                <w:spacing w:val="-10"/>
                <w:sz w:val="24"/>
                <w:szCs w:val="24"/>
              </w:rPr>
              <w:t>3</w:t>
            </w:r>
            <w:r w:rsidRPr="00B9609C">
              <w:rPr>
                <w:rFonts w:ascii="Times New Roman"/>
                <w:snapToGrid w:val="0"/>
                <w:color w:val="000000" w:themeColor="text1"/>
                <w:spacing w:val="-10"/>
                <w:sz w:val="24"/>
                <w:szCs w:val="24"/>
              </w:rPr>
              <w:t>條規定：「收容對象發生疾病、傷害事故或生育時，應優先於矯正機關內就醬，其時間及處所，由矯正機關排定之。矯正機關內不能為適當診療、檢查（驗）或有醫療急迫情形，經矯正機關核准者，得戒護移送保險醫事服務機構就醫。收容對象戒護移送係險醫事服務機構之時間及處所，由矯正機關依收容對象之就醫需求及安全管理之必要指定之；收容對象不得自行指定。收容對象戒護移送保險醫事服務機構就醫時，應由矯正機關內醫師開立轉診單或由矯正機關開具相關證明」。</w:t>
            </w:r>
          </w:p>
          <w:p w:rsidR="00285E1E" w:rsidRPr="00B9609C" w:rsidRDefault="00285E1E" w:rsidP="00FD2ECA">
            <w:pPr>
              <w:wordWrap w:val="0"/>
              <w:adjustRightInd w:val="0"/>
              <w:spacing w:line="320" w:lineRule="exact"/>
              <w:ind w:left="560" w:hanging="560"/>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（二）自</w:t>
            </w:r>
            <w:r w:rsidRPr="00B9609C">
              <w:rPr>
                <w:rFonts w:ascii="Times New Roman"/>
                <w:snapToGrid w:val="0"/>
                <w:color w:val="000000" w:themeColor="text1"/>
                <w:spacing w:val="-10"/>
                <w:sz w:val="24"/>
                <w:szCs w:val="24"/>
              </w:rPr>
              <w:t>102</w:t>
            </w:r>
            <w:r w:rsidRPr="00B9609C">
              <w:rPr>
                <w:rFonts w:ascii="Times New Roman"/>
                <w:snapToGrid w:val="0"/>
                <w:color w:val="000000" w:themeColor="text1"/>
                <w:spacing w:val="-10"/>
                <w:sz w:val="24"/>
                <w:szCs w:val="24"/>
              </w:rPr>
              <w:t>年收容人納入全民健康保險，北監緣由衛生福利部中央健康保險署遴選國軍桃園總醫院入監開設門診提供醫療，查李君自</w:t>
            </w:r>
            <w:r w:rsidRPr="00B9609C">
              <w:rPr>
                <w:rFonts w:ascii="Times New Roman"/>
                <w:snapToGrid w:val="0"/>
                <w:color w:val="000000" w:themeColor="text1"/>
                <w:spacing w:val="-10"/>
                <w:sz w:val="24"/>
                <w:szCs w:val="24"/>
              </w:rPr>
              <w:t>104</w:t>
            </w:r>
            <w:r w:rsidRPr="00B9609C">
              <w:rPr>
                <w:rFonts w:ascii="Times New Roman"/>
                <w:snapToGrid w:val="0"/>
                <w:color w:val="000000" w:themeColor="text1"/>
                <w:spacing w:val="-10"/>
                <w:sz w:val="24"/>
                <w:szCs w:val="24"/>
              </w:rPr>
              <w:t>年</w:t>
            </w:r>
            <w:r w:rsidRPr="00B9609C">
              <w:rPr>
                <w:rFonts w:ascii="Times New Roman"/>
                <w:snapToGrid w:val="0"/>
                <w:color w:val="000000" w:themeColor="text1"/>
                <w:spacing w:val="-10"/>
                <w:sz w:val="24"/>
                <w:szCs w:val="24"/>
              </w:rPr>
              <w:t>12</w:t>
            </w:r>
            <w:r w:rsidRPr="00B9609C">
              <w:rPr>
                <w:rFonts w:ascii="Times New Roman"/>
                <w:snapToGrid w:val="0"/>
                <w:color w:val="000000" w:themeColor="text1"/>
                <w:spacing w:val="-10"/>
                <w:sz w:val="24"/>
                <w:szCs w:val="24"/>
              </w:rPr>
              <w:t>月</w:t>
            </w:r>
            <w:r w:rsidRPr="00B9609C">
              <w:rPr>
                <w:rFonts w:ascii="Times New Roman"/>
                <w:snapToGrid w:val="0"/>
                <w:color w:val="000000" w:themeColor="text1"/>
                <w:spacing w:val="-10"/>
                <w:sz w:val="24"/>
                <w:szCs w:val="24"/>
              </w:rPr>
              <w:t>11</w:t>
            </w:r>
            <w:r w:rsidRPr="00B9609C">
              <w:rPr>
                <w:rFonts w:ascii="Times New Roman"/>
                <w:snapToGrid w:val="0"/>
                <w:color w:val="000000" w:themeColor="text1"/>
                <w:spacing w:val="-10"/>
                <w:sz w:val="24"/>
                <w:szCs w:val="24"/>
              </w:rPr>
              <w:t>日入監至</w:t>
            </w:r>
            <w:r w:rsidRPr="00B9609C">
              <w:rPr>
                <w:rFonts w:ascii="Times New Roman"/>
                <w:snapToGrid w:val="0"/>
                <w:color w:val="000000" w:themeColor="text1"/>
                <w:spacing w:val="-10"/>
                <w:sz w:val="24"/>
                <w:szCs w:val="24"/>
              </w:rPr>
              <w:t>107</w:t>
            </w:r>
            <w:r w:rsidRPr="00B9609C">
              <w:rPr>
                <w:rFonts w:ascii="Times New Roman"/>
                <w:snapToGrid w:val="0"/>
                <w:color w:val="000000" w:themeColor="text1"/>
                <w:spacing w:val="-10"/>
                <w:sz w:val="24"/>
                <w:szCs w:val="24"/>
              </w:rPr>
              <w:t>年</w:t>
            </w:r>
            <w:r w:rsidRPr="00B9609C">
              <w:rPr>
                <w:rFonts w:ascii="Times New Roman"/>
                <w:snapToGrid w:val="0"/>
                <w:color w:val="000000" w:themeColor="text1"/>
                <w:spacing w:val="-10"/>
                <w:sz w:val="24"/>
                <w:szCs w:val="24"/>
              </w:rPr>
              <w:t>5</w:t>
            </w:r>
            <w:r w:rsidRPr="00B9609C">
              <w:rPr>
                <w:rFonts w:ascii="Times New Roman"/>
                <w:snapToGrid w:val="0"/>
                <w:color w:val="000000" w:themeColor="text1"/>
                <w:spacing w:val="-10"/>
                <w:sz w:val="24"/>
                <w:szCs w:val="24"/>
              </w:rPr>
              <w:t>月</w:t>
            </w:r>
            <w:r w:rsidRPr="00B9609C">
              <w:rPr>
                <w:rFonts w:ascii="Times New Roman"/>
                <w:snapToGrid w:val="0"/>
                <w:color w:val="000000" w:themeColor="text1"/>
                <w:spacing w:val="-10"/>
                <w:sz w:val="24"/>
                <w:szCs w:val="24"/>
              </w:rPr>
              <w:t>1</w:t>
            </w:r>
            <w:r w:rsidRPr="00B9609C">
              <w:rPr>
                <w:rFonts w:ascii="Times New Roman"/>
                <w:snapToGrid w:val="0"/>
                <w:color w:val="000000" w:themeColor="text1"/>
                <w:spacing w:val="-10"/>
                <w:sz w:val="24"/>
                <w:szCs w:val="24"/>
              </w:rPr>
              <w:t>日止在監執行期間，該監持續安排精神專科門診共計</w:t>
            </w:r>
            <w:r w:rsidRPr="00B9609C">
              <w:rPr>
                <w:rFonts w:ascii="Times New Roman"/>
                <w:snapToGrid w:val="0"/>
                <w:color w:val="000000" w:themeColor="text1"/>
                <w:spacing w:val="-10"/>
                <w:sz w:val="24"/>
                <w:szCs w:val="24"/>
              </w:rPr>
              <w:t>42</w:t>
            </w:r>
            <w:r w:rsidRPr="00B9609C">
              <w:rPr>
                <w:rFonts w:ascii="Times New Roman"/>
                <w:snapToGrid w:val="0"/>
                <w:color w:val="000000" w:themeColor="text1"/>
                <w:spacing w:val="-10"/>
                <w:sz w:val="24"/>
                <w:szCs w:val="24"/>
              </w:rPr>
              <w:t>次，悉依醫囑調整藥物及規律服藥，並安排規律回診追蹤治療，已囑該監持續依醫囑給與妥適醫療照護。</w:t>
            </w:r>
          </w:p>
          <w:p w:rsidR="00285E1E" w:rsidRPr="00B9609C" w:rsidRDefault="00285E1E" w:rsidP="00FD2ECA">
            <w:pPr>
              <w:wordWrap w:val="0"/>
              <w:adjustRightInd w:val="0"/>
              <w:spacing w:line="320" w:lineRule="exact"/>
              <w:ind w:left="560" w:hanging="560"/>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（三）李君目前病況，依國軍桃園總醫院</w:t>
            </w:r>
            <w:r w:rsidRPr="00B9609C">
              <w:rPr>
                <w:rFonts w:ascii="Times New Roman"/>
                <w:snapToGrid w:val="0"/>
                <w:color w:val="000000" w:themeColor="text1"/>
                <w:spacing w:val="-10"/>
                <w:sz w:val="24"/>
                <w:szCs w:val="24"/>
              </w:rPr>
              <w:t>107</w:t>
            </w:r>
            <w:r w:rsidRPr="00B9609C">
              <w:rPr>
                <w:rFonts w:ascii="Times New Roman"/>
                <w:snapToGrid w:val="0"/>
                <w:color w:val="000000" w:themeColor="text1"/>
                <w:spacing w:val="-10"/>
                <w:sz w:val="24"/>
                <w:szCs w:val="24"/>
              </w:rPr>
              <w:t>年</w:t>
            </w:r>
            <w:r w:rsidRPr="00B9609C">
              <w:rPr>
                <w:rFonts w:ascii="Times New Roman"/>
                <w:snapToGrid w:val="0"/>
                <w:color w:val="000000" w:themeColor="text1"/>
                <w:spacing w:val="-10"/>
                <w:sz w:val="24"/>
                <w:szCs w:val="24"/>
              </w:rPr>
              <w:t>4</w:t>
            </w:r>
            <w:r w:rsidRPr="00B9609C">
              <w:rPr>
                <w:rFonts w:ascii="Times New Roman"/>
                <w:snapToGrid w:val="0"/>
                <w:color w:val="000000" w:themeColor="text1"/>
                <w:spacing w:val="-10"/>
                <w:sz w:val="24"/>
                <w:szCs w:val="24"/>
              </w:rPr>
              <w:t>月</w:t>
            </w:r>
            <w:r w:rsidRPr="00B9609C">
              <w:rPr>
                <w:rFonts w:ascii="Times New Roman"/>
                <w:snapToGrid w:val="0"/>
                <w:color w:val="000000" w:themeColor="text1"/>
                <w:spacing w:val="-10"/>
                <w:sz w:val="24"/>
                <w:szCs w:val="24"/>
              </w:rPr>
              <w:t>3</w:t>
            </w:r>
            <w:r w:rsidRPr="00B9609C">
              <w:rPr>
                <w:rFonts w:ascii="Times New Roman"/>
                <w:snapToGrid w:val="0"/>
                <w:color w:val="000000" w:themeColor="text1"/>
                <w:spacing w:val="-10"/>
                <w:sz w:val="24"/>
                <w:szCs w:val="24"/>
              </w:rPr>
              <w:t>日診斷書所載診斷為「思覺失調症」，醫囑「個案目前規劃於臺北監獄精神科門診就診、目前仍有精神症狀，須持續門診就診，病況始能穩定」。</w:t>
            </w:r>
          </w:p>
        </w:tc>
        <w:tc>
          <w:tcPr>
            <w:tcW w:w="1276" w:type="dxa"/>
          </w:tcPr>
          <w:p w:rsidR="00285E1E" w:rsidRPr="00B9609C" w:rsidRDefault="00285E1E" w:rsidP="00FD2ECA">
            <w:pPr>
              <w:wordWrap w:val="0"/>
              <w:adjustRightInd w:val="0"/>
              <w:spacing w:line="320" w:lineRule="exact"/>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lastRenderedPageBreak/>
              <w:t>107/07/23</w:t>
            </w:r>
            <w:r w:rsidRPr="00B9609C">
              <w:rPr>
                <w:rFonts w:ascii="Times New Roman"/>
                <w:snapToGrid w:val="0"/>
                <w:color w:val="000000" w:themeColor="text1"/>
                <w:spacing w:val="-10"/>
                <w:sz w:val="24"/>
                <w:szCs w:val="24"/>
              </w:rPr>
              <w:t>經奉值日委員核批：監所收容人具精神病者，其照顧、戒護及醫療屢遭質疑，疑需全面調查監所裡，精神病人</w:t>
            </w:r>
          </w:p>
          <w:p w:rsidR="00285E1E" w:rsidRPr="00B9609C" w:rsidRDefault="00285E1E" w:rsidP="00FD2ECA">
            <w:pPr>
              <w:wordWrap w:val="0"/>
              <w:adjustRightInd w:val="0"/>
              <w:spacing w:line="320" w:lineRule="exact"/>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或疑似的患者處遇情形。併案第</w:t>
            </w:r>
            <w:r w:rsidRPr="00B9609C">
              <w:rPr>
                <w:rFonts w:ascii="Times New Roman"/>
                <w:snapToGrid w:val="0"/>
                <w:color w:val="000000" w:themeColor="text1"/>
                <w:spacing w:val="-10"/>
                <w:sz w:val="24"/>
                <w:szCs w:val="24"/>
              </w:rPr>
              <w:t>1070706017</w:t>
            </w:r>
            <w:r w:rsidRPr="00B9609C">
              <w:rPr>
                <w:rFonts w:ascii="Times New Roman"/>
                <w:snapToGrid w:val="0"/>
                <w:color w:val="000000" w:themeColor="text1"/>
                <w:spacing w:val="-10"/>
                <w:sz w:val="24"/>
                <w:szCs w:val="24"/>
              </w:rPr>
              <w:t>號處理。</w:t>
            </w:r>
          </w:p>
          <w:p w:rsidR="00285E1E" w:rsidRPr="00B9609C" w:rsidRDefault="00285E1E" w:rsidP="00FD2ECA">
            <w:pPr>
              <w:wordWrap w:val="0"/>
              <w:adjustRightInd w:val="0"/>
              <w:spacing w:line="320" w:lineRule="exact"/>
              <w:rPr>
                <w:rFonts w:ascii="Times New Roman"/>
                <w:snapToGrid w:val="0"/>
                <w:color w:val="000000" w:themeColor="text1"/>
                <w:spacing w:val="-10"/>
                <w:sz w:val="24"/>
                <w:szCs w:val="24"/>
              </w:rPr>
            </w:pPr>
          </w:p>
        </w:tc>
      </w:tr>
      <w:tr w:rsidR="00F01395" w:rsidRPr="00B9609C" w:rsidTr="00082D39">
        <w:tc>
          <w:tcPr>
            <w:tcW w:w="1191" w:type="dxa"/>
            <w:hideMark/>
          </w:tcPr>
          <w:p w:rsidR="00285E1E" w:rsidRPr="00B9609C" w:rsidRDefault="00285E1E" w:rsidP="00FD2ECA">
            <w:pPr>
              <w:wordWrap w:val="0"/>
              <w:adjustRightInd w:val="0"/>
              <w:spacing w:line="320" w:lineRule="exact"/>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lastRenderedPageBreak/>
              <w:t>107/7/26</w:t>
            </w:r>
          </w:p>
        </w:tc>
        <w:tc>
          <w:tcPr>
            <w:tcW w:w="992" w:type="dxa"/>
            <w:hideMark/>
          </w:tcPr>
          <w:p w:rsidR="00285E1E" w:rsidRPr="00B9609C" w:rsidRDefault="00285E1E" w:rsidP="00FD2ECA">
            <w:pPr>
              <w:wordWrap w:val="0"/>
              <w:adjustRightInd w:val="0"/>
              <w:spacing w:line="320" w:lineRule="exact"/>
              <w:rPr>
                <w:rFonts w:ascii="Times New Roman"/>
                <w:snapToGrid w:val="0"/>
                <w:color w:val="000000" w:themeColor="text1"/>
                <w:spacing w:val="-20"/>
                <w:sz w:val="24"/>
                <w:szCs w:val="24"/>
              </w:rPr>
            </w:pPr>
            <w:r w:rsidRPr="00B9609C">
              <w:rPr>
                <w:rFonts w:ascii="Times New Roman"/>
                <w:snapToGrid w:val="0"/>
                <w:color w:val="000000" w:themeColor="text1"/>
                <w:spacing w:val="-20"/>
                <w:sz w:val="24"/>
                <w:szCs w:val="24"/>
              </w:rPr>
              <w:t>委員自動調查</w:t>
            </w:r>
          </w:p>
        </w:tc>
        <w:tc>
          <w:tcPr>
            <w:tcW w:w="5188" w:type="dxa"/>
            <w:hideMark/>
          </w:tcPr>
          <w:p w:rsidR="00285E1E" w:rsidRPr="00B9609C" w:rsidRDefault="00285E1E" w:rsidP="009624FF">
            <w:pPr>
              <w:wordWrap w:val="0"/>
              <w:adjustRightInd w:val="0"/>
              <w:spacing w:line="320" w:lineRule="exact"/>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據訴，監所對於有精神疾病的收容人出現違背紀律行為，往往無法提供過切的診斷、醫療與支持，而逕以一般違紀的懲罰方式處理，且其戒護與醫療的需求常遭受監所方的質疑。究竟我國監所內精神病人及疑似精神病人的處遇情形如何？有全面調查之必要。</w:t>
            </w:r>
          </w:p>
        </w:tc>
        <w:tc>
          <w:tcPr>
            <w:tcW w:w="1276" w:type="dxa"/>
            <w:hideMark/>
          </w:tcPr>
          <w:p w:rsidR="00285E1E" w:rsidRPr="00B9609C" w:rsidRDefault="00285E1E" w:rsidP="00FD2ECA">
            <w:pPr>
              <w:wordWrap w:val="0"/>
              <w:adjustRightInd w:val="0"/>
              <w:spacing w:line="320" w:lineRule="exact"/>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107/7/26</w:t>
            </w:r>
            <w:r w:rsidRPr="00B9609C">
              <w:rPr>
                <w:rFonts w:ascii="Times New Roman"/>
                <w:snapToGrid w:val="0"/>
                <w:color w:val="000000" w:themeColor="text1"/>
                <w:spacing w:val="-10"/>
                <w:sz w:val="24"/>
                <w:szCs w:val="24"/>
              </w:rPr>
              <w:t>委員自動調查。</w:t>
            </w:r>
          </w:p>
          <w:p w:rsidR="00285E1E" w:rsidRPr="00B9609C" w:rsidRDefault="00285E1E" w:rsidP="00FD2ECA">
            <w:pPr>
              <w:wordWrap w:val="0"/>
              <w:adjustRightInd w:val="0"/>
              <w:spacing w:line="320" w:lineRule="exact"/>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107/10/12</w:t>
            </w:r>
            <w:r w:rsidRPr="00B9609C">
              <w:rPr>
                <w:rFonts w:ascii="Times New Roman"/>
                <w:snapToGrid w:val="0"/>
                <w:color w:val="000000" w:themeColor="text1"/>
                <w:spacing w:val="-10"/>
                <w:sz w:val="24"/>
                <w:szCs w:val="24"/>
              </w:rPr>
              <w:t>加派委員參與調查。</w:t>
            </w:r>
          </w:p>
        </w:tc>
      </w:tr>
      <w:tr w:rsidR="00F01395" w:rsidRPr="00B9609C" w:rsidTr="00082D39">
        <w:tc>
          <w:tcPr>
            <w:tcW w:w="1191" w:type="dxa"/>
            <w:hideMark/>
          </w:tcPr>
          <w:p w:rsidR="00285E1E" w:rsidRPr="00B9609C" w:rsidRDefault="00285E1E" w:rsidP="00FD2ECA">
            <w:pPr>
              <w:wordWrap w:val="0"/>
              <w:adjustRightInd w:val="0"/>
              <w:spacing w:line="320" w:lineRule="exact"/>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lastRenderedPageBreak/>
              <w:t>107/7/26</w:t>
            </w:r>
          </w:p>
        </w:tc>
        <w:tc>
          <w:tcPr>
            <w:tcW w:w="992" w:type="dxa"/>
            <w:hideMark/>
          </w:tcPr>
          <w:p w:rsidR="00285E1E" w:rsidRPr="00B9609C" w:rsidRDefault="00285E1E" w:rsidP="00FD2ECA">
            <w:pPr>
              <w:wordWrap w:val="0"/>
              <w:adjustRightInd w:val="0"/>
              <w:spacing w:line="320" w:lineRule="exact"/>
              <w:rPr>
                <w:rFonts w:ascii="Times New Roman"/>
                <w:snapToGrid w:val="0"/>
                <w:color w:val="000000" w:themeColor="text1"/>
                <w:spacing w:val="-20"/>
                <w:sz w:val="24"/>
                <w:szCs w:val="24"/>
              </w:rPr>
            </w:pPr>
            <w:r w:rsidRPr="00B9609C">
              <w:rPr>
                <w:rFonts w:ascii="Times New Roman"/>
                <w:snapToGrid w:val="0"/>
                <w:color w:val="000000" w:themeColor="text1"/>
                <w:spacing w:val="-20"/>
                <w:sz w:val="24"/>
                <w:szCs w:val="24"/>
              </w:rPr>
              <w:t>本院函復陳訴人</w:t>
            </w:r>
            <w:r w:rsidR="009624FF">
              <w:rPr>
                <w:rFonts w:ascii="Times New Roman"/>
                <w:snapToGrid w:val="0"/>
                <w:color w:val="000000" w:themeColor="text1"/>
                <w:spacing w:val="-20"/>
                <w:sz w:val="24"/>
                <w:szCs w:val="24"/>
              </w:rPr>
              <w:t>郭</w:t>
            </w:r>
            <w:r w:rsidR="009624FF">
              <w:rPr>
                <w:rFonts w:ascii="Times New Roman"/>
                <w:snapToGrid w:val="0"/>
                <w:color w:val="000000" w:themeColor="text1"/>
                <w:spacing w:val="-20"/>
                <w:sz w:val="24"/>
                <w:szCs w:val="24"/>
              </w:rPr>
              <w:t>○○</w:t>
            </w:r>
          </w:p>
        </w:tc>
        <w:tc>
          <w:tcPr>
            <w:tcW w:w="5188" w:type="dxa"/>
            <w:hideMark/>
          </w:tcPr>
          <w:p w:rsidR="00285E1E" w:rsidRPr="00B9609C" w:rsidRDefault="00285E1E" w:rsidP="009624FF">
            <w:pPr>
              <w:wordWrap w:val="0"/>
              <w:adjustRightInd w:val="0"/>
              <w:spacing w:line="320" w:lineRule="exact"/>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所訴，法務部矯正著臺北監獄未考量令郎精神狀態依法將其移送精神專科醫院予以適當醫療處遇，詎於</w:t>
            </w:r>
            <w:r w:rsidRPr="00B9609C">
              <w:rPr>
                <w:rFonts w:ascii="Times New Roman"/>
                <w:snapToGrid w:val="0"/>
                <w:color w:val="000000" w:themeColor="text1"/>
                <w:spacing w:val="-10"/>
                <w:sz w:val="24"/>
                <w:szCs w:val="24"/>
              </w:rPr>
              <w:t>104</w:t>
            </w:r>
            <w:r w:rsidRPr="00B9609C">
              <w:rPr>
                <w:rFonts w:ascii="Times New Roman"/>
                <w:snapToGrid w:val="0"/>
                <w:color w:val="000000" w:themeColor="text1"/>
                <w:spacing w:val="-10"/>
                <w:sz w:val="24"/>
                <w:szCs w:val="24"/>
              </w:rPr>
              <w:t>年至</w:t>
            </w:r>
            <w:r w:rsidRPr="00B9609C">
              <w:rPr>
                <w:rFonts w:ascii="Times New Roman"/>
                <w:snapToGrid w:val="0"/>
                <w:color w:val="000000" w:themeColor="text1"/>
                <w:spacing w:val="-10"/>
                <w:sz w:val="24"/>
                <w:szCs w:val="24"/>
              </w:rPr>
              <w:t>106</w:t>
            </w:r>
            <w:r w:rsidRPr="00B9609C">
              <w:rPr>
                <w:rFonts w:ascii="Times New Roman"/>
                <w:snapToGrid w:val="0"/>
                <w:color w:val="000000" w:themeColor="text1"/>
                <w:spacing w:val="-10"/>
                <w:sz w:val="24"/>
                <w:szCs w:val="24"/>
              </w:rPr>
              <w:t>年間屢次以該監收容人違規情節及懲罰參考標準表對令郎施以懲罰，並以妨害公務為由移送臺灣桃園地方法院檢察署偵辦，損及權益等情案，本院已派請委員調查中，請查照。</w:t>
            </w:r>
          </w:p>
        </w:tc>
        <w:tc>
          <w:tcPr>
            <w:tcW w:w="1276" w:type="dxa"/>
            <w:hideMark/>
          </w:tcPr>
          <w:p w:rsidR="00285E1E" w:rsidRPr="00B9609C" w:rsidRDefault="00285E1E" w:rsidP="00FD2ECA">
            <w:pPr>
              <w:wordWrap w:val="0"/>
              <w:adjustRightInd w:val="0"/>
              <w:spacing w:line="320" w:lineRule="exact"/>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依據文號：</w:t>
            </w:r>
            <w:r w:rsidRPr="00B9609C">
              <w:rPr>
                <w:rFonts w:ascii="Times New Roman"/>
                <w:snapToGrid w:val="0"/>
                <w:color w:val="000000" w:themeColor="text1"/>
                <w:spacing w:val="-10"/>
                <w:sz w:val="24"/>
                <w:szCs w:val="24"/>
              </w:rPr>
              <w:t>1070101863</w:t>
            </w:r>
            <w:r w:rsidRPr="00B9609C">
              <w:rPr>
                <w:rFonts w:ascii="Times New Roman"/>
                <w:snapToGrid w:val="0"/>
                <w:color w:val="000000" w:themeColor="text1"/>
                <w:spacing w:val="-10"/>
                <w:sz w:val="24"/>
                <w:szCs w:val="24"/>
              </w:rPr>
              <w:t>。</w:t>
            </w:r>
          </w:p>
          <w:p w:rsidR="00285E1E" w:rsidRPr="00B9609C" w:rsidRDefault="00285E1E" w:rsidP="00FD2ECA">
            <w:pPr>
              <w:wordWrap w:val="0"/>
              <w:adjustRightInd w:val="0"/>
              <w:spacing w:line="320" w:lineRule="exact"/>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108/1/19</w:t>
            </w:r>
            <w:r w:rsidRPr="00B9609C">
              <w:rPr>
                <w:rFonts w:ascii="Times New Roman"/>
                <w:snapToGrid w:val="0"/>
                <w:color w:val="000000" w:themeColor="text1"/>
                <w:spacing w:val="-10"/>
                <w:sz w:val="24"/>
                <w:szCs w:val="24"/>
              </w:rPr>
              <w:t>函請法務部</w:t>
            </w:r>
            <w:r w:rsidRPr="00B9609C">
              <w:rPr>
                <w:rFonts w:ascii="Times New Roman"/>
                <w:snapToGrid w:val="0"/>
                <w:color w:val="000000" w:themeColor="text1"/>
                <w:spacing w:val="-10"/>
                <w:sz w:val="24"/>
                <w:szCs w:val="24"/>
              </w:rPr>
              <w:t>30</w:t>
            </w:r>
            <w:r w:rsidRPr="00B9609C">
              <w:rPr>
                <w:rFonts w:ascii="Times New Roman"/>
                <w:snapToGrid w:val="0"/>
                <w:color w:val="000000" w:themeColor="text1"/>
                <w:spacing w:val="-10"/>
                <w:sz w:val="24"/>
                <w:szCs w:val="24"/>
              </w:rPr>
              <w:t>日內說明處理情形函復本院。</w:t>
            </w:r>
          </w:p>
          <w:p w:rsidR="00285E1E" w:rsidRPr="00B9609C" w:rsidRDefault="00285E1E" w:rsidP="00FD2ECA">
            <w:pPr>
              <w:wordWrap w:val="0"/>
              <w:adjustRightInd w:val="0"/>
              <w:spacing w:line="320" w:lineRule="exact"/>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108/1/19</w:t>
            </w:r>
            <w:r w:rsidRPr="00B9609C">
              <w:rPr>
                <w:rFonts w:ascii="Times New Roman"/>
                <w:snapToGrid w:val="0"/>
                <w:color w:val="000000" w:themeColor="text1"/>
                <w:spacing w:val="-10"/>
                <w:sz w:val="24"/>
                <w:szCs w:val="24"/>
              </w:rPr>
              <w:t>函請臺灣桃園地方檢察署起訴書提供有關</w:t>
            </w:r>
            <w:r w:rsidR="009624FF">
              <w:rPr>
                <w:rFonts w:ascii="Times New Roman"/>
                <w:snapToGrid w:val="0"/>
                <w:color w:val="000000" w:themeColor="text1"/>
                <w:spacing w:val="-10"/>
                <w:sz w:val="24"/>
                <w:szCs w:val="24"/>
              </w:rPr>
              <w:t>李</w:t>
            </w:r>
            <w:r w:rsidR="009624FF">
              <w:rPr>
                <w:rFonts w:ascii="Times New Roman"/>
                <w:snapToGrid w:val="0"/>
                <w:color w:val="000000" w:themeColor="text1"/>
                <w:spacing w:val="-10"/>
                <w:sz w:val="24"/>
                <w:szCs w:val="24"/>
              </w:rPr>
              <w:t>○○</w:t>
            </w:r>
            <w:r w:rsidRPr="00B9609C">
              <w:rPr>
                <w:rFonts w:ascii="Times New Roman"/>
                <w:snapToGrid w:val="0"/>
                <w:color w:val="000000" w:themeColor="text1"/>
                <w:spacing w:val="-10"/>
                <w:sz w:val="24"/>
                <w:szCs w:val="24"/>
              </w:rPr>
              <w:t>妨害公務案件全卷。</w:t>
            </w:r>
          </w:p>
        </w:tc>
      </w:tr>
      <w:tr w:rsidR="00F01395" w:rsidRPr="00B9609C" w:rsidTr="00082D39">
        <w:trPr>
          <w:trHeight w:val="80"/>
        </w:trPr>
        <w:tc>
          <w:tcPr>
            <w:tcW w:w="1191" w:type="dxa"/>
            <w:hideMark/>
          </w:tcPr>
          <w:p w:rsidR="00285E1E" w:rsidRPr="00B9609C" w:rsidRDefault="00285E1E" w:rsidP="00FD2ECA">
            <w:pPr>
              <w:wordWrap w:val="0"/>
              <w:adjustRightInd w:val="0"/>
              <w:spacing w:line="320" w:lineRule="exact"/>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108/1/31</w:t>
            </w:r>
          </w:p>
        </w:tc>
        <w:tc>
          <w:tcPr>
            <w:tcW w:w="992" w:type="dxa"/>
            <w:hideMark/>
          </w:tcPr>
          <w:p w:rsidR="00285E1E" w:rsidRPr="00B9609C" w:rsidRDefault="00285E1E" w:rsidP="00FD2ECA">
            <w:pPr>
              <w:wordWrap w:val="0"/>
              <w:spacing w:line="320" w:lineRule="exact"/>
              <w:rPr>
                <w:rFonts w:ascii="Times New Roman"/>
                <w:snapToGrid w:val="0"/>
                <w:color w:val="000000" w:themeColor="text1"/>
                <w:spacing w:val="-20"/>
                <w:sz w:val="24"/>
                <w:szCs w:val="24"/>
              </w:rPr>
            </w:pPr>
            <w:r w:rsidRPr="00B9609C">
              <w:rPr>
                <w:rFonts w:ascii="Times New Roman"/>
                <w:snapToGrid w:val="0"/>
                <w:color w:val="000000" w:themeColor="text1"/>
                <w:spacing w:val="-20"/>
                <w:sz w:val="24"/>
                <w:szCs w:val="24"/>
              </w:rPr>
              <w:t>臺灣桃園地方檢察署函復</w:t>
            </w:r>
          </w:p>
        </w:tc>
        <w:tc>
          <w:tcPr>
            <w:tcW w:w="5188" w:type="dxa"/>
            <w:hideMark/>
          </w:tcPr>
          <w:p w:rsidR="00285E1E" w:rsidRPr="00B9609C" w:rsidRDefault="00285E1E" w:rsidP="009624FF">
            <w:pPr>
              <w:wordWrap w:val="0"/>
              <w:spacing w:line="320" w:lineRule="exact"/>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臺灣桃園地方檢察署</w:t>
            </w:r>
            <w:r w:rsidRPr="00B9609C">
              <w:rPr>
                <w:rFonts w:ascii="Times New Roman"/>
                <w:snapToGrid w:val="0"/>
                <w:color w:val="000000" w:themeColor="text1"/>
                <w:spacing w:val="-10"/>
                <w:sz w:val="24"/>
                <w:szCs w:val="24"/>
              </w:rPr>
              <w:t>108</w:t>
            </w:r>
            <w:r w:rsidRPr="00B9609C">
              <w:rPr>
                <w:rFonts w:ascii="Times New Roman"/>
                <w:snapToGrid w:val="0"/>
                <w:color w:val="000000" w:themeColor="text1"/>
                <w:spacing w:val="-10"/>
                <w:sz w:val="24"/>
                <w:szCs w:val="24"/>
              </w:rPr>
              <w:t>年</w:t>
            </w:r>
            <w:r w:rsidRPr="00B9609C">
              <w:rPr>
                <w:rFonts w:ascii="Times New Roman"/>
                <w:snapToGrid w:val="0"/>
                <w:color w:val="000000" w:themeColor="text1"/>
                <w:spacing w:val="-10"/>
                <w:sz w:val="24"/>
                <w:szCs w:val="24"/>
              </w:rPr>
              <w:t>1</w:t>
            </w:r>
            <w:r w:rsidRPr="00B9609C">
              <w:rPr>
                <w:rFonts w:ascii="Times New Roman"/>
                <w:snapToGrid w:val="0"/>
                <w:color w:val="000000" w:themeColor="text1"/>
                <w:spacing w:val="-10"/>
                <w:sz w:val="24"/>
                <w:szCs w:val="24"/>
              </w:rPr>
              <w:t>月</w:t>
            </w:r>
            <w:r w:rsidRPr="00B9609C">
              <w:rPr>
                <w:rFonts w:ascii="Times New Roman"/>
                <w:snapToGrid w:val="0"/>
                <w:color w:val="000000" w:themeColor="text1"/>
                <w:spacing w:val="-10"/>
                <w:sz w:val="24"/>
                <w:szCs w:val="24"/>
              </w:rPr>
              <w:t>28</w:t>
            </w:r>
            <w:r w:rsidRPr="00B9609C">
              <w:rPr>
                <w:rFonts w:ascii="Times New Roman"/>
                <w:snapToGrid w:val="0"/>
                <w:color w:val="000000" w:themeColor="text1"/>
                <w:spacing w:val="-10"/>
                <w:sz w:val="24"/>
                <w:szCs w:val="24"/>
              </w:rPr>
              <w:t>日函復本院</w:t>
            </w:r>
            <w:r w:rsidRPr="00B9609C">
              <w:rPr>
                <w:rFonts w:ascii="Times New Roman"/>
                <w:snapToGrid w:val="0"/>
                <w:color w:val="000000" w:themeColor="text1"/>
                <w:spacing w:val="-10"/>
                <w:sz w:val="24"/>
                <w:szCs w:val="24"/>
              </w:rPr>
              <w:t>107</w:t>
            </w:r>
            <w:r w:rsidRPr="00B9609C">
              <w:rPr>
                <w:rFonts w:ascii="Times New Roman"/>
                <w:snapToGrid w:val="0"/>
                <w:color w:val="000000" w:themeColor="text1"/>
                <w:spacing w:val="-10"/>
                <w:sz w:val="24"/>
                <w:szCs w:val="24"/>
              </w:rPr>
              <w:t>年度檔偵字第</w:t>
            </w:r>
            <w:r w:rsidRPr="00B9609C">
              <w:rPr>
                <w:rFonts w:ascii="Times New Roman"/>
                <w:snapToGrid w:val="0"/>
                <w:color w:val="000000" w:themeColor="text1"/>
                <w:spacing w:val="-10"/>
                <w:sz w:val="24"/>
                <w:szCs w:val="24"/>
              </w:rPr>
              <w:t>15784</w:t>
            </w:r>
            <w:r w:rsidRPr="00B9609C">
              <w:rPr>
                <w:rFonts w:ascii="Times New Roman"/>
                <w:snapToGrid w:val="0"/>
                <w:color w:val="000000" w:themeColor="text1"/>
                <w:spacing w:val="-10"/>
                <w:sz w:val="24"/>
                <w:szCs w:val="24"/>
              </w:rPr>
              <w:t>號案卷</w:t>
            </w:r>
            <w:r w:rsidRPr="00B9609C">
              <w:rPr>
                <w:rFonts w:ascii="Times New Roman"/>
                <w:snapToGrid w:val="0"/>
                <w:color w:val="000000" w:themeColor="text1"/>
                <w:spacing w:val="-10"/>
                <w:sz w:val="24"/>
                <w:szCs w:val="24"/>
              </w:rPr>
              <w:t>6</w:t>
            </w:r>
            <w:r w:rsidRPr="00B9609C">
              <w:rPr>
                <w:rFonts w:ascii="Times New Roman"/>
                <w:snapToGrid w:val="0"/>
                <w:color w:val="000000" w:themeColor="text1"/>
                <w:spacing w:val="-10"/>
                <w:sz w:val="24"/>
                <w:szCs w:val="24"/>
              </w:rPr>
              <w:t>宗。</w:t>
            </w:r>
          </w:p>
          <w:p w:rsidR="00285E1E" w:rsidRPr="00B9609C" w:rsidRDefault="009624FF" w:rsidP="009624FF">
            <w:pPr>
              <w:wordWrap w:val="0"/>
              <w:spacing w:line="320" w:lineRule="exact"/>
              <w:rPr>
                <w:rFonts w:ascii="Times New Roman"/>
                <w:snapToGrid w:val="0"/>
                <w:color w:val="000000" w:themeColor="text1"/>
                <w:spacing w:val="-10"/>
                <w:sz w:val="24"/>
                <w:szCs w:val="24"/>
              </w:rPr>
            </w:pPr>
            <w:r>
              <w:rPr>
                <w:rFonts w:ascii="Times New Roman"/>
                <w:snapToGrid w:val="0"/>
                <w:color w:val="000000" w:themeColor="text1"/>
                <w:spacing w:val="-10"/>
                <w:sz w:val="24"/>
                <w:szCs w:val="24"/>
              </w:rPr>
              <w:t>李</w:t>
            </w:r>
            <w:r>
              <w:rPr>
                <w:rFonts w:ascii="Times New Roman"/>
                <w:snapToGrid w:val="0"/>
                <w:color w:val="000000" w:themeColor="text1"/>
                <w:spacing w:val="-10"/>
                <w:sz w:val="24"/>
                <w:szCs w:val="24"/>
              </w:rPr>
              <w:t>○○</w:t>
            </w:r>
            <w:r w:rsidR="00285E1E" w:rsidRPr="00B9609C">
              <w:rPr>
                <w:rFonts w:ascii="Times New Roman"/>
                <w:snapToGrid w:val="0"/>
                <w:color w:val="000000" w:themeColor="text1"/>
                <w:spacing w:val="-10"/>
                <w:sz w:val="24"/>
                <w:szCs w:val="24"/>
              </w:rPr>
              <w:t>妨害公務案，臺灣桃園地方檢察署</w:t>
            </w:r>
            <w:r w:rsidR="00285E1E" w:rsidRPr="00B9609C">
              <w:rPr>
                <w:rFonts w:ascii="Times New Roman"/>
                <w:snapToGrid w:val="0"/>
                <w:color w:val="000000" w:themeColor="text1"/>
                <w:spacing w:val="-10"/>
                <w:sz w:val="24"/>
                <w:szCs w:val="24"/>
              </w:rPr>
              <w:t>105</w:t>
            </w:r>
            <w:r w:rsidR="00285E1E" w:rsidRPr="00B9609C">
              <w:rPr>
                <w:rFonts w:ascii="Times New Roman"/>
                <w:snapToGrid w:val="0"/>
                <w:color w:val="000000" w:themeColor="text1"/>
                <w:spacing w:val="-10"/>
                <w:sz w:val="24"/>
                <w:szCs w:val="24"/>
              </w:rPr>
              <w:t>年度偵字</w:t>
            </w:r>
            <w:r w:rsidR="00285E1E" w:rsidRPr="00B9609C">
              <w:rPr>
                <w:rFonts w:ascii="Times New Roman"/>
                <w:snapToGrid w:val="0"/>
                <w:color w:val="000000" w:themeColor="text1"/>
                <w:spacing w:val="-10"/>
                <w:sz w:val="24"/>
                <w:szCs w:val="24"/>
              </w:rPr>
              <w:t>3485</w:t>
            </w:r>
            <w:r w:rsidR="00285E1E" w:rsidRPr="00B9609C">
              <w:rPr>
                <w:rFonts w:ascii="Times New Roman"/>
                <w:snapToGrid w:val="0"/>
                <w:color w:val="000000" w:themeColor="text1"/>
                <w:spacing w:val="-10"/>
                <w:sz w:val="24"/>
                <w:szCs w:val="24"/>
              </w:rPr>
              <w:t>號、</w:t>
            </w:r>
            <w:r w:rsidR="00285E1E" w:rsidRPr="00B9609C">
              <w:rPr>
                <w:rFonts w:ascii="Times New Roman"/>
                <w:snapToGrid w:val="0"/>
                <w:color w:val="000000" w:themeColor="text1"/>
                <w:spacing w:val="-10"/>
                <w:sz w:val="24"/>
                <w:szCs w:val="24"/>
              </w:rPr>
              <w:t>105</w:t>
            </w:r>
            <w:r w:rsidR="00285E1E" w:rsidRPr="00B9609C">
              <w:rPr>
                <w:rFonts w:ascii="Times New Roman"/>
                <w:snapToGrid w:val="0"/>
                <w:color w:val="000000" w:themeColor="text1"/>
                <w:spacing w:val="-10"/>
                <w:sz w:val="24"/>
                <w:szCs w:val="24"/>
              </w:rPr>
              <w:t>年度偵字</w:t>
            </w:r>
            <w:r w:rsidR="00285E1E" w:rsidRPr="00B9609C">
              <w:rPr>
                <w:rFonts w:ascii="Times New Roman"/>
                <w:snapToGrid w:val="0"/>
                <w:color w:val="000000" w:themeColor="text1"/>
                <w:spacing w:val="-10"/>
                <w:sz w:val="24"/>
                <w:szCs w:val="24"/>
              </w:rPr>
              <w:t>12003</w:t>
            </w:r>
            <w:r w:rsidR="00285E1E" w:rsidRPr="00B9609C">
              <w:rPr>
                <w:rFonts w:ascii="Times New Roman"/>
                <w:snapToGrid w:val="0"/>
                <w:color w:val="000000" w:themeColor="text1"/>
                <w:spacing w:val="-10"/>
                <w:sz w:val="24"/>
                <w:szCs w:val="24"/>
              </w:rPr>
              <w:t>號。（臺灣桃園地方檢察署</w:t>
            </w:r>
            <w:r w:rsidR="00285E1E" w:rsidRPr="00B9609C">
              <w:rPr>
                <w:rFonts w:ascii="Times New Roman"/>
                <w:snapToGrid w:val="0"/>
                <w:color w:val="000000" w:themeColor="text1"/>
                <w:spacing w:val="-10"/>
                <w:sz w:val="24"/>
                <w:szCs w:val="24"/>
              </w:rPr>
              <w:t>105/7/22</w:t>
            </w:r>
            <w:r w:rsidR="00285E1E" w:rsidRPr="00B9609C">
              <w:rPr>
                <w:rFonts w:ascii="Times New Roman"/>
                <w:snapToGrid w:val="0"/>
                <w:color w:val="000000" w:themeColor="text1"/>
                <w:spacing w:val="-10"/>
                <w:sz w:val="24"/>
                <w:szCs w:val="24"/>
              </w:rPr>
              <w:t>、</w:t>
            </w:r>
            <w:r w:rsidR="00285E1E" w:rsidRPr="00B9609C">
              <w:rPr>
                <w:rFonts w:ascii="Times New Roman"/>
                <w:snapToGrid w:val="0"/>
                <w:color w:val="000000" w:themeColor="text1"/>
                <w:spacing w:val="-10"/>
                <w:sz w:val="24"/>
                <w:szCs w:val="24"/>
              </w:rPr>
              <w:t>105/8/3</w:t>
            </w:r>
            <w:r w:rsidR="00285E1E" w:rsidRPr="00B9609C">
              <w:rPr>
                <w:rFonts w:ascii="Times New Roman"/>
                <w:snapToGrid w:val="0"/>
                <w:color w:val="000000" w:themeColor="text1"/>
                <w:spacing w:val="-10"/>
                <w:sz w:val="24"/>
                <w:szCs w:val="24"/>
              </w:rPr>
              <w:t>起訴書</w:t>
            </w:r>
            <w:r w:rsidR="00285E1E" w:rsidRPr="00B9609C">
              <w:rPr>
                <w:rFonts w:ascii="Times New Roman"/>
                <w:snapToGrid w:val="0"/>
                <w:color w:val="000000" w:themeColor="text1"/>
                <w:spacing w:val="-10"/>
                <w:sz w:val="24"/>
                <w:szCs w:val="24"/>
              </w:rPr>
              <w:t>2</w:t>
            </w:r>
            <w:r w:rsidR="00285E1E" w:rsidRPr="00B9609C">
              <w:rPr>
                <w:rFonts w:ascii="Times New Roman"/>
                <w:snapToGrid w:val="0"/>
                <w:color w:val="000000" w:themeColor="text1"/>
                <w:spacing w:val="-10"/>
                <w:sz w:val="24"/>
                <w:szCs w:val="24"/>
              </w:rPr>
              <w:t>件。）</w:t>
            </w:r>
          </w:p>
          <w:p w:rsidR="00285E1E" w:rsidRPr="00B9609C" w:rsidRDefault="009624FF" w:rsidP="009624FF">
            <w:pPr>
              <w:wordWrap w:val="0"/>
              <w:spacing w:line="320" w:lineRule="exact"/>
              <w:rPr>
                <w:rFonts w:ascii="Times New Roman"/>
                <w:snapToGrid w:val="0"/>
                <w:color w:val="000000" w:themeColor="text1"/>
                <w:spacing w:val="-10"/>
                <w:sz w:val="24"/>
                <w:szCs w:val="24"/>
              </w:rPr>
            </w:pPr>
            <w:r>
              <w:rPr>
                <w:rFonts w:ascii="Times New Roman"/>
                <w:snapToGrid w:val="0"/>
                <w:color w:val="000000" w:themeColor="text1"/>
                <w:spacing w:val="-10"/>
                <w:sz w:val="24"/>
                <w:szCs w:val="24"/>
              </w:rPr>
              <w:t>李</w:t>
            </w:r>
            <w:r>
              <w:rPr>
                <w:rFonts w:ascii="Times New Roman"/>
                <w:snapToGrid w:val="0"/>
                <w:color w:val="000000" w:themeColor="text1"/>
                <w:spacing w:val="-10"/>
                <w:sz w:val="24"/>
                <w:szCs w:val="24"/>
              </w:rPr>
              <w:t>○○</w:t>
            </w:r>
            <w:r w:rsidR="00285E1E" w:rsidRPr="00B9609C">
              <w:rPr>
                <w:rFonts w:ascii="Times New Roman"/>
                <w:snapToGrid w:val="0"/>
                <w:color w:val="000000" w:themeColor="text1"/>
                <w:spacing w:val="-10"/>
                <w:sz w:val="24"/>
                <w:szCs w:val="24"/>
              </w:rPr>
              <w:t>妨害公務案，臺灣桃園地方法院判決主文：</w:t>
            </w:r>
            <w:r>
              <w:rPr>
                <w:rFonts w:ascii="Times New Roman"/>
                <w:snapToGrid w:val="0"/>
                <w:color w:val="000000" w:themeColor="text1"/>
                <w:spacing w:val="-10"/>
                <w:sz w:val="24"/>
                <w:szCs w:val="24"/>
              </w:rPr>
              <w:t>李</w:t>
            </w:r>
            <w:r>
              <w:rPr>
                <w:rFonts w:ascii="Times New Roman"/>
                <w:snapToGrid w:val="0"/>
                <w:color w:val="000000" w:themeColor="text1"/>
                <w:spacing w:val="-10"/>
                <w:sz w:val="24"/>
                <w:szCs w:val="24"/>
              </w:rPr>
              <w:t>○○</w:t>
            </w:r>
            <w:r w:rsidR="00285E1E" w:rsidRPr="00B9609C">
              <w:rPr>
                <w:rFonts w:ascii="Times New Roman"/>
                <w:snapToGrid w:val="0"/>
                <w:color w:val="000000" w:themeColor="text1"/>
                <w:spacing w:val="-10"/>
                <w:sz w:val="24"/>
                <w:szCs w:val="24"/>
              </w:rPr>
              <w:t>犯妨害公務執行罪，共貳罪，各處拘役伍拾日，如易科罰金，均以新臺幣壹仟元折算壹日。應執行拘役柒拾日，如易科罰金，以新臺幣壹仟元折算壹日。（臺灣桃園地方法院</w:t>
            </w:r>
            <w:r w:rsidR="00285E1E" w:rsidRPr="00B9609C">
              <w:rPr>
                <w:rFonts w:ascii="Times New Roman"/>
                <w:snapToGrid w:val="0"/>
                <w:color w:val="000000" w:themeColor="text1"/>
                <w:spacing w:val="-10"/>
                <w:sz w:val="24"/>
                <w:szCs w:val="24"/>
              </w:rPr>
              <w:t>106/10/27</w:t>
            </w:r>
            <w:r w:rsidR="00285E1E" w:rsidRPr="00B9609C">
              <w:rPr>
                <w:rFonts w:ascii="Times New Roman"/>
                <w:snapToGrid w:val="0"/>
                <w:color w:val="000000" w:themeColor="text1"/>
                <w:spacing w:val="-10"/>
                <w:sz w:val="24"/>
                <w:szCs w:val="24"/>
              </w:rPr>
              <w:t>判決書）</w:t>
            </w:r>
          </w:p>
          <w:p w:rsidR="00285E1E" w:rsidRPr="00B9609C" w:rsidRDefault="009624FF" w:rsidP="009624FF">
            <w:pPr>
              <w:wordWrap w:val="0"/>
              <w:spacing w:line="320" w:lineRule="exact"/>
              <w:rPr>
                <w:rFonts w:ascii="Times New Roman"/>
                <w:snapToGrid w:val="0"/>
                <w:color w:val="000000" w:themeColor="text1"/>
                <w:spacing w:val="-10"/>
                <w:sz w:val="24"/>
                <w:szCs w:val="24"/>
              </w:rPr>
            </w:pPr>
            <w:r>
              <w:rPr>
                <w:rFonts w:ascii="Times New Roman"/>
                <w:snapToGrid w:val="0"/>
                <w:color w:val="000000" w:themeColor="text1"/>
                <w:spacing w:val="-10"/>
                <w:sz w:val="24"/>
                <w:szCs w:val="24"/>
              </w:rPr>
              <w:t>李</w:t>
            </w:r>
            <w:r>
              <w:rPr>
                <w:rFonts w:ascii="Times New Roman"/>
                <w:snapToGrid w:val="0"/>
                <w:color w:val="000000" w:themeColor="text1"/>
                <w:spacing w:val="-10"/>
                <w:sz w:val="24"/>
                <w:szCs w:val="24"/>
              </w:rPr>
              <w:t>○○</w:t>
            </w:r>
            <w:r w:rsidR="00285E1E" w:rsidRPr="00B9609C">
              <w:rPr>
                <w:rFonts w:ascii="Times New Roman"/>
                <w:snapToGrid w:val="0"/>
                <w:color w:val="000000" w:themeColor="text1"/>
                <w:spacing w:val="-10"/>
                <w:sz w:val="24"/>
                <w:szCs w:val="24"/>
              </w:rPr>
              <w:t>妨害公務案，臺灣高等法院</w:t>
            </w:r>
            <w:r w:rsidR="00285E1E" w:rsidRPr="00B9609C">
              <w:rPr>
                <w:rFonts w:ascii="Times New Roman"/>
                <w:snapToGrid w:val="0"/>
                <w:color w:val="000000" w:themeColor="text1"/>
                <w:spacing w:val="-10"/>
                <w:sz w:val="24"/>
                <w:szCs w:val="24"/>
              </w:rPr>
              <w:t>106</w:t>
            </w:r>
            <w:r w:rsidR="00285E1E" w:rsidRPr="00B9609C">
              <w:rPr>
                <w:rFonts w:ascii="Times New Roman"/>
                <w:snapToGrid w:val="0"/>
                <w:color w:val="000000" w:themeColor="text1"/>
                <w:spacing w:val="-10"/>
                <w:sz w:val="24"/>
                <w:szCs w:val="24"/>
              </w:rPr>
              <w:t>年度上易字第</w:t>
            </w:r>
            <w:r w:rsidR="00285E1E" w:rsidRPr="00B9609C">
              <w:rPr>
                <w:rFonts w:ascii="Times New Roman"/>
                <w:snapToGrid w:val="0"/>
                <w:color w:val="000000" w:themeColor="text1"/>
                <w:spacing w:val="-10"/>
                <w:sz w:val="24"/>
                <w:szCs w:val="24"/>
              </w:rPr>
              <w:t>2570</w:t>
            </w:r>
            <w:r w:rsidR="00285E1E" w:rsidRPr="00B9609C">
              <w:rPr>
                <w:rFonts w:ascii="Times New Roman"/>
                <w:snapToGrid w:val="0"/>
                <w:color w:val="000000" w:themeColor="text1"/>
                <w:spacing w:val="-10"/>
                <w:sz w:val="24"/>
                <w:szCs w:val="24"/>
              </w:rPr>
              <w:t>號。（臺灣高等法院</w:t>
            </w:r>
            <w:r w:rsidR="00285E1E" w:rsidRPr="00B9609C">
              <w:rPr>
                <w:rFonts w:ascii="Times New Roman"/>
                <w:snapToGrid w:val="0"/>
                <w:color w:val="000000" w:themeColor="text1"/>
                <w:spacing w:val="-10"/>
                <w:sz w:val="24"/>
                <w:szCs w:val="24"/>
              </w:rPr>
              <w:t>107/1/31</w:t>
            </w:r>
            <w:r w:rsidR="00285E1E" w:rsidRPr="00B9609C">
              <w:rPr>
                <w:rFonts w:ascii="Times New Roman"/>
                <w:snapToGrid w:val="0"/>
                <w:color w:val="000000" w:themeColor="text1"/>
                <w:spacing w:val="-10"/>
                <w:sz w:val="24"/>
                <w:szCs w:val="24"/>
              </w:rPr>
              <w:t>上訴駁回）</w:t>
            </w:r>
          </w:p>
        </w:tc>
        <w:tc>
          <w:tcPr>
            <w:tcW w:w="1276" w:type="dxa"/>
            <w:hideMark/>
          </w:tcPr>
          <w:p w:rsidR="00285E1E" w:rsidRPr="00B9609C" w:rsidRDefault="00285E1E" w:rsidP="00FD2ECA">
            <w:pPr>
              <w:wordWrap w:val="0"/>
              <w:spacing w:line="320" w:lineRule="exact"/>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108/1/31</w:t>
            </w:r>
            <w:r w:rsidRPr="00B9609C">
              <w:rPr>
                <w:rFonts w:ascii="Times New Roman"/>
                <w:snapToGrid w:val="0"/>
                <w:color w:val="000000" w:themeColor="text1"/>
                <w:spacing w:val="-10"/>
                <w:sz w:val="24"/>
                <w:szCs w:val="24"/>
              </w:rPr>
              <w:t>併</w:t>
            </w:r>
            <w:r w:rsidRPr="00B9609C">
              <w:rPr>
                <w:rFonts w:ascii="Times New Roman"/>
                <w:snapToGrid w:val="0"/>
                <w:color w:val="000000" w:themeColor="text1"/>
                <w:spacing w:val="-10"/>
                <w:sz w:val="24"/>
                <w:szCs w:val="24"/>
              </w:rPr>
              <w:t>1070800303</w:t>
            </w:r>
            <w:r w:rsidRPr="00B9609C">
              <w:rPr>
                <w:rFonts w:ascii="Times New Roman"/>
                <w:snapToGrid w:val="0"/>
                <w:color w:val="000000" w:themeColor="text1"/>
                <w:spacing w:val="-10"/>
                <w:sz w:val="24"/>
                <w:szCs w:val="24"/>
              </w:rPr>
              <w:t>號案。</w:t>
            </w:r>
          </w:p>
          <w:p w:rsidR="00285E1E" w:rsidRPr="00B9609C" w:rsidRDefault="00285E1E" w:rsidP="00FD2ECA">
            <w:pPr>
              <w:wordWrap w:val="0"/>
              <w:spacing w:line="320" w:lineRule="exact"/>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108/3/11</w:t>
            </w:r>
            <w:r w:rsidRPr="00B9609C">
              <w:rPr>
                <w:rFonts w:ascii="Times New Roman"/>
                <w:snapToGrid w:val="0"/>
                <w:color w:val="000000" w:themeColor="text1"/>
                <w:spacing w:val="-10"/>
                <w:sz w:val="24"/>
                <w:szCs w:val="24"/>
              </w:rPr>
              <w:t>本院委員赴法務部矯正署臺北監獄履勘訪談收容人</w:t>
            </w:r>
            <w:r w:rsidR="009624FF">
              <w:rPr>
                <w:rFonts w:ascii="Times New Roman"/>
                <w:snapToGrid w:val="0"/>
                <w:color w:val="000000" w:themeColor="text1"/>
                <w:spacing w:val="-10"/>
                <w:sz w:val="24"/>
                <w:szCs w:val="24"/>
              </w:rPr>
              <w:t>李</w:t>
            </w:r>
            <w:r w:rsidR="009624FF">
              <w:rPr>
                <w:rFonts w:ascii="Times New Roman"/>
                <w:snapToGrid w:val="0"/>
                <w:color w:val="000000" w:themeColor="text1"/>
                <w:spacing w:val="-10"/>
                <w:sz w:val="24"/>
                <w:szCs w:val="24"/>
              </w:rPr>
              <w:t>○○</w:t>
            </w:r>
            <w:r w:rsidRPr="00B9609C">
              <w:rPr>
                <w:rFonts w:ascii="Times New Roman"/>
                <w:snapToGrid w:val="0"/>
                <w:color w:val="000000" w:themeColor="text1"/>
                <w:spacing w:val="-10"/>
                <w:sz w:val="24"/>
                <w:szCs w:val="24"/>
              </w:rPr>
              <w:t>。</w:t>
            </w:r>
          </w:p>
        </w:tc>
      </w:tr>
      <w:tr w:rsidR="00F01395" w:rsidRPr="00B9609C" w:rsidTr="00082D39">
        <w:trPr>
          <w:trHeight w:val="80"/>
        </w:trPr>
        <w:tc>
          <w:tcPr>
            <w:tcW w:w="1191" w:type="dxa"/>
            <w:hideMark/>
          </w:tcPr>
          <w:p w:rsidR="00285E1E" w:rsidRPr="00B9609C" w:rsidRDefault="00285E1E" w:rsidP="00FD2ECA">
            <w:pPr>
              <w:wordWrap w:val="0"/>
              <w:adjustRightInd w:val="0"/>
              <w:spacing w:line="320" w:lineRule="exact"/>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108/3/20</w:t>
            </w:r>
          </w:p>
        </w:tc>
        <w:tc>
          <w:tcPr>
            <w:tcW w:w="992" w:type="dxa"/>
            <w:hideMark/>
          </w:tcPr>
          <w:p w:rsidR="00285E1E" w:rsidRPr="00B9609C" w:rsidRDefault="00285E1E" w:rsidP="00FD2ECA">
            <w:pPr>
              <w:wordWrap w:val="0"/>
              <w:adjustRightInd w:val="0"/>
              <w:spacing w:line="320" w:lineRule="exact"/>
              <w:rPr>
                <w:rFonts w:ascii="Times New Roman"/>
                <w:snapToGrid w:val="0"/>
                <w:color w:val="000000" w:themeColor="text1"/>
                <w:spacing w:val="-20"/>
                <w:sz w:val="24"/>
                <w:szCs w:val="24"/>
              </w:rPr>
            </w:pPr>
            <w:r w:rsidRPr="00B9609C">
              <w:rPr>
                <w:rFonts w:ascii="Times New Roman"/>
                <w:snapToGrid w:val="0"/>
                <w:color w:val="000000" w:themeColor="text1"/>
                <w:spacing w:val="-20"/>
                <w:sz w:val="24"/>
                <w:szCs w:val="24"/>
              </w:rPr>
              <w:t>法務部函復本院</w:t>
            </w:r>
            <w:r w:rsidRPr="00B9609C">
              <w:rPr>
                <w:rFonts w:ascii="Times New Roman"/>
                <w:snapToGrid w:val="0"/>
                <w:color w:val="000000" w:themeColor="text1"/>
                <w:spacing w:val="-20"/>
                <w:sz w:val="24"/>
                <w:szCs w:val="24"/>
              </w:rPr>
              <w:t>108</w:t>
            </w:r>
            <w:r w:rsidRPr="00B9609C">
              <w:rPr>
                <w:rFonts w:ascii="Times New Roman"/>
                <w:snapToGrid w:val="0"/>
                <w:color w:val="000000" w:themeColor="text1"/>
                <w:spacing w:val="-20"/>
                <w:sz w:val="24"/>
                <w:szCs w:val="24"/>
              </w:rPr>
              <w:t>年</w:t>
            </w:r>
            <w:r w:rsidRPr="00B9609C">
              <w:rPr>
                <w:rFonts w:ascii="Times New Roman"/>
                <w:snapToGrid w:val="0"/>
                <w:color w:val="000000" w:themeColor="text1"/>
                <w:spacing w:val="-20"/>
                <w:sz w:val="24"/>
                <w:szCs w:val="24"/>
              </w:rPr>
              <w:t>1</w:t>
            </w:r>
            <w:r w:rsidRPr="00B9609C">
              <w:rPr>
                <w:rFonts w:ascii="Times New Roman"/>
                <w:snapToGrid w:val="0"/>
                <w:color w:val="000000" w:themeColor="text1"/>
                <w:spacing w:val="-20"/>
                <w:sz w:val="24"/>
                <w:szCs w:val="24"/>
              </w:rPr>
              <w:t>月</w:t>
            </w:r>
            <w:r w:rsidRPr="00B9609C">
              <w:rPr>
                <w:rFonts w:ascii="Times New Roman"/>
                <w:snapToGrid w:val="0"/>
                <w:color w:val="000000" w:themeColor="text1"/>
                <w:spacing w:val="-20"/>
                <w:sz w:val="24"/>
                <w:szCs w:val="24"/>
              </w:rPr>
              <w:t>19</w:t>
            </w:r>
            <w:r w:rsidRPr="00B9609C">
              <w:rPr>
                <w:rFonts w:ascii="Times New Roman"/>
                <w:snapToGrid w:val="0"/>
                <w:color w:val="000000" w:themeColor="text1"/>
                <w:spacing w:val="-20"/>
                <w:sz w:val="24"/>
                <w:szCs w:val="24"/>
              </w:rPr>
              <w:t>日處台調壹字第</w:t>
            </w:r>
            <w:r w:rsidRPr="00B9609C">
              <w:rPr>
                <w:rFonts w:ascii="Times New Roman"/>
                <w:snapToGrid w:val="0"/>
                <w:color w:val="000000" w:themeColor="text1"/>
                <w:spacing w:val="-20"/>
                <w:sz w:val="24"/>
                <w:szCs w:val="24"/>
              </w:rPr>
              <w:t>10802002390</w:t>
            </w:r>
            <w:r w:rsidRPr="00B9609C">
              <w:rPr>
                <w:rFonts w:ascii="Times New Roman"/>
                <w:snapToGrid w:val="0"/>
                <w:color w:val="000000" w:themeColor="text1"/>
                <w:spacing w:val="-20"/>
                <w:sz w:val="24"/>
                <w:szCs w:val="24"/>
              </w:rPr>
              <w:t>號函</w:t>
            </w:r>
          </w:p>
        </w:tc>
        <w:tc>
          <w:tcPr>
            <w:tcW w:w="5188" w:type="dxa"/>
            <w:hideMark/>
          </w:tcPr>
          <w:p w:rsidR="00285E1E" w:rsidRPr="00B9609C" w:rsidRDefault="00285E1E" w:rsidP="009624FF">
            <w:pPr>
              <w:wordWrap w:val="0"/>
              <w:adjustRightInd w:val="0"/>
              <w:spacing w:line="320" w:lineRule="exact"/>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檢送精神疾病收容人相關權益提問本部回應意見</w:t>
            </w:r>
            <w:r w:rsidRPr="00B9609C">
              <w:rPr>
                <w:rFonts w:ascii="Times New Roman"/>
                <w:snapToGrid w:val="0"/>
                <w:color w:val="000000" w:themeColor="text1"/>
                <w:spacing w:val="-10"/>
                <w:sz w:val="24"/>
                <w:szCs w:val="24"/>
              </w:rPr>
              <w:t>1</w:t>
            </w:r>
            <w:r w:rsidRPr="00B9609C">
              <w:rPr>
                <w:rFonts w:ascii="Times New Roman"/>
                <w:snapToGrid w:val="0"/>
                <w:color w:val="000000" w:themeColor="text1"/>
                <w:spacing w:val="-10"/>
                <w:sz w:val="24"/>
                <w:szCs w:val="24"/>
              </w:rPr>
              <w:t>份，請查照。</w:t>
            </w:r>
          </w:p>
          <w:p w:rsidR="00285E1E" w:rsidRPr="00B9609C" w:rsidRDefault="00285E1E" w:rsidP="00FD2ECA">
            <w:pPr>
              <w:wordWrap w:val="0"/>
              <w:adjustRightInd w:val="0"/>
              <w:spacing w:line="320" w:lineRule="exact"/>
              <w:ind w:left="560" w:hanging="560"/>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（有關「臺北監獄收容人郭</w:t>
            </w:r>
            <w:r w:rsidRPr="00B9609C">
              <w:rPr>
                <w:rFonts w:ascii="Times New Roman"/>
                <w:snapToGrid w:val="0"/>
                <w:color w:val="000000" w:themeColor="text1"/>
                <w:spacing w:val="-10"/>
                <w:sz w:val="24"/>
                <w:szCs w:val="24"/>
              </w:rPr>
              <w:t>○○</w:t>
            </w:r>
            <w:r w:rsidRPr="00B9609C">
              <w:rPr>
                <w:rFonts w:ascii="Times New Roman"/>
                <w:snapToGrid w:val="0"/>
                <w:color w:val="000000" w:themeColor="text1"/>
                <w:spacing w:val="-10"/>
                <w:sz w:val="24"/>
                <w:szCs w:val="24"/>
              </w:rPr>
              <w:t>陳訴」案）</w:t>
            </w:r>
          </w:p>
        </w:tc>
        <w:tc>
          <w:tcPr>
            <w:tcW w:w="1276" w:type="dxa"/>
            <w:hideMark/>
          </w:tcPr>
          <w:p w:rsidR="00285E1E" w:rsidRPr="00B9609C" w:rsidRDefault="00285E1E" w:rsidP="00FD2ECA">
            <w:pPr>
              <w:wordWrap w:val="0"/>
              <w:adjustRightInd w:val="0"/>
              <w:spacing w:line="320" w:lineRule="exact"/>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108/3/20</w:t>
            </w:r>
            <w:r w:rsidRPr="00B9609C">
              <w:rPr>
                <w:rFonts w:ascii="Times New Roman"/>
                <w:snapToGrid w:val="0"/>
                <w:color w:val="000000" w:themeColor="text1"/>
                <w:spacing w:val="-10"/>
                <w:sz w:val="24"/>
                <w:szCs w:val="24"/>
              </w:rPr>
              <w:t>併</w:t>
            </w:r>
            <w:r w:rsidRPr="00B9609C">
              <w:rPr>
                <w:rFonts w:ascii="Times New Roman"/>
                <w:snapToGrid w:val="0"/>
                <w:color w:val="000000" w:themeColor="text1"/>
                <w:spacing w:val="-10"/>
                <w:sz w:val="24"/>
                <w:szCs w:val="24"/>
              </w:rPr>
              <w:t>1070800303</w:t>
            </w:r>
            <w:r w:rsidRPr="00B9609C">
              <w:rPr>
                <w:rFonts w:ascii="Times New Roman"/>
                <w:snapToGrid w:val="0"/>
                <w:color w:val="000000" w:themeColor="text1"/>
                <w:spacing w:val="-10"/>
                <w:sz w:val="24"/>
                <w:szCs w:val="24"/>
              </w:rPr>
              <w:t>號案。</w:t>
            </w:r>
          </w:p>
          <w:p w:rsidR="00285E1E" w:rsidRPr="00B9609C" w:rsidRDefault="00285E1E" w:rsidP="00FD2ECA">
            <w:pPr>
              <w:wordWrap w:val="0"/>
              <w:adjustRightInd w:val="0"/>
              <w:spacing w:line="320" w:lineRule="exact"/>
              <w:rPr>
                <w:rFonts w:ascii="Times New Roman"/>
                <w:snapToGrid w:val="0"/>
                <w:color w:val="000000" w:themeColor="text1"/>
                <w:spacing w:val="-10"/>
                <w:sz w:val="24"/>
                <w:szCs w:val="24"/>
              </w:rPr>
            </w:pPr>
            <w:r w:rsidRPr="00B9609C">
              <w:rPr>
                <w:rFonts w:ascii="Times New Roman"/>
                <w:snapToGrid w:val="0"/>
                <w:color w:val="000000" w:themeColor="text1"/>
                <w:spacing w:val="-10"/>
                <w:sz w:val="24"/>
                <w:szCs w:val="24"/>
              </w:rPr>
              <w:t>108/7/1</w:t>
            </w:r>
            <w:r w:rsidRPr="00B9609C">
              <w:rPr>
                <w:rFonts w:ascii="Times New Roman"/>
                <w:snapToGrid w:val="0"/>
                <w:color w:val="000000" w:themeColor="text1"/>
                <w:spacing w:val="-10"/>
                <w:sz w:val="24"/>
                <w:szCs w:val="24"/>
              </w:rPr>
              <w:t>請法務部、矯正署主管人員到院說明。</w:t>
            </w:r>
          </w:p>
        </w:tc>
      </w:tr>
    </w:tbl>
    <w:p w:rsidR="00285E1E" w:rsidRPr="00B9609C" w:rsidRDefault="00285E1E" w:rsidP="00285E1E">
      <w:pPr>
        <w:pStyle w:val="2"/>
        <w:numPr>
          <w:ilvl w:val="0"/>
          <w:numId w:val="0"/>
        </w:numPr>
        <w:rPr>
          <w:rFonts w:ascii="Times New Roman" w:hAnsi="Times New Roman"/>
          <w:color w:val="000000" w:themeColor="text1"/>
          <w:sz w:val="24"/>
        </w:rPr>
      </w:pPr>
      <w:bookmarkStart w:id="7271" w:name="_Toc18854781"/>
      <w:bookmarkStart w:id="7272" w:name="_Toc18856478"/>
      <w:bookmarkStart w:id="7273" w:name="_Toc18943270"/>
      <w:bookmarkStart w:id="7274" w:name="_Toc20991559"/>
      <w:bookmarkStart w:id="7275" w:name="_Toc21939116"/>
      <w:bookmarkStart w:id="7276" w:name="_Toc23588107"/>
      <w:bookmarkStart w:id="7277" w:name="_Toc23776788"/>
      <w:r w:rsidRPr="00B9609C">
        <w:rPr>
          <w:rFonts w:ascii="Times New Roman" w:hAnsi="Times New Roman" w:hint="eastAsia"/>
          <w:color w:val="000000" w:themeColor="text1"/>
          <w:sz w:val="24"/>
        </w:rPr>
        <w:t>資料來源：監察院依據人民處理書狀概要表並彙整後續調查作為製表。</w:t>
      </w:r>
      <w:bookmarkEnd w:id="7271"/>
      <w:bookmarkEnd w:id="7272"/>
      <w:bookmarkEnd w:id="7273"/>
      <w:bookmarkEnd w:id="7274"/>
      <w:bookmarkEnd w:id="7275"/>
      <w:bookmarkEnd w:id="7276"/>
      <w:bookmarkEnd w:id="7277"/>
    </w:p>
    <w:p w:rsidR="00285E1E" w:rsidRPr="00B9609C" w:rsidRDefault="00285E1E" w:rsidP="00285E1E">
      <w:pPr>
        <w:widowControl/>
        <w:overflowPunct/>
        <w:autoSpaceDE/>
        <w:autoSpaceDN/>
        <w:ind w:left="1361" w:hangingChars="400" w:hanging="1361"/>
        <w:jc w:val="left"/>
        <w:rPr>
          <w:rFonts w:ascii="Times New Roman"/>
          <w:bCs/>
          <w:color w:val="000000" w:themeColor="text1"/>
        </w:rPr>
        <w:sectPr w:rsidR="00285E1E" w:rsidRPr="00B9609C" w:rsidSect="001F373A">
          <w:footerReference w:type="default" r:id="rId53"/>
          <w:type w:val="oddPage"/>
          <w:pgSz w:w="11907" w:h="16840" w:code="9"/>
          <w:pgMar w:top="1701" w:right="1701" w:bottom="1418" w:left="1418" w:header="851" w:footer="851" w:gutter="227"/>
          <w:cols w:space="425"/>
          <w:docGrid w:type="linesAndChars" w:linePitch="457" w:charSpace="4127"/>
        </w:sectPr>
      </w:pPr>
    </w:p>
    <w:p w:rsidR="00285E1E" w:rsidRPr="00B9609C" w:rsidRDefault="00285E1E" w:rsidP="00285E1E">
      <w:pPr>
        <w:pStyle w:val="1"/>
        <w:numPr>
          <w:ilvl w:val="0"/>
          <w:numId w:val="0"/>
        </w:numPr>
        <w:rPr>
          <w:rFonts w:ascii="Times New Roman"/>
          <w:bCs w:val="0"/>
          <w:color w:val="000000" w:themeColor="text1"/>
        </w:rPr>
      </w:pPr>
      <w:bookmarkStart w:id="7278" w:name="_Toc23776789"/>
      <w:r w:rsidRPr="00B9609C">
        <w:rPr>
          <w:rFonts w:ascii="Times New Roman"/>
          <w:color w:val="000000" w:themeColor="text1"/>
        </w:rPr>
        <w:lastRenderedPageBreak/>
        <w:t>附表</w:t>
      </w:r>
      <w:r w:rsidRPr="00B9609C">
        <w:rPr>
          <w:rFonts w:ascii="Times New Roman" w:hint="eastAsia"/>
          <w:color w:val="000000" w:themeColor="text1"/>
        </w:rPr>
        <w:t>二</w:t>
      </w:r>
      <w:r w:rsidRPr="00B9609C">
        <w:rPr>
          <w:rFonts w:ascii="Times New Roman"/>
          <w:color w:val="000000" w:themeColor="text1"/>
        </w:rPr>
        <w:t>、</w:t>
      </w:r>
      <w:r w:rsidR="009624FF">
        <w:rPr>
          <w:rFonts w:ascii="Times New Roman" w:hint="eastAsia"/>
          <w:color w:val="000000" w:themeColor="text1"/>
        </w:rPr>
        <w:t>王○○</w:t>
      </w:r>
      <w:r w:rsidRPr="00B9609C">
        <w:rPr>
          <w:rFonts w:ascii="Times New Roman" w:hint="eastAsia"/>
          <w:color w:val="000000" w:themeColor="text1"/>
        </w:rPr>
        <w:t>（賢德醫院樹孝院區收容人</w:t>
      </w:r>
      <w:r w:rsidR="009624FF">
        <w:rPr>
          <w:rFonts w:ascii="Times New Roman" w:hint="eastAsia"/>
          <w:color w:val="000000" w:themeColor="text1"/>
        </w:rPr>
        <w:t>王○○</w:t>
      </w:r>
      <w:r w:rsidRPr="00B9609C">
        <w:rPr>
          <w:rFonts w:ascii="Times New Roman" w:hint="eastAsia"/>
          <w:color w:val="000000" w:themeColor="text1"/>
        </w:rPr>
        <w:t>父親）</w:t>
      </w:r>
      <w:r w:rsidRPr="00B9609C">
        <w:rPr>
          <w:rFonts w:ascii="Times New Roman"/>
          <w:color w:val="000000" w:themeColor="text1"/>
        </w:rPr>
        <w:t>陳訴內容及處理情形一覽表：</w:t>
      </w:r>
      <w:bookmarkEnd w:id="7278"/>
    </w:p>
    <w:tbl>
      <w:tblPr>
        <w:tblW w:w="853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91"/>
        <w:gridCol w:w="963"/>
        <w:gridCol w:w="4821"/>
        <w:gridCol w:w="1559"/>
      </w:tblGrid>
      <w:tr w:rsidR="00F01395" w:rsidRPr="00B9609C" w:rsidTr="00082D39">
        <w:trPr>
          <w:trHeight w:val="624"/>
          <w:tblHeader/>
        </w:trPr>
        <w:tc>
          <w:tcPr>
            <w:tcW w:w="1191" w:type="dxa"/>
            <w:shd w:val="clear" w:color="auto" w:fill="FDE9D9" w:themeFill="accent6" w:themeFillTint="33"/>
            <w:vAlign w:val="center"/>
            <w:hideMark/>
          </w:tcPr>
          <w:p w:rsidR="00285E1E" w:rsidRPr="00B9609C" w:rsidRDefault="00285E1E" w:rsidP="00FD2ECA">
            <w:pPr>
              <w:wordWrap w:val="0"/>
              <w:jc w:val="center"/>
              <w:rPr>
                <w:rFonts w:ascii="Times New Roman"/>
                <w:b/>
                <w:snapToGrid w:val="0"/>
                <w:color w:val="000000" w:themeColor="text1"/>
                <w:sz w:val="24"/>
                <w:szCs w:val="24"/>
              </w:rPr>
            </w:pPr>
            <w:r w:rsidRPr="00B9609C">
              <w:rPr>
                <w:rFonts w:ascii="Times New Roman"/>
                <w:b/>
                <w:snapToGrid w:val="0"/>
                <w:color w:val="000000" w:themeColor="text1"/>
                <w:sz w:val="24"/>
                <w:szCs w:val="24"/>
              </w:rPr>
              <w:t>收文時間</w:t>
            </w:r>
          </w:p>
        </w:tc>
        <w:tc>
          <w:tcPr>
            <w:tcW w:w="963" w:type="dxa"/>
            <w:shd w:val="clear" w:color="auto" w:fill="FDE9D9" w:themeFill="accent6" w:themeFillTint="33"/>
            <w:vAlign w:val="center"/>
            <w:hideMark/>
          </w:tcPr>
          <w:p w:rsidR="00285E1E" w:rsidRPr="00B9609C" w:rsidRDefault="00285E1E" w:rsidP="00FD2ECA">
            <w:pPr>
              <w:wordWrap w:val="0"/>
              <w:jc w:val="center"/>
              <w:rPr>
                <w:rFonts w:ascii="Times New Roman"/>
                <w:b/>
                <w:snapToGrid w:val="0"/>
                <w:color w:val="000000" w:themeColor="text1"/>
                <w:spacing w:val="10"/>
                <w:sz w:val="24"/>
                <w:szCs w:val="24"/>
              </w:rPr>
            </w:pPr>
            <w:r w:rsidRPr="00B9609C">
              <w:rPr>
                <w:rFonts w:ascii="Times New Roman"/>
                <w:b/>
                <w:snapToGrid w:val="0"/>
                <w:color w:val="000000" w:themeColor="text1"/>
                <w:spacing w:val="10"/>
                <w:sz w:val="24"/>
                <w:szCs w:val="24"/>
              </w:rPr>
              <w:t>類別</w:t>
            </w:r>
          </w:p>
        </w:tc>
        <w:tc>
          <w:tcPr>
            <w:tcW w:w="4821" w:type="dxa"/>
            <w:shd w:val="clear" w:color="auto" w:fill="FDE9D9" w:themeFill="accent6" w:themeFillTint="33"/>
            <w:vAlign w:val="center"/>
            <w:hideMark/>
          </w:tcPr>
          <w:p w:rsidR="00285E1E" w:rsidRPr="00B9609C" w:rsidRDefault="00285E1E" w:rsidP="00FD2ECA">
            <w:pPr>
              <w:wordWrap w:val="0"/>
              <w:ind w:left="641" w:hanging="641"/>
              <w:jc w:val="center"/>
              <w:rPr>
                <w:rFonts w:ascii="Times New Roman"/>
                <w:b/>
                <w:snapToGrid w:val="0"/>
                <w:color w:val="000000" w:themeColor="text1"/>
                <w:spacing w:val="10"/>
                <w:sz w:val="24"/>
                <w:szCs w:val="24"/>
              </w:rPr>
            </w:pPr>
            <w:r w:rsidRPr="00B9609C">
              <w:rPr>
                <w:rFonts w:ascii="Times New Roman"/>
                <w:b/>
                <w:snapToGrid w:val="0"/>
                <w:color w:val="000000" w:themeColor="text1"/>
                <w:spacing w:val="10"/>
                <w:sz w:val="24"/>
                <w:szCs w:val="24"/>
              </w:rPr>
              <w:t>內容</w:t>
            </w:r>
          </w:p>
        </w:tc>
        <w:tc>
          <w:tcPr>
            <w:tcW w:w="1559" w:type="dxa"/>
            <w:shd w:val="clear" w:color="auto" w:fill="FDE9D9" w:themeFill="accent6" w:themeFillTint="33"/>
            <w:vAlign w:val="center"/>
            <w:hideMark/>
          </w:tcPr>
          <w:p w:rsidR="00285E1E" w:rsidRPr="00B9609C" w:rsidRDefault="00285E1E" w:rsidP="00FD2ECA">
            <w:pPr>
              <w:wordWrap w:val="0"/>
              <w:jc w:val="center"/>
              <w:rPr>
                <w:rFonts w:ascii="Times New Roman"/>
                <w:b/>
                <w:color w:val="000000" w:themeColor="text1"/>
                <w:sz w:val="24"/>
                <w:szCs w:val="24"/>
              </w:rPr>
            </w:pPr>
            <w:r w:rsidRPr="00B9609C">
              <w:rPr>
                <w:rFonts w:ascii="Times New Roman"/>
                <w:b/>
                <w:snapToGrid w:val="0"/>
                <w:color w:val="000000" w:themeColor="text1"/>
                <w:spacing w:val="10"/>
                <w:sz w:val="24"/>
                <w:szCs w:val="24"/>
              </w:rPr>
              <w:t>處理辦法</w:t>
            </w:r>
          </w:p>
        </w:tc>
      </w:tr>
      <w:tr w:rsidR="00F01395" w:rsidRPr="00B9609C" w:rsidTr="00082D39">
        <w:tc>
          <w:tcPr>
            <w:tcW w:w="1191" w:type="dxa"/>
            <w:hideMark/>
          </w:tcPr>
          <w:p w:rsidR="00285E1E" w:rsidRPr="00B9609C" w:rsidRDefault="00285E1E" w:rsidP="00FD2ECA">
            <w:pPr>
              <w:wordWrap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107/3/1</w:t>
            </w:r>
          </w:p>
        </w:tc>
        <w:tc>
          <w:tcPr>
            <w:tcW w:w="963" w:type="dxa"/>
            <w:hideMark/>
          </w:tcPr>
          <w:p w:rsidR="00285E1E" w:rsidRPr="00B9609C" w:rsidRDefault="00285E1E" w:rsidP="00FD2ECA">
            <w:pPr>
              <w:wordWrap w:val="0"/>
              <w:adjustRightInd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書狀</w:t>
            </w:r>
          </w:p>
        </w:tc>
        <w:tc>
          <w:tcPr>
            <w:tcW w:w="4821" w:type="dxa"/>
            <w:hideMark/>
          </w:tcPr>
          <w:p w:rsidR="00285E1E" w:rsidRPr="00B9609C" w:rsidRDefault="00285E1E" w:rsidP="009624FF">
            <w:pPr>
              <w:wordWrap w:val="0"/>
              <w:overflowPunct/>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陳訴人：</w:t>
            </w:r>
            <w:r w:rsidR="009624FF">
              <w:rPr>
                <w:rFonts w:ascii="Times New Roman"/>
                <w:snapToGrid w:val="0"/>
                <w:color w:val="000000" w:themeColor="text1"/>
                <w:spacing w:val="-4"/>
                <w:sz w:val="24"/>
                <w:szCs w:val="24"/>
              </w:rPr>
              <w:t>王</w:t>
            </w:r>
            <w:r w:rsidR="009624FF">
              <w:rPr>
                <w:rFonts w:ascii="Times New Roman"/>
                <w:snapToGrid w:val="0"/>
                <w:color w:val="000000" w:themeColor="text1"/>
                <w:spacing w:val="-4"/>
                <w:sz w:val="24"/>
                <w:szCs w:val="24"/>
              </w:rPr>
              <w:t>○○</w:t>
            </w:r>
          </w:p>
          <w:p w:rsidR="00285E1E" w:rsidRPr="00B9609C" w:rsidRDefault="00285E1E" w:rsidP="009624FF">
            <w:pPr>
              <w:wordWrap w:val="0"/>
              <w:overflowPunct/>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為渠因受法院判決監護處分，現於賢德醫院樹孝院區執行，監護期間提遭受該院不會對符，損及權益等情乙案。</w:t>
            </w:r>
          </w:p>
        </w:tc>
        <w:tc>
          <w:tcPr>
            <w:tcW w:w="1559" w:type="dxa"/>
            <w:hideMark/>
          </w:tcPr>
          <w:p w:rsidR="00285E1E" w:rsidRPr="00B9609C" w:rsidRDefault="00285E1E" w:rsidP="00FD2ECA">
            <w:pPr>
              <w:wordWrap w:val="0"/>
              <w:overflowPunct/>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107/3/26</w:t>
            </w:r>
            <w:r w:rsidRPr="00B9609C">
              <w:rPr>
                <w:rFonts w:ascii="Times New Roman"/>
                <w:snapToGrid w:val="0"/>
                <w:color w:val="000000" w:themeColor="text1"/>
                <w:spacing w:val="-4"/>
                <w:sz w:val="24"/>
                <w:szCs w:val="24"/>
              </w:rPr>
              <w:t>函請法務部說明處理情形函復本院。</w:t>
            </w:r>
          </w:p>
        </w:tc>
      </w:tr>
      <w:tr w:rsidR="00F01395" w:rsidRPr="00B9609C" w:rsidTr="00082D39">
        <w:tc>
          <w:tcPr>
            <w:tcW w:w="1191" w:type="dxa"/>
          </w:tcPr>
          <w:p w:rsidR="00285E1E" w:rsidRPr="00B9609C" w:rsidRDefault="00285E1E" w:rsidP="00FD2ECA">
            <w:pPr>
              <w:wordWrap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107/3/29</w:t>
            </w:r>
          </w:p>
        </w:tc>
        <w:tc>
          <w:tcPr>
            <w:tcW w:w="963" w:type="dxa"/>
          </w:tcPr>
          <w:p w:rsidR="00285E1E" w:rsidRPr="00B9609C" w:rsidRDefault="00285E1E" w:rsidP="00FD2ECA">
            <w:pPr>
              <w:wordWrap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法務部函復</w:t>
            </w:r>
          </w:p>
        </w:tc>
        <w:tc>
          <w:tcPr>
            <w:tcW w:w="4821" w:type="dxa"/>
          </w:tcPr>
          <w:p w:rsidR="00285E1E" w:rsidRPr="00B9609C" w:rsidRDefault="00285E1E" w:rsidP="009624FF">
            <w:pPr>
              <w:wordWrap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請臺灣高等法院檢察署詳予敘明說明處理情形，並檢附電子檔等相關佐證資料報部憑辨。</w:t>
            </w:r>
          </w:p>
        </w:tc>
        <w:tc>
          <w:tcPr>
            <w:tcW w:w="1559" w:type="dxa"/>
          </w:tcPr>
          <w:p w:rsidR="00285E1E" w:rsidRPr="00B9609C" w:rsidRDefault="00285E1E" w:rsidP="00FD2ECA">
            <w:pPr>
              <w:wordWrap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107/4/13</w:t>
            </w:r>
            <w:r w:rsidRPr="00B9609C">
              <w:rPr>
                <w:rFonts w:ascii="Times New Roman"/>
                <w:snapToGrid w:val="0"/>
                <w:color w:val="000000" w:themeColor="text1"/>
                <w:spacing w:val="-4"/>
                <w:sz w:val="24"/>
                <w:szCs w:val="24"/>
              </w:rPr>
              <w:t>法務部將本院囑查案件函請臺灣高等法院檢察署處理，併第</w:t>
            </w:r>
            <w:r w:rsidRPr="00B9609C">
              <w:rPr>
                <w:rFonts w:ascii="Times New Roman"/>
                <w:snapToGrid w:val="0"/>
                <w:color w:val="000000" w:themeColor="text1"/>
                <w:spacing w:val="-4"/>
                <w:sz w:val="24"/>
                <w:szCs w:val="24"/>
              </w:rPr>
              <w:t>1070701519</w:t>
            </w:r>
            <w:r w:rsidRPr="00B9609C">
              <w:rPr>
                <w:rFonts w:ascii="Times New Roman"/>
                <w:snapToGrid w:val="0"/>
                <w:color w:val="000000" w:themeColor="text1"/>
                <w:spacing w:val="-4"/>
                <w:sz w:val="24"/>
                <w:szCs w:val="24"/>
              </w:rPr>
              <w:t>號，副本待復。</w:t>
            </w:r>
          </w:p>
        </w:tc>
      </w:tr>
      <w:tr w:rsidR="00F01395" w:rsidRPr="00B9609C" w:rsidTr="00082D39">
        <w:tc>
          <w:tcPr>
            <w:tcW w:w="1191" w:type="dxa"/>
          </w:tcPr>
          <w:p w:rsidR="00285E1E" w:rsidRPr="00B9609C" w:rsidRDefault="00285E1E" w:rsidP="00FD2ECA">
            <w:pPr>
              <w:wordWrap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107/4/9</w:t>
            </w:r>
          </w:p>
        </w:tc>
        <w:tc>
          <w:tcPr>
            <w:tcW w:w="963" w:type="dxa"/>
          </w:tcPr>
          <w:p w:rsidR="00285E1E" w:rsidRPr="00B9609C" w:rsidRDefault="00285E1E" w:rsidP="00FD2ECA">
            <w:pPr>
              <w:wordWrap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臺灣高等法院檢察署函復</w:t>
            </w:r>
          </w:p>
        </w:tc>
        <w:tc>
          <w:tcPr>
            <w:tcW w:w="4821" w:type="dxa"/>
          </w:tcPr>
          <w:p w:rsidR="00285E1E" w:rsidRPr="00B9609C" w:rsidRDefault="00285E1E" w:rsidP="009624FF">
            <w:pPr>
              <w:wordWrap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請臺灣臺中地方法院檢察署詳予敘明處理情形，並檢附電子檔等相關佐證資料報署憑辦。</w:t>
            </w:r>
          </w:p>
        </w:tc>
        <w:tc>
          <w:tcPr>
            <w:tcW w:w="1559" w:type="dxa"/>
          </w:tcPr>
          <w:p w:rsidR="00285E1E" w:rsidRPr="00B9609C" w:rsidRDefault="00285E1E" w:rsidP="00FD2ECA">
            <w:pPr>
              <w:wordWrap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107/4/19</w:t>
            </w:r>
            <w:r w:rsidRPr="00B9609C">
              <w:rPr>
                <w:rFonts w:ascii="Times New Roman"/>
                <w:snapToGrid w:val="0"/>
                <w:color w:val="000000" w:themeColor="text1"/>
                <w:spacing w:val="-4"/>
                <w:sz w:val="24"/>
                <w:szCs w:val="24"/>
              </w:rPr>
              <w:t>本件係臺灣高等法院檢察署將本院囑查案件函請臺灣臺中地方法院檢察署處理，併第</w:t>
            </w:r>
            <w:r w:rsidRPr="00B9609C">
              <w:rPr>
                <w:rFonts w:ascii="Times New Roman"/>
                <w:snapToGrid w:val="0"/>
                <w:color w:val="000000" w:themeColor="text1"/>
                <w:spacing w:val="-4"/>
                <w:sz w:val="24"/>
                <w:szCs w:val="24"/>
              </w:rPr>
              <w:t>1070701519</w:t>
            </w:r>
            <w:r w:rsidRPr="00B9609C">
              <w:rPr>
                <w:rFonts w:ascii="Times New Roman"/>
                <w:snapToGrid w:val="0"/>
                <w:color w:val="000000" w:themeColor="text1"/>
                <w:spacing w:val="-4"/>
                <w:sz w:val="24"/>
                <w:szCs w:val="24"/>
              </w:rPr>
              <w:t>號，副本待復。</w:t>
            </w:r>
          </w:p>
        </w:tc>
      </w:tr>
      <w:tr w:rsidR="00F01395" w:rsidRPr="00B9609C" w:rsidTr="00082D39">
        <w:tc>
          <w:tcPr>
            <w:tcW w:w="1191" w:type="dxa"/>
            <w:hideMark/>
          </w:tcPr>
          <w:p w:rsidR="00285E1E" w:rsidRPr="00B9609C" w:rsidRDefault="00285E1E" w:rsidP="00FD2ECA">
            <w:pPr>
              <w:wordWrap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107/4/11</w:t>
            </w:r>
          </w:p>
        </w:tc>
        <w:tc>
          <w:tcPr>
            <w:tcW w:w="963" w:type="dxa"/>
            <w:hideMark/>
          </w:tcPr>
          <w:p w:rsidR="00285E1E" w:rsidRPr="00B9609C" w:rsidRDefault="00285E1E" w:rsidP="00FD2ECA">
            <w:pPr>
              <w:wordWrap w:val="0"/>
              <w:adjustRightInd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書狀</w:t>
            </w:r>
          </w:p>
        </w:tc>
        <w:tc>
          <w:tcPr>
            <w:tcW w:w="4821" w:type="dxa"/>
            <w:hideMark/>
          </w:tcPr>
          <w:p w:rsidR="00285E1E" w:rsidRPr="00B9609C" w:rsidRDefault="00285E1E" w:rsidP="009624FF">
            <w:pPr>
              <w:wordWrap w:val="0"/>
              <w:overflowPunct/>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陳訴人：</w:t>
            </w:r>
            <w:r w:rsidR="009624FF">
              <w:rPr>
                <w:rFonts w:ascii="Times New Roman"/>
                <w:snapToGrid w:val="0"/>
                <w:color w:val="000000" w:themeColor="text1"/>
                <w:spacing w:val="-4"/>
                <w:sz w:val="24"/>
                <w:szCs w:val="24"/>
              </w:rPr>
              <w:t>王</w:t>
            </w:r>
            <w:r w:rsidR="009624FF">
              <w:rPr>
                <w:rFonts w:ascii="Times New Roman"/>
                <w:snapToGrid w:val="0"/>
                <w:color w:val="000000" w:themeColor="text1"/>
                <w:spacing w:val="-4"/>
                <w:sz w:val="24"/>
                <w:szCs w:val="24"/>
              </w:rPr>
              <w:t>○○</w:t>
            </w:r>
            <w:r w:rsidRPr="00B9609C">
              <w:rPr>
                <w:rFonts w:ascii="Times New Roman"/>
                <w:snapToGrid w:val="0"/>
                <w:color w:val="000000" w:themeColor="text1"/>
                <w:spacing w:val="-4"/>
                <w:sz w:val="24"/>
                <w:szCs w:val="24"/>
              </w:rPr>
              <w:t>（</w:t>
            </w:r>
            <w:r w:rsidR="009624FF">
              <w:rPr>
                <w:rFonts w:ascii="Times New Roman"/>
                <w:snapToGrid w:val="0"/>
                <w:color w:val="000000" w:themeColor="text1"/>
                <w:spacing w:val="-4"/>
                <w:sz w:val="24"/>
                <w:szCs w:val="24"/>
              </w:rPr>
              <w:t>王</w:t>
            </w:r>
            <w:r w:rsidR="009624FF">
              <w:rPr>
                <w:rFonts w:ascii="Times New Roman"/>
                <w:snapToGrid w:val="0"/>
                <w:color w:val="000000" w:themeColor="text1"/>
                <w:spacing w:val="-4"/>
                <w:sz w:val="24"/>
                <w:szCs w:val="24"/>
              </w:rPr>
              <w:t>○○</w:t>
            </w:r>
            <w:r w:rsidRPr="00B9609C">
              <w:rPr>
                <w:rFonts w:ascii="Times New Roman"/>
                <w:snapToGrid w:val="0"/>
                <w:color w:val="000000" w:themeColor="text1"/>
                <w:spacing w:val="-4"/>
                <w:sz w:val="24"/>
                <w:szCs w:val="24"/>
              </w:rPr>
              <w:t>父親）</w:t>
            </w:r>
          </w:p>
          <w:p w:rsidR="00285E1E" w:rsidRPr="00B9609C" w:rsidRDefault="00285E1E" w:rsidP="009624FF">
            <w:pPr>
              <w:wordWrap w:val="0"/>
              <w:overflowPunct/>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為渠子因受法院判決監護處分，現於賢德醫院樹孝院區執行，監護期間疑遭受該院不當對待，損及權益等情乙案。</w:t>
            </w:r>
          </w:p>
        </w:tc>
        <w:tc>
          <w:tcPr>
            <w:tcW w:w="1559" w:type="dxa"/>
            <w:hideMark/>
          </w:tcPr>
          <w:p w:rsidR="00285E1E" w:rsidRPr="00B9609C" w:rsidRDefault="00285E1E" w:rsidP="00FD2ECA">
            <w:pPr>
              <w:wordWrap w:val="0"/>
              <w:overflowPunct/>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107/4/24</w:t>
            </w:r>
            <w:r w:rsidRPr="00B9609C">
              <w:rPr>
                <w:rFonts w:ascii="Times New Roman"/>
                <w:snapToGrid w:val="0"/>
                <w:color w:val="000000" w:themeColor="text1"/>
                <w:spacing w:val="-4"/>
                <w:sz w:val="24"/>
                <w:szCs w:val="24"/>
              </w:rPr>
              <w:t>函請法務部併案說明處理情形函復本院。</w:t>
            </w:r>
          </w:p>
        </w:tc>
      </w:tr>
      <w:tr w:rsidR="00F01395" w:rsidRPr="00B9609C" w:rsidTr="00082D39">
        <w:tc>
          <w:tcPr>
            <w:tcW w:w="1191" w:type="dxa"/>
          </w:tcPr>
          <w:p w:rsidR="00285E1E" w:rsidRPr="00B9609C" w:rsidRDefault="00285E1E" w:rsidP="00FD2ECA">
            <w:pPr>
              <w:wordWrap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107/5/1</w:t>
            </w:r>
          </w:p>
        </w:tc>
        <w:tc>
          <w:tcPr>
            <w:tcW w:w="963" w:type="dxa"/>
          </w:tcPr>
          <w:p w:rsidR="00285E1E" w:rsidRPr="00B9609C" w:rsidRDefault="00285E1E" w:rsidP="00FD2ECA">
            <w:pPr>
              <w:wordWrap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法務部函復</w:t>
            </w:r>
          </w:p>
        </w:tc>
        <w:tc>
          <w:tcPr>
            <w:tcW w:w="4821" w:type="dxa"/>
          </w:tcPr>
          <w:p w:rsidR="00285E1E" w:rsidRPr="00B9609C" w:rsidRDefault="00285E1E" w:rsidP="009624FF">
            <w:pPr>
              <w:wordWrap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請臺灣高等法院檢察署併案說明處理情形，並檢附電子檔</w:t>
            </w:r>
          </w:p>
          <w:p w:rsidR="00285E1E" w:rsidRPr="00B9609C" w:rsidRDefault="00285E1E" w:rsidP="009624FF">
            <w:pPr>
              <w:wordWrap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等相關佐證資料報部憑辨。</w:t>
            </w:r>
          </w:p>
        </w:tc>
        <w:tc>
          <w:tcPr>
            <w:tcW w:w="1559" w:type="dxa"/>
          </w:tcPr>
          <w:p w:rsidR="00285E1E" w:rsidRPr="00B9609C" w:rsidRDefault="00285E1E" w:rsidP="00FD2ECA">
            <w:pPr>
              <w:wordWrap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107/5/9</w:t>
            </w:r>
            <w:r w:rsidRPr="00B9609C">
              <w:rPr>
                <w:rFonts w:ascii="Times New Roman"/>
                <w:snapToGrid w:val="0"/>
                <w:color w:val="000000" w:themeColor="text1"/>
                <w:spacing w:val="-4"/>
                <w:sz w:val="24"/>
                <w:szCs w:val="24"/>
              </w:rPr>
              <w:t>本件係法務部將本院囑查案件函請臺灣高等法院檢察署處理，併第</w:t>
            </w:r>
            <w:r w:rsidRPr="00B9609C">
              <w:rPr>
                <w:rFonts w:ascii="Times New Roman"/>
                <w:snapToGrid w:val="0"/>
                <w:color w:val="000000" w:themeColor="text1"/>
                <w:spacing w:val="-4"/>
                <w:sz w:val="24"/>
                <w:szCs w:val="24"/>
              </w:rPr>
              <w:t>1070701519</w:t>
            </w:r>
            <w:r w:rsidRPr="00B9609C">
              <w:rPr>
                <w:rFonts w:ascii="Times New Roman"/>
                <w:snapToGrid w:val="0"/>
                <w:color w:val="000000" w:themeColor="text1"/>
                <w:spacing w:val="-4"/>
                <w:sz w:val="24"/>
                <w:szCs w:val="24"/>
              </w:rPr>
              <w:t>、</w:t>
            </w:r>
            <w:r w:rsidRPr="00B9609C">
              <w:rPr>
                <w:rFonts w:ascii="Times New Roman"/>
                <w:snapToGrid w:val="0"/>
                <w:color w:val="000000" w:themeColor="text1"/>
                <w:spacing w:val="-4"/>
                <w:sz w:val="24"/>
                <w:szCs w:val="24"/>
              </w:rPr>
              <w:t>1070702819</w:t>
            </w:r>
            <w:r w:rsidRPr="00B9609C">
              <w:rPr>
                <w:rFonts w:ascii="Times New Roman"/>
                <w:snapToGrid w:val="0"/>
                <w:color w:val="000000" w:themeColor="text1"/>
                <w:spacing w:val="-4"/>
                <w:sz w:val="24"/>
                <w:szCs w:val="24"/>
              </w:rPr>
              <w:t>號，副本待復。</w:t>
            </w:r>
          </w:p>
        </w:tc>
      </w:tr>
      <w:tr w:rsidR="00F01395" w:rsidRPr="00B9609C" w:rsidTr="00082D39">
        <w:tc>
          <w:tcPr>
            <w:tcW w:w="1191" w:type="dxa"/>
          </w:tcPr>
          <w:p w:rsidR="00285E1E" w:rsidRPr="00B9609C" w:rsidRDefault="00285E1E" w:rsidP="00FD2ECA">
            <w:pPr>
              <w:wordWrap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107/5/10</w:t>
            </w:r>
          </w:p>
        </w:tc>
        <w:tc>
          <w:tcPr>
            <w:tcW w:w="963" w:type="dxa"/>
          </w:tcPr>
          <w:p w:rsidR="00285E1E" w:rsidRPr="00B9609C" w:rsidRDefault="00285E1E" w:rsidP="00FD2ECA">
            <w:pPr>
              <w:wordWrap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臺灣高等法院檢察署</w:t>
            </w:r>
            <w:r w:rsidRPr="00B9609C">
              <w:rPr>
                <w:rFonts w:ascii="Times New Roman"/>
                <w:snapToGrid w:val="0"/>
                <w:color w:val="000000" w:themeColor="text1"/>
                <w:spacing w:val="-4"/>
                <w:sz w:val="24"/>
                <w:szCs w:val="24"/>
              </w:rPr>
              <w:lastRenderedPageBreak/>
              <w:t>函復</w:t>
            </w:r>
          </w:p>
        </w:tc>
        <w:tc>
          <w:tcPr>
            <w:tcW w:w="4821" w:type="dxa"/>
          </w:tcPr>
          <w:p w:rsidR="00285E1E" w:rsidRPr="00B9609C" w:rsidRDefault="00285E1E" w:rsidP="009624FF">
            <w:pPr>
              <w:wordWrap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lastRenderedPageBreak/>
              <w:t>請臺灣臺中地方法院檢察署說明處理情形，並檢附電子檔等相關佐證資料報署，俾憑核轉。</w:t>
            </w:r>
          </w:p>
        </w:tc>
        <w:tc>
          <w:tcPr>
            <w:tcW w:w="1559" w:type="dxa"/>
          </w:tcPr>
          <w:p w:rsidR="00285E1E" w:rsidRPr="00B9609C" w:rsidRDefault="00285E1E" w:rsidP="00FD2ECA">
            <w:pPr>
              <w:wordWrap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107/5/16</w:t>
            </w:r>
            <w:r w:rsidRPr="00B9609C">
              <w:rPr>
                <w:rFonts w:ascii="Times New Roman"/>
                <w:snapToGrid w:val="0"/>
                <w:color w:val="000000" w:themeColor="text1"/>
                <w:spacing w:val="-4"/>
                <w:sz w:val="24"/>
                <w:szCs w:val="24"/>
              </w:rPr>
              <w:t>本件係臺灣高等法院檢察署將本</w:t>
            </w:r>
            <w:r w:rsidRPr="00B9609C">
              <w:rPr>
                <w:rFonts w:ascii="Times New Roman"/>
                <w:snapToGrid w:val="0"/>
                <w:color w:val="000000" w:themeColor="text1"/>
                <w:spacing w:val="-4"/>
                <w:sz w:val="24"/>
                <w:szCs w:val="24"/>
              </w:rPr>
              <w:lastRenderedPageBreak/>
              <w:t>院囑查案件函請臺灣臺中地方法院檢察署處理，併第</w:t>
            </w:r>
            <w:r w:rsidRPr="00B9609C">
              <w:rPr>
                <w:rFonts w:ascii="Times New Roman"/>
                <w:snapToGrid w:val="0"/>
                <w:color w:val="000000" w:themeColor="text1"/>
                <w:spacing w:val="-4"/>
                <w:sz w:val="24"/>
                <w:szCs w:val="24"/>
              </w:rPr>
              <w:t>1070701579</w:t>
            </w:r>
            <w:r w:rsidRPr="00B9609C">
              <w:rPr>
                <w:rFonts w:ascii="Times New Roman"/>
                <w:snapToGrid w:val="0"/>
                <w:color w:val="000000" w:themeColor="text1"/>
                <w:spacing w:val="-4"/>
                <w:sz w:val="24"/>
                <w:szCs w:val="24"/>
              </w:rPr>
              <w:t>、</w:t>
            </w:r>
            <w:r w:rsidRPr="00B9609C">
              <w:rPr>
                <w:rFonts w:ascii="Times New Roman"/>
                <w:snapToGrid w:val="0"/>
                <w:color w:val="000000" w:themeColor="text1"/>
                <w:spacing w:val="-4"/>
                <w:sz w:val="24"/>
                <w:szCs w:val="24"/>
              </w:rPr>
              <w:t>1070702819</w:t>
            </w:r>
            <w:r w:rsidRPr="00B9609C">
              <w:rPr>
                <w:rFonts w:ascii="Times New Roman"/>
                <w:snapToGrid w:val="0"/>
                <w:color w:val="000000" w:themeColor="text1"/>
                <w:spacing w:val="-4"/>
                <w:sz w:val="24"/>
                <w:szCs w:val="24"/>
              </w:rPr>
              <w:t>號，副本待復。</w:t>
            </w:r>
          </w:p>
        </w:tc>
      </w:tr>
      <w:tr w:rsidR="00F01395" w:rsidRPr="00B9609C" w:rsidTr="00082D39">
        <w:tc>
          <w:tcPr>
            <w:tcW w:w="1191" w:type="dxa"/>
            <w:hideMark/>
          </w:tcPr>
          <w:p w:rsidR="00285E1E" w:rsidRPr="00B9609C" w:rsidRDefault="00285E1E" w:rsidP="00FD2ECA">
            <w:pPr>
              <w:wordWrap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lastRenderedPageBreak/>
              <w:t>107/5/29</w:t>
            </w:r>
          </w:p>
        </w:tc>
        <w:tc>
          <w:tcPr>
            <w:tcW w:w="963" w:type="dxa"/>
            <w:hideMark/>
          </w:tcPr>
          <w:p w:rsidR="00285E1E" w:rsidRPr="00B9609C" w:rsidRDefault="00285E1E" w:rsidP="00FD2ECA">
            <w:pPr>
              <w:wordWrap w:val="0"/>
              <w:adjustRightInd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臺灣臺中地方法院檢察署函復</w:t>
            </w:r>
            <w:r w:rsidR="009624FF">
              <w:rPr>
                <w:rFonts w:ascii="Times New Roman"/>
                <w:snapToGrid w:val="0"/>
                <w:color w:val="000000" w:themeColor="text1"/>
                <w:spacing w:val="-4"/>
                <w:sz w:val="24"/>
                <w:szCs w:val="24"/>
              </w:rPr>
              <w:t>王</w:t>
            </w:r>
            <w:r w:rsidR="009624FF">
              <w:rPr>
                <w:rFonts w:ascii="Times New Roman"/>
                <w:snapToGrid w:val="0"/>
                <w:color w:val="000000" w:themeColor="text1"/>
                <w:spacing w:val="-4"/>
                <w:sz w:val="24"/>
                <w:szCs w:val="24"/>
              </w:rPr>
              <w:t>○○</w:t>
            </w:r>
            <w:r w:rsidRPr="00B9609C">
              <w:rPr>
                <w:rFonts w:ascii="Times New Roman"/>
                <w:snapToGrid w:val="0"/>
                <w:color w:val="000000" w:themeColor="text1"/>
                <w:spacing w:val="-4"/>
                <w:sz w:val="24"/>
                <w:szCs w:val="24"/>
              </w:rPr>
              <w:t>陳訴案</w:t>
            </w:r>
          </w:p>
        </w:tc>
        <w:tc>
          <w:tcPr>
            <w:tcW w:w="4821" w:type="dxa"/>
            <w:hideMark/>
          </w:tcPr>
          <w:p w:rsidR="00285E1E" w:rsidRPr="00B9609C" w:rsidRDefault="00285E1E" w:rsidP="00FD2ECA">
            <w:pPr>
              <w:wordWrap w:val="0"/>
              <w:overflowPunct/>
              <w:adjustRightInd w:val="0"/>
              <w:spacing w:line="320" w:lineRule="exact"/>
              <w:ind w:left="560" w:hanging="560"/>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一、本件陳訴意旨略以：陳情人</w:t>
            </w:r>
            <w:r w:rsidR="009624FF">
              <w:rPr>
                <w:rFonts w:ascii="Times New Roman"/>
                <w:snapToGrid w:val="0"/>
                <w:color w:val="000000" w:themeColor="text1"/>
                <w:spacing w:val="-4"/>
                <w:sz w:val="24"/>
                <w:szCs w:val="24"/>
              </w:rPr>
              <w:t>王</w:t>
            </w:r>
            <w:r w:rsidR="009624FF">
              <w:rPr>
                <w:rFonts w:ascii="Times New Roman"/>
                <w:snapToGrid w:val="0"/>
                <w:color w:val="000000" w:themeColor="text1"/>
                <w:spacing w:val="-4"/>
                <w:sz w:val="24"/>
                <w:szCs w:val="24"/>
              </w:rPr>
              <w:t>○○</w:t>
            </w:r>
            <w:r w:rsidRPr="00B9609C">
              <w:rPr>
                <w:rFonts w:ascii="Times New Roman"/>
                <w:snapToGrid w:val="0"/>
                <w:color w:val="000000" w:themeColor="text1"/>
                <w:spacing w:val="-4"/>
                <w:sz w:val="24"/>
                <w:szCs w:val="24"/>
              </w:rPr>
              <w:t>前經法院判決監護處分，現於賢德醫院樹孝院區執行，監護期間疑遭該院不當對待，損及權益等情。另陳情人</w:t>
            </w:r>
            <w:r w:rsidR="009624FF">
              <w:rPr>
                <w:rFonts w:ascii="Times New Roman"/>
                <w:snapToGrid w:val="0"/>
                <w:color w:val="000000" w:themeColor="text1"/>
                <w:spacing w:val="-4"/>
                <w:sz w:val="24"/>
                <w:szCs w:val="24"/>
              </w:rPr>
              <w:t>王</w:t>
            </w:r>
            <w:r w:rsidR="009624FF">
              <w:rPr>
                <w:rFonts w:ascii="Times New Roman"/>
                <w:snapToGrid w:val="0"/>
                <w:color w:val="000000" w:themeColor="text1"/>
                <w:spacing w:val="-4"/>
                <w:sz w:val="24"/>
                <w:szCs w:val="24"/>
              </w:rPr>
              <w:t>○○</w:t>
            </w:r>
            <w:r w:rsidRPr="00B9609C">
              <w:rPr>
                <w:rFonts w:ascii="Times New Roman"/>
                <w:snapToGrid w:val="0"/>
                <w:color w:val="000000" w:themeColor="text1"/>
                <w:spacing w:val="-4"/>
                <w:sz w:val="24"/>
                <w:szCs w:val="24"/>
              </w:rPr>
              <w:t>係本署執行案件之受監護處分人</w:t>
            </w:r>
            <w:r w:rsidR="009624FF">
              <w:rPr>
                <w:rFonts w:ascii="Times New Roman"/>
                <w:snapToGrid w:val="0"/>
                <w:color w:val="000000" w:themeColor="text1"/>
                <w:spacing w:val="-4"/>
                <w:sz w:val="24"/>
                <w:szCs w:val="24"/>
              </w:rPr>
              <w:t>王</w:t>
            </w:r>
            <w:r w:rsidR="009624FF">
              <w:rPr>
                <w:rFonts w:ascii="Times New Roman"/>
                <w:snapToGrid w:val="0"/>
                <w:color w:val="000000" w:themeColor="text1"/>
                <w:spacing w:val="-4"/>
                <w:sz w:val="24"/>
                <w:szCs w:val="24"/>
              </w:rPr>
              <w:t>○○</w:t>
            </w:r>
            <w:r w:rsidRPr="00B9609C">
              <w:rPr>
                <w:rFonts w:ascii="Times New Roman"/>
                <w:snapToGrid w:val="0"/>
                <w:color w:val="000000" w:themeColor="text1"/>
                <w:spacing w:val="-4"/>
                <w:sz w:val="24"/>
                <w:szCs w:val="24"/>
              </w:rPr>
              <w:t>之父，陳情人</w:t>
            </w:r>
            <w:r w:rsidR="009624FF">
              <w:rPr>
                <w:rFonts w:ascii="Times New Roman"/>
                <w:snapToGrid w:val="0"/>
                <w:color w:val="000000" w:themeColor="text1"/>
                <w:spacing w:val="-4"/>
                <w:sz w:val="24"/>
                <w:szCs w:val="24"/>
              </w:rPr>
              <w:t>王</w:t>
            </w:r>
            <w:r w:rsidR="009624FF">
              <w:rPr>
                <w:rFonts w:ascii="Times New Roman"/>
                <w:snapToGrid w:val="0"/>
                <w:color w:val="000000" w:themeColor="text1"/>
                <w:spacing w:val="-4"/>
                <w:sz w:val="24"/>
                <w:szCs w:val="24"/>
              </w:rPr>
              <w:t>○○</w:t>
            </w:r>
            <w:r w:rsidRPr="00B9609C">
              <w:rPr>
                <w:rFonts w:ascii="Times New Roman"/>
                <w:snapToGrid w:val="0"/>
                <w:color w:val="000000" w:themeColor="text1"/>
                <w:spacing w:val="-4"/>
                <w:sz w:val="24"/>
                <w:szCs w:val="24"/>
              </w:rPr>
              <w:t>於賢德醫院樹孝院區受監護處分期間，疑遭該院不當對待，損及權益等情。</w:t>
            </w:r>
          </w:p>
          <w:p w:rsidR="00285E1E" w:rsidRPr="00B9609C" w:rsidRDefault="00285E1E" w:rsidP="00FD2ECA">
            <w:pPr>
              <w:wordWrap w:val="0"/>
              <w:overflowPunct/>
              <w:adjustRightInd w:val="0"/>
              <w:spacing w:line="320" w:lineRule="exact"/>
              <w:ind w:left="560" w:hanging="560"/>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二、經查：</w:t>
            </w:r>
          </w:p>
          <w:p w:rsidR="00285E1E" w:rsidRPr="00B9609C" w:rsidRDefault="00285E1E" w:rsidP="00FD2ECA">
            <w:pPr>
              <w:wordWrap w:val="0"/>
              <w:overflowPunct/>
              <w:adjustRightInd w:val="0"/>
              <w:spacing w:line="320" w:lineRule="exact"/>
              <w:ind w:left="560" w:hanging="560"/>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（一）陳情人</w:t>
            </w:r>
            <w:r w:rsidR="009624FF">
              <w:rPr>
                <w:rFonts w:ascii="Times New Roman"/>
                <w:snapToGrid w:val="0"/>
                <w:color w:val="000000" w:themeColor="text1"/>
                <w:spacing w:val="-4"/>
                <w:sz w:val="24"/>
                <w:szCs w:val="24"/>
              </w:rPr>
              <w:t>王</w:t>
            </w:r>
            <w:r w:rsidR="009624FF">
              <w:rPr>
                <w:rFonts w:ascii="Times New Roman"/>
                <w:snapToGrid w:val="0"/>
                <w:color w:val="000000" w:themeColor="text1"/>
                <w:spacing w:val="-4"/>
                <w:sz w:val="24"/>
                <w:szCs w:val="24"/>
              </w:rPr>
              <w:t>○○</w:t>
            </w:r>
            <w:r w:rsidRPr="00B9609C">
              <w:rPr>
                <w:rFonts w:ascii="Times New Roman"/>
                <w:snapToGrid w:val="0"/>
                <w:color w:val="000000" w:themeColor="text1"/>
                <w:spacing w:val="-4"/>
                <w:sz w:val="24"/>
                <w:szCs w:val="24"/>
              </w:rPr>
              <w:t>前因強盜案件，經臺灣臺中地方法院以</w:t>
            </w:r>
            <w:r w:rsidRPr="00B9609C">
              <w:rPr>
                <w:rFonts w:ascii="Times New Roman"/>
                <w:snapToGrid w:val="0"/>
                <w:color w:val="000000" w:themeColor="text1"/>
                <w:spacing w:val="-4"/>
                <w:sz w:val="24"/>
                <w:szCs w:val="24"/>
              </w:rPr>
              <w:t>104</w:t>
            </w:r>
            <w:r w:rsidRPr="00B9609C">
              <w:rPr>
                <w:rFonts w:ascii="Times New Roman"/>
                <w:snapToGrid w:val="0"/>
                <w:color w:val="000000" w:themeColor="text1"/>
                <w:spacing w:val="-4"/>
                <w:sz w:val="24"/>
                <w:szCs w:val="24"/>
              </w:rPr>
              <w:t>年度訴緝字第</w:t>
            </w:r>
            <w:r w:rsidRPr="00B9609C">
              <w:rPr>
                <w:rFonts w:ascii="Times New Roman"/>
                <w:snapToGrid w:val="0"/>
                <w:color w:val="000000" w:themeColor="text1"/>
                <w:spacing w:val="-4"/>
                <w:sz w:val="24"/>
                <w:szCs w:val="24"/>
              </w:rPr>
              <w:t>237</w:t>
            </w:r>
            <w:r w:rsidRPr="00B9609C">
              <w:rPr>
                <w:rFonts w:ascii="Times New Roman"/>
                <w:snapToGrid w:val="0"/>
                <w:color w:val="000000" w:themeColor="text1"/>
                <w:spacing w:val="-4"/>
                <w:sz w:val="24"/>
                <w:szCs w:val="24"/>
              </w:rPr>
              <w:t>號判處有期徒刑</w:t>
            </w:r>
            <w:r w:rsidRPr="00B9609C">
              <w:rPr>
                <w:rFonts w:ascii="Times New Roman"/>
                <w:snapToGrid w:val="0"/>
                <w:color w:val="000000" w:themeColor="text1"/>
                <w:spacing w:val="-4"/>
                <w:sz w:val="24"/>
                <w:szCs w:val="24"/>
              </w:rPr>
              <w:t>2</w:t>
            </w:r>
            <w:r w:rsidRPr="00B9609C">
              <w:rPr>
                <w:rFonts w:ascii="Times New Roman"/>
                <w:snapToGrid w:val="0"/>
                <w:color w:val="000000" w:themeColor="text1"/>
                <w:spacing w:val="-4"/>
                <w:sz w:val="24"/>
                <w:szCs w:val="24"/>
              </w:rPr>
              <w:t>年</w:t>
            </w:r>
            <w:r w:rsidRPr="00B9609C">
              <w:rPr>
                <w:rFonts w:ascii="Times New Roman"/>
                <w:snapToGrid w:val="0"/>
                <w:color w:val="000000" w:themeColor="text1"/>
                <w:spacing w:val="-4"/>
                <w:sz w:val="24"/>
                <w:szCs w:val="24"/>
              </w:rPr>
              <w:t>10</w:t>
            </w:r>
            <w:r w:rsidRPr="00B9609C">
              <w:rPr>
                <w:rFonts w:ascii="Times New Roman"/>
                <w:snapToGrid w:val="0"/>
                <w:color w:val="000000" w:themeColor="text1"/>
                <w:spacing w:val="-4"/>
                <w:sz w:val="24"/>
                <w:szCs w:val="24"/>
              </w:rPr>
              <w:t>月，並應於刑之執行前，令入相當處所，施以監護</w:t>
            </w:r>
            <w:r w:rsidRPr="00B9609C">
              <w:rPr>
                <w:rFonts w:ascii="Times New Roman"/>
                <w:snapToGrid w:val="0"/>
                <w:color w:val="000000" w:themeColor="text1"/>
                <w:spacing w:val="-4"/>
                <w:sz w:val="24"/>
                <w:szCs w:val="24"/>
              </w:rPr>
              <w:t>3</w:t>
            </w:r>
            <w:r w:rsidRPr="00B9609C">
              <w:rPr>
                <w:rFonts w:ascii="Times New Roman"/>
                <w:snapToGrid w:val="0"/>
                <w:color w:val="000000" w:themeColor="text1"/>
                <w:spacing w:val="-4"/>
                <w:sz w:val="24"/>
                <w:szCs w:val="24"/>
              </w:rPr>
              <w:t>年。經其上訴後，由臺灣高等法院臺中分院以</w:t>
            </w:r>
            <w:r w:rsidRPr="00B9609C">
              <w:rPr>
                <w:rFonts w:ascii="Times New Roman"/>
                <w:snapToGrid w:val="0"/>
                <w:color w:val="000000" w:themeColor="text1"/>
                <w:spacing w:val="-4"/>
                <w:sz w:val="24"/>
                <w:szCs w:val="24"/>
              </w:rPr>
              <w:t>105</w:t>
            </w:r>
            <w:r w:rsidRPr="00B9609C">
              <w:rPr>
                <w:rFonts w:ascii="Times New Roman"/>
                <w:snapToGrid w:val="0"/>
                <w:color w:val="000000" w:themeColor="text1"/>
                <w:spacing w:val="-4"/>
                <w:sz w:val="24"/>
                <w:szCs w:val="24"/>
              </w:rPr>
              <w:t>年度上訴字第</w:t>
            </w:r>
            <w:r w:rsidRPr="00B9609C">
              <w:rPr>
                <w:rFonts w:ascii="Times New Roman"/>
                <w:snapToGrid w:val="0"/>
                <w:color w:val="000000" w:themeColor="text1"/>
                <w:spacing w:val="-4"/>
                <w:sz w:val="24"/>
                <w:szCs w:val="24"/>
              </w:rPr>
              <w:t>407</w:t>
            </w:r>
            <w:r w:rsidRPr="00B9609C">
              <w:rPr>
                <w:rFonts w:ascii="Times New Roman"/>
                <w:snapToGrid w:val="0"/>
                <w:color w:val="000000" w:themeColor="text1"/>
                <w:spacing w:val="-4"/>
                <w:sz w:val="24"/>
                <w:szCs w:val="24"/>
              </w:rPr>
              <w:t>號判決駁回上訴確定。嗣經本署檢察官於</w:t>
            </w:r>
            <w:r w:rsidRPr="00B9609C">
              <w:rPr>
                <w:rFonts w:ascii="Times New Roman"/>
                <w:snapToGrid w:val="0"/>
                <w:color w:val="000000" w:themeColor="text1"/>
                <w:spacing w:val="-4"/>
                <w:sz w:val="24"/>
                <w:szCs w:val="24"/>
              </w:rPr>
              <w:t>105</w:t>
            </w:r>
            <w:r w:rsidRPr="00B9609C">
              <w:rPr>
                <w:rFonts w:ascii="Times New Roman"/>
                <w:snapToGrid w:val="0"/>
                <w:color w:val="000000" w:themeColor="text1"/>
                <w:spacing w:val="-4"/>
                <w:sz w:val="24"/>
                <w:szCs w:val="24"/>
              </w:rPr>
              <w:t>年</w:t>
            </w:r>
            <w:r w:rsidRPr="00B9609C">
              <w:rPr>
                <w:rFonts w:ascii="Times New Roman"/>
                <w:snapToGrid w:val="0"/>
                <w:color w:val="000000" w:themeColor="text1"/>
                <w:spacing w:val="-4"/>
                <w:sz w:val="24"/>
                <w:szCs w:val="24"/>
              </w:rPr>
              <w:t>6</w:t>
            </w:r>
            <w:r w:rsidRPr="00B9609C">
              <w:rPr>
                <w:rFonts w:ascii="Times New Roman"/>
                <w:snapToGrid w:val="0"/>
                <w:color w:val="000000" w:themeColor="text1"/>
                <w:spacing w:val="-4"/>
                <w:sz w:val="24"/>
                <w:szCs w:val="24"/>
              </w:rPr>
              <w:t>月</w:t>
            </w:r>
            <w:r w:rsidRPr="00B9609C">
              <w:rPr>
                <w:rFonts w:ascii="Times New Roman"/>
                <w:snapToGrid w:val="0"/>
                <w:color w:val="000000" w:themeColor="text1"/>
                <w:spacing w:val="-4"/>
                <w:sz w:val="24"/>
                <w:szCs w:val="24"/>
              </w:rPr>
              <w:t>13</w:t>
            </w:r>
            <w:r w:rsidRPr="00B9609C">
              <w:rPr>
                <w:rFonts w:ascii="Times New Roman"/>
                <w:snapToGrid w:val="0"/>
                <w:color w:val="000000" w:themeColor="text1"/>
                <w:spacing w:val="-4"/>
                <w:sz w:val="24"/>
                <w:szCs w:val="24"/>
              </w:rPr>
              <w:t>日核發保安處分指揮書（刑前監護），將陳情人</w:t>
            </w:r>
            <w:r w:rsidR="009624FF">
              <w:rPr>
                <w:rFonts w:ascii="Times New Roman"/>
                <w:snapToGrid w:val="0"/>
                <w:color w:val="000000" w:themeColor="text1"/>
                <w:spacing w:val="-4"/>
                <w:sz w:val="24"/>
                <w:szCs w:val="24"/>
              </w:rPr>
              <w:t>王</w:t>
            </w:r>
            <w:r w:rsidR="009624FF">
              <w:rPr>
                <w:rFonts w:ascii="Times New Roman"/>
                <w:snapToGrid w:val="0"/>
                <w:color w:val="000000" w:themeColor="text1"/>
                <w:spacing w:val="-4"/>
                <w:sz w:val="24"/>
                <w:szCs w:val="24"/>
              </w:rPr>
              <w:t>○○</w:t>
            </w:r>
            <w:r w:rsidRPr="00B9609C">
              <w:rPr>
                <w:rFonts w:ascii="Times New Roman"/>
                <w:snapToGrid w:val="0"/>
                <w:color w:val="000000" w:themeColor="text1"/>
                <w:spacing w:val="-4"/>
                <w:sz w:val="24"/>
                <w:szCs w:val="24"/>
              </w:rPr>
              <w:t>送往宏恩醫院龍安分院執行監護處分，惟陳情人</w:t>
            </w:r>
            <w:r w:rsidR="009624FF">
              <w:rPr>
                <w:rFonts w:ascii="Times New Roman"/>
                <w:snapToGrid w:val="0"/>
                <w:color w:val="000000" w:themeColor="text1"/>
                <w:spacing w:val="-4"/>
                <w:sz w:val="24"/>
                <w:szCs w:val="24"/>
              </w:rPr>
              <w:t>王</w:t>
            </w:r>
            <w:r w:rsidR="009624FF">
              <w:rPr>
                <w:rFonts w:ascii="Times New Roman"/>
                <w:snapToGrid w:val="0"/>
                <w:color w:val="000000" w:themeColor="text1"/>
                <w:spacing w:val="-4"/>
                <w:sz w:val="24"/>
                <w:szCs w:val="24"/>
              </w:rPr>
              <w:t>○○</w:t>
            </w:r>
            <w:r w:rsidRPr="00B9609C">
              <w:rPr>
                <w:rFonts w:ascii="Times New Roman"/>
                <w:snapToGrid w:val="0"/>
                <w:color w:val="000000" w:themeColor="text1"/>
                <w:spacing w:val="-4"/>
                <w:sz w:val="24"/>
                <w:szCs w:val="24"/>
              </w:rPr>
              <w:t>於監護處分中，經宏恩醫院龍安分院人員於</w:t>
            </w:r>
            <w:r w:rsidRPr="00B9609C">
              <w:rPr>
                <w:rFonts w:ascii="Times New Roman"/>
                <w:snapToGrid w:val="0"/>
                <w:color w:val="000000" w:themeColor="text1"/>
                <w:spacing w:val="-4"/>
                <w:sz w:val="24"/>
                <w:szCs w:val="24"/>
              </w:rPr>
              <w:t>105</w:t>
            </w:r>
            <w:r w:rsidRPr="00B9609C">
              <w:rPr>
                <w:rFonts w:ascii="Times New Roman"/>
                <w:snapToGrid w:val="0"/>
                <w:color w:val="000000" w:themeColor="text1"/>
                <w:spacing w:val="-4"/>
                <w:sz w:val="24"/>
                <w:szCs w:val="24"/>
              </w:rPr>
              <w:t>年</w:t>
            </w:r>
            <w:r w:rsidRPr="00B9609C">
              <w:rPr>
                <w:rFonts w:ascii="Times New Roman"/>
                <w:snapToGrid w:val="0"/>
                <w:color w:val="000000" w:themeColor="text1"/>
                <w:spacing w:val="-4"/>
                <w:sz w:val="24"/>
                <w:szCs w:val="24"/>
              </w:rPr>
              <w:t>6</w:t>
            </w:r>
            <w:r w:rsidRPr="00B9609C">
              <w:rPr>
                <w:rFonts w:ascii="Times New Roman"/>
                <w:snapToGrid w:val="0"/>
                <w:color w:val="000000" w:themeColor="text1"/>
                <w:spacing w:val="-4"/>
                <w:sz w:val="24"/>
                <w:szCs w:val="24"/>
              </w:rPr>
              <w:t>月間發現陳情人</w:t>
            </w:r>
            <w:r w:rsidR="009624FF">
              <w:rPr>
                <w:rFonts w:ascii="Times New Roman"/>
                <w:snapToGrid w:val="0"/>
                <w:color w:val="000000" w:themeColor="text1"/>
                <w:spacing w:val="-4"/>
                <w:sz w:val="24"/>
                <w:szCs w:val="24"/>
              </w:rPr>
              <w:t>王</w:t>
            </w:r>
            <w:r w:rsidR="009624FF">
              <w:rPr>
                <w:rFonts w:ascii="Times New Roman"/>
                <w:snapToGrid w:val="0"/>
                <w:color w:val="000000" w:themeColor="text1"/>
                <w:spacing w:val="-4"/>
                <w:sz w:val="24"/>
                <w:szCs w:val="24"/>
              </w:rPr>
              <w:t>○○</w:t>
            </w:r>
            <w:r w:rsidRPr="00B9609C">
              <w:rPr>
                <w:rFonts w:ascii="Times New Roman"/>
                <w:snapToGrid w:val="0"/>
                <w:color w:val="000000" w:themeColor="text1"/>
                <w:spacing w:val="-4"/>
                <w:sz w:val="24"/>
                <w:szCs w:val="24"/>
              </w:rPr>
              <w:t>患有梅毒，乃通知本署檢察官，經本署檢察官函請臺中市政府警察局第三分局派員於</w:t>
            </w:r>
            <w:r w:rsidRPr="00B9609C">
              <w:rPr>
                <w:rFonts w:ascii="Times New Roman"/>
                <w:snapToGrid w:val="0"/>
                <w:color w:val="000000" w:themeColor="text1"/>
                <w:spacing w:val="-4"/>
                <w:sz w:val="24"/>
                <w:szCs w:val="24"/>
              </w:rPr>
              <w:t>105</w:t>
            </w:r>
            <w:r w:rsidRPr="00B9609C">
              <w:rPr>
                <w:rFonts w:ascii="Times New Roman"/>
                <w:snapToGrid w:val="0"/>
                <w:color w:val="000000" w:themeColor="text1"/>
                <w:spacing w:val="-4"/>
                <w:sz w:val="24"/>
                <w:szCs w:val="24"/>
              </w:rPr>
              <w:t>年</w:t>
            </w:r>
            <w:r w:rsidRPr="00B9609C">
              <w:rPr>
                <w:rFonts w:ascii="Times New Roman"/>
                <w:snapToGrid w:val="0"/>
                <w:color w:val="000000" w:themeColor="text1"/>
                <w:spacing w:val="-4"/>
                <w:sz w:val="24"/>
                <w:szCs w:val="24"/>
              </w:rPr>
              <w:t>7</w:t>
            </w:r>
            <w:r w:rsidRPr="00B9609C">
              <w:rPr>
                <w:rFonts w:ascii="Times New Roman"/>
                <w:snapToGrid w:val="0"/>
                <w:color w:val="000000" w:themeColor="text1"/>
                <w:spacing w:val="-4"/>
                <w:sz w:val="24"/>
                <w:szCs w:val="24"/>
              </w:rPr>
              <w:t>月</w:t>
            </w:r>
            <w:r w:rsidRPr="00B9609C">
              <w:rPr>
                <w:rFonts w:ascii="Times New Roman"/>
                <w:snapToGrid w:val="0"/>
                <w:color w:val="000000" w:themeColor="text1"/>
                <w:spacing w:val="-4"/>
                <w:sz w:val="24"/>
                <w:szCs w:val="24"/>
              </w:rPr>
              <w:t>18</w:t>
            </w:r>
            <w:r w:rsidRPr="00B9609C">
              <w:rPr>
                <w:rFonts w:ascii="Times New Roman"/>
                <w:snapToGrid w:val="0"/>
                <w:color w:val="000000" w:themeColor="text1"/>
                <w:spacing w:val="-4"/>
                <w:sz w:val="24"/>
                <w:szCs w:val="24"/>
              </w:rPr>
              <w:t>日下午</w:t>
            </w:r>
            <w:r w:rsidRPr="00B9609C">
              <w:rPr>
                <w:rFonts w:ascii="Times New Roman"/>
                <w:snapToGrid w:val="0"/>
                <w:color w:val="000000" w:themeColor="text1"/>
                <w:spacing w:val="-4"/>
                <w:sz w:val="24"/>
                <w:szCs w:val="24"/>
              </w:rPr>
              <w:t>2</w:t>
            </w:r>
            <w:r w:rsidRPr="00B9609C">
              <w:rPr>
                <w:rFonts w:ascii="Times New Roman"/>
                <w:snapToGrid w:val="0"/>
                <w:color w:val="000000" w:themeColor="text1"/>
                <w:spacing w:val="-4"/>
                <w:sz w:val="24"/>
                <w:szCs w:val="24"/>
              </w:rPr>
              <w:t>時將陳情人</w:t>
            </w:r>
            <w:r w:rsidR="009624FF">
              <w:rPr>
                <w:rFonts w:ascii="Times New Roman"/>
                <w:snapToGrid w:val="0"/>
                <w:color w:val="000000" w:themeColor="text1"/>
                <w:spacing w:val="-4"/>
                <w:sz w:val="24"/>
                <w:szCs w:val="24"/>
              </w:rPr>
              <w:t>王</w:t>
            </w:r>
            <w:r w:rsidR="009624FF">
              <w:rPr>
                <w:rFonts w:ascii="Times New Roman"/>
                <w:snapToGrid w:val="0"/>
                <w:color w:val="000000" w:themeColor="text1"/>
                <w:spacing w:val="-4"/>
                <w:sz w:val="24"/>
                <w:szCs w:val="24"/>
              </w:rPr>
              <w:t>○○</w:t>
            </w:r>
            <w:r w:rsidRPr="00B9609C">
              <w:rPr>
                <w:rFonts w:ascii="Times New Roman"/>
                <w:snapToGrid w:val="0"/>
                <w:color w:val="000000" w:themeColor="text1"/>
                <w:spacing w:val="-4"/>
                <w:sz w:val="24"/>
                <w:szCs w:val="24"/>
              </w:rPr>
              <w:t>送往衛生福利部臺中醫院戒護就醫治療，經臺中醫院醫師診斷陳情人</w:t>
            </w:r>
            <w:r w:rsidR="009624FF">
              <w:rPr>
                <w:rFonts w:ascii="Times New Roman"/>
                <w:snapToGrid w:val="0"/>
                <w:color w:val="000000" w:themeColor="text1"/>
                <w:spacing w:val="-4"/>
                <w:sz w:val="24"/>
                <w:szCs w:val="24"/>
              </w:rPr>
              <w:t>王</w:t>
            </w:r>
            <w:r w:rsidR="009624FF">
              <w:rPr>
                <w:rFonts w:ascii="Times New Roman"/>
                <w:snapToGrid w:val="0"/>
                <w:color w:val="000000" w:themeColor="text1"/>
                <w:spacing w:val="-4"/>
                <w:sz w:val="24"/>
                <w:szCs w:val="24"/>
              </w:rPr>
              <w:t>○○</w:t>
            </w:r>
            <w:r w:rsidRPr="00B9609C">
              <w:rPr>
                <w:rFonts w:ascii="Times New Roman"/>
                <w:snapToGrid w:val="0"/>
                <w:color w:val="000000" w:themeColor="text1"/>
                <w:spacing w:val="-4"/>
                <w:sz w:val="24"/>
                <w:szCs w:val="24"/>
              </w:rPr>
              <w:t>患有症狀性神經梅毒、妄想型思覺失調症，認有需要住院治療之可能，建議後續於感染科追蹤治療，然陳情人</w:t>
            </w:r>
            <w:r w:rsidR="009624FF">
              <w:rPr>
                <w:rFonts w:ascii="Times New Roman"/>
                <w:snapToGrid w:val="0"/>
                <w:color w:val="000000" w:themeColor="text1"/>
                <w:spacing w:val="-4"/>
                <w:sz w:val="24"/>
                <w:szCs w:val="24"/>
              </w:rPr>
              <w:t>王</w:t>
            </w:r>
            <w:r w:rsidR="009624FF">
              <w:rPr>
                <w:rFonts w:ascii="Times New Roman"/>
                <w:snapToGrid w:val="0"/>
                <w:color w:val="000000" w:themeColor="text1"/>
                <w:spacing w:val="-4"/>
                <w:sz w:val="24"/>
                <w:szCs w:val="24"/>
              </w:rPr>
              <w:t>○○</w:t>
            </w:r>
            <w:r w:rsidRPr="00B9609C">
              <w:rPr>
                <w:rFonts w:ascii="Times New Roman"/>
                <w:snapToGrid w:val="0"/>
                <w:color w:val="000000" w:themeColor="text1"/>
                <w:spacing w:val="-4"/>
                <w:sz w:val="24"/>
                <w:szCs w:val="24"/>
              </w:rPr>
              <w:t>竟趁隙逃離該醫院，經命警執行拘提無結果，乃於</w:t>
            </w:r>
            <w:r w:rsidRPr="00B9609C">
              <w:rPr>
                <w:rFonts w:ascii="Times New Roman"/>
                <w:snapToGrid w:val="0"/>
                <w:color w:val="000000" w:themeColor="text1"/>
                <w:spacing w:val="-4"/>
                <w:sz w:val="24"/>
                <w:szCs w:val="24"/>
              </w:rPr>
              <w:t>105</w:t>
            </w:r>
            <w:r w:rsidRPr="00B9609C">
              <w:rPr>
                <w:rFonts w:ascii="Times New Roman"/>
                <w:snapToGrid w:val="0"/>
                <w:color w:val="000000" w:themeColor="text1"/>
                <w:spacing w:val="-4"/>
                <w:sz w:val="24"/>
                <w:szCs w:val="24"/>
              </w:rPr>
              <w:t>年</w:t>
            </w:r>
            <w:r w:rsidRPr="00B9609C">
              <w:rPr>
                <w:rFonts w:ascii="Times New Roman"/>
                <w:snapToGrid w:val="0"/>
                <w:color w:val="000000" w:themeColor="text1"/>
                <w:spacing w:val="-4"/>
                <w:sz w:val="24"/>
                <w:szCs w:val="24"/>
              </w:rPr>
              <w:t>8</w:t>
            </w:r>
            <w:r w:rsidRPr="00B9609C">
              <w:rPr>
                <w:rFonts w:ascii="Times New Roman"/>
                <w:snapToGrid w:val="0"/>
                <w:color w:val="000000" w:themeColor="text1"/>
                <w:spacing w:val="-4"/>
                <w:sz w:val="24"/>
                <w:szCs w:val="24"/>
              </w:rPr>
              <w:t>月</w:t>
            </w:r>
            <w:r w:rsidRPr="00B9609C">
              <w:rPr>
                <w:rFonts w:ascii="Times New Roman"/>
                <w:snapToGrid w:val="0"/>
                <w:color w:val="000000" w:themeColor="text1"/>
                <w:spacing w:val="-4"/>
                <w:sz w:val="24"/>
                <w:szCs w:val="24"/>
              </w:rPr>
              <w:t>10</w:t>
            </w:r>
            <w:r w:rsidRPr="00B9609C">
              <w:rPr>
                <w:rFonts w:ascii="Times New Roman"/>
                <w:snapToGrid w:val="0"/>
                <w:color w:val="000000" w:themeColor="text1"/>
                <w:spacing w:val="-4"/>
                <w:sz w:val="24"/>
                <w:szCs w:val="24"/>
              </w:rPr>
              <w:t>日對陳情人</w:t>
            </w:r>
            <w:r w:rsidR="009624FF">
              <w:rPr>
                <w:rFonts w:ascii="Times New Roman"/>
                <w:snapToGrid w:val="0"/>
                <w:color w:val="000000" w:themeColor="text1"/>
                <w:spacing w:val="-4"/>
                <w:sz w:val="24"/>
                <w:szCs w:val="24"/>
              </w:rPr>
              <w:t>王</w:t>
            </w:r>
            <w:r w:rsidR="009624FF">
              <w:rPr>
                <w:rFonts w:ascii="Times New Roman"/>
                <w:snapToGrid w:val="0"/>
                <w:color w:val="000000" w:themeColor="text1"/>
                <w:spacing w:val="-4"/>
                <w:sz w:val="24"/>
                <w:szCs w:val="24"/>
              </w:rPr>
              <w:t>○○</w:t>
            </w:r>
            <w:r w:rsidRPr="00B9609C">
              <w:rPr>
                <w:rFonts w:ascii="Times New Roman"/>
                <w:snapToGrid w:val="0"/>
                <w:color w:val="000000" w:themeColor="text1"/>
                <w:spacing w:val="-4"/>
                <w:sz w:val="24"/>
                <w:szCs w:val="24"/>
              </w:rPr>
              <w:t>發布通緝，嗣於</w:t>
            </w:r>
            <w:r w:rsidRPr="00B9609C">
              <w:rPr>
                <w:rFonts w:ascii="Times New Roman"/>
                <w:snapToGrid w:val="0"/>
                <w:color w:val="000000" w:themeColor="text1"/>
                <w:spacing w:val="-4"/>
                <w:sz w:val="24"/>
                <w:szCs w:val="24"/>
              </w:rPr>
              <w:t>105</w:t>
            </w:r>
            <w:r w:rsidRPr="00B9609C">
              <w:rPr>
                <w:rFonts w:ascii="Times New Roman"/>
                <w:snapToGrid w:val="0"/>
                <w:color w:val="000000" w:themeColor="text1"/>
                <w:spacing w:val="-4"/>
                <w:sz w:val="24"/>
                <w:szCs w:val="24"/>
              </w:rPr>
              <w:t>年</w:t>
            </w:r>
            <w:r w:rsidRPr="00B9609C">
              <w:rPr>
                <w:rFonts w:ascii="Times New Roman"/>
                <w:snapToGrid w:val="0"/>
                <w:color w:val="000000" w:themeColor="text1"/>
                <w:spacing w:val="-4"/>
                <w:sz w:val="24"/>
                <w:szCs w:val="24"/>
              </w:rPr>
              <w:t>11</w:t>
            </w:r>
            <w:r w:rsidRPr="00B9609C">
              <w:rPr>
                <w:rFonts w:ascii="Times New Roman"/>
                <w:snapToGrid w:val="0"/>
                <w:color w:val="000000" w:themeColor="text1"/>
                <w:spacing w:val="-4"/>
                <w:sz w:val="24"/>
                <w:szCs w:val="24"/>
              </w:rPr>
              <w:t>月</w:t>
            </w:r>
            <w:r w:rsidRPr="00B9609C">
              <w:rPr>
                <w:rFonts w:ascii="Times New Roman"/>
                <w:snapToGrid w:val="0"/>
                <w:color w:val="000000" w:themeColor="text1"/>
                <w:spacing w:val="-4"/>
                <w:sz w:val="24"/>
                <w:szCs w:val="24"/>
              </w:rPr>
              <w:t>25</w:t>
            </w:r>
            <w:r w:rsidRPr="00B9609C">
              <w:rPr>
                <w:rFonts w:ascii="Times New Roman"/>
                <w:snapToGrid w:val="0"/>
                <w:color w:val="000000" w:themeColor="text1"/>
                <w:spacing w:val="-4"/>
                <w:sz w:val="24"/>
                <w:szCs w:val="24"/>
              </w:rPr>
              <w:t>日緝獲。宏恩醫院龍安分院因陳情人</w:t>
            </w:r>
            <w:r w:rsidR="009624FF">
              <w:rPr>
                <w:rFonts w:ascii="Times New Roman"/>
                <w:snapToGrid w:val="0"/>
                <w:color w:val="000000" w:themeColor="text1"/>
                <w:spacing w:val="-4"/>
                <w:sz w:val="24"/>
                <w:szCs w:val="24"/>
              </w:rPr>
              <w:t>王</w:t>
            </w:r>
            <w:r w:rsidR="009624FF">
              <w:rPr>
                <w:rFonts w:ascii="Times New Roman"/>
                <w:snapToGrid w:val="0"/>
                <w:color w:val="000000" w:themeColor="text1"/>
                <w:spacing w:val="-4"/>
                <w:sz w:val="24"/>
                <w:szCs w:val="24"/>
              </w:rPr>
              <w:t>○○</w:t>
            </w:r>
            <w:r w:rsidRPr="00B9609C">
              <w:rPr>
                <w:rFonts w:ascii="Times New Roman"/>
                <w:snapToGrid w:val="0"/>
                <w:color w:val="000000" w:themeColor="text1"/>
                <w:spacing w:val="-4"/>
                <w:sz w:val="24"/>
                <w:szCs w:val="24"/>
              </w:rPr>
              <w:t>患有梅毒，恐發生群聚感染，建議先醫治梅毒後，再送該院執行監護。嗣經本署另函詢衛生福利部草屯療養</w:t>
            </w:r>
            <w:r w:rsidRPr="00B9609C">
              <w:rPr>
                <w:rFonts w:ascii="Times New Roman"/>
                <w:snapToGrid w:val="0"/>
                <w:color w:val="000000" w:themeColor="text1"/>
                <w:spacing w:val="-4"/>
                <w:sz w:val="24"/>
                <w:szCs w:val="24"/>
              </w:rPr>
              <w:lastRenderedPageBreak/>
              <w:t>院、財團法人臺灣省臺中仁愛之家附設靜和醫院、童綜合醫療社團法人童綜合醫院等醫院，可否擔任該案之監護處所，惟均遭婉拒。嗣經協調賢德醫院後，乃於</w:t>
            </w:r>
            <w:r w:rsidRPr="00B9609C">
              <w:rPr>
                <w:rFonts w:ascii="Times New Roman"/>
                <w:snapToGrid w:val="0"/>
                <w:color w:val="000000" w:themeColor="text1"/>
                <w:spacing w:val="-4"/>
                <w:sz w:val="24"/>
                <w:szCs w:val="24"/>
              </w:rPr>
              <w:t>105</w:t>
            </w:r>
            <w:r w:rsidRPr="00B9609C">
              <w:rPr>
                <w:rFonts w:ascii="Times New Roman"/>
                <w:snapToGrid w:val="0"/>
                <w:color w:val="000000" w:themeColor="text1"/>
                <w:spacing w:val="-4"/>
                <w:sz w:val="24"/>
                <w:szCs w:val="24"/>
              </w:rPr>
              <w:t>年</w:t>
            </w:r>
            <w:r w:rsidRPr="00B9609C">
              <w:rPr>
                <w:rFonts w:ascii="Times New Roman"/>
                <w:snapToGrid w:val="0"/>
                <w:color w:val="000000" w:themeColor="text1"/>
                <w:spacing w:val="-4"/>
                <w:sz w:val="24"/>
                <w:szCs w:val="24"/>
              </w:rPr>
              <w:t>12</w:t>
            </w:r>
            <w:r w:rsidRPr="00B9609C">
              <w:rPr>
                <w:rFonts w:ascii="Times New Roman"/>
                <w:snapToGrid w:val="0"/>
                <w:color w:val="000000" w:themeColor="text1"/>
                <w:spacing w:val="-4"/>
                <w:sz w:val="24"/>
                <w:szCs w:val="24"/>
              </w:rPr>
              <w:t>月</w:t>
            </w:r>
            <w:r w:rsidRPr="00B9609C">
              <w:rPr>
                <w:rFonts w:ascii="Times New Roman"/>
                <w:snapToGrid w:val="0"/>
                <w:color w:val="000000" w:themeColor="text1"/>
                <w:spacing w:val="-4"/>
                <w:sz w:val="24"/>
                <w:szCs w:val="24"/>
              </w:rPr>
              <w:t>13</w:t>
            </w:r>
            <w:r w:rsidRPr="00B9609C">
              <w:rPr>
                <w:rFonts w:ascii="Times New Roman"/>
                <w:snapToGrid w:val="0"/>
                <w:color w:val="000000" w:themeColor="text1"/>
                <w:spacing w:val="-4"/>
                <w:sz w:val="24"/>
                <w:szCs w:val="24"/>
              </w:rPr>
              <w:t>日將陳情人</w:t>
            </w:r>
            <w:r w:rsidR="009624FF">
              <w:rPr>
                <w:rFonts w:ascii="Times New Roman"/>
                <w:snapToGrid w:val="0"/>
                <w:color w:val="000000" w:themeColor="text1"/>
                <w:spacing w:val="-4"/>
                <w:sz w:val="24"/>
                <w:szCs w:val="24"/>
              </w:rPr>
              <w:t>王</w:t>
            </w:r>
            <w:r w:rsidR="009624FF">
              <w:rPr>
                <w:rFonts w:ascii="Times New Roman"/>
                <w:snapToGrid w:val="0"/>
                <w:color w:val="000000" w:themeColor="text1"/>
                <w:spacing w:val="-4"/>
                <w:sz w:val="24"/>
                <w:szCs w:val="24"/>
              </w:rPr>
              <w:t>○○</w:t>
            </w:r>
            <w:r w:rsidRPr="00B9609C">
              <w:rPr>
                <w:rFonts w:ascii="Times New Roman"/>
                <w:snapToGrid w:val="0"/>
                <w:color w:val="000000" w:themeColor="text1"/>
                <w:spacing w:val="-4"/>
                <w:sz w:val="24"/>
                <w:szCs w:val="24"/>
              </w:rPr>
              <w:t>送往該院執行監護處分，先予敘明。</w:t>
            </w:r>
          </w:p>
          <w:p w:rsidR="00285E1E" w:rsidRPr="00B9609C" w:rsidRDefault="00285E1E" w:rsidP="00FD2ECA">
            <w:pPr>
              <w:wordWrap w:val="0"/>
              <w:overflowPunct/>
              <w:adjustRightInd w:val="0"/>
              <w:spacing w:line="320" w:lineRule="exact"/>
              <w:ind w:left="560" w:hanging="560"/>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（二）另查臺灣臺中地方法院於該案審理時，曾函請衛生福利部草屯療養院對陳情人</w:t>
            </w:r>
            <w:r w:rsidR="009624FF">
              <w:rPr>
                <w:rFonts w:ascii="Times New Roman"/>
                <w:snapToGrid w:val="0"/>
                <w:color w:val="000000" w:themeColor="text1"/>
                <w:spacing w:val="-4"/>
                <w:sz w:val="24"/>
                <w:szCs w:val="24"/>
              </w:rPr>
              <w:t>王</w:t>
            </w:r>
            <w:r w:rsidR="009624FF">
              <w:rPr>
                <w:rFonts w:ascii="Times New Roman"/>
                <w:snapToGrid w:val="0"/>
                <w:color w:val="000000" w:themeColor="text1"/>
                <w:spacing w:val="-4"/>
                <w:sz w:val="24"/>
                <w:szCs w:val="24"/>
              </w:rPr>
              <w:t>○○</w:t>
            </w:r>
            <w:r w:rsidRPr="00B9609C">
              <w:rPr>
                <w:rFonts w:ascii="Times New Roman"/>
                <w:snapToGrid w:val="0"/>
                <w:color w:val="000000" w:themeColor="text1"/>
                <w:spacing w:val="-4"/>
                <w:sz w:val="24"/>
                <w:szCs w:val="24"/>
              </w:rPr>
              <w:t>進行精神鑑定，經草屯療養院函</w:t>
            </w:r>
            <w:r w:rsidRPr="00B9609C">
              <w:rPr>
                <w:rFonts w:ascii="Times New Roman" w:hint="eastAsia"/>
                <w:snapToGrid w:val="0"/>
                <w:color w:val="000000" w:themeColor="text1"/>
                <w:spacing w:val="-4"/>
                <w:sz w:val="24"/>
                <w:szCs w:val="24"/>
              </w:rPr>
              <w:t>復</w:t>
            </w:r>
            <w:r w:rsidRPr="00B9609C">
              <w:rPr>
                <w:rFonts w:ascii="Times New Roman"/>
                <w:snapToGrid w:val="0"/>
                <w:color w:val="000000" w:themeColor="text1"/>
                <w:spacing w:val="-4"/>
                <w:sz w:val="24"/>
                <w:szCs w:val="24"/>
              </w:rPr>
              <w:t>：「綜合被告之過去生活史、疾病史、身體檢查、精神狀態檢查、腦波檢查與心理評估結果，本院認為其精神科診斷為妄想型思覺失調症。被告數年來斷續有聽幻覺和被害意念等活躍症狀，且未規則治療，於鑑定期間仍可觀察到被告有明顯精神症狀，現實感有明顯缺損。推測被告犯行時可能受症狀困擾影響其現實判斷和衝動控制，對於行為後果以及法律規範有所扭曲，其辨識行為違法之能力已有下降。但被告仍知悉有被收押或入監的可能，仍可潛逃至大陸，顯見仍有一定的判斷和控制能力，未達完全不能辨識之程度。本院鑑定認為被告犯行當時因精神障礙或其他心智缺陷，致其辨識行為違法或依其辨識而行為之能力顯著減低。但未達不能辨識行為違法或依其辨識而行為之程度」等語，該法院因而認定被告於該案行為時，辨識其行為違法或依其辨識而行為之能力，已因精神障礙而顯著減低，應依刑法第</w:t>
            </w:r>
            <w:r w:rsidRPr="00B9609C">
              <w:rPr>
                <w:rFonts w:ascii="Times New Roman"/>
                <w:snapToGrid w:val="0"/>
                <w:color w:val="000000" w:themeColor="text1"/>
                <w:spacing w:val="-4"/>
                <w:sz w:val="24"/>
                <w:szCs w:val="24"/>
              </w:rPr>
              <w:t>19</w:t>
            </w:r>
            <w:r w:rsidRPr="00B9609C">
              <w:rPr>
                <w:rFonts w:ascii="Times New Roman"/>
                <w:snapToGrid w:val="0"/>
                <w:color w:val="000000" w:themeColor="text1"/>
                <w:spacing w:val="-4"/>
                <w:sz w:val="24"/>
                <w:szCs w:val="24"/>
              </w:rPr>
              <w:t>條第</w:t>
            </w:r>
            <w:r w:rsidRPr="00B9609C">
              <w:rPr>
                <w:rFonts w:ascii="Times New Roman"/>
                <w:snapToGrid w:val="0"/>
                <w:color w:val="000000" w:themeColor="text1"/>
                <w:spacing w:val="-4"/>
                <w:sz w:val="24"/>
                <w:szCs w:val="24"/>
              </w:rPr>
              <w:t>2</w:t>
            </w:r>
            <w:r w:rsidRPr="00B9609C">
              <w:rPr>
                <w:rFonts w:ascii="Times New Roman"/>
                <w:snapToGrid w:val="0"/>
                <w:color w:val="000000" w:themeColor="text1"/>
                <w:spacing w:val="-4"/>
                <w:sz w:val="24"/>
                <w:szCs w:val="24"/>
              </w:rPr>
              <w:t>項之規定減輕其刑，此有該案判決書可資參考。足見陳情人</w:t>
            </w:r>
            <w:r w:rsidR="009624FF">
              <w:rPr>
                <w:rFonts w:ascii="Times New Roman"/>
                <w:snapToGrid w:val="0"/>
                <w:color w:val="000000" w:themeColor="text1"/>
                <w:spacing w:val="-4"/>
                <w:sz w:val="24"/>
                <w:szCs w:val="24"/>
              </w:rPr>
              <w:t>王</w:t>
            </w:r>
            <w:r w:rsidR="009624FF">
              <w:rPr>
                <w:rFonts w:ascii="Times New Roman"/>
                <w:snapToGrid w:val="0"/>
                <w:color w:val="000000" w:themeColor="text1"/>
                <w:spacing w:val="-4"/>
                <w:sz w:val="24"/>
                <w:szCs w:val="24"/>
              </w:rPr>
              <w:t>○○</w:t>
            </w:r>
            <w:r w:rsidRPr="00B9609C">
              <w:rPr>
                <w:rFonts w:ascii="Times New Roman"/>
                <w:snapToGrid w:val="0"/>
                <w:color w:val="000000" w:themeColor="text1"/>
                <w:spacing w:val="-4"/>
                <w:sz w:val="24"/>
                <w:szCs w:val="24"/>
              </w:rPr>
              <w:t>於犯罪行為時，即患有妄想型思覺失調症，其數年來斷續有聽幻覺和被害意念等活躍症狀存在。</w:t>
            </w:r>
          </w:p>
          <w:p w:rsidR="00285E1E" w:rsidRPr="00B9609C" w:rsidRDefault="00285E1E" w:rsidP="00FD2ECA">
            <w:pPr>
              <w:wordWrap w:val="0"/>
              <w:overflowPunct/>
              <w:adjustRightInd w:val="0"/>
              <w:spacing w:line="320" w:lineRule="exact"/>
              <w:ind w:left="560" w:hanging="560"/>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三、本件經本署函詢賢德醫院陳情人</w:t>
            </w:r>
            <w:r w:rsidR="009624FF">
              <w:rPr>
                <w:rFonts w:ascii="Times New Roman"/>
                <w:snapToGrid w:val="0"/>
                <w:color w:val="000000" w:themeColor="text1"/>
                <w:spacing w:val="-4"/>
                <w:sz w:val="24"/>
                <w:szCs w:val="24"/>
              </w:rPr>
              <w:t>王</w:t>
            </w:r>
            <w:r w:rsidR="009624FF">
              <w:rPr>
                <w:rFonts w:ascii="Times New Roman"/>
                <w:snapToGrid w:val="0"/>
                <w:color w:val="000000" w:themeColor="text1"/>
                <w:spacing w:val="-4"/>
                <w:sz w:val="24"/>
                <w:szCs w:val="24"/>
              </w:rPr>
              <w:t>○○</w:t>
            </w:r>
            <w:r w:rsidRPr="00B9609C">
              <w:rPr>
                <w:rFonts w:ascii="Times New Roman"/>
                <w:snapToGrid w:val="0"/>
                <w:color w:val="000000" w:themeColor="text1"/>
                <w:spacing w:val="-4"/>
                <w:sz w:val="24"/>
                <w:szCs w:val="24"/>
              </w:rPr>
              <w:t>執行監護處分後，於該院治療之情形如何，經該院函覆如下：「王君目前在藥物控制下病況穩定，但非治癒，如王君每</w:t>
            </w:r>
            <w:r w:rsidRPr="00B9609C">
              <w:rPr>
                <w:rFonts w:ascii="Times New Roman"/>
                <w:snapToGrid w:val="0"/>
                <w:color w:val="000000" w:themeColor="text1"/>
                <w:spacing w:val="-4"/>
                <w:sz w:val="24"/>
                <w:szCs w:val="24"/>
              </w:rPr>
              <w:t>4</w:t>
            </w:r>
            <w:r w:rsidRPr="00B9609C">
              <w:rPr>
                <w:rFonts w:ascii="Times New Roman"/>
                <w:snapToGrid w:val="0"/>
                <w:color w:val="000000" w:themeColor="text1"/>
                <w:spacing w:val="-4"/>
                <w:sz w:val="24"/>
                <w:szCs w:val="24"/>
              </w:rPr>
              <w:t>周皆可規律並親自回診，且遵從醫囑不間斷服藥控制病況，即可安排其他住所居住。病患</w:t>
            </w:r>
            <w:r w:rsidRPr="00B9609C">
              <w:rPr>
                <w:rFonts w:ascii="Times New Roman"/>
                <w:snapToGrid w:val="0"/>
                <w:color w:val="000000" w:themeColor="text1"/>
                <w:spacing w:val="-4"/>
                <w:sz w:val="24"/>
                <w:szCs w:val="24"/>
              </w:rPr>
              <w:lastRenderedPageBreak/>
              <w:t>在醫院服藥與返家服藥兩者最大差別在於，醫院裡絕對不會漏服藥物，而回到家或居家治療完全依賴家屬從旁協助病患服藥。王君的父母為主要照顧者，就這段時間的接觸，家屬認為王君是沒有病的，可能無法確實讓王君服藥，不排除疾病有控制不佳而惡化的可能，宜特別注意。有關本院身心科住院病人之通訊自由、管理及保護措施等，皆依據精神衛生法執行。」，有該院</w:t>
            </w:r>
            <w:r w:rsidRPr="00B9609C">
              <w:rPr>
                <w:rFonts w:ascii="Times New Roman"/>
                <w:snapToGrid w:val="0"/>
                <w:color w:val="000000" w:themeColor="text1"/>
                <w:spacing w:val="-4"/>
                <w:sz w:val="24"/>
                <w:szCs w:val="24"/>
              </w:rPr>
              <w:t>107</w:t>
            </w:r>
            <w:r w:rsidRPr="00B9609C">
              <w:rPr>
                <w:rFonts w:ascii="Times New Roman"/>
                <w:snapToGrid w:val="0"/>
                <w:color w:val="000000" w:themeColor="text1"/>
                <w:spacing w:val="-4"/>
                <w:sz w:val="24"/>
                <w:szCs w:val="24"/>
              </w:rPr>
              <w:t>年</w:t>
            </w:r>
            <w:r w:rsidRPr="00B9609C">
              <w:rPr>
                <w:rFonts w:ascii="Times New Roman"/>
                <w:snapToGrid w:val="0"/>
                <w:color w:val="000000" w:themeColor="text1"/>
                <w:spacing w:val="-4"/>
                <w:sz w:val="24"/>
                <w:szCs w:val="24"/>
              </w:rPr>
              <w:t>5</w:t>
            </w:r>
            <w:r w:rsidRPr="00B9609C">
              <w:rPr>
                <w:rFonts w:ascii="Times New Roman"/>
                <w:snapToGrid w:val="0"/>
                <w:color w:val="000000" w:themeColor="text1"/>
                <w:spacing w:val="-4"/>
                <w:sz w:val="24"/>
                <w:szCs w:val="24"/>
              </w:rPr>
              <w:t>月</w:t>
            </w:r>
            <w:r w:rsidRPr="00B9609C">
              <w:rPr>
                <w:rFonts w:ascii="Times New Roman"/>
                <w:snapToGrid w:val="0"/>
                <w:color w:val="000000" w:themeColor="text1"/>
                <w:spacing w:val="-4"/>
                <w:sz w:val="24"/>
                <w:szCs w:val="24"/>
              </w:rPr>
              <w:t>7</w:t>
            </w:r>
            <w:r w:rsidRPr="00B9609C">
              <w:rPr>
                <w:rFonts w:ascii="Times New Roman"/>
                <w:snapToGrid w:val="0"/>
                <w:color w:val="000000" w:themeColor="text1"/>
                <w:spacing w:val="-4"/>
                <w:sz w:val="24"/>
                <w:szCs w:val="24"/>
              </w:rPr>
              <w:t>日</w:t>
            </w:r>
            <w:r w:rsidRPr="00B9609C">
              <w:rPr>
                <w:rFonts w:ascii="Times New Roman"/>
                <w:snapToGrid w:val="0"/>
                <w:color w:val="000000" w:themeColor="text1"/>
                <w:spacing w:val="-4"/>
                <w:sz w:val="24"/>
                <w:szCs w:val="24"/>
              </w:rPr>
              <w:t>107</w:t>
            </w:r>
            <w:r w:rsidRPr="00B9609C">
              <w:rPr>
                <w:rFonts w:ascii="Times New Roman"/>
                <w:snapToGrid w:val="0"/>
                <w:color w:val="000000" w:themeColor="text1"/>
                <w:spacing w:val="-4"/>
                <w:sz w:val="24"/>
                <w:szCs w:val="24"/>
              </w:rPr>
              <w:t>賢字第</w:t>
            </w:r>
            <w:r w:rsidRPr="00B9609C">
              <w:rPr>
                <w:rFonts w:ascii="Times New Roman"/>
                <w:snapToGrid w:val="0"/>
                <w:color w:val="000000" w:themeColor="text1"/>
                <w:spacing w:val="-4"/>
                <w:sz w:val="24"/>
                <w:szCs w:val="24"/>
              </w:rPr>
              <w:t>084</w:t>
            </w:r>
            <w:r w:rsidRPr="00B9609C">
              <w:rPr>
                <w:rFonts w:ascii="Times New Roman"/>
                <w:snapToGrid w:val="0"/>
                <w:color w:val="000000" w:themeColor="text1"/>
                <w:spacing w:val="-4"/>
                <w:sz w:val="24"/>
                <w:szCs w:val="24"/>
              </w:rPr>
              <w:t>號函在卷可憑。足認陳情人</w:t>
            </w:r>
            <w:r w:rsidR="009624FF">
              <w:rPr>
                <w:rFonts w:ascii="Times New Roman"/>
                <w:snapToGrid w:val="0"/>
                <w:color w:val="000000" w:themeColor="text1"/>
                <w:spacing w:val="-4"/>
                <w:sz w:val="24"/>
                <w:szCs w:val="24"/>
              </w:rPr>
              <w:t>王</w:t>
            </w:r>
            <w:r w:rsidR="009624FF">
              <w:rPr>
                <w:rFonts w:ascii="Times New Roman"/>
                <w:snapToGrid w:val="0"/>
                <w:color w:val="000000" w:themeColor="text1"/>
                <w:spacing w:val="-4"/>
                <w:sz w:val="24"/>
                <w:szCs w:val="24"/>
              </w:rPr>
              <w:t>○○</w:t>
            </w:r>
            <w:r w:rsidRPr="00B9609C">
              <w:rPr>
                <w:rFonts w:ascii="Times New Roman"/>
                <w:snapToGrid w:val="0"/>
                <w:color w:val="000000" w:themeColor="text1"/>
                <w:spacing w:val="-4"/>
                <w:sz w:val="24"/>
                <w:szCs w:val="24"/>
              </w:rPr>
              <w:t>於監護處分後，在藥物控制下病況穩定，但非完全治癒。是陳情人</w:t>
            </w:r>
            <w:r w:rsidR="009624FF">
              <w:rPr>
                <w:rFonts w:ascii="Times New Roman"/>
                <w:snapToGrid w:val="0"/>
                <w:color w:val="000000" w:themeColor="text1"/>
                <w:spacing w:val="-4"/>
                <w:sz w:val="24"/>
                <w:szCs w:val="24"/>
              </w:rPr>
              <w:t>王</w:t>
            </w:r>
            <w:r w:rsidR="009624FF">
              <w:rPr>
                <w:rFonts w:ascii="Times New Roman"/>
                <w:snapToGrid w:val="0"/>
                <w:color w:val="000000" w:themeColor="text1"/>
                <w:spacing w:val="-4"/>
                <w:sz w:val="24"/>
                <w:szCs w:val="24"/>
              </w:rPr>
              <w:t>○○</w:t>
            </w:r>
            <w:r w:rsidRPr="00B9609C">
              <w:rPr>
                <w:rFonts w:ascii="Times New Roman"/>
                <w:snapToGrid w:val="0"/>
                <w:color w:val="000000" w:themeColor="text1"/>
                <w:spacing w:val="-4"/>
                <w:sz w:val="24"/>
                <w:szCs w:val="24"/>
              </w:rPr>
              <w:t>既仍有被害妄想症狀存在之可能，故其在監護處分期間，陳情其遭到賢德醫院醫生、護理人員之非法對待等情，其真實性如何，實令人懷疑。且陳情人</w:t>
            </w:r>
            <w:r w:rsidR="009624FF">
              <w:rPr>
                <w:rFonts w:ascii="Times New Roman"/>
                <w:snapToGrid w:val="0"/>
                <w:color w:val="000000" w:themeColor="text1"/>
                <w:spacing w:val="-4"/>
                <w:sz w:val="24"/>
                <w:szCs w:val="24"/>
              </w:rPr>
              <w:t>王</w:t>
            </w:r>
            <w:r w:rsidR="009624FF">
              <w:rPr>
                <w:rFonts w:ascii="Times New Roman"/>
                <w:snapToGrid w:val="0"/>
                <w:color w:val="000000" w:themeColor="text1"/>
                <w:spacing w:val="-4"/>
                <w:sz w:val="24"/>
                <w:szCs w:val="24"/>
              </w:rPr>
              <w:t>○○</w:t>
            </w:r>
            <w:r w:rsidRPr="00B9609C">
              <w:rPr>
                <w:rFonts w:ascii="Times New Roman"/>
                <w:snapToGrid w:val="0"/>
                <w:color w:val="000000" w:themeColor="text1"/>
                <w:spacing w:val="-4"/>
                <w:sz w:val="24"/>
                <w:szCs w:val="24"/>
              </w:rPr>
              <w:t>亦未指明遭到不法對待之具體情節，僅泛稱遭到該院醫師、護理人員不法對待，是其陳訴亦屬空泛而難以調查。</w:t>
            </w:r>
          </w:p>
          <w:p w:rsidR="00285E1E" w:rsidRPr="00B9609C" w:rsidRDefault="00285E1E" w:rsidP="00FD2ECA">
            <w:pPr>
              <w:wordWrap w:val="0"/>
              <w:overflowPunct/>
              <w:adjustRightInd w:val="0"/>
              <w:spacing w:line="320" w:lineRule="exact"/>
              <w:ind w:left="560" w:hanging="560"/>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四、另經本署檢察官於</w:t>
            </w:r>
            <w:r w:rsidRPr="00B9609C">
              <w:rPr>
                <w:rFonts w:ascii="Times New Roman"/>
                <w:snapToGrid w:val="0"/>
                <w:color w:val="000000" w:themeColor="text1"/>
                <w:spacing w:val="-4"/>
                <w:sz w:val="24"/>
                <w:szCs w:val="24"/>
              </w:rPr>
              <w:t>107</w:t>
            </w:r>
            <w:r w:rsidRPr="00B9609C">
              <w:rPr>
                <w:rFonts w:ascii="Times New Roman"/>
                <w:snapToGrid w:val="0"/>
                <w:color w:val="000000" w:themeColor="text1"/>
                <w:spacing w:val="-4"/>
                <w:sz w:val="24"/>
                <w:szCs w:val="24"/>
              </w:rPr>
              <w:t>年</w:t>
            </w:r>
            <w:r w:rsidRPr="00B9609C">
              <w:rPr>
                <w:rFonts w:ascii="Times New Roman"/>
                <w:snapToGrid w:val="0"/>
                <w:color w:val="000000" w:themeColor="text1"/>
                <w:spacing w:val="-4"/>
                <w:sz w:val="24"/>
                <w:szCs w:val="24"/>
              </w:rPr>
              <w:t>4</w:t>
            </w:r>
            <w:r w:rsidRPr="00B9609C">
              <w:rPr>
                <w:rFonts w:ascii="Times New Roman"/>
                <w:snapToGrid w:val="0"/>
                <w:color w:val="000000" w:themeColor="text1"/>
                <w:spacing w:val="-4"/>
                <w:sz w:val="24"/>
                <w:szCs w:val="24"/>
              </w:rPr>
              <w:t>月</w:t>
            </w:r>
            <w:r w:rsidRPr="00B9609C">
              <w:rPr>
                <w:rFonts w:ascii="Times New Roman"/>
                <w:snapToGrid w:val="0"/>
                <w:color w:val="000000" w:themeColor="text1"/>
                <w:spacing w:val="-4"/>
                <w:sz w:val="24"/>
                <w:szCs w:val="24"/>
              </w:rPr>
              <w:t>18</w:t>
            </w:r>
            <w:r w:rsidRPr="00B9609C">
              <w:rPr>
                <w:rFonts w:ascii="Times New Roman"/>
                <w:snapToGrid w:val="0"/>
                <w:color w:val="000000" w:themeColor="text1"/>
                <w:spacing w:val="-4"/>
                <w:sz w:val="24"/>
                <w:szCs w:val="24"/>
              </w:rPr>
              <w:t>日至賢德醫院視察受監護處分人時，並無發現該醫療院所有何不當情事，且陳情人</w:t>
            </w:r>
            <w:r w:rsidR="009624FF">
              <w:rPr>
                <w:rFonts w:ascii="Times New Roman"/>
                <w:snapToGrid w:val="0"/>
                <w:color w:val="000000" w:themeColor="text1"/>
                <w:spacing w:val="-4"/>
                <w:sz w:val="24"/>
                <w:szCs w:val="24"/>
              </w:rPr>
              <w:t>王</w:t>
            </w:r>
            <w:r w:rsidR="009624FF">
              <w:rPr>
                <w:rFonts w:ascii="Times New Roman"/>
                <w:snapToGrid w:val="0"/>
                <w:color w:val="000000" w:themeColor="text1"/>
                <w:spacing w:val="-4"/>
                <w:sz w:val="24"/>
                <w:szCs w:val="24"/>
              </w:rPr>
              <w:t>○○</w:t>
            </w:r>
            <w:r w:rsidRPr="00B9609C">
              <w:rPr>
                <w:rFonts w:ascii="Times New Roman"/>
                <w:snapToGrid w:val="0"/>
                <w:color w:val="000000" w:themeColor="text1"/>
                <w:spacing w:val="-4"/>
                <w:sz w:val="24"/>
                <w:szCs w:val="24"/>
              </w:rPr>
              <w:t>當時亦未向檢察官反應醫院有何不法情事。此有本署檢察官視察受監護處分人紀錄在卷足參。是本件尚難以陳情人之空泛指訴，認定賢德醫院人員有何行政違失之處。</w:t>
            </w:r>
          </w:p>
        </w:tc>
        <w:tc>
          <w:tcPr>
            <w:tcW w:w="1559" w:type="dxa"/>
            <w:hideMark/>
          </w:tcPr>
          <w:p w:rsidR="00285E1E" w:rsidRPr="00B9609C" w:rsidRDefault="00285E1E" w:rsidP="00FD2ECA">
            <w:pPr>
              <w:wordWrap w:val="0"/>
              <w:overflowPunct/>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lastRenderedPageBreak/>
              <w:t>107/6/8</w:t>
            </w:r>
            <w:r w:rsidRPr="00B9609C">
              <w:rPr>
                <w:rFonts w:ascii="Times New Roman"/>
                <w:snapToGrid w:val="0"/>
                <w:color w:val="000000" w:themeColor="text1"/>
                <w:spacing w:val="-4"/>
                <w:sz w:val="24"/>
                <w:szCs w:val="24"/>
              </w:rPr>
              <w:t>本件係臺灣臺中地方檢察署將旨案調查結果函報臺灣高等檢察署。本案前經法務部層轉壹灣高等檢察署及臺灣臺中地方檢察署，並檢附相關資料報部憑辨，尚未函復本院。併</w:t>
            </w:r>
            <w:r w:rsidRPr="00B9609C">
              <w:rPr>
                <w:rFonts w:ascii="Times New Roman"/>
                <w:snapToGrid w:val="0"/>
                <w:color w:val="000000" w:themeColor="text1"/>
                <w:spacing w:val="-4"/>
                <w:sz w:val="24"/>
                <w:szCs w:val="24"/>
              </w:rPr>
              <w:t>1070701519</w:t>
            </w:r>
            <w:r w:rsidRPr="00B9609C">
              <w:rPr>
                <w:rFonts w:ascii="Times New Roman"/>
                <w:snapToGrid w:val="0"/>
                <w:color w:val="000000" w:themeColor="text1"/>
                <w:spacing w:val="-4"/>
                <w:sz w:val="24"/>
                <w:szCs w:val="24"/>
              </w:rPr>
              <w:t>號，副本待復。</w:t>
            </w:r>
          </w:p>
        </w:tc>
      </w:tr>
      <w:tr w:rsidR="00F01395" w:rsidRPr="00B9609C" w:rsidTr="00082D39">
        <w:tc>
          <w:tcPr>
            <w:tcW w:w="1191" w:type="dxa"/>
            <w:hideMark/>
          </w:tcPr>
          <w:p w:rsidR="00285E1E" w:rsidRPr="00B9609C" w:rsidRDefault="00285E1E" w:rsidP="00FD2ECA">
            <w:pPr>
              <w:wordWrap w:val="0"/>
              <w:adjustRightInd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lastRenderedPageBreak/>
              <w:t>107/6/27</w:t>
            </w:r>
          </w:p>
        </w:tc>
        <w:tc>
          <w:tcPr>
            <w:tcW w:w="963" w:type="dxa"/>
            <w:hideMark/>
          </w:tcPr>
          <w:p w:rsidR="00285E1E" w:rsidRPr="00B9609C" w:rsidRDefault="00285E1E" w:rsidP="00FD2ECA">
            <w:pPr>
              <w:wordWrap w:val="0"/>
              <w:adjustRightInd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書狀</w:t>
            </w:r>
          </w:p>
        </w:tc>
        <w:tc>
          <w:tcPr>
            <w:tcW w:w="4821" w:type="dxa"/>
            <w:hideMark/>
          </w:tcPr>
          <w:p w:rsidR="00285E1E" w:rsidRPr="00B9609C" w:rsidRDefault="00285E1E" w:rsidP="00FD2ECA">
            <w:pPr>
              <w:wordWrap w:val="0"/>
              <w:overflowPunct/>
              <w:adjustRightInd w:val="0"/>
              <w:spacing w:line="320" w:lineRule="exact"/>
              <w:ind w:left="560" w:hanging="560"/>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為渠因受法院判決監護處分，現於賢德醫院樹孝院區執行，監護期間疑遭受該院不當對待，損及權益等情乙案。</w:t>
            </w:r>
          </w:p>
        </w:tc>
        <w:tc>
          <w:tcPr>
            <w:tcW w:w="1559" w:type="dxa"/>
            <w:hideMark/>
          </w:tcPr>
          <w:p w:rsidR="00285E1E" w:rsidRPr="00B9609C" w:rsidRDefault="00285E1E" w:rsidP="00FD2ECA">
            <w:pPr>
              <w:wordWrap w:val="0"/>
              <w:overflowPunct/>
              <w:adjustRightInd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107/9/17</w:t>
            </w:r>
            <w:r w:rsidRPr="00B9609C">
              <w:rPr>
                <w:rFonts w:ascii="Times New Roman"/>
                <w:snapToGrid w:val="0"/>
                <w:color w:val="000000" w:themeColor="text1"/>
                <w:spacing w:val="-4"/>
                <w:sz w:val="24"/>
                <w:szCs w:val="24"/>
              </w:rPr>
              <w:t>併案第</w:t>
            </w:r>
            <w:r w:rsidRPr="00B9609C">
              <w:rPr>
                <w:rFonts w:ascii="Times New Roman"/>
                <w:snapToGrid w:val="0"/>
                <w:color w:val="000000" w:themeColor="text1"/>
                <w:spacing w:val="-4"/>
                <w:sz w:val="24"/>
                <w:szCs w:val="24"/>
              </w:rPr>
              <w:t>1070101863</w:t>
            </w:r>
            <w:r w:rsidRPr="00B9609C">
              <w:rPr>
                <w:rFonts w:ascii="Times New Roman"/>
                <w:snapToGrid w:val="0"/>
                <w:color w:val="000000" w:themeColor="text1"/>
                <w:spacing w:val="-4"/>
                <w:sz w:val="24"/>
                <w:szCs w:val="24"/>
              </w:rPr>
              <w:t>號處理。</w:t>
            </w:r>
          </w:p>
        </w:tc>
      </w:tr>
      <w:tr w:rsidR="00F01395" w:rsidRPr="00B9609C" w:rsidTr="00082D39">
        <w:tc>
          <w:tcPr>
            <w:tcW w:w="1191" w:type="dxa"/>
            <w:hideMark/>
          </w:tcPr>
          <w:p w:rsidR="00285E1E" w:rsidRPr="00B9609C" w:rsidRDefault="00285E1E" w:rsidP="00FD2ECA">
            <w:pPr>
              <w:wordWrap w:val="0"/>
              <w:adjustRightInd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107/6/28</w:t>
            </w:r>
          </w:p>
        </w:tc>
        <w:tc>
          <w:tcPr>
            <w:tcW w:w="963" w:type="dxa"/>
            <w:hideMark/>
          </w:tcPr>
          <w:p w:rsidR="00285E1E" w:rsidRPr="00B9609C" w:rsidRDefault="00285E1E" w:rsidP="00FD2ECA">
            <w:pPr>
              <w:wordWrap w:val="0"/>
              <w:adjustRightInd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法務部函復</w:t>
            </w:r>
          </w:p>
        </w:tc>
        <w:tc>
          <w:tcPr>
            <w:tcW w:w="4821" w:type="dxa"/>
            <w:hideMark/>
          </w:tcPr>
          <w:p w:rsidR="00285E1E" w:rsidRPr="00B9609C" w:rsidRDefault="00285E1E" w:rsidP="00FD2ECA">
            <w:pPr>
              <w:wordWrap w:val="0"/>
              <w:overflowPunct/>
              <w:adjustRightInd w:val="0"/>
              <w:spacing w:line="320" w:lineRule="exact"/>
              <w:ind w:left="560" w:hanging="560"/>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一、本件經交據臺灣高等檢察署以</w:t>
            </w:r>
            <w:r w:rsidRPr="00B9609C">
              <w:rPr>
                <w:rFonts w:ascii="Times New Roman"/>
                <w:snapToGrid w:val="0"/>
                <w:color w:val="000000" w:themeColor="text1"/>
                <w:spacing w:val="-4"/>
                <w:sz w:val="24"/>
                <w:szCs w:val="24"/>
              </w:rPr>
              <w:t>107</w:t>
            </w:r>
            <w:r w:rsidRPr="00B9609C">
              <w:rPr>
                <w:rFonts w:ascii="Times New Roman"/>
                <w:snapToGrid w:val="0"/>
                <w:color w:val="000000" w:themeColor="text1"/>
                <w:spacing w:val="-4"/>
                <w:sz w:val="24"/>
                <w:szCs w:val="24"/>
              </w:rPr>
              <w:t>年</w:t>
            </w:r>
            <w:r w:rsidRPr="00B9609C">
              <w:rPr>
                <w:rFonts w:ascii="Times New Roman"/>
                <w:snapToGrid w:val="0"/>
                <w:color w:val="000000" w:themeColor="text1"/>
                <w:spacing w:val="-4"/>
                <w:sz w:val="24"/>
                <w:szCs w:val="24"/>
              </w:rPr>
              <w:t>6</w:t>
            </w:r>
            <w:r w:rsidRPr="00B9609C">
              <w:rPr>
                <w:rFonts w:ascii="Times New Roman"/>
                <w:snapToGrid w:val="0"/>
                <w:color w:val="000000" w:themeColor="text1"/>
                <w:spacing w:val="-4"/>
                <w:sz w:val="24"/>
                <w:szCs w:val="24"/>
              </w:rPr>
              <w:t>月</w:t>
            </w:r>
            <w:r w:rsidRPr="00B9609C">
              <w:rPr>
                <w:rFonts w:ascii="Times New Roman"/>
                <w:snapToGrid w:val="0"/>
                <w:color w:val="000000" w:themeColor="text1"/>
                <w:spacing w:val="-4"/>
                <w:sz w:val="24"/>
                <w:szCs w:val="24"/>
              </w:rPr>
              <w:t>8</w:t>
            </w:r>
            <w:r w:rsidRPr="00B9609C">
              <w:rPr>
                <w:rFonts w:ascii="Times New Roman"/>
                <w:snapToGrid w:val="0"/>
                <w:color w:val="000000" w:themeColor="text1"/>
                <w:spacing w:val="-4"/>
                <w:sz w:val="24"/>
                <w:szCs w:val="24"/>
              </w:rPr>
              <w:t>日檢執甲</w:t>
            </w:r>
            <w:r w:rsidRPr="00B9609C">
              <w:rPr>
                <w:rFonts w:ascii="Times New Roman"/>
                <w:snapToGrid w:val="0"/>
                <w:color w:val="000000" w:themeColor="text1"/>
                <w:spacing w:val="-4"/>
                <w:sz w:val="24"/>
                <w:szCs w:val="24"/>
              </w:rPr>
              <w:t>107</w:t>
            </w:r>
            <w:r w:rsidRPr="00B9609C">
              <w:rPr>
                <w:rFonts w:ascii="Times New Roman"/>
                <w:snapToGrid w:val="0"/>
                <w:color w:val="000000" w:themeColor="text1"/>
                <w:spacing w:val="-4"/>
                <w:sz w:val="24"/>
                <w:szCs w:val="24"/>
              </w:rPr>
              <w:t>調</w:t>
            </w:r>
            <w:r w:rsidRPr="00B9609C">
              <w:rPr>
                <w:rFonts w:ascii="Times New Roman"/>
                <w:snapToGrid w:val="0"/>
                <w:color w:val="000000" w:themeColor="text1"/>
                <w:spacing w:val="-4"/>
                <w:sz w:val="24"/>
                <w:szCs w:val="24"/>
              </w:rPr>
              <w:t>1771</w:t>
            </w:r>
            <w:r w:rsidRPr="00B9609C">
              <w:rPr>
                <w:rFonts w:ascii="Times New Roman"/>
                <w:snapToGrid w:val="0"/>
                <w:color w:val="000000" w:themeColor="text1"/>
                <w:spacing w:val="-4"/>
                <w:sz w:val="24"/>
                <w:szCs w:val="24"/>
              </w:rPr>
              <w:t>字第</w:t>
            </w:r>
            <w:r w:rsidRPr="00B9609C">
              <w:rPr>
                <w:rFonts w:ascii="Times New Roman"/>
                <w:snapToGrid w:val="0"/>
                <w:color w:val="000000" w:themeColor="text1"/>
                <w:spacing w:val="-4"/>
                <w:sz w:val="24"/>
                <w:szCs w:val="24"/>
              </w:rPr>
              <w:t>1070000039</w:t>
            </w:r>
            <w:r w:rsidRPr="00B9609C">
              <w:rPr>
                <w:rFonts w:ascii="Times New Roman"/>
                <w:snapToGrid w:val="0"/>
                <w:color w:val="000000" w:themeColor="text1"/>
                <w:spacing w:val="-4"/>
                <w:sz w:val="24"/>
                <w:szCs w:val="24"/>
              </w:rPr>
              <w:t>號函復意當略以：</w:t>
            </w:r>
          </w:p>
          <w:p w:rsidR="00285E1E" w:rsidRPr="00B9609C" w:rsidRDefault="00285E1E" w:rsidP="00FD2ECA">
            <w:pPr>
              <w:wordWrap w:val="0"/>
              <w:overflowPunct/>
              <w:adjustRightInd w:val="0"/>
              <w:spacing w:line="320" w:lineRule="exact"/>
              <w:ind w:left="560" w:hanging="560"/>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（一）本件經函詢賢德醫院</w:t>
            </w:r>
            <w:r w:rsidR="009624FF">
              <w:rPr>
                <w:rFonts w:ascii="Times New Roman"/>
                <w:snapToGrid w:val="0"/>
                <w:color w:val="000000" w:themeColor="text1"/>
                <w:spacing w:val="-4"/>
                <w:sz w:val="24"/>
                <w:szCs w:val="24"/>
              </w:rPr>
              <w:t>王</w:t>
            </w:r>
            <w:r w:rsidR="009624FF">
              <w:rPr>
                <w:rFonts w:ascii="Times New Roman"/>
                <w:snapToGrid w:val="0"/>
                <w:color w:val="000000" w:themeColor="text1"/>
                <w:spacing w:val="-4"/>
                <w:sz w:val="24"/>
                <w:szCs w:val="24"/>
              </w:rPr>
              <w:t>○○</w:t>
            </w:r>
            <w:r w:rsidRPr="00B9609C">
              <w:rPr>
                <w:rFonts w:ascii="Times New Roman"/>
                <w:snapToGrid w:val="0"/>
                <w:color w:val="000000" w:themeColor="text1"/>
                <w:spacing w:val="-4"/>
                <w:sz w:val="24"/>
                <w:szCs w:val="24"/>
              </w:rPr>
              <w:t>執行監護處分之情形，經該院函</w:t>
            </w:r>
            <w:r w:rsidRPr="00B9609C">
              <w:rPr>
                <w:rFonts w:ascii="Times New Roman" w:hint="eastAsia"/>
                <w:snapToGrid w:val="0"/>
                <w:color w:val="000000" w:themeColor="text1"/>
                <w:spacing w:val="-4"/>
                <w:sz w:val="24"/>
                <w:szCs w:val="24"/>
              </w:rPr>
              <w:t>復</w:t>
            </w:r>
            <w:r w:rsidRPr="00B9609C">
              <w:rPr>
                <w:rFonts w:ascii="Times New Roman"/>
                <w:snapToGrid w:val="0"/>
                <w:color w:val="000000" w:themeColor="text1"/>
                <w:spacing w:val="-4"/>
                <w:sz w:val="24"/>
                <w:szCs w:val="24"/>
              </w:rPr>
              <w:t>意旨「王君目前在藥物控制下病況穩定，但非治癒，如王君每</w:t>
            </w:r>
            <w:r w:rsidRPr="00B9609C">
              <w:rPr>
                <w:rFonts w:ascii="Times New Roman"/>
                <w:snapToGrid w:val="0"/>
                <w:color w:val="000000" w:themeColor="text1"/>
                <w:spacing w:val="-4"/>
                <w:sz w:val="24"/>
                <w:szCs w:val="24"/>
              </w:rPr>
              <w:t>4</w:t>
            </w:r>
            <w:r w:rsidRPr="00B9609C">
              <w:rPr>
                <w:rFonts w:ascii="Times New Roman"/>
                <w:snapToGrid w:val="0"/>
                <w:color w:val="000000" w:themeColor="text1"/>
                <w:spacing w:val="-4"/>
                <w:sz w:val="24"/>
                <w:szCs w:val="24"/>
              </w:rPr>
              <w:t>周皆可規律並親自回診，且遵從醫囑不間斷服藥控制病況，即可安排其他住所居住。病患在醫院服藥與返家服藥兩者最大差別，是醫院裡絕對不會漏服樂物，而回</w:t>
            </w:r>
            <w:r w:rsidRPr="00B9609C">
              <w:rPr>
                <w:rFonts w:ascii="Times New Roman"/>
                <w:snapToGrid w:val="0"/>
                <w:color w:val="000000" w:themeColor="text1"/>
                <w:spacing w:val="-4"/>
                <w:sz w:val="24"/>
                <w:szCs w:val="24"/>
              </w:rPr>
              <w:lastRenderedPageBreak/>
              <w:t>到家或居家治療完全依賴家屬從旁協助病患服藥。有關該院身心科住院病人之通訊自由、管理及保護措施等，皆依據精神衛生法執行。」足認</w:t>
            </w:r>
            <w:r w:rsidR="009624FF">
              <w:rPr>
                <w:rFonts w:ascii="Times New Roman"/>
                <w:snapToGrid w:val="0"/>
                <w:color w:val="000000" w:themeColor="text1"/>
                <w:spacing w:val="-4"/>
                <w:sz w:val="24"/>
                <w:szCs w:val="24"/>
              </w:rPr>
              <w:t>王</w:t>
            </w:r>
            <w:r w:rsidR="009624FF">
              <w:rPr>
                <w:rFonts w:ascii="Times New Roman"/>
                <w:snapToGrid w:val="0"/>
                <w:color w:val="000000" w:themeColor="text1"/>
                <w:spacing w:val="-4"/>
                <w:sz w:val="24"/>
                <w:szCs w:val="24"/>
              </w:rPr>
              <w:t>○○</w:t>
            </w:r>
            <w:r w:rsidRPr="00B9609C">
              <w:rPr>
                <w:rFonts w:ascii="Times New Roman"/>
                <w:snapToGrid w:val="0"/>
                <w:color w:val="000000" w:themeColor="text1"/>
                <w:spacing w:val="-4"/>
                <w:sz w:val="24"/>
                <w:szCs w:val="24"/>
              </w:rPr>
              <w:t>於監護處分後，在藥物控制下病況穩定，但非完全治癒。是</w:t>
            </w:r>
            <w:r w:rsidR="009624FF">
              <w:rPr>
                <w:rFonts w:ascii="Times New Roman"/>
                <w:snapToGrid w:val="0"/>
                <w:color w:val="000000" w:themeColor="text1"/>
                <w:spacing w:val="-4"/>
                <w:sz w:val="24"/>
                <w:szCs w:val="24"/>
              </w:rPr>
              <w:t>王</w:t>
            </w:r>
            <w:r w:rsidR="009624FF">
              <w:rPr>
                <w:rFonts w:ascii="Times New Roman"/>
                <w:snapToGrid w:val="0"/>
                <w:color w:val="000000" w:themeColor="text1"/>
                <w:spacing w:val="-4"/>
                <w:sz w:val="24"/>
                <w:szCs w:val="24"/>
              </w:rPr>
              <w:t>○○</w:t>
            </w:r>
            <w:r w:rsidRPr="00B9609C">
              <w:rPr>
                <w:rFonts w:ascii="Times New Roman"/>
                <w:snapToGrid w:val="0"/>
                <w:color w:val="000000" w:themeColor="text1"/>
                <w:spacing w:val="-4"/>
                <w:sz w:val="24"/>
                <w:szCs w:val="24"/>
              </w:rPr>
              <w:t>既仍有被害妄想症狀存在之可能，其在監護處分期間，陳情其遭到賢德、醫院醫生、護理人員之非法對待等情，其真實性如何，實令人懷疑。且</w:t>
            </w:r>
            <w:r w:rsidR="009624FF">
              <w:rPr>
                <w:rFonts w:ascii="Times New Roman"/>
                <w:snapToGrid w:val="0"/>
                <w:color w:val="000000" w:themeColor="text1"/>
                <w:spacing w:val="-4"/>
                <w:sz w:val="24"/>
                <w:szCs w:val="24"/>
              </w:rPr>
              <w:t>王</w:t>
            </w:r>
            <w:r w:rsidR="009624FF">
              <w:rPr>
                <w:rFonts w:ascii="Times New Roman"/>
                <w:snapToGrid w:val="0"/>
                <w:color w:val="000000" w:themeColor="text1"/>
                <w:spacing w:val="-4"/>
                <w:sz w:val="24"/>
                <w:szCs w:val="24"/>
              </w:rPr>
              <w:t>○○</w:t>
            </w:r>
            <w:r w:rsidRPr="00B9609C">
              <w:rPr>
                <w:rFonts w:ascii="Times New Roman"/>
                <w:snapToGrid w:val="0"/>
                <w:color w:val="000000" w:themeColor="text1"/>
                <w:spacing w:val="-4"/>
                <w:sz w:val="24"/>
                <w:szCs w:val="24"/>
              </w:rPr>
              <w:t>亦未指明遭到不法對待之具體情節，僅泛稱遭到該院醫師、護理人員不法對待，是其陳訴亦屬空泛而難以調查。</w:t>
            </w:r>
          </w:p>
          <w:p w:rsidR="00285E1E" w:rsidRPr="00B9609C" w:rsidRDefault="00285E1E" w:rsidP="00FD2ECA">
            <w:pPr>
              <w:wordWrap w:val="0"/>
              <w:overflowPunct/>
              <w:adjustRightInd w:val="0"/>
              <w:spacing w:line="320" w:lineRule="exact"/>
              <w:ind w:left="560" w:hanging="560"/>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（二）另檢察官於</w:t>
            </w:r>
            <w:r w:rsidRPr="00B9609C">
              <w:rPr>
                <w:rFonts w:ascii="Times New Roman"/>
                <w:snapToGrid w:val="0"/>
                <w:color w:val="000000" w:themeColor="text1"/>
                <w:spacing w:val="-4"/>
                <w:sz w:val="24"/>
                <w:szCs w:val="24"/>
              </w:rPr>
              <w:t>107</w:t>
            </w:r>
            <w:r w:rsidRPr="00B9609C">
              <w:rPr>
                <w:rFonts w:ascii="Times New Roman"/>
                <w:snapToGrid w:val="0"/>
                <w:color w:val="000000" w:themeColor="text1"/>
                <w:spacing w:val="-4"/>
                <w:sz w:val="24"/>
                <w:szCs w:val="24"/>
              </w:rPr>
              <w:t>年</w:t>
            </w:r>
            <w:r w:rsidRPr="00B9609C">
              <w:rPr>
                <w:rFonts w:ascii="Times New Roman"/>
                <w:snapToGrid w:val="0"/>
                <w:color w:val="000000" w:themeColor="text1"/>
                <w:spacing w:val="-4"/>
                <w:sz w:val="24"/>
                <w:szCs w:val="24"/>
              </w:rPr>
              <w:t>4</w:t>
            </w:r>
            <w:r w:rsidRPr="00B9609C">
              <w:rPr>
                <w:rFonts w:ascii="Times New Roman"/>
                <w:snapToGrid w:val="0"/>
                <w:color w:val="000000" w:themeColor="text1"/>
                <w:spacing w:val="-4"/>
                <w:sz w:val="24"/>
                <w:szCs w:val="24"/>
              </w:rPr>
              <w:t>月</w:t>
            </w:r>
            <w:r w:rsidRPr="00B9609C">
              <w:rPr>
                <w:rFonts w:ascii="Times New Roman"/>
                <w:snapToGrid w:val="0"/>
                <w:color w:val="000000" w:themeColor="text1"/>
                <w:spacing w:val="-4"/>
                <w:sz w:val="24"/>
                <w:szCs w:val="24"/>
              </w:rPr>
              <w:t>18</w:t>
            </w:r>
            <w:r w:rsidRPr="00B9609C">
              <w:rPr>
                <w:rFonts w:ascii="Times New Roman"/>
                <w:snapToGrid w:val="0"/>
                <w:color w:val="000000" w:themeColor="text1"/>
                <w:spacing w:val="-4"/>
                <w:sz w:val="24"/>
                <w:szCs w:val="24"/>
              </w:rPr>
              <w:t>日至賢德醫院視察受監護處分人時，並無發現該醫療院所有何不當情事，且</w:t>
            </w:r>
            <w:r w:rsidR="009624FF">
              <w:rPr>
                <w:rFonts w:ascii="Times New Roman"/>
                <w:snapToGrid w:val="0"/>
                <w:color w:val="000000" w:themeColor="text1"/>
                <w:spacing w:val="-4"/>
                <w:sz w:val="24"/>
                <w:szCs w:val="24"/>
              </w:rPr>
              <w:t>王</w:t>
            </w:r>
            <w:r w:rsidR="009624FF">
              <w:rPr>
                <w:rFonts w:ascii="Times New Roman"/>
                <w:snapToGrid w:val="0"/>
                <w:color w:val="000000" w:themeColor="text1"/>
                <w:spacing w:val="-4"/>
                <w:sz w:val="24"/>
                <w:szCs w:val="24"/>
              </w:rPr>
              <w:t>○○</w:t>
            </w:r>
            <w:r w:rsidRPr="00B9609C">
              <w:rPr>
                <w:rFonts w:ascii="Times New Roman"/>
                <w:snapToGrid w:val="0"/>
                <w:color w:val="000000" w:themeColor="text1"/>
                <w:spacing w:val="-4"/>
                <w:sz w:val="24"/>
                <w:szCs w:val="24"/>
              </w:rPr>
              <w:t>當時亦未向檢察官反應醫院有何不法情事，是本件尚難以陳訴人之空泛指訴，認定賢德醫院人員有何行政違失之處。</w:t>
            </w:r>
          </w:p>
          <w:p w:rsidR="00285E1E" w:rsidRPr="00B9609C" w:rsidRDefault="00285E1E" w:rsidP="00FD2ECA">
            <w:pPr>
              <w:wordWrap w:val="0"/>
              <w:overflowPunct/>
              <w:adjustRightInd w:val="0"/>
              <w:spacing w:line="320" w:lineRule="exact"/>
              <w:ind w:left="560" w:hanging="560"/>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（三）綜上所述，本件陳訴人之陳訴情節尚屬無據，難認賢德醫院之人員有何不法疏失之責。</w:t>
            </w:r>
          </w:p>
          <w:p w:rsidR="00285E1E" w:rsidRPr="00B9609C" w:rsidRDefault="00285E1E" w:rsidP="00FD2ECA">
            <w:pPr>
              <w:wordWrap w:val="0"/>
              <w:overflowPunct/>
              <w:adjustRightInd w:val="0"/>
              <w:spacing w:line="320" w:lineRule="exact"/>
              <w:ind w:left="560" w:hanging="560"/>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三、經核臺灣高等檢察署所報，尚無不合。</w:t>
            </w:r>
          </w:p>
          <w:p w:rsidR="00285E1E" w:rsidRPr="00B9609C" w:rsidRDefault="00285E1E" w:rsidP="00FD2ECA">
            <w:pPr>
              <w:wordWrap w:val="0"/>
              <w:overflowPunct/>
              <w:adjustRightInd w:val="0"/>
              <w:spacing w:line="320" w:lineRule="exact"/>
              <w:ind w:left="560" w:hanging="560"/>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四、檢附上揭臺灣高等檢察署函及其附件影本各</w:t>
            </w:r>
            <w:r w:rsidRPr="00B9609C">
              <w:rPr>
                <w:rFonts w:ascii="Times New Roman"/>
                <w:snapToGrid w:val="0"/>
                <w:color w:val="000000" w:themeColor="text1"/>
                <w:spacing w:val="-4"/>
                <w:sz w:val="24"/>
                <w:szCs w:val="24"/>
              </w:rPr>
              <w:t>l</w:t>
            </w:r>
            <w:r w:rsidRPr="00B9609C">
              <w:rPr>
                <w:rFonts w:ascii="Times New Roman"/>
                <w:snapToGrid w:val="0"/>
                <w:color w:val="000000" w:themeColor="text1"/>
                <w:spacing w:val="-4"/>
                <w:sz w:val="24"/>
                <w:szCs w:val="24"/>
              </w:rPr>
              <w:t>份（另隨文檢附臺灣臺中地方檢察署</w:t>
            </w:r>
            <w:r w:rsidRPr="00B9609C">
              <w:rPr>
                <w:rFonts w:ascii="Times New Roman"/>
                <w:snapToGrid w:val="0"/>
                <w:color w:val="000000" w:themeColor="text1"/>
                <w:spacing w:val="-4"/>
                <w:sz w:val="24"/>
                <w:szCs w:val="24"/>
              </w:rPr>
              <w:t>90</w:t>
            </w:r>
            <w:r w:rsidRPr="00B9609C">
              <w:rPr>
                <w:rFonts w:ascii="Times New Roman"/>
                <w:snapToGrid w:val="0"/>
                <w:color w:val="000000" w:themeColor="text1"/>
                <w:spacing w:val="-4"/>
                <w:sz w:val="24"/>
                <w:szCs w:val="24"/>
              </w:rPr>
              <w:t>年度核退字第</w:t>
            </w:r>
            <w:r w:rsidRPr="00B9609C">
              <w:rPr>
                <w:rFonts w:ascii="Times New Roman"/>
                <w:snapToGrid w:val="0"/>
                <w:color w:val="000000" w:themeColor="text1"/>
                <w:spacing w:val="-4"/>
                <w:sz w:val="24"/>
                <w:szCs w:val="24"/>
              </w:rPr>
              <w:t>1164</w:t>
            </w:r>
            <w:r w:rsidRPr="00B9609C">
              <w:rPr>
                <w:rFonts w:ascii="Times New Roman"/>
                <w:snapToGrid w:val="0"/>
                <w:color w:val="000000" w:themeColor="text1"/>
                <w:spacing w:val="-4"/>
                <w:sz w:val="24"/>
                <w:szCs w:val="24"/>
              </w:rPr>
              <w:t>號及</w:t>
            </w:r>
            <w:r w:rsidRPr="00B9609C">
              <w:rPr>
                <w:rFonts w:ascii="Times New Roman"/>
                <w:snapToGrid w:val="0"/>
                <w:color w:val="000000" w:themeColor="text1"/>
                <w:spacing w:val="-4"/>
                <w:sz w:val="24"/>
                <w:szCs w:val="24"/>
              </w:rPr>
              <w:t>90</w:t>
            </w:r>
            <w:r w:rsidRPr="00B9609C">
              <w:rPr>
                <w:rFonts w:ascii="Times New Roman"/>
                <w:snapToGrid w:val="0"/>
                <w:color w:val="000000" w:themeColor="text1"/>
                <w:spacing w:val="-4"/>
                <w:sz w:val="24"/>
                <w:szCs w:val="24"/>
              </w:rPr>
              <w:t>年度偵字第</w:t>
            </w:r>
            <w:r w:rsidRPr="00B9609C">
              <w:rPr>
                <w:rFonts w:ascii="Times New Roman"/>
                <w:snapToGrid w:val="0"/>
                <w:color w:val="000000" w:themeColor="text1"/>
                <w:spacing w:val="-4"/>
                <w:sz w:val="24"/>
                <w:szCs w:val="24"/>
              </w:rPr>
              <w:t>14491</w:t>
            </w:r>
            <w:r w:rsidRPr="00B9609C">
              <w:rPr>
                <w:rFonts w:ascii="Times New Roman"/>
                <w:snapToGrid w:val="0"/>
                <w:color w:val="000000" w:themeColor="text1"/>
                <w:spacing w:val="-4"/>
                <w:sz w:val="24"/>
                <w:szCs w:val="24"/>
              </w:rPr>
              <w:t>號原卷各</w:t>
            </w:r>
            <w:r w:rsidRPr="00B9609C">
              <w:rPr>
                <w:rFonts w:ascii="Times New Roman"/>
                <w:snapToGrid w:val="0"/>
                <w:color w:val="000000" w:themeColor="text1"/>
                <w:spacing w:val="-4"/>
                <w:sz w:val="24"/>
                <w:szCs w:val="24"/>
              </w:rPr>
              <w:t>l</w:t>
            </w:r>
            <w:r w:rsidRPr="00B9609C">
              <w:rPr>
                <w:rFonts w:ascii="Times New Roman"/>
                <w:snapToGrid w:val="0"/>
                <w:color w:val="000000" w:themeColor="text1"/>
                <w:spacing w:val="-4"/>
                <w:sz w:val="24"/>
                <w:szCs w:val="24"/>
              </w:rPr>
              <w:t>宗，用畢請檢還）。</w:t>
            </w:r>
          </w:p>
        </w:tc>
        <w:tc>
          <w:tcPr>
            <w:tcW w:w="1559" w:type="dxa"/>
            <w:hideMark/>
          </w:tcPr>
          <w:p w:rsidR="00285E1E" w:rsidRPr="00B9609C" w:rsidRDefault="00285E1E" w:rsidP="00FD2ECA">
            <w:pPr>
              <w:wordWrap w:val="0"/>
              <w:overflowPunct/>
              <w:adjustRightInd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lastRenderedPageBreak/>
              <w:t>107/9/17</w:t>
            </w:r>
            <w:r w:rsidRPr="00B9609C">
              <w:rPr>
                <w:rFonts w:ascii="Times New Roman"/>
                <w:snapToGrid w:val="0"/>
                <w:color w:val="000000" w:themeColor="text1"/>
                <w:spacing w:val="-4"/>
                <w:sz w:val="24"/>
                <w:szCs w:val="24"/>
              </w:rPr>
              <w:t>（一）本件影附法務部</w:t>
            </w:r>
            <w:r w:rsidRPr="00B9609C">
              <w:rPr>
                <w:rFonts w:ascii="Times New Roman"/>
                <w:snapToGrid w:val="0"/>
                <w:color w:val="000000" w:themeColor="text1"/>
                <w:spacing w:val="-4"/>
                <w:sz w:val="24"/>
                <w:szCs w:val="24"/>
              </w:rPr>
              <w:t>107</w:t>
            </w:r>
            <w:r w:rsidRPr="00B9609C">
              <w:rPr>
                <w:rFonts w:ascii="Times New Roman"/>
                <w:snapToGrid w:val="0"/>
                <w:color w:val="000000" w:themeColor="text1"/>
                <w:spacing w:val="-4"/>
                <w:sz w:val="24"/>
                <w:szCs w:val="24"/>
              </w:rPr>
              <w:t>年</w:t>
            </w:r>
            <w:r w:rsidRPr="00B9609C">
              <w:rPr>
                <w:rFonts w:ascii="Times New Roman"/>
                <w:snapToGrid w:val="0"/>
                <w:color w:val="000000" w:themeColor="text1"/>
                <w:spacing w:val="-4"/>
                <w:sz w:val="24"/>
                <w:szCs w:val="24"/>
              </w:rPr>
              <w:t>6</w:t>
            </w:r>
            <w:r w:rsidRPr="00B9609C">
              <w:rPr>
                <w:rFonts w:ascii="Times New Roman"/>
                <w:snapToGrid w:val="0"/>
                <w:color w:val="000000" w:themeColor="text1"/>
                <w:spacing w:val="-4"/>
                <w:sz w:val="24"/>
                <w:szCs w:val="24"/>
              </w:rPr>
              <w:t>月</w:t>
            </w:r>
            <w:r w:rsidRPr="00B9609C">
              <w:rPr>
                <w:rFonts w:ascii="Times New Roman"/>
                <w:snapToGrid w:val="0"/>
                <w:color w:val="000000" w:themeColor="text1"/>
                <w:spacing w:val="-4"/>
                <w:sz w:val="24"/>
                <w:szCs w:val="24"/>
              </w:rPr>
              <w:t>27</w:t>
            </w:r>
            <w:r w:rsidRPr="00B9609C">
              <w:rPr>
                <w:rFonts w:ascii="Times New Roman"/>
                <w:snapToGrid w:val="0"/>
                <w:color w:val="000000" w:themeColor="text1"/>
                <w:spacing w:val="-4"/>
                <w:sz w:val="24"/>
                <w:szCs w:val="24"/>
              </w:rPr>
              <w:t>日函（不含附件）份，函復陳情人供參。（二）另檢還臺中地檢署</w:t>
            </w:r>
            <w:r w:rsidRPr="00B9609C">
              <w:rPr>
                <w:rFonts w:ascii="Times New Roman"/>
                <w:snapToGrid w:val="0"/>
                <w:color w:val="000000" w:themeColor="text1"/>
                <w:spacing w:val="-4"/>
                <w:sz w:val="24"/>
                <w:szCs w:val="24"/>
              </w:rPr>
              <w:t>90</w:t>
            </w:r>
            <w:r w:rsidRPr="00B9609C">
              <w:rPr>
                <w:rFonts w:ascii="Times New Roman"/>
                <w:snapToGrid w:val="0"/>
                <w:color w:val="000000" w:themeColor="text1"/>
                <w:spacing w:val="-4"/>
                <w:sz w:val="24"/>
                <w:szCs w:val="24"/>
              </w:rPr>
              <w:t>年度核退字第</w:t>
            </w:r>
            <w:r w:rsidRPr="00B9609C">
              <w:rPr>
                <w:rFonts w:ascii="Times New Roman"/>
                <w:snapToGrid w:val="0"/>
                <w:color w:val="000000" w:themeColor="text1"/>
                <w:spacing w:val="-4"/>
                <w:sz w:val="24"/>
                <w:szCs w:val="24"/>
              </w:rPr>
              <w:t>1164</w:t>
            </w:r>
            <w:r w:rsidRPr="00B9609C">
              <w:rPr>
                <w:rFonts w:ascii="Times New Roman"/>
                <w:snapToGrid w:val="0"/>
                <w:color w:val="000000" w:themeColor="text1"/>
                <w:spacing w:val="-4"/>
                <w:sz w:val="24"/>
                <w:szCs w:val="24"/>
              </w:rPr>
              <w:t>號及</w:t>
            </w:r>
            <w:r w:rsidRPr="00B9609C">
              <w:rPr>
                <w:rFonts w:ascii="Times New Roman"/>
                <w:snapToGrid w:val="0"/>
                <w:color w:val="000000" w:themeColor="text1"/>
                <w:spacing w:val="-4"/>
                <w:sz w:val="24"/>
                <w:szCs w:val="24"/>
              </w:rPr>
              <w:t>90</w:t>
            </w:r>
            <w:r w:rsidRPr="00B9609C">
              <w:rPr>
                <w:rFonts w:ascii="Times New Roman"/>
                <w:snapToGrid w:val="0"/>
                <w:color w:val="000000" w:themeColor="text1"/>
                <w:spacing w:val="-4"/>
                <w:sz w:val="24"/>
                <w:szCs w:val="24"/>
              </w:rPr>
              <w:t>年</w:t>
            </w:r>
            <w:r w:rsidRPr="00B9609C">
              <w:rPr>
                <w:rFonts w:ascii="Times New Roman"/>
                <w:snapToGrid w:val="0"/>
                <w:color w:val="000000" w:themeColor="text1"/>
                <w:spacing w:val="-4"/>
                <w:sz w:val="24"/>
                <w:szCs w:val="24"/>
              </w:rPr>
              <w:lastRenderedPageBreak/>
              <w:t>度偵字第</w:t>
            </w:r>
            <w:r w:rsidRPr="00B9609C">
              <w:rPr>
                <w:rFonts w:ascii="Times New Roman"/>
                <w:snapToGrid w:val="0"/>
                <w:color w:val="000000" w:themeColor="text1"/>
                <w:spacing w:val="-4"/>
                <w:sz w:val="24"/>
                <w:szCs w:val="24"/>
              </w:rPr>
              <w:t>14491</w:t>
            </w:r>
            <w:r w:rsidRPr="00B9609C">
              <w:rPr>
                <w:rFonts w:ascii="Times New Roman"/>
                <w:snapToGrid w:val="0"/>
                <w:color w:val="000000" w:themeColor="text1"/>
                <w:spacing w:val="-4"/>
                <w:sz w:val="24"/>
                <w:szCs w:val="24"/>
              </w:rPr>
              <w:t>號原卷各</w:t>
            </w:r>
            <w:r w:rsidRPr="00B9609C">
              <w:rPr>
                <w:rFonts w:ascii="Times New Roman"/>
                <w:snapToGrid w:val="0"/>
                <w:color w:val="000000" w:themeColor="text1"/>
                <w:spacing w:val="-4"/>
                <w:sz w:val="24"/>
                <w:szCs w:val="24"/>
              </w:rPr>
              <w:t>l</w:t>
            </w:r>
            <w:r w:rsidRPr="00B9609C">
              <w:rPr>
                <w:rFonts w:ascii="Times New Roman"/>
                <w:snapToGrid w:val="0"/>
                <w:color w:val="000000" w:themeColor="text1"/>
                <w:spacing w:val="-4"/>
                <w:sz w:val="24"/>
                <w:szCs w:val="24"/>
              </w:rPr>
              <w:t>宗予法務部。【</w:t>
            </w:r>
            <w:r w:rsidRPr="00B9609C">
              <w:rPr>
                <w:rFonts w:ascii="Times New Roman"/>
                <w:snapToGrid w:val="0"/>
                <w:color w:val="000000" w:themeColor="text1"/>
                <w:spacing w:val="-4"/>
                <w:sz w:val="24"/>
                <w:szCs w:val="24"/>
              </w:rPr>
              <w:t>107</w:t>
            </w:r>
            <w:r w:rsidRPr="00B9609C">
              <w:rPr>
                <w:rFonts w:ascii="Times New Roman"/>
                <w:snapToGrid w:val="0"/>
                <w:color w:val="000000" w:themeColor="text1"/>
                <w:spacing w:val="-4"/>
                <w:sz w:val="24"/>
                <w:szCs w:val="24"/>
              </w:rPr>
              <w:t>年</w:t>
            </w:r>
            <w:r w:rsidRPr="00B9609C">
              <w:rPr>
                <w:rFonts w:ascii="Times New Roman"/>
                <w:snapToGrid w:val="0"/>
                <w:color w:val="000000" w:themeColor="text1"/>
                <w:spacing w:val="-4"/>
                <w:sz w:val="24"/>
                <w:szCs w:val="24"/>
              </w:rPr>
              <w:t>10</w:t>
            </w:r>
            <w:r w:rsidRPr="00B9609C">
              <w:rPr>
                <w:rFonts w:ascii="Times New Roman"/>
                <w:snapToGrid w:val="0"/>
                <w:color w:val="000000" w:themeColor="text1"/>
                <w:spacing w:val="-4"/>
                <w:sz w:val="24"/>
                <w:szCs w:val="24"/>
              </w:rPr>
              <w:t>月</w:t>
            </w:r>
            <w:r w:rsidRPr="00B9609C">
              <w:rPr>
                <w:rFonts w:ascii="Times New Roman"/>
                <w:snapToGrid w:val="0"/>
                <w:color w:val="000000" w:themeColor="text1"/>
                <w:spacing w:val="-4"/>
                <w:sz w:val="24"/>
                <w:szCs w:val="24"/>
              </w:rPr>
              <w:t>5</w:t>
            </w:r>
            <w:r w:rsidRPr="00B9609C">
              <w:rPr>
                <w:rFonts w:ascii="Times New Roman"/>
                <w:snapToGrid w:val="0"/>
                <w:color w:val="000000" w:themeColor="text1"/>
                <w:spacing w:val="-4"/>
                <w:sz w:val="24"/>
                <w:szCs w:val="24"/>
              </w:rPr>
              <w:t>日以</w:t>
            </w:r>
            <w:r w:rsidRPr="00B9609C">
              <w:rPr>
                <w:rFonts w:ascii="Times New Roman"/>
                <w:snapToGrid w:val="0"/>
                <w:color w:val="000000" w:themeColor="text1"/>
                <w:spacing w:val="-4"/>
                <w:sz w:val="24"/>
                <w:szCs w:val="24"/>
              </w:rPr>
              <w:t>1070731952</w:t>
            </w:r>
            <w:r w:rsidRPr="00B9609C">
              <w:rPr>
                <w:rFonts w:ascii="Times New Roman"/>
                <w:snapToGrid w:val="0"/>
                <w:color w:val="000000" w:themeColor="text1"/>
                <w:spacing w:val="-4"/>
                <w:sz w:val="24"/>
                <w:szCs w:val="24"/>
              </w:rPr>
              <w:t>簽呈調查委員：本件係陳情人</w:t>
            </w:r>
            <w:r w:rsidR="009624FF">
              <w:rPr>
                <w:rFonts w:ascii="Times New Roman"/>
                <w:snapToGrid w:val="0"/>
                <w:color w:val="000000" w:themeColor="text1"/>
                <w:spacing w:val="-4"/>
                <w:sz w:val="24"/>
                <w:szCs w:val="24"/>
              </w:rPr>
              <w:t>王</w:t>
            </w:r>
            <w:r w:rsidR="009624FF">
              <w:rPr>
                <w:rFonts w:ascii="Times New Roman"/>
                <w:snapToGrid w:val="0"/>
                <w:color w:val="000000" w:themeColor="text1"/>
                <w:spacing w:val="-4"/>
                <w:sz w:val="24"/>
                <w:szCs w:val="24"/>
              </w:rPr>
              <w:t>○○</w:t>
            </w:r>
            <w:r w:rsidRPr="00B9609C">
              <w:rPr>
                <w:rFonts w:ascii="Times New Roman"/>
                <w:snapToGrid w:val="0"/>
                <w:color w:val="000000" w:themeColor="text1"/>
                <w:spacing w:val="-4"/>
                <w:sz w:val="24"/>
                <w:szCs w:val="24"/>
              </w:rPr>
              <w:t>陳訴，為渠因受法院判決監護處分，現於賢德、醫院樹孝院區執行，監護期間疑遭受該院不當對待，損及權益等情乙案，前經本院函請法務部查處，嗣經該部於</w:t>
            </w:r>
            <w:r w:rsidRPr="00B9609C">
              <w:rPr>
                <w:rFonts w:ascii="Times New Roman"/>
                <w:snapToGrid w:val="0"/>
                <w:color w:val="000000" w:themeColor="text1"/>
                <w:spacing w:val="-4"/>
                <w:sz w:val="24"/>
                <w:szCs w:val="24"/>
              </w:rPr>
              <w:t>107</w:t>
            </w:r>
            <w:r w:rsidRPr="00B9609C">
              <w:rPr>
                <w:rFonts w:ascii="Times New Roman"/>
                <w:snapToGrid w:val="0"/>
                <w:color w:val="000000" w:themeColor="text1"/>
                <w:spacing w:val="-4"/>
                <w:sz w:val="24"/>
                <w:szCs w:val="24"/>
              </w:rPr>
              <w:t>年</w:t>
            </w:r>
            <w:r w:rsidRPr="00B9609C">
              <w:rPr>
                <w:rFonts w:ascii="Times New Roman"/>
                <w:snapToGrid w:val="0"/>
                <w:color w:val="000000" w:themeColor="text1"/>
                <w:spacing w:val="-4"/>
                <w:sz w:val="24"/>
                <w:szCs w:val="24"/>
              </w:rPr>
              <w:t>6</w:t>
            </w:r>
            <w:r w:rsidRPr="00B9609C">
              <w:rPr>
                <w:rFonts w:ascii="Times New Roman"/>
                <w:snapToGrid w:val="0"/>
                <w:color w:val="000000" w:themeColor="text1"/>
                <w:spacing w:val="-4"/>
                <w:sz w:val="24"/>
                <w:szCs w:val="24"/>
              </w:rPr>
              <w:t>月</w:t>
            </w:r>
            <w:r w:rsidRPr="00B9609C">
              <w:rPr>
                <w:rFonts w:ascii="Times New Roman"/>
                <w:snapToGrid w:val="0"/>
                <w:color w:val="000000" w:themeColor="text1"/>
                <w:spacing w:val="-4"/>
                <w:sz w:val="24"/>
                <w:szCs w:val="24"/>
              </w:rPr>
              <w:t>27</w:t>
            </w:r>
            <w:r w:rsidRPr="00B9609C">
              <w:rPr>
                <w:rFonts w:ascii="Times New Roman"/>
                <w:snapToGrid w:val="0"/>
                <w:color w:val="000000" w:themeColor="text1"/>
                <w:spacing w:val="-4"/>
                <w:sz w:val="24"/>
                <w:szCs w:val="24"/>
              </w:rPr>
              <w:t>日函復到院，經簽奉委員</w:t>
            </w:r>
            <w:r w:rsidRPr="00B9609C">
              <w:rPr>
                <w:rFonts w:ascii="Times New Roman"/>
                <w:snapToGrid w:val="0"/>
                <w:color w:val="000000" w:themeColor="text1"/>
                <w:spacing w:val="-4"/>
                <w:sz w:val="24"/>
                <w:szCs w:val="24"/>
              </w:rPr>
              <w:t>107</w:t>
            </w:r>
            <w:r w:rsidRPr="00B9609C">
              <w:rPr>
                <w:rFonts w:ascii="Times New Roman"/>
                <w:snapToGrid w:val="0"/>
                <w:color w:val="000000" w:themeColor="text1"/>
                <w:spacing w:val="-4"/>
                <w:sz w:val="24"/>
                <w:szCs w:val="24"/>
              </w:rPr>
              <w:t>年</w:t>
            </w:r>
            <w:r w:rsidRPr="00B9609C">
              <w:rPr>
                <w:rFonts w:ascii="Times New Roman"/>
                <w:snapToGrid w:val="0"/>
                <w:color w:val="000000" w:themeColor="text1"/>
                <w:spacing w:val="-4"/>
                <w:sz w:val="24"/>
                <w:szCs w:val="24"/>
              </w:rPr>
              <w:t>9</w:t>
            </w:r>
            <w:r w:rsidRPr="00B9609C">
              <w:rPr>
                <w:rFonts w:ascii="Times New Roman"/>
                <w:snapToGrid w:val="0"/>
                <w:color w:val="000000" w:themeColor="text1"/>
                <w:spacing w:val="-4"/>
                <w:sz w:val="24"/>
                <w:szCs w:val="24"/>
              </w:rPr>
              <w:t>月</w:t>
            </w:r>
            <w:r w:rsidRPr="00B9609C">
              <w:rPr>
                <w:rFonts w:ascii="Times New Roman"/>
                <w:snapToGrid w:val="0"/>
                <w:color w:val="000000" w:themeColor="text1"/>
                <w:spacing w:val="-4"/>
                <w:sz w:val="24"/>
                <w:szCs w:val="24"/>
              </w:rPr>
              <w:t>17</w:t>
            </w:r>
            <w:r w:rsidRPr="00B9609C">
              <w:rPr>
                <w:rFonts w:ascii="Times New Roman"/>
                <w:snapToGrid w:val="0"/>
                <w:color w:val="000000" w:themeColor="text1"/>
                <w:spacing w:val="-4"/>
                <w:sz w:val="24"/>
                <w:szCs w:val="24"/>
              </w:rPr>
              <w:t>日核批：一、本件影附法務部</w:t>
            </w:r>
            <w:r w:rsidRPr="00B9609C">
              <w:rPr>
                <w:rFonts w:ascii="Times New Roman"/>
                <w:snapToGrid w:val="0"/>
                <w:color w:val="000000" w:themeColor="text1"/>
                <w:spacing w:val="-4"/>
                <w:sz w:val="24"/>
                <w:szCs w:val="24"/>
              </w:rPr>
              <w:t>107</w:t>
            </w:r>
            <w:r w:rsidRPr="00B9609C">
              <w:rPr>
                <w:rFonts w:ascii="Times New Roman"/>
                <w:snapToGrid w:val="0"/>
                <w:color w:val="000000" w:themeColor="text1"/>
                <w:spacing w:val="-4"/>
                <w:sz w:val="24"/>
                <w:szCs w:val="24"/>
              </w:rPr>
              <w:t>年</w:t>
            </w:r>
            <w:r w:rsidRPr="00B9609C">
              <w:rPr>
                <w:rFonts w:ascii="Times New Roman"/>
                <w:snapToGrid w:val="0"/>
                <w:color w:val="000000" w:themeColor="text1"/>
                <w:spacing w:val="-4"/>
                <w:sz w:val="24"/>
                <w:szCs w:val="24"/>
              </w:rPr>
              <w:t>6</w:t>
            </w:r>
            <w:r w:rsidRPr="00B9609C">
              <w:rPr>
                <w:rFonts w:ascii="Times New Roman"/>
                <w:snapToGrid w:val="0"/>
                <w:color w:val="000000" w:themeColor="text1"/>
                <w:spacing w:val="-4"/>
                <w:sz w:val="24"/>
                <w:szCs w:val="24"/>
              </w:rPr>
              <w:t>月</w:t>
            </w:r>
            <w:r w:rsidRPr="00B9609C">
              <w:rPr>
                <w:rFonts w:ascii="Times New Roman"/>
                <w:snapToGrid w:val="0"/>
                <w:color w:val="000000" w:themeColor="text1"/>
                <w:spacing w:val="-4"/>
                <w:sz w:val="24"/>
                <w:szCs w:val="24"/>
              </w:rPr>
              <w:t>27</w:t>
            </w:r>
            <w:r w:rsidRPr="00B9609C">
              <w:rPr>
                <w:rFonts w:ascii="Times New Roman"/>
                <w:snapToGrid w:val="0"/>
                <w:color w:val="000000" w:themeColor="text1"/>
                <w:spacing w:val="-4"/>
                <w:sz w:val="24"/>
                <w:szCs w:val="24"/>
              </w:rPr>
              <w:t>日函（不含附件）</w:t>
            </w:r>
            <w:r w:rsidRPr="00B9609C">
              <w:rPr>
                <w:rFonts w:ascii="Times New Roman"/>
                <w:snapToGrid w:val="0"/>
                <w:color w:val="000000" w:themeColor="text1"/>
                <w:spacing w:val="-4"/>
                <w:sz w:val="24"/>
                <w:szCs w:val="24"/>
              </w:rPr>
              <w:t>1</w:t>
            </w:r>
            <w:r w:rsidRPr="00B9609C">
              <w:rPr>
                <w:rFonts w:ascii="Times New Roman"/>
                <w:snapToGrid w:val="0"/>
                <w:color w:val="000000" w:themeColor="text1"/>
                <w:spacing w:val="-4"/>
                <w:sz w:val="24"/>
                <w:szCs w:val="24"/>
              </w:rPr>
              <w:t>份，函復陳情人供參；二、另檢還臺中地檢署</w:t>
            </w:r>
            <w:r w:rsidRPr="00B9609C">
              <w:rPr>
                <w:rFonts w:ascii="Times New Roman"/>
                <w:snapToGrid w:val="0"/>
                <w:color w:val="000000" w:themeColor="text1"/>
                <w:spacing w:val="-4"/>
                <w:sz w:val="24"/>
                <w:szCs w:val="24"/>
              </w:rPr>
              <w:t>90</w:t>
            </w:r>
            <w:r w:rsidRPr="00B9609C">
              <w:rPr>
                <w:rFonts w:ascii="Times New Roman"/>
                <w:snapToGrid w:val="0"/>
                <w:color w:val="000000" w:themeColor="text1"/>
                <w:spacing w:val="-4"/>
                <w:sz w:val="24"/>
                <w:szCs w:val="24"/>
              </w:rPr>
              <w:t>年度核退字第</w:t>
            </w:r>
            <w:r w:rsidRPr="00B9609C">
              <w:rPr>
                <w:rFonts w:ascii="Times New Roman"/>
                <w:snapToGrid w:val="0"/>
                <w:color w:val="000000" w:themeColor="text1"/>
                <w:spacing w:val="-4"/>
                <w:sz w:val="24"/>
                <w:szCs w:val="24"/>
              </w:rPr>
              <w:t>1164</w:t>
            </w:r>
            <w:r w:rsidRPr="00B9609C">
              <w:rPr>
                <w:rFonts w:ascii="Times New Roman"/>
                <w:snapToGrid w:val="0"/>
                <w:color w:val="000000" w:themeColor="text1"/>
                <w:spacing w:val="-4"/>
                <w:sz w:val="24"/>
                <w:szCs w:val="24"/>
              </w:rPr>
              <w:t>號及</w:t>
            </w:r>
            <w:r w:rsidRPr="00B9609C">
              <w:rPr>
                <w:rFonts w:ascii="Times New Roman"/>
                <w:snapToGrid w:val="0"/>
                <w:color w:val="000000" w:themeColor="text1"/>
                <w:spacing w:val="-4"/>
                <w:sz w:val="24"/>
                <w:szCs w:val="24"/>
              </w:rPr>
              <w:t>90</w:t>
            </w:r>
            <w:r w:rsidRPr="00B9609C">
              <w:rPr>
                <w:rFonts w:ascii="Times New Roman"/>
                <w:snapToGrid w:val="0"/>
                <w:color w:val="000000" w:themeColor="text1"/>
                <w:spacing w:val="-4"/>
                <w:sz w:val="24"/>
                <w:szCs w:val="24"/>
              </w:rPr>
              <w:t>年度偵字第</w:t>
            </w:r>
            <w:r w:rsidRPr="00B9609C">
              <w:rPr>
                <w:rFonts w:ascii="Times New Roman"/>
                <w:snapToGrid w:val="0"/>
                <w:color w:val="000000" w:themeColor="text1"/>
                <w:spacing w:val="-4"/>
                <w:sz w:val="24"/>
                <w:szCs w:val="24"/>
              </w:rPr>
              <w:t>14491</w:t>
            </w:r>
            <w:r w:rsidRPr="00B9609C">
              <w:rPr>
                <w:rFonts w:ascii="Times New Roman"/>
                <w:snapToGrid w:val="0"/>
                <w:color w:val="000000" w:themeColor="text1"/>
                <w:spacing w:val="-4"/>
                <w:sz w:val="24"/>
                <w:szCs w:val="24"/>
              </w:rPr>
              <w:t>號原卷各</w:t>
            </w:r>
            <w:r w:rsidRPr="00B9609C">
              <w:rPr>
                <w:rFonts w:ascii="Times New Roman"/>
                <w:snapToGrid w:val="0"/>
                <w:color w:val="000000" w:themeColor="text1"/>
                <w:spacing w:val="-4"/>
                <w:sz w:val="24"/>
                <w:szCs w:val="24"/>
              </w:rPr>
              <w:t>l</w:t>
            </w:r>
            <w:r w:rsidRPr="00B9609C">
              <w:rPr>
                <w:rFonts w:ascii="Times New Roman"/>
                <w:snapToGrid w:val="0"/>
                <w:color w:val="000000" w:themeColor="text1"/>
                <w:spacing w:val="-4"/>
                <w:sz w:val="24"/>
                <w:szCs w:val="24"/>
              </w:rPr>
              <w:t>宗予法務部。旨案經批辨委員於</w:t>
            </w:r>
            <w:r w:rsidRPr="00B9609C">
              <w:rPr>
                <w:rFonts w:ascii="Times New Roman"/>
                <w:snapToGrid w:val="0"/>
                <w:color w:val="000000" w:themeColor="text1"/>
                <w:spacing w:val="-4"/>
                <w:sz w:val="24"/>
                <w:szCs w:val="24"/>
              </w:rPr>
              <w:t>107</w:t>
            </w:r>
            <w:r w:rsidRPr="00B9609C">
              <w:rPr>
                <w:rFonts w:ascii="Times New Roman"/>
                <w:snapToGrid w:val="0"/>
                <w:color w:val="000000" w:themeColor="text1"/>
                <w:spacing w:val="-4"/>
                <w:sz w:val="24"/>
                <w:szCs w:val="24"/>
              </w:rPr>
              <w:t>年</w:t>
            </w:r>
            <w:r w:rsidRPr="00B9609C">
              <w:rPr>
                <w:rFonts w:ascii="Times New Roman"/>
                <w:snapToGrid w:val="0"/>
                <w:color w:val="000000" w:themeColor="text1"/>
                <w:spacing w:val="-4"/>
                <w:sz w:val="24"/>
                <w:szCs w:val="24"/>
              </w:rPr>
              <w:t>10</w:t>
            </w:r>
            <w:r w:rsidRPr="00B9609C">
              <w:rPr>
                <w:rFonts w:ascii="Times New Roman"/>
                <w:snapToGrid w:val="0"/>
                <w:color w:val="000000" w:themeColor="text1"/>
                <w:spacing w:val="-4"/>
                <w:sz w:val="24"/>
                <w:szCs w:val="24"/>
              </w:rPr>
              <w:t>月</w:t>
            </w:r>
            <w:r w:rsidRPr="00B9609C">
              <w:rPr>
                <w:rFonts w:ascii="Times New Roman"/>
                <w:snapToGrid w:val="0"/>
                <w:color w:val="000000" w:themeColor="text1"/>
                <w:spacing w:val="-4"/>
                <w:sz w:val="24"/>
                <w:szCs w:val="24"/>
              </w:rPr>
              <w:t>1</w:t>
            </w:r>
            <w:r w:rsidRPr="00B9609C">
              <w:rPr>
                <w:rFonts w:ascii="Times New Roman"/>
                <w:snapToGrid w:val="0"/>
                <w:color w:val="000000" w:themeColor="text1"/>
                <w:spacing w:val="-4"/>
                <w:sz w:val="24"/>
                <w:szCs w:val="24"/>
              </w:rPr>
              <w:t>日口諭，王君係疑似精神</w:t>
            </w:r>
            <w:r w:rsidRPr="00B9609C">
              <w:rPr>
                <w:rFonts w:ascii="Times New Roman"/>
                <w:snapToGrid w:val="0"/>
                <w:color w:val="000000" w:themeColor="text1"/>
                <w:spacing w:val="-4"/>
                <w:sz w:val="24"/>
                <w:szCs w:val="24"/>
              </w:rPr>
              <w:lastRenderedPageBreak/>
              <w:t>病人，案涉其於監護處分期間之處遇情形，似宜併入前開調查案件參處。</w:t>
            </w:r>
            <w:r w:rsidRPr="00B9609C">
              <w:rPr>
                <w:rFonts w:ascii="Times New Roman"/>
                <w:snapToGrid w:val="0"/>
                <w:color w:val="000000" w:themeColor="text1"/>
                <w:spacing w:val="-4"/>
                <w:sz w:val="24"/>
                <w:szCs w:val="24"/>
              </w:rPr>
              <w:t>107</w:t>
            </w:r>
            <w:r w:rsidRPr="00B9609C">
              <w:rPr>
                <w:rFonts w:ascii="Times New Roman"/>
                <w:snapToGrid w:val="0"/>
                <w:color w:val="000000" w:themeColor="text1"/>
                <w:spacing w:val="-4"/>
                <w:sz w:val="24"/>
                <w:szCs w:val="24"/>
              </w:rPr>
              <w:t>年</w:t>
            </w:r>
            <w:r w:rsidRPr="00B9609C">
              <w:rPr>
                <w:rFonts w:ascii="Times New Roman"/>
                <w:snapToGrid w:val="0"/>
                <w:color w:val="000000" w:themeColor="text1"/>
                <w:spacing w:val="-4"/>
                <w:sz w:val="24"/>
                <w:szCs w:val="24"/>
              </w:rPr>
              <w:t>10</w:t>
            </w:r>
            <w:r w:rsidRPr="00B9609C">
              <w:rPr>
                <w:rFonts w:ascii="Times New Roman"/>
                <w:snapToGrid w:val="0"/>
                <w:color w:val="000000" w:themeColor="text1"/>
                <w:spacing w:val="-4"/>
                <w:sz w:val="24"/>
                <w:szCs w:val="24"/>
              </w:rPr>
              <w:t>月</w:t>
            </w:r>
            <w:r w:rsidRPr="00B9609C">
              <w:rPr>
                <w:rFonts w:ascii="Times New Roman"/>
                <w:snapToGrid w:val="0"/>
                <w:color w:val="000000" w:themeColor="text1"/>
                <w:spacing w:val="-4"/>
                <w:sz w:val="24"/>
                <w:szCs w:val="24"/>
              </w:rPr>
              <w:t>16</w:t>
            </w:r>
            <w:r w:rsidRPr="00B9609C">
              <w:rPr>
                <w:rFonts w:ascii="Times New Roman"/>
                <w:snapToGrid w:val="0"/>
                <w:color w:val="000000" w:themeColor="text1"/>
                <w:spacing w:val="-4"/>
                <w:sz w:val="24"/>
                <w:szCs w:val="24"/>
              </w:rPr>
              <w:t>日經調查委員同意，併案第</w:t>
            </w:r>
            <w:r w:rsidRPr="00B9609C">
              <w:rPr>
                <w:rFonts w:ascii="Times New Roman"/>
                <w:snapToGrid w:val="0"/>
                <w:color w:val="000000" w:themeColor="text1"/>
                <w:spacing w:val="-4"/>
                <w:sz w:val="24"/>
                <w:szCs w:val="24"/>
              </w:rPr>
              <w:t>1070706017</w:t>
            </w:r>
            <w:r w:rsidRPr="00B9609C">
              <w:rPr>
                <w:rFonts w:ascii="Times New Roman"/>
                <w:snapToGrid w:val="0"/>
                <w:color w:val="000000" w:themeColor="text1"/>
                <w:spacing w:val="-4"/>
                <w:sz w:val="24"/>
                <w:szCs w:val="24"/>
              </w:rPr>
              <w:t>號調查案處理。】</w:t>
            </w:r>
          </w:p>
        </w:tc>
      </w:tr>
      <w:tr w:rsidR="00F01395" w:rsidRPr="00B9609C" w:rsidTr="00082D39">
        <w:trPr>
          <w:trHeight w:val="80"/>
        </w:trPr>
        <w:tc>
          <w:tcPr>
            <w:tcW w:w="1191" w:type="dxa"/>
            <w:hideMark/>
          </w:tcPr>
          <w:p w:rsidR="00285E1E" w:rsidRPr="00B9609C" w:rsidRDefault="00285E1E" w:rsidP="00FD2ECA">
            <w:pPr>
              <w:wordWrap w:val="0"/>
              <w:adjustRightInd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lastRenderedPageBreak/>
              <w:t>107/9/19</w:t>
            </w:r>
          </w:p>
        </w:tc>
        <w:tc>
          <w:tcPr>
            <w:tcW w:w="963" w:type="dxa"/>
            <w:hideMark/>
          </w:tcPr>
          <w:p w:rsidR="00285E1E" w:rsidRPr="00B9609C" w:rsidRDefault="00285E1E" w:rsidP="00FD2ECA">
            <w:pPr>
              <w:wordWrap w:val="0"/>
              <w:adjustRightInd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本院函復陳訴人</w:t>
            </w:r>
            <w:r w:rsidR="009624FF">
              <w:rPr>
                <w:rFonts w:ascii="Times New Roman"/>
                <w:snapToGrid w:val="0"/>
                <w:color w:val="000000" w:themeColor="text1"/>
                <w:spacing w:val="-4"/>
                <w:sz w:val="24"/>
                <w:szCs w:val="24"/>
              </w:rPr>
              <w:t>王</w:t>
            </w:r>
            <w:r w:rsidR="009624FF">
              <w:rPr>
                <w:rFonts w:ascii="Times New Roman"/>
                <w:snapToGrid w:val="0"/>
                <w:color w:val="000000" w:themeColor="text1"/>
                <w:spacing w:val="-4"/>
                <w:sz w:val="24"/>
                <w:szCs w:val="24"/>
              </w:rPr>
              <w:t>○○</w:t>
            </w:r>
          </w:p>
        </w:tc>
        <w:tc>
          <w:tcPr>
            <w:tcW w:w="4821" w:type="dxa"/>
            <w:hideMark/>
          </w:tcPr>
          <w:p w:rsidR="00285E1E" w:rsidRPr="00B9609C" w:rsidRDefault="00285E1E" w:rsidP="009624FF">
            <w:pPr>
              <w:wordWrap w:val="0"/>
              <w:overflowPunct/>
              <w:adjustRightInd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107/9/19</w:t>
            </w:r>
            <w:r w:rsidRPr="00B9609C">
              <w:rPr>
                <w:rFonts w:ascii="Times New Roman"/>
                <w:snapToGrid w:val="0"/>
                <w:color w:val="000000" w:themeColor="text1"/>
                <w:spacing w:val="-4"/>
                <w:sz w:val="24"/>
                <w:szCs w:val="24"/>
              </w:rPr>
              <w:t>日院台業肆字第</w:t>
            </w:r>
            <w:r w:rsidRPr="00B9609C">
              <w:rPr>
                <w:rFonts w:ascii="Times New Roman"/>
                <w:snapToGrid w:val="0"/>
                <w:color w:val="000000" w:themeColor="text1"/>
                <w:spacing w:val="-4"/>
                <w:sz w:val="24"/>
                <w:szCs w:val="24"/>
              </w:rPr>
              <w:t>1070101863</w:t>
            </w:r>
            <w:r w:rsidRPr="00B9609C">
              <w:rPr>
                <w:rFonts w:ascii="Times New Roman"/>
                <w:snapToGrid w:val="0"/>
                <w:color w:val="000000" w:themeColor="text1"/>
                <w:spacing w:val="-4"/>
                <w:sz w:val="24"/>
                <w:szCs w:val="24"/>
              </w:rPr>
              <w:t>號台端陳訴，因受法院判決監護處分，現於賢德醫院樹孝院區執行，監護期間疑遭受該院不當對待，損及權益等情乙案。復如說明，請查照。</w:t>
            </w:r>
          </w:p>
        </w:tc>
        <w:tc>
          <w:tcPr>
            <w:tcW w:w="1559" w:type="dxa"/>
            <w:hideMark/>
          </w:tcPr>
          <w:p w:rsidR="00285E1E" w:rsidRPr="00B9609C" w:rsidRDefault="00285E1E" w:rsidP="00FD2ECA">
            <w:pPr>
              <w:wordWrap w:val="0"/>
              <w:overflowPunct/>
              <w:adjustRightInd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依據文號：</w:t>
            </w:r>
            <w:r w:rsidRPr="00B9609C">
              <w:rPr>
                <w:rFonts w:ascii="Times New Roman"/>
                <w:snapToGrid w:val="0"/>
                <w:color w:val="000000" w:themeColor="text1"/>
                <w:spacing w:val="-4"/>
                <w:sz w:val="24"/>
                <w:szCs w:val="24"/>
              </w:rPr>
              <w:t>1070101863</w:t>
            </w:r>
            <w:r w:rsidRPr="00B9609C">
              <w:rPr>
                <w:rFonts w:ascii="Times New Roman"/>
                <w:snapToGrid w:val="0"/>
                <w:color w:val="000000" w:themeColor="text1"/>
                <w:spacing w:val="-4"/>
                <w:sz w:val="24"/>
                <w:szCs w:val="24"/>
              </w:rPr>
              <w:t>。</w:t>
            </w:r>
          </w:p>
          <w:p w:rsidR="00285E1E" w:rsidRPr="00B9609C" w:rsidRDefault="00285E1E" w:rsidP="00FD2ECA">
            <w:pPr>
              <w:wordWrap w:val="0"/>
              <w:overflowPunct/>
              <w:adjustRightInd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108/1/19</w:t>
            </w:r>
            <w:r w:rsidRPr="00B9609C">
              <w:rPr>
                <w:rFonts w:ascii="Times New Roman"/>
                <w:snapToGrid w:val="0"/>
                <w:color w:val="000000" w:themeColor="text1"/>
                <w:spacing w:val="-4"/>
                <w:sz w:val="24"/>
                <w:szCs w:val="24"/>
              </w:rPr>
              <w:t>函請法務部</w:t>
            </w:r>
            <w:r w:rsidRPr="00B9609C">
              <w:rPr>
                <w:rFonts w:ascii="Times New Roman"/>
                <w:snapToGrid w:val="0"/>
                <w:color w:val="000000" w:themeColor="text1"/>
                <w:spacing w:val="-4"/>
                <w:sz w:val="24"/>
                <w:szCs w:val="24"/>
              </w:rPr>
              <w:t>30</w:t>
            </w:r>
            <w:r w:rsidRPr="00B9609C">
              <w:rPr>
                <w:rFonts w:ascii="Times New Roman"/>
                <w:snapToGrid w:val="0"/>
                <w:color w:val="000000" w:themeColor="text1"/>
                <w:spacing w:val="-4"/>
                <w:sz w:val="24"/>
                <w:szCs w:val="24"/>
              </w:rPr>
              <w:t>日內說明處理情形函復本院。</w:t>
            </w:r>
          </w:p>
        </w:tc>
      </w:tr>
      <w:tr w:rsidR="00F01395" w:rsidRPr="00B9609C" w:rsidTr="00082D39">
        <w:trPr>
          <w:trHeight w:val="80"/>
        </w:trPr>
        <w:tc>
          <w:tcPr>
            <w:tcW w:w="1191" w:type="dxa"/>
            <w:hideMark/>
          </w:tcPr>
          <w:p w:rsidR="00285E1E" w:rsidRPr="00B9609C" w:rsidRDefault="00285E1E" w:rsidP="00FD2ECA">
            <w:pPr>
              <w:wordWrap w:val="0"/>
              <w:adjustRightInd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107/10/04</w:t>
            </w:r>
          </w:p>
        </w:tc>
        <w:tc>
          <w:tcPr>
            <w:tcW w:w="963" w:type="dxa"/>
            <w:hideMark/>
          </w:tcPr>
          <w:p w:rsidR="00285E1E" w:rsidRPr="00B9609C" w:rsidRDefault="00285E1E" w:rsidP="00FD2ECA">
            <w:pPr>
              <w:wordWrap w:val="0"/>
              <w:adjustRightInd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書狀</w:t>
            </w:r>
          </w:p>
        </w:tc>
        <w:tc>
          <w:tcPr>
            <w:tcW w:w="4821" w:type="dxa"/>
            <w:hideMark/>
          </w:tcPr>
          <w:p w:rsidR="00285E1E" w:rsidRPr="00B9609C" w:rsidRDefault="00285E1E" w:rsidP="0028566C">
            <w:pPr>
              <w:wordWrap w:val="0"/>
              <w:overflowPunct/>
              <w:adjustRightInd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本件係陳情人</w:t>
            </w:r>
            <w:r w:rsidR="009624FF">
              <w:rPr>
                <w:rFonts w:ascii="Times New Roman"/>
                <w:snapToGrid w:val="0"/>
                <w:color w:val="000000" w:themeColor="text1"/>
                <w:spacing w:val="-4"/>
                <w:sz w:val="24"/>
                <w:szCs w:val="24"/>
              </w:rPr>
              <w:t>王</w:t>
            </w:r>
            <w:r w:rsidR="009624FF">
              <w:rPr>
                <w:rFonts w:ascii="Times New Roman"/>
                <w:snapToGrid w:val="0"/>
                <w:color w:val="000000" w:themeColor="text1"/>
                <w:spacing w:val="-4"/>
                <w:sz w:val="24"/>
                <w:szCs w:val="24"/>
              </w:rPr>
              <w:t>○○</w:t>
            </w:r>
            <w:r w:rsidRPr="00B9609C">
              <w:rPr>
                <w:rFonts w:ascii="Times New Roman"/>
                <w:snapToGrid w:val="0"/>
                <w:color w:val="000000" w:themeColor="text1"/>
                <w:spacing w:val="-4"/>
                <w:sz w:val="24"/>
                <w:szCs w:val="24"/>
              </w:rPr>
              <w:t>陳訴，為渠因受法院判決監護處分，現於賢德醫院樹孝院區執行，監護期間疑遭受該院不當對待，損及權益等情乙案，前經本院函函請法務部查處，嗣經該部於</w:t>
            </w:r>
            <w:r w:rsidRPr="00B9609C">
              <w:rPr>
                <w:rFonts w:ascii="Times New Roman"/>
                <w:snapToGrid w:val="0"/>
                <w:color w:val="000000" w:themeColor="text1"/>
                <w:spacing w:val="-4"/>
                <w:sz w:val="24"/>
                <w:szCs w:val="24"/>
              </w:rPr>
              <w:t>107</w:t>
            </w:r>
            <w:r w:rsidRPr="00B9609C">
              <w:rPr>
                <w:rFonts w:ascii="Times New Roman"/>
                <w:snapToGrid w:val="0"/>
                <w:color w:val="000000" w:themeColor="text1"/>
                <w:spacing w:val="-4"/>
                <w:sz w:val="24"/>
                <w:szCs w:val="24"/>
              </w:rPr>
              <w:t>年</w:t>
            </w:r>
            <w:r w:rsidRPr="00B9609C">
              <w:rPr>
                <w:rFonts w:ascii="Times New Roman"/>
                <w:snapToGrid w:val="0"/>
                <w:color w:val="000000" w:themeColor="text1"/>
                <w:spacing w:val="-4"/>
                <w:sz w:val="24"/>
                <w:szCs w:val="24"/>
              </w:rPr>
              <w:t>6</w:t>
            </w:r>
            <w:r w:rsidRPr="00B9609C">
              <w:rPr>
                <w:rFonts w:ascii="Times New Roman"/>
                <w:snapToGrid w:val="0"/>
                <w:color w:val="000000" w:themeColor="text1"/>
                <w:spacing w:val="-4"/>
                <w:sz w:val="24"/>
                <w:szCs w:val="24"/>
              </w:rPr>
              <w:t>月</w:t>
            </w:r>
            <w:r w:rsidRPr="00B9609C">
              <w:rPr>
                <w:rFonts w:ascii="Times New Roman"/>
                <w:snapToGrid w:val="0"/>
                <w:color w:val="000000" w:themeColor="text1"/>
                <w:spacing w:val="-4"/>
                <w:sz w:val="24"/>
                <w:szCs w:val="24"/>
              </w:rPr>
              <w:t>27</w:t>
            </w:r>
            <w:r w:rsidR="0028566C">
              <w:rPr>
                <w:rFonts w:ascii="Times New Roman"/>
                <w:snapToGrid w:val="0"/>
                <w:color w:val="000000" w:themeColor="text1"/>
                <w:spacing w:val="-4"/>
                <w:sz w:val="24"/>
                <w:szCs w:val="24"/>
              </w:rPr>
              <w:t>日函復到院，經簽奉委員</w:t>
            </w:r>
            <w:r w:rsidRPr="00B9609C">
              <w:rPr>
                <w:rFonts w:ascii="Times New Roman"/>
                <w:snapToGrid w:val="0"/>
                <w:color w:val="000000" w:themeColor="text1"/>
                <w:spacing w:val="-4"/>
                <w:sz w:val="24"/>
                <w:szCs w:val="24"/>
              </w:rPr>
              <w:t>107</w:t>
            </w:r>
            <w:r w:rsidRPr="00B9609C">
              <w:rPr>
                <w:rFonts w:ascii="Times New Roman"/>
                <w:snapToGrid w:val="0"/>
                <w:color w:val="000000" w:themeColor="text1"/>
                <w:spacing w:val="-4"/>
                <w:sz w:val="24"/>
                <w:szCs w:val="24"/>
              </w:rPr>
              <w:t>年</w:t>
            </w:r>
            <w:r w:rsidRPr="00B9609C">
              <w:rPr>
                <w:rFonts w:ascii="Times New Roman"/>
                <w:snapToGrid w:val="0"/>
                <w:color w:val="000000" w:themeColor="text1"/>
                <w:spacing w:val="-4"/>
                <w:sz w:val="24"/>
                <w:szCs w:val="24"/>
              </w:rPr>
              <w:t>9</w:t>
            </w:r>
            <w:r w:rsidRPr="00B9609C">
              <w:rPr>
                <w:rFonts w:ascii="Times New Roman"/>
                <w:snapToGrid w:val="0"/>
                <w:color w:val="000000" w:themeColor="text1"/>
                <w:spacing w:val="-4"/>
                <w:sz w:val="24"/>
                <w:szCs w:val="24"/>
              </w:rPr>
              <w:t>月</w:t>
            </w:r>
            <w:r w:rsidRPr="00B9609C">
              <w:rPr>
                <w:rFonts w:ascii="Times New Roman"/>
                <w:snapToGrid w:val="0"/>
                <w:color w:val="000000" w:themeColor="text1"/>
                <w:spacing w:val="-4"/>
                <w:sz w:val="24"/>
                <w:szCs w:val="24"/>
              </w:rPr>
              <w:t>17</w:t>
            </w:r>
            <w:r w:rsidRPr="00B9609C">
              <w:rPr>
                <w:rFonts w:ascii="Times New Roman"/>
                <w:snapToGrid w:val="0"/>
                <w:color w:val="000000" w:themeColor="text1"/>
                <w:spacing w:val="-4"/>
                <w:sz w:val="24"/>
                <w:szCs w:val="24"/>
              </w:rPr>
              <w:t>日核批：一、本件影附法務部</w:t>
            </w:r>
            <w:r w:rsidRPr="00B9609C">
              <w:rPr>
                <w:rFonts w:ascii="Times New Roman"/>
                <w:snapToGrid w:val="0"/>
                <w:color w:val="000000" w:themeColor="text1"/>
                <w:spacing w:val="-4"/>
                <w:sz w:val="24"/>
                <w:szCs w:val="24"/>
              </w:rPr>
              <w:t>107</w:t>
            </w:r>
            <w:r w:rsidRPr="00B9609C">
              <w:rPr>
                <w:rFonts w:ascii="Times New Roman"/>
                <w:snapToGrid w:val="0"/>
                <w:color w:val="000000" w:themeColor="text1"/>
                <w:spacing w:val="-4"/>
                <w:sz w:val="24"/>
                <w:szCs w:val="24"/>
              </w:rPr>
              <w:t>年</w:t>
            </w:r>
            <w:r w:rsidRPr="00B9609C">
              <w:rPr>
                <w:rFonts w:ascii="Times New Roman"/>
                <w:snapToGrid w:val="0"/>
                <w:color w:val="000000" w:themeColor="text1"/>
                <w:spacing w:val="-4"/>
                <w:sz w:val="24"/>
                <w:szCs w:val="24"/>
              </w:rPr>
              <w:t>6</w:t>
            </w:r>
            <w:r w:rsidRPr="00B9609C">
              <w:rPr>
                <w:rFonts w:ascii="Times New Roman"/>
                <w:snapToGrid w:val="0"/>
                <w:color w:val="000000" w:themeColor="text1"/>
                <w:spacing w:val="-4"/>
                <w:sz w:val="24"/>
                <w:szCs w:val="24"/>
              </w:rPr>
              <w:t>月</w:t>
            </w:r>
            <w:r w:rsidRPr="00B9609C">
              <w:rPr>
                <w:rFonts w:ascii="Times New Roman"/>
                <w:snapToGrid w:val="0"/>
                <w:color w:val="000000" w:themeColor="text1"/>
                <w:spacing w:val="-4"/>
                <w:sz w:val="24"/>
                <w:szCs w:val="24"/>
              </w:rPr>
              <w:t>27</w:t>
            </w:r>
            <w:r w:rsidRPr="00B9609C">
              <w:rPr>
                <w:rFonts w:ascii="Times New Roman"/>
                <w:snapToGrid w:val="0"/>
                <w:color w:val="000000" w:themeColor="text1"/>
                <w:spacing w:val="-4"/>
                <w:sz w:val="24"/>
                <w:szCs w:val="24"/>
              </w:rPr>
              <w:t>日函（不合附件）</w:t>
            </w:r>
            <w:r w:rsidRPr="00B9609C">
              <w:rPr>
                <w:rFonts w:ascii="Times New Roman"/>
                <w:snapToGrid w:val="0"/>
                <w:color w:val="000000" w:themeColor="text1"/>
                <w:spacing w:val="-4"/>
                <w:sz w:val="24"/>
                <w:szCs w:val="24"/>
              </w:rPr>
              <w:t>1</w:t>
            </w:r>
            <w:r w:rsidRPr="00B9609C">
              <w:rPr>
                <w:rFonts w:ascii="Times New Roman"/>
                <w:snapToGrid w:val="0"/>
                <w:color w:val="000000" w:themeColor="text1"/>
                <w:spacing w:val="-4"/>
                <w:sz w:val="24"/>
                <w:szCs w:val="24"/>
              </w:rPr>
              <w:t>份，函復陳情人供參；二、另檢還臺中地檢署</w:t>
            </w:r>
            <w:r w:rsidRPr="00B9609C">
              <w:rPr>
                <w:rFonts w:ascii="Times New Roman"/>
                <w:snapToGrid w:val="0"/>
                <w:color w:val="000000" w:themeColor="text1"/>
                <w:spacing w:val="-4"/>
                <w:sz w:val="24"/>
                <w:szCs w:val="24"/>
              </w:rPr>
              <w:t>90</w:t>
            </w:r>
            <w:r w:rsidRPr="00B9609C">
              <w:rPr>
                <w:rFonts w:ascii="Times New Roman"/>
                <w:snapToGrid w:val="0"/>
                <w:color w:val="000000" w:themeColor="text1"/>
                <w:spacing w:val="-4"/>
                <w:sz w:val="24"/>
                <w:szCs w:val="24"/>
              </w:rPr>
              <w:t>年度核退字第</w:t>
            </w:r>
            <w:r w:rsidRPr="00B9609C">
              <w:rPr>
                <w:rFonts w:ascii="Times New Roman"/>
                <w:snapToGrid w:val="0"/>
                <w:color w:val="000000" w:themeColor="text1"/>
                <w:spacing w:val="-4"/>
                <w:sz w:val="24"/>
                <w:szCs w:val="24"/>
              </w:rPr>
              <w:t>1164</w:t>
            </w:r>
            <w:r w:rsidRPr="00B9609C">
              <w:rPr>
                <w:rFonts w:ascii="Times New Roman"/>
                <w:snapToGrid w:val="0"/>
                <w:color w:val="000000" w:themeColor="text1"/>
                <w:spacing w:val="-4"/>
                <w:sz w:val="24"/>
                <w:szCs w:val="24"/>
              </w:rPr>
              <w:t>號及</w:t>
            </w:r>
            <w:r w:rsidRPr="00B9609C">
              <w:rPr>
                <w:rFonts w:ascii="Times New Roman"/>
                <w:snapToGrid w:val="0"/>
                <w:color w:val="000000" w:themeColor="text1"/>
                <w:spacing w:val="-4"/>
                <w:sz w:val="24"/>
                <w:szCs w:val="24"/>
              </w:rPr>
              <w:t>90</w:t>
            </w:r>
            <w:r w:rsidRPr="00B9609C">
              <w:rPr>
                <w:rFonts w:ascii="Times New Roman"/>
                <w:snapToGrid w:val="0"/>
                <w:color w:val="000000" w:themeColor="text1"/>
                <w:spacing w:val="-4"/>
                <w:sz w:val="24"/>
                <w:szCs w:val="24"/>
              </w:rPr>
              <w:t>年度偵字第</w:t>
            </w:r>
            <w:r w:rsidRPr="00B9609C">
              <w:rPr>
                <w:rFonts w:ascii="Times New Roman"/>
                <w:snapToGrid w:val="0"/>
                <w:color w:val="000000" w:themeColor="text1"/>
                <w:spacing w:val="-4"/>
                <w:sz w:val="24"/>
                <w:szCs w:val="24"/>
              </w:rPr>
              <w:t>14491</w:t>
            </w:r>
            <w:r w:rsidRPr="00B9609C">
              <w:rPr>
                <w:rFonts w:ascii="Times New Roman"/>
                <w:snapToGrid w:val="0"/>
                <w:color w:val="000000" w:themeColor="text1"/>
                <w:spacing w:val="-4"/>
                <w:sz w:val="24"/>
                <w:szCs w:val="24"/>
              </w:rPr>
              <w:t>號原卷各</w:t>
            </w:r>
            <w:r w:rsidRPr="00B9609C">
              <w:rPr>
                <w:rFonts w:ascii="Times New Roman"/>
                <w:snapToGrid w:val="0"/>
                <w:color w:val="000000" w:themeColor="text1"/>
                <w:spacing w:val="-4"/>
                <w:sz w:val="24"/>
                <w:szCs w:val="24"/>
              </w:rPr>
              <w:t>l</w:t>
            </w:r>
            <w:r w:rsidRPr="00B9609C">
              <w:rPr>
                <w:rFonts w:ascii="Times New Roman"/>
                <w:snapToGrid w:val="0"/>
                <w:color w:val="000000" w:themeColor="text1"/>
                <w:spacing w:val="-4"/>
                <w:sz w:val="24"/>
                <w:szCs w:val="24"/>
              </w:rPr>
              <w:t>宗予法務部。</w:t>
            </w:r>
          </w:p>
        </w:tc>
        <w:tc>
          <w:tcPr>
            <w:tcW w:w="1559" w:type="dxa"/>
            <w:hideMark/>
          </w:tcPr>
          <w:p w:rsidR="00285E1E" w:rsidRPr="00B9609C" w:rsidRDefault="00285E1E" w:rsidP="00FD2ECA">
            <w:pPr>
              <w:wordWrap w:val="0"/>
              <w:overflowPunct/>
              <w:adjustRightInd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107/10/16</w:t>
            </w:r>
            <w:r w:rsidRPr="00B9609C">
              <w:rPr>
                <w:rFonts w:ascii="Times New Roman"/>
                <w:snapToGrid w:val="0"/>
                <w:color w:val="000000" w:themeColor="text1"/>
                <w:spacing w:val="-4"/>
                <w:sz w:val="24"/>
                <w:szCs w:val="24"/>
              </w:rPr>
              <w:t>併</w:t>
            </w:r>
            <w:r w:rsidRPr="00B9609C">
              <w:rPr>
                <w:rFonts w:ascii="Times New Roman"/>
                <w:snapToGrid w:val="0"/>
                <w:color w:val="000000" w:themeColor="text1"/>
                <w:spacing w:val="-4"/>
                <w:sz w:val="24"/>
                <w:szCs w:val="24"/>
              </w:rPr>
              <w:t>1070800303</w:t>
            </w:r>
            <w:r w:rsidRPr="00B9609C">
              <w:rPr>
                <w:rFonts w:ascii="Times New Roman"/>
                <w:snapToGrid w:val="0"/>
                <w:color w:val="000000" w:themeColor="text1"/>
                <w:spacing w:val="-4"/>
                <w:sz w:val="24"/>
                <w:szCs w:val="24"/>
              </w:rPr>
              <w:t>號案。</w:t>
            </w:r>
          </w:p>
          <w:p w:rsidR="00285E1E" w:rsidRPr="00B9609C" w:rsidRDefault="00285E1E" w:rsidP="00FD2ECA">
            <w:pPr>
              <w:wordWrap w:val="0"/>
              <w:overflowPunct/>
              <w:adjustRightInd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108/1/19</w:t>
            </w:r>
            <w:r w:rsidRPr="00B9609C">
              <w:rPr>
                <w:rFonts w:ascii="Times New Roman"/>
                <w:snapToGrid w:val="0"/>
                <w:color w:val="000000" w:themeColor="text1"/>
                <w:spacing w:val="-4"/>
                <w:sz w:val="24"/>
                <w:szCs w:val="24"/>
              </w:rPr>
              <w:t>函請法務部</w:t>
            </w:r>
            <w:r w:rsidRPr="00B9609C">
              <w:rPr>
                <w:rFonts w:ascii="Times New Roman"/>
                <w:snapToGrid w:val="0"/>
                <w:color w:val="000000" w:themeColor="text1"/>
                <w:spacing w:val="-4"/>
                <w:sz w:val="24"/>
                <w:szCs w:val="24"/>
              </w:rPr>
              <w:t>30</w:t>
            </w:r>
            <w:r w:rsidRPr="00B9609C">
              <w:rPr>
                <w:rFonts w:ascii="Times New Roman"/>
                <w:snapToGrid w:val="0"/>
                <w:color w:val="000000" w:themeColor="text1"/>
                <w:spacing w:val="-4"/>
                <w:sz w:val="24"/>
                <w:szCs w:val="24"/>
              </w:rPr>
              <w:t>日內說明處理情形函復本院。</w:t>
            </w:r>
          </w:p>
        </w:tc>
      </w:tr>
      <w:tr w:rsidR="00F01395" w:rsidRPr="00B9609C" w:rsidTr="00082D39">
        <w:trPr>
          <w:trHeight w:val="80"/>
        </w:trPr>
        <w:tc>
          <w:tcPr>
            <w:tcW w:w="1191" w:type="dxa"/>
            <w:hideMark/>
          </w:tcPr>
          <w:p w:rsidR="00285E1E" w:rsidRPr="00B9609C" w:rsidRDefault="00285E1E" w:rsidP="00FD2ECA">
            <w:pPr>
              <w:wordWrap w:val="0"/>
              <w:adjustRightInd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108/3/20</w:t>
            </w:r>
          </w:p>
        </w:tc>
        <w:tc>
          <w:tcPr>
            <w:tcW w:w="963" w:type="dxa"/>
            <w:hideMark/>
          </w:tcPr>
          <w:p w:rsidR="00285E1E" w:rsidRPr="00B9609C" w:rsidRDefault="00285E1E" w:rsidP="00FD2ECA">
            <w:pPr>
              <w:wordWrap w:val="0"/>
              <w:adjustRightInd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法務部函復本院</w:t>
            </w:r>
            <w:r w:rsidRPr="00B9609C">
              <w:rPr>
                <w:rFonts w:ascii="Times New Roman"/>
                <w:snapToGrid w:val="0"/>
                <w:color w:val="000000" w:themeColor="text1"/>
                <w:spacing w:val="-4"/>
                <w:sz w:val="24"/>
                <w:szCs w:val="24"/>
              </w:rPr>
              <w:t>108</w:t>
            </w:r>
            <w:r w:rsidRPr="00B9609C">
              <w:rPr>
                <w:rFonts w:ascii="Times New Roman"/>
                <w:snapToGrid w:val="0"/>
                <w:color w:val="000000" w:themeColor="text1"/>
                <w:spacing w:val="-4"/>
                <w:sz w:val="24"/>
                <w:szCs w:val="24"/>
              </w:rPr>
              <w:t>年</w:t>
            </w:r>
            <w:r w:rsidRPr="00B9609C">
              <w:rPr>
                <w:rFonts w:ascii="Times New Roman"/>
                <w:snapToGrid w:val="0"/>
                <w:color w:val="000000" w:themeColor="text1"/>
                <w:spacing w:val="-4"/>
                <w:sz w:val="24"/>
                <w:szCs w:val="24"/>
              </w:rPr>
              <w:t>1</w:t>
            </w:r>
            <w:r w:rsidRPr="00B9609C">
              <w:rPr>
                <w:rFonts w:ascii="Times New Roman"/>
                <w:snapToGrid w:val="0"/>
                <w:color w:val="000000" w:themeColor="text1"/>
                <w:spacing w:val="-4"/>
                <w:sz w:val="24"/>
                <w:szCs w:val="24"/>
              </w:rPr>
              <w:t>月</w:t>
            </w:r>
            <w:r w:rsidRPr="00B9609C">
              <w:rPr>
                <w:rFonts w:ascii="Times New Roman"/>
                <w:snapToGrid w:val="0"/>
                <w:color w:val="000000" w:themeColor="text1"/>
                <w:spacing w:val="-4"/>
                <w:sz w:val="24"/>
                <w:szCs w:val="24"/>
              </w:rPr>
              <w:t>19</w:t>
            </w:r>
            <w:r w:rsidRPr="00B9609C">
              <w:rPr>
                <w:rFonts w:ascii="Times New Roman"/>
                <w:snapToGrid w:val="0"/>
                <w:color w:val="000000" w:themeColor="text1"/>
                <w:spacing w:val="-4"/>
                <w:sz w:val="24"/>
                <w:szCs w:val="24"/>
              </w:rPr>
              <w:t>日處台調壹字第</w:t>
            </w:r>
            <w:r w:rsidRPr="00B9609C">
              <w:rPr>
                <w:rFonts w:ascii="Times New Roman"/>
                <w:snapToGrid w:val="0"/>
                <w:color w:val="000000" w:themeColor="text1"/>
                <w:spacing w:val="-4"/>
                <w:sz w:val="24"/>
                <w:szCs w:val="24"/>
              </w:rPr>
              <w:t>10802002390</w:t>
            </w:r>
            <w:r w:rsidRPr="00B9609C">
              <w:rPr>
                <w:rFonts w:ascii="Times New Roman"/>
                <w:snapToGrid w:val="0"/>
                <w:color w:val="000000" w:themeColor="text1"/>
                <w:spacing w:val="-4"/>
                <w:sz w:val="24"/>
                <w:szCs w:val="24"/>
              </w:rPr>
              <w:t>號函</w:t>
            </w:r>
          </w:p>
        </w:tc>
        <w:tc>
          <w:tcPr>
            <w:tcW w:w="4821" w:type="dxa"/>
            <w:hideMark/>
          </w:tcPr>
          <w:p w:rsidR="00285E1E" w:rsidRPr="00B9609C" w:rsidRDefault="00285E1E" w:rsidP="009624FF">
            <w:pPr>
              <w:wordWrap w:val="0"/>
              <w:overflowPunct/>
              <w:adjustRightInd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檢送精神疾病收容人相關權益提問本部回應意見</w:t>
            </w:r>
            <w:r w:rsidRPr="00B9609C">
              <w:rPr>
                <w:rFonts w:ascii="Times New Roman"/>
                <w:snapToGrid w:val="0"/>
                <w:color w:val="000000" w:themeColor="text1"/>
                <w:spacing w:val="-4"/>
                <w:sz w:val="24"/>
                <w:szCs w:val="24"/>
              </w:rPr>
              <w:t>1</w:t>
            </w:r>
            <w:r w:rsidRPr="00B9609C">
              <w:rPr>
                <w:rFonts w:ascii="Times New Roman"/>
                <w:snapToGrid w:val="0"/>
                <w:color w:val="000000" w:themeColor="text1"/>
                <w:spacing w:val="-4"/>
                <w:sz w:val="24"/>
                <w:szCs w:val="24"/>
              </w:rPr>
              <w:t>份，請查照。</w:t>
            </w:r>
          </w:p>
          <w:p w:rsidR="00285E1E" w:rsidRPr="00B9609C" w:rsidRDefault="00285E1E" w:rsidP="009624FF">
            <w:pPr>
              <w:wordWrap w:val="0"/>
              <w:overflowPunct/>
              <w:adjustRightInd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（有關「賢德醫院樹孝院區執行監護處分王</w:t>
            </w:r>
            <w:r w:rsidRPr="00B9609C">
              <w:rPr>
                <w:rFonts w:ascii="Times New Roman"/>
                <w:snapToGrid w:val="0"/>
                <w:color w:val="000000" w:themeColor="text1"/>
                <w:spacing w:val="-4"/>
                <w:sz w:val="24"/>
                <w:szCs w:val="24"/>
              </w:rPr>
              <w:t>○○</w:t>
            </w:r>
            <w:r w:rsidRPr="00B9609C">
              <w:rPr>
                <w:rFonts w:ascii="Times New Roman"/>
                <w:snapToGrid w:val="0"/>
                <w:color w:val="000000" w:themeColor="text1"/>
                <w:spacing w:val="-4"/>
                <w:sz w:val="24"/>
                <w:szCs w:val="24"/>
              </w:rPr>
              <w:t>陳訴」案）</w:t>
            </w:r>
          </w:p>
          <w:p w:rsidR="00285E1E" w:rsidRPr="00B9609C" w:rsidRDefault="00285E1E" w:rsidP="009624FF">
            <w:pPr>
              <w:wordWrap w:val="0"/>
              <w:overflowPunct/>
              <w:adjustRightInd w:val="0"/>
              <w:spacing w:line="320" w:lineRule="exact"/>
              <w:rPr>
                <w:rFonts w:ascii="Times New Roman"/>
                <w:snapToGrid w:val="0"/>
                <w:color w:val="000000" w:themeColor="text1"/>
                <w:spacing w:val="-4"/>
                <w:sz w:val="24"/>
                <w:szCs w:val="24"/>
              </w:rPr>
            </w:pPr>
          </w:p>
        </w:tc>
        <w:tc>
          <w:tcPr>
            <w:tcW w:w="1559" w:type="dxa"/>
            <w:hideMark/>
          </w:tcPr>
          <w:p w:rsidR="00285E1E" w:rsidRPr="00B9609C" w:rsidRDefault="00285E1E" w:rsidP="00FD2ECA">
            <w:pPr>
              <w:wordWrap w:val="0"/>
              <w:overflowPunct/>
              <w:adjustRightInd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sz w:val="24"/>
                <w:szCs w:val="24"/>
              </w:rPr>
              <w:t>108/3/20</w:t>
            </w:r>
            <w:r w:rsidRPr="00B9609C">
              <w:rPr>
                <w:rFonts w:ascii="Times New Roman"/>
                <w:snapToGrid w:val="0"/>
                <w:color w:val="000000" w:themeColor="text1"/>
                <w:spacing w:val="-4"/>
                <w:sz w:val="24"/>
                <w:szCs w:val="24"/>
              </w:rPr>
              <w:t>併</w:t>
            </w:r>
            <w:r w:rsidRPr="00B9609C">
              <w:rPr>
                <w:rFonts w:ascii="Times New Roman"/>
                <w:snapToGrid w:val="0"/>
                <w:color w:val="000000" w:themeColor="text1"/>
                <w:spacing w:val="-4"/>
                <w:sz w:val="24"/>
                <w:szCs w:val="24"/>
              </w:rPr>
              <w:t>1070800303</w:t>
            </w:r>
            <w:r w:rsidRPr="00B9609C">
              <w:rPr>
                <w:rFonts w:ascii="Times New Roman"/>
                <w:snapToGrid w:val="0"/>
                <w:color w:val="000000" w:themeColor="text1"/>
                <w:spacing w:val="-4"/>
                <w:sz w:val="24"/>
                <w:szCs w:val="24"/>
              </w:rPr>
              <w:t>號案。</w:t>
            </w:r>
          </w:p>
          <w:p w:rsidR="00285E1E" w:rsidRPr="00B9609C" w:rsidRDefault="00285E1E" w:rsidP="00FD2ECA">
            <w:pPr>
              <w:wordWrap w:val="0"/>
              <w:overflowPunct/>
              <w:adjustRightInd w:val="0"/>
              <w:spacing w:line="320" w:lineRule="exact"/>
              <w:rPr>
                <w:rFonts w:ascii="Times New Roman"/>
                <w:snapToGrid w:val="0"/>
                <w:color w:val="000000" w:themeColor="text1"/>
                <w:spacing w:val="-4"/>
                <w:sz w:val="24"/>
                <w:szCs w:val="24"/>
              </w:rPr>
            </w:pPr>
            <w:r w:rsidRPr="00B9609C">
              <w:rPr>
                <w:rFonts w:ascii="Times New Roman"/>
                <w:snapToGrid w:val="0"/>
                <w:color w:val="000000" w:themeColor="text1"/>
                <w:spacing w:val="-4"/>
                <w:kern w:val="0"/>
                <w:sz w:val="24"/>
                <w:szCs w:val="24"/>
              </w:rPr>
              <w:t>108/7/1</w:t>
            </w:r>
            <w:r w:rsidRPr="00B9609C">
              <w:rPr>
                <w:rFonts w:ascii="Times New Roman"/>
                <w:snapToGrid w:val="0"/>
                <w:color w:val="000000" w:themeColor="text1"/>
                <w:spacing w:val="-4"/>
                <w:kern w:val="0"/>
                <w:sz w:val="24"/>
                <w:szCs w:val="24"/>
              </w:rPr>
              <w:t>請法務部、矯正署主管人員到院說明。</w:t>
            </w:r>
          </w:p>
        </w:tc>
      </w:tr>
    </w:tbl>
    <w:p w:rsidR="00285E1E" w:rsidRPr="00B9609C" w:rsidRDefault="00285E1E" w:rsidP="00285E1E">
      <w:pPr>
        <w:pStyle w:val="2"/>
        <w:numPr>
          <w:ilvl w:val="0"/>
          <w:numId w:val="0"/>
        </w:numPr>
        <w:rPr>
          <w:rFonts w:ascii="Times New Roman" w:hAnsi="Times New Roman"/>
          <w:color w:val="000000" w:themeColor="text1"/>
          <w:sz w:val="24"/>
        </w:rPr>
      </w:pPr>
      <w:bookmarkStart w:id="7279" w:name="_Toc18854783"/>
      <w:bookmarkStart w:id="7280" w:name="_Toc18856480"/>
      <w:bookmarkStart w:id="7281" w:name="_Toc18943272"/>
      <w:bookmarkStart w:id="7282" w:name="_Toc20991561"/>
      <w:bookmarkStart w:id="7283" w:name="_Toc21939118"/>
      <w:bookmarkStart w:id="7284" w:name="_Toc23588109"/>
      <w:bookmarkStart w:id="7285" w:name="_Toc23776790"/>
      <w:r w:rsidRPr="00B9609C">
        <w:rPr>
          <w:rFonts w:ascii="Times New Roman" w:hAnsi="Times New Roman" w:hint="eastAsia"/>
          <w:color w:val="000000" w:themeColor="text1"/>
          <w:sz w:val="24"/>
        </w:rPr>
        <w:t>資料來源：監察院依據人民處理書狀概要表並彙整後續調查作為製表。</w:t>
      </w:r>
      <w:bookmarkEnd w:id="7279"/>
      <w:bookmarkEnd w:id="7280"/>
      <w:bookmarkEnd w:id="7281"/>
      <w:bookmarkEnd w:id="7282"/>
      <w:bookmarkEnd w:id="7283"/>
      <w:bookmarkEnd w:id="7284"/>
      <w:bookmarkEnd w:id="7285"/>
    </w:p>
    <w:p w:rsidR="00285E1E" w:rsidRPr="00B9609C" w:rsidRDefault="00285E1E" w:rsidP="00285E1E">
      <w:pPr>
        <w:widowControl/>
        <w:overflowPunct/>
        <w:autoSpaceDE/>
        <w:autoSpaceDN/>
        <w:ind w:left="1361" w:hangingChars="400" w:hanging="1361"/>
        <w:jc w:val="left"/>
        <w:rPr>
          <w:rFonts w:ascii="Times New Roman"/>
          <w:bCs/>
          <w:color w:val="000000" w:themeColor="text1"/>
        </w:rPr>
        <w:sectPr w:rsidR="00285E1E" w:rsidRPr="00B9609C" w:rsidSect="001F373A">
          <w:pgSz w:w="11907" w:h="16840" w:code="9"/>
          <w:pgMar w:top="1701" w:right="1701" w:bottom="1418" w:left="1418" w:header="851" w:footer="851" w:gutter="227"/>
          <w:cols w:space="425"/>
          <w:docGrid w:type="linesAndChars" w:linePitch="457" w:charSpace="4127"/>
        </w:sectPr>
      </w:pPr>
    </w:p>
    <w:p w:rsidR="00285E1E" w:rsidRPr="00B9609C" w:rsidRDefault="00285E1E" w:rsidP="00285E1E">
      <w:pPr>
        <w:pStyle w:val="1"/>
        <w:numPr>
          <w:ilvl w:val="0"/>
          <w:numId w:val="0"/>
        </w:numPr>
        <w:ind w:left="1361" w:hangingChars="400" w:hanging="1361"/>
        <w:rPr>
          <w:rFonts w:ascii="Times New Roman"/>
          <w:bCs w:val="0"/>
          <w:color w:val="000000" w:themeColor="text1"/>
        </w:rPr>
      </w:pPr>
      <w:bookmarkStart w:id="7286" w:name="_Toc23776791"/>
      <w:r w:rsidRPr="00B9609C">
        <w:rPr>
          <w:rFonts w:ascii="Times New Roman"/>
          <w:color w:val="000000" w:themeColor="text1"/>
        </w:rPr>
        <w:lastRenderedPageBreak/>
        <w:t>附表</w:t>
      </w:r>
      <w:r w:rsidR="008C26F8" w:rsidRPr="00B9609C">
        <w:rPr>
          <w:rFonts w:ascii="Times New Roman" w:hint="eastAsia"/>
          <w:color w:val="000000" w:themeColor="text1"/>
        </w:rPr>
        <w:t>三</w:t>
      </w:r>
      <w:r w:rsidRPr="00B9609C">
        <w:rPr>
          <w:rFonts w:ascii="Times New Roman"/>
          <w:color w:val="000000" w:themeColor="text1"/>
        </w:rPr>
        <w:t>、</w:t>
      </w:r>
      <w:r w:rsidR="009624FF">
        <w:rPr>
          <w:rFonts w:ascii="Times New Roman" w:hint="eastAsia"/>
          <w:color w:val="000000" w:themeColor="text1"/>
        </w:rPr>
        <w:t>吳○○</w:t>
      </w:r>
      <w:r w:rsidRPr="00B9609C">
        <w:rPr>
          <w:rFonts w:ascii="Times New Roman" w:hint="eastAsia"/>
          <w:color w:val="000000" w:themeColor="text1"/>
        </w:rPr>
        <w:t>（臺南監獄收容人）</w:t>
      </w:r>
      <w:r w:rsidRPr="00B9609C">
        <w:rPr>
          <w:rFonts w:ascii="Times New Roman"/>
          <w:color w:val="000000" w:themeColor="text1"/>
        </w:rPr>
        <w:t>陳訴內容及處理情形一覽表：</w:t>
      </w:r>
      <w:bookmarkEnd w:id="7286"/>
    </w:p>
    <w:tbl>
      <w:tblPr>
        <w:tblW w:w="853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191"/>
        <w:gridCol w:w="1037"/>
        <w:gridCol w:w="5031"/>
        <w:gridCol w:w="1275"/>
      </w:tblGrid>
      <w:tr w:rsidR="00A617DF" w:rsidRPr="00B9609C" w:rsidTr="00082D39">
        <w:trPr>
          <w:trHeight w:val="567"/>
          <w:tblHeader/>
        </w:trPr>
        <w:tc>
          <w:tcPr>
            <w:tcW w:w="1191" w:type="dxa"/>
            <w:shd w:val="clear" w:color="auto" w:fill="FDE9D9" w:themeFill="accent6" w:themeFillTint="33"/>
            <w:vAlign w:val="center"/>
          </w:tcPr>
          <w:p w:rsidR="00285E1E" w:rsidRPr="00B9609C" w:rsidRDefault="00285E1E" w:rsidP="00FD2ECA">
            <w:pPr>
              <w:wordWrap w:val="0"/>
              <w:jc w:val="center"/>
              <w:rPr>
                <w:rFonts w:hAnsi="標楷體"/>
                <w:b/>
                <w:snapToGrid w:val="0"/>
                <w:color w:val="000000" w:themeColor="text1"/>
                <w:sz w:val="24"/>
                <w:szCs w:val="24"/>
              </w:rPr>
            </w:pPr>
            <w:r w:rsidRPr="00B9609C">
              <w:rPr>
                <w:rFonts w:hAnsi="標楷體" w:hint="eastAsia"/>
                <w:b/>
                <w:snapToGrid w:val="0"/>
                <w:color w:val="000000" w:themeColor="text1"/>
                <w:sz w:val="24"/>
                <w:szCs w:val="24"/>
              </w:rPr>
              <w:t>收文時間</w:t>
            </w:r>
          </w:p>
        </w:tc>
        <w:tc>
          <w:tcPr>
            <w:tcW w:w="1037" w:type="dxa"/>
            <w:shd w:val="clear" w:color="auto" w:fill="FDE9D9" w:themeFill="accent6" w:themeFillTint="33"/>
            <w:vAlign w:val="center"/>
          </w:tcPr>
          <w:p w:rsidR="00285E1E" w:rsidRPr="00B9609C" w:rsidRDefault="00285E1E" w:rsidP="00FD2ECA">
            <w:pPr>
              <w:wordWrap w:val="0"/>
              <w:jc w:val="center"/>
              <w:rPr>
                <w:rFonts w:hAnsi="標楷體"/>
                <w:b/>
                <w:snapToGrid w:val="0"/>
                <w:color w:val="000000" w:themeColor="text1"/>
                <w:spacing w:val="10"/>
                <w:sz w:val="24"/>
                <w:szCs w:val="24"/>
              </w:rPr>
            </w:pPr>
            <w:r w:rsidRPr="00B9609C">
              <w:rPr>
                <w:rFonts w:hAnsi="標楷體" w:hint="eastAsia"/>
                <w:b/>
                <w:snapToGrid w:val="0"/>
                <w:color w:val="000000" w:themeColor="text1"/>
                <w:spacing w:val="10"/>
                <w:sz w:val="24"/>
                <w:szCs w:val="24"/>
              </w:rPr>
              <w:t>類別</w:t>
            </w:r>
          </w:p>
        </w:tc>
        <w:tc>
          <w:tcPr>
            <w:tcW w:w="5031" w:type="dxa"/>
            <w:shd w:val="clear" w:color="auto" w:fill="FDE9D9" w:themeFill="accent6" w:themeFillTint="33"/>
            <w:vAlign w:val="center"/>
          </w:tcPr>
          <w:p w:rsidR="00285E1E" w:rsidRPr="00B9609C" w:rsidRDefault="00285E1E" w:rsidP="00FD2ECA">
            <w:pPr>
              <w:wordWrap w:val="0"/>
              <w:ind w:left="641" w:hanging="641"/>
              <w:jc w:val="center"/>
              <w:rPr>
                <w:rFonts w:hAnsi="標楷體"/>
                <w:b/>
                <w:snapToGrid w:val="0"/>
                <w:color w:val="000000" w:themeColor="text1"/>
                <w:spacing w:val="10"/>
                <w:sz w:val="24"/>
                <w:szCs w:val="24"/>
              </w:rPr>
            </w:pPr>
            <w:r w:rsidRPr="00B9609C">
              <w:rPr>
                <w:rFonts w:hAnsi="標楷體" w:hint="eastAsia"/>
                <w:b/>
                <w:snapToGrid w:val="0"/>
                <w:color w:val="000000" w:themeColor="text1"/>
                <w:spacing w:val="10"/>
                <w:sz w:val="24"/>
                <w:szCs w:val="24"/>
              </w:rPr>
              <w:t>內容</w:t>
            </w:r>
          </w:p>
        </w:tc>
        <w:tc>
          <w:tcPr>
            <w:tcW w:w="1275" w:type="dxa"/>
            <w:shd w:val="clear" w:color="auto" w:fill="FDE9D9" w:themeFill="accent6" w:themeFillTint="33"/>
            <w:vAlign w:val="center"/>
          </w:tcPr>
          <w:p w:rsidR="00285E1E" w:rsidRPr="00B9609C" w:rsidRDefault="00285E1E" w:rsidP="00FD2ECA">
            <w:pPr>
              <w:wordWrap w:val="0"/>
              <w:jc w:val="center"/>
              <w:rPr>
                <w:rFonts w:asciiTheme="minorHAnsi" w:eastAsiaTheme="minorEastAsia" w:hAnsiTheme="minorHAnsi"/>
                <w:b/>
                <w:color w:val="000000" w:themeColor="text1"/>
                <w:sz w:val="24"/>
                <w:szCs w:val="24"/>
              </w:rPr>
            </w:pPr>
            <w:r w:rsidRPr="00B9609C">
              <w:rPr>
                <w:rFonts w:hAnsi="標楷體" w:hint="eastAsia"/>
                <w:b/>
                <w:snapToGrid w:val="0"/>
                <w:color w:val="000000" w:themeColor="text1"/>
                <w:spacing w:val="10"/>
                <w:sz w:val="24"/>
                <w:szCs w:val="24"/>
              </w:rPr>
              <w:t>處理辦法</w:t>
            </w:r>
          </w:p>
        </w:tc>
      </w:tr>
      <w:tr w:rsidR="00A617DF" w:rsidRPr="00B9609C" w:rsidTr="00082D39">
        <w:trPr>
          <w:trHeight w:val="80"/>
        </w:trPr>
        <w:tc>
          <w:tcPr>
            <w:tcW w:w="1191" w:type="dxa"/>
            <w:hideMark/>
          </w:tcPr>
          <w:p w:rsidR="00285E1E" w:rsidRPr="00B9609C" w:rsidRDefault="00285E1E" w:rsidP="00FD2ECA">
            <w:pPr>
              <w:wordWrap w:val="0"/>
              <w:adjustRightInd w:val="0"/>
              <w:spacing w:line="320" w:lineRule="exact"/>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108/3/22</w:t>
            </w:r>
          </w:p>
        </w:tc>
        <w:tc>
          <w:tcPr>
            <w:tcW w:w="1037" w:type="dxa"/>
            <w:hideMark/>
          </w:tcPr>
          <w:p w:rsidR="00285E1E" w:rsidRPr="00B9609C" w:rsidRDefault="00285E1E" w:rsidP="00FD2ECA">
            <w:pPr>
              <w:wordWrap w:val="0"/>
              <w:adjustRightInd w:val="0"/>
              <w:spacing w:line="320" w:lineRule="exact"/>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書狀</w:t>
            </w:r>
          </w:p>
        </w:tc>
        <w:tc>
          <w:tcPr>
            <w:tcW w:w="5031" w:type="dxa"/>
            <w:hideMark/>
          </w:tcPr>
          <w:p w:rsidR="00285E1E" w:rsidRPr="00B9609C" w:rsidRDefault="00285E1E" w:rsidP="00FD2ECA">
            <w:pPr>
              <w:wordWrap w:val="0"/>
              <w:adjustRightInd w:val="0"/>
              <w:spacing w:line="320" w:lineRule="exact"/>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法務部矯正署臺南監獄</w:t>
            </w:r>
            <w:r w:rsidR="009624FF">
              <w:rPr>
                <w:rFonts w:hAnsi="標楷體" w:hint="eastAsia"/>
                <w:snapToGrid w:val="0"/>
                <w:color w:val="000000" w:themeColor="text1"/>
                <w:spacing w:val="-10"/>
                <w:sz w:val="24"/>
                <w:szCs w:val="24"/>
              </w:rPr>
              <w:t>吳○○</w:t>
            </w:r>
            <w:r w:rsidRPr="00B9609C">
              <w:rPr>
                <w:rFonts w:hAnsi="標楷體" w:hint="eastAsia"/>
                <w:snapToGrid w:val="0"/>
                <w:color w:val="000000" w:themeColor="text1"/>
                <w:spacing w:val="-10"/>
                <w:sz w:val="24"/>
                <w:szCs w:val="24"/>
              </w:rPr>
              <w:t>陳訴案（手稿28頁）。</w:t>
            </w:r>
          </w:p>
        </w:tc>
        <w:tc>
          <w:tcPr>
            <w:tcW w:w="1275" w:type="dxa"/>
            <w:hideMark/>
          </w:tcPr>
          <w:p w:rsidR="00285E1E" w:rsidRPr="00B9609C" w:rsidRDefault="00285E1E" w:rsidP="00FD2ECA">
            <w:pPr>
              <w:wordWrap w:val="0"/>
              <w:adjustRightInd w:val="0"/>
              <w:spacing w:line="320" w:lineRule="exact"/>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108/3/27併1070800303號案處理。</w:t>
            </w:r>
          </w:p>
          <w:p w:rsidR="00285E1E" w:rsidRPr="00B9609C" w:rsidRDefault="00285E1E" w:rsidP="00FD2ECA">
            <w:pPr>
              <w:wordWrap w:val="0"/>
              <w:adjustRightInd w:val="0"/>
              <w:spacing w:line="320" w:lineRule="exact"/>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108/4/3函請法務部14日內說明處理情形函復本院。</w:t>
            </w:r>
          </w:p>
          <w:p w:rsidR="00285E1E" w:rsidRPr="00B9609C" w:rsidRDefault="00285E1E" w:rsidP="00FD2ECA">
            <w:pPr>
              <w:wordWrap w:val="0"/>
              <w:adjustRightInd w:val="0"/>
              <w:spacing w:line="320" w:lineRule="exact"/>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108/3/11本院委員赴法務部矯正署臺北監獄履勘訪談收容人</w:t>
            </w:r>
            <w:r w:rsidR="009624FF">
              <w:rPr>
                <w:rFonts w:hAnsi="標楷體" w:hint="eastAsia"/>
                <w:snapToGrid w:val="0"/>
                <w:color w:val="000000" w:themeColor="text1"/>
                <w:spacing w:val="-10"/>
                <w:sz w:val="24"/>
                <w:szCs w:val="24"/>
              </w:rPr>
              <w:t>吳○○</w:t>
            </w:r>
            <w:r w:rsidRPr="00B9609C">
              <w:rPr>
                <w:rFonts w:hAnsi="標楷體" w:hint="eastAsia"/>
                <w:snapToGrid w:val="0"/>
                <w:color w:val="000000" w:themeColor="text1"/>
                <w:spacing w:val="-10"/>
                <w:sz w:val="24"/>
                <w:szCs w:val="24"/>
              </w:rPr>
              <w:t>。</w:t>
            </w:r>
          </w:p>
        </w:tc>
      </w:tr>
      <w:tr w:rsidR="00A617DF" w:rsidRPr="00B9609C" w:rsidTr="00082D39">
        <w:trPr>
          <w:trHeight w:val="80"/>
        </w:trPr>
        <w:tc>
          <w:tcPr>
            <w:tcW w:w="1191" w:type="dxa"/>
            <w:hideMark/>
          </w:tcPr>
          <w:p w:rsidR="00285E1E" w:rsidRPr="00B9609C" w:rsidRDefault="00285E1E" w:rsidP="00FD2ECA">
            <w:pPr>
              <w:wordWrap w:val="0"/>
              <w:adjustRightInd w:val="0"/>
              <w:spacing w:line="320" w:lineRule="exact"/>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108/4/29</w:t>
            </w:r>
          </w:p>
        </w:tc>
        <w:tc>
          <w:tcPr>
            <w:tcW w:w="1037" w:type="dxa"/>
            <w:hideMark/>
          </w:tcPr>
          <w:p w:rsidR="00285E1E" w:rsidRPr="00B9609C" w:rsidRDefault="00285E1E" w:rsidP="00FD2ECA">
            <w:pPr>
              <w:wordWrap w:val="0"/>
              <w:adjustRightInd w:val="0"/>
              <w:spacing w:line="320" w:lineRule="exact"/>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法務部函復</w:t>
            </w:r>
          </w:p>
        </w:tc>
        <w:tc>
          <w:tcPr>
            <w:tcW w:w="5031" w:type="dxa"/>
            <w:hideMark/>
          </w:tcPr>
          <w:p w:rsidR="00285E1E" w:rsidRPr="00B9609C" w:rsidRDefault="00285E1E" w:rsidP="00FD2ECA">
            <w:pPr>
              <w:wordWrap w:val="0"/>
              <w:adjustRightInd w:val="0"/>
              <w:spacing w:line="320" w:lineRule="exact"/>
              <w:ind w:left="480" w:hangingChars="200" w:hanging="480"/>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一、主旨：有關大院為調查案件需要，函請本部提供相關資料乙案，檢附詳實說明、相關佐證資料及word電子檔l份，請詧照。</w:t>
            </w:r>
          </w:p>
          <w:p w:rsidR="00285E1E" w:rsidRPr="00B9609C" w:rsidRDefault="00285E1E" w:rsidP="00FD2ECA">
            <w:pPr>
              <w:wordWrap w:val="0"/>
              <w:adjustRightInd w:val="0"/>
              <w:spacing w:line="280" w:lineRule="exact"/>
              <w:rPr>
                <w:rFonts w:hAnsi="標楷體"/>
                <w:snapToGrid w:val="0"/>
                <w:color w:val="000000" w:themeColor="text1"/>
                <w:spacing w:val="-10"/>
                <w:sz w:val="24"/>
                <w:szCs w:val="28"/>
              </w:rPr>
            </w:pPr>
            <w:r w:rsidRPr="00B9609C">
              <w:rPr>
                <w:rFonts w:hAnsi="標楷體" w:hint="eastAsia"/>
                <w:snapToGrid w:val="0"/>
                <w:color w:val="000000" w:themeColor="text1"/>
                <w:spacing w:val="-10"/>
                <w:sz w:val="24"/>
                <w:szCs w:val="24"/>
              </w:rPr>
              <w:t>二、</w:t>
            </w:r>
            <w:r w:rsidRPr="00B9609C">
              <w:rPr>
                <w:rFonts w:hAnsi="標楷體" w:hint="eastAsia"/>
                <w:snapToGrid w:val="0"/>
                <w:color w:val="000000" w:themeColor="text1"/>
                <w:spacing w:val="-10"/>
                <w:sz w:val="24"/>
                <w:szCs w:val="28"/>
              </w:rPr>
              <w:t>有關</w:t>
            </w:r>
            <w:r w:rsidRPr="00B9609C">
              <w:rPr>
                <w:rFonts w:hAnsi="標楷體" w:hint="eastAsia"/>
                <w:snapToGrid w:val="0"/>
                <w:color w:val="000000" w:themeColor="text1"/>
                <w:spacing w:val="-10"/>
                <w:sz w:val="24"/>
                <w:szCs w:val="24"/>
              </w:rPr>
              <w:t>臺南監獄</w:t>
            </w:r>
            <w:r w:rsidR="009624FF">
              <w:rPr>
                <w:rFonts w:hAnsi="標楷體" w:hint="eastAsia"/>
                <w:snapToGrid w:val="0"/>
                <w:color w:val="000000" w:themeColor="text1"/>
                <w:spacing w:val="-10"/>
                <w:sz w:val="24"/>
                <w:szCs w:val="24"/>
              </w:rPr>
              <w:t>吳○○</w:t>
            </w:r>
            <w:r w:rsidRPr="00B9609C">
              <w:rPr>
                <w:rFonts w:hAnsi="標楷體" w:hint="eastAsia"/>
                <w:snapToGrid w:val="0"/>
                <w:color w:val="000000" w:themeColor="text1"/>
                <w:spacing w:val="-10"/>
                <w:sz w:val="24"/>
                <w:szCs w:val="28"/>
              </w:rPr>
              <w:t>君陳訴案：</w:t>
            </w:r>
          </w:p>
          <w:p w:rsidR="00285E1E" w:rsidRPr="00B9609C" w:rsidRDefault="00285E1E" w:rsidP="00FD2ECA">
            <w:pPr>
              <w:wordWrap w:val="0"/>
              <w:adjustRightInd w:val="0"/>
              <w:spacing w:line="320" w:lineRule="exact"/>
              <w:ind w:left="480" w:hangingChars="200" w:hanging="480"/>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（一）</w:t>
            </w:r>
            <w:r w:rsidRPr="00B9609C">
              <w:rPr>
                <w:rFonts w:hAnsi="標楷體" w:hint="eastAsia"/>
                <w:snapToGrid w:val="0"/>
                <w:color w:val="000000" w:themeColor="text1"/>
                <w:spacing w:val="-10"/>
                <w:sz w:val="24"/>
                <w:szCs w:val="24"/>
              </w:rPr>
              <w:tab/>
              <w:t>有關「監所對收容人醫療處遇及保外醫治之相關法令規定（含戒護外醫車資負擔關規定）及標準作業程序為何？」一節：</w:t>
            </w:r>
          </w:p>
          <w:p w:rsidR="00285E1E" w:rsidRPr="00B9609C" w:rsidRDefault="00285E1E" w:rsidP="00FD2ECA">
            <w:pPr>
              <w:wordWrap w:val="0"/>
              <w:adjustRightInd w:val="0"/>
              <w:spacing w:line="320" w:lineRule="exact"/>
              <w:ind w:left="360" w:hangingChars="150" w:hanging="360"/>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1、按『監獄行刑法施行細則』第70條之規定：「受刑人健康檢查，依左列規定：一、在監健康檢查每季辦理一次，並得依受刑人身體及精神狀況施行臨時檢查。二、受刑人入監、出監或移監應施行健康檢查。三、健康檢查由監獄醫師行之，其有特殊情形設備不足者，得護送當地醫療機構檢查之。四、檢查結果應詳為記載，罹疾病者，應予診治或為適當之處理。……。」次按「罹疾病之受刑人請求自費延醫診治時，監獄長官應予許可。」、「受刑人現罹疾病，在監內不能為適當之醫治者，得斟酌情形，報請監督機關許可保外醫治或移送病監或醫院。監獄長官認為有緊急情形時，得先為前項處分，再行報請監督機關核准。」監獄行刑法第57、58條分別之規定，又按全民健康保險保險對象收容於矯正機關者就醫管理辦法第3條規定：「收容對象發生疾病、傷害事故或生育時，應優先於矯正機關內就醫；其時間及處</w:t>
            </w:r>
            <w:r w:rsidRPr="00B9609C">
              <w:rPr>
                <w:rFonts w:hAnsi="標楷體" w:hint="eastAsia"/>
                <w:snapToGrid w:val="0"/>
                <w:color w:val="000000" w:themeColor="text1"/>
                <w:spacing w:val="-10"/>
                <w:sz w:val="24"/>
                <w:szCs w:val="24"/>
              </w:rPr>
              <w:lastRenderedPageBreak/>
              <w:t>所，由矯正機關排定之。矯正機關內不能為適當診療、檢查（驗）或有醫療急迫情形，經矯正機關核准者，得戒護移送保險醫事服務機構就醫。」再按『監獄行刑法施行細則』第72條規定：「受刑人經醫師診斷有左列情形之一者，得收容於監獄附設之病監，並報告典獄長：一、患急性疾病或所患疾病須療養者。二、有嚴重外傷或須急救者。三、有隔離治療或住病監治療之必要者。」復依『法務部矯正署所屬矯正機關收容人患病收住病舍實施要點』第2點規定：「本部矯正署所屬矯正機關之收容人有下列情形之一者，應收住病舍、病室或病房診治或療養。（一）發燒至攝氏39度以上或呼吸道急性疾患。（二）患急性腸炎、嚴重脫水者。（三）嚴重胃出血、直腸出血、肛門撕裂出血、胃及十二指腸潰瘍。（四）患有心臟、腎臟、或腦血管病變者。（五）血壓高於150/95以上，低於80/40以下者。（六）神智昏迷、休克、急性中毒、或藥物急性過敏反應。（七）閉尿24小時以上或呈尿毒者。（八）外傷骨折、脫臼。（九）腦震盪。（十）重度外傷、挫裂傷、火傷、燙傷及嚴重膿瘍。（十一）傳染性肝炎、流行性感冒、花柳病、精神病、開放性之肺結核病、漢生病及其他各種法定傳染病。（十二）其他如非即時處理治療，病情即將惡化，難於治癒；或不予療養環境無法痊癒者。（十三）衰老或殘廢，不能自理生活者。（十四）懷胎五月以上，或分娩未滿</w:t>
            </w:r>
            <w:r w:rsidR="00825D73" w:rsidRPr="00B9609C">
              <w:rPr>
                <w:rFonts w:hAnsi="標楷體" w:hint="eastAsia"/>
                <w:snapToGrid w:val="0"/>
                <w:color w:val="000000" w:themeColor="text1"/>
                <w:spacing w:val="-10"/>
                <w:sz w:val="24"/>
                <w:szCs w:val="24"/>
              </w:rPr>
              <w:t>2</w:t>
            </w:r>
            <w:r w:rsidRPr="00B9609C">
              <w:rPr>
                <w:rFonts w:hAnsi="標楷體" w:hint="eastAsia"/>
                <w:snapToGrid w:val="0"/>
                <w:color w:val="000000" w:themeColor="text1"/>
                <w:spacing w:val="-10"/>
                <w:sz w:val="24"/>
                <w:szCs w:val="24"/>
              </w:rPr>
              <w:t>月者。」收容人入矯正機關依規定實施身體健康檢查；新收後或執行中如發現收容人身體明顯不適，迅即延醫診治或戒送就醫治療；若罹病符合法定要件，由醫師開立診斷書並簽報機關首長核准後，並得收容於病舍，給予適當之醫療照顧，檢附相關法令規定（詳附件1</w:t>
            </w:r>
            <w:r w:rsidRPr="00B9609C">
              <w:rPr>
                <w:rFonts w:hAnsi="標楷體" w:hint="eastAsia"/>
                <w:snapToGrid w:val="0"/>
                <w:color w:val="000000" w:themeColor="text1"/>
                <w:spacing w:val="-10"/>
                <w:sz w:val="24"/>
                <w:szCs w:val="28"/>
              </w:rPr>
              <w:t>，略</w:t>
            </w:r>
            <w:r w:rsidRPr="00B9609C">
              <w:rPr>
                <w:rFonts w:hAnsi="標楷體" w:hint="eastAsia"/>
                <w:snapToGrid w:val="0"/>
                <w:color w:val="000000" w:themeColor="text1"/>
                <w:spacing w:val="-10"/>
                <w:sz w:val="24"/>
                <w:szCs w:val="24"/>
              </w:rPr>
              <w:t>）。</w:t>
            </w:r>
          </w:p>
          <w:p w:rsidR="00285E1E" w:rsidRPr="00B9609C" w:rsidRDefault="00285E1E" w:rsidP="00FD2ECA">
            <w:pPr>
              <w:wordWrap w:val="0"/>
              <w:adjustRightInd w:val="0"/>
              <w:spacing w:line="320" w:lineRule="exact"/>
              <w:ind w:left="360" w:hangingChars="150" w:hanging="360"/>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2、再者，按「受刑人現罹疾病，在監內不能為適當之醫治者，得斟酌情形，報請監督機關許可保外醫治或移送病監或醫院。監獄長官認為有緊急情形時，得先為前項處分，再行報請監督機關核准。」「監獄辦理受刑人保外醫治，應依左列之規定：一、依本法第五十八條報准許可受刑人保外醫治時，應詳述其病狀，必需保外醫治之理由、所犯罪名、刑期及殘餘刑期。二、報准保外</w:t>
            </w:r>
            <w:r w:rsidRPr="00B9609C">
              <w:rPr>
                <w:rFonts w:hAnsi="標楷體" w:hint="eastAsia"/>
                <w:snapToGrid w:val="0"/>
                <w:color w:val="000000" w:themeColor="text1"/>
                <w:spacing w:val="-10"/>
                <w:sz w:val="24"/>
                <w:szCs w:val="24"/>
              </w:rPr>
              <w:lastRenderedPageBreak/>
              <w:t>醫治或展延保外醫治期間，均應檢具當地公立醫院最近期內之診斷書，當地如無公立醫院者，得以私立醫院診斷書代之。三、先為保外處分，非病況嚴重、情形急迫不得為之。其殘餘刑期在五年以上者，應先電請法務部核可。四、刑期在十年以上者，應由殷實商舖出具保證書或命其繳納相當之保證金額，必要時並得由監獄指定醫院住院治療。五、保證書記載保證人應注意之左列事項：（一）約束被保人於保外就醫期間保持善良品行，不得有違法犯紀之行為。（二）被保人病癒或保外就醫期間屆滿時，將其送回監獄。（三）被保人擅離指定醫院、更換醫院或離開住居所時，應將其行止立即報告監獄。（四）非將被保人預備逃匿情形於得以防止之際報告者，不得中途退保。六、受刑人保外醫治時，應即函知入出境管理機關監管。保外醫治原因消滅，返監執行時，應即函知該機關。七、保外受刑人經指定醫院住院治療者，典獄長應經常派員察看，並與醫院或當地警察機關保持密切聯繫。其未指定醫院住院治療者，典獄長亦應指定監獄醫師每月至少察看一次，並協調其所在地之警察機關就近察看。八、監獄應按月填具保外醫治月報表報告法務部備查。九、受刑人保外日期、保外醫治期間及回監日期，應通知指揮執行之機關。」『監獄行刑法』第58條及『監獄行刑法施行細則』第73條分別明文之規定，當收容人病況嚴重、危及生命，經主治醫師開立病危通知單，得依『監獄行刑法』第58條第2項及『監獄受刑人保外醫治具保程序應行注意事項』第6點之規定，先行保外醫治。如收容人罹患重症疾病，經在監就醫、戒護外醫或移送病監均不能為適當之醫治者，將依醫囑衡酌受刑人病況、所需醫療需求及戒護人力等事項，檢陳診斷書、檢查報告單、病歷摘要、收容人身分簿封面及執行指揮書等相關資料陳報法務部矯正署審核，保外醫治標準作業程序（詳附件2</w:t>
            </w:r>
            <w:r w:rsidRPr="00B9609C">
              <w:rPr>
                <w:rFonts w:hAnsi="標楷體" w:hint="eastAsia"/>
                <w:snapToGrid w:val="0"/>
                <w:color w:val="000000" w:themeColor="text1"/>
                <w:spacing w:val="-10"/>
                <w:sz w:val="24"/>
                <w:szCs w:val="28"/>
              </w:rPr>
              <w:t>，略</w:t>
            </w:r>
            <w:r w:rsidRPr="00B9609C">
              <w:rPr>
                <w:rFonts w:hAnsi="標楷體" w:hint="eastAsia"/>
                <w:snapToGrid w:val="0"/>
                <w:color w:val="000000" w:themeColor="text1"/>
                <w:spacing w:val="-10"/>
                <w:sz w:val="24"/>
                <w:szCs w:val="24"/>
              </w:rPr>
              <w:t>）。</w:t>
            </w:r>
          </w:p>
          <w:p w:rsidR="00285E1E" w:rsidRPr="00B9609C" w:rsidRDefault="00285E1E" w:rsidP="00FD2ECA">
            <w:pPr>
              <w:wordWrap w:val="0"/>
              <w:adjustRightInd w:val="0"/>
              <w:spacing w:line="320" w:lineRule="exact"/>
              <w:ind w:left="360" w:hangingChars="150" w:hanging="360"/>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3、矯正機關提供收容人戒護外醫車資或交通工具係屬給付行政性質，爰此，各機關戒護收容人外醫時，可依經費額度審酌是否負擔，惟行政機關採行給付行政措施時，應注意比例原則及由此而衍生之給付禁止過多原則。是以，收容人如因緊急</w:t>
            </w:r>
            <w:r w:rsidRPr="00B9609C">
              <w:rPr>
                <w:rFonts w:hAnsi="標楷體" w:hint="eastAsia"/>
                <w:snapToGrid w:val="0"/>
                <w:color w:val="000000" w:themeColor="text1"/>
                <w:spacing w:val="-10"/>
                <w:sz w:val="24"/>
                <w:szCs w:val="24"/>
              </w:rPr>
              <w:lastRenderedPageBreak/>
              <w:t>狀態或經濟困難無力自付車資時，機關應予提供或補助，以確保醫療優先原則。機關認為無法負擔或不宜提供車資、交通工具時，收容人亦不得主張由機關負擔（詳附件3說明九</w:t>
            </w:r>
            <w:r w:rsidRPr="00B9609C">
              <w:rPr>
                <w:rFonts w:hAnsi="標楷體" w:hint="eastAsia"/>
                <w:snapToGrid w:val="0"/>
                <w:color w:val="000000" w:themeColor="text1"/>
                <w:spacing w:val="-10"/>
                <w:sz w:val="24"/>
                <w:szCs w:val="28"/>
              </w:rPr>
              <w:t>，略</w:t>
            </w:r>
            <w:r w:rsidRPr="00B9609C">
              <w:rPr>
                <w:rFonts w:hAnsi="標楷體" w:hint="eastAsia"/>
                <w:snapToGrid w:val="0"/>
                <w:color w:val="000000" w:themeColor="text1"/>
                <w:spacing w:val="-10"/>
                <w:sz w:val="24"/>
                <w:szCs w:val="24"/>
              </w:rPr>
              <w:t>）。</w:t>
            </w:r>
          </w:p>
          <w:p w:rsidR="00285E1E" w:rsidRPr="00B9609C" w:rsidRDefault="00285E1E" w:rsidP="00FD2ECA">
            <w:pPr>
              <w:wordWrap w:val="0"/>
              <w:adjustRightInd w:val="0"/>
              <w:spacing w:line="320" w:lineRule="exact"/>
              <w:ind w:left="720" w:hangingChars="300" w:hanging="720"/>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（二）有關「對收容人</w:t>
            </w:r>
            <w:r w:rsidR="009624FF">
              <w:rPr>
                <w:rFonts w:hAnsi="標楷體" w:hint="eastAsia"/>
                <w:snapToGrid w:val="0"/>
                <w:color w:val="000000" w:themeColor="text1"/>
                <w:spacing w:val="-10"/>
                <w:sz w:val="24"/>
                <w:szCs w:val="24"/>
              </w:rPr>
              <w:t>吳○○</w:t>
            </w:r>
            <w:r w:rsidRPr="00B9609C">
              <w:rPr>
                <w:rFonts w:hAnsi="標楷體" w:hint="eastAsia"/>
                <w:snapToGrid w:val="0"/>
                <w:color w:val="000000" w:themeColor="text1"/>
                <w:spacing w:val="-10"/>
                <w:sz w:val="24"/>
                <w:szCs w:val="24"/>
              </w:rPr>
              <w:t>（下稱吳員）之醫療處與及申請保外就醫之准駁、處置等，是否符合相關法令規定？該收容人歷年戒護外醫車資給付情形？」一節：</w:t>
            </w:r>
          </w:p>
          <w:p w:rsidR="00285E1E" w:rsidRPr="00B9609C" w:rsidRDefault="00285E1E" w:rsidP="00FD2ECA">
            <w:pPr>
              <w:wordWrap w:val="0"/>
              <w:adjustRightInd w:val="0"/>
              <w:spacing w:line="320" w:lineRule="exact"/>
              <w:ind w:left="360" w:hangingChars="150" w:hanging="360"/>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1、</w:t>
            </w:r>
            <w:r w:rsidRPr="00B9609C">
              <w:rPr>
                <w:rFonts w:hAnsi="標楷體" w:hint="eastAsia"/>
                <w:snapToGrid w:val="0"/>
                <w:color w:val="000000" w:themeColor="text1"/>
                <w:spacing w:val="-10"/>
                <w:sz w:val="24"/>
                <w:szCs w:val="24"/>
              </w:rPr>
              <w:tab/>
              <w:t>查吳員於96年11月8日入本部矯正署高雄第二監獄（下稱高雄第二監獄）執行，因罹惡性淋巴瘤，於同年12月4日移禁本部矯正署臺中監獄附設培德醫院（下稱臺中監獄）治療，98年7月10日經醫師評估病況穩定移返高雄第二監獄執行，同年8月26日轉至本部矯正署臺南監獄（下稱臺南監獄）執行。吳員於臺南監獄執行期間，98年至104年皆於成大醫院及市立醫院追蹤其病況外，另於103年3月5日至台南市立醫院門診追蹤檢驗為淋巴癌無復發狀況；並於104年3月20日至成大醫院門診電腦斷層檢查為正常。吳員目前病史為重鬱症、未明示收縮性心臟衰竭，服用台南市立醫院慢性病連續處方箋藥物，其病情穩定未達保外醫治要件，且於臺南監獄執行期間無申請保外醫治紀錄。</w:t>
            </w:r>
          </w:p>
          <w:p w:rsidR="00285E1E" w:rsidRPr="00B9609C" w:rsidRDefault="00285E1E" w:rsidP="00FD2ECA">
            <w:pPr>
              <w:wordWrap w:val="0"/>
              <w:adjustRightInd w:val="0"/>
              <w:spacing w:line="320" w:lineRule="exact"/>
              <w:ind w:left="360" w:hangingChars="150" w:hanging="360"/>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2、</w:t>
            </w:r>
            <w:r w:rsidRPr="00B9609C">
              <w:rPr>
                <w:rFonts w:hAnsi="標楷體" w:hint="eastAsia"/>
                <w:snapToGrid w:val="0"/>
                <w:color w:val="000000" w:themeColor="text1"/>
                <w:spacing w:val="-10"/>
                <w:sz w:val="24"/>
                <w:szCs w:val="24"/>
              </w:rPr>
              <w:tab/>
              <w:t>次查吳員曾於104年1月22日致本部陳情保外醫治，吳員當時病況尚屬監內就醫或戒護外醫可妥適處置範疇（詳附件4</w:t>
            </w:r>
            <w:r w:rsidRPr="00B9609C">
              <w:rPr>
                <w:rFonts w:hAnsi="標楷體" w:hint="eastAsia"/>
                <w:snapToGrid w:val="0"/>
                <w:color w:val="000000" w:themeColor="text1"/>
                <w:spacing w:val="-10"/>
                <w:sz w:val="24"/>
                <w:szCs w:val="28"/>
              </w:rPr>
              <w:t>，略</w:t>
            </w:r>
            <w:r w:rsidRPr="00B9609C">
              <w:rPr>
                <w:rFonts w:hAnsi="標楷體" w:hint="eastAsia"/>
                <w:snapToGrid w:val="0"/>
                <w:color w:val="000000" w:themeColor="text1"/>
                <w:spacing w:val="-10"/>
                <w:sz w:val="24"/>
                <w:szCs w:val="24"/>
              </w:rPr>
              <w:t>）。</w:t>
            </w:r>
          </w:p>
          <w:p w:rsidR="00285E1E" w:rsidRPr="00B9609C" w:rsidRDefault="00285E1E" w:rsidP="00FD2ECA">
            <w:pPr>
              <w:wordWrap w:val="0"/>
              <w:adjustRightInd w:val="0"/>
              <w:spacing w:line="320" w:lineRule="exact"/>
              <w:ind w:left="360" w:hangingChars="150" w:hanging="360"/>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3、依本部矯正署103年12月31日法矯署醫字第10306001560號函示說明九：「矯正機關提供收容人戒護外醫車資或交通工具係屬給付行政性質，爰此，各機關戒護收容人外醫時，可依經費額度審酌是否負擔，惟行政機關採行給付行政措施時，應注意比例原則及由此而衍生之給付禁止過多原則。是以，收容人如因緊急狀態或經濟困難無力自付車資時，機關應予提供或補助，以確保醫療優先原則。機關認為無法負擔或不宜提供車資、交通工具時，收容人亦不得主張由機關負擔。」基上，收容人因病就醫車資基於憲法平等原則及使用者付費原則，爰自付車資，以符法制。檢附吳員歷年外醫車資紀錄資料（詳附件5</w:t>
            </w:r>
            <w:r w:rsidRPr="00B9609C">
              <w:rPr>
                <w:rFonts w:hAnsi="標楷體" w:hint="eastAsia"/>
                <w:snapToGrid w:val="0"/>
                <w:color w:val="000000" w:themeColor="text1"/>
                <w:spacing w:val="-10"/>
                <w:sz w:val="24"/>
                <w:szCs w:val="28"/>
              </w:rPr>
              <w:t>，略</w:t>
            </w:r>
            <w:r w:rsidRPr="00B9609C">
              <w:rPr>
                <w:rFonts w:hAnsi="標楷體" w:hint="eastAsia"/>
                <w:snapToGrid w:val="0"/>
                <w:color w:val="000000" w:themeColor="text1"/>
                <w:spacing w:val="-10"/>
                <w:sz w:val="24"/>
                <w:szCs w:val="24"/>
              </w:rPr>
              <w:t>）。</w:t>
            </w:r>
          </w:p>
          <w:p w:rsidR="00285E1E" w:rsidRPr="00B9609C" w:rsidRDefault="00285E1E" w:rsidP="00FD2ECA">
            <w:pPr>
              <w:wordWrap w:val="0"/>
              <w:adjustRightInd w:val="0"/>
              <w:spacing w:line="320" w:lineRule="exact"/>
              <w:ind w:left="720" w:hangingChars="300" w:hanging="720"/>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（三）有關「99年1月27</w:t>
            </w:r>
            <w:r w:rsidR="00050ACF" w:rsidRPr="00B9609C">
              <w:rPr>
                <w:rFonts w:hAnsi="標楷體" w:hint="eastAsia"/>
                <w:snapToGrid w:val="0"/>
                <w:color w:val="000000" w:themeColor="text1"/>
                <w:spacing w:val="-10"/>
                <w:sz w:val="24"/>
                <w:szCs w:val="24"/>
              </w:rPr>
              <w:t>日，貴屬人員蘇冠憲因藥物</w:t>
            </w:r>
            <w:r w:rsidR="00050ACF" w:rsidRPr="00B9609C">
              <w:rPr>
                <w:rFonts w:hAnsi="標楷體" w:hint="eastAsia"/>
                <w:snapToGrid w:val="0"/>
                <w:color w:val="000000" w:themeColor="text1"/>
                <w:spacing w:val="-10"/>
                <w:sz w:val="24"/>
                <w:szCs w:val="24"/>
              </w:rPr>
              <w:lastRenderedPageBreak/>
              <w:t>發給問題，曾以臺</w:t>
            </w:r>
            <w:r w:rsidRPr="00B9609C">
              <w:rPr>
                <w:rFonts w:hAnsi="標楷體" w:hint="eastAsia"/>
                <w:snapToGrid w:val="0"/>
                <w:color w:val="000000" w:themeColor="text1"/>
                <w:spacing w:val="-10"/>
                <w:sz w:val="24"/>
                <w:szCs w:val="24"/>
              </w:rPr>
              <w:t>語對收容人</w:t>
            </w:r>
            <w:r w:rsidR="009624FF">
              <w:rPr>
                <w:rFonts w:hAnsi="標楷體" w:hint="eastAsia"/>
                <w:snapToGrid w:val="0"/>
                <w:color w:val="000000" w:themeColor="text1"/>
                <w:spacing w:val="-10"/>
                <w:sz w:val="24"/>
                <w:szCs w:val="24"/>
              </w:rPr>
              <w:t>吳○○</w:t>
            </w:r>
            <w:r w:rsidRPr="00B9609C">
              <w:rPr>
                <w:rFonts w:hAnsi="標楷體" w:hint="eastAsia"/>
                <w:snapToGrid w:val="0"/>
                <w:color w:val="000000" w:themeColor="text1"/>
                <w:spacing w:val="-10"/>
                <w:sz w:val="24"/>
                <w:szCs w:val="24"/>
              </w:rPr>
              <w:t>有『幹你老師，你是什麼意思，是要找你父麻煩』等語及『蘇冠憲討要醫療費的口氣比社會上討公司討時還要硬，口語之難聽實筆墨難形容，並曾命收容人寫三封信給親戚或朋友索討醫療費』。二事件緣由為何？蘇員處置是否適當？」等情一節：</w:t>
            </w:r>
          </w:p>
          <w:p w:rsidR="00285E1E" w:rsidRPr="00B9609C" w:rsidRDefault="00285E1E" w:rsidP="00FD2ECA">
            <w:pPr>
              <w:wordWrap w:val="0"/>
              <w:adjustRightInd w:val="0"/>
              <w:spacing w:line="320" w:lineRule="exact"/>
              <w:ind w:left="360" w:hangingChars="150" w:hanging="360"/>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1、據臺南監獄查復，查吳員指訴藥品短少1顆之情事及該監主任管理員蘇冠憲言語污辱一節，並無具體人證、事證以實其說，且事過境遷多年，已難以證實。</w:t>
            </w:r>
          </w:p>
          <w:p w:rsidR="00285E1E" w:rsidRPr="00B9609C" w:rsidRDefault="00285E1E" w:rsidP="00FD2ECA">
            <w:pPr>
              <w:wordWrap w:val="0"/>
              <w:adjustRightInd w:val="0"/>
              <w:spacing w:line="320" w:lineRule="exact"/>
              <w:ind w:left="360" w:hangingChars="150" w:hanging="360"/>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2、依本部89年10月25日法89矯字第001299號函及本部矯正署102年3月8日法矯署醫字第10206001960號函所示，收容人因病就醫，其醫療費用以自費為原則，惟收容人本人無力繳納相關費用，機關應即通知收容人家屬至醫院支付醫療費用，倘收容人及其家屬皆表示因清寒無力繳納自行負擔費用，經收容人及其家屬主動洽詢相關社會資源、機構尋求協助未果有據，矯正機關得備妥相關證明文件以收容人疾病清寒補助支應（詳附件6</w:t>
            </w:r>
            <w:r w:rsidRPr="00B9609C">
              <w:rPr>
                <w:rFonts w:hAnsi="標楷體" w:hint="eastAsia"/>
                <w:snapToGrid w:val="0"/>
                <w:color w:val="000000" w:themeColor="text1"/>
                <w:spacing w:val="-10"/>
                <w:sz w:val="24"/>
                <w:szCs w:val="28"/>
              </w:rPr>
              <w:t>，略</w:t>
            </w:r>
            <w:r w:rsidRPr="00B9609C">
              <w:rPr>
                <w:rFonts w:hAnsi="標楷體" w:hint="eastAsia"/>
                <w:snapToGrid w:val="0"/>
                <w:color w:val="000000" w:themeColor="text1"/>
                <w:spacing w:val="-10"/>
                <w:sz w:val="24"/>
                <w:szCs w:val="24"/>
              </w:rPr>
              <w:t>），經查吳員收容於高雄第二監獄與臺中監獄期間，無車資支出紀錄，而臺南監獄依前開函示辦理收容人積欠醫療費用及請其發信予親屬繳交醫療費用，均符合收容人醫療費用處理流程，並無吳員所述情事，其指述與事實不符。</w:t>
            </w:r>
          </w:p>
          <w:p w:rsidR="00285E1E" w:rsidRPr="00B9609C" w:rsidRDefault="00285E1E" w:rsidP="00FD2ECA">
            <w:pPr>
              <w:wordWrap w:val="0"/>
              <w:adjustRightInd w:val="0"/>
              <w:spacing w:line="320" w:lineRule="exact"/>
              <w:ind w:left="720" w:hangingChars="300" w:hanging="720"/>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（四）本案之檢討及策進作為：</w:t>
            </w:r>
          </w:p>
          <w:p w:rsidR="00285E1E" w:rsidRPr="00B9609C" w:rsidRDefault="00285E1E" w:rsidP="00FD2ECA">
            <w:pPr>
              <w:wordWrap w:val="0"/>
              <w:adjustRightInd w:val="0"/>
              <w:spacing w:line="320" w:lineRule="exact"/>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 xml:space="preserve">　　按憲法第8條規定：「中華民國人民，無分男女、宗教、種族、階級、黨派，在法律上一律平等。」次按行政程序法第4條規定：「行政行為應受法律及一般法律原則之拘束。」此為依法行政原則。在法律保留之範圍內，行政機關倘無法律授權，即不能作成行政行為。依司法院釋字第443號解釋理由書表示：「又關於給付行政措施，其受法律規範之密度，自較限制人民權益者寬鬆，倘涉及公共利益之重大事項者，應有法律或法律授權之命令為依據之必要，乃屬當然。」給付行政措施受法律規範之密度，雖較限制人民權益者寬鬆，仍不得牴觸法律規定。爰此，基於憲法平等原則及使用者付費原則，一般民眾就醫尚且自費車資，收容人因病就醫之車資如無差別一律補助，顯有牴觸憲法之虞。「車資補助」雖似屬給付行政之範疇，並無公法上請求權，仍應</w:t>
            </w:r>
            <w:r w:rsidRPr="00B9609C">
              <w:rPr>
                <w:rFonts w:hAnsi="標楷體" w:hint="eastAsia"/>
                <w:snapToGrid w:val="0"/>
                <w:color w:val="000000" w:themeColor="text1"/>
                <w:spacing w:val="-10"/>
                <w:sz w:val="24"/>
                <w:szCs w:val="24"/>
              </w:rPr>
              <w:lastRenderedPageBreak/>
              <w:t>視國家政策、財政狀況訂定、補助對象及是否符合公益等衡酌憲法比例原則、考量福利預算排擠效應等辦理相關事宜為妥。基上，臺南監獄辦理收容人因病就醫自付車資事項，並無不當。</w:t>
            </w:r>
          </w:p>
          <w:p w:rsidR="00285E1E" w:rsidRPr="00B9609C" w:rsidRDefault="00285E1E" w:rsidP="00FD2ECA">
            <w:pPr>
              <w:wordWrap w:val="0"/>
              <w:adjustRightInd w:val="0"/>
              <w:spacing w:line="320" w:lineRule="exact"/>
              <w:ind w:left="720" w:hangingChars="300" w:hanging="720"/>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（五）有關「評估本件予以保外就醫之可能性，本於權責妥處逕復陳訴人並副知本院憑處。」一節：依大院指示辦理。</w:t>
            </w:r>
          </w:p>
        </w:tc>
        <w:tc>
          <w:tcPr>
            <w:tcW w:w="1275" w:type="dxa"/>
            <w:hideMark/>
          </w:tcPr>
          <w:p w:rsidR="00285E1E" w:rsidRPr="00B9609C" w:rsidRDefault="00285E1E" w:rsidP="00FD2ECA">
            <w:pPr>
              <w:wordWrap w:val="0"/>
              <w:adjustRightInd w:val="0"/>
              <w:spacing w:line="320" w:lineRule="exact"/>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lastRenderedPageBreak/>
              <w:t>108/4/29併1070800303號案。</w:t>
            </w:r>
          </w:p>
        </w:tc>
      </w:tr>
      <w:tr w:rsidR="00A617DF" w:rsidRPr="00B9609C" w:rsidTr="00082D39">
        <w:trPr>
          <w:trHeight w:val="80"/>
        </w:trPr>
        <w:tc>
          <w:tcPr>
            <w:tcW w:w="1191" w:type="dxa"/>
            <w:hideMark/>
          </w:tcPr>
          <w:p w:rsidR="00285E1E" w:rsidRPr="00B9609C" w:rsidRDefault="00285E1E" w:rsidP="00FD2ECA">
            <w:pPr>
              <w:wordWrap w:val="0"/>
              <w:adjustRightInd w:val="0"/>
              <w:spacing w:line="320" w:lineRule="exact"/>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lastRenderedPageBreak/>
              <w:t>108/5/3</w:t>
            </w:r>
          </w:p>
        </w:tc>
        <w:tc>
          <w:tcPr>
            <w:tcW w:w="1037" w:type="dxa"/>
            <w:hideMark/>
          </w:tcPr>
          <w:p w:rsidR="00285E1E" w:rsidRPr="00B9609C" w:rsidRDefault="00285E1E" w:rsidP="00FD2ECA">
            <w:pPr>
              <w:wordWrap w:val="0"/>
              <w:adjustRightInd w:val="0"/>
              <w:spacing w:line="320" w:lineRule="exact"/>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法務部矯正署臺南監獄函復</w:t>
            </w:r>
            <w:r w:rsidR="009624FF">
              <w:rPr>
                <w:rFonts w:hAnsi="標楷體" w:hint="eastAsia"/>
                <w:snapToGrid w:val="0"/>
                <w:color w:val="000000" w:themeColor="text1"/>
                <w:spacing w:val="-10"/>
                <w:sz w:val="24"/>
                <w:szCs w:val="24"/>
              </w:rPr>
              <w:t>吳○○</w:t>
            </w:r>
          </w:p>
        </w:tc>
        <w:tc>
          <w:tcPr>
            <w:tcW w:w="5031" w:type="dxa"/>
            <w:hideMark/>
          </w:tcPr>
          <w:p w:rsidR="00285E1E" w:rsidRPr="00B9609C" w:rsidRDefault="00285E1E" w:rsidP="00FD2ECA">
            <w:pPr>
              <w:wordWrap w:val="0"/>
              <w:adjustRightInd w:val="0"/>
              <w:spacing w:line="320" w:lineRule="exact"/>
              <w:ind w:left="560" w:hanging="560"/>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主旨：有關臺端申請保外醫治一案，復如說明，請查照。</w:t>
            </w:r>
          </w:p>
          <w:p w:rsidR="00285E1E" w:rsidRPr="00B9609C" w:rsidRDefault="00285E1E" w:rsidP="00FD2ECA">
            <w:pPr>
              <w:wordWrap w:val="0"/>
              <w:adjustRightInd w:val="0"/>
              <w:spacing w:line="320" w:lineRule="exact"/>
              <w:ind w:left="560" w:hanging="560"/>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說明：</w:t>
            </w:r>
          </w:p>
          <w:p w:rsidR="00285E1E" w:rsidRPr="00B9609C" w:rsidRDefault="00285E1E" w:rsidP="00FD2ECA">
            <w:pPr>
              <w:wordWrap w:val="0"/>
              <w:adjustRightInd w:val="0"/>
              <w:spacing w:line="320" w:lineRule="exact"/>
              <w:ind w:left="560" w:hanging="560"/>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一、依法務部108年4月24日法授矯醫字第10806001440號函轉監察院108年4月3日院台調壹字第1080830881號函轉交臺端108年3月12日陳情書辦理。</w:t>
            </w:r>
          </w:p>
          <w:p w:rsidR="00285E1E" w:rsidRPr="00B9609C" w:rsidRDefault="00285E1E" w:rsidP="00FD2ECA">
            <w:pPr>
              <w:wordWrap w:val="0"/>
              <w:adjustRightInd w:val="0"/>
              <w:spacing w:line="320" w:lineRule="exact"/>
              <w:ind w:left="560" w:hanging="560"/>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二、按「全民健康保險保險對象收容於矯正機關者就醫管理辦法」第3條規定，收容對象發生疾病、傷害事故或生育時，應優先於矯正機關內就醫，其時間及處所，由矯正機關排定之。矯正機關內不能為適當診療、檢查（驗）或有醫療急迫情形，經矯正機關核准者，得戒護移送保險醫事服務機構就醫。收容對象戒護移送保險醫事服務機構就醫之時間及處所，由矯正機關依收容對象之就醫需求及安全管理之必要指定之；收容對象不得自行指定。次按「監獄行刑法」第58條規定，受刑人現罹疾病，在監內不能為適當之醫治者，得斟酌情形，報請監督機關許可保外醫治或移送病監或醫院。爰收容對象無指定就醫醫院之權利及保外醫治審酌係矯正機關權責，非由收容對象或家屬提出；又保外醫治並非醫療方式或治療技術，僅為收容人醫療提供方式之一，矯正機關提供收容人疾病診治方式，不論以在監就醫、戒護外醫或保外醫治等方式，均係接受健保醫療機構診治。換言之，前開收容人醫療服務來源相同，保外醫治與否並不影響收容人接受診療持續性，且醫療照護品質與一般民眾相同，合先敘明。</w:t>
            </w:r>
          </w:p>
          <w:p w:rsidR="00285E1E" w:rsidRPr="00B9609C" w:rsidRDefault="00285E1E" w:rsidP="00FD2ECA">
            <w:pPr>
              <w:wordWrap w:val="0"/>
              <w:adjustRightInd w:val="0"/>
              <w:spacing w:line="320" w:lineRule="exact"/>
              <w:ind w:left="560" w:hanging="560"/>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三、臺端96年因罹患惡性淋巴瘤，於同年12月4日移禁臺中監獄附設培德醫院治療，98年7月10日經醫師評估病況穩定移返原監執行，同年8月2</w:t>
            </w:r>
            <w:r w:rsidRPr="00B9609C">
              <w:rPr>
                <w:rFonts w:hAnsi="標楷體" w:hint="eastAsia"/>
                <w:snapToGrid w:val="0"/>
                <w:color w:val="000000" w:themeColor="text1"/>
                <w:spacing w:val="-10"/>
                <w:sz w:val="24"/>
                <w:szCs w:val="24"/>
              </w:rPr>
              <w:lastRenderedPageBreak/>
              <w:t>6日轉至本監執行。於本監執刑期間98、99、100、101、102、103及104年皆於成大醫院及市立醫院追蹤其病況。其中於103年3月5日台南市立醫院門診追蹤檢驗：無淋巴癌復發情形；另104年3月20日至成大醫院門診電腦斷層檢查為正常。臺端主要疾病為重鬱症、心臟衰竭等，定期於台南市立醫院身心料與內科門診追蹤治療，目前病情在監可得到妥適醫療照護未達到保外醫治要件。</w:t>
            </w:r>
          </w:p>
        </w:tc>
        <w:tc>
          <w:tcPr>
            <w:tcW w:w="1275" w:type="dxa"/>
            <w:hideMark/>
          </w:tcPr>
          <w:p w:rsidR="00285E1E" w:rsidRPr="00B9609C" w:rsidRDefault="00285E1E" w:rsidP="00FD2ECA">
            <w:pPr>
              <w:wordWrap w:val="0"/>
              <w:adjustRightInd w:val="0"/>
              <w:spacing w:line="320" w:lineRule="exact"/>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lastRenderedPageBreak/>
              <w:t>108/5/3併1070800303號案。</w:t>
            </w:r>
          </w:p>
          <w:p w:rsidR="00285E1E" w:rsidRPr="00B9609C" w:rsidRDefault="00285E1E" w:rsidP="00FD2ECA">
            <w:pPr>
              <w:wordWrap w:val="0"/>
              <w:adjustRightInd w:val="0"/>
              <w:spacing w:line="320" w:lineRule="exact"/>
              <w:rPr>
                <w:rFonts w:hAnsi="標楷體"/>
                <w:snapToGrid w:val="0"/>
                <w:color w:val="000000" w:themeColor="text1"/>
                <w:spacing w:val="-10"/>
                <w:sz w:val="24"/>
                <w:szCs w:val="24"/>
              </w:rPr>
            </w:pPr>
            <w:r w:rsidRPr="00B9609C">
              <w:rPr>
                <w:rFonts w:hAnsi="標楷體" w:hint="eastAsia"/>
                <w:snapToGrid w:val="0"/>
                <w:color w:val="000000" w:themeColor="text1"/>
                <w:spacing w:val="-10"/>
                <w:kern w:val="0"/>
                <w:sz w:val="24"/>
                <w:szCs w:val="24"/>
              </w:rPr>
              <w:t>108/7/1請法務部、矯正署主管人員到院說明。</w:t>
            </w:r>
          </w:p>
        </w:tc>
      </w:tr>
    </w:tbl>
    <w:p w:rsidR="00285E1E" w:rsidRPr="00B9609C" w:rsidRDefault="00285E1E" w:rsidP="00285E1E">
      <w:pPr>
        <w:pStyle w:val="2"/>
        <w:numPr>
          <w:ilvl w:val="0"/>
          <w:numId w:val="0"/>
        </w:numPr>
        <w:rPr>
          <w:rFonts w:ascii="Times New Roman" w:hAnsi="Times New Roman"/>
          <w:color w:val="000000" w:themeColor="text1"/>
          <w:sz w:val="24"/>
        </w:rPr>
      </w:pPr>
      <w:bookmarkStart w:id="7287" w:name="_Toc18854787"/>
      <w:bookmarkStart w:id="7288" w:name="_Toc18856484"/>
      <w:bookmarkStart w:id="7289" w:name="_Toc18943274"/>
      <w:bookmarkStart w:id="7290" w:name="_Toc20991563"/>
      <w:bookmarkStart w:id="7291" w:name="_Toc21939120"/>
      <w:bookmarkStart w:id="7292" w:name="_Toc23588111"/>
      <w:bookmarkStart w:id="7293" w:name="_Toc23776792"/>
      <w:r w:rsidRPr="00B9609C">
        <w:rPr>
          <w:rFonts w:ascii="Times New Roman" w:hAnsi="Times New Roman" w:hint="eastAsia"/>
          <w:color w:val="000000" w:themeColor="text1"/>
          <w:sz w:val="24"/>
        </w:rPr>
        <w:lastRenderedPageBreak/>
        <w:t>資料來源：監察院依據人民處理書狀概要表並彙整後續調查作為製表。</w:t>
      </w:r>
      <w:bookmarkEnd w:id="7287"/>
      <w:bookmarkEnd w:id="7288"/>
      <w:bookmarkEnd w:id="7289"/>
      <w:bookmarkEnd w:id="7290"/>
      <w:bookmarkEnd w:id="7291"/>
      <w:bookmarkEnd w:id="7292"/>
      <w:bookmarkEnd w:id="7293"/>
    </w:p>
    <w:p w:rsidR="00285E1E" w:rsidRPr="00B9609C" w:rsidRDefault="00285E1E" w:rsidP="00285E1E">
      <w:pPr>
        <w:pStyle w:val="1"/>
        <w:numPr>
          <w:ilvl w:val="0"/>
          <w:numId w:val="0"/>
        </w:numPr>
        <w:ind w:left="1361" w:hangingChars="400" w:hanging="1361"/>
        <w:rPr>
          <w:rFonts w:ascii="Times New Roman"/>
          <w:color w:val="000000" w:themeColor="text1"/>
        </w:rPr>
        <w:sectPr w:rsidR="00285E1E" w:rsidRPr="00B9609C" w:rsidSect="001F373A">
          <w:pgSz w:w="11907" w:h="16840" w:code="9"/>
          <w:pgMar w:top="1701" w:right="1701" w:bottom="1418" w:left="1418" w:header="851" w:footer="851" w:gutter="227"/>
          <w:cols w:space="425"/>
          <w:docGrid w:type="linesAndChars" w:linePitch="457" w:charSpace="4127"/>
        </w:sectPr>
      </w:pPr>
    </w:p>
    <w:p w:rsidR="00285E1E" w:rsidRPr="00B9609C" w:rsidRDefault="00285E1E" w:rsidP="00285E1E">
      <w:pPr>
        <w:pStyle w:val="1"/>
        <w:numPr>
          <w:ilvl w:val="0"/>
          <w:numId w:val="0"/>
        </w:numPr>
        <w:ind w:left="1361" w:hangingChars="400" w:hanging="1361"/>
        <w:rPr>
          <w:rFonts w:ascii="Times New Roman"/>
          <w:bCs w:val="0"/>
          <w:color w:val="000000" w:themeColor="text1"/>
        </w:rPr>
      </w:pPr>
      <w:bookmarkStart w:id="7294" w:name="_Toc23776793"/>
      <w:r w:rsidRPr="00B9609C">
        <w:rPr>
          <w:rFonts w:ascii="Times New Roman"/>
          <w:color w:val="000000" w:themeColor="text1"/>
        </w:rPr>
        <w:lastRenderedPageBreak/>
        <w:t>附表</w:t>
      </w:r>
      <w:r w:rsidR="008C26F8" w:rsidRPr="00B9609C">
        <w:rPr>
          <w:rFonts w:ascii="Times New Roman" w:hint="eastAsia"/>
          <w:color w:val="000000" w:themeColor="text1"/>
        </w:rPr>
        <w:t>四</w:t>
      </w:r>
      <w:r w:rsidRPr="00B9609C">
        <w:rPr>
          <w:rFonts w:ascii="Times New Roman"/>
          <w:color w:val="000000" w:themeColor="text1"/>
        </w:rPr>
        <w:t>、</w:t>
      </w:r>
      <w:r w:rsidR="009624FF">
        <w:rPr>
          <w:rFonts w:ascii="Times New Roman" w:hint="eastAsia"/>
          <w:color w:val="000000" w:themeColor="text1"/>
        </w:rPr>
        <w:t>胡○○</w:t>
      </w:r>
      <w:r w:rsidRPr="00B9609C">
        <w:rPr>
          <w:rFonts w:ascii="Times New Roman" w:hint="eastAsia"/>
          <w:color w:val="000000" w:themeColor="text1"/>
        </w:rPr>
        <w:t>（臺南第二監獄收容人）</w:t>
      </w:r>
      <w:r w:rsidRPr="00B9609C">
        <w:rPr>
          <w:rFonts w:ascii="Times New Roman"/>
          <w:color w:val="000000" w:themeColor="text1"/>
        </w:rPr>
        <w:t>陳訴內容及處理情形一覽表：</w:t>
      </w:r>
      <w:bookmarkEnd w:id="7294"/>
    </w:p>
    <w:tbl>
      <w:tblPr>
        <w:tblW w:w="8534" w:type="dxa"/>
        <w:tblInd w:w="28" w:type="dxa"/>
        <w:tblCellMar>
          <w:left w:w="57" w:type="dxa"/>
          <w:right w:w="57" w:type="dxa"/>
        </w:tblCellMar>
        <w:tblLook w:val="04A0" w:firstRow="1" w:lastRow="0" w:firstColumn="1" w:lastColumn="0" w:noHBand="0" w:noVBand="1"/>
      </w:tblPr>
      <w:tblGrid>
        <w:gridCol w:w="1191"/>
        <w:gridCol w:w="1021"/>
        <w:gridCol w:w="5102"/>
        <w:gridCol w:w="1220"/>
      </w:tblGrid>
      <w:tr w:rsidR="00A617DF" w:rsidRPr="00B9609C" w:rsidTr="00082D39">
        <w:trPr>
          <w:trHeight w:val="567"/>
          <w:tblHeader/>
        </w:trPr>
        <w:tc>
          <w:tcPr>
            <w:tcW w:w="119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285E1E" w:rsidRPr="00B9609C" w:rsidRDefault="00285E1E" w:rsidP="00FD2ECA">
            <w:pPr>
              <w:wordWrap w:val="0"/>
              <w:ind w:left="601" w:hanging="601"/>
              <w:jc w:val="center"/>
              <w:rPr>
                <w:rFonts w:hAnsi="標楷體"/>
                <w:b/>
                <w:snapToGrid w:val="0"/>
                <w:color w:val="000000" w:themeColor="text1"/>
                <w:sz w:val="24"/>
                <w:szCs w:val="28"/>
              </w:rPr>
            </w:pPr>
            <w:r w:rsidRPr="00B9609C">
              <w:rPr>
                <w:rFonts w:hAnsi="標楷體" w:hint="eastAsia"/>
                <w:b/>
                <w:snapToGrid w:val="0"/>
                <w:color w:val="000000" w:themeColor="text1"/>
                <w:sz w:val="24"/>
                <w:szCs w:val="28"/>
              </w:rPr>
              <w:t>收文時間</w:t>
            </w:r>
          </w:p>
        </w:tc>
        <w:tc>
          <w:tcPr>
            <w:tcW w:w="102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285E1E" w:rsidRPr="00B9609C" w:rsidRDefault="00285E1E" w:rsidP="00FD2ECA">
            <w:pPr>
              <w:wordWrap w:val="0"/>
              <w:ind w:left="641" w:hanging="641"/>
              <w:jc w:val="center"/>
              <w:rPr>
                <w:rFonts w:hAnsi="標楷體"/>
                <w:b/>
                <w:snapToGrid w:val="0"/>
                <w:color w:val="000000" w:themeColor="text1"/>
                <w:spacing w:val="10"/>
                <w:sz w:val="24"/>
                <w:szCs w:val="28"/>
              </w:rPr>
            </w:pPr>
            <w:r w:rsidRPr="00B9609C">
              <w:rPr>
                <w:rFonts w:hAnsi="標楷體" w:hint="eastAsia"/>
                <w:b/>
                <w:snapToGrid w:val="0"/>
                <w:color w:val="000000" w:themeColor="text1"/>
                <w:spacing w:val="10"/>
                <w:sz w:val="24"/>
                <w:szCs w:val="28"/>
              </w:rPr>
              <w:t>類別</w:t>
            </w:r>
          </w:p>
        </w:tc>
        <w:tc>
          <w:tcPr>
            <w:tcW w:w="510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285E1E" w:rsidRPr="00B9609C" w:rsidRDefault="00285E1E" w:rsidP="00FD2ECA">
            <w:pPr>
              <w:wordWrap w:val="0"/>
              <w:ind w:left="641" w:hanging="641"/>
              <w:jc w:val="center"/>
              <w:rPr>
                <w:rFonts w:hAnsi="標楷體"/>
                <w:b/>
                <w:snapToGrid w:val="0"/>
                <w:color w:val="000000" w:themeColor="text1"/>
                <w:spacing w:val="10"/>
                <w:sz w:val="24"/>
                <w:szCs w:val="28"/>
              </w:rPr>
            </w:pPr>
            <w:r w:rsidRPr="00B9609C">
              <w:rPr>
                <w:rFonts w:hAnsi="標楷體" w:hint="eastAsia"/>
                <w:b/>
                <w:snapToGrid w:val="0"/>
                <w:color w:val="000000" w:themeColor="text1"/>
                <w:spacing w:val="10"/>
                <w:sz w:val="24"/>
                <w:szCs w:val="28"/>
              </w:rPr>
              <w:t>內容</w:t>
            </w:r>
          </w:p>
        </w:tc>
        <w:tc>
          <w:tcPr>
            <w:tcW w:w="12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285E1E" w:rsidRPr="00B9609C" w:rsidRDefault="00285E1E" w:rsidP="00FD2ECA">
            <w:pPr>
              <w:wordWrap w:val="0"/>
              <w:ind w:left="641" w:hanging="641"/>
              <w:jc w:val="center"/>
              <w:rPr>
                <w:rFonts w:asciiTheme="minorHAnsi" w:eastAsiaTheme="minorEastAsia" w:hAnsiTheme="minorHAnsi"/>
                <w:b/>
                <w:color w:val="000000" w:themeColor="text1"/>
                <w:sz w:val="24"/>
                <w:szCs w:val="22"/>
              </w:rPr>
            </w:pPr>
            <w:r w:rsidRPr="00B9609C">
              <w:rPr>
                <w:rFonts w:hAnsi="標楷體" w:hint="eastAsia"/>
                <w:b/>
                <w:snapToGrid w:val="0"/>
                <w:color w:val="000000" w:themeColor="text1"/>
                <w:spacing w:val="10"/>
                <w:sz w:val="24"/>
                <w:szCs w:val="28"/>
              </w:rPr>
              <w:t>處理辦法</w:t>
            </w:r>
          </w:p>
        </w:tc>
      </w:tr>
      <w:tr w:rsidR="00A617DF" w:rsidRPr="00B9609C" w:rsidTr="00082D39">
        <w:trPr>
          <w:trHeight w:val="80"/>
        </w:trPr>
        <w:tc>
          <w:tcPr>
            <w:tcW w:w="1191" w:type="dxa"/>
            <w:tcBorders>
              <w:top w:val="single" w:sz="4" w:space="0" w:color="auto"/>
              <w:left w:val="single" w:sz="4" w:space="0" w:color="auto"/>
              <w:bottom w:val="single" w:sz="4" w:space="0" w:color="auto"/>
              <w:right w:val="single" w:sz="4" w:space="0" w:color="auto"/>
            </w:tcBorders>
            <w:hideMark/>
          </w:tcPr>
          <w:p w:rsidR="00285E1E" w:rsidRPr="00B9609C" w:rsidRDefault="00285E1E" w:rsidP="00FD2ECA">
            <w:pPr>
              <w:wordWrap w:val="0"/>
              <w:adjustRightInd w:val="0"/>
              <w:spacing w:line="320" w:lineRule="exact"/>
              <w:rPr>
                <w:rFonts w:hAnsi="標楷體"/>
                <w:snapToGrid w:val="0"/>
                <w:color w:val="000000" w:themeColor="text1"/>
                <w:spacing w:val="-10"/>
                <w:sz w:val="24"/>
                <w:szCs w:val="28"/>
              </w:rPr>
            </w:pPr>
            <w:r w:rsidRPr="00B9609C">
              <w:rPr>
                <w:rFonts w:hAnsi="標楷體" w:hint="eastAsia"/>
                <w:snapToGrid w:val="0"/>
                <w:color w:val="000000" w:themeColor="text1"/>
                <w:spacing w:val="-10"/>
                <w:sz w:val="24"/>
                <w:szCs w:val="28"/>
              </w:rPr>
              <w:t>108/3/25</w:t>
            </w:r>
          </w:p>
        </w:tc>
        <w:tc>
          <w:tcPr>
            <w:tcW w:w="1021" w:type="dxa"/>
            <w:tcBorders>
              <w:top w:val="single" w:sz="4" w:space="0" w:color="auto"/>
              <w:left w:val="single" w:sz="4" w:space="0" w:color="auto"/>
              <w:bottom w:val="single" w:sz="4" w:space="0" w:color="auto"/>
              <w:right w:val="single" w:sz="4" w:space="0" w:color="auto"/>
            </w:tcBorders>
            <w:hideMark/>
          </w:tcPr>
          <w:p w:rsidR="00285E1E" w:rsidRPr="00B9609C" w:rsidRDefault="00285E1E" w:rsidP="00FD2ECA">
            <w:pPr>
              <w:wordWrap w:val="0"/>
              <w:adjustRightInd w:val="0"/>
              <w:spacing w:line="320" w:lineRule="exact"/>
              <w:rPr>
                <w:rFonts w:hAnsi="標楷體"/>
                <w:snapToGrid w:val="0"/>
                <w:color w:val="000000" w:themeColor="text1"/>
                <w:spacing w:val="-10"/>
                <w:sz w:val="24"/>
                <w:szCs w:val="28"/>
              </w:rPr>
            </w:pPr>
            <w:r w:rsidRPr="00B9609C">
              <w:rPr>
                <w:rFonts w:hAnsi="標楷體" w:hint="eastAsia"/>
                <w:snapToGrid w:val="0"/>
                <w:color w:val="000000" w:themeColor="text1"/>
                <w:spacing w:val="-10"/>
                <w:sz w:val="24"/>
                <w:szCs w:val="28"/>
              </w:rPr>
              <w:t>書狀</w:t>
            </w:r>
          </w:p>
        </w:tc>
        <w:tc>
          <w:tcPr>
            <w:tcW w:w="5102" w:type="dxa"/>
            <w:tcBorders>
              <w:top w:val="single" w:sz="4" w:space="0" w:color="auto"/>
              <w:left w:val="single" w:sz="4" w:space="0" w:color="auto"/>
              <w:bottom w:val="single" w:sz="4" w:space="0" w:color="auto"/>
              <w:right w:val="single" w:sz="4" w:space="0" w:color="auto"/>
            </w:tcBorders>
            <w:hideMark/>
          </w:tcPr>
          <w:p w:rsidR="00285E1E" w:rsidRPr="00B9609C" w:rsidRDefault="00285E1E" w:rsidP="00FD2ECA">
            <w:pPr>
              <w:wordWrap w:val="0"/>
              <w:adjustRightInd w:val="0"/>
              <w:spacing w:line="280" w:lineRule="exact"/>
              <w:rPr>
                <w:rFonts w:hAnsi="標楷體"/>
                <w:snapToGrid w:val="0"/>
                <w:color w:val="000000" w:themeColor="text1"/>
                <w:spacing w:val="-10"/>
                <w:sz w:val="24"/>
                <w:szCs w:val="28"/>
              </w:rPr>
            </w:pPr>
            <w:r w:rsidRPr="00B9609C">
              <w:rPr>
                <w:rFonts w:hAnsi="標楷體" w:hint="eastAsia"/>
                <w:snapToGrid w:val="0"/>
                <w:color w:val="000000" w:themeColor="text1"/>
                <w:spacing w:val="-10"/>
                <w:sz w:val="24"/>
                <w:szCs w:val="28"/>
              </w:rPr>
              <w:t>法務部矯正署臺南第二監獄</w:t>
            </w:r>
            <w:r w:rsidR="009624FF">
              <w:rPr>
                <w:rFonts w:hAnsi="標楷體" w:hint="eastAsia"/>
                <w:snapToGrid w:val="0"/>
                <w:color w:val="000000" w:themeColor="text1"/>
                <w:spacing w:val="-10"/>
                <w:sz w:val="24"/>
                <w:szCs w:val="28"/>
              </w:rPr>
              <w:t>胡○○</w:t>
            </w:r>
            <w:r w:rsidRPr="00B9609C">
              <w:rPr>
                <w:rFonts w:hAnsi="標楷體" w:hint="eastAsia"/>
                <w:snapToGrid w:val="0"/>
                <w:color w:val="000000" w:themeColor="text1"/>
                <w:spacing w:val="-10"/>
                <w:sz w:val="24"/>
                <w:szCs w:val="28"/>
              </w:rPr>
              <w:t>陳訴案（手稿4頁）。</w:t>
            </w:r>
          </w:p>
        </w:tc>
        <w:tc>
          <w:tcPr>
            <w:tcW w:w="1220" w:type="dxa"/>
            <w:tcBorders>
              <w:top w:val="single" w:sz="4" w:space="0" w:color="auto"/>
              <w:left w:val="single" w:sz="4" w:space="0" w:color="auto"/>
              <w:bottom w:val="single" w:sz="4" w:space="0" w:color="auto"/>
              <w:right w:val="single" w:sz="4" w:space="0" w:color="auto"/>
            </w:tcBorders>
            <w:hideMark/>
          </w:tcPr>
          <w:p w:rsidR="00285E1E" w:rsidRPr="00B9609C" w:rsidRDefault="00285E1E" w:rsidP="00FD2ECA">
            <w:pPr>
              <w:wordWrap w:val="0"/>
              <w:adjustRightInd w:val="0"/>
              <w:spacing w:line="320" w:lineRule="exact"/>
              <w:rPr>
                <w:rFonts w:hAnsi="標楷體"/>
                <w:snapToGrid w:val="0"/>
                <w:color w:val="000000" w:themeColor="text1"/>
                <w:spacing w:val="-10"/>
                <w:sz w:val="24"/>
                <w:szCs w:val="28"/>
              </w:rPr>
            </w:pPr>
            <w:r w:rsidRPr="00B9609C">
              <w:rPr>
                <w:rFonts w:hAnsi="標楷體" w:hint="eastAsia"/>
                <w:snapToGrid w:val="0"/>
                <w:color w:val="000000" w:themeColor="text1"/>
                <w:spacing w:val="-10"/>
                <w:sz w:val="24"/>
                <w:szCs w:val="28"/>
              </w:rPr>
              <w:t>108/4/1併1070800303號案處理。</w:t>
            </w:r>
          </w:p>
          <w:p w:rsidR="00285E1E" w:rsidRPr="00B9609C" w:rsidRDefault="00285E1E" w:rsidP="00FD2ECA">
            <w:pPr>
              <w:wordWrap w:val="0"/>
              <w:adjustRightInd w:val="0"/>
              <w:spacing w:line="320" w:lineRule="exact"/>
              <w:rPr>
                <w:rFonts w:hAnsi="標楷體"/>
                <w:snapToGrid w:val="0"/>
                <w:color w:val="000000" w:themeColor="text1"/>
                <w:spacing w:val="-10"/>
                <w:sz w:val="24"/>
                <w:szCs w:val="28"/>
              </w:rPr>
            </w:pPr>
            <w:r w:rsidRPr="00B9609C">
              <w:rPr>
                <w:rFonts w:hAnsi="標楷體" w:hint="eastAsia"/>
                <w:snapToGrid w:val="0"/>
                <w:color w:val="000000" w:themeColor="text1"/>
                <w:spacing w:val="-10"/>
                <w:sz w:val="24"/>
                <w:szCs w:val="28"/>
              </w:rPr>
              <w:t>108/4/3函請法務部14日內說明處理情形函復本院。</w:t>
            </w:r>
          </w:p>
        </w:tc>
      </w:tr>
      <w:tr w:rsidR="00A617DF" w:rsidRPr="00B9609C" w:rsidTr="00082D39">
        <w:trPr>
          <w:trHeight w:val="80"/>
        </w:trPr>
        <w:tc>
          <w:tcPr>
            <w:tcW w:w="1191" w:type="dxa"/>
            <w:tcBorders>
              <w:top w:val="single" w:sz="4" w:space="0" w:color="auto"/>
              <w:left w:val="single" w:sz="4" w:space="0" w:color="auto"/>
              <w:bottom w:val="single" w:sz="4" w:space="0" w:color="auto"/>
              <w:right w:val="single" w:sz="4" w:space="0" w:color="auto"/>
            </w:tcBorders>
            <w:hideMark/>
          </w:tcPr>
          <w:p w:rsidR="00285E1E" w:rsidRPr="00B9609C" w:rsidRDefault="00285E1E" w:rsidP="00FD2ECA">
            <w:pPr>
              <w:wordWrap w:val="0"/>
              <w:adjustRightInd w:val="0"/>
              <w:spacing w:line="320" w:lineRule="exact"/>
              <w:rPr>
                <w:rFonts w:hAnsi="標楷體"/>
                <w:snapToGrid w:val="0"/>
                <w:color w:val="000000" w:themeColor="text1"/>
                <w:spacing w:val="-10"/>
                <w:sz w:val="24"/>
                <w:szCs w:val="28"/>
              </w:rPr>
            </w:pPr>
            <w:r w:rsidRPr="00B9609C">
              <w:rPr>
                <w:rFonts w:hAnsi="標楷體" w:hint="eastAsia"/>
                <w:snapToGrid w:val="0"/>
                <w:color w:val="000000" w:themeColor="text1"/>
                <w:spacing w:val="-10"/>
                <w:sz w:val="24"/>
                <w:szCs w:val="28"/>
              </w:rPr>
              <w:t>108/4/29</w:t>
            </w:r>
          </w:p>
        </w:tc>
        <w:tc>
          <w:tcPr>
            <w:tcW w:w="1021" w:type="dxa"/>
            <w:tcBorders>
              <w:top w:val="single" w:sz="4" w:space="0" w:color="auto"/>
              <w:left w:val="single" w:sz="4" w:space="0" w:color="auto"/>
              <w:bottom w:val="single" w:sz="4" w:space="0" w:color="auto"/>
              <w:right w:val="single" w:sz="4" w:space="0" w:color="auto"/>
            </w:tcBorders>
            <w:hideMark/>
          </w:tcPr>
          <w:p w:rsidR="00285E1E" w:rsidRPr="00B9609C" w:rsidRDefault="00285E1E" w:rsidP="00FD2ECA">
            <w:pPr>
              <w:wordWrap w:val="0"/>
              <w:adjustRightInd w:val="0"/>
              <w:spacing w:line="320" w:lineRule="exact"/>
              <w:rPr>
                <w:rFonts w:hAnsi="標楷體"/>
                <w:snapToGrid w:val="0"/>
                <w:color w:val="000000" w:themeColor="text1"/>
                <w:spacing w:val="-10"/>
                <w:sz w:val="24"/>
                <w:szCs w:val="28"/>
              </w:rPr>
            </w:pPr>
            <w:r w:rsidRPr="00B9609C">
              <w:rPr>
                <w:rFonts w:hAnsi="標楷體" w:hint="eastAsia"/>
                <w:snapToGrid w:val="0"/>
                <w:color w:val="000000" w:themeColor="text1"/>
                <w:spacing w:val="-10"/>
                <w:sz w:val="24"/>
                <w:szCs w:val="28"/>
              </w:rPr>
              <w:t>法務部函復</w:t>
            </w:r>
          </w:p>
        </w:tc>
        <w:tc>
          <w:tcPr>
            <w:tcW w:w="5102" w:type="dxa"/>
            <w:tcBorders>
              <w:top w:val="single" w:sz="4" w:space="0" w:color="auto"/>
              <w:left w:val="single" w:sz="4" w:space="0" w:color="auto"/>
              <w:bottom w:val="single" w:sz="4" w:space="0" w:color="auto"/>
              <w:right w:val="single" w:sz="4" w:space="0" w:color="auto"/>
            </w:tcBorders>
            <w:hideMark/>
          </w:tcPr>
          <w:p w:rsidR="00285E1E" w:rsidRPr="00B9609C" w:rsidRDefault="00285E1E" w:rsidP="00FD2ECA">
            <w:pPr>
              <w:wordWrap w:val="0"/>
              <w:adjustRightInd w:val="0"/>
              <w:spacing w:line="280" w:lineRule="exact"/>
              <w:ind w:left="720" w:hangingChars="300" w:hanging="720"/>
              <w:rPr>
                <w:rFonts w:hAnsi="標楷體"/>
                <w:snapToGrid w:val="0"/>
                <w:color w:val="000000" w:themeColor="text1"/>
                <w:spacing w:val="-10"/>
                <w:sz w:val="24"/>
                <w:szCs w:val="28"/>
              </w:rPr>
            </w:pPr>
            <w:r w:rsidRPr="00B9609C">
              <w:rPr>
                <w:rFonts w:hAnsi="標楷體" w:hint="eastAsia"/>
                <w:snapToGrid w:val="0"/>
                <w:color w:val="000000" w:themeColor="text1"/>
                <w:spacing w:val="-10"/>
                <w:sz w:val="24"/>
                <w:szCs w:val="28"/>
              </w:rPr>
              <w:t>一、主旨：有關大院為調查案件需要，函請本部提供相關資料乙案，檢附詳實說明、相關佐證資料及word電子檔l份，請詧照。</w:t>
            </w:r>
          </w:p>
          <w:p w:rsidR="00285E1E" w:rsidRPr="00B9609C" w:rsidRDefault="00285E1E" w:rsidP="00FD2ECA">
            <w:pPr>
              <w:wordWrap w:val="0"/>
              <w:adjustRightInd w:val="0"/>
              <w:spacing w:line="280" w:lineRule="exact"/>
              <w:rPr>
                <w:rFonts w:hAnsi="標楷體"/>
                <w:snapToGrid w:val="0"/>
                <w:color w:val="000000" w:themeColor="text1"/>
                <w:spacing w:val="-10"/>
                <w:sz w:val="24"/>
                <w:szCs w:val="28"/>
              </w:rPr>
            </w:pPr>
            <w:r w:rsidRPr="00B9609C">
              <w:rPr>
                <w:rFonts w:hAnsi="標楷體" w:hint="eastAsia"/>
                <w:snapToGrid w:val="0"/>
                <w:color w:val="000000" w:themeColor="text1"/>
                <w:spacing w:val="-10"/>
                <w:sz w:val="24"/>
                <w:szCs w:val="28"/>
              </w:rPr>
              <w:t>二、有關臺南第二監獄</w:t>
            </w:r>
            <w:r w:rsidR="009624FF">
              <w:rPr>
                <w:rFonts w:hAnsi="標楷體" w:hint="eastAsia"/>
                <w:snapToGrid w:val="0"/>
                <w:color w:val="000000" w:themeColor="text1"/>
                <w:spacing w:val="-10"/>
                <w:sz w:val="24"/>
                <w:szCs w:val="28"/>
              </w:rPr>
              <w:t>胡○○</w:t>
            </w:r>
            <w:r w:rsidRPr="00B9609C">
              <w:rPr>
                <w:rFonts w:hAnsi="標楷體" w:hint="eastAsia"/>
                <w:snapToGrid w:val="0"/>
                <w:color w:val="000000" w:themeColor="text1"/>
                <w:spacing w:val="-10"/>
                <w:sz w:val="24"/>
                <w:szCs w:val="28"/>
              </w:rPr>
              <w:t>君陳訴案：</w:t>
            </w:r>
          </w:p>
          <w:p w:rsidR="00285E1E" w:rsidRPr="00B9609C" w:rsidRDefault="00285E1E" w:rsidP="00FD2ECA">
            <w:pPr>
              <w:wordWrap w:val="0"/>
              <w:adjustRightInd w:val="0"/>
              <w:spacing w:line="280" w:lineRule="exact"/>
              <w:ind w:left="720" w:hangingChars="300" w:hanging="720"/>
              <w:rPr>
                <w:rFonts w:hAnsi="標楷體"/>
                <w:snapToGrid w:val="0"/>
                <w:color w:val="000000" w:themeColor="text1"/>
                <w:spacing w:val="-10"/>
                <w:sz w:val="24"/>
                <w:szCs w:val="28"/>
              </w:rPr>
            </w:pPr>
            <w:r w:rsidRPr="00B9609C">
              <w:rPr>
                <w:rFonts w:hAnsi="標楷體" w:hint="eastAsia"/>
                <w:snapToGrid w:val="0"/>
                <w:color w:val="000000" w:themeColor="text1"/>
                <w:spacing w:val="-10"/>
                <w:sz w:val="24"/>
                <w:szCs w:val="28"/>
              </w:rPr>
              <w:t>（一）有關「胡員日前（108年1月）陳訴臺南第二監獄戒護管理人員對其戒護管理處遇涉有失當事件之經過及結果」一節：</w:t>
            </w:r>
          </w:p>
          <w:p w:rsidR="00285E1E" w:rsidRPr="00B9609C" w:rsidRDefault="00285E1E" w:rsidP="00FD2ECA">
            <w:pPr>
              <w:wordWrap w:val="0"/>
              <w:adjustRightInd w:val="0"/>
              <w:spacing w:line="280" w:lineRule="exact"/>
              <w:ind w:left="360" w:hangingChars="150" w:hanging="360"/>
              <w:rPr>
                <w:rFonts w:hAnsi="標楷體"/>
                <w:snapToGrid w:val="0"/>
                <w:color w:val="000000" w:themeColor="text1"/>
                <w:spacing w:val="-10"/>
                <w:sz w:val="24"/>
                <w:szCs w:val="28"/>
              </w:rPr>
            </w:pPr>
            <w:r w:rsidRPr="00B9609C">
              <w:rPr>
                <w:rFonts w:hAnsi="標楷體" w:hint="eastAsia"/>
                <w:snapToGrid w:val="0"/>
                <w:color w:val="000000" w:themeColor="text1"/>
                <w:spacing w:val="-10"/>
                <w:sz w:val="24"/>
                <w:szCs w:val="28"/>
              </w:rPr>
              <w:t>1、經查本部矯正署臺南第二監獄（下稱臺南第二監獄）於108年1月17</w:t>
            </w:r>
            <w:r w:rsidR="0028566C">
              <w:rPr>
                <w:rFonts w:hAnsi="標楷體" w:hint="eastAsia"/>
                <w:snapToGrid w:val="0"/>
                <w:color w:val="000000" w:themeColor="text1"/>
                <w:spacing w:val="-10"/>
                <w:sz w:val="24"/>
                <w:szCs w:val="28"/>
              </w:rPr>
              <w:t>日向胡員詢問事件原委，並製作胡員及同房收容人劉○○</w:t>
            </w:r>
            <w:r w:rsidRPr="00B9609C">
              <w:rPr>
                <w:rFonts w:hAnsi="標楷體" w:hint="eastAsia"/>
                <w:snapToGrid w:val="0"/>
                <w:color w:val="000000" w:themeColor="text1"/>
                <w:spacing w:val="-10"/>
                <w:sz w:val="24"/>
                <w:szCs w:val="28"/>
              </w:rPr>
              <w:t>（下稱劉員）等2人談話筆錄，胡員表示：「我知道主管的意思是跟我講情緒不穩的法條規定，我只是想要用這個例子詢問情緒不穩的標準是什麼而已，並沒有其他意思。」;至於「主管罵我們畜牲或亂取外號」部分，經查臺南第二監獄目前稱呼收容人，皆以收容人入監後所編列號數稱之，且胡員及劉員等兩人談話筆錄，均表示並無主管罵收容人畜牲或亂取外號之情事發生，胡員陳情信中所述，顯非事實。</w:t>
            </w:r>
          </w:p>
          <w:p w:rsidR="00285E1E" w:rsidRPr="00B9609C" w:rsidRDefault="00285E1E" w:rsidP="00FD2ECA">
            <w:pPr>
              <w:wordWrap w:val="0"/>
              <w:adjustRightInd w:val="0"/>
              <w:spacing w:line="280" w:lineRule="exact"/>
              <w:ind w:left="360" w:hangingChars="150" w:hanging="360"/>
              <w:rPr>
                <w:rFonts w:hAnsi="標楷體"/>
                <w:snapToGrid w:val="0"/>
                <w:color w:val="000000" w:themeColor="text1"/>
                <w:spacing w:val="-10"/>
                <w:sz w:val="24"/>
                <w:szCs w:val="28"/>
              </w:rPr>
            </w:pPr>
            <w:r w:rsidRPr="00B9609C">
              <w:rPr>
                <w:rFonts w:hAnsi="標楷體" w:hint="eastAsia"/>
                <w:snapToGrid w:val="0"/>
                <w:color w:val="000000" w:themeColor="text1"/>
                <w:spacing w:val="-10"/>
                <w:sz w:val="24"/>
                <w:szCs w:val="28"/>
              </w:rPr>
              <w:t>2、本部矯正署業以108年2月13日法授矯字第10801006730號書函將調查情形函覆胡員並副知大院在案（如附件7，略）。</w:t>
            </w:r>
          </w:p>
          <w:p w:rsidR="00285E1E" w:rsidRPr="00B9609C" w:rsidRDefault="00285E1E" w:rsidP="00FD2ECA">
            <w:pPr>
              <w:wordWrap w:val="0"/>
              <w:adjustRightInd w:val="0"/>
              <w:spacing w:line="280" w:lineRule="exact"/>
              <w:ind w:left="720" w:hangingChars="300" w:hanging="720"/>
              <w:rPr>
                <w:rFonts w:hAnsi="標楷體"/>
                <w:snapToGrid w:val="0"/>
                <w:color w:val="000000" w:themeColor="text1"/>
                <w:spacing w:val="-10"/>
                <w:sz w:val="24"/>
                <w:szCs w:val="28"/>
              </w:rPr>
            </w:pPr>
            <w:r w:rsidRPr="00B9609C">
              <w:rPr>
                <w:rFonts w:hAnsi="標楷體" w:hint="eastAsia"/>
                <w:snapToGrid w:val="0"/>
                <w:color w:val="000000" w:themeColor="text1"/>
                <w:spacing w:val="-10"/>
                <w:sz w:val="24"/>
                <w:szCs w:val="28"/>
              </w:rPr>
              <w:t>（二）有關「胡君日前（108年1月）同舍房收容人經常於渠離開舍房期間，偷翻渠物品，甚至撕毀、丟棄，損及權益等情事之處理經過及結果?」一節：</w:t>
            </w:r>
          </w:p>
          <w:p w:rsidR="00285E1E" w:rsidRPr="00B9609C" w:rsidRDefault="00285E1E" w:rsidP="00FD2ECA">
            <w:pPr>
              <w:wordWrap w:val="0"/>
              <w:adjustRightInd w:val="0"/>
              <w:spacing w:line="280" w:lineRule="exact"/>
              <w:ind w:left="360" w:hangingChars="150" w:hanging="360"/>
              <w:rPr>
                <w:rFonts w:hAnsi="標楷體"/>
                <w:snapToGrid w:val="0"/>
                <w:color w:val="000000" w:themeColor="text1"/>
                <w:spacing w:val="-10"/>
                <w:sz w:val="24"/>
                <w:szCs w:val="28"/>
              </w:rPr>
            </w:pPr>
            <w:r w:rsidRPr="00B9609C">
              <w:rPr>
                <w:rFonts w:hAnsi="標楷體" w:hint="eastAsia"/>
                <w:snapToGrid w:val="0"/>
                <w:color w:val="000000" w:themeColor="text1"/>
                <w:spacing w:val="-10"/>
                <w:sz w:val="24"/>
                <w:szCs w:val="28"/>
              </w:rPr>
              <w:t>1、經查臺南第二監獄於108年1月17日向胡員詢問事件原委，並製作胡員及同房收容人</w:t>
            </w:r>
            <w:r w:rsidR="0028566C">
              <w:rPr>
                <w:rFonts w:hAnsi="標楷體" w:hint="eastAsia"/>
                <w:snapToGrid w:val="0"/>
                <w:color w:val="000000" w:themeColor="text1"/>
                <w:spacing w:val="-10"/>
                <w:sz w:val="24"/>
                <w:szCs w:val="28"/>
              </w:rPr>
              <w:t>劉○○</w:t>
            </w:r>
            <w:r w:rsidRPr="00B9609C">
              <w:rPr>
                <w:rFonts w:hAnsi="標楷體" w:hint="eastAsia"/>
                <w:snapToGrid w:val="0"/>
                <w:color w:val="000000" w:themeColor="text1"/>
                <w:spacing w:val="-10"/>
                <w:sz w:val="24"/>
                <w:szCs w:val="28"/>
              </w:rPr>
              <w:t>（下稱劉員）等2人談話筆錄，胡員表示：「那時候我去看精神科，回來後發現我的筆記本有被撕毀，一氣之下我就直接寫給監察院。之後劉員有跟我說跟我借一張紙要寫東西，我告訴劉員下次要記得先講。因為我沒要追究這件事，所以沒有將此事告訴主管」。</w:t>
            </w:r>
          </w:p>
          <w:p w:rsidR="00285E1E" w:rsidRPr="00B9609C" w:rsidRDefault="00285E1E" w:rsidP="00FD2ECA">
            <w:pPr>
              <w:wordWrap w:val="0"/>
              <w:adjustRightInd w:val="0"/>
              <w:spacing w:line="280" w:lineRule="exact"/>
              <w:ind w:left="360" w:hangingChars="150" w:hanging="360"/>
              <w:rPr>
                <w:rFonts w:hAnsi="標楷體"/>
                <w:snapToGrid w:val="0"/>
                <w:color w:val="000000" w:themeColor="text1"/>
                <w:spacing w:val="-10"/>
                <w:sz w:val="24"/>
                <w:szCs w:val="28"/>
              </w:rPr>
            </w:pPr>
            <w:r w:rsidRPr="00B9609C">
              <w:rPr>
                <w:rFonts w:hAnsi="標楷體" w:hint="eastAsia"/>
                <w:snapToGrid w:val="0"/>
                <w:color w:val="000000" w:themeColor="text1"/>
                <w:spacing w:val="-10"/>
                <w:sz w:val="24"/>
                <w:szCs w:val="28"/>
              </w:rPr>
              <w:t>2、次查劉員事後亦坦承從胡員之筆記本撕了一張</w:t>
            </w:r>
            <w:r w:rsidRPr="00B9609C">
              <w:rPr>
                <w:rFonts w:hAnsi="標楷體" w:hint="eastAsia"/>
                <w:snapToGrid w:val="0"/>
                <w:color w:val="000000" w:themeColor="text1"/>
                <w:spacing w:val="-10"/>
                <w:sz w:val="24"/>
                <w:szCs w:val="28"/>
              </w:rPr>
              <w:lastRenderedPageBreak/>
              <w:t>紙，經輔導及糾正後深具悔意，且立陳述書一份，本案臺南第二監獄將持續加強考核及輔導劉員行狀，以期導正其偏差行為。</w:t>
            </w:r>
          </w:p>
          <w:p w:rsidR="00285E1E" w:rsidRPr="00B9609C" w:rsidRDefault="00285E1E" w:rsidP="00FD2ECA">
            <w:pPr>
              <w:wordWrap w:val="0"/>
              <w:adjustRightInd w:val="0"/>
              <w:spacing w:line="280" w:lineRule="exact"/>
              <w:ind w:left="360" w:hangingChars="150" w:hanging="360"/>
              <w:rPr>
                <w:rFonts w:hAnsi="標楷體"/>
                <w:snapToGrid w:val="0"/>
                <w:color w:val="000000" w:themeColor="text1"/>
                <w:spacing w:val="-10"/>
                <w:sz w:val="24"/>
                <w:szCs w:val="28"/>
              </w:rPr>
            </w:pPr>
            <w:r w:rsidRPr="00B9609C">
              <w:rPr>
                <w:rFonts w:hAnsi="標楷體" w:hint="eastAsia"/>
                <w:snapToGrid w:val="0"/>
                <w:color w:val="000000" w:themeColor="text1"/>
                <w:spacing w:val="-10"/>
                <w:sz w:val="24"/>
                <w:szCs w:val="28"/>
              </w:rPr>
              <w:t>3、本部矯正署業以108年2月13日法授矯字第10801006720號書函將調查情形函覆胡員並副知大院在案（如附件8，略）。</w:t>
            </w:r>
          </w:p>
          <w:p w:rsidR="00285E1E" w:rsidRPr="00B9609C" w:rsidRDefault="00285E1E" w:rsidP="00FD2ECA">
            <w:pPr>
              <w:wordWrap w:val="0"/>
              <w:adjustRightInd w:val="0"/>
              <w:spacing w:line="280" w:lineRule="exact"/>
              <w:ind w:left="720" w:hangingChars="300" w:hanging="720"/>
              <w:rPr>
                <w:rFonts w:hAnsi="標楷體"/>
                <w:snapToGrid w:val="0"/>
                <w:color w:val="000000" w:themeColor="text1"/>
                <w:spacing w:val="-10"/>
                <w:sz w:val="24"/>
                <w:szCs w:val="28"/>
              </w:rPr>
            </w:pPr>
            <w:r w:rsidRPr="00B9609C">
              <w:rPr>
                <w:rFonts w:hAnsi="標楷體" w:hint="eastAsia"/>
                <w:snapToGrid w:val="0"/>
                <w:color w:val="000000" w:themeColor="text1"/>
                <w:spacing w:val="-10"/>
                <w:sz w:val="24"/>
                <w:szCs w:val="28"/>
              </w:rPr>
              <w:t>（三）有關「胡君續陳訴內容部分」一節：</w:t>
            </w:r>
          </w:p>
          <w:p w:rsidR="00285E1E" w:rsidRPr="00B9609C" w:rsidRDefault="00285E1E" w:rsidP="00FD2ECA">
            <w:pPr>
              <w:wordWrap w:val="0"/>
              <w:adjustRightInd w:val="0"/>
              <w:spacing w:line="280" w:lineRule="exact"/>
              <w:ind w:left="360" w:hangingChars="150" w:hanging="360"/>
              <w:rPr>
                <w:rFonts w:hAnsi="標楷體"/>
                <w:snapToGrid w:val="0"/>
                <w:color w:val="000000" w:themeColor="text1"/>
                <w:spacing w:val="-10"/>
                <w:sz w:val="24"/>
                <w:szCs w:val="28"/>
              </w:rPr>
            </w:pPr>
            <w:r w:rsidRPr="00B9609C">
              <w:rPr>
                <w:rFonts w:hAnsi="標楷體" w:hint="eastAsia"/>
                <w:snapToGrid w:val="0"/>
                <w:color w:val="000000" w:themeColor="text1"/>
                <w:spacing w:val="-10"/>
                <w:sz w:val="24"/>
                <w:szCs w:val="28"/>
              </w:rPr>
              <w:t>1、有關「我有在違規房入珠，但隔天有和主管承認入珠，但主管並沒有辦理違規，而且還把受刑人紋身入珠</w:t>
            </w:r>
            <w:r w:rsidR="005C6AD3" w:rsidRPr="00B9609C">
              <w:rPr>
                <w:rFonts w:ascii="Times New Roman" w:hint="eastAsia"/>
                <w:bCs/>
                <w:color w:val="000000" w:themeColor="text1"/>
                <w:sz w:val="24"/>
                <w:szCs w:val="24"/>
              </w:rPr>
              <w:t>紀</w:t>
            </w:r>
            <w:r w:rsidRPr="00B9609C">
              <w:rPr>
                <w:rFonts w:hAnsi="標楷體" w:hint="eastAsia"/>
                <w:snapToGrid w:val="0"/>
                <w:color w:val="000000" w:themeColor="text1"/>
                <w:spacing w:val="-10"/>
                <w:sz w:val="24"/>
                <w:szCs w:val="28"/>
              </w:rPr>
              <w:t>錄簿改掉，……」一節：</w:t>
            </w:r>
          </w:p>
          <w:p w:rsidR="00285E1E" w:rsidRPr="00B9609C" w:rsidRDefault="00285E1E" w:rsidP="00FD2ECA">
            <w:pPr>
              <w:wordWrap w:val="0"/>
              <w:adjustRightInd w:val="0"/>
              <w:spacing w:line="280" w:lineRule="exact"/>
              <w:ind w:left="600" w:hangingChars="250" w:hanging="600"/>
              <w:rPr>
                <w:rFonts w:hAnsi="標楷體"/>
                <w:snapToGrid w:val="0"/>
                <w:color w:val="000000" w:themeColor="text1"/>
                <w:spacing w:val="-10"/>
                <w:sz w:val="24"/>
                <w:szCs w:val="28"/>
              </w:rPr>
            </w:pPr>
            <w:r w:rsidRPr="00B9609C">
              <w:rPr>
                <w:rFonts w:hAnsi="標楷體" w:hint="eastAsia"/>
                <w:snapToGrid w:val="0"/>
                <w:color w:val="000000" w:themeColor="text1"/>
                <w:spacing w:val="-10"/>
                <w:sz w:val="24"/>
                <w:szCs w:val="28"/>
              </w:rPr>
              <w:t>（1）經查胡員係於107年5月22日因違規，被移至違規舍考核，又於同年6月5日因疥瘡至隔離舍療養，同年6月14日隔離舍療養結束後返回違規舍考核，胡員當日返回違規舍時，即告訴違規舍主管，其有私自入珠情形，經主管檢查後確有私自入珠壹顆，遂於收容人入珠檢查登記表內記載胡員入珠情形（如附件9，略）。</w:t>
            </w:r>
          </w:p>
          <w:p w:rsidR="00285E1E" w:rsidRPr="00B9609C" w:rsidRDefault="00285E1E" w:rsidP="00FD2ECA">
            <w:pPr>
              <w:wordWrap w:val="0"/>
              <w:adjustRightInd w:val="0"/>
              <w:spacing w:line="280" w:lineRule="exact"/>
              <w:ind w:left="600" w:hangingChars="250" w:hanging="600"/>
              <w:rPr>
                <w:rFonts w:hAnsi="標楷體"/>
                <w:snapToGrid w:val="0"/>
                <w:color w:val="000000" w:themeColor="text1"/>
                <w:spacing w:val="-10"/>
                <w:sz w:val="24"/>
                <w:szCs w:val="28"/>
              </w:rPr>
            </w:pPr>
            <w:r w:rsidRPr="00B9609C">
              <w:rPr>
                <w:rFonts w:hAnsi="標楷體" w:hint="eastAsia"/>
                <w:snapToGrid w:val="0"/>
                <w:color w:val="000000" w:themeColor="text1"/>
                <w:spacing w:val="-10"/>
                <w:sz w:val="24"/>
                <w:szCs w:val="28"/>
              </w:rPr>
              <w:t>（2）案經臺南第二監獄調查，胡員表示已不記得入珠日期，且入珠所需之工具已丟棄，再經對胡員所配置之舍房實施安全檢查，查無任何違禁物品，嗣調閱監視器畫面，也無發現胡員有異常之行為，然胡員私自入珠之行為原需辦理違規，惟考量胡員當時年紀尚輕（22歲）思慮未盡周延，且係為自行告訴主管且具有悔意，該監經綜合胡員之行狀後，責由違規舍主管對胡員予以口頭告誡，並告知其正確健康觀念，以導正其偏差行為。</w:t>
            </w:r>
          </w:p>
          <w:p w:rsidR="00285E1E" w:rsidRPr="00B9609C" w:rsidRDefault="00285E1E" w:rsidP="00FD2ECA">
            <w:pPr>
              <w:wordWrap w:val="0"/>
              <w:adjustRightInd w:val="0"/>
              <w:spacing w:line="280" w:lineRule="exact"/>
              <w:ind w:left="360" w:hangingChars="150" w:hanging="360"/>
              <w:rPr>
                <w:rFonts w:hAnsi="標楷體"/>
                <w:snapToGrid w:val="0"/>
                <w:color w:val="000000" w:themeColor="text1"/>
                <w:spacing w:val="-10"/>
                <w:sz w:val="24"/>
                <w:szCs w:val="28"/>
              </w:rPr>
            </w:pPr>
            <w:r w:rsidRPr="00B9609C">
              <w:rPr>
                <w:rFonts w:hAnsi="標楷體" w:hint="eastAsia"/>
                <w:snapToGrid w:val="0"/>
                <w:color w:val="000000" w:themeColor="text1"/>
                <w:spacing w:val="-10"/>
                <w:sz w:val="24"/>
                <w:szCs w:val="28"/>
              </w:rPr>
              <w:t>2、有關「因有睡眠障礙有服用藥物，但每次加藥要經過主管同意，醫生都會問主管，要開多久的藥也要主管同意，這整件事情我只想說我掛號看病是我花錢，醫生要問我才對，怎麼變成主管在決定」一節：</w:t>
            </w:r>
          </w:p>
          <w:p w:rsidR="00285E1E" w:rsidRPr="00B9609C" w:rsidRDefault="00285E1E" w:rsidP="00FD2ECA">
            <w:pPr>
              <w:wordWrap w:val="0"/>
              <w:adjustRightInd w:val="0"/>
              <w:spacing w:line="280" w:lineRule="exact"/>
              <w:ind w:left="600" w:hangingChars="250" w:hanging="600"/>
              <w:rPr>
                <w:rFonts w:hAnsi="標楷體"/>
                <w:snapToGrid w:val="0"/>
                <w:color w:val="000000" w:themeColor="text1"/>
                <w:spacing w:val="-10"/>
                <w:sz w:val="24"/>
                <w:szCs w:val="28"/>
              </w:rPr>
            </w:pPr>
            <w:r w:rsidRPr="00B9609C">
              <w:rPr>
                <w:rFonts w:hAnsi="標楷體" w:hint="eastAsia"/>
                <w:snapToGrid w:val="0"/>
                <w:color w:val="000000" w:themeColor="text1"/>
                <w:spacing w:val="-10"/>
                <w:sz w:val="24"/>
                <w:szCs w:val="28"/>
              </w:rPr>
              <w:t>（1）經查胡員因時常於看診時，向醫師索取及指定藥物，以致常與醫師發生爭執，使醫師心生恐懼，故為維護醫師看診安全及保障胡員看病權益，臺南第二監獄平時即叮囑夜勤同仁多注意其動態外，並記錄胡員每日睡眠時間，且胡員每次看診均由違規舍主管，親自戒護其看診，並視醫師需要提供胡員平時之觀察情形，以供醫師診治之參考，檢附胡員108年1月至4月10日看診21次資料（詳附件10，略）。</w:t>
            </w:r>
          </w:p>
          <w:p w:rsidR="00285E1E" w:rsidRPr="00B9609C" w:rsidRDefault="00285E1E" w:rsidP="00FD2ECA">
            <w:pPr>
              <w:wordWrap w:val="0"/>
              <w:adjustRightInd w:val="0"/>
              <w:spacing w:line="280" w:lineRule="exact"/>
              <w:ind w:left="600" w:hangingChars="250" w:hanging="600"/>
              <w:rPr>
                <w:rFonts w:hAnsi="標楷體"/>
                <w:snapToGrid w:val="0"/>
                <w:color w:val="000000" w:themeColor="text1"/>
                <w:spacing w:val="-10"/>
                <w:sz w:val="24"/>
                <w:szCs w:val="28"/>
              </w:rPr>
            </w:pPr>
            <w:r w:rsidRPr="00B9609C">
              <w:rPr>
                <w:rFonts w:hAnsi="標楷體" w:hint="eastAsia"/>
                <w:snapToGrid w:val="0"/>
                <w:color w:val="000000" w:themeColor="text1"/>
                <w:spacing w:val="-10"/>
                <w:sz w:val="24"/>
                <w:szCs w:val="28"/>
              </w:rPr>
              <w:t>（2）次查胡員每次提出看診，該監皆依胡員所需安排門診，並經醫師問診後開立處方箋。惟查胡員108年1月1日至4月10日止共計看診21次，均無繳納過任何醫療費用，胡員之保管金自107年7月3日起迄今，保管金額均為0元，故胡員1</w:t>
            </w:r>
            <w:r w:rsidRPr="00B9609C">
              <w:rPr>
                <w:rFonts w:hAnsi="標楷體" w:hint="eastAsia"/>
                <w:snapToGrid w:val="0"/>
                <w:color w:val="000000" w:themeColor="text1"/>
                <w:spacing w:val="-10"/>
                <w:sz w:val="24"/>
                <w:szCs w:val="28"/>
              </w:rPr>
              <w:lastRenderedPageBreak/>
              <w:t>06年5月9日移入該監迄今常因無法繳納醫療費，而由該監向外界申請補助，迄今補助金額合計4,901元，檢附相關資料（詳附件11，略）。</w:t>
            </w:r>
          </w:p>
          <w:p w:rsidR="00285E1E" w:rsidRPr="00B9609C" w:rsidRDefault="00285E1E" w:rsidP="00FD2ECA">
            <w:pPr>
              <w:wordWrap w:val="0"/>
              <w:adjustRightInd w:val="0"/>
              <w:spacing w:line="280" w:lineRule="exact"/>
              <w:ind w:left="720" w:hangingChars="300" w:hanging="720"/>
              <w:rPr>
                <w:rFonts w:hAnsi="標楷體"/>
                <w:snapToGrid w:val="0"/>
                <w:color w:val="000000" w:themeColor="text1"/>
                <w:spacing w:val="-10"/>
                <w:sz w:val="24"/>
                <w:szCs w:val="28"/>
              </w:rPr>
            </w:pPr>
            <w:r w:rsidRPr="00B9609C">
              <w:rPr>
                <w:rFonts w:hAnsi="標楷體" w:hint="eastAsia"/>
                <w:snapToGrid w:val="0"/>
                <w:color w:val="000000" w:themeColor="text1"/>
                <w:spacing w:val="-10"/>
                <w:sz w:val="24"/>
                <w:szCs w:val="28"/>
              </w:rPr>
              <w:t>（四）本案之檢討及策進作為：</w:t>
            </w:r>
          </w:p>
          <w:p w:rsidR="00285E1E" w:rsidRPr="00B9609C" w:rsidRDefault="00285E1E" w:rsidP="00FD2ECA">
            <w:pPr>
              <w:wordWrap w:val="0"/>
              <w:adjustRightInd w:val="0"/>
              <w:spacing w:line="280" w:lineRule="exact"/>
              <w:rPr>
                <w:rFonts w:hAnsi="標楷體"/>
                <w:snapToGrid w:val="0"/>
                <w:color w:val="000000" w:themeColor="text1"/>
                <w:spacing w:val="-10"/>
                <w:sz w:val="24"/>
                <w:szCs w:val="28"/>
              </w:rPr>
            </w:pPr>
            <w:r w:rsidRPr="00B9609C">
              <w:rPr>
                <w:rFonts w:hAnsi="標楷體" w:hint="eastAsia"/>
                <w:snapToGrid w:val="0"/>
                <w:color w:val="000000" w:themeColor="text1"/>
                <w:spacing w:val="-10"/>
                <w:sz w:val="24"/>
                <w:szCs w:val="28"/>
              </w:rPr>
              <w:t xml:space="preserve">　　經查胡員所言與事實常有所出入，且在執行期間有多次違背監規紀錄，惟臺南第二監獄各級管教人員仍時常苦口婆心對其諄諄教誨，望能導正其之偏差行為，以期出監後能適應社會生活。</w:t>
            </w:r>
          </w:p>
        </w:tc>
        <w:tc>
          <w:tcPr>
            <w:tcW w:w="1220" w:type="dxa"/>
            <w:tcBorders>
              <w:top w:val="single" w:sz="4" w:space="0" w:color="auto"/>
              <w:left w:val="single" w:sz="4" w:space="0" w:color="auto"/>
              <w:bottom w:val="single" w:sz="4" w:space="0" w:color="auto"/>
              <w:right w:val="single" w:sz="4" w:space="0" w:color="auto"/>
            </w:tcBorders>
            <w:hideMark/>
          </w:tcPr>
          <w:p w:rsidR="00285E1E" w:rsidRPr="00B9609C" w:rsidRDefault="00285E1E" w:rsidP="00FD2ECA">
            <w:pPr>
              <w:wordWrap w:val="0"/>
              <w:adjustRightInd w:val="0"/>
              <w:spacing w:line="320" w:lineRule="exact"/>
              <w:rPr>
                <w:rFonts w:hAnsi="標楷體"/>
                <w:snapToGrid w:val="0"/>
                <w:color w:val="000000" w:themeColor="text1"/>
                <w:spacing w:val="-10"/>
                <w:sz w:val="24"/>
                <w:szCs w:val="28"/>
              </w:rPr>
            </w:pPr>
            <w:r w:rsidRPr="00B9609C">
              <w:rPr>
                <w:rFonts w:hAnsi="標楷體" w:hint="eastAsia"/>
                <w:snapToGrid w:val="0"/>
                <w:color w:val="000000" w:themeColor="text1"/>
                <w:spacing w:val="-10"/>
                <w:sz w:val="24"/>
                <w:szCs w:val="28"/>
              </w:rPr>
              <w:lastRenderedPageBreak/>
              <w:t>108/4/29併1070800303號案。</w:t>
            </w:r>
          </w:p>
          <w:p w:rsidR="00285E1E" w:rsidRPr="00B9609C" w:rsidRDefault="00285E1E" w:rsidP="00FD2ECA">
            <w:pPr>
              <w:wordWrap w:val="0"/>
              <w:adjustRightInd w:val="0"/>
              <w:spacing w:line="320" w:lineRule="exact"/>
              <w:rPr>
                <w:rFonts w:hAnsi="標楷體"/>
                <w:snapToGrid w:val="0"/>
                <w:color w:val="000000" w:themeColor="text1"/>
                <w:spacing w:val="-10"/>
                <w:sz w:val="24"/>
                <w:szCs w:val="28"/>
              </w:rPr>
            </w:pPr>
            <w:r w:rsidRPr="00B9609C">
              <w:rPr>
                <w:rFonts w:hAnsi="標楷體" w:hint="eastAsia"/>
                <w:snapToGrid w:val="0"/>
                <w:color w:val="000000" w:themeColor="text1"/>
                <w:spacing w:val="-10"/>
                <w:kern w:val="0"/>
                <w:sz w:val="24"/>
                <w:szCs w:val="28"/>
              </w:rPr>
              <w:t>108/7/1請法務部、矯正署主管人員到院說明。</w:t>
            </w:r>
          </w:p>
        </w:tc>
      </w:tr>
    </w:tbl>
    <w:p w:rsidR="00285E1E" w:rsidRPr="00B9609C" w:rsidRDefault="00285E1E" w:rsidP="00285E1E">
      <w:pPr>
        <w:pStyle w:val="2"/>
        <w:numPr>
          <w:ilvl w:val="0"/>
          <w:numId w:val="0"/>
        </w:numPr>
        <w:rPr>
          <w:rFonts w:ascii="Times New Roman" w:hAnsi="Times New Roman"/>
          <w:color w:val="000000" w:themeColor="text1"/>
          <w:sz w:val="24"/>
        </w:rPr>
      </w:pPr>
      <w:bookmarkStart w:id="7295" w:name="_Toc18856486"/>
      <w:bookmarkStart w:id="7296" w:name="_Toc18943276"/>
      <w:bookmarkStart w:id="7297" w:name="_Toc20991565"/>
      <w:bookmarkStart w:id="7298" w:name="_Toc21939122"/>
      <w:bookmarkStart w:id="7299" w:name="_Toc23588113"/>
      <w:bookmarkStart w:id="7300" w:name="_Toc23776794"/>
      <w:r w:rsidRPr="00B9609C">
        <w:rPr>
          <w:rFonts w:ascii="Times New Roman" w:hAnsi="Times New Roman" w:hint="eastAsia"/>
          <w:color w:val="000000" w:themeColor="text1"/>
          <w:sz w:val="24"/>
        </w:rPr>
        <w:lastRenderedPageBreak/>
        <w:t>資料來源：監察院依據人民處理書狀概要表並彙整後續調查作為製表。</w:t>
      </w:r>
      <w:bookmarkEnd w:id="7295"/>
      <w:bookmarkEnd w:id="7296"/>
      <w:bookmarkEnd w:id="7297"/>
      <w:bookmarkEnd w:id="7298"/>
      <w:bookmarkEnd w:id="7299"/>
      <w:bookmarkEnd w:id="7300"/>
    </w:p>
    <w:p w:rsidR="008C26F8" w:rsidRPr="00B9609C" w:rsidRDefault="008C26F8" w:rsidP="00285E1E">
      <w:pPr>
        <w:widowControl/>
        <w:overflowPunct/>
        <w:autoSpaceDE/>
        <w:autoSpaceDN/>
        <w:ind w:left="1361" w:hangingChars="400" w:hanging="1361"/>
        <w:jc w:val="left"/>
        <w:rPr>
          <w:rFonts w:ascii="Times New Roman"/>
          <w:bCs/>
          <w:color w:val="000000" w:themeColor="text1"/>
        </w:rPr>
      </w:pPr>
      <w:r w:rsidRPr="00B9609C">
        <w:rPr>
          <w:rFonts w:ascii="Times New Roman"/>
          <w:bCs/>
          <w:color w:val="000000" w:themeColor="text1"/>
        </w:rPr>
        <w:br w:type="page"/>
      </w:r>
    </w:p>
    <w:p w:rsidR="008C26F8" w:rsidRPr="00B9609C" w:rsidRDefault="008C26F8" w:rsidP="008C26F8">
      <w:pPr>
        <w:pStyle w:val="1"/>
        <w:numPr>
          <w:ilvl w:val="0"/>
          <w:numId w:val="0"/>
        </w:numPr>
        <w:ind w:left="1361" w:hangingChars="400" w:hanging="1361"/>
        <w:rPr>
          <w:rFonts w:ascii="Times New Roman"/>
          <w:bCs w:val="0"/>
          <w:color w:val="000000" w:themeColor="text1"/>
        </w:rPr>
      </w:pPr>
      <w:bookmarkStart w:id="7301" w:name="_Toc23776795"/>
      <w:r w:rsidRPr="00B9609C">
        <w:rPr>
          <w:rFonts w:ascii="Times New Roman"/>
          <w:color w:val="000000" w:themeColor="text1"/>
        </w:rPr>
        <w:lastRenderedPageBreak/>
        <w:t>附表</w:t>
      </w:r>
      <w:r w:rsidRPr="00B9609C">
        <w:rPr>
          <w:rFonts w:ascii="Times New Roman" w:hint="eastAsia"/>
          <w:color w:val="000000" w:themeColor="text1"/>
        </w:rPr>
        <w:t>五</w:t>
      </w:r>
      <w:r w:rsidRPr="00B9609C">
        <w:rPr>
          <w:rFonts w:ascii="Times New Roman"/>
          <w:color w:val="000000" w:themeColor="text1"/>
        </w:rPr>
        <w:t>、</w:t>
      </w:r>
      <w:r w:rsidRPr="00B9609C">
        <w:rPr>
          <w:rFonts w:ascii="Times New Roman" w:hint="eastAsia"/>
          <w:color w:val="000000" w:themeColor="text1"/>
        </w:rPr>
        <w:t>收容人</w:t>
      </w:r>
      <w:r w:rsidR="009624FF">
        <w:rPr>
          <w:rFonts w:ascii="Times New Roman" w:hint="eastAsia"/>
          <w:color w:val="000000" w:themeColor="text1"/>
        </w:rPr>
        <w:t>胡○○</w:t>
      </w:r>
      <w:r w:rsidRPr="00B9609C">
        <w:rPr>
          <w:rFonts w:ascii="Times New Roman" w:hint="eastAsia"/>
          <w:color w:val="000000" w:themeColor="text1"/>
        </w:rPr>
        <w:t>（雲林監獄服刑期滿出監後，</w:t>
      </w:r>
      <w:r w:rsidRPr="00B9609C">
        <w:rPr>
          <w:rFonts w:ascii="Times New Roman" w:hint="eastAsia"/>
          <w:color w:val="000000" w:themeColor="text1"/>
        </w:rPr>
        <w:t>107</w:t>
      </w:r>
      <w:r w:rsidRPr="00B9609C">
        <w:rPr>
          <w:rFonts w:ascii="Times New Roman" w:hint="eastAsia"/>
          <w:color w:val="000000" w:themeColor="text1"/>
        </w:rPr>
        <w:t>年</w:t>
      </w:r>
      <w:r w:rsidRPr="00B9609C">
        <w:rPr>
          <w:rFonts w:ascii="Times New Roman" w:hint="eastAsia"/>
          <w:color w:val="000000" w:themeColor="text1"/>
        </w:rPr>
        <w:t>11</w:t>
      </w:r>
      <w:r w:rsidRPr="00B9609C">
        <w:rPr>
          <w:rFonts w:ascii="Times New Roman" w:hint="eastAsia"/>
          <w:color w:val="000000" w:themeColor="text1"/>
        </w:rPr>
        <w:t>月因涉犯他罪羈押於臺北看守所）案件</w:t>
      </w:r>
      <w:r w:rsidRPr="00B9609C">
        <w:rPr>
          <w:rFonts w:ascii="Times New Roman"/>
          <w:color w:val="000000" w:themeColor="text1"/>
        </w:rPr>
        <w:t>處理情形一覽表：</w:t>
      </w:r>
      <w:bookmarkEnd w:id="7301"/>
    </w:p>
    <w:tbl>
      <w:tblPr>
        <w:tblW w:w="853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189"/>
        <w:gridCol w:w="1029"/>
        <w:gridCol w:w="5032"/>
        <w:gridCol w:w="1284"/>
      </w:tblGrid>
      <w:tr w:rsidR="00A617DF" w:rsidRPr="00B9609C" w:rsidTr="00082D39">
        <w:trPr>
          <w:trHeight w:val="567"/>
          <w:tblHeader/>
        </w:trPr>
        <w:tc>
          <w:tcPr>
            <w:tcW w:w="1189" w:type="dxa"/>
            <w:shd w:val="clear" w:color="auto" w:fill="FDE9D9" w:themeFill="accent6" w:themeFillTint="33"/>
            <w:vAlign w:val="center"/>
          </w:tcPr>
          <w:p w:rsidR="008C26F8" w:rsidRPr="00B9609C" w:rsidRDefault="008C26F8" w:rsidP="00CA0734">
            <w:pPr>
              <w:jc w:val="center"/>
              <w:rPr>
                <w:rFonts w:hAnsi="標楷體"/>
                <w:b/>
                <w:snapToGrid w:val="0"/>
                <w:color w:val="000000" w:themeColor="text1"/>
                <w:sz w:val="24"/>
                <w:szCs w:val="24"/>
              </w:rPr>
            </w:pPr>
            <w:r w:rsidRPr="00B9609C">
              <w:rPr>
                <w:rFonts w:hAnsi="標楷體" w:hint="eastAsia"/>
                <w:b/>
                <w:snapToGrid w:val="0"/>
                <w:color w:val="000000" w:themeColor="text1"/>
                <w:sz w:val="24"/>
                <w:szCs w:val="24"/>
              </w:rPr>
              <w:t>收文時間</w:t>
            </w:r>
          </w:p>
        </w:tc>
        <w:tc>
          <w:tcPr>
            <w:tcW w:w="1029" w:type="dxa"/>
            <w:shd w:val="clear" w:color="auto" w:fill="FDE9D9" w:themeFill="accent6" w:themeFillTint="33"/>
            <w:vAlign w:val="center"/>
          </w:tcPr>
          <w:p w:rsidR="008C26F8" w:rsidRPr="00B9609C" w:rsidRDefault="008C26F8" w:rsidP="00CA0734">
            <w:pPr>
              <w:jc w:val="center"/>
              <w:rPr>
                <w:rFonts w:hAnsi="標楷體"/>
                <w:b/>
                <w:snapToGrid w:val="0"/>
                <w:color w:val="000000" w:themeColor="text1"/>
                <w:spacing w:val="10"/>
                <w:sz w:val="24"/>
                <w:szCs w:val="24"/>
              </w:rPr>
            </w:pPr>
            <w:r w:rsidRPr="00B9609C">
              <w:rPr>
                <w:rFonts w:hAnsi="標楷體" w:hint="eastAsia"/>
                <w:b/>
                <w:snapToGrid w:val="0"/>
                <w:color w:val="000000" w:themeColor="text1"/>
                <w:spacing w:val="10"/>
                <w:sz w:val="24"/>
                <w:szCs w:val="24"/>
              </w:rPr>
              <w:t>類別</w:t>
            </w:r>
          </w:p>
        </w:tc>
        <w:tc>
          <w:tcPr>
            <w:tcW w:w="5032" w:type="dxa"/>
            <w:shd w:val="clear" w:color="auto" w:fill="FDE9D9" w:themeFill="accent6" w:themeFillTint="33"/>
            <w:vAlign w:val="center"/>
          </w:tcPr>
          <w:p w:rsidR="008C26F8" w:rsidRPr="00B9609C" w:rsidRDefault="008C26F8" w:rsidP="00CA0734">
            <w:pPr>
              <w:wordWrap w:val="0"/>
              <w:ind w:left="641" w:hanging="641"/>
              <w:jc w:val="center"/>
              <w:rPr>
                <w:rFonts w:hAnsi="標楷體"/>
                <w:b/>
                <w:snapToGrid w:val="0"/>
                <w:color w:val="000000" w:themeColor="text1"/>
                <w:spacing w:val="10"/>
                <w:sz w:val="24"/>
                <w:szCs w:val="24"/>
              </w:rPr>
            </w:pPr>
            <w:r w:rsidRPr="00B9609C">
              <w:rPr>
                <w:rFonts w:hAnsi="標楷體" w:hint="eastAsia"/>
                <w:b/>
                <w:snapToGrid w:val="0"/>
                <w:color w:val="000000" w:themeColor="text1"/>
                <w:spacing w:val="10"/>
                <w:sz w:val="24"/>
                <w:szCs w:val="24"/>
              </w:rPr>
              <w:t>內容</w:t>
            </w:r>
          </w:p>
        </w:tc>
        <w:tc>
          <w:tcPr>
            <w:tcW w:w="1284" w:type="dxa"/>
            <w:shd w:val="clear" w:color="auto" w:fill="FDE9D9" w:themeFill="accent6" w:themeFillTint="33"/>
            <w:vAlign w:val="center"/>
          </w:tcPr>
          <w:p w:rsidR="008C26F8" w:rsidRPr="00B9609C" w:rsidRDefault="008C26F8" w:rsidP="00CA0734">
            <w:pPr>
              <w:jc w:val="center"/>
              <w:rPr>
                <w:rFonts w:asciiTheme="minorHAnsi" w:eastAsiaTheme="minorEastAsia" w:hAnsiTheme="minorHAnsi"/>
                <w:b/>
                <w:color w:val="000000" w:themeColor="text1"/>
                <w:sz w:val="24"/>
                <w:szCs w:val="24"/>
              </w:rPr>
            </w:pPr>
            <w:r w:rsidRPr="00B9609C">
              <w:rPr>
                <w:rFonts w:hAnsi="標楷體" w:hint="eastAsia"/>
                <w:b/>
                <w:snapToGrid w:val="0"/>
                <w:color w:val="000000" w:themeColor="text1"/>
                <w:spacing w:val="10"/>
                <w:sz w:val="24"/>
                <w:szCs w:val="24"/>
              </w:rPr>
              <w:t>處理辦法</w:t>
            </w:r>
          </w:p>
        </w:tc>
      </w:tr>
      <w:tr w:rsidR="00A617DF" w:rsidRPr="00B9609C" w:rsidTr="00082D39">
        <w:trPr>
          <w:trHeight w:val="80"/>
        </w:trPr>
        <w:tc>
          <w:tcPr>
            <w:tcW w:w="1189" w:type="dxa"/>
            <w:hideMark/>
          </w:tcPr>
          <w:p w:rsidR="008C26F8" w:rsidRPr="00B9609C" w:rsidRDefault="008C26F8" w:rsidP="00CA0734">
            <w:pPr>
              <w:adjustRightInd w:val="0"/>
              <w:spacing w:line="320" w:lineRule="exact"/>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107/12/3</w:t>
            </w:r>
          </w:p>
        </w:tc>
        <w:tc>
          <w:tcPr>
            <w:tcW w:w="1029" w:type="dxa"/>
            <w:hideMark/>
          </w:tcPr>
          <w:p w:rsidR="008C26F8" w:rsidRPr="00B9609C" w:rsidRDefault="008C26F8" w:rsidP="00CA0734">
            <w:pPr>
              <w:adjustRightInd w:val="0"/>
              <w:spacing w:line="320" w:lineRule="exact"/>
              <w:rPr>
                <w:rFonts w:hAnsi="標楷體"/>
                <w:snapToGrid w:val="0"/>
                <w:color w:val="000000" w:themeColor="text1"/>
                <w:spacing w:val="-20"/>
                <w:sz w:val="24"/>
                <w:szCs w:val="24"/>
              </w:rPr>
            </w:pPr>
            <w:r w:rsidRPr="00B9609C">
              <w:rPr>
                <w:rFonts w:hAnsi="標楷體" w:hint="eastAsia"/>
                <w:snapToGrid w:val="0"/>
                <w:color w:val="000000" w:themeColor="text1"/>
                <w:spacing w:val="-20"/>
                <w:sz w:val="24"/>
                <w:szCs w:val="24"/>
              </w:rPr>
              <w:t>書狀、剪報</w:t>
            </w:r>
          </w:p>
        </w:tc>
        <w:tc>
          <w:tcPr>
            <w:tcW w:w="5032" w:type="dxa"/>
            <w:hideMark/>
          </w:tcPr>
          <w:p w:rsidR="008C26F8" w:rsidRPr="00B9609C" w:rsidRDefault="008C26F8" w:rsidP="00CA0734">
            <w:pPr>
              <w:wordWrap w:val="0"/>
              <w:adjustRightInd w:val="0"/>
              <w:spacing w:line="320" w:lineRule="exact"/>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有關胡姓男子於4年前持械搶劫入監服刑後，甫於107年11月中假釋出獄，竟又傷人搶劫，前揭假釋核准相關疑義乙案。</w:t>
            </w:r>
          </w:p>
        </w:tc>
        <w:tc>
          <w:tcPr>
            <w:tcW w:w="1284" w:type="dxa"/>
            <w:hideMark/>
          </w:tcPr>
          <w:p w:rsidR="008C26F8" w:rsidRPr="00B9609C" w:rsidRDefault="008C26F8" w:rsidP="00CA0734">
            <w:pPr>
              <w:adjustRightInd w:val="0"/>
              <w:spacing w:line="320" w:lineRule="exact"/>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107/12/7函請法務部於文到14日內說明處理情形函復本院。</w:t>
            </w:r>
          </w:p>
        </w:tc>
      </w:tr>
      <w:tr w:rsidR="00A617DF" w:rsidRPr="00B9609C" w:rsidTr="00082D39">
        <w:trPr>
          <w:trHeight w:val="80"/>
        </w:trPr>
        <w:tc>
          <w:tcPr>
            <w:tcW w:w="1189" w:type="dxa"/>
            <w:hideMark/>
          </w:tcPr>
          <w:p w:rsidR="008C26F8" w:rsidRPr="00B9609C" w:rsidRDefault="008C26F8" w:rsidP="00CA0734">
            <w:pPr>
              <w:adjustRightInd w:val="0"/>
              <w:spacing w:line="320" w:lineRule="exact"/>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107/12/26</w:t>
            </w:r>
          </w:p>
        </w:tc>
        <w:tc>
          <w:tcPr>
            <w:tcW w:w="1029" w:type="dxa"/>
            <w:hideMark/>
          </w:tcPr>
          <w:p w:rsidR="008C26F8" w:rsidRPr="00B9609C" w:rsidRDefault="008C26F8" w:rsidP="00CA0734">
            <w:pPr>
              <w:adjustRightInd w:val="0"/>
              <w:spacing w:line="320" w:lineRule="exact"/>
              <w:rPr>
                <w:rFonts w:hAnsi="標楷體"/>
                <w:snapToGrid w:val="0"/>
                <w:color w:val="000000" w:themeColor="text1"/>
                <w:spacing w:val="-20"/>
                <w:sz w:val="24"/>
                <w:szCs w:val="24"/>
              </w:rPr>
            </w:pPr>
            <w:r w:rsidRPr="00B9609C">
              <w:rPr>
                <w:rFonts w:hAnsi="標楷體" w:hint="eastAsia"/>
                <w:snapToGrid w:val="0"/>
                <w:color w:val="000000" w:themeColor="text1"/>
                <w:spacing w:val="-20"/>
                <w:sz w:val="24"/>
                <w:szCs w:val="24"/>
              </w:rPr>
              <w:t>法務部函復</w:t>
            </w:r>
          </w:p>
        </w:tc>
        <w:tc>
          <w:tcPr>
            <w:tcW w:w="5032" w:type="dxa"/>
            <w:hideMark/>
          </w:tcPr>
          <w:p w:rsidR="008C26F8" w:rsidRPr="00B9609C" w:rsidRDefault="008C26F8" w:rsidP="00CA0734">
            <w:pPr>
              <w:wordWrap w:val="0"/>
              <w:adjustRightInd w:val="0"/>
              <w:spacing w:line="320" w:lineRule="exact"/>
              <w:ind w:left="560" w:hanging="560"/>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一、按刑法第77條第2項第2款規定，犯最輕本刑5年以上有期徒刑之罪之累犯，於假釋期間，受徒刑之執行完畢，或一部之執行而赦免後，5年以內故意再犯最輕本刑為5年以上有期徒刑之罪者，不適用假釋。查旨揭出獄人</w:t>
            </w:r>
            <w:r w:rsidR="009624FF">
              <w:rPr>
                <w:rFonts w:hAnsi="標楷體" w:hint="eastAsia"/>
                <w:snapToGrid w:val="0"/>
                <w:color w:val="000000" w:themeColor="text1"/>
                <w:spacing w:val="-10"/>
                <w:sz w:val="24"/>
                <w:szCs w:val="24"/>
              </w:rPr>
              <w:t>胡○○</w:t>
            </w:r>
            <w:r w:rsidRPr="00B9609C">
              <w:rPr>
                <w:rFonts w:hAnsi="標楷體" w:hint="eastAsia"/>
                <w:snapToGrid w:val="0"/>
                <w:color w:val="000000" w:themeColor="text1"/>
                <w:spacing w:val="-10"/>
                <w:sz w:val="24"/>
                <w:szCs w:val="24"/>
              </w:rPr>
              <w:t>（以下簡稱胡員）於95年12月23日觸犯最輕本刑5年以上之強盜罪，經法院判處有期徒刑5年2月、累犯，並與他案裁定及接續執行共計有期徒刑5年9月，於101年9月24日執行完畢出監；詎於前案重罪累犯執累犯執行完畢5年內之103年1月8日再犯本案最輕本刑5年以上之強盜罪（即報載4年前持械搶劫案），經法院判處有期徒刑5年，符合刑法第77條第2項第2款不適用假釋之規定，胡員遂於107年11月18日服刑期滿出監；日前報載有關胡員假釋出監即再犯，與事實顯有不符，該部矯正著（下稱矯正署）業於107年11月28日以新聞稿澄清在案。</w:t>
            </w:r>
          </w:p>
          <w:p w:rsidR="008C26F8" w:rsidRPr="00B9609C" w:rsidRDefault="008C26F8" w:rsidP="00CA0734">
            <w:pPr>
              <w:wordWrap w:val="0"/>
              <w:adjustRightInd w:val="0"/>
              <w:spacing w:line="320" w:lineRule="exact"/>
              <w:ind w:left="560" w:hanging="560"/>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二、由於胡員服刑時有精神狀況不佳之情形，由矯正署雲林監獄（下稱雲林監獄）協助其前往臺大醫院雲林分院精神科就醫，並為協助其順利復歸社會，於胡員釋放前，即由雲林監獄主動通知其家屬，並函請該戶籍地衛生機關（臺北市政府衛生局）及警政機關（臺北市政府警察局大安分局）給與追蹤保護及必要之協助，而釋放當日亦由其兄</w:t>
            </w:r>
            <w:r w:rsidR="0081781B">
              <w:rPr>
                <w:rFonts w:hAnsi="標楷體" w:hint="eastAsia"/>
                <w:snapToGrid w:val="0"/>
                <w:color w:val="000000" w:themeColor="text1"/>
                <w:spacing w:val="-10"/>
                <w:sz w:val="24"/>
                <w:szCs w:val="24"/>
              </w:rPr>
              <w:t>胡○○</w:t>
            </w:r>
            <w:r w:rsidRPr="00B9609C">
              <w:rPr>
                <w:rFonts w:hAnsi="標楷體" w:hint="eastAsia"/>
                <w:snapToGrid w:val="0"/>
                <w:color w:val="000000" w:themeColor="text1"/>
                <w:spacing w:val="-10"/>
                <w:sz w:val="24"/>
                <w:szCs w:val="24"/>
              </w:rPr>
              <w:t>及母親前來帶回。對於該員未能自制向善更涉犯他罪遭羈押於矯正署臺北看守所，造成社會治安之負面影響，該部謹表遺憾。</w:t>
            </w:r>
          </w:p>
          <w:p w:rsidR="008C26F8" w:rsidRPr="00B9609C" w:rsidRDefault="008C26F8" w:rsidP="00CA0734">
            <w:pPr>
              <w:wordWrap w:val="0"/>
              <w:adjustRightInd w:val="0"/>
              <w:spacing w:line="320" w:lineRule="exact"/>
              <w:ind w:left="560" w:hanging="560"/>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三、檢附本案臺灣高等檢察署104年執乙字第194號執行指揮書、臺灣臺北地方法院103年度訴字</w:t>
            </w:r>
            <w:r w:rsidRPr="00B9609C">
              <w:rPr>
                <w:rFonts w:hAnsi="標楷體" w:hint="eastAsia"/>
                <w:snapToGrid w:val="0"/>
                <w:color w:val="000000" w:themeColor="text1"/>
                <w:spacing w:val="-10"/>
                <w:sz w:val="24"/>
                <w:szCs w:val="24"/>
              </w:rPr>
              <w:lastRenderedPageBreak/>
              <w:t>第139號刑事判決、胡員全國刑案資料查註表、雲林監獄在監或出監受刑人資料表、本案矯正署新聞稿、胡員身心障礙證明、通知衛生警政機關函、胡員出監畫面截圖等影本各l份。</w:t>
            </w:r>
          </w:p>
        </w:tc>
        <w:tc>
          <w:tcPr>
            <w:tcW w:w="1284" w:type="dxa"/>
            <w:hideMark/>
          </w:tcPr>
          <w:p w:rsidR="008C26F8" w:rsidRPr="00B9609C" w:rsidRDefault="008C26F8" w:rsidP="00CA0734">
            <w:pPr>
              <w:adjustRightInd w:val="0"/>
              <w:spacing w:line="320" w:lineRule="exact"/>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lastRenderedPageBreak/>
              <w:t>108/2/14經值日委員核批：胡員是思覺失調症中度，重覆犯案進出監獄，矯正機關的處遇顯然無助於復歸社會。併案處理（院台調壹字第1070800303號）。</w:t>
            </w:r>
          </w:p>
          <w:p w:rsidR="008C26F8" w:rsidRPr="00B9609C" w:rsidRDefault="008C26F8" w:rsidP="00CA0734">
            <w:pPr>
              <w:adjustRightInd w:val="0"/>
              <w:spacing w:line="320" w:lineRule="exact"/>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108/3/4本院委員赴法務部矯正署臺北看守所履勘訪談收容人</w:t>
            </w:r>
            <w:r w:rsidR="009624FF">
              <w:rPr>
                <w:rFonts w:hAnsi="標楷體" w:hint="eastAsia"/>
                <w:snapToGrid w:val="0"/>
                <w:color w:val="000000" w:themeColor="text1"/>
                <w:spacing w:val="-10"/>
                <w:sz w:val="24"/>
                <w:szCs w:val="24"/>
              </w:rPr>
              <w:t>胡○○</w:t>
            </w:r>
            <w:r w:rsidRPr="00B9609C">
              <w:rPr>
                <w:rFonts w:hAnsi="標楷體" w:hint="eastAsia"/>
                <w:snapToGrid w:val="0"/>
                <w:color w:val="000000" w:themeColor="text1"/>
                <w:spacing w:val="-10"/>
                <w:sz w:val="24"/>
                <w:szCs w:val="24"/>
              </w:rPr>
              <w:t>。</w:t>
            </w:r>
          </w:p>
          <w:p w:rsidR="008C26F8" w:rsidRPr="00B9609C" w:rsidRDefault="008C26F8" w:rsidP="00CA0734">
            <w:pPr>
              <w:adjustRightInd w:val="0"/>
              <w:spacing w:line="320" w:lineRule="exact"/>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108/3/15函請法務部14日內說明處理情形函復本院。</w:t>
            </w:r>
          </w:p>
        </w:tc>
      </w:tr>
      <w:tr w:rsidR="00A617DF" w:rsidRPr="00B9609C" w:rsidTr="00082D39">
        <w:trPr>
          <w:trHeight w:val="80"/>
        </w:trPr>
        <w:tc>
          <w:tcPr>
            <w:tcW w:w="1189" w:type="dxa"/>
            <w:hideMark/>
          </w:tcPr>
          <w:p w:rsidR="008C26F8" w:rsidRPr="00B9609C" w:rsidRDefault="008C26F8" w:rsidP="00CA0734">
            <w:pPr>
              <w:adjustRightInd w:val="0"/>
              <w:spacing w:line="320" w:lineRule="exact"/>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lastRenderedPageBreak/>
              <w:t>108/4/3</w:t>
            </w:r>
          </w:p>
        </w:tc>
        <w:tc>
          <w:tcPr>
            <w:tcW w:w="1029" w:type="dxa"/>
            <w:hideMark/>
          </w:tcPr>
          <w:p w:rsidR="008C26F8" w:rsidRPr="00B9609C" w:rsidRDefault="008C26F8" w:rsidP="00CA0734">
            <w:pPr>
              <w:adjustRightInd w:val="0"/>
              <w:spacing w:line="320" w:lineRule="exact"/>
              <w:rPr>
                <w:rFonts w:hAnsi="標楷體"/>
                <w:snapToGrid w:val="0"/>
                <w:color w:val="000000" w:themeColor="text1"/>
                <w:spacing w:val="-20"/>
                <w:sz w:val="24"/>
                <w:szCs w:val="24"/>
              </w:rPr>
            </w:pPr>
            <w:r w:rsidRPr="00B9609C">
              <w:rPr>
                <w:rFonts w:hAnsi="標楷體" w:hint="eastAsia"/>
                <w:snapToGrid w:val="0"/>
                <w:color w:val="000000" w:themeColor="text1"/>
                <w:spacing w:val="-20"/>
                <w:sz w:val="24"/>
                <w:szCs w:val="24"/>
              </w:rPr>
              <w:t>法務部函復</w:t>
            </w:r>
          </w:p>
        </w:tc>
        <w:tc>
          <w:tcPr>
            <w:tcW w:w="5032" w:type="dxa"/>
            <w:hideMark/>
          </w:tcPr>
          <w:p w:rsidR="008C26F8" w:rsidRPr="00B9609C" w:rsidRDefault="008C26F8" w:rsidP="00CA0734">
            <w:pPr>
              <w:wordWrap w:val="0"/>
              <w:adjustRightInd w:val="0"/>
              <w:spacing w:line="320" w:lineRule="exact"/>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檢送</w:t>
            </w:r>
            <w:r w:rsidR="009624FF">
              <w:rPr>
                <w:rFonts w:hAnsi="標楷體" w:hint="eastAsia"/>
                <w:snapToGrid w:val="0"/>
                <w:color w:val="000000" w:themeColor="text1"/>
                <w:spacing w:val="-10"/>
                <w:sz w:val="24"/>
                <w:szCs w:val="24"/>
              </w:rPr>
              <w:t>胡○○</w:t>
            </w:r>
            <w:r w:rsidRPr="00B9609C">
              <w:rPr>
                <w:rFonts w:hAnsi="標楷體" w:hint="eastAsia"/>
                <w:snapToGrid w:val="0"/>
                <w:color w:val="000000" w:themeColor="text1"/>
                <w:spacing w:val="-10"/>
                <w:sz w:val="24"/>
                <w:szCs w:val="24"/>
              </w:rPr>
              <w:t>調查案及綠島監獄涉單獨監禁案提問本部回應意見l份，請查照。</w:t>
            </w:r>
          </w:p>
        </w:tc>
        <w:tc>
          <w:tcPr>
            <w:tcW w:w="1284" w:type="dxa"/>
            <w:hideMark/>
          </w:tcPr>
          <w:p w:rsidR="008C26F8" w:rsidRPr="00B9609C" w:rsidRDefault="008C26F8" w:rsidP="00CA0734">
            <w:pPr>
              <w:adjustRightInd w:val="0"/>
              <w:spacing w:line="320" w:lineRule="exact"/>
              <w:rPr>
                <w:rFonts w:hAnsi="標楷體"/>
                <w:snapToGrid w:val="0"/>
                <w:color w:val="000000" w:themeColor="text1"/>
                <w:spacing w:val="-10"/>
                <w:sz w:val="24"/>
                <w:szCs w:val="24"/>
              </w:rPr>
            </w:pPr>
            <w:r w:rsidRPr="00B9609C">
              <w:rPr>
                <w:rFonts w:hAnsi="標楷體" w:hint="eastAsia"/>
                <w:snapToGrid w:val="0"/>
                <w:color w:val="000000" w:themeColor="text1"/>
                <w:spacing w:val="-10"/>
                <w:sz w:val="24"/>
                <w:szCs w:val="24"/>
              </w:rPr>
              <w:t>108/4/3併1070800303號案。</w:t>
            </w:r>
          </w:p>
          <w:p w:rsidR="008C26F8" w:rsidRPr="00B9609C" w:rsidRDefault="008C26F8" w:rsidP="00CA0734">
            <w:pPr>
              <w:adjustRightInd w:val="0"/>
              <w:spacing w:line="320" w:lineRule="exact"/>
              <w:rPr>
                <w:rFonts w:hAnsi="標楷體"/>
                <w:snapToGrid w:val="0"/>
                <w:color w:val="000000" w:themeColor="text1"/>
                <w:spacing w:val="-10"/>
                <w:sz w:val="24"/>
                <w:szCs w:val="24"/>
              </w:rPr>
            </w:pPr>
            <w:r w:rsidRPr="00B9609C">
              <w:rPr>
                <w:rFonts w:hAnsi="標楷體" w:hint="eastAsia"/>
                <w:snapToGrid w:val="0"/>
                <w:color w:val="000000" w:themeColor="text1"/>
                <w:spacing w:val="-10"/>
                <w:kern w:val="0"/>
                <w:sz w:val="24"/>
                <w:szCs w:val="24"/>
              </w:rPr>
              <w:t>108/7/1請法務部、矯正署主管人員到院說明。</w:t>
            </w:r>
          </w:p>
        </w:tc>
      </w:tr>
    </w:tbl>
    <w:p w:rsidR="008C26F8" w:rsidRPr="00B9609C" w:rsidRDefault="008C26F8" w:rsidP="008C26F8">
      <w:pPr>
        <w:pStyle w:val="2"/>
        <w:numPr>
          <w:ilvl w:val="0"/>
          <w:numId w:val="0"/>
        </w:numPr>
        <w:rPr>
          <w:rFonts w:ascii="Times New Roman" w:hAnsi="Times New Roman"/>
          <w:color w:val="000000" w:themeColor="text1"/>
          <w:sz w:val="24"/>
        </w:rPr>
      </w:pPr>
      <w:bookmarkStart w:id="7302" w:name="_Toc18854785"/>
      <w:bookmarkStart w:id="7303" w:name="_Toc18856482"/>
      <w:bookmarkStart w:id="7304" w:name="_Toc18943278"/>
      <w:bookmarkStart w:id="7305" w:name="_Toc20991567"/>
      <w:bookmarkStart w:id="7306" w:name="_Toc21939124"/>
      <w:bookmarkStart w:id="7307" w:name="_Toc23588115"/>
      <w:bookmarkStart w:id="7308" w:name="_Toc23776796"/>
      <w:r w:rsidRPr="00B9609C">
        <w:rPr>
          <w:rFonts w:ascii="Times New Roman" w:hAnsi="Times New Roman" w:hint="eastAsia"/>
          <w:color w:val="000000" w:themeColor="text1"/>
          <w:sz w:val="24"/>
        </w:rPr>
        <w:t>資料來源：監察院依據人民處理書狀概要表並彙整後續調查作為製表。</w:t>
      </w:r>
      <w:bookmarkEnd w:id="7302"/>
      <w:bookmarkEnd w:id="7303"/>
      <w:bookmarkEnd w:id="7304"/>
      <w:bookmarkEnd w:id="7305"/>
      <w:bookmarkEnd w:id="7306"/>
      <w:bookmarkEnd w:id="7307"/>
      <w:bookmarkEnd w:id="7308"/>
    </w:p>
    <w:p w:rsidR="008C26F8" w:rsidRPr="00B9609C" w:rsidRDefault="008C26F8" w:rsidP="008C26F8">
      <w:pPr>
        <w:widowControl/>
        <w:overflowPunct/>
        <w:autoSpaceDE/>
        <w:autoSpaceDN/>
        <w:ind w:left="1361" w:hangingChars="400" w:hanging="1361"/>
        <w:jc w:val="left"/>
        <w:rPr>
          <w:rFonts w:ascii="Times New Roman"/>
          <w:bCs/>
          <w:color w:val="000000" w:themeColor="text1"/>
        </w:rPr>
      </w:pPr>
    </w:p>
    <w:p w:rsidR="00285E1E" w:rsidRPr="00B9609C" w:rsidRDefault="00285E1E" w:rsidP="00285E1E">
      <w:pPr>
        <w:widowControl/>
        <w:overflowPunct/>
        <w:autoSpaceDE/>
        <w:autoSpaceDN/>
        <w:ind w:left="1361" w:hangingChars="400" w:hanging="1361"/>
        <w:jc w:val="left"/>
        <w:rPr>
          <w:rFonts w:ascii="Times New Roman"/>
          <w:bCs/>
          <w:color w:val="000000" w:themeColor="text1"/>
        </w:rPr>
      </w:pPr>
    </w:p>
    <w:p w:rsidR="00285E1E" w:rsidRPr="00B9609C" w:rsidRDefault="00285E1E" w:rsidP="00285E1E">
      <w:pPr>
        <w:widowControl/>
        <w:overflowPunct/>
        <w:autoSpaceDE/>
        <w:autoSpaceDN/>
        <w:jc w:val="left"/>
        <w:rPr>
          <w:rFonts w:ascii="Times New Roman"/>
          <w:bCs/>
          <w:color w:val="000000" w:themeColor="text1"/>
          <w:kern w:val="0"/>
        </w:rPr>
        <w:sectPr w:rsidR="00285E1E" w:rsidRPr="00B9609C" w:rsidSect="001F373A">
          <w:pgSz w:w="11907" w:h="16840" w:code="9"/>
          <w:pgMar w:top="1701" w:right="1701" w:bottom="1418" w:left="1418" w:header="851" w:footer="851" w:gutter="227"/>
          <w:cols w:space="425"/>
          <w:docGrid w:type="linesAndChars" w:linePitch="457" w:charSpace="4127"/>
        </w:sectPr>
      </w:pPr>
    </w:p>
    <w:p w:rsidR="00285E1E" w:rsidRPr="00B9609C" w:rsidRDefault="00285E1E" w:rsidP="00285E1E">
      <w:pPr>
        <w:pStyle w:val="1"/>
        <w:numPr>
          <w:ilvl w:val="0"/>
          <w:numId w:val="0"/>
        </w:numPr>
        <w:ind w:left="1361" w:hangingChars="400" w:hanging="1361"/>
        <w:rPr>
          <w:rFonts w:ascii="Times New Roman"/>
          <w:bCs w:val="0"/>
          <w:color w:val="000000" w:themeColor="text1"/>
          <w:kern w:val="0"/>
        </w:rPr>
      </w:pPr>
      <w:bookmarkStart w:id="7309" w:name="_Toc23776797"/>
      <w:r w:rsidRPr="00B9609C">
        <w:rPr>
          <w:rFonts w:ascii="Times New Roman"/>
          <w:color w:val="000000" w:themeColor="text1"/>
          <w:kern w:val="0"/>
        </w:rPr>
        <w:lastRenderedPageBreak/>
        <w:t>附表</w:t>
      </w:r>
      <w:r w:rsidRPr="00B9609C">
        <w:rPr>
          <w:rFonts w:ascii="Times New Roman" w:hint="eastAsia"/>
          <w:color w:val="000000" w:themeColor="text1"/>
          <w:kern w:val="0"/>
        </w:rPr>
        <w:t>六</w:t>
      </w:r>
      <w:r w:rsidRPr="00B9609C">
        <w:rPr>
          <w:rFonts w:ascii="Times New Roman"/>
          <w:color w:val="000000" w:themeColor="text1"/>
          <w:kern w:val="0"/>
        </w:rPr>
        <w:t>、第</w:t>
      </w:r>
      <w:r w:rsidRPr="00B9609C">
        <w:rPr>
          <w:rFonts w:ascii="Times New Roman"/>
          <w:color w:val="000000" w:themeColor="text1"/>
          <w:kern w:val="0"/>
        </w:rPr>
        <w:t>1</w:t>
      </w:r>
      <w:r w:rsidRPr="00B9609C">
        <w:rPr>
          <w:rFonts w:ascii="Times New Roman"/>
          <w:color w:val="000000" w:themeColor="text1"/>
          <w:kern w:val="0"/>
        </w:rPr>
        <w:t>場諮詢會議紀錄：</w:t>
      </w:r>
      <w:bookmarkEnd w:id="7309"/>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371"/>
      </w:tblGrid>
      <w:tr w:rsidR="00A617DF" w:rsidRPr="00B9609C" w:rsidTr="00FD2ECA">
        <w:trPr>
          <w:trHeight w:val="454"/>
          <w:tblHeader/>
        </w:trPr>
        <w:tc>
          <w:tcPr>
            <w:tcW w:w="2268" w:type="dxa"/>
            <w:shd w:val="clear" w:color="auto" w:fill="FDE9D9" w:themeFill="accent6" w:themeFillTint="33"/>
            <w:vAlign w:val="center"/>
          </w:tcPr>
          <w:p w:rsidR="00285E1E" w:rsidRPr="00B9609C" w:rsidRDefault="00285E1E" w:rsidP="00FD2ECA">
            <w:pPr>
              <w:overflowPunct/>
              <w:autoSpaceDE/>
              <w:autoSpaceDN/>
              <w:spacing w:line="280" w:lineRule="exact"/>
              <w:jc w:val="center"/>
              <w:rPr>
                <w:rFonts w:ascii="Times New Roman"/>
                <w:b/>
                <w:color w:val="000000" w:themeColor="text1"/>
                <w:sz w:val="24"/>
                <w:szCs w:val="24"/>
              </w:rPr>
            </w:pPr>
            <w:r w:rsidRPr="00B9609C">
              <w:rPr>
                <w:rFonts w:ascii="Times New Roman" w:hint="eastAsia"/>
                <w:b/>
                <w:color w:val="000000" w:themeColor="text1"/>
                <w:sz w:val="24"/>
                <w:szCs w:val="24"/>
              </w:rPr>
              <w:t>發言者</w:t>
            </w:r>
          </w:p>
        </w:tc>
        <w:tc>
          <w:tcPr>
            <w:tcW w:w="7371" w:type="dxa"/>
            <w:shd w:val="clear" w:color="auto" w:fill="FDE9D9" w:themeFill="accent6" w:themeFillTint="33"/>
            <w:vAlign w:val="center"/>
          </w:tcPr>
          <w:p w:rsidR="00285E1E" w:rsidRPr="00B9609C" w:rsidRDefault="00285E1E" w:rsidP="00FD2ECA">
            <w:pPr>
              <w:overflowPunct/>
              <w:autoSpaceDE/>
              <w:autoSpaceDN/>
              <w:spacing w:line="280" w:lineRule="exact"/>
              <w:jc w:val="center"/>
              <w:rPr>
                <w:rFonts w:ascii="Times New Roman"/>
                <w:b/>
                <w:color w:val="000000" w:themeColor="text1"/>
                <w:sz w:val="24"/>
                <w:szCs w:val="24"/>
              </w:rPr>
            </w:pPr>
            <w:r w:rsidRPr="00B9609C">
              <w:rPr>
                <w:rFonts w:ascii="Times New Roman" w:hint="eastAsia"/>
                <w:b/>
                <w:color w:val="000000" w:themeColor="text1"/>
                <w:sz w:val="24"/>
                <w:szCs w:val="24"/>
              </w:rPr>
              <w:t>發言內容</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王委員幼玲</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本諮詢會議係為調查監所對於身心障礙收容人之處遇及策進作為等情案召開，如何對身心障礙收容人有人道的作為？國外之作法為何？刑後監護問題？社區、醫療、輔導能量是否足夠？其中遭精神科認定人格違常的人，如何在監所中辨識，是較為麻煩的部分，感謝江主任、洪心理師、黃律師、彭臨床心理師、賴教授及法務部與會人員。</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江主任</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人格疾患之病人，常有違反病房規定之情形，醫院處理較為困難，有思覺失調症之個案，監護後尚須服刑，本院曾發函到檢察單位，惟遭打回票，精神病人需以藥物治療輔以心理輔導。部分個案在監護後就出院，出院準備服務將後續進行安置考量，出獄之後後續安置將可能面臨問題。</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王委員幼玲</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出院後可以做出院準備，監獄是否沒有做這些？</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江主任</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並不清楚，擔心可能有這方面的困難。部分個案再進入監獄前，有低收入戶身分，但因為服刑後，低收入戶資格遭取消，後續在醫院監護，法院僅能提供精神科治療的費用，日常生活用品則無法負擔。目前僅能靠醫院及民間單位募款支持，惟仍然有限。</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王委員幼玲</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可請法務部再多討論。</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楊委員芳婉</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有關刑後監護，能否提供醫院服務流程及內容。</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江主任</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法院通常會附上鑑定報告，從鑑定報告看個案之狀況，刑後監護通常是判刑確定，醫院根據鑑定報告判斷個案是否適合收在醫院治療，假設有嚴重的性格異常，收到醫院之後，要轉到其他地方幾乎是不可能，對醫院是很大的挑戰。在某些情形下是會進行討論的，本院是精神科醫院，倘個案有合併內、外科問題，將另外進行評估。</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法院依照不同的法律規定，監護、強制治療、禁見等，醫院之區別或處理有無不同。在法律層面探討，治療過程狀況如何，醫院治療後須將受刑人再送回矯正署，應有適當的區分。</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江主任</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精神衛生法的強制治療與今日討論議題又稍有不同，本院對以上情形都有經驗，倘有轉院情形，將開立診斷摘要，讓後續的監所單位能以門診的方式後續進行治療。</w:t>
            </w:r>
          </w:p>
        </w:tc>
      </w:tr>
      <w:tr w:rsidR="00A617DF" w:rsidRPr="00B9609C" w:rsidTr="00FD2ECA">
        <w:trPr>
          <w:trHeight w:val="567"/>
        </w:trPr>
        <w:tc>
          <w:tcPr>
            <w:tcW w:w="2268" w:type="dxa"/>
            <w:vAlign w:val="center"/>
          </w:tcPr>
          <w:p w:rsidR="00285E1E" w:rsidRPr="00B9609C" w:rsidRDefault="004D258B"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黃律師</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本人所承辦案件多涉及精障患者、毒品、酒癮及性侵害案件，有刑法第</w:t>
            </w:r>
            <w:r w:rsidRPr="00B9609C">
              <w:rPr>
                <w:rFonts w:ascii="Times New Roman"/>
                <w:color w:val="000000" w:themeColor="text1"/>
                <w:sz w:val="24"/>
                <w:szCs w:val="24"/>
              </w:rPr>
              <w:t>87</w:t>
            </w:r>
            <w:r w:rsidRPr="00B9609C">
              <w:rPr>
                <w:rFonts w:ascii="Times New Roman"/>
                <w:color w:val="000000" w:themeColor="text1"/>
                <w:sz w:val="24"/>
                <w:szCs w:val="24"/>
              </w:rPr>
              <w:t>條刑後監護、刑法第</w:t>
            </w:r>
            <w:r w:rsidRPr="00B9609C">
              <w:rPr>
                <w:rFonts w:ascii="Times New Roman"/>
                <w:color w:val="000000" w:themeColor="text1"/>
                <w:sz w:val="24"/>
                <w:szCs w:val="24"/>
              </w:rPr>
              <w:t>19</w:t>
            </w:r>
            <w:r w:rsidRPr="00B9609C">
              <w:rPr>
                <w:rFonts w:ascii="Times New Roman"/>
                <w:color w:val="000000" w:themeColor="text1"/>
                <w:sz w:val="24"/>
                <w:szCs w:val="24"/>
              </w:rPr>
              <w:t>條控制能力問題。刑法第</w:t>
            </w:r>
            <w:r w:rsidRPr="00B9609C">
              <w:rPr>
                <w:rFonts w:ascii="Times New Roman"/>
                <w:color w:val="000000" w:themeColor="text1"/>
                <w:sz w:val="24"/>
                <w:szCs w:val="24"/>
              </w:rPr>
              <w:t>88</w:t>
            </w:r>
            <w:r w:rsidRPr="00B9609C">
              <w:rPr>
                <w:rFonts w:ascii="Times New Roman"/>
                <w:color w:val="000000" w:themeColor="text1"/>
                <w:sz w:val="24"/>
                <w:szCs w:val="24"/>
              </w:rPr>
              <w:t>條毒品戒治、刑法第</w:t>
            </w:r>
            <w:r w:rsidRPr="00B9609C">
              <w:rPr>
                <w:rFonts w:ascii="Times New Roman"/>
                <w:color w:val="000000" w:themeColor="text1"/>
                <w:sz w:val="24"/>
                <w:szCs w:val="24"/>
              </w:rPr>
              <w:t>89</w:t>
            </w:r>
            <w:r w:rsidRPr="00B9609C">
              <w:rPr>
                <w:rFonts w:ascii="Times New Roman"/>
                <w:color w:val="000000" w:themeColor="text1"/>
                <w:sz w:val="24"/>
                <w:szCs w:val="24"/>
              </w:rPr>
              <w:t>條酒癮戒治，以健保資源進行戒治。性侵害類型犯罪類型相關，刑法第</w:t>
            </w:r>
            <w:r w:rsidRPr="00B9609C">
              <w:rPr>
                <w:rFonts w:ascii="Times New Roman"/>
                <w:color w:val="000000" w:themeColor="text1"/>
                <w:sz w:val="24"/>
                <w:szCs w:val="24"/>
              </w:rPr>
              <w:t>91</w:t>
            </w:r>
            <w:r w:rsidRPr="00B9609C">
              <w:rPr>
                <w:rFonts w:ascii="Times New Roman"/>
                <w:color w:val="000000" w:themeColor="text1"/>
                <w:sz w:val="24"/>
                <w:szCs w:val="24"/>
              </w:rPr>
              <w:t>之</w:t>
            </w:r>
            <w:r w:rsidRPr="00B9609C">
              <w:rPr>
                <w:rFonts w:ascii="Times New Roman"/>
                <w:color w:val="000000" w:themeColor="text1"/>
                <w:sz w:val="24"/>
                <w:szCs w:val="24"/>
              </w:rPr>
              <w:t>1</w:t>
            </w:r>
            <w:r w:rsidRPr="00B9609C">
              <w:rPr>
                <w:rFonts w:ascii="Times New Roman"/>
                <w:color w:val="000000" w:themeColor="text1"/>
                <w:sz w:val="24"/>
                <w:szCs w:val="24"/>
              </w:rPr>
              <w:t>條，需定期進行評估無再犯之虞才能釋放，此部分目前有違憲疑慮之探討。鑑定報告指出之症狀，藥物控制、諮商心理師治療等。</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楊委員芳婉</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醫院與監所如何進行連結，以精障個案為例，在服刑過程，監所如何處理？刑後在醫院端如何處理？如何進行連結？</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江主任</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有關黃律師提到部分，在精神科治療上有不同的專業，醫師、護理師、心理師、職能治療師等每天進行開會，對住院中之個案進行病況的討論，例如由社工師（家庭）、心理師（心理輔導）、醫師（藥物治療）等進行不同面向治療的進行。</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lastRenderedPageBreak/>
              <w:t>楊委員芳婉</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有無團隊進行此項工作？病患收容後如何進行分工？</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江主任</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每位主治醫師團隊都有這</w:t>
            </w:r>
            <w:r w:rsidRPr="00B9609C">
              <w:rPr>
                <w:rFonts w:ascii="Times New Roman"/>
                <w:color w:val="000000" w:themeColor="text1"/>
                <w:sz w:val="24"/>
                <w:szCs w:val="24"/>
              </w:rPr>
              <w:t>5</w:t>
            </w:r>
            <w:r w:rsidRPr="00B9609C">
              <w:rPr>
                <w:rFonts w:ascii="Times New Roman"/>
                <w:color w:val="000000" w:themeColor="text1"/>
                <w:sz w:val="24"/>
                <w:szCs w:val="24"/>
              </w:rPr>
              <w:t>種職業的人員組成，本院係由成人精神科負責，決定個案是否立即進行治療，或後續再進行治療（例如有法定傳染病者）。</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能否找其他科來會診？</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江主任</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實務上可能有困難，包括健保給付之問題，如無慢性病房之醫院，治療上會有困難，承接此項業務大多為精神科專科醫院。</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王委員幼玲</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精神科病房是否不收其他科的病患？</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楊委員芳婉</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松德醫院是否也是這樣？</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王委員幼玲</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是。</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江主任</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本院尚有家醫科等醫師可以會診。</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能否請法務部協助統計，法院依照刑法第</w:t>
            </w:r>
            <w:r w:rsidRPr="00B9609C">
              <w:rPr>
                <w:rFonts w:ascii="Times New Roman"/>
                <w:color w:val="000000" w:themeColor="text1"/>
                <w:sz w:val="24"/>
                <w:szCs w:val="24"/>
              </w:rPr>
              <w:t>19</w:t>
            </w:r>
            <w:r w:rsidRPr="00B9609C">
              <w:rPr>
                <w:rFonts w:ascii="Times New Roman"/>
                <w:color w:val="000000" w:themeColor="text1"/>
                <w:sz w:val="24"/>
                <w:szCs w:val="24"/>
              </w:rPr>
              <w:t>條第</w:t>
            </w:r>
            <w:r w:rsidRPr="00B9609C">
              <w:rPr>
                <w:rFonts w:ascii="Times New Roman"/>
                <w:color w:val="000000" w:themeColor="text1"/>
                <w:sz w:val="24"/>
                <w:szCs w:val="24"/>
              </w:rPr>
              <w:t>2</w:t>
            </w:r>
            <w:r w:rsidRPr="00B9609C">
              <w:rPr>
                <w:rFonts w:ascii="Times New Roman"/>
                <w:color w:val="000000" w:themeColor="text1"/>
                <w:sz w:val="24"/>
                <w:szCs w:val="24"/>
              </w:rPr>
              <w:t>項減刑者（有再犯或危害公共安全之虞者），刑前與刑後之治療比例為何？</w:t>
            </w:r>
          </w:p>
        </w:tc>
      </w:tr>
      <w:tr w:rsidR="00A617DF" w:rsidRPr="00B9609C" w:rsidTr="00FD2ECA">
        <w:trPr>
          <w:trHeight w:val="567"/>
        </w:trPr>
        <w:tc>
          <w:tcPr>
            <w:tcW w:w="2268" w:type="dxa"/>
            <w:vAlign w:val="center"/>
          </w:tcPr>
          <w:p w:rsidR="00285E1E" w:rsidRPr="00B9609C" w:rsidRDefault="004D258B"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黃律師</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法院審理中不願意使用刑法第</w:t>
            </w:r>
            <w:r w:rsidRPr="00B9609C">
              <w:rPr>
                <w:rFonts w:ascii="Times New Roman"/>
                <w:color w:val="000000" w:themeColor="text1"/>
                <w:sz w:val="24"/>
                <w:szCs w:val="24"/>
              </w:rPr>
              <w:t>19</w:t>
            </w:r>
            <w:r w:rsidRPr="00B9609C">
              <w:rPr>
                <w:rFonts w:ascii="Times New Roman"/>
                <w:color w:val="000000" w:themeColor="text1"/>
                <w:sz w:val="24"/>
                <w:szCs w:val="24"/>
              </w:rPr>
              <w:t>條，有</w:t>
            </w:r>
            <w:r w:rsidRPr="00B9609C">
              <w:rPr>
                <w:rFonts w:ascii="Times New Roman"/>
                <w:color w:val="000000" w:themeColor="text1"/>
                <w:sz w:val="24"/>
                <w:szCs w:val="24"/>
              </w:rPr>
              <w:t>3</w:t>
            </w:r>
            <w:r w:rsidRPr="00B9609C">
              <w:rPr>
                <w:rFonts w:ascii="Times New Roman"/>
                <w:color w:val="000000" w:themeColor="text1"/>
                <w:sz w:val="24"/>
                <w:szCs w:val="24"/>
              </w:rPr>
              <w:t>個主要因素，一是在民意及輿論上有壓力；二是在審判上不好用（辨識能力跟控制能力難以判別），法官把問題丟給鑑定人，鑑定人也不知道如何處理，判決也無法進行大膽的判斷，目前我國對刑法第</w:t>
            </w:r>
            <w:r w:rsidRPr="00B9609C">
              <w:rPr>
                <w:rFonts w:ascii="Times New Roman"/>
                <w:color w:val="000000" w:themeColor="text1"/>
                <w:sz w:val="24"/>
                <w:szCs w:val="24"/>
              </w:rPr>
              <w:t>19</w:t>
            </w:r>
            <w:r w:rsidRPr="00B9609C">
              <w:rPr>
                <w:rFonts w:ascii="Times New Roman"/>
                <w:color w:val="000000" w:themeColor="text1"/>
                <w:sz w:val="24"/>
                <w:szCs w:val="24"/>
              </w:rPr>
              <w:t>條無法使用是事實；三是檢、警、調從偵辦開始到判決、執行，缺乏一貫的知識。</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矯正署收容精神病患，會認為檢察官為何不能跟法官協助，先將個案治療好後再入監執行。</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賴副教授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醫院可能會表示沒有戒護人力，會認為矯正署是較為安全的。</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衛生福利部應該進行規劃，設立部立醫院。</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賴副教授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本人支持委員想法，目前仍在積極爭取，衛生福利部抗拒的原因是因為沒有戒護人力，以日本為例，係以保全公司配合，如朝此方向規劃，應有辦法進行。</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楊委員芳婉</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民事的監護宣告，精神科只管醫療，有關法律認定部分是法官的責任，此為產生落差的原因，法官無醫學常識，醫生亦無法進行法律判斷，醫生做法官的工作，則產生很大的落差，該如何解決？</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江主任</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法官學院每年都有辦過活動，黃律師曾講授課程，讓精神科醫師更懂法律，對精神科疾病有更多認識。</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楊委員芳婉</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醫生做法律判斷，在民事的行為能力判斷，在不同專業間如何合作，是非常困難的。</w:t>
            </w:r>
          </w:p>
        </w:tc>
      </w:tr>
      <w:tr w:rsidR="00A617DF" w:rsidRPr="00B9609C" w:rsidTr="00FD2ECA">
        <w:trPr>
          <w:trHeight w:val="567"/>
        </w:trPr>
        <w:tc>
          <w:tcPr>
            <w:tcW w:w="2268" w:type="dxa"/>
            <w:vAlign w:val="center"/>
          </w:tcPr>
          <w:p w:rsidR="00285E1E" w:rsidRPr="00B9609C" w:rsidRDefault="004D258B"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黃律師</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精神病患也很少到培德醫院進行治療。英國採公立，美國採私立，患有精神病的罪犯，依照罪名做重度戒護及輕度戒護的區別，我國無法設立精神病患受刑人的收容機構，官能症（</w:t>
            </w:r>
            <w:r w:rsidRPr="00B9609C">
              <w:rPr>
                <w:rFonts w:ascii="Times New Roman"/>
                <w:color w:val="000000" w:themeColor="text1"/>
                <w:sz w:val="24"/>
                <w:szCs w:val="24"/>
              </w:rPr>
              <w:t>PTSD</w:t>
            </w:r>
            <w:r w:rsidRPr="00B9609C">
              <w:rPr>
                <w:rFonts w:ascii="Times New Roman"/>
                <w:color w:val="000000" w:themeColor="text1"/>
                <w:sz w:val="24"/>
                <w:szCs w:val="24"/>
              </w:rPr>
              <w:t>）、精神病（如思覺失調）、物質濫用障礙等</w:t>
            </w:r>
            <w:r w:rsidRPr="00B9609C">
              <w:rPr>
                <w:rFonts w:ascii="Times New Roman"/>
                <w:color w:val="000000" w:themeColor="text1"/>
                <w:sz w:val="24"/>
                <w:szCs w:val="24"/>
              </w:rPr>
              <w:t>3</w:t>
            </w:r>
            <w:r w:rsidRPr="00B9609C">
              <w:rPr>
                <w:rFonts w:ascii="Times New Roman"/>
                <w:color w:val="000000" w:themeColor="text1"/>
                <w:sz w:val="24"/>
                <w:szCs w:val="24"/>
              </w:rPr>
              <w:t>種病患，目前監所的處遇對此類收容人的病況是會更嚴重的，監所醫療資源不足，每</w:t>
            </w:r>
            <w:r w:rsidRPr="00B9609C">
              <w:rPr>
                <w:rFonts w:ascii="Times New Roman"/>
                <w:color w:val="000000" w:themeColor="text1"/>
                <w:sz w:val="24"/>
                <w:szCs w:val="24"/>
              </w:rPr>
              <w:lastRenderedPageBreak/>
              <w:t>個月看醫生</w:t>
            </w:r>
            <w:r w:rsidRPr="00B9609C">
              <w:rPr>
                <w:rFonts w:ascii="Times New Roman"/>
                <w:color w:val="000000" w:themeColor="text1"/>
                <w:sz w:val="24"/>
                <w:szCs w:val="24"/>
              </w:rPr>
              <w:t>1</w:t>
            </w:r>
            <w:r w:rsidRPr="00B9609C">
              <w:rPr>
                <w:rFonts w:ascii="Times New Roman"/>
                <w:color w:val="000000" w:themeColor="text1"/>
                <w:sz w:val="24"/>
                <w:szCs w:val="24"/>
              </w:rPr>
              <w:t>次，每次</w:t>
            </w:r>
            <w:r w:rsidRPr="00B9609C">
              <w:rPr>
                <w:rFonts w:ascii="Times New Roman"/>
                <w:color w:val="000000" w:themeColor="text1"/>
                <w:sz w:val="24"/>
                <w:szCs w:val="24"/>
              </w:rPr>
              <w:t>2</w:t>
            </w:r>
            <w:r w:rsidRPr="00B9609C">
              <w:rPr>
                <w:rFonts w:ascii="Times New Roman"/>
                <w:color w:val="000000" w:themeColor="text1"/>
                <w:sz w:val="24"/>
                <w:szCs w:val="24"/>
              </w:rPr>
              <w:t>分鐘，需事先申請，對於病情治療、復歸社會，並無太大功能。重罪病患在監所裡都在等待結束生命，精神病患者需要藥物治療、深度心理諮商、職能治療，走回一般生活跟大家相處，目前矯正機構只能提供醫師及心理師等最基本的服務，患者倘併有自殺問題，將長期遭受監視，精神障礙的環境在我國建構不足，國家對此部分尚未重視，在矯正體系、審判體系，就會被擴大，矯正署監獄工作人員不知如何處理，警察亦不知如何處理。解決方式可朝建立刑事精神障礙之處遇機構方向進行。有關刑事精神衛生處遇、精神衛生法庭等，人人都想做但沒有人想接這業務，監護宣告、輔助宣告、受刑能力等，在國外是分別處理的，有專庭、社區個案管理師進行合作，司法人員亦需進行受訓，精神障礙及物質濫用之分流，建議不要分到重刑，目前證明是有成效的，目前我國較少將眼光放在此部分。</w:t>
            </w:r>
          </w:p>
        </w:tc>
      </w:tr>
      <w:tr w:rsidR="00A617DF" w:rsidRPr="00B9609C" w:rsidTr="00FD2ECA">
        <w:trPr>
          <w:trHeight w:val="567"/>
        </w:trPr>
        <w:tc>
          <w:tcPr>
            <w:tcW w:w="2268" w:type="dxa"/>
            <w:vAlign w:val="center"/>
          </w:tcPr>
          <w:p w:rsidR="00285E1E" w:rsidRPr="00B9609C" w:rsidRDefault="004D258B"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lastRenderedPageBreak/>
              <w:t>洪心理師</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目前最大的挑戰，如何定義病人治療完畢是有困難的，檢察官、矯正人員了解病人情況、預算編列上是否足以進行治療。從醫療角度判斷受刑人是否再犯，難度太高，需搭配有法律背景相關人員一起進行鑑定。</w:t>
            </w:r>
          </w:p>
        </w:tc>
      </w:tr>
      <w:tr w:rsidR="00A617DF" w:rsidRPr="00B9609C" w:rsidTr="00FD2ECA">
        <w:trPr>
          <w:trHeight w:val="567"/>
        </w:trPr>
        <w:tc>
          <w:tcPr>
            <w:tcW w:w="2268" w:type="dxa"/>
            <w:vAlign w:val="center"/>
          </w:tcPr>
          <w:p w:rsidR="00285E1E" w:rsidRPr="00B9609C" w:rsidRDefault="004D258B"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黃律師</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鑑定的壓力太大，無法判別受刑人刑後長期間是否再犯之可能。</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王委員幼玲</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我國有足夠的資源可以支持精神病人嗎？</w:t>
            </w:r>
          </w:p>
        </w:tc>
      </w:tr>
      <w:tr w:rsidR="00A617DF" w:rsidRPr="00B9609C" w:rsidTr="00FD2ECA">
        <w:trPr>
          <w:trHeight w:val="567"/>
        </w:trPr>
        <w:tc>
          <w:tcPr>
            <w:tcW w:w="2268" w:type="dxa"/>
            <w:vAlign w:val="center"/>
          </w:tcPr>
          <w:p w:rsidR="00285E1E" w:rsidRPr="00B9609C" w:rsidRDefault="004D258B"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洪心理師</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受刑人有犯罪紀錄，又無良好的家庭資源，需要社福系統協助，社福系統資源、人力不足，風險高，係目前投注較少的，很難請目前的社福資源幫忙，需要投注更多資源。</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監所目前的困擾，無法像精神科醫師針對不同的狀況進行不同的照顧。</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江主任</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以澎湖地區監獄門診為例，門診人數多，無法對病患有深度的瞭解。</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倘矯正署有此部分的預算編列，處理此類問題將較為輕鬆，後續的管理成本也較低。</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賴副教授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黃律師所提到美國部分，在</w:t>
            </w:r>
            <w:r w:rsidRPr="00B9609C">
              <w:rPr>
                <w:rFonts w:ascii="Times New Roman"/>
                <w:color w:val="000000" w:themeColor="text1"/>
                <w:sz w:val="24"/>
                <w:szCs w:val="24"/>
              </w:rPr>
              <w:t>1970</w:t>
            </w:r>
            <w:r w:rsidRPr="00B9609C">
              <w:rPr>
                <w:rFonts w:ascii="Times New Roman"/>
                <w:color w:val="000000" w:themeColor="text1"/>
                <w:sz w:val="24"/>
                <w:szCs w:val="24"/>
              </w:rPr>
              <w:t>年代前，有很多精神病患醫院陸續關閉，後續監獄的受刑人數開始成長、擁擠，承接了以前精神病患的部分，監獄的功能不只有矯正，還有保衛社區，我國監獄行刑法第</w:t>
            </w:r>
            <w:r w:rsidRPr="00B9609C">
              <w:rPr>
                <w:rFonts w:ascii="Times New Roman"/>
                <w:color w:val="000000" w:themeColor="text1"/>
                <w:sz w:val="24"/>
                <w:szCs w:val="24"/>
              </w:rPr>
              <w:t>1</w:t>
            </w:r>
            <w:r w:rsidRPr="00B9609C">
              <w:rPr>
                <w:rFonts w:ascii="Times New Roman"/>
                <w:color w:val="000000" w:themeColor="text1"/>
                <w:sz w:val="24"/>
                <w:szCs w:val="24"/>
              </w:rPr>
              <w:t>條，是要讓受刑人回歸社會，精神疾病者對矯正署來說是麻煩製造者，惟相對美國（</w:t>
            </w:r>
            <w:r w:rsidRPr="00B9609C">
              <w:rPr>
                <w:rFonts w:ascii="Times New Roman"/>
                <w:color w:val="000000" w:themeColor="text1"/>
                <w:sz w:val="24"/>
                <w:szCs w:val="24"/>
              </w:rPr>
              <w:t>30</w:t>
            </w:r>
            <w:r w:rsidRPr="00B9609C">
              <w:rPr>
                <w:rFonts w:ascii="Times New Roman"/>
                <w:color w:val="000000" w:themeColor="text1"/>
                <w:sz w:val="24"/>
                <w:szCs w:val="24"/>
              </w:rPr>
              <w:t>％），我國精神病患比率不高（</w:t>
            </w:r>
            <w:r w:rsidRPr="00B9609C">
              <w:rPr>
                <w:rFonts w:ascii="Times New Roman"/>
                <w:color w:val="000000" w:themeColor="text1"/>
                <w:sz w:val="24"/>
                <w:szCs w:val="24"/>
              </w:rPr>
              <w:t>5</w:t>
            </w:r>
            <w:r w:rsidRPr="00B9609C">
              <w:rPr>
                <w:rFonts w:ascii="Times New Roman"/>
                <w:color w:val="000000" w:themeColor="text1"/>
                <w:sz w:val="24"/>
                <w:szCs w:val="24"/>
              </w:rPr>
              <w:t>％至</w:t>
            </w:r>
            <w:r w:rsidRPr="00B9609C">
              <w:rPr>
                <w:rFonts w:ascii="Times New Roman"/>
                <w:color w:val="000000" w:themeColor="text1"/>
                <w:sz w:val="24"/>
                <w:szCs w:val="24"/>
              </w:rPr>
              <w:t>10</w:t>
            </w:r>
            <w:r w:rsidRPr="00B9609C">
              <w:rPr>
                <w:rFonts w:ascii="Times New Roman"/>
                <w:color w:val="000000" w:themeColor="text1"/>
                <w:sz w:val="24"/>
                <w:szCs w:val="24"/>
              </w:rPr>
              <w:t>％），中部有培德醫院，北部、南部則無相關資源，檢察官、法官無相關知識，監所管理員雖有進行相關訓練，倘有精神病患受刑人，亦僅能進行隔離。</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王委員幼玲</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精神病病人在監所中，是使用藥物亦無效的個案，在監獄有可能處理嗎？</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江主任</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性格異常裡有分</w:t>
            </w:r>
            <w:r w:rsidRPr="00B9609C">
              <w:rPr>
                <w:rFonts w:ascii="Times New Roman"/>
                <w:color w:val="000000" w:themeColor="text1"/>
                <w:sz w:val="24"/>
                <w:szCs w:val="24"/>
              </w:rPr>
              <w:t>3</w:t>
            </w:r>
            <w:r w:rsidRPr="00B9609C">
              <w:rPr>
                <w:rFonts w:ascii="Times New Roman"/>
                <w:color w:val="000000" w:themeColor="text1"/>
                <w:sz w:val="24"/>
                <w:szCs w:val="24"/>
              </w:rPr>
              <w:t>群，在監獄中大多是反社會性人格，以藥物治療效果有限，僅能控制情緒，隨著年紀增長，控制情形會逐漸改善，過程需要心理師協助。</w:t>
            </w:r>
          </w:p>
        </w:tc>
      </w:tr>
      <w:tr w:rsidR="00A617DF" w:rsidRPr="00B9609C" w:rsidTr="00FD2ECA">
        <w:trPr>
          <w:trHeight w:val="567"/>
        </w:trPr>
        <w:tc>
          <w:tcPr>
            <w:tcW w:w="2268" w:type="dxa"/>
            <w:vAlign w:val="center"/>
          </w:tcPr>
          <w:p w:rsidR="00285E1E" w:rsidRPr="00B9609C" w:rsidRDefault="004D258B"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黃律師</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有關人格違常，在精神病理學是很難被具體化的議題，病理成因不清楚，藥物機轉機制也不清楚，如憂鬱症、躁鬱症是有病情的起伏，人格違常問題分</w:t>
            </w:r>
            <w:r w:rsidRPr="00B9609C">
              <w:rPr>
                <w:rFonts w:ascii="Times New Roman"/>
                <w:color w:val="000000" w:themeColor="text1"/>
                <w:sz w:val="24"/>
                <w:szCs w:val="24"/>
              </w:rPr>
              <w:t>3</w:t>
            </w:r>
            <w:r w:rsidRPr="00B9609C">
              <w:rPr>
                <w:rFonts w:ascii="Times New Roman"/>
                <w:color w:val="000000" w:themeColor="text1"/>
                <w:sz w:val="24"/>
                <w:szCs w:val="24"/>
              </w:rPr>
              <w:t>群，每一群都有特殊的行為傾向，不同</w:t>
            </w:r>
            <w:r w:rsidRPr="00B9609C">
              <w:rPr>
                <w:rFonts w:ascii="Times New Roman"/>
                <w:color w:val="000000" w:themeColor="text1"/>
                <w:sz w:val="24"/>
                <w:szCs w:val="24"/>
              </w:rPr>
              <w:lastRenderedPageBreak/>
              <w:t>的行為脈絡呈現。精神衛生法也排除此類，主要是因為難處理。復歸社會的有效協助，在目前矯正機制中，較不容易處理。</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lastRenderedPageBreak/>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監所人格違常人數五成到九成，是否有實證數據？</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江主任</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可能沒有足夠的經費可以對所有受刑人進行心理測驗。</w:t>
            </w:r>
          </w:p>
        </w:tc>
      </w:tr>
      <w:tr w:rsidR="00A617DF" w:rsidRPr="00B9609C" w:rsidTr="00FD2ECA">
        <w:trPr>
          <w:trHeight w:val="567"/>
        </w:trPr>
        <w:tc>
          <w:tcPr>
            <w:tcW w:w="2268" w:type="dxa"/>
            <w:vAlign w:val="center"/>
          </w:tcPr>
          <w:p w:rsidR="00285E1E" w:rsidRPr="00B9609C" w:rsidRDefault="004D258B"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洪心理師</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分類需要花很長的時間。</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賴副教授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目前的調查分類完全沒有專業性，僅係監所進行調查分類，專業程度不足，調查的背景分類適宜，則後續處理容易，係一級預防、二級預防的概念，目前此部分仍然薄弱。</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彭臨床心理師</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分類有何目的？</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如果分類做得好，在後續處理可避免進入後續循環，可降低後續成本。</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彭臨床心理師</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監所人員對病犯人權的認識，可能認為病犯裝病，部分研究認為反社會人格占五到九成，就算進行分類，也可能是不精確的。理想上得建構病房模式的狀態，病人同時有監所人員與醫療人員照顧，可考慮重新規劃病犯生活行程，常規設置醫療人員在內，加長心理師輔導時間，與病犯、以及團隊無時無刻的溝通。行為表現如何連結到疾病，需長時間瞭解。有關教育訓練，若只是以上課方式進行，僅會造成監所人員負擔。</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專責的形式醫療機構較為必要。</w:t>
            </w:r>
          </w:p>
        </w:tc>
      </w:tr>
      <w:tr w:rsidR="00A617DF" w:rsidRPr="00B9609C" w:rsidTr="00FD2ECA">
        <w:trPr>
          <w:trHeight w:val="567"/>
        </w:trPr>
        <w:tc>
          <w:tcPr>
            <w:tcW w:w="2268" w:type="dxa"/>
            <w:vAlign w:val="center"/>
          </w:tcPr>
          <w:p w:rsidR="00285E1E" w:rsidRPr="00B9609C" w:rsidRDefault="004D258B"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黃律師</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以中程規劃是必備的機構，在過渡階段，法務部矯正署能量幾乎已耗盡，盡可能先依照有效能的分類，大量的引入外部資源，以雙軌並行，建構中、長期精神處遇機構。進行教育訓練並不會有太大成效。</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賴副教授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過去</w:t>
            </w:r>
            <w:r w:rsidRPr="00B9609C">
              <w:rPr>
                <w:rFonts w:ascii="Times New Roman"/>
                <w:color w:val="000000" w:themeColor="text1"/>
                <w:sz w:val="24"/>
                <w:szCs w:val="24"/>
              </w:rPr>
              <w:t>20</w:t>
            </w:r>
            <w:r w:rsidRPr="00B9609C">
              <w:rPr>
                <w:rFonts w:ascii="Times New Roman"/>
                <w:color w:val="000000" w:themeColor="text1"/>
                <w:sz w:val="24"/>
                <w:szCs w:val="24"/>
              </w:rPr>
              <w:t>年來，性侵害犯受刑人，人犯結構是最低的，與美國比較，我國在性侵害矯正具有效益，各地設有侵害防治中心，搭配電子腳鐐，倘有再犯之虞，再到培德醫院進行強制治療，性侵害案件與</w:t>
            </w:r>
            <w:r w:rsidRPr="00B9609C">
              <w:rPr>
                <w:rFonts w:ascii="Times New Roman"/>
                <w:color w:val="000000" w:themeColor="text1"/>
                <w:sz w:val="24"/>
                <w:szCs w:val="24"/>
              </w:rPr>
              <w:t>10</w:t>
            </w:r>
            <w:r w:rsidRPr="00B9609C">
              <w:rPr>
                <w:rFonts w:ascii="Times New Roman"/>
                <w:color w:val="000000" w:themeColor="text1"/>
                <w:sz w:val="24"/>
                <w:szCs w:val="24"/>
              </w:rPr>
              <w:t>年前比起來已有控制，毒品犯係目前大宗，有關其刑前觀察、勒戒及治療，目前都在新店戒治所進行。回應黃律師所提，現階段可做的，得引進專業資源，並對新收受刑人做全面性的篩檢，我國的精神病患受刑神目前僅統計有</w:t>
            </w:r>
            <w:r w:rsidRPr="00B9609C">
              <w:rPr>
                <w:rFonts w:ascii="Times New Roman"/>
                <w:color w:val="000000" w:themeColor="text1"/>
                <w:sz w:val="24"/>
                <w:szCs w:val="24"/>
              </w:rPr>
              <w:t>5</w:t>
            </w:r>
            <w:r w:rsidRPr="00B9609C">
              <w:rPr>
                <w:rFonts w:ascii="Times New Roman"/>
                <w:color w:val="000000" w:themeColor="text1"/>
                <w:sz w:val="24"/>
                <w:szCs w:val="24"/>
              </w:rPr>
              <w:t>％至</w:t>
            </w:r>
            <w:r w:rsidRPr="00B9609C">
              <w:rPr>
                <w:rFonts w:ascii="Times New Roman"/>
                <w:color w:val="000000" w:themeColor="text1"/>
                <w:sz w:val="24"/>
                <w:szCs w:val="24"/>
              </w:rPr>
              <w:t>10</w:t>
            </w:r>
            <w:r w:rsidRPr="00B9609C">
              <w:rPr>
                <w:rFonts w:ascii="Times New Roman"/>
                <w:color w:val="000000" w:themeColor="text1"/>
                <w:sz w:val="24"/>
                <w:szCs w:val="24"/>
              </w:rPr>
              <w:t>％，可能有許多黑數。</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有關刑事醫療專業機構，宜趁目前推動社會安全網政策進行規劃。</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楊委員芳婉</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目前是否有精神障礙受刑人刑後處理專責單位（社區中心）？</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江主任</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本院有進行居家服務，健保也有進行給付，由醫生及護理師至家中給藥，不願意到院的人可以進行居家治療。醫院公衛護士有進行列管，倘發現有滋擾案件，由社區醫師、護理師進行處理。</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假釋中病犯觀護定期訪視做報告，醫院與觀護人之聯繫為何？</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lastRenderedPageBreak/>
              <w:t>江主任</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無連結。</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楊委員芳婉</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目前設有社區心理衛生中心嗎？</w:t>
            </w:r>
          </w:p>
        </w:tc>
      </w:tr>
      <w:tr w:rsidR="00A617DF" w:rsidRPr="00B9609C" w:rsidTr="00FD2ECA">
        <w:trPr>
          <w:trHeight w:val="567"/>
        </w:trPr>
        <w:tc>
          <w:tcPr>
            <w:tcW w:w="2268" w:type="dxa"/>
            <w:vAlign w:val="center"/>
          </w:tcPr>
          <w:p w:rsidR="00285E1E" w:rsidRPr="00B9609C" w:rsidRDefault="004D258B"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洪心理師</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各地都有，大部分是進行精神照護。</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有無可能利用觀護人角色進行資源統合？</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江主任</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觀護人實務上欠缺個案管理概念，美國社區精神衛生法設有個案管理師，法院會依照個案的情況評估，部分州將觀護人與個案管理師合併，華盛頓就是以個案管理師協助處理，我國的觀護人並無與醫院與社區心理衛生中心聯絡。</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曾有發現漏洞的案件，在還沒預防前第</w:t>
            </w:r>
            <w:r w:rsidRPr="00B9609C">
              <w:rPr>
                <w:rFonts w:ascii="Times New Roman"/>
                <w:color w:val="000000" w:themeColor="text1"/>
                <w:sz w:val="24"/>
                <w:szCs w:val="24"/>
              </w:rPr>
              <w:t>2</w:t>
            </w:r>
            <w:r w:rsidRPr="00B9609C">
              <w:rPr>
                <w:rFonts w:ascii="Times New Roman"/>
                <w:color w:val="000000" w:themeColor="text1"/>
                <w:sz w:val="24"/>
                <w:szCs w:val="24"/>
              </w:rPr>
              <w:t>件又發生。</w:t>
            </w:r>
          </w:p>
        </w:tc>
      </w:tr>
      <w:tr w:rsidR="00A617DF" w:rsidRPr="00B9609C" w:rsidTr="00FD2ECA">
        <w:trPr>
          <w:trHeight w:val="567"/>
        </w:trPr>
        <w:tc>
          <w:tcPr>
            <w:tcW w:w="2268" w:type="dxa"/>
            <w:vAlign w:val="center"/>
          </w:tcPr>
          <w:p w:rsidR="00285E1E" w:rsidRPr="00B9609C" w:rsidRDefault="004D258B"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黃律師</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病犯倘非遭判處死刑，總有一天會回到社會，刑事案件判決後送矯正機關處理，矯正後與觀護人亦無進行後續連繫，對於社會安全照顧似有改善空間。</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楊委員芳婉</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請問江醫師有關病犯分類問題，分類困難、人數、執行地點、經費編列問題？</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江主任</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在審判階段有接受過精神鑑定個案為優先，因為此類人員為高危險群。</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楊委員芳婉</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如何進行分類？</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江主任</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此問題複雜，涉及「診斷學」，係</w:t>
            </w:r>
            <w:r w:rsidRPr="00B9609C">
              <w:rPr>
                <w:rFonts w:ascii="Times New Roman"/>
                <w:color w:val="000000" w:themeColor="text1"/>
                <w:sz w:val="24"/>
                <w:szCs w:val="24"/>
              </w:rPr>
              <w:t>1</w:t>
            </w:r>
            <w:r w:rsidRPr="00B9609C">
              <w:rPr>
                <w:rFonts w:ascii="Times New Roman"/>
                <w:color w:val="000000" w:themeColor="text1"/>
                <w:sz w:val="24"/>
                <w:szCs w:val="24"/>
              </w:rPr>
              <w:t>年的課程。</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如果做了鑑定，如何妥善利用？鑑定都是法院的經費。如果刑事偵查曾做過鑑定，可留到監所進行後續再利用。</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江主任</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通常判決書會提到鑑定團隊的結果，經過醫師診斷性會談、心理師測驗、家屬會談等，對個案進行分析。</w:t>
            </w:r>
          </w:p>
        </w:tc>
      </w:tr>
      <w:tr w:rsidR="00A617DF" w:rsidRPr="00B9609C" w:rsidTr="00FD2ECA">
        <w:trPr>
          <w:trHeight w:val="567"/>
        </w:trPr>
        <w:tc>
          <w:tcPr>
            <w:tcW w:w="2268" w:type="dxa"/>
            <w:vAlign w:val="center"/>
          </w:tcPr>
          <w:p w:rsidR="00285E1E" w:rsidRPr="00B9609C" w:rsidRDefault="004D258B"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黃律師</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通常個案是經報章雜誌報導，發現出了問題，才進行處理。</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監所與心理師的合作模式？監所如何評估需求？</w:t>
            </w:r>
          </w:p>
        </w:tc>
      </w:tr>
      <w:tr w:rsidR="00A617DF" w:rsidRPr="00B9609C" w:rsidTr="00FD2ECA">
        <w:trPr>
          <w:trHeight w:val="567"/>
        </w:trPr>
        <w:tc>
          <w:tcPr>
            <w:tcW w:w="2268" w:type="dxa"/>
            <w:vAlign w:val="center"/>
          </w:tcPr>
          <w:p w:rsidR="00285E1E" w:rsidRPr="00B9609C" w:rsidRDefault="004D258B"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洪心理師</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監所會依所需服務招募心理師，評估病犯犯罪行為，心理師受邀進行協助（類似徵才訊息），惟並無法參與個案評估。</w:t>
            </w:r>
          </w:p>
        </w:tc>
      </w:tr>
      <w:tr w:rsidR="00A617DF" w:rsidRPr="00B9609C" w:rsidTr="00FD2ECA">
        <w:trPr>
          <w:trHeight w:val="567"/>
        </w:trPr>
        <w:tc>
          <w:tcPr>
            <w:tcW w:w="2268" w:type="dxa"/>
            <w:vAlign w:val="center"/>
          </w:tcPr>
          <w:p w:rsidR="00285E1E" w:rsidRPr="00B9609C" w:rsidRDefault="004D258B"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黃律師</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透過心理師公會或心理師直接接到，通常是專案執行，較為偏向監所需要的東西，非個案需要的東西。</w:t>
            </w:r>
          </w:p>
        </w:tc>
      </w:tr>
      <w:tr w:rsidR="00A617DF" w:rsidRPr="00B9609C" w:rsidTr="00FD2ECA">
        <w:trPr>
          <w:trHeight w:val="567"/>
        </w:trPr>
        <w:tc>
          <w:tcPr>
            <w:tcW w:w="2268" w:type="dxa"/>
            <w:vAlign w:val="center"/>
          </w:tcPr>
          <w:p w:rsidR="00285E1E" w:rsidRPr="00B9609C" w:rsidRDefault="004D258B"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洪心理師</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精神障礙病犯矯治、治療，目前缺乏連貫的協助，造成資源的斷裂。</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楊委員芳婉</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有關性侵害、家暴案件設有專責處理單位，毒品亦有各地防治中心，惟本案精神病犯案件，目前仍未有整合之專責單位。</w:t>
            </w:r>
          </w:p>
        </w:tc>
      </w:tr>
      <w:tr w:rsidR="00A617DF" w:rsidRPr="00B9609C" w:rsidTr="00FD2ECA">
        <w:trPr>
          <w:trHeight w:val="567"/>
        </w:trPr>
        <w:tc>
          <w:tcPr>
            <w:tcW w:w="2268" w:type="dxa"/>
            <w:vAlign w:val="center"/>
          </w:tcPr>
          <w:p w:rsidR="00285E1E" w:rsidRPr="00B9609C" w:rsidRDefault="004D258B"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洪心理師</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有成立中心才有資源的連結。</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楊委員芳婉</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請教周副署長對本議題（精神病犯）看法？</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lastRenderedPageBreak/>
              <w:t>周副署長輝煌</w:t>
            </w:r>
          </w:p>
        </w:tc>
        <w:tc>
          <w:tcPr>
            <w:tcW w:w="7371" w:type="dxa"/>
            <w:vAlign w:val="center"/>
          </w:tcPr>
          <w:p w:rsidR="00285E1E" w:rsidRPr="00B9609C" w:rsidRDefault="004E39EE" w:rsidP="00FD2ECA">
            <w:pPr>
              <w:overflowPunct/>
              <w:autoSpaceDE/>
              <w:autoSpaceDN/>
              <w:spacing w:line="280" w:lineRule="exact"/>
              <w:rPr>
                <w:rFonts w:ascii="Times New Roman"/>
                <w:color w:val="000000" w:themeColor="text1"/>
                <w:sz w:val="24"/>
                <w:szCs w:val="24"/>
              </w:rPr>
            </w:pPr>
            <w:r w:rsidRPr="00B9609C">
              <w:rPr>
                <w:rFonts w:ascii="Times New Roman" w:hint="eastAsia"/>
                <w:color w:val="000000" w:themeColor="text1"/>
                <w:sz w:val="24"/>
                <w:szCs w:val="24"/>
              </w:rPr>
              <w:t>本</w:t>
            </w:r>
            <w:r w:rsidR="00285E1E" w:rsidRPr="00B9609C">
              <w:rPr>
                <w:rFonts w:ascii="Times New Roman"/>
                <w:color w:val="000000" w:themeColor="text1"/>
                <w:sz w:val="24"/>
                <w:szCs w:val="24"/>
              </w:rPr>
              <w:t>署最新統計資料，至</w:t>
            </w:r>
            <w:r w:rsidR="00285E1E" w:rsidRPr="00B9609C">
              <w:rPr>
                <w:rFonts w:ascii="Times New Roman"/>
                <w:color w:val="000000" w:themeColor="text1"/>
                <w:sz w:val="24"/>
                <w:szCs w:val="24"/>
              </w:rPr>
              <w:t>107</w:t>
            </w:r>
            <w:r w:rsidR="00285E1E" w:rsidRPr="00B9609C">
              <w:rPr>
                <w:rFonts w:ascii="Times New Roman"/>
                <w:color w:val="000000" w:themeColor="text1"/>
                <w:sz w:val="24"/>
                <w:szCs w:val="24"/>
              </w:rPr>
              <w:t>年</w:t>
            </w:r>
            <w:r w:rsidR="00285E1E" w:rsidRPr="00B9609C">
              <w:rPr>
                <w:rFonts w:ascii="Times New Roman"/>
                <w:color w:val="000000" w:themeColor="text1"/>
                <w:sz w:val="24"/>
                <w:szCs w:val="24"/>
              </w:rPr>
              <w:t>8</w:t>
            </w:r>
            <w:r w:rsidR="00285E1E" w:rsidRPr="00B9609C">
              <w:rPr>
                <w:rFonts w:ascii="Times New Roman"/>
                <w:color w:val="000000" w:themeColor="text1"/>
                <w:sz w:val="24"/>
                <w:szCs w:val="24"/>
              </w:rPr>
              <w:t>月底收容人數為</w:t>
            </w:r>
            <w:r w:rsidR="00285E1E" w:rsidRPr="00B9609C">
              <w:rPr>
                <w:rFonts w:ascii="Times New Roman"/>
                <w:color w:val="000000" w:themeColor="text1"/>
                <w:sz w:val="24"/>
                <w:szCs w:val="24"/>
              </w:rPr>
              <w:t>6</w:t>
            </w:r>
            <w:r w:rsidR="00285E1E" w:rsidRPr="00B9609C">
              <w:rPr>
                <w:rFonts w:ascii="Times New Roman"/>
                <w:color w:val="000000" w:themeColor="text1"/>
                <w:sz w:val="24"/>
                <w:szCs w:val="24"/>
              </w:rPr>
              <w:t>萬</w:t>
            </w:r>
            <w:r w:rsidR="00285E1E" w:rsidRPr="00B9609C">
              <w:rPr>
                <w:rFonts w:ascii="Times New Roman"/>
                <w:color w:val="000000" w:themeColor="text1"/>
                <w:sz w:val="24"/>
                <w:szCs w:val="24"/>
              </w:rPr>
              <w:t>3</w:t>
            </w:r>
            <w:r w:rsidR="00285E1E" w:rsidRPr="00B9609C">
              <w:rPr>
                <w:rFonts w:ascii="Times New Roman"/>
                <w:color w:val="000000" w:themeColor="text1"/>
                <w:sz w:val="24"/>
                <w:szCs w:val="24"/>
              </w:rPr>
              <w:t>千人，其中精神病犯為</w:t>
            </w:r>
            <w:r w:rsidR="00285E1E" w:rsidRPr="00B9609C">
              <w:rPr>
                <w:rFonts w:ascii="Times New Roman"/>
                <w:color w:val="000000" w:themeColor="text1"/>
                <w:sz w:val="24"/>
                <w:szCs w:val="24"/>
              </w:rPr>
              <w:t>2,830</w:t>
            </w:r>
            <w:r w:rsidR="00285E1E" w:rsidRPr="00B9609C">
              <w:rPr>
                <w:rFonts w:ascii="Times New Roman"/>
                <w:color w:val="000000" w:themeColor="text1"/>
                <w:sz w:val="24"/>
                <w:szCs w:val="24"/>
              </w:rPr>
              <w:t>人，楊委員所提，臺中監獄培德醫院設有精神疾病專區，各監所都會送到那邊去，各矯正機關人數增多，培德醫院無法負擔，現各矯正機關收容身心障礙者已為常態，精神障礙在桃園監獄五成為吸毒犯，吸食二級毒品安非他命者可能產生大腦病變，有幻聽、幻覺症狀。部分管理員曾遭精神疾病病犯攻擊，攻擊主管後又要告主管，表示係主管先動手打人，經桃監調閱監視錄影帶，並無主管動手打人之事，目前針對新收犯，並不會進行心理測驗，惟會留意是否領有身心障礙</w:t>
            </w:r>
            <w:r w:rsidR="002D5EF2" w:rsidRPr="00B9609C">
              <w:rPr>
                <w:rFonts w:ascii="Times New Roman" w:hint="eastAsia"/>
                <w:color w:val="000000" w:themeColor="text1"/>
                <w:sz w:val="24"/>
                <w:szCs w:val="24"/>
              </w:rPr>
              <w:t>證明</w:t>
            </w:r>
            <w:r w:rsidR="00285E1E" w:rsidRPr="00B9609C">
              <w:rPr>
                <w:rFonts w:ascii="Times New Roman"/>
                <w:color w:val="000000" w:themeColor="text1"/>
                <w:sz w:val="24"/>
                <w:szCs w:val="24"/>
              </w:rPr>
              <w:t>，監所將進行妥善的安排，或經過一段時間，發現收容人異常疑似有精神疾病，再進行後續處理，精神病犯病並不會有刑罰感，有必要將安排外醫至精神科看診。有關精神病專監，臺北監獄桃園分監專收女性精神病患，臺中監獄培德院區收容各監獄送來之重症病犯，一般監獄收容精神病犯係屬常態性，屬服用藥物可以控制之病犯。</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陳編審宜擇</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矯正機關會進行新收健康檢查，後續安排門診治療，長刑期、高風險、自述精神疾病、領有身心障礙</w:t>
            </w:r>
            <w:r w:rsidR="002D5EF2" w:rsidRPr="00B9609C">
              <w:rPr>
                <w:rFonts w:ascii="Times New Roman" w:hint="eastAsia"/>
                <w:color w:val="000000" w:themeColor="text1"/>
                <w:sz w:val="24"/>
                <w:szCs w:val="24"/>
              </w:rPr>
              <w:t>證明</w:t>
            </w:r>
            <w:r w:rsidRPr="00B9609C">
              <w:rPr>
                <w:rFonts w:ascii="Times New Roman"/>
                <w:color w:val="000000" w:themeColor="text1"/>
                <w:sz w:val="24"/>
                <w:szCs w:val="24"/>
              </w:rPr>
              <w:t>者，篩選後就醫將造冊列管，有關就醫、用藥、突發狀況，都有醫生進行看診，配合服藥或送外醫，</w:t>
            </w:r>
            <w:r w:rsidRPr="00B9609C">
              <w:rPr>
                <w:rFonts w:ascii="Times New Roman"/>
                <w:color w:val="000000" w:themeColor="text1"/>
                <w:sz w:val="24"/>
                <w:szCs w:val="24"/>
              </w:rPr>
              <w:t>102</w:t>
            </w:r>
            <w:r w:rsidRPr="00B9609C">
              <w:rPr>
                <w:rFonts w:ascii="Times New Roman"/>
                <w:color w:val="000000" w:themeColor="text1"/>
                <w:sz w:val="24"/>
                <w:szCs w:val="24"/>
              </w:rPr>
              <w:t>年矯正機關配合二代健保實施，矯正機關與醫院進行合作，精神科醫師都是醫院的精神科醫師，考量收容人需求，特殊的診別、科別，將會與健保署進行協調開設，儘量控制在一診次</w:t>
            </w:r>
            <w:r w:rsidRPr="00B9609C">
              <w:rPr>
                <w:rFonts w:ascii="Times New Roman"/>
                <w:color w:val="000000" w:themeColor="text1"/>
                <w:sz w:val="24"/>
                <w:szCs w:val="24"/>
              </w:rPr>
              <w:t>30</w:t>
            </w:r>
            <w:r w:rsidRPr="00B9609C">
              <w:rPr>
                <w:rFonts w:ascii="Times New Roman"/>
                <w:color w:val="000000" w:themeColor="text1"/>
                <w:sz w:val="24"/>
                <w:szCs w:val="24"/>
              </w:rPr>
              <w:t>至</w:t>
            </w:r>
            <w:r w:rsidRPr="00B9609C">
              <w:rPr>
                <w:rFonts w:ascii="Times New Roman"/>
                <w:color w:val="000000" w:themeColor="text1"/>
                <w:sz w:val="24"/>
                <w:szCs w:val="24"/>
              </w:rPr>
              <w:t>40</w:t>
            </w:r>
            <w:r w:rsidRPr="00B9609C">
              <w:rPr>
                <w:rFonts w:ascii="Times New Roman"/>
                <w:color w:val="000000" w:themeColor="text1"/>
                <w:sz w:val="24"/>
                <w:szCs w:val="24"/>
              </w:rPr>
              <w:t>位，配合醫生時間、專業，對病人進行診斷、諮商。矯正機關並非醫院，惟將會以最有限的人力、物力進行努力，精神病犯需穩定的回診治療，才會好轉。</w:t>
            </w:r>
            <w:r w:rsidR="000D6145" w:rsidRPr="00B9609C">
              <w:rPr>
                <w:rFonts w:ascii="Times New Roman"/>
                <w:color w:val="000000" w:themeColor="text1"/>
                <w:sz w:val="24"/>
                <w:szCs w:val="24"/>
              </w:rPr>
              <w:t>王</w:t>
            </w:r>
            <w:r w:rsidR="000D6145" w:rsidRPr="00B9609C">
              <w:rPr>
                <w:rFonts w:ascii="Times New Roman"/>
                <w:color w:val="000000" w:themeColor="text1"/>
                <w:sz w:val="24"/>
                <w:szCs w:val="24"/>
              </w:rPr>
              <w:t>○○</w:t>
            </w:r>
            <w:r w:rsidRPr="00B9609C">
              <w:rPr>
                <w:rFonts w:ascii="Times New Roman"/>
                <w:color w:val="000000" w:themeColor="text1"/>
                <w:sz w:val="24"/>
                <w:szCs w:val="24"/>
              </w:rPr>
              <w:t>案係未進行穩定治療，且未定時服藥導致病情惡化，目前在矯正機關除安排醫師看診外，另已對渠輔導</w:t>
            </w:r>
            <w:r w:rsidRPr="00B9609C">
              <w:rPr>
                <w:rFonts w:ascii="Times New Roman"/>
                <w:color w:val="000000" w:themeColor="text1"/>
                <w:sz w:val="24"/>
                <w:szCs w:val="24"/>
              </w:rPr>
              <w:t>18</w:t>
            </w:r>
            <w:r w:rsidRPr="00B9609C">
              <w:rPr>
                <w:rFonts w:ascii="Times New Roman"/>
                <w:color w:val="000000" w:themeColor="text1"/>
                <w:sz w:val="24"/>
                <w:szCs w:val="24"/>
              </w:rPr>
              <w:t>次，在監獄作息正常，病況好轉，精神病雖無痊癒之說法，惟目前經穩定回診及規律服藥已穩定許多。病患與病人在監獄安排醫師定期看診及服藥多能有效控制病情，在矯正機關較少發生強制就醫、強制住院之情形。該署每年都有開設相關課程，認識精神疾病及輔導技巧，並認識精神病患的行為與一般人有何不同。</w:t>
            </w:r>
            <w:r w:rsidRPr="00B9609C">
              <w:rPr>
                <w:rFonts w:ascii="Times New Roman"/>
                <w:color w:val="000000" w:themeColor="text1"/>
                <w:sz w:val="24"/>
                <w:szCs w:val="24"/>
              </w:rPr>
              <w:t>2,830</w:t>
            </w:r>
            <w:r w:rsidRPr="00B9609C">
              <w:rPr>
                <w:rFonts w:ascii="Times New Roman"/>
                <w:color w:val="000000" w:themeColor="text1"/>
                <w:sz w:val="24"/>
                <w:szCs w:val="24"/>
              </w:rPr>
              <w:t>名精神病犯都是經過醫師診斷確定的。</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王委員幼玲</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對精神病犯之要求，與常人有無不同？</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陳編審宜擇</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矯正機關對情況較為穩定之病犯，安排與一般收容人共同生活，亦會安排進行作業及相關教化活動，精神病療養專區則比照</w:t>
            </w:r>
            <w:r w:rsidRPr="00B9609C">
              <w:rPr>
                <w:rFonts w:ascii="Times New Roman"/>
                <w:strike/>
                <w:color w:val="000000" w:themeColor="text1"/>
                <w:sz w:val="24"/>
                <w:szCs w:val="24"/>
              </w:rPr>
              <w:t>培德</w:t>
            </w:r>
            <w:r w:rsidRPr="00B9609C">
              <w:rPr>
                <w:rFonts w:ascii="Times New Roman"/>
                <w:color w:val="000000" w:themeColor="text1"/>
                <w:sz w:val="24"/>
                <w:szCs w:val="24"/>
              </w:rPr>
              <w:t>醫院處遇方式協助病患。</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有關</w:t>
            </w:r>
            <w:r w:rsidRPr="00B9609C">
              <w:rPr>
                <w:rFonts w:ascii="Times New Roman"/>
                <w:color w:val="000000" w:themeColor="text1"/>
                <w:sz w:val="24"/>
                <w:szCs w:val="24"/>
              </w:rPr>
              <w:t>2,830</w:t>
            </w:r>
            <w:r w:rsidRPr="00B9609C">
              <w:rPr>
                <w:rFonts w:ascii="Times New Roman"/>
                <w:color w:val="000000" w:themeColor="text1"/>
                <w:sz w:val="24"/>
                <w:szCs w:val="24"/>
              </w:rPr>
              <w:t>名精神病犯，請再說明？是否失真？</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陳編審宜擇</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均是透過入監全面篩檢，經由醫師診斷之精神病患，若有病患在監內無任何症狀且無看診意願，亦不會強制其進行看診。</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江主任</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入監後產生之環境適應障礙也是精神科疾病之一，甚至可能轉變為憂鬱症。</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楊委員芳婉</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受刑人入監心裡篩選如何進行？</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lastRenderedPageBreak/>
              <w:t>陳編審宜擇</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透過新收健康檢查、運用簡式健康量表評估收容人憂鬱程度、自述、領有身心障礙手冊或證明及醫生診斷進行篩檢列管。</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楊委員芳婉</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若有狀況由合作醫院醫師治療，倘另有需求則送外醫治療。</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陳編審宜擇</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是。</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王委員幼玲</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誠正中學之智能障礙生，獄方並無特教人力輔導，監所收容有無特別安排，係</w:t>
            </w:r>
            <w:r w:rsidRPr="00B9609C">
              <w:rPr>
                <w:rFonts w:ascii="Times New Roman"/>
                <w:color w:val="000000" w:themeColor="text1"/>
                <w:sz w:val="24"/>
                <w:szCs w:val="24"/>
              </w:rPr>
              <w:t>CRPD</w:t>
            </w:r>
            <w:r w:rsidRPr="00B9609C">
              <w:rPr>
                <w:rFonts w:ascii="Times New Roman"/>
                <w:color w:val="000000" w:themeColor="text1"/>
                <w:sz w:val="24"/>
                <w:szCs w:val="24"/>
              </w:rPr>
              <w:t>重要的面向。</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陳編審宜擇</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矯正機關有與國教署進行合作引進特教資源，詳細情形需詢問承辦人。</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楊委員芳婉</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除精神障礙尚有智能障礙，是否包含在</w:t>
            </w:r>
            <w:r w:rsidRPr="00B9609C">
              <w:rPr>
                <w:rFonts w:ascii="Times New Roman"/>
                <w:color w:val="000000" w:themeColor="text1"/>
                <w:sz w:val="24"/>
                <w:szCs w:val="24"/>
              </w:rPr>
              <w:t>2,830</w:t>
            </w:r>
            <w:r w:rsidRPr="00B9609C">
              <w:rPr>
                <w:rFonts w:ascii="Times New Roman"/>
                <w:color w:val="000000" w:themeColor="text1"/>
                <w:sz w:val="24"/>
                <w:szCs w:val="24"/>
              </w:rPr>
              <w:t>人裡面。</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周副署長輝煌</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2,830</w:t>
            </w:r>
            <w:r w:rsidRPr="00B9609C">
              <w:rPr>
                <w:rFonts w:ascii="Times New Roman"/>
                <w:color w:val="000000" w:themeColor="text1"/>
                <w:sz w:val="24"/>
                <w:szCs w:val="24"/>
              </w:rPr>
              <w:t>人係經醫生確診的人數，應是蠻真實的數據，不會差太多。誠正中學智能不足少年，在桃園少年觀護所發現，智能不足可能被欺負，舍房內有清潔工作，智能不足可能做得比較不好，或打翻東西，在配房時會特別安排，少觀所主管會對其有特別輔導。另有更嚴重失智症者之個案，收容於病舍可能造成別人困擾，隨意便溺，故安排</w:t>
            </w:r>
            <w:r w:rsidRPr="00B9609C">
              <w:rPr>
                <w:rFonts w:ascii="Times New Roman"/>
                <w:color w:val="000000" w:themeColor="text1"/>
                <w:sz w:val="24"/>
                <w:szCs w:val="24"/>
              </w:rPr>
              <w:t>2</w:t>
            </w:r>
            <w:r w:rsidRPr="00B9609C">
              <w:rPr>
                <w:rFonts w:ascii="Times New Roman"/>
                <w:color w:val="000000" w:themeColor="text1"/>
                <w:sz w:val="24"/>
                <w:szCs w:val="24"/>
              </w:rPr>
              <w:t>位有看護訓練的受刑人照顧他，並安排於下舖，後因該收容人女兒願配合保外醫治接走持續治療。</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王委員幼玲</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有無除個案說明外之制度性作法？</w:t>
            </w:r>
          </w:p>
        </w:tc>
      </w:tr>
      <w:tr w:rsidR="00A617DF" w:rsidRPr="00B9609C" w:rsidTr="00FD2ECA">
        <w:trPr>
          <w:trHeight w:val="567"/>
        </w:trPr>
        <w:tc>
          <w:tcPr>
            <w:tcW w:w="2268" w:type="dxa"/>
            <w:vAlign w:val="center"/>
          </w:tcPr>
          <w:p w:rsidR="00285E1E" w:rsidRPr="00B9609C" w:rsidRDefault="004D258B"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黃律師</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從身心障礙者權利公約規範，應有維持最低限度的必要性，惟現行仍有問題存在，醫療、矯正雙軌並行仍有規劃之問題。</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彭臨床心理師</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監所人員時刻與收容人相處，類似家屬或護理人員的角色，是較為困難的事情。監所人員在應對時有身心壓力，紓緩其身心壓力也是重要的議題。</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江主任</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倘能成立刑前或刑後監護的戒護病房，治療會更加順利。也感謝臺北地方檢察署對本院定期的協助。</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周副署長輝煌</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社工師、心理師倘與假釋者有信賴關係，對後續追蹤有幫助。</w:t>
            </w:r>
            <w:r w:rsidRPr="00B9609C">
              <w:rPr>
                <w:rFonts w:ascii="Times New Roman"/>
                <w:color w:val="000000" w:themeColor="text1"/>
                <w:sz w:val="24"/>
                <w:szCs w:val="24"/>
              </w:rPr>
              <w:t>97</w:t>
            </w:r>
            <w:r w:rsidRPr="00B9609C">
              <w:rPr>
                <w:rFonts w:ascii="Times New Roman"/>
                <w:color w:val="000000" w:themeColor="text1"/>
                <w:sz w:val="24"/>
                <w:szCs w:val="24"/>
              </w:rPr>
              <w:t>年減刑後，有部分遭釋放者吸毒暴斃。</w:t>
            </w:r>
            <w:r w:rsidRPr="00B9609C">
              <w:rPr>
                <w:rFonts w:ascii="Times New Roman"/>
                <w:color w:val="000000" w:themeColor="text1"/>
                <w:sz w:val="24"/>
                <w:szCs w:val="24"/>
              </w:rPr>
              <w:t>95</w:t>
            </w:r>
            <w:r w:rsidRPr="00B9609C">
              <w:rPr>
                <w:rFonts w:ascii="Times New Roman"/>
                <w:color w:val="000000" w:themeColor="text1"/>
                <w:sz w:val="24"/>
                <w:szCs w:val="24"/>
              </w:rPr>
              <w:t>年北、中、南、東成立獨立戒治所，草屯療養院發現，半年到</w:t>
            </w:r>
            <w:r w:rsidRPr="00B9609C">
              <w:rPr>
                <w:rFonts w:ascii="Times New Roman"/>
                <w:color w:val="000000" w:themeColor="text1"/>
                <w:sz w:val="24"/>
                <w:szCs w:val="24"/>
              </w:rPr>
              <w:t>1</w:t>
            </w:r>
            <w:r w:rsidRPr="00B9609C">
              <w:rPr>
                <w:rFonts w:ascii="Times New Roman"/>
                <w:color w:val="000000" w:themeColor="text1"/>
                <w:sz w:val="24"/>
                <w:szCs w:val="24"/>
              </w:rPr>
              <w:t>年是最容易再次吸毒的時候。</w:t>
            </w:r>
          </w:p>
        </w:tc>
      </w:tr>
      <w:tr w:rsidR="00A617DF" w:rsidRPr="00B9609C" w:rsidTr="00FD2ECA">
        <w:trPr>
          <w:trHeight w:val="567"/>
        </w:trPr>
        <w:tc>
          <w:tcPr>
            <w:tcW w:w="2268" w:type="dxa"/>
            <w:vAlign w:val="center"/>
          </w:tcPr>
          <w:p w:rsidR="00285E1E" w:rsidRPr="00B9609C" w:rsidRDefault="004D258B"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洪心理師</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應有刑後輔導並讓個案愈來愈自主的機制。</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楊委員芳婉</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現行精障收容人並無此機制。</w:t>
            </w:r>
          </w:p>
        </w:tc>
      </w:tr>
      <w:tr w:rsidR="00A617DF" w:rsidRPr="00B9609C" w:rsidTr="00FD2ECA">
        <w:trPr>
          <w:trHeight w:val="567"/>
        </w:trPr>
        <w:tc>
          <w:tcPr>
            <w:tcW w:w="2268" w:type="dxa"/>
            <w:vAlign w:val="center"/>
          </w:tcPr>
          <w:p w:rsidR="00285E1E" w:rsidRPr="00B9609C" w:rsidRDefault="004D258B"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洪心理師</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有關公衛護士，有人力無法負荷之情形。</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江主任</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應轉為醫院系統，由醫院進行處置。居家治療是</w:t>
            </w:r>
            <w:r w:rsidRPr="00B9609C">
              <w:rPr>
                <w:rFonts w:ascii="Times New Roman"/>
                <w:color w:val="000000" w:themeColor="text1"/>
                <w:sz w:val="24"/>
                <w:szCs w:val="24"/>
              </w:rPr>
              <w:t>2</w:t>
            </w:r>
            <w:r w:rsidRPr="00B9609C">
              <w:rPr>
                <w:rFonts w:ascii="Times New Roman"/>
                <w:color w:val="000000" w:themeColor="text1"/>
                <w:sz w:val="24"/>
                <w:szCs w:val="24"/>
              </w:rPr>
              <w:t>個星期或</w:t>
            </w:r>
            <w:r w:rsidRPr="00B9609C">
              <w:rPr>
                <w:rFonts w:ascii="Times New Roman"/>
                <w:color w:val="000000" w:themeColor="text1"/>
                <w:sz w:val="24"/>
                <w:szCs w:val="24"/>
              </w:rPr>
              <w:t>1</w:t>
            </w:r>
            <w:r w:rsidRPr="00B9609C">
              <w:rPr>
                <w:rFonts w:ascii="Times New Roman"/>
                <w:color w:val="000000" w:themeColor="text1"/>
                <w:sz w:val="24"/>
                <w:szCs w:val="24"/>
              </w:rPr>
              <w:t>個月要去一次，公衛護士可能是</w:t>
            </w:r>
            <w:r w:rsidRPr="00B9609C">
              <w:rPr>
                <w:rFonts w:ascii="Times New Roman"/>
                <w:color w:val="000000" w:themeColor="text1"/>
                <w:sz w:val="24"/>
                <w:szCs w:val="24"/>
              </w:rPr>
              <w:t>1</w:t>
            </w:r>
            <w:r w:rsidRPr="00B9609C">
              <w:rPr>
                <w:rFonts w:ascii="Times New Roman"/>
                <w:color w:val="000000" w:themeColor="text1"/>
                <w:sz w:val="24"/>
                <w:szCs w:val="24"/>
              </w:rPr>
              <w:t>年</w:t>
            </w:r>
            <w:r w:rsidRPr="00B9609C">
              <w:rPr>
                <w:rFonts w:ascii="Times New Roman"/>
                <w:color w:val="000000" w:themeColor="text1"/>
                <w:sz w:val="24"/>
                <w:szCs w:val="24"/>
              </w:rPr>
              <w:t>1</w:t>
            </w:r>
            <w:r w:rsidRPr="00B9609C">
              <w:rPr>
                <w:rFonts w:ascii="Times New Roman"/>
                <w:color w:val="000000" w:themeColor="text1"/>
                <w:sz w:val="24"/>
                <w:szCs w:val="24"/>
              </w:rPr>
              <w:t>次，或只打電話，因為個案數太多。</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賴副教授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因案件太多，精神衛生法雖有規定，惟處理裁量權仍在公衛護士身上。</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江主任</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居家治療也要經過當事人同意。</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snapToGrid w:val="0"/>
                <w:color w:val="000000" w:themeColor="text1"/>
                <w:sz w:val="24"/>
                <w:szCs w:val="24"/>
              </w:rPr>
            </w:pPr>
            <w:r w:rsidRPr="00B9609C">
              <w:rPr>
                <w:rFonts w:ascii="Times New Roman"/>
                <w:color w:val="000000" w:themeColor="text1"/>
                <w:sz w:val="24"/>
                <w:szCs w:val="24"/>
              </w:rPr>
              <w:lastRenderedPageBreak/>
              <w:t>楊委員芳婉</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是否進行強制治療，需再拿捏。</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陳編審宜擇</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CRPD</w:t>
            </w:r>
            <w:r w:rsidRPr="00B9609C">
              <w:rPr>
                <w:rFonts w:ascii="Times New Roman"/>
                <w:color w:val="000000" w:themeColor="text1"/>
                <w:sz w:val="24"/>
                <w:szCs w:val="24"/>
              </w:rPr>
              <w:t>審查會上人權團體要求須經當事人同意才能進行治療。</w:t>
            </w:r>
          </w:p>
        </w:tc>
      </w:tr>
      <w:tr w:rsidR="00A617DF" w:rsidRPr="00B9609C" w:rsidTr="00FD2ECA">
        <w:trPr>
          <w:trHeight w:val="567"/>
        </w:trPr>
        <w:tc>
          <w:tcPr>
            <w:tcW w:w="2268" w:type="dxa"/>
            <w:vAlign w:val="center"/>
          </w:tcPr>
          <w:p w:rsidR="00285E1E" w:rsidRPr="00B9609C" w:rsidRDefault="004D258B"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黃律師</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CRPD</w:t>
            </w:r>
            <w:r w:rsidRPr="00B9609C">
              <w:rPr>
                <w:rFonts w:ascii="Times New Roman"/>
                <w:color w:val="000000" w:themeColor="text1"/>
                <w:sz w:val="24"/>
                <w:szCs w:val="24"/>
              </w:rPr>
              <w:t>主要精神係考慮精障者人權，倘須嚴格執行，所有強制治療行為，並非不得僅以患有精神障礙為理由進行人身拘束強制治療。醫師是為了病患福祉，法律觀點認為</w:t>
            </w:r>
            <w:r w:rsidRPr="00B9609C">
              <w:rPr>
                <w:rFonts w:ascii="Times New Roman"/>
                <w:color w:val="000000" w:themeColor="text1"/>
                <w:sz w:val="24"/>
                <w:szCs w:val="24"/>
              </w:rPr>
              <w:t>CRPD</w:t>
            </w:r>
            <w:r w:rsidRPr="00B9609C">
              <w:rPr>
                <w:rFonts w:ascii="Times New Roman"/>
                <w:color w:val="000000" w:themeColor="text1"/>
                <w:sz w:val="24"/>
                <w:szCs w:val="24"/>
              </w:rPr>
              <w:t>具有拘束力。</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楊委員芳婉</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精神科醫師的判斷牽涉到法律的問題，醫生就非常為難，此時此刻有無意識能力，判定是非常困難的。</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江主任</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無法判斷一段時間內有無意識能力。</w:t>
            </w:r>
          </w:p>
        </w:tc>
      </w:tr>
      <w:tr w:rsidR="00A617DF" w:rsidRPr="00B9609C" w:rsidTr="00FD2ECA">
        <w:trPr>
          <w:trHeight w:val="567"/>
        </w:trPr>
        <w:tc>
          <w:tcPr>
            <w:tcW w:w="2268" w:type="dxa"/>
            <w:vAlign w:val="center"/>
          </w:tcPr>
          <w:p w:rsidR="00285E1E" w:rsidRPr="00B9609C" w:rsidRDefault="004D258B"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黃律師</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精神衛生法規定在實務上仍有不少問題存在。有關強制治療相關規定，修法方向擬交給法務部門處理。</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王委員幼玲</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感謝各位提供寶貴意見。</w:t>
            </w:r>
          </w:p>
        </w:tc>
      </w:tr>
    </w:tbl>
    <w:p w:rsidR="00285E1E" w:rsidRPr="00B9609C" w:rsidRDefault="00285E1E" w:rsidP="00285E1E">
      <w:pPr>
        <w:widowControl/>
        <w:overflowPunct/>
        <w:autoSpaceDE/>
        <w:autoSpaceDN/>
        <w:jc w:val="left"/>
        <w:rPr>
          <w:rFonts w:ascii="Times New Roman"/>
          <w:bCs/>
          <w:color w:val="000000" w:themeColor="text1"/>
          <w:kern w:val="0"/>
          <w:sz w:val="24"/>
          <w:szCs w:val="24"/>
        </w:rPr>
      </w:pPr>
      <w:r w:rsidRPr="00B9609C">
        <w:rPr>
          <w:rFonts w:ascii="Times New Roman" w:hint="eastAsia"/>
          <w:bCs/>
          <w:color w:val="000000" w:themeColor="text1"/>
          <w:kern w:val="0"/>
          <w:sz w:val="24"/>
          <w:szCs w:val="24"/>
        </w:rPr>
        <w:t>資料來源：本案</w:t>
      </w:r>
      <w:r w:rsidRPr="00B9609C">
        <w:rPr>
          <w:rFonts w:ascii="Times New Roman" w:hint="eastAsia"/>
          <w:bCs/>
          <w:color w:val="000000" w:themeColor="text1"/>
          <w:kern w:val="0"/>
          <w:sz w:val="24"/>
          <w:szCs w:val="24"/>
        </w:rPr>
        <w:t>107</w:t>
      </w:r>
      <w:r w:rsidRPr="00B9609C">
        <w:rPr>
          <w:rFonts w:ascii="Times New Roman" w:hint="eastAsia"/>
          <w:bCs/>
          <w:color w:val="000000" w:themeColor="text1"/>
          <w:kern w:val="0"/>
          <w:sz w:val="24"/>
          <w:szCs w:val="24"/>
        </w:rPr>
        <w:t>年</w:t>
      </w:r>
      <w:r w:rsidRPr="00B9609C">
        <w:rPr>
          <w:rFonts w:ascii="Times New Roman" w:hint="eastAsia"/>
          <w:bCs/>
          <w:color w:val="000000" w:themeColor="text1"/>
          <w:kern w:val="0"/>
          <w:sz w:val="24"/>
          <w:szCs w:val="24"/>
        </w:rPr>
        <w:t>9</w:t>
      </w:r>
      <w:r w:rsidRPr="00B9609C">
        <w:rPr>
          <w:rFonts w:ascii="Times New Roman" w:hint="eastAsia"/>
          <w:bCs/>
          <w:color w:val="000000" w:themeColor="text1"/>
          <w:kern w:val="0"/>
          <w:sz w:val="24"/>
          <w:szCs w:val="24"/>
        </w:rPr>
        <w:t>月</w:t>
      </w:r>
      <w:r w:rsidRPr="00B9609C">
        <w:rPr>
          <w:rFonts w:ascii="Times New Roman" w:hint="eastAsia"/>
          <w:bCs/>
          <w:color w:val="000000" w:themeColor="text1"/>
          <w:kern w:val="0"/>
          <w:sz w:val="24"/>
          <w:szCs w:val="24"/>
        </w:rPr>
        <w:t>26</w:t>
      </w:r>
      <w:r w:rsidRPr="00B9609C">
        <w:rPr>
          <w:rFonts w:ascii="Times New Roman" w:hint="eastAsia"/>
          <w:bCs/>
          <w:color w:val="000000" w:themeColor="text1"/>
          <w:kern w:val="0"/>
          <w:sz w:val="24"/>
          <w:szCs w:val="24"/>
        </w:rPr>
        <w:t>日辦理第</w:t>
      </w:r>
      <w:r w:rsidRPr="00B9609C">
        <w:rPr>
          <w:rFonts w:ascii="Times New Roman" w:hint="eastAsia"/>
          <w:bCs/>
          <w:color w:val="000000" w:themeColor="text1"/>
          <w:kern w:val="0"/>
          <w:sz w:val="24"/>
          <w:szCs w:val="24"/>
        </w:rPr>
        <w:t>1</w:t>
      </w:r>
      <w:r w:rsidRPr="00B9609C">
        <w:rPr>
          <w:rFonts w:ascii="Times New Roman" w:hint="eastAsia"/>
          <w:bCs/>
          <w:color w:val="000000" w:themeColor="text1"/>
          <w:kern w:val="0"/>
          <w:sz w:val="24"/>
          <w:szCs w:val="24"/>
        </w:rPr>
        <w:t>場諮詢會議現場紀錄。</w:t>
      </w:r>
    </w:p>
    <w:p w:rsidR="00285E1E" w:rsidRPr="00B9609C" w:rsidRDefault="00285E1E" w:rsidP="00285E1E">
      <w:pPr>
        <w:widowControl/>
        <w:overflowPunct/>
        <w:autoSpaceDE/>
        <w:autoSpaceDN/>
        <w:jc w:val="left"/>
        <w:rPr>
          <w:rFonts w:ascii="Times New Roman"/>
          <w:bCs/>
          <w:color w:val="000000" w:themeColor="text1"/>
          <w:kern w:val="0"/>
        </w:rPr>
      </w:pPr>
      <w:r w:rsidRPr="00B9609C">
        <w:rPr>
          <w:rFonts w:ascii="Times New Roman"/>
          <w:bCs/>
          <w:color w:val="000000" w:themeColor="text1"/>
          <w:kern w:val="0"/>
        </w:rPr>
        <w:br w:type="page"/>
      </w:r>
    </w:p>
    <w:p w:rsidR="00285E1E" w:rsidRPr="00B9609C" w:rsidRDefault="00285E1E" w:rsidP="00285E1E">
      <w:pPr>
        <w:pStyle w:val="1"/>
        <w:numPr>
          <w:ilvl w:val="0"/>
          <w:numId w:val="0"/>
        </w:numPr>
        <w:ind w:left="1361" w:hangingChars="400" w:hanging="1361"/>
        <w:rPr>
          <w:rFonts w:ascii="Times New Roman"/>
          <w:bCs w:val="0"/>
          <w:color w:val="000000" w:themeColor="text1"/>
          <w:kern w:val="0"/>
        </w:rPr>
      </w:pPr>
      <w:bookmarkStart w:id="7310" w:name="_Toc23776798"/>
      <w:r w:rsidRPr="00B9609C">
        <w:rPr>
          <w:rFonts w:ascii="Times New Roman"/>
          <w:color w:val="000000" w:themeColor="text1"/>
          <w:kern w:val="0"/>
        </w:rPr>
        <w:lastRenderedPageBreak/>
        <w:t>附表</w:t>
      </w:r>
      <w:r w:rsidRPr="00B9609C">
        <w:rPr>
          <w:rFonts w:ascii="Times New Roman" w:hint="eastAsia"/>
          <w:color w:val="000000" w:themeColor="text1"/>
          <w:kern w:val="0"/>
        </w:rPr>
        <w:t>七</w:t>
      </w:r>
      <w:r w:rsidRPr="00B9609C">
        <w:rPr>
          <w:rFonts w:ascii="Times New Roman"/>
          <w:color w:val="000000" w:themeColor="text1"/>
          <w:kern w:val="0"/>
        </w:rPr>
        <w:t>、第</w:t>
      </w:r>
      <w:r w:rsidRPr="00B9609C">
        <w:rPr>
          <w:rFonts w:ascii="Times New Roman"/>
          <w:color w:val="000000" w:themeColor="text1"/>
          <w:kern w:val="0"/>
        </w:rPr>
        <w:t>2</w:t>
      </w:r>
      <w:r w:rsidRPr="00B9609C">
        <w:rPr>
          <w:rFonts w:ascii="Times New Roman"/>
          <w:color w:val="000000" w:themeColor="text1"/>
          <w:kern w:val="0"/>
        </w:rPr>
        <w:t>場諮詢會議紀錄：</w:t>
      </w:r>
      <w:bookmarkEnd w:id="7310"/>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371"/>
      </w:tblGrid>
      <w:tr w:rsidR="00A617DF" w:rsidRPr="00B9609C" w:rsidTr="00FD2ECA">
        <w:trPr>
          <w:trHeight w:val="454"/>
          <w:tblHeader/>
        </w:trPr>
        <w:tc>
          <w:tcPr>
            <w:tcW w:w="2268" w:type="dxa"/>
            <w:shd w:val="clear" w:color="auto" w:fill="FDE9D9" w:themeFill="accent6" w:themeFillTint="33"/>
            <w:vAlign w:val="center"/>
          </w:tcPr>
          <w:p w:rsidR="00285E1E" w:rsidRPr="00B9609C" w:rsidRDefault="00285E1E" w:rsidP="00FD2ECA">
            <w:pPr>
              <w:overflowPunct/>
              <w:autoSpaceDE/>
              <w:autoSpaceDN/>
              <w:spacing w:line="280" w:lineRule="exact"/>
              <w:jc w:val="center"/>
              <w:rPr>
                <w:rFonts w:ascii="Times New Roman"/>
                <w:b/>
                <w:color w:val="000000" w:themeColor="text1"/>
                <w:sz w:val="24"/>
                <w:szCs w:val="24"/>
              </w:rPr>
            </w:pPr>
            <w:r w:rsidRPr="00B9609C">
              <w:rPr>
                <w:rFonts w:ascii="Times New Roman" w:hint="eastAsia"/>
                <w:b/>
                <w:color w:val="000000" w:themeColor="text1"/>
                <w:sz w:val="24"/>
                <w:szCs w:val="24"/>
              </w:rPr>
              <w:t>發言者</w:t>
            </w:r>
          </w:p>
        </w:tc>
        <w:tc>
          <w:tcPr>
            <w:tcW w:w="7371" w:type="dxa"/>
            <w:shd w:val="clear" w:color="auto" w:fill="FDE9D9" w:themeFill="accent6" w:themeFillTint="33"/>
            <w:vAlign w:val="center"/>
          </w:tcPr>
          <w:p w:rsidR="00285E1E" w:rsidRPr="00B9609C" w:rsidRDefault="00285E1E" w:rsidP="00FD2ECA">
            <w:pPr>
              <w:overflowPunct/>
              <w:autoSpaceDE/>
              <w:autoSpaceDN/>
              <w:spacing w:line="280" w:lineRule="exact"/>
              <w:jc w:val="center"/>
              <w:rPr>
                <w:rFonts w:ascii="Times New Roman"/>
                <w:b/>
                <w:color w:val="000000" w:themeColor="text1"/>
                <w:sz w:val="24"/>
                <w:szCs w:val="24"/>
              </w:rPr>
            </w:pPr>
            <w:r w:rsidRPr="00B9609C">
              <w:rPr>
                <w:rFonts w:ascii="Times New Roman" w:hint="eastAsia"/>
                <w:b/>
                <w:color w:val="000000" w:themeColor="text1"/>
                <w:sz w:val="24"/>
                <w:szCs w:val="24"/>
              </w:rPr>
              <w:t>發言內容</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王委員幼玲</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本案諮詢會議分</w:t>
            </w:r>
            <w:r w:rsidRPr="00B9609C">
              <w:rPr>
                <w:rFonts w:ascii="Times New Roman"/>
                <w:color w:val="000000" w:themeColor="text1"/>
                <w:sz w:val="24"/>
                <w:szCs w:val="24"/>
              </w:rPr>
              <w:t>3</w:t>
            </w:r>
            <w:r w:rsidRPr="00B9609C">
              <w:rPr>
                <w:rFonts w:ascii="Times New Roman"/>
                <w:color w:val="000000" w:themeColor="text1"/>
                <w:sz w:val="24"/>
                <w:szCs w:val="24"/>
              </w:rPr>
              <w:t>梯次，有</w:t>
            </w:r>
            <w:r w:rsidRPr="00B9609C">
              <w:rPr>
                <w:rFonts w:ascii="Times New Roman"/>
                <w:color w:val="000000" w:themeColor="text1"/>
                <w:sz w:val="24"/>
                <w:szCs w:val="24"/>
              </w:rPr>
              <w:t>2</w:t>
            </w:r>
            <w:r w:rsidRPr="00B9609C">
              <w:rPr>
                <w:rFonts w:ascii="Times New Roman"/>
                <w:color w:val="000000" w:themeColor="text1"/>
                <w:sz w:val="24"/>
                <w:szCs w:val="24"/>
              </w:rPr>
              <w:t>個調查案，一為身心障礙者進入監獄後處遇情形，除精神病患外還有其他障別，其他障別問題較小，有關此議題想請教各位專家，有無其他調整方式或措施，可以讓監所參考以兼顧人權，有關刑後監護，亦為本案探討範圍。</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林委員雅鋒</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另案為</w:t>
            </w:r>
            <w:r w:rsidR="000D6145" w:rsidRPr="00B9609C">
              <w:rPr>
                <w:rFonts w:ascii="Times New Roman"/>
                <w:color w:val="000000" w:themeColor="text1"/>
                <w:sz w:val="24"/>
                <w:szCs w:val="24"/>
              </w:rPr>
              <w:t>王</w:t>
            </w:r>
            <w:r w:rsidR="000D6145" w:rsidRPr="00B9609C">
              <w:rPr>
                <w:rFonts w:ascii="Times New Roman"/>
                <w:color w:val="000000" w:themeColor="text1"/>
                <w:sz w:val="24"/>
                <w:szCs w:val="24"/>
              </w:rPr>
              <w:t>○○</w:t>
            </w:r>
            <w:r w:rsidRPr="00B9609C">
              <w:rPr>
                <w:rFonts w:ascii="Times New Roman"/>
                <w:color w:val="000000" w:themeColor="text1"/>
                <w:sz w:val="24"/>
                <w:szCs w:val="24"/>
              </w:rPr>
              <w:t>之小燈泡案，要探討的問題差不多，關於小燈泡案，高等法院判決，在千人所指之下，沒有判處極刑，在執行完畢後給</w:t>
            </w:r>
            <w:r w:rsidRPr="00B9609C">
              <w:rPr>
                <w:rFonts w:ascii="Times New Roman"/>
                <w:bCs/>
                <w:color w:val="000000" w:themeColor="text1"/>
                <w:kern w:val="0"/>
                <w:sz w:val="24"/>
                <w:szCs w:val="24"/>
                <w:lang w:val="fr-FR"/>
              </w:rPr>
              <w:t>與</w:t>
            </w:r>
            <w:r w:rsidRPr="00B9609C">
              <w:rPr>
                <w:rFonts w:ascii="Times New Roman"/>
                <w:color w:val="000000" w:themeColor="text1"/>
                <w:sz w:val="24"/>
                <w:szCs w:val="24"/>
              </w:rPr>
              <w:t>5</w:t>
            </w:r>
            <w:r w:rsidRPr="00B9609C">
              <w:rPr>
                <w:rFonts w:ascii="Times New Roman"/>
                <w:color w:val="000000" w:themeColor="text1"/>
                <w:sz w:val="24"/>
                <w:szCs w:val="24"/>
              </w:rPr>
              <w:t>年監護處分，被質疑的是社會安全網是否會被破壞，要求不能讓</w:t>
            </w:r>
            <w:r w:rsidR="000D6145" w:rsidRPr="00B9609C">
              <w:rPr>
                <w:rFonts w:ascii="Times New Roman"/>
                <w:color w:val="000000" w:themeColor="text1"/>
                <w:sz w:val="24"/>
                <w:szCs w:val="24"/>
              </w:rPr>
              <w:t>王</w:t>
            </w:r>
            <w:r w:rsidR="000D6145" w:rsidRPr="00B9609C">
              <w:rPr>
                <w:rFonts w:ascii="Times New Roman"/>
                <w:color w:val="000000" w:themeColor="text1"/>
                <w:sz w:val="24"/>
                <w:szCs w:val="24"/>
              </w:rPr>
              <w:t>○○</w:t>
            </w:r>
            <w:r w:rsidRPr="00B9609C">
              <w:rPr>
                <w:rFonts w:ascii="Times New Roman"/>
                <w:color w:val="000000" w:themeColor="text1"/>
                <w:sz w:val="24"/>
                <w:szCs w:val="24"/>
              </w:rPr>
              <w:t>獨居，原審囑託陳</w:t>
            </w:r>
            <w:r w:rsidR="004D258B">
              <w:rPr>
                <w:rFonts w:ascii="Times New Roman" w:hint="eastAsia"/>
                <w:color w:val="000000" w:themeColor="text1"/>
                <w:sz w:val="24"/>
                <w:szCs w:val="24"/>
              </w:rPr>
              <w:t>○○</w:t>
            </w:r>
            <w:r w:rsidRPr="00B9609C">
              <w:rPr>
                <w:rFonts w:ascii="Times New Roman"/>
                <w:color w:val="000000" w:themeColor="text1"/>
                <w:sz w:val="24"/>
                <w:szCs w:val="24"/>
              </w:rPr>
              <w:t>教授組成之鑑定團隊，藉由臨床醫學角度，對被告之身心理進行鑑定與評估，判決對這部分的機制充滿期待。矯正署的資源幾乎已耗盡，今就教各位，在</w:t>
            </w:r>
            <w:r w:rsidR="000D6145" w:rsidRPr="00B9609C">
              <w:rPr>
                <w:rFonts w:ascii="Times New Roman"/>
                <w:color w:val="000000" w:themeColor="text1"/>
                <w:sz w:val="24"/>
                <w:szCs w:val="24"/>
              </w:rPr>
              <w:t>王</w:t>
            </w:r>
            <w:r w:rsidR="000D6145" w:rsidRPr="00B9609C">
              <w:rPr>
                <w:rFonts w:ascii="Times New Roman"/>
                <w:color w:val="000000" w:themeColor="text1"/>
                <w:sz w:val="24"/>
                <w:szCs w:val="24"/>
              </w:rPr>
              <w:t>○○</w:t>
            </w:r>
            <w:r w:rsidRPr="00B9609C">
              <w:rPr>
                <w:rFonts w:ascii="Times New Roman"/>
                <w:color w:val="000000" w:themeColor="text1"/>
                <w:sz w:val="24"/>
                <w:szCs w:val="24"/>
              </w:rPr>
              <w:t>受監禁</w:t>
            </w:r>
            <w:r w:rsidRPr="00B9609C">
              <w:rPr>
                <w:rFonts w:ascii="Times New Roman"/>
                <w:color w:val="000000" w:themeColor="text1"/>
                <w:sz w:val="24"/>
                <w:szCs w:val="24"/>
              </w:rPr>
              <w:t>25</w:t>
            </w:r>
            <w:r w:rsidRPr="00B9609C">
              <w:rPr>
                <w:rFonts w:ascii="Times New Roman"/>
                <w:color w:val="000000" w:themeColor="text1"/>
                <w:sz w:val="24"/>
                <w:szCs w:val="24"/>
              </w:rPr>
              <w:t>年中，如何規劃社會安全網。</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王委員幼玲</w:t>
            </w:r>
          </w:p>
        </w:tc>
        <w:tc>
          <w:tcPr>
            <w:tcW w:w="7371" w:type="dxa"/>
            <w:vAlign w:val="center"/>
          </w:tcPr>
          <w:p w:rsidR="00285E1E" w:rsidRPr="00B9609C" w:rsidRDefault="00285E1E" w:rsidP="004D258B">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本案邀請法務部人員列席參加，林檢察官、張觀護人、矯正署周副署長（立法院開會晚點到）、陳編審。</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有關我國各監所內身心障礙收容人之處遇情形，應就各監獄不同情況討論，臺中監獄的無障礙設施會好一點，歷史長一點的監獄，待遇就不如臺中培德監獄，金鐘罩（龜山北監）</w:t>
            </w:r>
            <w:r w:rsidRPr="00B9609C">
              <w:rPr>
                <w:rFonts w:ascii="Times New Roman"/>
                <w:color w:val="000000" w:themeColor="text1"/>
                <w:sz w:val="24"/>
                <w:szCs w:val="24"/>
              </w:rPr>
              <w:t>4</w:t>
            </w:r>
            <w:r w:rsidRPr="00B9609C">
              <w:rPr>
                <w:rFonts w:ascii="Times New Roman"/>
                <w:color w:val="000000" w:themeColor="text1"/>
                <w:sz w:val="24"/>
                <w:szCs w:val="24"/>
              </w:rPr>
              <w:t>樓是病監，共有</w:t>
            </w:r>
            <w:r w:rsidRPr="00B9609C">
              <w:rPr>
                <w:rFonts w:ascii="Times New Roman"/>
                <w:color w:val="000000" w:themeColor="text1"/>
                <w:sz w:val="24"/>
                <w:szCs w:val="24"/>
              </w:rPr>
              <w:t>6</w:t>
            </w:r>
            <w:r w:rsidRPr="00B9609C">
              <w:rPr>
                <w:rFonts w:ascii="Times New Roman"/>
                <w:color w:val="000000" w:themeColor="text1"/>
                <w:sz w:val="24"/>
                <w:szCs w:val="24"/>
              </w:rPr>
              <w:t>層樓高，本來要蓋防毒中心，後因居民反對，在會客室旁蓋了</w:t>
            </w:r>
            <w:r w:rsidRPr="00B9609C">
              <w:rPr>
                <w:rFonts w:ascii="Times New Roman"/>
                <w:color w:val="000000" w:themeColor="text1"/>
                <w:sz w:val="24"/>
                <w:szCs w:val="24"/>
              </w:rPr>
              <w:t>6</w:t>
            </w:r>
            <w:r w:rsidRPr="00B9609C">
              <w:rPr>
                <w:rFonts w:ascii="Times New Roman"/>
                <w:color w:val="000000" w:themeColor="text1"/>
                <w:sz w:val="24"/>
                <w:szCs w:val="24"/>
              </w:rPr>
              <w:t>層樓的舍房，距離民宅</w:t>
            </w:r>
            <w:r w:rsidRPr="00B9609C">
              <w:rPr>
                <w:rFonts w:ascii="Times New Roman"/>
                <w:color w:val="000000" w:themeColor="text1"/>
                <w:sz w:val="24"/>
                <w:szCs w:val="24"/>
              </w:rPr>
              <w:t>200</w:t>
            </w:r>
            <w:r w:rsidRPr="00B9609C">
              <w:rPr>
                <w:rFonts w:ascii="Times New Roman"/>
                <w:color w:val="000000" w:themeColor="text1"/>
                <w:sz w:val="24"/>
                <w:szCs w:val="24"/>
              </w:rPr>
              <w:t>公尺，居民反對後以綠建築包裝舍房，目前是臺灣最先進的高樓監獄，</w:t>
            </w:r>
            <w:r w:rsidRPr="00B9609C">
              <w:rPr>
                <w:rFonts w:ascii="Times New Roman"/>
                <w:color w:val="000000" w:themeColor="text1"/>
                <w:sz w:val="24"/>
                <w:szCs w:val="24"/>
              </w:rPr>
              <w:t>4</w:t>
            </w:r>
            <w:r w:rsidRPr="00B9609C">
              <w:rPr>
                <w:rFonts w:ascii="Times New Roman"/>
                <w:color w:val="000000" w:themeColor="text1"/>
                <w:sz w:val="24"/>
                <w:szCs w:val="24"/>
              </w:rPr>
              <w:t>樓病床規劃幾床？新的在設計時並未規劃詳盡，電梯小到連病床都無法容納，並非依病房式需求設計，舊的監獄當然沒有，新的監所設計也沒想這麼多，矯正署在付出人事費再蓋幾所監獄之後，幾乎沒有辦法生存，除非可以將作業金作大幅度的鬆綁，但鬆綁後也馬上就用盡了，矯正署作業金現有多少？</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周副署長輝煌</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大概近</w:t>
            </w:r>
            <w:r w:rsidRPr="00B9609C">
              <w:rPr>
                <w:rFonts w:ascii="Times New Roman"/>
                <w:color w:val="000000" w:themeColor="text1"/>
                <w:sz w:val="24"/>
                <w:szCs w:val="24"/>
              </w:rPr>
              <w:t>40</w:t>
            </w:r>
            <w:r w:rsidRPr="00B9609C">
              <w:rPr>
                <w:rFonts w:ascii="Times New Roman"/>
                <w:color w:val="000000" w:themeColor="text1"/>
                <w:sz w:val="24"/>
                <w:szCs w:val="24"/>
              </w:rPr>
              <w:t>億元。</w:t>
            </w:r>
            <w:r w:rsidRPr="00B9609C">
              <w:rPr>
                <w:rFonts w:ascii="Times New Roman"/>
                <w:color w:val="000000" w:themeColor="text1"/>
                <w:sz w:val="24"/>
                <w:szCs w:val="24"/>
              </w:rPr>
              <w:t>107</w:t>
            </w:r>
            <w:r w:rsidRPr="00B9609C">
              <w:rPr>
                <w:rFonts w:ascii="Times New Roman"/>
                <w:color w:val="000000" w:themeColor="text1"/>
                <w:sz w:val="24"/>
                <w:szCs w:val="24"/>
              </w:rPr>
              <w:t>年度淨值總額</w:t>
            </w:r>
            <w:r w:rsidRPr="00B9609C">
              <w:rPr>
                <w:rFonts w:ascii="Times New Roman"/>
                <w:color w:val="000000" w:themeColor="text1"/>
                <w:sz w:val="24"/>
                <w:szCs w:val="24"/>
              </w:rPr>
              <w:t>41</w:t>
            </w:r>
            <w:r w:rsidRPr="00B9609C">
              <w:rPr>
                <w:rFonts w:ascii="Times New Roman"/>
                <w:color w:val="000000" w:themeColor="text1"/>
                <w:sz w:val="24"/>
                <w:szCs w:val="24"/>
              </w:rPr>
              <w:t>億餘元。</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b/>
                <w:color w:val="000000" w:themeColor="text1"/>
                <w:sz w:val="24"/>
                <w:szCs w:val="24"/>
              </w:rPr>
            </w:pPr>
            <w:r w:rsidRPr="00B9609C">
              <w:rPr>
                <w:rFonts w:ascii="Times New Roman"/>
                <w:color w:val="000000" w:themeColor="text1"/>
                <w:sz w:val="24"/>
                <w:szCs w:val="24"/>
              </w:rPr>
              <w:t>如果政府不給錢要辦好監獄是不可能的事情，所以不用談是否符合精障公約的問題，臺灣大學教學設施也不符合精障公約，有關各監所對身心障礙收容人之照（戒）護能量（鑑測篩選、人力、教育、適應訓練與復健、設施資訊可及性、轉介</w:t>
            </w:r>
            <w:r w:rsidRPr="00B9609C">
              <w:rPr>
                <w:rFonts w:ascii="Times New Roman"/>
                <w:color w:val="000000" w:themeColor="text1"/>
                <w:sz w:val="24"/>
                <w:szCs w:val="24"/>
              </w:rPr>
              <w:t>……</w:t>
            </w:r>
            <w:r w:rsidRPr="00B9609C">
              <w:rPr>
                <w:rFonts w:ascii="Times New Roman"/>
                <w:color w:val="000000" w:themeColor="text1"/>
                <w:sz w:val="24"/>
                <w:szCs w:val="24"/>
              </w:rPr>
              <w:t>等）是否充足，是否符合身心障礙者權利公約之意旨，建議詢問周副署長。精神疾病很廣，基本上依刑法第</w:t>
            </w:r>
            <w:r w:rsidRPr="00B9609C">
              <w:rPr>
                <w:rFonts w:ascii="Times New Roman"/>
                <w:color w:val="000000" w:themeColor="text1"/>
                <w:sz w:val="24"/>
                <w:szCs w:val="24"/>
              </w:rPr>
              <w:t>19</w:t>
            </w:r>
            <w:r w:rsidRPr="00B9609C">
              <w:rPr>
                <w:rFonts w:ascii="Times New Roman"/>
                <w:color w:val="000000" w:themeColor="text1"/>
                <w:sz w:val="24"/>
                <w:szCs w:val="24"/>
              </w:rPr>
              <w:t>條判決就不應該送監獄，很有可能是判決的時候不願意送鑑定或沒有辯護人等情形，然後在監所內發病，有關認知障礙（包括精神障礙、智力障礙、學習障礙、注意力欠缺過動障礙、自閉症、失智症等）之症狀，相對適</w:t>
            </w:r>
            <w:r w:rsidR="005C2910" w:rsidRPr="00B9609C">
              <w:rPr>
                <w:rFonts w:ascii="Times New Roman"/>
                <w:color w:val="000000" w:themeColor="text1"/>
                <w:sz w:val="24"/>
                <w:szCs w:val="24"/>
              </w:rPr>
              <w:t>當之鑑測篩選評估（表格式問卷）機制、診療方式，比較高檔的監所每</w:t>
            </w:r>
            <w:r w:rsidR="005C2910" w:rsidRPr="00B9609C">
              <w:rPr>
                <w:rFonts w:ascii="Times New Roman" w:hint="eastAsia"/>
                <w:color w:val="000000" w:themeColor="text1"/>
                <w:sz w:val="24"/>
                <w:szCs w:val="24"/>
              </w:rPr>
              <w:t>週</w:t>
            </w:r>
            <w:r w:rsidRPr="00B9609C">
              <w:rPr>
                <w:rFonts w:ascii="Times New Roman"/>
                <w:color w:val="000000" w:themeColor="text1"/>
                <w:sz w:val="24"/>
                <w:szCs w:val="24"/>
              </w:rPr>
              <w:t>安排</w:t>
            </w:r>
            <w:r w:rsidRPr="00B9609C">
              <w:rPr>
                <w:rFonts w:ascii="Times New Roman"/>
                <w:color w:val="000000" w:themeColor="text1"/>
                <w:sz w:val="24"/>
                <w:szCs w:val="24"/>
              </w:rPr>
              <w:t>2</w:t>
            </w:r>
            <w:r w:rsidRPr="00B9609C">
              <w:rPr>
                <w:rFonts w:ascii="Times New Roman"/>
                <w:color w:val="000000" w:themeColor="text1"/>
                <w:sz w:val="24"/>
                <w:szCs w:val="24"/>
              </w:rPr>
              <w:t>個半天的身心科，請監所附近的醫生到監所，臺大的醫生應該不可能到龜山監獄，雲林監臺大分院有過去嗎？要簽約很難，桃園監獄狀況還好，若稍微遠一點的可能產生問題，大寮監獄也不錯，例如東部的自強外役監，矯正署目前只有</w:t>
            </w:r>
            <w:r w:rsidRPr="00B9609C">
              <w:rPr>
                <w:rFonts w:ascii="Times New Roman"/>
                <w:color w:val="000000" w:themeColor="text1"/>
                <w:sz w:val="24"/>
                <w:szCs w:val="24"/>
              </w:rPr>
              <w:t>1</w:t>
            </w:r>
            <w:r w:rsidRPr="00B9609C">
              <w:rPr>
                <w:rFonts w:ascii="Times New Roman"/>
                <w:color w:val="000000" w:themeColor="text1"/>
                <w:sz w:val="24"/>
                <w:szCs w:val="24"/>
              </w:rPr>
              <w:t>個醫生，在臺中戒治所，是高雄醫學後的。</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snapToGrid w:val="0"/>
                <w:color w:val="000000" w:themeColor="text1"/>
                <w:sz w:val="24"/>
                <w:szCs w:val="24"/>
              </w:rPr>
            </w:pPr>
            <w:r w:rsidRPr="00B9609C">
              <w:rPr>
                <w:rFonts w:ascii="Times New Roman"/>
                <w:snapToGrid w:val="0"/>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建議調高點數，到願意配合矯正署的健保點數。</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周副署長輝煌</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桃園醫院有簽約，以前戒治所條例規定是醫師兼科長，現在此規定已刪除。</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lastRenderedPageBreak/>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身心科是很麻煩的，只看門診是沒有辦法的，日本有喜連川，喜連川就是老的、長期的，與社區精神醫療配合，過去的資源一半是用在受刑人身上，一半是用在一般，社區就不會反對，日本有</w:t>
            </w:r>
            <w:r w:rsidRPr="00B9609C">
              <w:rPr>
                <w:rFonts w:ascii="Times New Roman"/>
                <w:color w:val="000000" w:themeColor="text1"/>
                <w:sz w:val="24"/>
                <w:szCs w:val="24"/>
              </w:rPr>
              <w:t>4</w:t>
            </w:r>
            <w:r w:rsidRPr="00B9609C">
              <w:rPr>
                <w:rFonts w:ascii="Times New Roman"/>
                <w:color w:val="000000" w:themeColor="text1"/>
                <w:sz w:val="24"/>
                <w:szCs w:val="24"/>
              </w:rPr>
              <w:t>個社會復歸中心，大家都去山口縣參觀，民營監獄規劃有社會復歸中心，法務部亦有派人參訪過。</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周副署長輝煌</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考察有，但項目需再確認。</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日本八王子醫療監獄已有半世紀歷史，我國無法像日本規劃較多精神病監，刑法第</w:t>
            </w:r>
            <w:r w:rsidRPr="00B9609C">
              <w:rPr>
                <w:rFonts w:ascii="Times New Roman"/>
                <w:color w:val="000000" w:themeColor="text1"/>
                <w:sz w:val="24"/>
                <w:szCs w:val="24"/>
              </w:rPr>
              <w:t>91</w:t>
            </w:r>
            <w:r w:rsidRPr="00B9609C">
              <w:rPr>
                <w:rFonts w:ascii="Times New Roman"/>
                <w:color w:val="000000" w:themeColor="text1"/>
                <w:sz w:val="24"/>
                <w:szCs w:val="24"/>
              </w:rPr>
              <w:t>之</w:t>
            </w:r>
            <w:r w:rsidRPr="00B9609C">
              <w:rPr>
                <w:rFonts w:ascii="Times New Roman"/>
                <w:color w:val="000000" w:themeColor="text1"/>
                <w:sz w:val="24"/>
                <w:szCs w:val="24"/>
              </w:rPr>
              <w:t>1</w:t>
            </w:r>
            <w:r w:rsidRPr="00B9609C">
              <w:rPr>
                <w:rFonts w:ascii="Times New Roman"/>
                <w:color w:val="000000" w:themeColor="text1"/>
                <w:sz w:val="24"/>
                <w:szCs w:val="24"/>
              </w:rPr>
              <w:t>條目前有人主張廢除，婦女團體的主張沒有人可以擋得住，培德監獄關這群人，縱然不計算這群人，亦無法容納</w:t>
            </w:r>
            <w:r w:rsidRPr="00B9609C">
              <w:rPr>
                <w:rFonts w:ascii="Times New Roman"/>
                <w:color w:val="000000" w:themeColor="text1"/>
                <w:sz w:val="24"/>
                <w:szCs w:val="24"/>
              </w:rPr>
              <w:t>6</w:t>
            </w:r>
            <w:r w:rsidRPr="00B9609C">
              <w:rPr>
                <w:rFonts w:ascii="Times New Roman"/>
                <w:color w:val="000000" w:themeColor="text1"/>
                <w:sz w:val="24"/>
                <w:szCs w:val="24"/>
              </w:rPr>
              <w:t>萬人。</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4D258B" w:rsidP="00FD2ECA">
            <w:pPr>
              <w:overflowPunct/>
              <w:autoSpaceDE/>
              <w:autoSpaceDN/>
              <w:spacing w:line="280" w:lineRule="exact"/>
              <w:rPr>
                <w:rFonts w:ascii="Times New Roman"/>
                <w:color w:val="000000" w:themeColor="text1"/>
                <w:sz w:val="24"/>
                <w:szCs w:val="24"/>
              </w:rPr>
            </w:pPr>
            <w:r>
              <w:rPr>
                <w:rFonts w:ascii="Times New Roman"/>
                <w:color w:val="000000" w:themeColor="text1"/>
                <w:sz w:val="24"/>
                <w:szCs w:val="24"/>
              </w:rPr>
              <w:t>北投醫院江</w:t>
            </w:r>
            <w:r w:rsidR="00285E1E" w:rsidRPr="00B9609C">
              <w:rPr>
                <w:rFonts w:ascii="Times New Roman"/>
                <w:color w:val="000000" w:themeColor="text1"/>
                <w:sz w:val="24"/>
                <w:szCs w:val="24"/>
              </w:rPr>
              <w:t>院長表示評估</w:t>
            </w:r>
            <w:r w:rsidR="00285E1E" w:rsidRPr="00B9609C">
              <w:rPr>
                <w:rFonts w:ascii="Times New Roman"/>
                <w:color w:val="000000" w:themeColor="text1"/>
                <w:sz w:val="24"/>
                <w:szCs w:val="24"/>
              </w:rPr>
              <w:t>1</w:t>
            </w:r>
            <w:r w:rsidR="00285E1E" w:rsidRPr="00B9609C">
              <w:rPr>
                <w:rFonts w:ascii="Times New Roman"/>
                <w:color w:val="000000" w:themeColor="text1"/>
                <w:sz w:val="24"/>
                <w:szCs w:val="24"/>
              </w:rPr>
              <w:t>個個案需要</w:t>
            </w:r>
            <w:r w:rsidR="00285E1E" w:rsidRPr="00B9609C">
              <w:rPr>
                <w:rFonts w:ascii="Times New Roman"/>
                <w:color w:val="000000" w:themeColor="text1"/>
                <w:sz w:val="24"/>
                <w:szCs w:val="24"/>
              </w:rPr>
              <w:t>40</w:t>
            </w:r>
            <w:r w:rsidR="00285E1E" w:rsidRPr="00B9609C">
              <w:rPr>
                <w:rFonts w:ascii="Times New Roman"/>
                <w:color w:val="000000" w:themeColor="text1"/>
                <w:sz w:val="24"/>
                <w:szCs w:val="24"/>
              </w:rPr>
              <w:t>分鐘。</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監獄之環境會讓身心狀態惡化，應平常就不斷評估，惟經費可能無法負擔，還有自閉症、學習障礙、失智症等症狀。有關誠正中學少年之案例，戒護的門一打開就跟人家比中指，致戒護科科長受傷住院，該少年從未受過特殊教育，是學習障礙、情緒障礙的孩子，一年半沒有老師，後與新竹市政府商量以巡迴方式進行。誠正中學屬於繁榮地區，其他偏遠地區監獄，巡迴則難以進行，以目前狀況，欲請醫師入監治療病人，較不可能。有關對「各監所對於有精神疾病的收容人出現違背紀律行為，往往無法提供適切的診斷、醫療與支持，而常採隔離、施以戒具或逕以一般違紀的懲罰方式處理，且其戒護與醫療的需求常遭受監所方的質疑」議題之看法，可參考曼德拉公約（規則），提及懲罰部分，監所不得因為精神疾病為理由懲罰受刑人，精神疾病跟違規間的連結，需要監所人員判斷。有一個案是一位男孩有精神障礙同時是</w:t>
            </w:r>
            <w:r w:rsidRPr="00B9609C">
              <w:rPr>
                <w:rFonts w:ascii="Times New Roman"/>
                <w:color w:val="000000" w:themeColor="text1"/>
                <w:sz w:val="24"/>
                <w:szCs w:val="24"/>
              </w:rPr>
              <w:t>homosexual</w:t>
            </w:r>
            <w:r w:rsidRPr="00B9609C">
              <w:rPr>
                <w:rFonts w:ascii="Times New Roman"/>
                <w:color w:val="000000" w:themeColor="text1"/>
                <w:sz w:val="24"/>
                <w:szCs w:val="24"/>
              </w:rPr>
              <w:t>，男兒身女孩子的心，在男監有適應不良情形，受到很多壓抑，管理人員輔導後造成其恐慌，對管理人員動手，</w:t>
            </w:r>
            <w:r w:rsidRPr="00B9609C">
              <w:rPr>
                <w:rFonts w:ascii="Times New Roman"/>
                <w:color w:val="000000" w:themeColor="text1"/>
                <w:sz w:val="24"/>
                <w:szCs w:val="24"/>
              </w:rPr>
              <w:t>5</w:t>
            </w:r>
            <w:r w:rsidRPr="00B9609C">
              <w:rPr>
                <w:rFonts w:ascii="Times New Roman"/>
                <w:color w:val="000000" w:themeColor="text1"/>
                <w:sz w:val="24"/>
                <w:szCs w:val="24"/>
              </w:rPr>
              <w:t>次違規之後送綠島受刑。先前已建議過廢除綠島監獄，惟當地居民認為會影響觀光而反對。</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周副署長輝煌</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當時要廢除綠島監獄受當地民意代表及本地公職人員反對。</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綠島監獄關了很多身心有問題的受刑人，社會要求法務部去做這種事情，惟經費、能力有限。小孩子不講刑事責任能力，外面沒人要的全部放到</w:t>
            </w:r>
            <w:r w:rsidR="00CD6382" w:rsidRPr="00B9609C">
              <w:rPr>
                <w:rFonts w:ascii="Times New Roman"/>
                <w:color w:val="000000" w:themeColor="text1"/>
                <w:sz w:val="24"/>
                <w:szCs w:val="24"/>
              </w:rPr>
              <w:t>輔育院。我國是否因精神疾病處罰受刑人，有。以前因精神疾病，在工</w:t>
            </w:r>
            <w:r w:rsidR="00CD6382" w:rsidRPr="00B9609C">
              <w:rPr>
                <w:rFonts w:ascii="Times New Roman" w:hint="eastAsia"/>
                <w:color w:val="000000" w:themeColor="text1"/>
                <w:sz w:val="24"/>
                <w:szCs w:val="24"/>
              </w:rPr>
              <w:t>場</w:t>
            </w:r>
            <w:r w:rsidRPr="00B9609C">
              <w:rPr>
                <w:rFonts w:ascii="Times New Roman"/>
                <w:color w:val="000000" w:themeColor="text1"/>
                <w:sz w:val="24"/>
                <w:szCs w:val="24"/>
              </w:rPr>
              <w:t>裡無法工作，關到鎮靜房（等同懲罰房），以前發生這種事，現在應已不敢，關懲罰房通常超過天數很多，出來後犯錯又再關進去。目前精神病房應無太多資源。有關刑後監護，本人曾與周教授參訪監所，收容犯刑法第</w:t>
            </w:r>
            <w:r w:rsidRPr="00B9609C">
              <w:rPr>
                <w:rFonts w:ascii="Times New Roman"/>
                <w:color w:val="000000" w:themeColor="text1"/>
                <w:sz w:val="24"/>
                <w:szCs w:val="24"/>
              </w:rPr>
              <w:t>91</w:t>
            </w:r>
            <w:r w:rsidRPr="00B9609C">
              <w:rPr>
                <w:rFonts w:ascii="Times New Roman"/>
                <w:color w:val="000000" w:themeColor="text1"/>
                <w:sz w:val="24"/>
                <w:szCs w:val="24"/>
              </w:rPr>
              <w:t>之</w:t>
            </w:r>
            <w:r w:rsidRPr="00B9609C">
              <w:rPr>
                <w:rFonts w:ascii="Times New Roman"/>
                <w:color w:val="000000" w:themeColor="text1"/>
                <w:sz w:val="24"/>
                <w:szCs w:val="24"/>
              </w:rPr>
              <w:t>1</w:t>
            </w:r>
            <w:r w:rsidRPr="00B9609C">
              <w:rPr>
                <w:rFonts w:ascii="Times New Roman"/>
                <w:color w:val="000000" w:themeColor="text1"/>
                <w:sz w:val="24"/>
                <w:szCs w:val="24"/>
              </w:rPr>
              <w:t>條的受刑人，係屬違規情形，惟這些人並無其他收容處所。更生保護會倘從法務部移除，則能有資產活用效益，更生保護會是協助這些人復歸社會重要的機構。很多人對精神病犯的錯誤印象，係認為其會去傷害人，惟精神病犯最大的問題是其無法溝通。在</w:t>
            </w:r>
            <w:r w:rsidRPr="00B9609C">
              <w:rPr>
                <w:rFonts w:ascii="Times New Roman"/>
                <w:color w:val="000000" w:themeColor="text1"/>
                <w:sz w:val="24"/>
                <w:szCs w:val="24"/>
              </w:rPr>
              <w:t>21</w:t>
            </w:r>
            <w:r w:rsidRPr="00B9609C">
              <w:rPr>
                <w:rFonts w:ascii="Times New Roman"/>
                <w:color w:val="000000" w:themeColor="text1"/>
                <w:sz w:val="24"/>
                <w:szCs w:val="24"/>
              </w:rPr>
              <w:t>世紀初期，歐盟才開始把監所精神病房廢掉，日本比我們先進，也與我們有相同作法。龍發堂就是覺得不要被關，以愛心鍊串起來過正常生活，目前我國已沒有</w:t>
            </w:r>
            <w:r w:rsidRPr="00B9609C">
              <w:rPr>
                <w:rFonts w:ascii="Times New Roman"/>
                <w:color w:val="000000" w:themeColor="text1"/>
                <w:sz w:val="24"/>
                <w:szCs w:val="24"/>
              </w:rPr>
              <w:t>1970</w:t>
            </w:r>
            <w:r w:rsidRPr="00B9609C">
              <w:rPr>
                <w:rFonts w:ascii="Times New Roman"/>
                <w:color w:val="000000" w:themeColor="text1"/>
                <w:sz w:val="24"/>
                <w:szCs w:val="24"/>
              </w:rPr>
              <w:t>年代當時先進的反精</w:t>
            </w:r>
            <w:r w:rsidRPr="00B9609C">
              <w:rPr>
                <w:rFonts w:ascii="Times New Roman"/>
                <w:color w:val="000000" w:themeColor="text1"/>
                <w:sz w:val="24"/>
                <w:szCs w:val="24"/>
              </w:rPr>
              <w:lastRenderedPageBreak/>
              <w:t>神醫學的作法。</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lastRenderedPageBreak/>
              <w:t>林委員雅鋒</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醫院可能也無足夠能力。</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可將</w:t>
            </w:r>
            <w:r w:rsidRPr="00B9609C">
              <w:rPr>
                <w:rFonts w:ascii="Times New Roman"/>
                <w:color w:val="000000" w:themeColor="text1"/>
                <w:sz w:val="24"/>
                <w:szCs w:val="24"/>
              </w:rPr>
              <w:t>1970</w:t>
            </w:r>
            <w:r w:rsidRPr="00B9609C">
              <w:rPr>
                <w:rFonts w:ascii="Times New Roman"/>
                <w:color w:val="000000" w:themeColor="text1"/>
                <w:sz w:val="24"/>
                <w:szCs w:val="24"/>
              </w:rPr>
              <w:t>年代反精神醫學的做法搞懂，再派人到義大利、葡萄牙看。</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強制社區治療，每個社區要有一個發令中心，負責派遣行政人員等工作，社區醫療中心目前是沒有在運作的東西，社區強制治療是不可能的。精神衛生法重點應在社區強制治療，因為只有行動自由的問題，沒必要關起來吃藥，應讓他面對人群，病情才會好轉。精神科醫師認為一定做不出來，矯正署沒有錢衛生福利部也一定有錢。</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楊委員芳婉</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現階段可以改善的部分，刑後監護目前有條文，出來又到醫院去。</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監護應指明到哪個地方去，沒有醫院要收。</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楊委員芳婉</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刑滿出獄後，可能到松德等醫院。</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反精神醫學的觀點，應儘量避免關他，讓他在社區進行治療，建議可到義大利、葡萄牙進行參訪。</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吳教授</w:t>
            </w:r>
          </w:p>
        </w:tc>
        <w:tc>
          <w:tcPr>
            <w:tcW w:w="7371" w:type="dxa"/>
            <w:vAlign w:val="center"/>
          </w:tcPr>
          <w:p w:rsidR="00285E1E" w:rsidRPr="00B9609C" w:rsidRDefault="00285E1E" w:rsidP="00965DE8">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也可到德國進行參訪，德國的精神醫療、人道處遇，可進行借鏡，矯正署人力困難部分除醫師外，監所裡面社工、心理師不足，醫療處遇模式也有差異、無法提供完整輔導。至於精神科的用藥，也曾擔心病人藏藥，這之前曾到矯正署報告過。德國對於犯人不得監禁超過睡眠時間。醫院目前有保護室不得關超過</w:t>
            </w:r>
            <w:r w:rsidRPr="00B9609C">
              <w:rPr>
                <w:rFonts w:ascii="Times New Roman"/>
                <w:color w:val="000000" w:themeColor="text1"/>
                <w:sz w:val="24"/>
                <w:szCs w:val="24"/>
              </w:rPr>
              <w:t>8</w:t>
            </w:r>
            <w:r w:rsidRPr="00B9609C">
              <w:rPr>
                <w:rFonts w:ascii="Times New Roman"/>
                <w:color w:val="000000" w:themeColor="text1"/>
                <w:sz w:val="24"/>
                <w:szCs w:val="24"/>
              </w:rPr>
              <w:t>小時之規定。</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我國能否做到社區治療，可找一地區試辦，天龍國北部或許可行。</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有關社區強制治療部分，衛生福利部已有進行推動，國外同樣的模式不可能搬到某個國家就有用，有關錢、經費、人力問題，美國的</w:t>
            </w:r>
            <w:r w:rsidRPr="00B9609C">
              <w:rPr>
                <w:rFonts w:ascii="Times New Roman"/>
                <w:color w:val="000000" w:themeColor="text1"/>
                <w:sz w:val="24"/>
                <w:szCs w:val="24"/>
              </w:rPr>
              <w:t>ACT</w:t>
            </w:r>
            <w:r w:rsidRPr="00B9609C">
              <w:rPr>
                <w:rFonts w:ascii="Times New Roman"/>
                <w:color w:val="000000" w:themeColor="text1"/>
                <w:sz w:val="24"/>
                <w:szCs w:val="24"/>
              </w:rPr>
              <w:t>模式，搬到英國也不一定能用，衛福部目前終於有要成立這種小組。在新北市也有緊急介入的狀況，礙於精神衛生法規定，被強制狀況較少發生，社區強制治療人數非常少。</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應該要很多。</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很多醫院也不願意做社區強制治療。</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有關法律保留，嚴重病患是醫學的東西，回歸法律層面，法律人不會輕易同意強制治療，目前幾乎能夠用的資源都用在拘禁，愈拘禁就愈閉鎖。精神科醫師表示若有這種主張，就不幹精神科醫師。</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在比較重視人權的國家，例如歐盟，侵入性治療需經過同意。</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楊委員芳婉</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衛生福利部推動的計畫為何？</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lastRenderedPageBreak/>
              <w:t>林委員雅鋒</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危機性介入團隊。</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自殺、性侵等合併狀況，家屬無法應對，亦不符合精神衛生法。有些人雖住在醫院，精神衛生法強制治療最多只能延</w:t>
            </w:r>
            <w:r w:rsidRPr="00B9609C">
              <w:rPr>
                <w:rFonts w:ascii="Times New Roman"/>
                <w:color w:val="000000" w:themeColor="text1"/>
                <w:sz w:val="24"/>
                <w:szCs w:val="24"/>
              </w:rPr>
              <w:t>2</w:t>
            </w:r>
            <w:r w:rsidRPr="00B9609C">
              <w:rPr>
                <w:rFonts w:ascii="Times New Roman"/>
                <w:color w:val="000000" w:themeColor="text1"/>
                <w:sz w:val="24"/>
                <w:szCs w:val="24"/>
              </w:rPr>
              <w:t>個月。</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可延</w:t>
            </w:r>
            <w:r w:rsidRPr="00B9609C">
              <w:rPr>
                <w:rFonts w:ascii="Times New Roman"/>
                <w:color w:val="000000" w:themeColor="text1"/>
                <w:sz w:val="24"/>
                <w:szCs w:val="24"/>
              </w:rPr>
              <w:t>2</w:t>
            </w:r>
            <w:r w:rsidRPr="00B9609C">
              <w:rPr>
                <w:rFonts w:ascii="Times New Roman"/>
                <w:color w:val="000000" w:themeColor="text1"/>
                <w:sz w:val="24"/>
                <w:szCs w:val="24"/>
              </w:rPr>
              <w:t>個月再</w:t>
            </w:r>
            <w:r w:rsidRPr="00B9609C">
              <w:rPr>
                <w:rFonts w:ascii="Times New Roman"/>
                <w:color w:val="000000" w:themeColor="text1"/>
                <w:sz w:val="24"/>
                <w:szCs w:val="24"/>
              </w:rPr>
              <w:t>2</w:t>
            </w:r>
            <w:r w:rsidRPr="00B9609C">
              <w:rPr>
                <w:rFonts w:ascii="Times New Roman"/>
                <w:color w:val="000000" w:themeColor="text1"/>
                <w:sz w:val="24"/>
                <w:szCs w:val="24"/>
              </w:rPr>
              <w:t>個月。醫院規劃人力比較容易分配。</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楊委員芳婉</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所以還是以醫院為中心。</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訓練也比較完整，現在很多醫療都強調要進入社區。</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楊委員芳婉</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所以這些人還是可以在家裡。假設沒有原來的家庭，該如何處置？</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社家署應該要去做。</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歐美精神醫療政策認為住家不應該跟治療合併在一起。</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林委員雅鋒</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刑後監護可以參加健保，</w:t>
            </w:r>
            <w:r w:rsidRPr="00B9609C">
              <w:rPr>
                <w:rFonts w:ascii="Times New Roman"/>
                <w:color w:val="000000" w:themeColor="text1"/>
                <w:sz w:val="24"/>
                <w:szCs w:val="24"/>
              </w:rPr>
              <w:t>2</w:t>
            </w:r>
            <w:r w:rsidRPr="00B9609C">
              <w:rPr>
                <w:rFonts w:ascii="Times New Roman"/>
                <w:color w:val="000000" w:themeColor="text1"/>
                <w:sz w:val="24"/>
                <w:szCs w:val="24"/>
              </w:rPr>
              <w:t>萬元之定額給付限制，是否可以做到？</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2</w:t>
            </w:r>
            <w:r w:rsidRPr="00B9609C">
              <w:rPr>
                <w:rFonts w:ascii="Times New Roman"/>
                <w:color w:val="000000" w:themeColor="text1"/>
                <w:sz w:val="24"/>
                <w:szCs w:val="24"/>
              </w:rPr>
              <w:t>萬塊怎麼可能，健保才幾百塊也不可能做到。李教授談到醫院病監部分，過去很多精神醫療單位接受很多法院借的病床，在費城比較重視人權，對於監禁病人就較為嚴格，有州立醫院附設的病監，外面也還有監獄，在病監中，但對所有醫療行為都能在徵得同意或受評估下才能進行，工作人員必須每</w:t>
            </w:r>
            <w:r w:rsidRPr="00B9609C">
              <w:rPr>
                <w:rFonts w:ascii="Times New Roman"/>
                <w:color w:val="000000" w:themeColor="text1"/>
                <w:sz w:val="24"/>
                <w:szCs w:val="24"/>
              </w:rPr>
              <w:t>3</w:t>
            </w:r>
            <w:r w:rsidRPr="00B9609C">
              <w:rPr>
                <w:rFonts w:ascii="Times New Roman"/>
                <w:color w:val="000000" w:themeColor="text1"/>
                <w:sz w:val="24"/>
                <w:szCs w:val="24"/>
              </w:rPr>
              <w:t>個月向法院提出評估報告。我國就是放在醫院治療，可能有時候會有觀護人或檢察官介入。</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司法精神病院，其實就是監獄。</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楊委員芳婉</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受刑人出來後沒地方去是目前的問題，有無可能改變？</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精神醫療體制，從監禁式調整為社區治療。</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楊委員芳婉</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這是有階段性的。我們對於精神病犯的狀況並不清楚，大家都不太理解精障患者是怎樣的情況，大家都害怕，害怕就是關起來，目前仍停留在此階段。</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衛生福利部已經提了很久。</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縮減監禁的同時加強社區治療的力量。精神科醫師要的是方便，讓他在醫院裡面，可以指揮很多人，馬上打針、馬上吃藥，但到社區上去，醫師就要跟社工一樣，但還是有人願意做，可以踏出第一步，但不能找松德。</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居家治療有醫師在做，搭配護理、社工，但大部分偏向給藥。</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林委員雅鋒</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關於在法院協助做鑑定，</w:t>
            </w:r>
            <w:r w:rsidR="000D6145" w:rsidRPr="00B9609C">
              <w:rPr>
                <w:rFonts w:ascii="Times New Roman"/>
                <w:color w:val="000000" w:themeColor="text1"/>
                <w:sz w:val="24"/>
                <w:szCs w:val="24"/>
              </w:rPr>
              <w:t>王</w:t>
            </w:r>
            <w:r w:rsidR="000D6145" w:rsidRPr="00B9609C">
              <w:rPr>
                <w:rFonts w:ascii="Times New Roman"/>
                <w:color w:val="000000" w:themeColor="text1"/>
                <w:sz w:val="24"/>
                <w:szCs w:val="24"/>
              </w:rPr>
              <w:t>○○</w:t>
            </w:r>
            <w:r w:rsidRPr="00B9609C">
              <w:rPr>
                <w:rFonts w:ascii="Times New Roman"/>
                <w:color w:val="000000" w:themeColor="text1"/>
                <w:sz w:val="24"/>
                <w:szCs w:val="24"/>
              </w:rPr>
              <w:t>之案件，對於精神鑑定之外還有做心理鑑定，在法院需要有這種協助的時候，請問趙教授在本案的感覺如何，心理鑑定或精神鑑定，您的角色有何發展空間。</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lastRenderedPageBreak/>
              <w:t>趙助理教授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是士林地院法官親自囑託我，後來案子轉到黃律師手上，後來進行迴避（黃律師是我博士生），在地院就已經換鑑定人。我並未看過陳老師的鑑定報告，最後結論提到</w:t>
            </w:r>
            <w:r w:rsidR="000D6145" w:rsidRPr="00B9609C">
              <w:rPr>
                <w:rFonts w:ascii="Times New Roman"/>
                <w:color w:val="000000" w:themeColor="text1"/>
                <w:sz w:val="24"/>
                <w:szCs w:val="24"/>
              </w:rPr>
              <w:t>王</w:t>
            </w:r>
            <w:r w:rsidR="000D6145" w:rsidRPr="00B9609C">
              <w:rPr>
                <w:rFonts w:ascii="Times New Roman"/>
                <w:color w:val="000000" w:themeColor="text1"/>
                <w:sz w:val="24"/>
                <w:szCs w:val="24"/>
              </w:rPr>
              <w:t>○○</w:t>
            </w:r>
            <w:r w:rsidRPr="00B9609C">
              <w:rPr>
                <w:rFonts w:ascii="Times New Roman"/>
                <w:color w:val="000000" w:themeColor="text1"/>
                <w:sz w:val="24"/>
                <w:szCs w:val="24"/>
              </w:rPr>
              <w:t>先生的再犯可能性很高，我們要瞭解危險因子有哪些，除物質濫用外另有思覺失調問題，應檢視陳教授之報告，</w:t>
            </w:r>
            <w:r w:rsidR="000D6145" w:rsidRPr="00B9609C">
              <w:rPr>
                <w:rFonts w:ascii="Times New Roman"/>
                <w:color w:val="000000" w:themeColor="text1"/>
                <w:sz w:val="24"/>
                <w:szCs w:val="24"/>
              </w:rPr>
              <w:t>王</w:t>
            </w:r>
            <w:r w:rsidR="000D6145" w:rsidRPr="00B9609C">
              <w:rPr>
                <w:rFonts w:ascii="Times New Roman"/>
                <w:color w:val="000000" w:themeColor="text1"/>
                <w:sz w:val="24"/>
                <w:szCs w:val="24"/>
              </w:rPr>
              <w:t>○○</w:t>
            </w:r>
            <w:r w:rsidRPr="00B9609C">
              <w:rPr>
                <w:rFonts w:ascii="Times New Roman"/>
                <w:color w:val="000000" w:themeColor="text1"/>
                <w:sz w:val="24"/>
                <w:szCs w:val="24"/>
              </w:rPr>
              <w:t>為何再犯風險高，是因為家庭關係、精神疾病、毒品問題，或沒有穩定工作？</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林委員雅鋒</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法院開始重視這一塊，法官也是很有</w:t>
            </w:r>
            <w:r w:rsidRPr="00B9609C">
              <w:rPr>
                <w:rFonts w:ascii="Times New Roman"/>
                <w:color w:val="000000" w:themeColor="text1"/>
                <w:sz w:val="24"/>
                <w:szCs w:val="24"/>
              </w:rPr>
              <w:t>sense</w:t>
            </w:r>
            <w:r w:rsidRPr="00B9609C">
              <w:rPr>
                <w:rFonts w:ascii="Times New Roman"/>
                <w:color w:val="000000" w:themeColor="text1"/>
                <w:sz w:val="24"/>
                <w:szCs w:val="24"/>
              </w:rPr>
              <w:t>（概念）的，在您的角色來說是否希望法院這樣做？法院也希望趕快結案，因重視被告人權及社會需求，原審法院才有這樣的做法。</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王委員幼玲</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進了監所及刑後處遇，能提供何種協助。</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趙助理教授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應先看他將來這</w:t>
            </w:r>
            <w:r w:rsidRPr="00B9609C">
              <w:rPr>
                <w:rFonts w:ascii="Times New Roman"/>
                <w:color w:val="000000" w:themeColor="text1"/>
                <w:sz w:val="24"/>
                <w:szCs w:val="24"/>
              </w:rPr>
              <w:t>25</w:t>
            </w:r>
            <w:r w:rsidRPr="00B9609C">
              <w:rPr>
                <w:rFonts w:ascii="Times New Roman"/>
                <w:color w:val="000000" w:themeColor="text1"/>
                <w:sz w:val="24"/>
                <w:szCs w:val="24"/>
              </w:rPr>
              <w:t>年會受到何種待遇。</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臺中病床都是急性的，</w:t>
            </w:r>
            <w:r w:rsidR="000D6145" w:rsidRPr="00B9609C">
              <w:rPr>
                <w:rFonts w:ascii="Times New Roman"/>
                <w:color w:val="000000" w:themeColor="text1"/>
                <w:sz w:val="24"/>
                <w:szCs w:val="24"/>
              </w:rPr>
              <w:t>王</w:t>
            </w:r>
            <w:r w:rsidR="000D6145" w:rsidRPr="00B9609C">
              <w:rPr>
                <w:rFonts w:ascii="Times New Roman"/>
                <w:color w:val="000000" w:themeColor="text1"/>
                <w:sz w:val="24"/>
                <w:szCs w:val="24"/>
              </w:rPr>
              <w:t>○○</w:t>
            </w:r>
            <w:r w:rsidRPr="00B9609C">
              <w:rPr>
                <w:rFonts w:ascii="Times New Roman"/>
                <w:color w:val="000000" w:themeColor="text1"/>
                <w:sz w:val="24"/>
                <w:szCs w:val="24"/>
              </w:rPr>
              <w:t>這種案例是否適合？</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趙助理教授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這一類的案子需要客製化，需要團隊處理物質濫用、精神問題。</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監所裡面有心理師嗎？</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王委員幼玲</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此為</w:t>
            </w:r>
            <w:r w:rsidRPr="00B9609C">
              <w:rPr>
                <w:rFonts w:ascii="Times New Roman"/>
                <w:color w:val="000000" w:themeColor="text1"/>
                <w:sz w:val="24"/>
                <w:szCs w:val="24"/>
              </w:rPr>
              <w:t>CRPD</w:t>
            </w:r>
            <w:r w:rsidRPr="00B9609C">
              <w:rPr>
                <w:rFonts w:ascii="Times New Roman"/>
                <w:color w:val="000000" w:themeColor="text1"/>
                <w:sz w:val="24"/>
                <w:szCs w:val="24"/>
              </w:rPr>
              <w:t>提及的合理調整。</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趙助理教授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監所裡的心理師多少可以處理思覺失調症。有些心理師曾向我反應，監所要求做團體治療，但專業上應該個別治療。</w:t>
            </w:r>
            <w:r w:rsidR="000D6145" w:rsidRPr="00B9609C">
              <w:rPr>
                <w:rFonts w:ascii="Times New Roman"/>
                <w:color w:val="000000" w:themeColor="text1"/>
                <w:sz w:val="24"/>
                <w:szCs w:val="24"/>
              </w:rPr>
              <w:t>王</w:t>
            </w:r>
            <w:r w:rsidR="000D6145" w:rsidRPr="00B9609C">
              <w:rPr>
                <w:rFonts w:ascii="Times New Roman"/>
                <w:color w:val="000000" w:themeColor="text1"/>
                <w:sz w:val="24"/>
                <w:szCs w:val="24"/>
              </w:rPr>
              <w:t>○○</w:t>
            </w:r>
            <w:r w:rsidRPr="00B9609C">
              <w:rPr>
                <w:rFonts w:ascii="Times New Roman"/>
                <w:color w:val="000000" w:themeColor="text1"/>
                <w:sz w:val="24"/>
                <w:szCs w:val="24"/>
              </w:rPr>
              <w:t>案應討論未來接觸他的人有無辦法合作，教誨師與心理師意見不同，該如何協調，也影響</w:t>
            </w:r>
            <w:r w:rsidR="000D6145" w:rsidRPr="00B9609C">
              <w:rPr>
                <w:rFonts w:ascii="Times New Roman"/>
                <w:color w:val="000000" w:themeColor="text1"/>
                <w:sz w:val="24"/>
                <w:szCs w:val="24"/>
              </w:rPr>
              <w:t>王</w:t>
            </w:r>
            <w:r w:rsidR="000D6145" w:rsidRPr="00B9609C">
              <w:rPr>
                <w:rFonts w:ascii="Times New Roman"/>
                <w:color w:val="000000" w:themeColor="text1"/>
                <w:sz w:val="24"/>
                <w:szCs w:val="24"/>
              </w:rPr>
              <w:t>○○</w:t>
            </w:r>
            <w:r w:rsidRPr="00B9609C">
              <w:rPr>
                <w:rFonts w:ascii="Times New Roman"/>
                <w:color w:val="000000" w:themeColor="text1"/>
                <w:sz w:val="24"/>
                <w:szCs w:val="24"/>
              </w:rPr>
              <w:t>25</w:t>
            </w:r>
            <w:r w:rsidRPr="00B9609C">
              <w:rPr>
                <w:rFonts w:ascii="Times New Roman"/>
                <w:color w:val="000000" w:themeColor="text1"/>
                <w:sz w:val="24"/>
                <w:szCs w:val="24"/>
              </w:rPr>
              <w:t>年有無辦法治療，另有無辦法與家人維持關係，這樣的個案需要家人的支持，但我對他的案子不了解，這些關係是這</w:t>
            </w:r>
            <w:r w:rsidRPr="00B9609C">
              <w:rPr>
                <w:rFonts w:ascii="Times New Roman"/>
                <w:color w:val="000000" w:themeColor="text1"/>
                <w:sz w:val="24"/>
                <w:szCs w:val="24"/>
              </w:rPr>
              <w:t>25</w:t>
            </w:r>
            <w:r w:rsidRPr="00B9609C">
              <w:rPr>
                <w:rFonts w:ascii="Times New Roman"/>
                <w:color w:val="000000" w:themeColor="text1"/>
                <w:sz w:val="24"/>
                <w:szCs w:val="24"/>
              </w:rPr>
              <w:t>年需要培養、維持的。政府須扮演監督的角色，在服刑過程中出現的問題，如何解決？這是在談刑後之前應該思考的，在這</w:t>
            </w:r>
            <w:r w:rsidRPr="00B9609C">
              <w:rPr>
                <w:rFonts w:ascii="Times New Roman"/>
                <w:color w:val="000000" w:themeColor="text1"/>
                <w:sz w:val="24"/>
                <w:szCs w:val="24"/>
              </w:rPr>
              <w:t>25</w:t>
            </w:r>
            <w:r w:rsidRPr="00B9609C">
              <w:rPr>
                <w:rFonts w:ascii="Times New Roman"/>
                <w:color w:val="000000" w:themeColor="text1"/>
                <w:sz w:val="24"/>
                <w:szCs w:val="24"/>
              </w:rPr>
              <w:t>年中，也可讓監所資源連結社會資源，在出去後可以接觸哪些資源，需在出去</w:t>
            </w:r>
            <w:r w:rsidRPr="00B9609C">
              <w:rPr>
                <w:rFonts w:ascii="Times New Roman"/>
                <w:color w:val="000000" w:themeColor="text1"/>
                <w:sz w:val="24"/>
                <w:szCs w:val="24"/>
              </w:rPr>
              <w:t>5</w:t>
            </w:r>
            <w:r w:rsidRPr="00B9609C">
              <w:rPr>
                <w:rFonts w:ascii="Times New Roman"/>
                <w:color w:val="000000" w:themeColor="text1"/>
                <w:sz w:val="24"/>
                <w:szCs w:val="24"/>
              </w:rPr>
              <w:t>年前、</w:t>
            </w:r>
            <w:r w:rsidRPr="00B9609C">
              <w:rPr>
                <w:rFonts w:ascii="Times New Roman"/>
                <w:color w:val="000000" w:themeColor="text1"/>
                <w:sz w:val="24"/>
                <w:szCs w:val="24"/>
              </w:rPr>
              <w:t>10</w:t>
            </w:r>
            <w:r w:rsidRPr="00B9609C">
              <w:rPr>
                <w:rFonts w:ascii="Times New Roman"/>
                <w:color w:val="000000" w:themeColor="text1"/>
                <w:sz w:val="24"/>
                <w:szCs w:val="24"/>
              </w:rPr>
              <w:t>年前就開始規劃，惟須與家人進行討論後才能完成，若家人不願配合，效果會很差。</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0D6145"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王</w:t>
            </w:r>
            <w:r w:rsidRPr="00B9609C">
              <w:rPr>
                <w:rFonts w:ascii="Times New Roman"/>
                <w:color w:val="000000" w:themeColor="text1"/>
                <w:sz w:val="24"/>
                <w:szCs w:val="24"/>
              </w:rPr>
              <w:t>○○</w:t>
            </w:r>
            <w:r w:rsidR="00285E1E" w:rsidRPr="00B9609C">
              <w:rPr>
                <w:rFonts w:ascii="Times New Roman"/>
                <w:color w:val="000000" w:themeColor="text1"/>
                <w:sz w:val="24"/>
                <w:szCs w:val="24"/>
              </w:rPr>
              <w:t>爸媽不讓他吃藥，家庭支持可能有問題。</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鄭捷的父母親也是。</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監察院可以特別瞭解家庭支持方案（監所到出監的過程）效果如何，使用率只有</w:t>
            </w:r>
            <w:r w:rsidRPr="00B9609C">
              <w:rPr>
                <w:rFonts w:ascii="Times New Roman"/>
                <w:color w:val="000000" w:themeColor="text1"/>
                <w:sz w:val="24"/>
                <w:szCs w:val="24"/>
              </w:rPr>
              <w:t>2</w:t>
            </w:r>
            <w:r w:rsidRPr="00B9609C">
              <w:rPr>
                <w:rFonts w:ascii="Times New Roman"/>
                <w:color w:val="000000" w:themeColor="text1"/>
                <w:sz w:val="24"/>
                <w:szCs w:val="24"/>
              </w:rPr>
              <w:t>％，能否掌握方案使用者名單，重複使用高？家庭很重要，但政府方案能否用在這些人身上，很多為了衝量，忽略了中間照顧計畫，這部分我國無法做到個別照護計畫。</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受刑人之家屬，一接觸又要回到以前的噩夢，家屬不願意接受。</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部分更生人提到，過去與家人間衝突，尚未緩解，出監後仍不知道要幹嘛，是否能有中間的機制協助，而中途之家常被認為從封閉的環境轉變到半封閉的環境。</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lastRenderedPageBreak/>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更生保護會可以有此功能。</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周教授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應區分精神病人與精神病犯人，精神病在社區治療是另一個議題，本議題是探討犯罪的人，是不一樣的。</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刑法第</w:t>
            </w:r>
            <w:r w:rsidRPr="00B9609C">
              <w:rPr>
                <w:rFonts w:ascii="Times New Roman"/>
                <w:color w:val="000000" w:themeColor="text1"/>
                <w:sz w:val="24"/>
                <w:szCs w:val="24"/>
              </w:rPr>
              <w:t>87</w:t>
            </w:r>
            <w:r w:rsidRPr="00B9609C">
              <w:rPr>
                <w:rFonts w:ascii="Times New Roman"/>
                <w:color w:val="000000" w:themeColor="text1"/>
                <w:sz w:val="24"/>
                <w:szCs w:val="24"/>
              </w:rPr>
              <w:t>、</w:t>
            </w:r>
            <w:r w:rsidRPr="00B9609C">
              <w:rPr>
                <w:rFonts w:ascii="Times New Roman"/>
                <w:color w:val="000000" w:themeColor="text1"/>
                <w:sz w:val="24"/>
                <w:szCs w:val="24"/>
              </w:rPr>
              <w:t>19</w:t>
            </w:r>
            <w:r w:rsidRPr="00B9609C">
              <w:rPr>
                <w:rFonts w:ascii="Times New Roman"/>
                <w:color w:val="000000" w:themeColor="text1"/>
                <w:sz w:val="24"/>
                <w:szCs w:val="24"/>
              </w:rPr>
              <w:t>條之情形，以第</w:t>
            </w:r>
            <w:r w:rsidRPr="00B9609C">
              <w:rPr>
                <w:rFonts w:ascii="Times New Roman"/>
                <w:color w:val="000000" w:themeColor="text1"/>
                <w:sz w:val="24"/>
                <w:szCs w:val="24"/>
              </w:rPr>
              <w:t>19</w:t>
            </w:r>
            <w:r w:rsidRPr="00B9609C">
              <w:rPr>
                <w:rFonts w:ascii="Times New Roman"/>
                <w:color w:val="000000" w:themeColor="text1"/>
                <w:sz w:val="24"/>
                <w:szCs w:val="24"/>
              </w:rPr>
              <w:t>條判決的不多，法院表示這是行為當時的狀態，他們就是硬要把病人抓進去關，明明就是精神病人，結果卻不能刑後監護。回應周教授之問題，到底是精神病患還是精神病犯，很多精神病患在刑事審判過程，變成精神病犯。</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檢察官會主張是法官判決的。</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周教授</w:t>
            </w:r>
          </w:p>
        </w:tc>
        <w:tc>
          <w:tcPr>
            <w:tcW w:w="7371" w:type="dxa"/>
            <w:vAlign w:val="center"/>
          </w:tcPr>
          <w:p w:rsidR="00285E1E" w:rsidRPr="00B9609C" w:rsidRDefault="00285E1E" w:rsidP="00CD6382">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依據刑事訴訟法第</w:t>
            </w:r>
            <w:r w:rsidRPr="00B9609C">
              <w:rPr>
                <w:rFonts w:ascii="Times New Roman"/>
                <w:color w:val="000000" w:themeColor="text1"/>
                <w:sz w:val="24"/>
                <w:szCs w:val="24"/>
              </w:rPr>
              <w:t>294</w:t>
            </w:r>
            <w:r w:rsidRPr="00B9609C">
              <w:rPr>
                <w:rFonts w:ascii="Times New Roman"/>
                <w:color w:val="000000" w:themeColor="text1"/>
                <w:sz w:val="24"/>
                <w:szCs w:val="24"/>
              </w:rPr>
              <w:t>條規定，沒有受審能力理論上需要進入強制住院或或審查機制，倘有刑法第</w:t>
            </w:r>
            <w:r w:rsidRPr="00B9609C">
              <w:rPr>
                <w:rFonts w:ascii="Times New Roman"/>
                <w:color w:val="000000" w:themeColor="text1"/>
                <w:sz w:val="24"/>
                <w:szCs w:val="24"/>
              </w:rPr>
              <w:t>19</w:t>
            </w:r>
            <w:r w:rsidRPr="00B9609C">
              <w:rPr>
                <w:rFonts w:ascii="Times New Roman"/>
                <w:color w:val="000000" w:themeColor="text1"/>
                <w:sz w:val="24"/>
                <w:szCs w:val="24"/>
              </w:rPr>
              <w:t>條第</w:t>
            </w:r>
            <w:r w:rsidRPr="00B9609C">
              <w:rPr>
                <w:rFonts w:ascii="Times New Roman"/>
                <w:color w:val="000000" w:themeColor="text1"/>
                <w:sz w:val="24"/>
                <w:szCs w:val="24"/>
              </w:rPr>
              <w:t>1</w:t>
            </w:r>
            <w:r w:rsidRPr="00B9609C">
              <w:rPr>
                <w:rFonts w:ascii="Times New Roman"/>
                <w:color w:val="000000" w:themeColor="text1"/>
                <w:sz w:val="24"/>
                <w:szCs w:val="24"/>
              </w:rPr>
              <w:t>項之情形，則是監獄外的事情。目前有接近</w:t>
            </w:r>
            <w:r w:rsidRPr="00B9609C">
              <w:rPr>
                <w:rFonts w:ascii="Times New Roman"/>
                <w:color w:val="000000" w:themeColor="text1"/>
                <w:sz w:val="24"/>
                <w:szCs w:val="24"/>
              </w:rPr>
              <w:t>3,000</w:t>
            </w:r>
            <w:r w:rsidRPr="00B9609C">
              <w:rPr>
                <w:rFonts w:ascii="Times New Roman"/>
                <w:color w:val="000000" w:themeColor="text1"/>
                <w:sz w:val="24"/>
                <w:szCs w:val="24"/>
              </w:rPr>
              <w:t>位確診之精神病犯，其中三分之一有情緒神障礙，四分之一有思覺失調或其他障礙，疑似確診病患是較難分辨的，培德病監有一小部分精神病床，規劃有</w:t>
            </w:r>
            <w:r w:rsidRPr="00B9609C">
              <w:rPr>
                <w:rFonts w:ascii="Times New Roman"/>
                <w:color w:val="000000" w:themeColor="text1"/>
                <w:sz w:val="24"/>
                <w:szCs w:val="24"/>
              </w:rPr>
              <w:t>129</w:t>
            </w:r>
            <w:r w:rsidRPr="00B9609C">
              <w:rPr>
                <w:rFonts w:ascii="Times New Roman"/>
                <w:color w:val="000000" w:themeColor="text1"/>
                <w:sz w:val="24"/>
                <w:szCs w:val="24"/>
              </w:rPr>
              <w:t>床，目前收容數為</w:t>
            </w:r>
            <w:r w:rsidRPr="00B9609C">
              <w:rPr>
                <w:rFonts w:ascii="Times New Roman"/>
                <w:color w:val="000000" w:themeColor="text1"/>
                <w:sz w:val="24"/>
                <w:szCs w:val="24"/>
              </w:rPr>
              <w:t>85</w:t>
            </w:r>
            <w:r w:rsidRPr="00B9609C">
              <w:rPr>
                <w:rFonts w:ascii="Times New Roman"/>
                <w:color w:val="000000" w:themeColor="text1"/>
                <w:sz w:val="24"/>
                <w:szCs w:val="24"/>
              </w:rPr>
              <w:t>床，女生就送桃園分監，規劃有</w:t>
            </w:r>
            <w:r w:rsidRPr="00B9609C">
              <w:rPr>
                <w:rFonts w:ascii="Times New Roman"/>
                <w:color w:val="000000" w:themeColor="text1"/>
                <w:sz w:val="24"/>
                <w:szCs w:val="24"/>
              </w:rPr>
              <w:t>38</w:t>
            </w:r>
            <w:r w:rsidRPr="00B9609C">
              <w:rPr>
                <w:rFonts w:ascii="Times New Roman"/>
                <w:color w:val="000000" w:themeColor="text1"/>
                <w:sz w:val="24"/>
                <w:szCs w:val="24"/>
              </w:rPr>
              <w:t>床，目前收容</w:t>
            </w:r>
            <w:r w:rsidRPr="00B9609C">
              <w:rPr>
                <w:rFonts w:ascii="Times New Roman"/>
                <w:color w:val="000000" w:themeColor="text1"/>
                <w:sz w:val="24"/>
                <w:szCs w:val="24"/>
              </w:rPr>
              <w:t>24</w:t>
            </w:r>
            <w:r w:rsidRPr="00B9609C">
              <w:rPr>
                <w:rFonts w:ascii="Times New Roman"/>
                <w:color w:val="000000" w:themeColor="text1"/>
                <w:sz w:val="24"/>
                <w:szCs w:val="24"/>
              </w:rPr>
              <w:t>床，急性住院不會讓你住很久，還是要移監回到原監所，各監所作法不同，有的分配到同工</w:t>
            </w:r>
            <w:r w:rsidR="00CD6382" w:rsidRPr="00B9609C">
              <w:rPr>
                <w:rFonts w:ascii="Times New Roman" w:hint="eastAsia"/>
                <w:color w:val="000000" w:themeColor="text1"/>
                <w:sz w:val="24"/>
                <w:szCs w:val="24"/>
              </w:rPr>
              <w:t>場</w:t>
            </w:r>
            <w:r w:rsidRPr="00B9609C">
              <w:rPr>
                <w:rFonts w:ascii="Times New Roman"/>
                <w:color w:val="000000" w:themeColor="text1"/>
                <w:sz w:val="24"/>
                <w:szCs w:val="24"/>
              </w:rPr>
              <w:t>，有的分配個性比較好的收容人照顧，以藥物、志工等方式治療。刑事訴訟法第</w:t>
            </w:r>
            <w:r w:rsidRPr="00B9609C">
              <w:rPr>
                <w:rFonts w:ascii="Times New Roman"/>
                <w:color w:val="000000" w:themeColor="text1"/>
                <w:sz w:val="24"/>
                <w:szCs w:val="24"/>
              </w:rPr>
              <w:t>294</w:t>
            </w:r>
            <w:r w:rsidRPr="00B9609C">
              <w:rPr>
                <w:rFonts w:ascii="Times New Roman"/>
                <w:color w:val="000000" w:themeColor="text1"/>
                <w:sz w:val="24"/>
                <w:szCs w:val="24"/>
              </w:rPr>
              <w:t>條及刑法第</w:t>
            </w:r>
            <w:r w:rsidRPr="00B9609C">
              <w:rPr>
                <w:rFonts w:ascii="Times New Roman"/>
                <w:color w:val="000000" w:themeColor="text1"/>
                <w:sz w:val="24"/>
                <w:szCs w:val="24"/>
              </w:rPr>
              <w:t>19</w:t>
            </w:r>
            <w:r w:rsidRPr="00B9609C">
              <w:rPr>
                <w:rFonts w:ascii="Times New Roman"/>
                <w:color w:val="000000" w:themeColor="text1"/>
                <w:sz w:val="24"/>
                <w:szCs w:val="24"/>
              </w:rPr>
              <w:t>條第</w:t>
            </w:r>
            <w:r w:rsidRPr="00B9609C">
              <w:rPr>
                <w:rFonts w:ascii="Times New Roman"/>
                <w:color w:val="000000" w:themeColor="text1"/>
                <w:sz w:val="24"/>
                <w:szCs w:val="24"/>
              </w:rPr>
              <w:t>1</w:t>
            </w:r>
            <w:r w:rsidRPr="00B9609C">
              <w:rPr>
                <w:rFonts w:ascii="Times New Roman"/>
                <w:color w:val="000000" w:themeColor="text1"/>
                <w:sz w:val="24"/>
                <w:szCs w:val="24"/>
              </w:rPr>
              <w:t>項、第</w:t>
            </w:r>
            <w:r w:rsidRPr="00B9609C">
              <w:rPr>
                <w:rFonts w:ascii="Times New Roman"/>
                <w:color w:val="000000" w:themeColor="text1"/>
                <w:sz w:val="24"/>
                <w:szCs w:val="24"/>
              </w:rPr>
              <w:t>2</w:t>
            </w:r>
            <w:r w:rsidRPr="00B9609C">
              <w:rPr>
                <w:rFonts w:ascii="Times New Roman"/>
                <w:color w:val="000000" w:themeColor="text1"/>
                <w:sz w:val="24"/>
                <w:szCs w:val="24"/>
              </w:rPr>
              <w:t>項之問題，是需要討論的地方。日本在</w:t>
            </w:r>
            <w:r w:rsidRPr="00B9609C">
              <w:rPr>
                <w:rFonts w:ascii="Times New Roman"/>
                <w:color w:val="000000" w:themeColor="text1"/>
                <w:sz w:val="24"/>
                <w:szCs w:val="24"/>
              </w:rPr>
              <w:t>2003</w:t>
            </w:r>
            <w:r w:rsidRPr="00B9609C">
              <w:rPr>
                <w:rFonts w:ascii="Times New Roman"/>
                <w:color w:val="000000" w:themeColor="text1"/>
                <w:sz w:val="24"/>
                <w:szCs w:val="24"/>
              </w:rPr>
              <w:t>年通過醫療處遇及監護法，在</w:t>
            </w:r>
            <w:r w:rsidRPr="00B9609C">
              <w:rPr>
                <w:rFonts w:ascii="Times New Roman"/>
                <w:color w:val="000000" w:themeColor="text1"/>
                <w:sz w:val="24"/>
                <w:szCs w:val="24"/>
              </w:rPr>
              <w:t>70</w:t>
            </w:r>
            <w:r w:rsidRPr="00B9609C">
              <w:rPr>
                <w:rFonts w:ascii="Times New Roman"/>
                <w:color w:val="000000" w:themeColor="text1"/>
                <w:sz w:val="24"/>
                <w:szCs w:val="24"/>
              </w:rPr>
              <w:t>年代，主張病人權益，反精神醫療，回歸社區去機構化，此法案類似我國刑法第</w:t>
            </w:r>
            <w:r w:rsidRPr="00B9609C">
              <w:rPr>
                <w:rFonts w:ascii="Times New Roman"/>
                <w:color w:val="000000" w:themeColor="text1"/>
                <w:sz w:val="24"/>
                <w:szCs w:val="24"/>
              </w:rPr>
              <w:t>87</w:t>
            </w:r>
            <w:r w:rsidRPr="00B9609C">
              <w:rPr>
                <w:rFonts w:ascii="Times New Roman"/>
                <w:color w:val="000000" w:themeColor="text1"/>
                <w:sz w:val="24"/>
                <w:szCs w:val="24"/>
              </w:rPr>
              <w:t>條規定，立法意旨為：如果是初犯嚴重犯罪之精神障礙（耗弱），協助復歸社會適用本法；適用對象為有精神障礙或耗弱的人，初犯嚴重犯罪，殺人、放火、強盜、性侵、強制猥褻既遂或未遂犯，加上傷害的既遂犯（有時候沒殺成），簡稱為</w:t>
            </w:r>
            <w:r w:rsidRPr="00B9609C">
              <w:rPr>
                <w:rFonts w:ascii="Times New Roman"/>
                <w:color w:val="000000" w:themeColor="text1"/>
                <w:sz w:val="24"/>
                <w:szCs w:val="24"/>
              </w:rPr>
              <w:t>MTSA</w:t>
            </w:r>
            <w:r w:rsidRPr="00B9609C">
              <w:rPr>
                <w:rFonts w:ascii="Times New Roman"/>
                <w:color w:val="000000" w:themeColor="text1"/>
                <w:sz w:val="24"/>
                <w:szCs w:val="24"/>
              </w:rPr>
              <w:t>（監護法），有</w:t>
            </w:r>
            <w:r w:rsidRPr="00B9609C">
              <w:rPr>
                <w:rFonts w:ascii="Times New Roman"/>
                <w:color w:val="000000" w:themeColor="text1"/>
                <w:sz w:val="24"/>
                <w:szCs w:val="24"/>
              </w:rPr>
              <w:t>2</w:t>
            </w:r>
            <w:r w:rsidRPr="00B9609C">
              <w:rPr>
                <w:rFonts w:ascii="Times New Roman"/>
                <w:color w:val="000000" w:themeColor="text1"/>
                <w:sz w:val="24"/>
                <w:szCs w:val="24"/>
              </w:rPr>
              <w:t>個發動程序，還算周延，首先是逮捕嫌犯之後，檢察官進行起訴前精神鑑定，判斷是否符合要件。如果是耗弱的情形則會起訴，地方法院審理有</w:t>
            </w:r>
            <w:r w:rsidRPr="00B9609C">
              <w:rPr>
                <w:rFonts w:ascii="Times New Roman"/>
                <w:color w:val="000000" w:themeColor="text1"/>
                <w:sz w:val="24"/>
                <w:szCs w:val="24"/>
              </w:rPr>
              <w:t>3</w:t>
            </w:r>
            <w:r w:rsidRPr="00B9609C">
              <w:rPr>
                <w:rFonts w:ascii="Times New Roman"/>
                <w:color w:val="000000" w:themeColor="text1"/>
                <w:sz w:val="24"/>
                <w:szCs w:val="24"/>
              </w:rPr>
              <w:t>位職業法官及</w:t>
            </w:r>
            <w:r w:rsidRPr="00B9609C">
              <w:rPr>
                <w:rFonts w:ascii="Times New Roman"/>
                <w:color w:val="000000" w:themeColor="text1"/>
                <w:sz w:val="24"/>
                <w:szCs w:val="24"/>
              </w:rPr>
              <w:t>6</w:t>
            </w:r>
            <w:r w:rsidRPr="00B9609C">
              <w:rPr>
                <w:rFonts w:ascii="Times New Roman"/>
                <w:color w:val="000000" w:themeColor="text1"/>
                <w:sz w:val="24"/>
                <w:szCs w:val="24"/>
              </w:rPr>
              <w:t>位平民法官進行審理，再度進行精神鑑定，高院或最高法院定讞後，如果確定是刑法第</w:t>
            </w:r>
            <w:r w:rsidRPr="00B9609C">
              <w:rPr>
                <w:rFonts w:ascii="Times New Roman"/>
                <w:color w:val="000000" w:themeColor="text1"/>
                <w:sz w:val="24"/>
                <w:szCs w:val="24"/>
              </w:rPr>
              <w:t>19</w:t>
            </w:r>
            <w:r w:rsidRPr="00B9609C">
              <w:rPr>
                <w:rFonts w:ascii="Times New Roman"/>
                <w:color w:val="000000" w:themeColor="text1"/>
                <w:sz w:val="24"/>
                <w:szCs w:val="24"/>
              </w:rPr>
              <w:t>條規定之情形，無論是減刑或是其他情形，還是要啟動監護法第</w:t>
            </w:r>
            <w:r w:rsidRPr="00B9609C">
              <w:rPr>
                <w:rFonts w:ascii="Times New Roman"/>
                <w:color w:val="000000" w:themeColor="text1"/>
                <w:sz w:val="24"/>
                <w:szCs w:val="24"/>
              </w:rPr>
              <w:t>87</w:t>
            </w:r>
            <w:r w:rsidRPr="00B9609C">
              <w:rPr>
                <w:rFonts w:ascii="Times New Roman"/>
                <w:color w:val="000000" w:themeColor="text1"/>
                <w:sz w:val="24"/>
                <w:szCs w:val="24"/>
              </w:rPr>
              <w:t>條之程序，再進入審理小組，小組的組成包括職業法官及精神科醫師。資格的鑑定與我國現在就是勉強鑑定受起訴人行為時精神狀況不同，日本有</w:t>
            </w:r>
            <w:r w:rsidRPr="00B9609C">
              <w:rPr>
                <w:rFonts w:ascii="Times New Roman"/>
                <w:color w:val="000000" w:themeColor="text1"/>
                <w:sz w:val="24"/>
                <w:szCs w:val="24"/>
              </w:rPr>
              <w:t>3</w:t>
            </w:r>
            <w:r w:rsidRPr="00B9609C">
              <w:rPr>
                <w:rFonts w:ascii="Times New Roman"/>
                <w:color w:val="000000" w:themeColor="text1"/>
                <w:sz w:val="24"/>
                <w:szCs w:val="24"/>
              </w:rPr>
              <w:t>個標準，要符合監護法：一是現在的精神狀況；二是可治療性；三是再犯危險性。但當時面臨</w:t>
            </w:r>
            <w:r w:rsidRPr="00B9609C">
              <w:rPr>
                <w:rFonts w:ascii="Times New Roman"/>
                <w:color w:val="000000" w:themeColor="text1"/>
                <w:sz w:val="24"/>
                <w:szCs w:val="24"/>
              </w:rPr>
              <w:t>1970</w:t>
            </w:r>
            <w:r w:rsidRPr="00B9609C">
              <w:rPr>
                <w:rFonts w:ascii="Times New Roman"/>
                <w:color w:val="000000" w:themeColor="text1"/>
                <w:sz w:val="24"/>
                <w:szCs w:val="24"/>
              </w:rPr>
              <w:t>年代有反精神醫學主張，使用社會復歸性之名詞，這一組的鑑定人是具有精神衛生專業的觀護人，確認有無阻礙被告未來復歸社會或相似犯罪之因子存在，透過這個程序可能有幾種類型的裁定：強制住院、強制社區治療、不付處分、駁回、撤回等，這些都是在社區外面做，有關強制住院及強制社區治療，日本</w:t>
            </w:r>
            <w:r w:rsidRPr="00B9609C">
              <w:rPr>
                <w:rFonts w:ascii="Times New Roman"/>
                <w:color w:val="000000" w:themeColor="text1"/>
                <w:sz w:val="24"/>
                <w:szCs w:val="24"/>
              </w:rPr>
              <w:t>2003</w:t>
            </w:r>
            <w:r w:rsidRPr="00B9609C">
              <w:rPr>
                <w:rFonts w:ascii="Times New Roman"/>
                <w:color w:val="000000" w:themeColor="text1"/>
                <w:sz w:val="24"/>
                <w:szCs w:val="24"/>
              </w:rPr>
              <w:t>年立法通過，</w:t>
            </w:r>
            <w:r w:rsidRPr="00B9609C">
              <w:rPr>
                <w:rFonts w:ascii="Times New Roman"/>
                <w:color w:val="000000" w:themeColor="text1"/>
                <w:sz w:val="24"/>
                <w:szCs w:val="24"/>
              </w:rPr>
              <w:t>2005</w:t>
            </w:r>
            <w:r w:rsidRPr="00B9609C">
              <w:rPr>
                <w:rFonts w:ascii="Times New Roman"/>
                <w:color w:val="000000" w:themeColor="text1"/>
                <w:sz w:val="24"/>
                <w:szCs w:val="24"/>
              </w:rPr>
              <w:t>年開始有這類病人，強制治療每</w:t>
            </w:r>
            <w:r w:rsidRPr="00B9609C">
              <w:rPr>
                <w:rFonts w:ascii="Times New Roman"/>
                <w:color w:val="000000" w:themeColor="text1"/>
                <w:sz w:val="24"/>
                <w:szCs w:val="24"/>
              </w:rPr>
              <w:t>6</w:t>
            </w:r>
            <w:r w:rsidRPr="00B9609C">
              <w:rPr>
                <w:rFonts w:ascii="Times New Roman"/>
                <w:color w:val="000000" w:themeColor="text1"/>
                <w:sz w:val="24"/>
                <w:szCs w:val="24"/>
              </w:rPr>
              <w:t>個月要評估一次，如果狀況好可以轉換到強制社區治療，再者可以回到精神衛生社區門診，</w:t>
            </w:r>
            <w:r w:rsidRPr="00B9609C">
              <w:rPr>
                <w:rFonts w:ascii="Times New Roman"/>
                <w:color w:val="000000" w:themeColor="text1"/>
                <w:sz w:val="24"/>
                <w:szCs w:val="24"/>
              </w:rPr>
              <w:t>3</w:t>
            </w:r>
            <w:r w:rsidRPr="00B9609C">
              <w:rPr>
                <w:rFonts w:ascii="Times New Roman"/>
                <w:color w:val="000000" w:themeColor="text1"/>
                <w:sz w:val="24"/>
                <w:szCs w:val="24"/>
              </w:rPr>
              <w:t>個軌道中一、二軌是可以互換的，社區治療如果再犯就強制住院，日本人口為</w:t>
            </w:r>
            <w:r w:rsidRPr="00B9609C">
              <w:rPr>
                <w:rFonts w:ascii="Times New Roman"/>
                <w:color w:val="000000" w:themeColor="text1"/>
                <w:sz w:val="24"/>
                <w:szCs w:val="24"/>
              </w:rPr>
              <w:t>1.2</w:t>
            </w:r>
            <w:r w:rsidRPr="00B9609C">
              <w:rPr>
                <w:rFonts w:ascii="Times New Roman"/>
                <w:color w:val="000000" w:themeColor="text1"/>
                <w:sz w:val="24"/>
                <w:szCs w:val="24"/>
              </w:rPr>
              <w:t>億，強制住院人數至</w:t>
            </w:r>
            <w:r w:rsidRPr="00B9609C">
              <w:rPr>
                <w:rFonts w:ascii="Times New Roman"/>
                <w:color w:val="000000" w:themeColor="text1"/>
                <w:sz w:val="24"/>
                <w:szCs w:val="24"/>
              </w:rPr>
              <w:t>2012</w:t>
            </w:r>
            <w:r w:rsidRPr="00B9609C">
              <w:rPr>
                <w:rFonts w:ascii="Times New Roman"/>
                <w:color w:val="000000" w:themeColor="text1"/>
                <w:sz w:val="24"/>
                <w:szCs w:val="24"/>
              </w:rPr>
              <w:t>年有七百多人，英國有六千多萬人口，強制住院人數有三千多人，德國有八千多萬人口，強制住院人數六千多人。</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lastRenderedPageBreak/>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各國法制不同，日本無保安處分，保案處分是德國才有的制度，為了嚴重犯罪者，才規劃出保安制度。</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周教授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進入到監護處分審查小組前大約有百分之六十是強制住院，另有百分之十六左右是強制社區治療，另外有百分之十七左右是不付處遇治療，不付處遇的理由，包括智能障礙等，因不符合</w:t>
            </w:r>
            <w:r w:rsidRPr="00B9609C">
              <w:rPr>
                <w:rFonts w:ascii="Times New Roman"/>
                <w:color w:val="000000" w:themeColor="text1"/>
                <w:sz w:val="24"/>
                <w:szCs w:val="24"/>
              </w:rPr>
              <w:t>3</w:t>
            </w:r>
            <w:r w:rsidRPr="00B9609C">
              <w:rPr>
                <w:rFonts w:ascii="Times New Roman"/>
                <w:color w:val="000000" w:themeColor="text1"/>
                <w:sz w:val="24"/>
                <w:szCs w:val="24"/>
              </w:rPr>
              <w:t>個要件可治療性的人很多，還有反社會人格，都會排除，所以比例算是蠻高的，有關資源的問題，我國矯正預算，每一年每一個人醫療經費，本人預估是</w:t>
            </w:r>
            <w:r w:rsidRPr="00B9609C">
              <w:rPr>
                <w:rFonts w:ascii="Times New Roman"/>
                <w:color w:val="000000" w:themeColor="text1"/>
                <w:sz w:val="24"/>
                <w:szCs w:val="24"/>
              </w:rPr>
              <w:t>16</w:t>
            </w:r>
            <w:r w:rsidRPr="00B9609C">
              <w:rPr>
                <w:rFonts w:ascii="Times New Roman"/>
                <w:color w:val="000000" w:themeColor="text1"/>
                <w:sz w:val="24"/>
                <w:szCs w:val="24"/>
              </w:rPr>
              <w:t>萬，矯正署預估是</w:t>
            </w:r>
            <w:r w:rsidRPr="00B9609C">
              <w:rPr>
                <w:rFonts w:ascii="Times New Roman"/>
                <w:color w:val="000000" w:themeColor="text1"/>
                <w:sz w:val="24"/>
                <w:szCs w:val="24"/>
              </w:rPr>
              <w:t>19</w:t>
            </w:r>
            <w:r w:rsidRPr="00B9609C">
              <w:rPr>
                <w:rFonts w:ascii="Times New Roman"/>
                <w:color w:val="000000" w:themeColor="text1"/>
                <w:sz w:val="24"/>
                <w:szCs w:val="24"/>
              </w:rPr>
              <w:t>萬，日本採行此制度後，每年每人預算是</w:t>
            </w:r>
            <w:r w:rsidRPr="00B9609C">
              <w:rPr>
                <w:rFonts w:ascii="Times New Roman"/>
                <w:color w:val="000000" w:themeColor="text1"/>
                <w:sz w:val="24"/>
                <w:szCs w:val="24"/>
              </w:rPr>
              <w:t>570</w:t>
            </w:r>
            <w:r w:rsidRPr="00B9609C">
              <w:rPr>
                <w:rFonts w:ascii="Times New Roman"/>
                <w:color w:val="000000" w:themeColor="text1"/>
                <w:sz w:val="24"/>
                <w:szCs w:val="24"/>
              </w:rPr>
              <w:t>萬臺幣。</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周副署長輝煌</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我國每位受刑人大約是每月</w:t>
            </w:r>
            <w:r w:rsidRPr="00B9609C">
              <w:rPr>
                <w:rFonts w:ascii="Times New Roman"/>
                <w:color w:val="000000" w:themeColor="text1"/>
                <w:sz w:val="24"/>
                <w:szCs w:val="24"/>
              </w:rPr>
              <w:t>15,000</w:t>
            </w:r>
            <w:r w:rsidRPr="00B9609C">
              <w:rPr>
                <w:rFonts w:ascii="Times New Roman"/>
                <w:color w:val="000000" w:themeColor="text1"/>
                <w:sz w:val="24"/>
                <w:szCs w:val="24"/>
              </w:rPr>
              <w:t>元。</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一般受刑人只有</w:t>
            </w:r>
            <w:r w:rsidRPr="00B9609C">
              <w:rPr>
                <w:rFonts w:ascii="Times New Roman"/>
                <w:color w:val="000000" w:themeColor="text1"/>
                <w:sz w:val="24"/>
                <w:szCs w:val="24"/>
              </w:rPr>
              <w:t>2</w:t>
            </w:r>
            <w:r w:rsidRPr="00B9609C">
              <w:rPr>
                <w:rFonts w:ascii="Times New Roman"/>
                <w:color w:val="000000" w:themeColor="text1"/>
                <w:sz w:val="24"/>
                <w:szCs w:val="24"/>
              </w:rPr>
              <w:t>千（伙食費等），健保費算嗎？</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周副署長輝煌</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健保費每年預算大約編列十億餘元。</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周教授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日本經費涵蓋強制住院、強制社區治療，至</w:t>
            </w:r>
            <w:r w:rsidRPr="00B9609C">
              <w:rPr>
                <w:rFonts w:ascii="Times New Roman"/>
                <w:color w:val="000000" w:themeColor="text1"/>
                <w:sz w:val="24"/>
                <w:szCs w:val="24"/>
              </w:rPr>
              <w:t>2013</w:t>
            </w:r>
            <w:r w:rsidRPr="00B9609C">
              <w:rPr>
                <w:rFonts w:ascii="Times New Roman"/>
                <w:color w:val="000000" w:themeColor="text1"/>
                <w:sz w:val="24"/>
                <w:szCs w:val="24"/>
              </w:rPr>
              <w:t>年止監護處分強制住院處所有三十多所，每處所大約</w:t>
            </w:r>
            <w:r w:rsidRPr="00B9609C">
              <w:rPr>
                <w:rFonts w:ascii="Times New Roman"/>
                <w:color w:val="000000" w:themeColor="text1"/>
                <w:sz w:val="24"/>
                <w:szCs w:val="24"/>
              </w:rPr>
              <w:t>5</w:t>
            </w:r>
            <w:r w:rsidRPr="00B9609C">
              <w:rPr>
                <w:rFonts w:ascii="Times New Roman"/>
                <w:color w:val="000000" w:themeColor="text1"/>
                <w:sz w:val="24"/>
                <w:szCs w:val="24"/>
              </w:rPr>
              <w:t>床至</w:t>
            </w:r>
            <w:r w:rsidRPr="00B9609C">
              <w:rPr>
                <w:rFonts w:ascii="Times New Roman"/>
                <w:color w:val="000000" w:themeColor="text1"/>
                <w:sz w:val="24"/>
                <w:szCs w:val="24"/>
              </w:rPr>
              <w:t>66</w:t>
            </w:r>
            <w:r w:rsidRPr="00B9609C">
              <w:rPr>
                <w:rFonts w:ascii="Times New Roman"/>
                <w:color w:val="000000" w:themeColor="text1"/>
                <w:sz w:val="24"/>
                <w:szCs w:val="24"/>
              </w:rPr>
              <w:t>床。</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snapToGrid w:val="0"/>
                <w:color w:val="000000" w:themeColor="text1"/>
                <w:sz w:val="24"/>
                <w:szCs w:val="24"/>
              </w:rPr>
            </w:pPr>
            <w:r w:rsidRPr="00B9609C">
              <w:rPr>
                <w:rFonts w:ascii="Times New Roman"/>
                <w:snapToGrid w:val="0"/>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所以是公辦民營？</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snapToGrid w:val="0"/>
                <w:color w:val="000000" w:themeColor="text1"/>
                <w:sz w:val="24"/>
                <w:szCs w:val="24"/>
              </w:rPr>
            </w:pPr>
            <w:r>
              <w:rPr>
                <w:rFonts w:ascii="Times New Roman"/>
                <w:snapToGrid w:val="0"/>
                <w:color w:val="000000" w:themeColor="text1"/>
                <w:sz w:val="24"/>
                <w:szCs w:val="24"/>
              </w:rPr>
              <w:t>周教授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有私人的也有公辦民營。</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強制住院治療每個社區幾乎都有處所。</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周教授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30</w:t>
            </w:r>
            <w:r w:rsidRPr="00B9609C">
              <w:rPr>
                <w:rFonts w:ascii="Times New Roman"/>
                <w:color w:val="000000" w:themeColor="text1"/>
                <w:sz w:val="24"/>
                <w:szCs w:val="24"/>
              </w:rPr>
              <w:t>個處所分散在各個地方，大約有八百床左右，強制社區治療有四、五百個處所（含私人經營）。另一較為重要的議題是，刑法第</w:t>
            </w:r>
            <w:r w:rsidRPr="00B9609C">
              <w:rPr>
                <w:rFonts w:ascii="Times New Roman"/>
                <w:color w:val="000000" w:themeColor="text1"/>
                <w:sz w:val="24"/>
                <w:szCs w:val="24"/>
              </w:rPr>
              <w:t>87</w:t>
            </w:r>
            <w:r w:rsidRPr="00B9609C">
              <w:rPr>
                <w:rFonts w:ascii="Times New Roman"/>
                <w:color w:val="000000" w:themeColor="text1"/>
                <w:sz w:val="24"/>
                <w:szCs w:val="24"/>
              </w:rPr>
              <w:t>條規定之決定前，指定觀護人（心理衛生專業），評估更生環境、復歸環境等，從社區治療到門診治療，後續如何銜接，更生保護的問題是，觀護人跟更生保護會並無太大關聯，更生保護會亦無任何拘束力，強制社區治療及強制住院治療，都有觀護人負責評估。</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這是一個刑事處分，是保護管束。</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裁定後法官跟精神科醫師，後續是否需要合作？</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有點像強制處分庭。</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林委員雅鋒</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法院參考醫師的意見為裁定，是先進的做法。</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周教授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日本</w:t>
            </w:r>
            <w:r w:rsidRPr="00B9609C">
              <w:rPr>
                <w:rFonts w:ascii="Times New Roman"/>
                <w:color w:val="000000" w:themeColor="text1"/>
                <w:sz w:val="24"/>
                <w:szCs w:val="24"/>
              </w:rPr>
              <w:t>2003</w:t>
            </w:r>
            <w:r w:rsidRPr="00B9609C">
              <w:rPr>
                <w:rFonts w:ascii="Times New Roman"/>
                <w:color w:val="000000" w:themeColor="text1"/>
                <w:sz w:val="24"/>
                <w:szCs w:val="24"/>
              </w:rPr>
              <w:t>年已通過。</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站在人</w:t>
            </w:r>
            <w:r w:rsidR="00050ACF" w:rsidRPr="00B9609C">
              <w:rPr>
                <w:rFonts w:ascii="Times New Roman"/>
                <w:color w:val="000000" w:themeColor="text1"/>
                <w:sz w:val="24"/>
                <w:szCs w:val="24"/>
              </w:rPr>
              <w:t>權的角度，是否站在病人人權，審查委員中有多少人是病人權益代表，</w:t>
            </w:r>
            <w:r w:rsidR="00050ACF" w:rsidRPr="00B9609C">
              <w:rPr>
                <w:rFonts w:ascii="Times New Roman" w:hint="eastAsia"/>
                <w:color w:val="000000" w:themeColor="text1"/>
                <w:sz w:val="24"/>
                <w:szCs w:val="24"/>
              </w:rPr>
              <w:t>臺</w:t>
            </w:r>
            <w:r w:rsidRPr="00B9609C">
              <w:rPr>
                <w:rFonts w:ascii="Times New Roman"/>
                <w:color w:val="000000" w:themeColor="text1"/>
                <w:sz w:val="24"/>
                <w:szCs w:val="24"/>
              </w:rPr>
              <w:t>灣精神衛生法也在考量參考澳洲強制治療審查方式，是否須回歸原本的方式。</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有關法官保留議題，司法院找專家諮詢，要開</w:t>
            </w:r>
            <w:r w:rsidRPr="00B9609C">
              <w:rPr>
                <w:rFonts w:ascii="Times New Roman"/>
                <w:color w:val="000000" w:themeColor="text1"/>
                <w:sz w:val="24"/>
                <w:szCs w:val="24"/>
              </w:rPr>
              <w:t>3</w:t>
            </w:r>
            <w:r w:rsidRPr="00B9609C">
              <w:rPr>
                <w:rFonts w:ascii="Times New Roman"/>
                <w:color w:val="000000" w:themeColor="text1"/>
                <w:sz w:val="24"/>
                <w:szCs w:val="24"/>
              </w:rPr>
              <w:t>次會議，本人第</w:t>
            </w:r>
            <w:r w:rsidRPr="00B9609C">
              <w:rPr>
                <w:rFonts w:ascii="Times New Roman"/>
                <w:color w:val="000000" w:themeColor="text1"/>
                <w:sz w:val="24"/>
                <w:szCs w:val="24"/>
              </w:rPr>
              <w:t>1</w:t>
            </w:r>
            <w:r w:rsidRPr="00B9609C">
              <w:rPr>
                <w:rFonts w:ascii="Times New Roman"/>
                <w:color w:val="000000" w:themeColor="text1"/>
                <w:sz w:val="24"/>
                <w:szCs w:val="24"/>
              </w:rPr>
              <w:t>次參加，受精神科醫師批評不維護社會安全、沒有正義感等。</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lastRenderedPageBreak/>
              <w:t>周教授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刑法第</w:t>
            </w:r>
            <w:r w:rsidRPr="00B9609C">
              <w:rPr>
                <w:rFonts w:ascii="Times New Roman"/>
                <w:color w:val="000000" w:themeColor="text1"/>
                <w:sz w:val="24"/>
                <w:szCs w:val="24"/>
              </w:rPr>
              <w:t>19</w:t>
            </w:r>
            <w:r w:rsidRPr="00B9609C">
              <w:rPr>
                <w:rFonts w:ascii="Times New Roman"/>
                <w:color w:val="000000" w:themeColor="text1"/>
                <w:sz w:val="24"/>
                <w:szCs w:val="24"/>
              </w:rPr>
              <w:t>條第</w:t>
            </w:r>
            <w:r w:rsidRPr="00B9609C">
              <w:rPr>
                <w:rFonts w:ascii="Times New Roman"/>
                <w:color w:val="000000" w:themeColor="text1"/>
                <w:sz w:val="24"/>
                <w:szCs w:val="24"/>
              </w:rPr>
              <w:t>1</w:t>
            </w:r>
            <w:r w:rsidRPr="00B9609C">
              <w:rPr>
                <w:rFonts w:ascii="Times New Roman"/>
                <w:color w:val="000000" w:themeColor="text1"/>
                <w:sz w:val="24"/>
                <w:szCs w:val="24"/>
              </w:rPr>
              <w:t>項、第</w:t>
            </w:r>
            <w:r w:rsidRPr="00B9609C">
              <w:rPr>
                <w:rFonts w:ascii="Times New Roman"/>
                <w:color w:val="000000" w:themeColor="text1"/>
                <w:sz w:val="24"/>
                <w:szCs w:val="24"/>
              </w:rPr>
              <w:t>2</w:t>
            </w:r>
            <w:r w:rsidRPr="00B9609C">
              <w:rPr>
                <w:rFonts w:ascii="Times New Roman"/>
                <w:color w:val="000000" w:themeColor="text1"/>
                <w:sz w:val="24"/>
                <w:szCs w:val="24"/>
              </w:rPr>
              <w:t>項規定沒有配套，社會產生誤解。</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應該是使用刑法第</w:t>
            </w:r>
            <w:r w:rsidRPr="00B9609C">
              <w:rPr>
                <w:rFonts w:ascii="Times New Roman"/>
                <w:color w:val="000000" w:themeColor="text1"/>
                <w:sz w:val="24"/>
                <w:szCs w:val="24"/>
              </w:rPr>
              <w:t>19</w:t>
            </w:r>
            <w:r w:rsidRPr="00B9609C">
              <w:rPr>
                <w:rFonts w:ascii="Times New Roman"/>
                <w:color w:val="000000" w:themeColor="text1"/>
                <w:sz w:val="24"/>
                <w:szCs w:val="24"/>
              </w:rPr>
              <w:t>條，後才有刑法第</w:t>
            </w:r>
            <w:r w:rsidRPr="00B9609C">
              <w:rPr>
                <w:rFonts w:ascii="Times New Roman"/>
                <w:color w:val="000000" w:themeColor="text1"/>
                <w:sz w:val="24"/>
                <w:szCs w:val="24"/>
              </w:rPr>
              <w:t>87</w:t>
            </w:r>
            <w:r w:rsidRPr="00B9609C">
              <w:rPr>
                <w:rFonts w:ascii="Times New Roman"/>
                <w:color w:val="000000" w:themeColor="text1"/>
                <w:sz w:val="24"/>
                <w:szCs w:val="24"/>
              </w:rPr>
              <w:t>條的適用。當前刑事審判，重罪做精神鑑定比例很高，但用刑法第</w:t>
            </w:r>
            <w:r w:rsidRPr="00B9609C">
              <w:rPr>
                <w:rFonts w:ascii="Times New Roman"/>
                <w:color w:val="000000" w:themeColor="text1"/>
                <w:sz w:val="24"/>
                <w:szCs w:val="24"/>
              </w:rPr>
              <w:t>19</w:t>
            </w:r>
            <w:r w:rsidRPr="00B9609C">
              <w:rPr>
                <w:rFonts w:ascii="Times New Roman"/>
                <w:color w:val="000000" w:themeColor="text1"/>
                <w:sz w:val="24"/>
                <w:szCs w:val="24"/>
              </w:rPr>
              <w:t>條規定之判決比例很低。</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周教授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行為時之判定較為困難。</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這就是法學跟精神醫學衝突之處，有無辨識能力跟控制能力，法官應自行判斷。</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關於行為問題之精神鑑定，在歐盟國家，為了安全及健康問題，在入監有評估機制，原就有診斷的人，如果是強制性之評估，也是要詢問收容人心理狀態是否瞭解，歐洲有些國家會嚴格執行。矯正署也有初評，無法詳盡攸關人力不足問題。</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本案第</w:t>
            </w:r>
            <w:r w:rsidRPr="00B9609C">
              <w:rPr>
                <w:rFonts w:ascii="Times New Roman"/>
                <w:color w:val="000000" w:themeColor="text1"/>
                <w:sz w:val="24"/>
                <w:szCs w:val="24"/>
              </w:rPr>
              <w:t>1</w:t>
            </w:r>
            <w:r w:rsidRPr="00B9609C">
              <w:rPr>
                <w:rFonts w:ascii="Times New Roman"/>
                <w:color w:val="000000" w:themeColor="text1"/>
                <w:sz w:val="24"/>
                <w:szCs w:val="24"/>
              </w:rPr>
              <w:t>場諮詢會議，專家學者認為部立醫院是迫切需要，須由法務部統整醫療機構。</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就是所謂的病監，但這事情講了很多年，從我剛回國就開始講，北、中、南都要做，最後只有一個培德分監。</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一定要有專業的人做評估。</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資源夠了才有可能做後續的事情。</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以前有所謂的二監（分類監），有很多的人解析並提出計畫，惟因無專業人士可以投入，二監並未開始運作，後來變成一般監。</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衛生福利部是否未投入資源？</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周副署長輝煌</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二監就是高雄第二監獄，參考日本的調查分類中心，收容人在此進行調查分類後分配各監所。本人於</w:t>
            </w:r>
            <w:r w:rsidRPr="00B9609C">
              <w:rPr>
                <w:rFonts w:ascii="Times New Roman"/>
                <w:color w:val="000000" w:themeColor="text1"/>
                <w:sz w:val="24"/>
                <w:szCs w:val="24"/>
              </w:rPr>
              <w:t>96</w:t>
            </w:r>
            <w:r w:rsidRPr="00B9609C">
              <w:rPr>
                <w:rFonts w:ascii="Times New Roman"/>
                <w:color w:val="000000" w:themeColor="text1"/>
                <w:sz w:val="24"/>
                <w:szCs w:val="24"/>
              </w:rPr>
              <w:t>年曾觀摩日本戒治業務，如府中刑務所收容大約</w:t>
            </w:r>
            <w:r w:rsidRPr="00B9609C">
              <w:rPr>
                <w:rFonts w:ascii="Times New Roman"/>
                <w:color w:val="000000" w:themeColor="text1"/>
                <w:sz w:val="24"/>
                <w:szCs w:val="24"/>
              </w:rPr>
              <w:t>3,000</w:t>
            </w:r>
            <w:r w:rsidRPr="00B9609C">
              <w:rPr>
                <w:rFonts w:ascii="Times New Roman"/>
                <w:color w:val="000000" w:themeColor="text1"/>
                <w:sz w:val="24"/>
                <w:szCs w:val="24"/>
              </w:rPr>
              <w:t>千人左右，也有技術之技官，專業人力足夠，亦有營養師之配置，針對三高、慢性病患者注意調配飲食狀況。</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有精神疾病患者，法務部與衛生福利部應一起合作。</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還有勞動部。</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還有經濟部。</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今天談的議題，衛生福利部本應一起合作。許多更生人表示，外界的要求跟監所內的要求（就業）是不一樣的。</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20</w:t>
            </w:r>
            <w:r w:rsidRPr="00B9609C">
              <w:rPr>
                <w:rFonts w:ascii="Times New Roman"/>
                <w:color w:val="000000" w:themeColor="text1"/>
                <w:sz w:val="24"/>
                <w:szCs w:val="24"/>
              </w:rPr>
              <w:t>年前曾規劃一所矯正學校，教育部與法務部合作，教育部曾表示並非其主管業務，教育部曾聘本人為諮詢委員，惟從不進行開會討論，等到真的要成立學校時，本人名單即遭去除。</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王委員幼玲</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誠正中學有相關案例。</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觀護人並無連結資源能力，可參考日本個管師的做法。</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lastRenderedPageBreak/>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資源後續無法整合，需要政府介入。</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收容人從出監前半年，並無人開始協助。出監後擔心社會汙名，不一定會求助獄方人員，假釋前亦不清楚相關資源在哪，雖然有團體進監所上課。個案管理師目前並無對收容人進行出監後協助。收容人倘有精神疾病，衛生福利部應有列管機制。</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人在監獄，衛生福利部不會派人來。日本做法是，收容人入監後組成</w:t>
            </w:r>
            <w:r w:rsidRPr="00B9609C">
              <w:rPr>
                <w:rFonts w:ascii="Times New Roman"/>
                <w:color w:val="000000" w:themeColor="text1"/>
                <w:sz w:val="24"/>
                <w:szCs w:val="24"/>
              </w:rPr>
              <w:t>3</w:t>
            </w:r>
            <w:r w:rsidRPr="00B9609C">
              <w:rPr>
                <w:rFonts w:ascii="Times New Roman"/>
                <w:color w:val="000000" w:themeColor="text1"/>
                <w:sz w:val="24"/>
                <w:szCs w:val="24"/>
              </w:rPr>
              <w:t>人主管會議定期討論，收容人出監前，承租社會住宅，接入自立宿舍。</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周副署長輝煌</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有關牆裡、牆外之銜接是很重要的。以花蓮監獄輔導志工為例，受刑人分布有北、中、南，出監後分散全</w:t>
            </w:r>
            <w:r w:rsidR="00050ACF" w:rsidRPr="00B9609C">
              <w:rPr>
                <w:rFonts w:ascii="Times New Roman" w:hint="eastAsia"/>
                <w:color w:val="000000" w:themeColor="text1"/>
                <w:sz w:val="24"/>
                <w:szCs w:val="24"/>
              </w:rPr>
              <w:t>臺</w:t>
            </w:r>
            <w:r w:rsidRPr="00B9609C">
              <w:rPr>
                <w:rFonts w:ascii="Times New Roman"/>
                <w:color w:val="000000" w:themeColor="text1"/>
                <w:sz w:val="24"/>
                <w:szCs w:val="24"/>
              </w:rPr>
              <w:t>各地將有銜接問題。</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20</w:t>
            </w:r>
            <w:r w:rsidRPr="00B9609C">
              <w:rPr>
                <w:rFonts w:ascii="Times New Roman"/>
                <w:color w:val="000000" w:themeColor="text1"/>
                <w:sz w:val="24"/>
                <w:szCs w:val="24"/>
              </w:rPr>
              <w:t>年前我國規劃受刑人在「中間」監獄，讓受刑人能夠順利銜接，最後完全假釋，但最後未能施行。</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周副署長輝煌</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桃園市政府有進來，未來找廠商進駐，目前有在規劃。</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八德監獄只是一個意外的禮物，每個受刑人、每個監獄應該都有轉銜制度。</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社工重視的是有精神疾病之受刑人出監後服務，包括住宅，我國亦有很多國宅可利用。居無定所讓精神病患受刑人更容易犯罪。受刑人表示，出監後就業很多都是宗教組織陪他們去的。</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王委員幼玲</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應把內政部也找進來。</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這個議題很大。</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周教授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物質濫用引發之精神病也很嚴重，毒品犯合併精神病很多。</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有行為能力、受審能力、受刑能力</w:t>
            </w:r>
            <w:r w:rsidRPr="00B9609C">
              <w:rPr>
                <w:rFonts w:ascii="Times New Roman"/>
                <w:color w:val="000000" w:themeColor="text1"/>
                <w:sz w:val="24"/>
                <w:szCs w:val="24"/>
              </w:rPr>
              <w:t>3</w:t>
            </w:r>
            <w:r w:rsidRPr="00B9609C">
              <w:rPr>
                <w:rFonts w:ascii="Times New Roman"/>
                <w:color w:val="000000" w:themeColor="text1"/>
                <w:sz w:val="24"/>
                <w:szCs w:val="24"/>
              </w:rPr>
              <w:t>種。</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第</w:t>
            </w:r>
            <w:r w:rsidRPr="00B9609C">
              <w:rPr>
                <w:rFonts w:ascii="Times New Roman"/>
                <w:color w:val="000000" w:themeColor="text1"/>
                <w:sz w:val="24"/>
                <w:szCs w:val="24"/>
              </w:rPr>
              <w:t>1</w:t>
            </w:r>
            <w:r w:rsidRPr="00B9609C">
              <w:rPr>
                <w:rFonts w:ascii="Times New Roman"/>
                <w:color w:val="000000" w:themeColor="text1"/>
                <w:sz w:val="24"/>
                <w:szCs w:val="24"/>
              </w:rPr>
              <w:t>場諮詢曾有專家建議規劃物質濫用法來統合所有事情。</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周教授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執行還是需要監獄執行，物質濫用合併精神病人數會很多。</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snapToGrid w:val="0"/>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設立強制執行庭，決定送到哪個監獄，從監獄出來要到哪個單位，全部資訊都要回到中心團隊。我把它稱為行刑法，但曾有人反應行刑</w:t>
            </w:r>
            <w:r w:rsidRPr="00B9609C">
              <w:rPr>
                <w:rFonts w:ascii="Times New Roman"/>
                <w:color w:val="000000" w:themeColor="text1"/>
                <w:sz w:val="24"/>
                <w:szCs w:val="24"/>
              </w:rPr>
              <w:t>2</w:t>
            </w:r>
            <w:r w:rsidRPr="00B9609C">
              <w:rPr>
                <w:rFonts w:ascii="Times New Roman"/>
                <w:color w:val="000000" w:themeColor="text1"/>
                <w:sz w:val="24"/>
                <w:szCs w:val="24"/>
              </w:rPr>
              <w:t>個字太窄了。</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本人曾參訪過美國法庭，在審判前找出團隊的所有人進行開會、輔導等工作，法官在判決前會聽所有人的意見。</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少家廳是司法院最小的廳，大家都在打，所以就把少家廳拿出來讓人家打，有民事、刑事等大廳，少家廳只有</w:t>
            </w:r>
            <w:r w:rsidRPr="00B9609C">
              <w:rPr>
                <w:rFonts w:ascii="Times New Roman"/>
                <w:color w:val="000000" w:themeColor="text1"/>
                <w:sz w:val="24"/>
                <w:szCs w:val="24"/>
              </w:rPr>
              <w:t>2</w:t>
            </w:r>
            <w:r w:rsidRPr="00B9609C">
              <w:rPr>
                <w:rFonts w:ascii="Times New Roman"/>
                <w:color w:val="000000" w:themeColor="text1"/>
                <w:sz w:val="24"/>
                <w:szCs w:val="24"/>
              </w:rPr>
              <w:t>位調辦事法官。</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趙助理教授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可瞭解基層人員聲音，精神科醫師、臨床心理師碰到哪些問題。</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4D258B">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臺大的洪心理師表示，在監所內無法參與個案，都是依監所要求進行輔導。</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趙助理教授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欲瞭解根本問題，應瞭解基層人員面臨問題。</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lastRenderedPageBreak/>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在監所內無法以個案輔導，人數有</w:t>
            </w:r>
            <w:r w:rsidRPr="00B9609C">
              <w:rPr>
                <w:rFonts w:ascii="Times New Roman"/>
                <w:color w:val="000000" w:themeColor="text1"/>
                <w:sz w:val="24"/>
                <w:szCs w:val="24"/>
              </w:rPr>
              <w:t>8</w:t>
            </w:r>
            <w:r w:rsidRPr="00B9609C">
              <w:rPr>
                <w:rFonts w:ascii="Times New Roman"/>
                <w:color w:val="000000" w:themeColor="text1"/>
                <w:sz w:val="24"/>
                <w:szCs w:val="24"/>
              </w:rPr>
              <w:t>萬人。</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林委員雅鋒</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不具心理師資格之人員輔導非行少年，是否合適？</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趙助理教授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當然不合適。</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林委員雅鋒</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本院曾詢問少家廳，但仍然沒有進度。</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趙助理教授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本系心理所畢業生有在屏東當心測員，是有臨床心理師資格的。社安網目前只找到三十幾位相關人員，有很多都是社福單位轉來的，不具備專業知能，執行上較有問題，不知是否有人力資料庫。</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王委員幼玲</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如果不要全部都進行強制住院，以英國作法，可以進到家裡協助幫忙。</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如果要取消強制住院，自立宿舍裡面是治療共同體，協助恢復人際關係等。</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歐美國家較常探討社區治療，我國則常探討強制住院治療。</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林檢察官芝郁</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基層檢察官遭遇的問題是，要做精神鑑定很難，偵查中欲進行鑑定須簽到高檢署，會有經費的問題，法院只要有做精神鑑定，基於社會輿論考量，假設法院依刑法第</w:t>
            </w:r>
            <w:r w:rsidRPr="00B9609C">
              <w:rPr>
                <w:rFonts w:ascii="Times New Roman"/>
                <w:color w:val="000000" w:themeColor="text1"/>
                <w:sz w:val="24"/>
                <w:szCs w:val="24"/>
              </w:rPr>
              <w:t>19</w:t>
            </w:r>
            <w:r w:rsidRPr="00B9609C">
              <w:rPr>
                <w:rFonts w:ascii="Times New Roman"/>
                <w:color w:val="000000" w:themeColor="text1"/>
                <w:sz w:val="24"/>
                <w:szCs w:val="24"/>
              </w:rPr>
              <w:t>條規定判決，檢方則會予以尊重。</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我國的心理衛生水準並未達到先進國家標準，刑事政策是法務部的業務，若將病人當犯人看，數字科學化，在刑事政策如何調整，該病人就是病人，該犯人就是犯人，法務部要思考這些事情。</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林檢察官芝郁</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重大凶殺案件都需要簽高檢署撥款的話，一般竊盜案則更無法進行。</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法務部給檢察的錢很少。</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snapToGrid w:val="0"/>
                <w:color w:val="000000" w:themeColor="text1"/>
                <w:sz w:val="24"/>
                <w:szCs w:val="24"/>
              </w:rPr>
            </w:pPr>
            <w:r w:rsidRPr="00B9609C">
              <w:rPr>
                <w:rFonts w:ascii="Times New Roman"/>
                <w:color w:val="000000" w:themeColor="text1"/>
                <w:sz w:val="24"/>
                <w:szCs w:val="24"/>
              </w:rPr>
              <w:t>林委員雅鋒</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前瞻預算也可以申請。緩起訴處分金可以用嗎？少家廳有保留一筆經費。</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snapToGrid w:val="0"/>
                <w:color w:val="000000" w:themeColor="text1"/>
                <w:sz w:val="24"/>
                <w:szCs w:val="24"/>
              </w:rPr>
              <w:t>李教授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不行。誠正中學裡面有一項佛堂業務，就是用緩起訴處分金支持的。每個法院都有一筆錢，作為救急使用，但最後變成沒有法院申請，因為找不到安置的地方。</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王委員幼玲</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感謝各位專家指導。</w:t>
            </w:r>
          </w:p>
        </w:tc>
      </w:tr>
    </w:tbl>
    <w:p w:rsidR="00285E1E" w:rsidRPr="00B9609C" w:rsidRDefault="00285E1E" w:rsidP="00285E1E">
      <w:pPr>
        <w:widowControl/>
        <w:overflowPunct/>
        <w:autoSpaceDE/>
        <w:autoSpaceDN/>
        <w:jc w:val="left"/>
        <w:rPr>
          <w:rFonts w:ascii="Times New Roman"/>
          <w:bCs/>
          <w:color w:val="000000" w:themeColor="text1"/>
          <w:kern w:val="0"/>
          <w:sz w:val="24"/>
          <w:szCs w:val="24"/>
        </w:rPr>
      </w:pPr>
      <w:r w:rsidRPr="00B9609C">
        <w:rPr>
          <w:rFonts w:ascii="Times New Roman" w:hint="eastAsia"/>
          <w:bCs/>
          <w:color w:val="000000" w:themeColor="text1"/>
          <w:kern w:val="0"/>
          <w:sz w:val="24"/>
          <w:szCs w:val="24"/>
        </w:rPr>
        <w:t>資料來源：本案</w:t>
      </w:r>
      <w:r w:rsidRPr="00B9609C">
        <w:rPr>
          <w:rFonts w:ascii="Times New Roman" w:hint="eastAsia"/>
          <w:bCs/>
          <w:color w:val="000000" w:themeColor="text1"/>
          <w:kern w:val="0"/>
          <w:sz w:val="24"/>
          <w:szCs w:val="24"/>
        </w:rPr>
        <w:t>107</w:t>
      </w:r>
      <w:r w:rsidRPr="00B9609C">
        <w:rPr>
          <w:rFonts w:ascii="Times New Roman" w:hint="eastAsia"/>
          <w:bCs/>
          <w:color w:val="000000" w:themeColor="text1"/>
          <w:kern w:val="0"/>
          <w:sz w:val="24"/>
          <w:szCs w:val="24"/>
        </w:rPr>
        <w:t>年</w:t>
      </w:r>
      <w:r w:rsidRPr="00B9609C">
        <w:rPr>
          <w:rFonts w:ascii="Times New Roman" w:hint="eastAsia"/>
          <w:bCs/>
          <w:color w:val="000000" w:themeColor="text1"/>
          <w:kern w:val="0"/>
          <w:sz w:val="24"/>
          <w:szCs w:val="24"/>
        </w:rPr>
        <w:t>10</w:t>
      </w:r>
      <w:r w:rsidRPr="00B9609C">
        <w:rPr>
          <w:rFonts w:ascii="Times New Roman" w:hint="eastAsia"/>
          <w:bCs/>
          <w:color w:val="000000" w:themeColor="text1"/>
          <w:kern w:val="0"/>
          <w:sz w:val="24"/>
          <w:szCs w:val="24"/>
        </w:rPr>
        <w:t>月</w:t>
      </w:r>
      <w:r w:rsidRPr="00B9609C">
        <w:rPr>
          <w:rFonts w:ascii="Times New Roman" w:hint="eastAsia"/>
          <w:bCs/>
          <w:color w:val="000000" w:themeColor="text1"/>
          <w:kern w:val="0"/>
          <w:sz w:val="24"/>
          <w:szCs w:val="24"/>
        </w:rPr>
        <w:t>2</w:t>
      </w:r>
      <w:r w:rsidRPr="00B9609C">
        <w:rPr>
          <w:rFonts w:ascii="Times New Roman" w:hint="eastAsia"/>
          <w:bCs/>
          <w:color w:val="000000" w:themeColor="text1"/>
          <w:kern w:val="0"/>
          <w:sz w:val="24"/>
          <w:szCs w:val="24"/>
        </w:rPr>
        <w:t>日辦理第</w:t>
      </w:r>
      <w:r w:rsidRPr="00B9609C">
        <w:rPr>
          <w:rFonts w:ascii="Times New Roman" w:hint="eastAsia"/>
          <w:bCs/>
          <w:color w:val="000000" w:themeColor="text1"/>
          <w:kern w:val="0"/>
          <w:sz w:val="24"/>
          <w:szCs w:val="24"/>
        </w:rPr>
        <w:t>2</w:t>
      </w:r>
      <w:r w:rsidRPr="00B9609C">
        <w:rPr>
          <w:rFonts w:ascii="Times New Roman" w:hint="eastAsia"/>
          <w:bCs/>
          <w:color w:val="000000" w:themeColor="text1"/>
          <w:kern w:val="0"/>
          <w:sz w:val="24"/>
          <w:szCs w:val="24"/>
        </w:rPr>
        <w:t>場諮詢會議現場紀錄。</w:t>
      </w:r>
    </w:p>
    <w:p w:rsidR="00285E1E" w:rsidRPr="00B9609C" w:rsidRDefault="00285E1E" w:rsidP="00285E1E">
      <w:pPr>
        <w:widowControl/>
        <w:overflowPunct/>
        <w:autoSpaceDE/>
        <w:autoSpaceDN/>
        <w:jc w:val="left"/>
        <w:rPr>
          <w:rFonts w:ascii="Times New Roman"/>
          <w:bCs/>
          <w:color w:val="000000" w:themeColor="text1"/>
          <w:kern w:val="0"/>
        </w:rPr>
      </w:pPr>
      <w:r w:rsidRPr="00B9609C">
        <w:rPr>
          <w:rFonts w:ascii="Times New Roman"/>
          <w:bCs/>
          <w:color w:val="000000" w:themeColor="text1"/>
          <w:kern w:val="0"/>
        </w:rPr>
        <w:br w:type="page"/>
      </w:r>
    </w:p>
    <w:p w:rsidR="00285E1E" w:rsidRPr="00B9609C" w:rsidRDefault="00285E1E" w:rsidP="00285E1E">
      <w:pPr>
        <w:pStyle w:val="1"/>
        <w:numPr>
          <w:ilvl w:val="0"/>
          <w:numId w:val="0"/>
        </w:numPr>
        <w:ind w:left="1361" w:hangingChars="400" w:hanging="1361"/>
        <w:rPr>
          <w:rFonts w:ascii="Times New Roman"/>
          <w:bCs w:val="0"/>
          <w:color w:val="000000" w:themeColor="text1"/>
          <w:kern w:val="0"/>
        </w:rPr>
      </w:pPr>
      <w:bookmarkStart w:id="7311" w:name="_Toc23776799"/>
      <w:r w:rsidRPr="00B9609C">
        <w:rPr>
          <w:rFonts w:ascii="Times New Roman"/>
          <w:color w:val="000000" w:themeColor="text1"/>
          <w:kern w:val="0"/>
        </w:rPr>
        <w:lastRenderedPageBreak/>
        <w:t>附表</w:t>
      </w:r>
      <w:r w:rsidRPr="00B9609C">
        <w:rPr>
          <w:rFonts w:ascii="Times New Roman" w:hint="eastAsia"/>
          <w:color w:val="000000" w:themeColor="text1"/>
          <w:kern w:val="0"/>
        </w:rPr>
        <w:t>八</w:t>
      </w:r>
      <w:r w:rsidRPr="00B9609C">
        <w:rPr>
          <w:rFonts w:ascii="Times New Roman"/>
          <w:color w:val="000000" w:themeColor="text1"/>
          <w:kern w:val="0"/>
        </w:rPr>
        <w:t>、第</w:t>
      </w:r>
      <w:r w:rsidRPr="00B9609C">
        <w:rPr>
          <w:rFonts w:ascii="Times New Roman"/>
          <w:color w:val="000000" w:themeColor="text1"/>
          <w:kern w:val="0"/>
        </w:rPr>
        <w:t>3</w:t>
      </w:r>
      <w:r w:rsidRPr="00B9609C">
        <w:rPr>
          <w:rFonts w:ascii="Times New Roman"/>
          <w:color w:val="000000" w:themeColor="text1"/>
          <w:kern w:val="0"/>
        </w:rPr>
        <w:t>場諮詢會議紀錄：</w:t>
      </w:r>
      <w:bookmarkEnd w:id="7311"/>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371"/>
      </w:tblGrid>
      <w:tr w:rsidR="00A617DF" w:rsidRPr="00B9609C" w:rsidTr="00FD2ECA">
        <w:trPr>
          <w:trHeight w:val="454"/>
          <w:tblHeader/>
        </w:trPr>
        <w:tc>
          <w:tcPr>
            <w:tcW w:w="2268" w:type="dxa"/>
            <w:shd w:val="clear" w:color="auto" w:fill="FDE9D9" w:themeFill="accent6" w:themeFillTint="33"/>
            <w:vAlign w:val="center"/>
          </w:tcPr>
          <w:p w:rsidR="00285E1E" w:rsidRPr="00B9609C" w:rsidRDefault="00285E1E" w:rsidP="00FD2ECA">
            <w:pPr>
              <w:overflowPunct/>
              <w:autoSpaceDE/>
              <w:autoSpaceDN/>
              <w:spacing w:line="280" w:lineRule="exact"/>
              <w:jc w:val="center"/>
              <w:rPr>
                <w:rFonts w:ascii="Times New Roman"/>
                <w:b/>
                <w:color w:val="000000" w:themeColor="text1"/>
                <w:sz w:val="24"/>
                <w:szCs w:val="24"/>
              </w:rPr>
            </w:pPr>
            <w:r w:rsidRPr="00B9609C">
              <w:rPr>
                <w:rFonts w:ascii="Times New Roman" w:hint="eastAsia"/>
                <w:b/>
                <w:color w:val="000000" w:themeColor="text1"/>
                <w:sz w:val="24"/>
                <w:szCs w:val="24"/>
              </w:rPr>
              <w:t>發言者</w:t>
            </w:r>
          </w:p>
        </w:tc>
        <w:tc>
          <w:tcPr>
            <w:tcW w:w="7371" w:type="dxa"/>
            <w:shd w:val="clear" w:color="auto" w:fill="FDE9D9" w:themeFill="accent6" w:themeFillTint="33"/>
            <w:vAlign w:val="center"/>
          </w:tcPr>
          <w:p w:rsidR="00285E1E" w:rsidRPr="00B9609C" w:rsidRDefault="00285E1E" w:rsidP="00FD2ECA">
            <w:pPr>
              <w:overflowPunct/>
              <w:autoSpaceDE/>
              <w:autoSpaceDN/>
              <w:spacing w:line="280" w:lineRule="exact"/>
              <w:jc w:val="center"/>
              <w:rPr>
                <w:rFonts w:ascii="Times New Roman"/>
                <w:b/>
                <w:color w:val="000000" w:themeColor="text1"/>
                <w:sz w:val="24"/>
                <w:szCs w:val="24"/>
              </w:rPr>
            </w:pPr>
            <w:r w:rsidRPr="00B9609C">
              <w:rPr>
                <w:rFonts w:ascii="Times New Roman" w:hint="eastAsia"/>
                <w:b/>
                <w:color w:val="000000" w:themeColor="text1"/>
                <w:sz w:val="24"/>
                <w:szCs w:val="24"/>
              </w:rPr>
              <w:t>發言內容</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王委員幼玲</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目前沒有刑後監護的系統，現在監所裡面的身心障礙者、包括智能障礙者，藥物無法治療但又給</w:t>
            </w:r>
            <w:r w:rsidRPr="00B9609C">
              <w:rPr>
                <w:rFonts w:ascii="Times New Roman"/>
                <w:bCs/>
                <w:color w:val="000000" w:themeColor="text1"/>
                <w:kern w:val="0"/>
                <w:sz w:val="24"/>
                <w:szCs w:val="24"/>
                <w:lang w:val="fr-FR"/>
              </w:rPr>
              <w:t>與</w:t>
            </w:r>
            <w:r w:rsidRPr="00B9609C">
              <w:rPr>
                <w:rFonts w:ascii="Times New Roman"/>
                <w:color w:val="000000" w:themeColor="text1"/>
                <w:sz w:val="24"/>
                <w:szCs w:val="24"/>
              </w:rPr>
              <w:t>刑後處遇，究竟該如何處置？進了監獄也是有適應上的問題，就教各位，因難得</w:t>
            </w:r>
            <w:r w:rsidR="004D258B">
              <w:rPr>
                <w:rFonts w:ascii="Times New Roman"/>
                <w:color w:val="000000" w:themeColor="text1"/>
                <w:sz w:val="24"/>
                <w:szCs w:val="24"/>
              </w:rPr>
              <w:t>邀請多位專家學者提供意見，故邀請法務部矯正署前來交換意見，陳</w:t>
            </w:r>
            <w:r w:rsidRPr="00B9609C">
              <w:rPr>
                <w:rFonts w:ascii="Times New Roman"/>
                <w:color w:val="000000" w:themeColor="text1"/>
                <w:sz w:val="24"/>
                <w:szCs w:val="24"/>
              </w:rPr>
              <w:t>教授有提供書面資料，是否先請陳老師發表意見，有關精神鑑定等，在監所有何較好的介入與刑後處遇措施？</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過去本人在北監、高監、花監經常出入，目前也正協助宜蘭監獄，有關</w:t>
            </w:r>
            <w:r w:rsidR="000D6145" w:rsidRPr="00B9609C">
              <w:rPr>
                <w:rFonts w:ascii="Times New Roman"/>
                <w:color w:val="000000" w:themeColor="text1"/>
                <w:sz w:val="24"/>
                <w:szCs w:val="24"/>
              </w:rPr>
              <w:t>王</w:t>
            </w:r>
            <w:r w:rsidR="000D6145" w:rsidRPr="00B9609C">
              <w:rPr>
                <w:rFonts w:ascii="Times New Roman"/>
                <w:color w:val="000000" w:themeColor="text1"/>
                <w:sz w:val="24"/>
                <w:szCs w:val="24"/>
              </w:rPr>
              <w:t>○○</w:t>
            </w:r>
            <w:r w:rsidRPr="00B9609C">
              <w:rPr>
                <w:rFonts w:ascii="Times New Roman"/>
                <w:color w:val="000000" w:themeColor="text1"/>
                <w:sz w:val="24"/>
                <w:szCs w:val="24"/>
              </w:rPr>
              <w:t>的司法鑑定、張彥文案以</w:t>
            </w:r>
            <w:r w:rsidRPr="00B9609C">
              <w:rPr>
                <w:rFonts w:ascii="Times New Roman"/>
                <w:color w:val="000000" w:themeColor="text1"/>
                <w:sz w:val="24"/>
                <w:szCs w:val="24"/>
              </w:rPr>
              <w:t>43</w:t>
            </w:r>
            <w:r w:rsidRPr="00B9609C">
              <w:rPr>
                <w:rFonts w:ascii="Times New Roman"/>
                <w:color w:val="000000" w:themeColor="text1"/>
                <w:sz w:val="24"/>
                <w:szCs w:val="24"/>
              </w:rPr>
              <w:t>刀殺害其女友之司法鑑定，有很多問題，比前面第</w:t>
            </w:r>
            <w:r w:rsidRPr="00B9609C">
              <w:rPr>
                <w:rFonts w:ascii="Times New Roman"/>
                <w:color w:val="000000" w:themeColor="text1"/>
                <w:sz w:val="24"/>
                <w:szCs w:val="24"/>
              </w:rPr>
              <w:t>1</w:t>
            </w:r>
            <w:r w:rsidRPr="00B9609C">
              <w:rPr>
                <w:rFonts w:ascii="Times New Roman"/>
                <w:color w:val="000000" w:themeColor="text1"/>
                <w:sz w:val="24"/>
                <w:szCs w:val="24"/>
              </w:rPr>
              <w:t>案還嚴重，這</w:t>
            </w:r>
            <w:r w:rsidRPr="00B9609C">
              <w:rPr>
                <w:rFonts w:ascii="Times New Roman"/>
                <w:color w:val="000000" w:themeColor="text1"/>
                <w:sz w:val="24"/>
                <w:szCs w:val="24"/>
              </w:rPr>
              <w:t>2</w:t>
            </w:r>
            <w:r w:rsidRPr="00B9609C">
              <w:rPr>
                <w:rFonts w:ascii="Times New Roman"/>
                <w:color w:val="000000" w:themeColor="text1"/>
                <w:sz w:val="24"/>
                <w:szCs w:val="24"/>
              </w:rPr>
              <w:t>個案子我都做了</w:t>
            </w:r>
            <w:r w:rsidRPr="00B9609C">
              <w:rPr>
                <w:rFonts w:ascii="Times New Roman"/>
                <w:color w:val="000000" w:themeColor="text1"/>
                <w:sz w:val="24"/>
                <w:szCs w:val="24"/>
              </w:rPr>
              <w:t>4</w:t>
            </w:r>
            <w:r w:rsidRPr="00B9609C">
              <w:rPr>
                <w:rFonts w:ascii="Times New Roman"/>
                <w:color w:val="000000" w:themeColor="text1"/>
                <w:sz w:val="24"/>
                <w:szCs w:val="24"/>
              </w:rPr>
              <w:t>個月的鑑定，張文彥的問題比較大，也反映出法務部很多問題，去年本人受邀至法官學院，提到張文彥案很多問題，後來退回更審，我以為是受我的影響，結果判決比我想的刑期短很多，</w:t>
            </w:r>
            <w:r w:rsidRPr="00B9609C">
              <w:rPr>
                <w:rFonts w:ascii="Times New Roman"/>
                <w:color w:val="000000" w:themeColor="text1"/>
                <w:sz w:val="24"/>
                <w:szCs w:val="24"/>
              </w:rPr>
              <w:t>7</w:t>
            </w:r>
            <w:r w:rsidRPr="00B9609C">
              <w:rPr>
                <w:rFonts w:ascii="Times New Roman"/>
                <w:color w:val="000000" w:themeColor="text1"/>
                <w:sz w:val="24"/>
                <w:szCs w:val="24"/>
              </w:rPr>
              <w:t>月我在法官學院講了</w:t>
            </w:r>
            <w:r w:rsidRPr="00B9609C">
              <w:rPr>
                <w:rFonts w:ascii="Times New Roman"/>
                <w:color w:val="000000" w:themeColor="text1"/>
                <w:sz w:val="24"/>
                <w:szCs w:val="24"/>
              </w:rPr>
              <w:t>3</w:t>
            </w:r>
            <w:r w:rsidRPr="00B9609C">
              <w:rPr>
                <w:rFonts w:ascii="Times New Roman"/>
                <w:color w:val="000000" w:themeColor="text1"/>
                <w:sz w:val="24"/>
                <w:szCs w:val="24"/>
              </w:rPr>
              <w:t>小時，廢死聯盟也講了</w:t>
            </w:r>
            <w:r w:rsidRPr="00B9609C">
              <w:rPr>
                <w:rFonts w:ascii="Times New Roman"/>
                <w:color w:val="000000" w:themeColor="text1"/>
                <w:sz w:val="24"/>
                <w:szCs w:val="24"/>
              </w:rPr>
              <w:t>3</w:t>
            </w:r>
            <w:r w:rsidRPr="00B9609C">
              <w:rPr>
                <w:rFonts w:ascii="Times New Roman"/>
                <w:color w:val="000000" w:themeColor="text1"/>
                <w:sz w:val="24"/>
                <w:szCs w:val="24"/>
              </w:rPr>
              <w:t>小時。張彥文遭判</w:t>
            </w:r>
            <w:r w:rsidRPr="00B9609C">
              <w:rPr>
                <w:rFonts w:ascii="Times New Roman"/>
                <w:color w:val="000000" w:themeColor="text1"/>
                <w:sz w:val="24"/>
                <w:szCs w:val="24"/>
              </w:rPr>
              <w:t>15</w:t>
            </w:r>
            <w:r w:rsidRPr="00B9609C">
              <w:rPr>
                <w:rFonts w:ascii="Times New Roman"/>
                <w:color w:val="000000" w:themeColor="text1"/>
                <w:sz w:val="24"/>
                <w:szCs w:val="24"/>
              </w:rPr>
              <w:t>年，小燈泡案判無期徒刑，最快</w:t>
            </w:r>
            <w:r w:rsidRPr="00B9609C">
              <w:rPr>
                <w:rFonts w:ascii="Times New Roman"/>
                <w:color w:val="000000" w:themeColor="text1"/>
                <w:sz w:val="24"/>
                <w:szCs w:val="24"/>
              </w:rPr>
              <w:t>25</w:t>
            </w:r>
            <w:r w:rsidRPr="00B9609C">
              <w:rPr>
                <w:rFonts w:ascii="Times New Roman"/>
                <w:color w:val="000000" w:themeColor="text1"/>
                <w:sz w:val="24"/>
                <w:szCs w:val="24"/>
              </w:rPr>
              <w:t>年可以出獄，張彥文</w:t>
            </w:r>
            <w:r w:rsidRPr="00B9609C">
              <w:rPr>
                <w:rFonts w:ascii="Times New Roman"/>
                <w:color w:val="000000" w:themeColor="text1"/>
                <w:sz w:val="24"/>
                <w:szCs w:val="24"/>
              </w:rPr>
              <w:t>7</w:t>
            </w:r>
            <w:r w:rsidRPr="00B9609C">
              <w:rPr>
                <w:rFonts w:ascii="Times New Roman"/>
                <w:color w:val="000000" w:themeColor="text1"/>
                <w:sz w:val="24"/>
                <w:szCs w:val="24"/>
              </w:rPr>
              <w:t>年可以出獄，他的問題更嚴重，司法鑑定問題比前面問題還嚴重。我經常出入監所，這些事件都是我關心的，本人曾訪談</w:t>
            </w:r>
            <w:r w:rsidRPr="00B9609C">
              <w:rPr>
                <w:rFonts w:ascii="Times New Roman"/>
                <w:color w:val="000000" w:themeColor="text1"/>
                <w:sz w:val="24"/>
                <w:szCs w:val="24"/>
              </w:rPr>
              <w:t>4</w:t>
            </w:r>
            <w:r w:rsidRPr="00B9609C">
              <w:rPr>
                <w:rFonts w:ascii="Times New Roman"/>
                <w:color w:val="000000" w:themeColor="text1"/>
                <w:sz w:val="24"/>
                <w:szCs w:val="24"/>
              </w:rPr>
              <w:t>位心理師。有關我國各監所內身心障礙收容人之處遇現況，只要沒妨礙到其他受刑人，大家都矚目，也會用藥，至去年</w:t>
            </w:r>
            <w:r w:rsidRPr="00B9609C">
              <w:rPr>
                <w:rFonts w:ascii="Times New Roman"/>
                <w:color w:val="000000" w:themeColor="text1"/>
                <w:sz w:val="24"/>
                <w:szCs w:val="24"/>
              </w:rPr>
              <w:t>1</w:t>
            </w:r>
            <w:r w:rsidRPr="00B9609C">
              <w:rPr>
                <w:rFonts w:ascii="Times New Roman"/>
                <w:color w:val="000000" w:themeColor="text1"/>
                <w:sz w:val="24"/>
                <w:szCs w:val="24"/>
              </w:rPr>
              <w:t>月見到</w:t>
            </w:r>
            <w:r w:rsidR="000D6145" w:rsidRPr="00B9609C">
              <w:rPr>
                <w:rFonts w:ascii="Times New Roman"/>
                <w:color w:val="000000" w:themeColor="text1"/>
                <w:sz w:val="24"/>
                <w:szCs w:val="24"/>
              </w:rPr>
              <w:t>王</w:t>
            </w:r>
            <w:r w:rsidR="000D6145" w:rsidRPr="00B9609C">
              <w:rPr>
                <w:rFonts w:ascii="Times New Roman"/>
                <w:color w:val="000000" w:themeColor="text1"/>
                <w:sz w:val="24"/>
                <w:szCs w:val="24"/>
              </w:rPr>
              <w:t>○○</w:t>
            </w:r>
            <w:r w:rsidRPr="00B9609C">
              <w:rPr>
                <w:rFonts w:ascii="Times New Roman"/>
                <w:color w:val="000000" w:themeColor="text1"/>
                <w:sz w:val="24"/>
                <w:szCs w:val="24"/>
              </w:rPr>
              <w:t>時，他的妄想症還是非常嚴重，為何要殺小燈泡？愈來愈孤單（</w:t>
            </w:r>
            <w:r w:rsidRPr="00B9609C">
              <w:rPr>
                <w:rFonts w:ascii="Times New Roman"/>
                <w:color w:val="000000" w:themeColor="text1"/>
                <w:sz w:val="24"/>
                <w:szCs w:val="24"/>
              </w:rPr>
              <w:t>isolate</w:t>
            </w:r>
            <w:r w:rsidRPr="00B9609C">
              <w:rPr>
                <w:rFonts w:ascii="Times New Roman"/>
                <w:color w:val="000000" w:themeColor="text1"/>
                <w:sz w:val="24"/>
                <w:szCs w:val="24"/>
              </w:rPr>
              <w:t>），妄想自己是臺灣總統、美國總統、皇帝等，他的父親也有問題。</w:t>
            </w:r>
            <w:r w:rsidR="000D6145" w:rsidRPr="00B9609C">
              <w:rPr>
                <w:rFonts w:ascii="Times New Roman"/>
                <w:color w:val="000000" w:themeColor="text1"/>
                <w:sz w:val="24"/>
                <w:szCs w:val="24"/>
              </w:rPr>
              <w:t>王</w:t>
            </w:r>
            <w:r w:rsidR="000D6145" w:rsidRPr="00B9609C">
              <w:rPr>
                <w:rFonts w:ascii="Times New Roman"/>
                <w:color w:val="000000" w:themeColor="text1"/>
                <w:sz w:val="24"/>
                <w:szCs w:val="24"/>
              </w:rPr>
              <w:t>○○</w:t>
            </w:r>
            <w:r w:rsidRPr="00B9609C">
              <w:rPr>
                <w:rFonts w:ascii="Times New Roman"/>
                <w:color w:val="000000" w:themeColor="text1"/>
                <w:sz w:val="24"/>
                <w:szCs w:val="24"/>
              </w:rPr>
              <w:t>沒有辦法工作，沒有錢買春，未來很孤單，妄想自己是皇帝殺了平民之後，嬪妃就會來找我臨幸等，本人曾問他為何不強暴大人，渠回應因為自己身材矮小，行兇較為方便，如果妄想症狀還在，除了服藥之外，大概都沒有其他處遇方式；到病舍通常是急性發作，也都還要猶豫，因為還有其他症狀的病人，很少受刑人能轉到培德監獄，急性發作後監所人員才會找到有合約的醫院，醫生會診斷、開藥給他服藥，如果干擾到其他受刑人才轉到病舍。第</w:t>
            </w:r>
            <w:r w:rsidRPr="00B9609C">
              <w:rPr>
                <w:rFonts w:ascii="Times New Roman"/>
                <w:color w:val="000000" w:themeColor="text1"/>
                <w:sz w:val="24"/>
                <w:szCs w:val="24"/>
              </w:rPr>
              <w:t>2</w:t>
            </w:r>
            <w:r w:rsidRPr="00B9609C">
              <w:rPr>
                <w:rFonts w:ascii="Times New Roman"/>
                <w:color w:val="000000" w:themeColor="text1"/>
                <w:sz w:val="24"/>
                <w:szCs w:val="24"/>
              </w:rPr>
              <w:t>個問題，本人曾訪談心理師，能否對受刑人有任何處置，性侵與家暴精神病人目前為放牛吃草的狀況，急性發作時監所根本沒有保護室，就把它放在監所人員可以觀看到的地方，</w:t>
            </w:r>
            <w:r w:rsidR="000D6145" w:rsidRPr="00B9609C">
              <w:rPr>
                <w:rFonts w:ascii="Times New Roman"/>
                <w:color w:val="000000" w:themeColor="text1"/>
                <w:sz w:val="24"/>
                <w:szCs w:val="24"/>
              </w:rPr>
              <w:t>王</w:t>
            </w:r>
            <w:r w:rsidR="000D6145" w:rsidRPr="00B9609C">
              <w:rPr>
                <w:rFonts w:ascii="Times New Roman"/>
                <w:color w:val="000000" w:themeColor="text1"/>
                <w:sz w:val="24"/>
                <w:szCs w:val="24"/>
              </w:rPr>
              <w:t>○○</w:t>
            </w:r>
            <w:r w:rsidRPr="00B9609C">
              <w:rPr>
                <w:rFonts w:ascii="Times New Roman"/>
                <w:color w:val="000000" w:themeColor="text1"/>
                <w:sz w:val="24"/>
                <w:szCs w:val="24"/>
              </w:rPr>
              <w:t>在臺北看守所時，就有此種情形。現在很多精神病人的家屬，主張病人服藥的自主權，後來</w:t>
            </w:r>
            <w:r w:rsidR="000D6145" w:rsidRPr="00B9609C">
              <w:rPr>
                <w:rFonts w:ascii="Times New Roman"/>
                <w:color w:val="000000" w:themeColor="text1"/>
                <w:sz w:val="24"/>
                <w:szCs w:val="24"/>
              </w:rPr>
              <w:t>王</w:t>
            </w:r>
            <w:r w:rsidR="000D6145" w:rsidRPr="00B9609C">
              <w:rPr>
                <w:rFonts w:ascii="Times New Roman"/>
                <w:color w:val="000000" w:themeColor="text1"/>
                <w:sz w:val="24"/>
                <w:szCs w:val="24"/>
              </w:rPr>
              <w:t>○○</w:t>
            </w:r>
            <w:r w:rsidRPr="00B9609C">
              <w:rPr>
                <w:rFonts w:ascii="Times New Roman"/>
                <w:color w:val="000000" w:themeColor="text1"/>
                <w:sz w:val="24"/>
                <w:szCs w:val="24"/>
              </w:rPr>
              <w:t>案為何可以談，因為很清楚他在發病，脫光衣服站在床鋪上，後來請醫生診斷開藥，戒護人員告訴我不能強制服藥，只能協助服藥。本人在大學裡也遭遇學生精神病發作情形，送到醫院後就簽個字讓他回去，家長也不願意收，學校也沒保護室，現在對於保護人權的觀念較為弔詭，受害人人權未受保護，加害人人權反而受保護，很多監所在訪談時發現沒有保護室。有關花蓮監獄，工作人員認為最可怕的並不是精神病人發病，是受刑人老化問題，沒有輪椅、扶手等設備，希望藉這個機會呼籲一下，每個監所都在發生這個問題。現在監所對認知障礙的各種患者，並未分類，極少數會依不同障礙別而購買相對應的心理測驗工具，較多為魏氏成人智力量表、自陳式之量表，如：</w:t>
            </w:r>
            <w:r w:rsidRPr="00B9609C">
              <w:rPr>
                <w:rFonts w:ascii="Times New Roman"/>
                <w:color w:val="000000" w:themeColor="text1"/>
                <w:sz w:val="24"/>
                <w:szCs w:val="24"/>
              </w:rPr>
              <w:t>BDI</w:t>
            </w:r>
            <w:r w:rsidRPr="00B9609C">
              <w:rPr>
                <w:rFonts w:ascii="Times New Roman"/>
                <w:color w:val="000000" w:themeColor="text1"/>
                <w:sz w:val="24"/>
                <w:szCs w:val="24"/>
              </w:rPr>
              <w:t>、</w:t>
            </w:r>
            <w:r w:rsidRPr="00B9609C">
              <w:rPr>
                <w:rFonts w:ascii="Times New Roman"/>
                <w:color w:val="000000" w:themeColor="text1"/>
                <w:sz w:val="24"/>
                <w:szCs w:val="24"/>
              </w:rPr>
              <w:t>BAI</w:t>
            </w:r>
            <w:r w:rsidRPr="00B9609C">
              <w:rPr>
                <w:rFonts w:ascii="Times New Roman"/>
                <w:color w:val="000000" w:themeColor="text1"/>
                <w:sz w:val="24"/>
                <w:szCs w:val="24"/>
              </w:rPr>
              <w:t>等，極少對受刑人，進行適配之測驗原因為：缺乏心理師施測（各監所最多</w:t>
            </w:r>
            <w:r w:rsidRPr="00B9609C">
              <w:rPr>
                <w:rFonts w:ascii="Times New Roman"/>
                <w:color w:val="000000" w:themeColor="text1"/>
                <w:sz w:val="24"/>
                <w:szCs w:val="24"/>
              </w:rPr>
              <w:t>2</w:t>
            </w:r>
            <w:r w:rsidRPr="00B9609C">
              <w:rPr>
                <w:rFonts w:ascii="Times New Roman"/>
                <w:color w:val="000000" w:themeColor="text1"/>
                <w:sz w:val="24"/>
                <w:szCs w:val="24"/>
              </w:rPr>
              <w:t>名專職心理師，多以行政業務為主），心理測驗需花費時間、人力，以</w:t>
            </w:r>
            <w:r w:rsidRPr="00B9609C">
              <w:rPr>
                <w:rFonts w:ascii="Times New Roman"/>
                <w:color w:val="000000" w:themeColor="text1"/>
                <w:sz w:val="24"/>
                <w:szCs w:val="24"/>
              </w:rPr>
              <w:lastRenderedPageBreak/>
              <w:t>目前的狀況幾乎不可能對身心障礙之受刑人進行鑑測篩選評估。無專職心理師，僅有教誨師，相關測驗業務由衛生科負責，少數由科員負責，無法應付目前超過一千人以上之收容者，因此，極少進行鑑測評估。所有的心理測驗非由心理師處理</w:t>
            </w:r>
            <w:r w:rsidR="00CD6382" w:rsidRPr="00B9609C">
              <w:rPr>
                <w:rFonts w:ascii="Times New Roman"/>
                <w:color w:val="000000" w:themeColor="text1"/>
                <w:sz w:val="24"/>
                <w:szCs w:val="24"/>
              </w:rPr>
              <w:t>，而是調查科處理，通常只做興趣量表及瑞文氏測驗，用以篩選能在工</w:t>
            </w:r>
            <w:r w:rsidR="00CD6382" w:rsidRPr="00B9609C">
              <w:rPr>
                <w:rFonts w:ascii="Times New Roman" w:hint="eastAsia"/>
                <w:color w:val="000000" w:themeColor="text1"/>
                <w:sz w:val="24"/>
                <w:szCs w:val="24"/>
              </w:rPr>
              <w:t>場</w:t>
            </w:r>
            <w:r w:rsidRPr="00B9609C">
              <w:rPr>
                <w:rFonts w:ascii="Times New Roman"/>
                <w:color w:val="000000" w:themeColor="text1"/>
                <w:sz w:val="24"/>
                <w:szCs w:val="24"/>
              </w:rPr>
              <w:t>工作之受刑人。心理師完全與測驗無緣，長官多要求其去處理性侵及家暴受刑人，身心障礙受刑人在此皆是完全被忽略的，精神疾病受刑人最後是無一技之長的，</w:t>
            </w:r>
            <w:r w:rsidR="000D6145" w:rsidRPr="00B9609C">
              <w:rPr>
                <w:rFonts w:ascii="Times New Roman"/>
                <w:color w:val="000000" w:themeColor="text1"/>
                <w:sz w:val="24"/>
                <w:szCs w:val="24"/>
              </w:rPr>
              <w:t>王</w:t>
            </w:r>
            <w:r w:rsidR="000D6145" w:rsidRPr="00B9609C">
              <w:rPr>
                <w:rFonts w:ascii="Times New Roman"/>
                <w:color w:val="000000" w:themeColor="text1"/>
                <w:sz w:val="24"/>
                <w:szCs w:val="24"/>
              </w:rPr>
              <w:t>○○</w:t>
            </w:r>
            <w:r w:rsidRPr="00B9609C">
              <w:rPr>
                <w:rFonts w:ascii="Times New Roman"/>
                <w:color w:val="000000" w:themeColor="text1"/>
                <w:sz w:val="24"/>
                <w:szCs w:val="24"/>
              </w:rPr>
              <w:t>在監所不可能受到任何訓練，但他認為如果展現親和力店家還是會錄用他進行工作。在宜蘭監獄多是做性侵方面的協助，受刑人有認知上的障礙。建議法務部可建構簡單的測驗，瞭解受刑人是否有認知或智能不足的障礙，監所人員認為測驗工具的使用上是有困難的。有關各監所特約醫院（例如國軍桃園醫院等）對「思覺失調症」症狀之診療能量是否足夠？基本上，多數監所都聘請周邊醫院之醫師支援監所診療，以內、外科為主，亦有聘請精神專科醫師來進行會談診斷或藥物診療。許多受刑人其實是人格疾患的問題，非能以藥物處理，亦非部分精神科醫師之專業，故應聘請大量專業心理師來解決此問題。有關「刑後監護問題」，受刑人表現良好假釋出獄後，假釋委員會是否在會議上審慎評估，認真把關是否該受刑人出監後，仍會對社區造成危險及威脅。出監後，若刑期未滿，則視觀護人是否認真觀護督導，若發現其急性發病，是否願意盡責聯繫檢察官或法官，讓其回鍋。江國慶案之許榮洲也是一個問題，出監後若刑期已滿，則看社區警察是否盡職，緊盯該員避免其再犯，若再次犯案，則由檢察官起訴，法官判決。</w:t>
            </w:r>
            <w:r w:rsidR="000D6145" w:rsidRPr="00B9609C">
              <w:rPr>
                <w:rFonts w:ascii="Times New Roman"/>
                <w:color w:val="000000" w:themeColor="text1"/>
                <w:sz w:val="24"/>
                <w:szCs w:val="24"/>
              </w:rPr>
              <w:t>王</w:t>
            </w:r>
            <w:r w:rsidR="000D6145" w:rsidRPr="00B9609C">
              <w:rPr>
                <w:rFonts w:ascii="Times New Roman"/>
                <w:color w:val="000000" w:themeColor="text1"/>
                <w:sz w:val="24"/>
                <w:szCs w:val="24"/>
              </w:rPr>
              <w:t>○○</w:t>
            </w:r>
            <w:r w:rsidRPr="00B9609C">
              <w:rPr>
                <w:rFonts w:ascii="Times New Roman"/>
                <w:color w:val="000000" w:themeColor="text1"/>
                <w:sz w:val="24"/>
                <w:szCs w:val="24"/>
              </w:rPr>
              <w:t>犯案的原因是因為家裡都待不住，出監後也只能回家，我覺得他父親精神上也有狀況，母親也非常的退縮、害怕，第</w:t>
            </w:r>
            <w:r w:rsidRPr="00B9609C">
              <w:rPr>
                <w:rFonts w:ascii="Times New Roman"/>
                <w:color w:val="000000" w:themeColor="text1"/>
                <w:sz w:val="24"/>
                <w:szCs w:val="24"/>
              </w:rPr>
              <w:t>2</w:t>
            </w:r>
            <w:r w:rsidRPr="00B9609C">
              <w:rPr>
                <w:rFonts w:ascii="Times New Roman"/>
                <w:color w:val="000000" w:themeColor="text1"/>
                <w:sz w:val="24"/>
                <w:szCs w:val="24"/>
              </w:rPr>
              <w:t>次到他家訪談他媽媽也不想面談，家裡有囤積物品的問題。</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lastRenderedPageBreak/>
              <w:t>王委員幼玲</w:t>
            </w:r>
          </w:p>
        </w:tc>
        <w:tc>
          <w:tcPr>
            <w:tcW w:w="7371" w:type="dxa"/>
            <w:vAlign w:val="center"/>
          </w:tcPr>
          <w:p w:rsidR="00285E1E" w:rsidRPr="00B9609C" w:rsidRDefault="000D6145"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王</w:t>
            </w:r>
            <w:r w:rsidRPr="00B9609C">
              <w:rPr>
                <w:rFonts w:ascii="Times New Roman"/>
                <w:color w:val="000000" w:themeColor="text1"/>
                <w:sz w:val="24"/>
                <w:szCs w:val="24"/>
              </w:rPr>
              <w:t>○○</w:t>
            </w:r>
            <w:r w:rsidR="00285E1E" w:rsidRPr="00B9609C">
              <w:rPr>
                <w:rFonts w:ascii="Times New Roman"/>
                <w:color w:val="000000" w:themeColor="text1"/>
                <w:sz w:val="24"/>
                <w:szCs w:val="24"/>
              </w:rPr>
              <w:t>可能想說出獄後父、母親都不在了。</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是否能戴電子腳鐐也是有考慮過的。回鍋有時候必須回到培德，但培德也有可能不收。有關精神障礙犯罪者服刑期間，矯正機關能否提供妥適的精神醫療？執行現狀及所遭遇之困境為何？躁鬱症、邊緣性人格違常、反社會人格也不是藥物能控制的，是人格的問題。宜蘭監獄資源已經算蠻多的，配置</w:t>
            </w:r>
            <w:r w:rsidRPr="00B9609C">
              <w:rPr>
                <w:rFonts w:ascii="Times New Roman"/>
                <w:color w:val="000000" w:themeColor="text1"/>
                <w:sz w:val="24"/>
                <w:szCs w:val="24"/>
              </w:rPr>
              <w:t>2</w:t>
            </w:r>
            <w:r w:rsidRPr="00B9609C">
              <w:rPr>
                <w:rFonts w:ascii="Times New Roman"/>
                <w:color w:val="000000" w:themeColor="text1"/>
                <w:sz w:val="24"/>
                <w:szCs w:val="24"/>
              </w:rPr>
              <w:t>位專職心理師還不錯。建議可以有一些宗教團體、音樂治療、舞蹈治療等資源配合，才符合實需。有關精神障礙或心智缺陷的更生人如何回歸社會？如何建構有效的社會安全網？如果經費可以支援較好。有關由小燈泡案反映出的司法鑑定問題，現在醫院系統有進行鑑定，張彥文案先請臺大醫院的吳建昌醫師鑑定，再由本人做第</w:t>
            </w:r>
            <w:r w:rsidRPr="00B9609C">
              <w:rPr>
                <w:rFonts w:ascii="Times New Roman"/>
                <w:color w:val="000000" w:themeColor="text1"/>
                <w:sz w:val="24"/>
                <w:szCs w:val="24"/>
              </w:rPr>
              <w:t>2</w:t>
            </w:r>
            <w:r w:rsidRPr="00B9609C">
              <w:rPr>
                <w:rFonts w:ascii="Times New Roman"/>
                <w:color w:val="000000" w:themeColor="text1"/>
                <w:sz w:val="24"/>
                <w:szCs w:val="24"/>
              </w:rPr>
              <w:t>次鑑定，醫院體系有我做不到的東西，</w:t>
            </w:r>
            <w:r w:rsidR="000D6145" w:rsidRPr="00B9609C">
              <w:rPr>
                <w:rFonts w:ascii="Times New Roman"/>
                <w:color w:val="000000" w:themeColor="text1"/>
                <w:sz w:val="24"/>
                <w:szCs w:val="24"/>
              </w:rPr>
              <w:t>王</w:t>
            </w:r>
            <w:r w:rsidR="000D6145" w:rsidRPr="00B9609C">
              <w:rPr>
                <w:rFonts w:ascii="Times New Roman"/>
                <w:color w:val="000000" w:themeColor="text1"/>
                <w:sz w:val="24"/>
                <w:szCs w:val="24"/>
              </w:rPr>
              <w:t>○○</w:t>
            </w:r>
            <w:r w:rsidRPr="00B9609C">
              <w:rPr>
                <w:rFonts w:ascii="Times New Roman"/>
                <w:color w:val="000000" w:themeColor="text1"/>
                <w:sz w:val="24"/>
                <w:szCs w:val="24"/>
              </w:rPr>
              <w:t>有吸安非他命</w:t>
            </w:r>
            <w:r w:rsidRPr="00B9609C">
              <w:rPr>
                <w:rFonts w:ascii="Times New Roman"/>
                <w:color w:val="000000" w:themeColor="text1"/>
                <w:sz w:val="24"/>
                <w:szCs w:val="24"/>
              </w:rPr>
              <w:t>6</w:t>
            </w:r>
            <w:r w:rsidRPr="00B9609C">
              <w:rPr>
                <w:rFonts w:ascii="Times New Roman"/>
                <w:color w:val="000000" w:themeColor="text1"/>
                <w:sz w:val="24"/>
                <w:szCs w:val="24"/>
              </w:rPr>
              <w:t>年，有無影響大腦，本人認為有可能，也有請教很多醫生，醫院做毒物鑑定後卻無毒物反應，後來他覺得他遭社會排擠（家庭、經濟等），</w:t>
            </w:r>
            <w:r w:rsidR="000D6145" w:rsidRPr="00B9609C">
              <w:rPr>
                <w:rFonts w:ascii="Times New Roman"/>
                <w:color w:val="000000" w:themeColor="text1"/>
                <w:sz w:val="24"/>
                <w:szCs w:val="24"/>
              </w:rPr>
              <w:t>王</w:t>
            </w:r>
            <w:r w:rsidR="000D6145" w:rsidRPr="00B9609C">
              <w:rPr>
                <w:rFonts w:ascii="Times New Roman"/>
                <w:color w:val="000000" w:themeColor="text1"/>
                <w:sz w:val="24"/>
                <w:szCs w:val="24"/>
              </w:rPr>
              <w:t>○○</w:t>
            </w:r>
            <w:r w:rsidRPr="00B9609C">
              <w:rPr>
                <w:rFonts w:ascii="Times New Roman"/>
                <w:color w:val="000000" w:themeColor="text1"/>
                <w:sz w:val="24"/>
                <w:szCs w:val="24"/>
              </w:rPr>
              <w:t>案法院</w:t>
            </w:r>
            <w:r w:rsidRPr="00B9609C">
              <w:rPr>
                <w:rFonts w:ascii="Times New Roman"/>
                <w:color w:val="000000" w:themeColor="text1"/>
                <w:sz w:val="24"/>
                <w:szCs w:val="24"/>
              </w:rPr>
              <w:t>7</w:t>
            </w:r>
            <w:r w:rsidRPr="00B9609C">
              <w:rPr>
                <w:rFonts w:ascii="Times New Roman"/>
                <w:color w:val="000000" w:themeColor="text1"/>
                <w:sz w:val="24"/>
                <w:szCs w:val="24"/>
              </w:rPr>
              <w:t>月就跟我接洽，</w:t>
            </w:r>
            <w:r w:rsidRPr="00B9609C">
              <w:rPr>
                <w:rFonts w:ascii="Times New Roman"/>
                <w:color w:val="000000" w:themeColor="text1"/>
                <w:sz w:val="24"/>
                <w:szCs w:val="24"/>
              </w:rPr>
              <w:t>11</w:t>
            </w:r>
            <w:r w:rsidRPr="00B9609C">
              <w:rPr>
                <w:rFonts w:ascii="Times New Roman"/>
                <w:color w:val="000000" w:themeColor="text1"/>
                <w:sz w:val="24"/>
                <w:szCs w:val="24"/>
              </w:rPr>
              <w:t>月才開始鑑定，心理師法第</w:t>
            </w:r>
            <w:r w:rsidRPr="00B9609C">
              <w:rPr>
                <w:rFonts w:ascii="Times New Roman"/>
                <w:color w:val="000000" w:themeColor="text1"/>
                <w:sz w:val="24"/>
                <w:szCs w:val="24"/>
              </w:rPr>
              <w:t>13</w:t>
            </w:r>
            <w:r w:rsidRPr="00B9609C">
              <w:rPr>
                <w:rFonts w:ascii="Times New Roman"/>
                <w:color w:val="000000" w:themeColor="text1"/>
                <w:sz w:val="24"/>
                <w:szCs w:val="24"/>
              </w:rPr>
              <w:t>條</w:t>
            </w:r>
            <w:r w:rsidRPr="00B9609C">
              <w:rPr>
                <w:rFonts w:ascii="Times New Roman"/>
                <w:color w:val="000000" w:themeColor="text1"/>
                <w:sz w:val="24"/>
                <w:szCs w:val="24"/>
                <w:vertAlign w:val="superscript"/>
              </w:rPr>
              <w:footnoteReference w:id="45"/>
            </w:r>
            <w:r w:rsidRPr="00B9609C">
              <w:rPr>
                <w:rFonts w:ascii="Times New Roman"/>
                <w:color w:val="000000" w:themeColor="text1"/>
                <w:sz w:val="24"/>
                <w:szCs w:val="24"/>
              </w:rPr>
              <w:t>有規範，要做精神病人鑑定，與認知有關的鑑定，只</w:t>
            </w:r>
            <w:r w:rsidRPr="00B9609C">
              <w:rPr>
                <w:rFonts w:ascii="Times New Roman"/>
                <w:color w:val="000000" w:themeColor="text1"/>
                <w:sz w:val="24"/>
                <w:szCs w:val="24"/>
              </w:rPr>
              <w:lastRenderedPageBreak/>
              <w:t>能由臨床心理師進行。心理系有認知組、社會心理組、臨床組、諮商組等，只有諮商組有證照，後來法官查到鑑定人與辯護律師有師生關係，鑑定人亦無相關證照。以張彥文案為例，其辯護律師主打犯罪者有憂鬱症、邊緣性人格違常，</w:t>
            </w:r>
            <w:r w:rsidRPr="00B9609C">
              <w:rPr>
                <w:rFonts w:ascii="Times New Roman"/>
                <w:color w:val="000000" w:themeColor="text1"/>
                <w:sz w:val="24"/>
                <w:szCs w:val="24"/>
              </w:rPr>
              <w:t>BDI</w:t>
            </w:r>
            <w:r w:rsidRPr="00B9609C">
              <w:rPr>
                <w:rFonts w:ascii="Times New Roman"/>
                <w:color w:val="000000" w:themeColor="text1"/>
                <w:sz w:val="24"/>
                <w:szCs w:val="24"/>
              </w:rPr>
              <w:t>自填量表就可以到</w:t>
            </w:r>
            <w:r w:rsidRPr="00B9609C">
              <w:rPr>
                <w:rFonts w:ascii="Times New Roman"/>
                <w:color w:val="000000" w:themeColor="text1"/>
                <w:sz w:val="24"/>
                <w:szCs w:val="24"/>
              </w:rPr>
              <w:t>47</w:t>
            </w:r>
            <w:r w:rsidRPr="00B9609C">
              <w:rPr>
                <w:rFonts w:ascii="Times New Roman"/>
                <w:color w:val="000000" w:themeColor="text1"/>
                <w:sz w:val="24"/>
                <w:szCs w:val="24"/>
              </w:rPr>
              <w:t>分。聯合國兩公約不能判死刑有</w:t>
            </w:r>
            <w:r w:rsidRPr="00B9609C">
              <w:rPr>
                <w:rFonts w:ascii="Times New Roman"/>
                <w:color w:val="000000" w:themeColor="text1"/>
                <w:sz w:val="24"/>
                <w:szCs w:val="24"/>
              </w:rPr>
              <w:t>2</w:t>
            </w:r>
            <w:r w:rsidRPr="00B9609C">
              <w:rPr>
                <w:rFonts w:ascii="Times New Roman"/>
                <w:color w:val="000000" w:themeColor="text1"/>
                <w:sz w:val="24"/>
                <w:szCs w:val="24"/>
              </w:rPr>
              <w:t>個條件，一為精神病人，一為智能不足，榮總與本人做出鑑定結果都一樣，但他的律師還在為他做這件事，他的智力在邊緣，但不代表他智力不足，他小學和國中的成績都是正常的，即使智力測驗出來在邊緣，都不能說他智能不足。本人已跟司法院長討論這件事情，現在做司法鑑定的人可能沒有資格。</w:t>
            </w:r>
            <w:r w:rsidR="000D6145" w:rsidRPr="00B9609C">
              <w:rPr>
                <w:rFonts w:ascii="Times New Roman"/>
                <w:color w:val="000000" w:themeColor="text1"/>
                <w:sz w:val="24"/>
                <w:szCs w:val="24"/>
              </w:rPr>
              <w:t>王</w:t>
            </w:r>
            <w:r w:rsidR="000D6145" w:rsidRPr="00B9609C">
              <w:rPr>
                <w:rFonts w:ascii="Times New Roman"/>
                <w:color w:val="000000" w:themeColor="text1"/>
                <w:sz w:val="24"/>
                <w:szCs w:val="24"/>
              </w:rPr>
              <w:t>○○</w:t>
            </w:r>
            <w:r w:rsidRPr="00B9609C">
              <w:rPr>
                <w:rFonts w:ascii="Times New Roman"/>
                <w:color w:val="000000" w:themeColor="text1"/>
                <w:sz w:val="24"/>
                <w:szCs w:val="24"/>
              </w:rPr>
              <w:t>案因為是公開審理，所有媒體都來了，張彥文案是非公開審理，因他在還沒殺人前有</w:t>
            </w:r>
            <w:r w:rsidRPr="00B9609C">
              <w:rPr>
                <w:rFonts w:ascii="Times New Roman"/>
                <w:color w:val="000000" w:themeColor="text1"/>
                <w:sz w:val="24"/>
                <w:szCs w:val="24"/>
              </w:rPr>
              <w:t>2</w:t>
            </w:r>
            <w:r w:rsidRPr="00B9609C">
              <w:rPr>
                <w:rFonts w:ascii="Times New Roman"/>
                <w:color w:val="000000" w:themeColor="text1"/>
                <w:sz w:val="24"/>
                <w:szCs w:val="24"/>
              </w:rPr>
              <w:t>個性侵案，非公開審理沒有媒體關注，鑑定報告根本沒用我在法庭講的話，最後做出鑑定結果，張彥文情況比</w:t>
            </w:r>
            <w:r w:rsidR="000D6145" w:rsidRPr="00B9609C">
              <w:rPr>
                <w:rFonts w:ascii="Times New Roman"/>
                <w:color w:val="000000" w:themeColor="text1"/>
                <w:sz w:val="24"/>
                <w:szCs w:val="24"/>
              </w:rPr>
              <w:t>王</w:t>
            </w:r>
            <w:r w:rsidR="000D6145" w:rsidRPr="00B9609C">
              <w:rPr>
                <w:rFonts w:ascii="Times New Roman"/>
                <w:color w:val="000000" w:themeColor="text1"/>
                <w:sz w:val="24"/>
                <w:szCs w:val="24"/>
              </w:rPr>
              <w:t>○○</w:t>
            </w:r>
            <w:r w:rsidRPr="00B9609C">
              <w:rPr>
                <w:rFonts w:ascii="Times New Roman"/>
                <w:color w:val="000000" w:themeColor="text1"/>
                <w:sz w:val="24"/>
                <w:szCs w:val="24"/>
              </w:rPr>
              <w:t>嚴重，當時以非公開審理本人非常訝異，也打電話回去問那個法官為何這樣判，張彥文案因有賠償</w:t>
            </w:r>
            <w:r w:rsidRPr="00B9609C">
              <w:rPr>
                <w:rFonts w:ascii="Times New Roman"/>
                <w:color w:val="000000" w:themeColor="text1"/>
                <w:sz w:val="24"/>
                <w:szCs w:val="24"/>
              </w:rPr>
              <w:t>1,000</w:t>
            </w:r>
            <w:r w:rsidRPr="00B9609C">
              <w:rPr>
                <w:rFonts w:ascii="Times New Roman"/>
                <w:color w:val="000000" w:themeColor="text1"/>
                <w:sz w:val="24"/>
                <w:szCs w:val="24"/>
              </w:rPr>
              <w:t>萬，惟受害者母親表示只拿到</w:t>
            </w:r>
            <w:r w:rsidRPr="00B9609C">
              <w:rPr>
                <w:rFonts w:ascii="Times New Roman"/>
                <w:color w:val="000000" w:themeColor="text1"/>
                <w:sz w:val="24"/>
                <w:szCs w:val="24"/>
              </w:rPr>
              <w:t>400</w:t>
            </w:r>
            <w:r w:rsidRPr="00B9609C">
              <w:rPr>
                <w:rFonts w:ascii="Times New Roman"/>
                <w:color w:val="000000" w:themeColor="text1"/>
                <w:sz w:val="24"/>
                <w:szCs w:val="24"/>
              </w:rPr>
              <w:t>萬，第一審判無期徒刑，因賠了錢之後減刑。即使已有完整司法鑑定報告，有些法官在判決書中，完全未參酌鑑定報告，以致耗費人力時間成本，浪費人民公帑。而有些甚至已進行司法鑑定，仍多方囑託進行另一司法鑑定，以致產生結論相反或互斥之</w:t>
            </w:r>
            <w:r w:rsidRPr="00B9609C">
              <w:rPr>
                <w:rFonts w:ascii="Times New Roman"/>
                <w:color w:val="000000" w:themeColor="text1"/>
                <w:sz w:val="24"/>
                <w:szCs w:val="24"/>
              </w:rPr>
              <w:t>2</w:t>
            </w:r>
            <w:r w:rsidRPr="00B9609C">
              <w:rPr>
                <w:rFonts w:ascii="Times New Roman"/>
                <w:color w:val="000000" w:themeColor="text1"/>
                <w:sz w:val="24"/>
                <w:szCs w:val="24"/>
              </w:rPr>
              <w:t>份鑑定報告；同時，有些法官在其判決書文中，僅採用其所願意取用之資訊，而非擷取具完整性報告之段落。</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lastRenderedPageBreak/>
              <w:t>王委員幼玲</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法官自由心證。</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判決文中有斷章取義的情形，並未綜合訪談、經驗等判斷。司法鑑定中，法官常提出「教化可能性」的問題，希望司法鑑定能回答，而「教化可能性」之相關理念包含：有無矯治可能性？有無再社會化可能性？有無再犯可能性？前兩者應是矯正系統（監所）及法務部保護司才能回答此問題，鑑定者僅能回答有無再犯可能性之問題。一開始分數打</w:t>
            </w:r>
            <w:r w:rsidRPr="00B9609C">
              <w:rPr>
                <w:rFonts w:ascii="Times New Roman"/>
                <w:color w:val="000000" w:themeColor="text1"/>
                <w:sz w:val="24"/>
                <w:szCs w:val="24"/>
              </w:rPr>
              <w:t>85</w:t>
            </w:r>
            <w:r w:rsidRPr="00B9609C">
              <w:rPr>
                <w:rFonts w:ascii="Times New Roman"/>
                <w:color w:val="000000" w:themeColor="text1"/>
                <w:sz w:val="24"/>
                <w:szCs w:val="24"/>
              </w:rPr>
              <w:t>分，戒護科給的分數是</w:t>
            </w:r>
            <w:r w:rsidRPr="00B9609C">
              <w:rPr>
                <w:rFonts w:ascii="Times New Roman"/>
                <w:color w:val="000000" w:themeColor="text1"/>
                <w:sz w:val="24"/>
                <w:szCs w:val="24"/>
              </w:rPr>
              <w:t>87</w:t>
            </w:r>
            <w:r w:rsidRPr="00B9609C">
              <w:rPr>
                <w:rFonts w:ascii="Times New Roman"/>
                <w:color w:val="000000" w:themeColor="text1"/>
                <w:sz w:val="24"/>
                <w:szCs w:val="24"/>
              </w:rPr>
              <w:t>分，進步</w:t>
            </w:r>
            <w:r w:rsidRPr="00B9609C">
              <w:rPr>
                <w:rFonts w:ascii="Times New Roman"/>
                <w:color w:val="000000" w:themeColor="text1"/>
                <w:sz w:val="24"/>
                <w:szCs w:val="24"/>
              </w:rPr>
              <w:t>2</w:t>
            </w:r>
            <w:r w:rsidRPr="00B9609C">
              <w:rPr>
                <w:rFonts w:ascii="Times New Roman"/>
                <w:color w:val="000000" w:themeColor="text1"/>
                <w:sz w:val="24"/>
                <w:szCs w:val="24"/>
              </w:rPr>
              <w:t>分是否有教化可能，是否為同一個人評分，是否為第</w:t>
            </w:r>
            <w:r w:rsidRPr="00B9609C">
              <w:rPr>
                <w:rFonts w:ascii="Times New Roman"/>
                <w:color w:val="000000" w:themeColor="text1"/>
                <w:sz w:val="24"/>
                <w:szCs w:val="24"/>
              </w:rPr>
              <w:t>1</w:t>
            </w:r>
            <w:r w:rsidRPr="00B9609C">
              <w:rPr>
                <w:rFonts w:ascii="Times New Roman"/>
                <w:color w:val="000000" w:themeColor="text1"/>
                <w:sz w:val="24"/>
                <w:szCs w:val="24"/>
              </w:rPr>
              <w:t>次全部都打</w:t>
            </w:r>
            <w:r w:rsidRPr="00B9609C">
              <w:rPr>
                <w:rFonts w:ascii="Times New Roman"/>
                <w:color w:val="000000" w:themeColor="text1"/>
                <w:sz w:val="24"/>
                <w:szCs w:val="24"/>
              </w:rPr>
              <w:t>85</w:t>
            </w:r>
            <w:r w:rsidRPr="00B9609C">
              <w:rPr>
                <w:rFonts w:ascii="Times New Roman"/>
                <w:color w:val="000000" w:themeColor="text1"/>
                <w:sz w:val="24"/>
                <w:szCs w:val="24"/>
              </w:rPr>
              <w:t>分，第</w:t>
            </w:r>
            <w:r w:rsidRPr="00B9609C">
              <w:rPr>
                <w:rFonts w:ascii="Times New Roman"/>
                <w:color w:val="000000" w:themeColor="text1"/>
                <w:sz w:val="24"/>
                <w:szCs w:val="24"/>
              </w:rPr>
              <w:t>2</w:t>
            </w:r>
            <w:r w:rsidRPr="00B9609C">
              <w:rPr>
                <w:rFonts w:ascii="Times New Roman"/>
                <w:color w:val="000000" w:themeColor="text1"/>
                <w:sz w:val="24"/>
                <w:szCs w:val="24"/>
              </w:rPr>
              <w:t>次全都打</w:t>
            </w:r>
            <w:r w:rsidRPr="00B9609C">
              <w:rPr>
                <w:rFonts w:ascii="Times New Roman"/>
                <w:color w:val="000000" w:themeColor="text1"/>
                <w:sz w:val="24"/>
                <w:szCs w:val="24"/>
              </w:rPr>
              <w:t>87</w:t>
            </w:r>
            <w:r w:rsidRPr="00B9609C">
              <w:rPr>
                <w:rFonts w:ascii="Times New Roman"/>
                <w:color w:val="000000" w:themeColor="text1"/>
                <w:sz w:val="24"/>
                <w:szCs w:val="24"/>
              </w:rPr>
              <w:t>分，應看受刑人在監所表現，是否願意參加課程、願意服從、妄想已消失等。再犯可能性評估，有一些量表，他們的問題都是異性關係，如何找朋友，如果都已妥適改善，再犯可能性則較小，</w:t>
            </w:r>
            <w:r w:rsidRPr="00B9609C">
              <w:rPr>
                <w:rFonts w:ascii="Times New Roman"/>
                <w:color w:val="000000" w:themeColor="text1"/>
                <w:sz w:val="24"/>
                <w:szCs w:val="24"/>
              </w:rPr>
              <w:t>HCR-20</w:t>
            </w:r>
            <w:r w:rsidRPr="00B9609C">
              <w:rPr>
                <w:rFonts w:ascii="Times New Roman"/>
                <w:color w:val="000000" w:themeColor="text1"/>
                <w:sz w:val="24"/>
                <w:szCs w:val="24"/>
              </w:rPr>
              <w:t>（暴力歷史、臨床、風險評估量表，</w:t>
            </w:r>
            <w:r w:rsidRPr="00B9609C">
              <w:rPr>
                <w:rFonts w:ascii="Times New Roman"/>
                <w:color w:val="000000" w:themeColor="text1"/>
                <w:sz w:val="24"/>
                <w:szCs w:val="24"/>
              </w:rPr>
              <w:t>historical clinical risk management-20</w:t>
            </w:r>
            <w:r w:rsidRPr="00B9609C">
              <w:rPr>
                <w:rFonts w:ascii="Times New Roman"/>
                <w:color w:val="000000" w:themeColor="text1"/>
                <w:sz w:val="24"/>
                <w:szCs w:val="24"/>
              </w:rPr>
              <w:t>）等</w:t>
            </w:r>
            <w:r w:rsidRPr="00B9609C">
              <w:rPr>
                <w:rFonts w:ascii="Times New Roman"/>
                <w:color w:val="000000" w:themeColor="text1"/>
                <w:sz w:val="24"/>
                <w:szCs w:val="24"/>
              </w:rPr>
              <w:t>3</w:t>
            </w:r>
            <w:r w:rsidRPr="00B9609C">
              <w:rPr>
                <w:rFonts w:ascii="Times New Roman"/>
                <w:color w:val="000000" w:themeColor="text1"/>
                <w:sz w:val="24"/>
                <w:szCs w:val="24"/>
              </w:rPr>
              <w:t>個量表，都沒有我國需要的信度與效度，</w:t>
            </w:r>
            <w:r w:rsidRPr="00B9609C">
              <w:rPr>
                <w:rFonts w:ascii="Times New Roman"/>
                <w:color w:val="000000" w:themeColor="text1"/>
                <w:sz w:val="24"/>
                <w:szCs w:val="24"/>
              </w:rPr>
              <w:t>HCR-20</w:t>
            </w:r>
            <w:r w:rsidRPr="00B9609C">
              <w:rPr>
                <w:rFonts w:ascii="Times New Roman"/>
                <w:color w:val="000000" w:themeColor="text1"/>
                <w:sz w:val="24"/>
                <w:szCs w:val="24"/>
              </w:rPr>
              <w:t>已知有購買管道，惟不</w:t>
            </w:r>
            <w:r w:rsidRPr="00B9609C">
              <w:rPr>
                <w:rFonts w:ascii="Times New Roman"/>
                <w:color w:val="000000" w:themeColor="text1"/>
                <w:sz w:val="24"/>
                <w:szCs w:val="24"/>
              </w:rPr>
              <w:lastRenderedPageBreak/>
              <w:t>販賣給個人，他要賣給政府，法務部或司法院買就可以，買下來才能做這項工作，政府講了</w:t>
            </w:r>
            <w:r w:rsidRPr="00B9609C">
              <w:rPr>
                <w:rFonts w:ascii="Times New Roman"/>
                <w:color w:val="000000" w:themeColor="text1"/>
                <w:sz w:val="24"/>
                <w:szCs w:val="24"/>
              </w:rPr>
              <w:t>15</w:t>
            </w:r>
            <w:r w:rsidRPr="00B9609C">
              <w:rPr>
                <w:rFonts w:ascii="Times New Roman"/>
                <w:color w:val="000000" w:themeColor="text1"/>
                <w:sz w:val="24"/>
                <w:szCs w:val="24"/>
              </w:rPr>
              <w:t>年都不買，鄭捷案應用</w:t>
            </w:r>
            <w:r w:rsidRPr="00B9609C">
              <w:rPr>
                <w:rFonts w:ascii="Times New Roman"/>
                <w:color w:val="000000" w:themeColor="text1"/>
                <w:sz w:val="24"/>
                <w:szCs w:val="24"/>
              </w:rPr>
              <w:t>PCL</w:t>
            </w:r>
            <w:r w:rsidRPr="00B9609C">
              <w:rPr>
                <w:rFonts w:ascii="Times New Roman"/>
                <w:color w:val="000000" w:themeColor="text1"/>
                <w:sz w:val="24"/>
                <w:szCs w:val="24"/>
              </w:rPr>
              <w:t>量表（心理變態測評量表，</w:t>
            </w:r>
            <w:r w:rsidRPr="00B9609C">
              <w:rPr>
                <w:rFonts w:ascii="Times New Roman"/>
                <w:color w:val="000000" w:themeColor="text1"/>
                <w:sz w:val="24"/>
                <w:szCs w:val="24"/>
              </w:rPr>
              <w:t>Psychopathy Checklist</w:t>
            </w:r>
            <w:r w:rsidRPr="00B9609C">
              <w:rPr>
                <w:rFonts w:ascii="Times New Roman"/>
                <w:color w:val="000000" w:themeColor="text1"/>
                <w:sz w:val="24"/>
                <w:szCs w:val="24"/>
              </w:rPr>
              <w:t>）來做，本人受吳建昌醫師批評，但</w:t>
            </w:r>
            <w:r w:rsidRPr="00B9609C">
              <w:rPr>
                <w:rFonts w:ascii="Times New Roman"/>
                <w:color w:val="000000" w:themeColor="text1"/>
                <w:sz w:val="24"/>
                <w:szCs w:val="24"/>
              </w:rPr>
              <w:t>HCR-20</w:t>
            </w:r>
            <w:r w:rsidRPr="00B9609C">
              <w:rPr>
                <w:rFonts w:ascii="Times New Roman"/>
                <w:color w:val="000000" w:themeColor="text1"/>
                <w:sz w:val="24"/>
                <w:szCs w:val="24"/>
              </w:rPr>
              <w:t>量表就是無法以個人購買，過去的狀況</w:t>
            </w:r>
            <w:r w:rsidRPr="00B9609C">
              <w:rPr>
                <w:rFonts w:ascii="Times New Roman"/>
                <w:color w:val="000000" w:themeColor="text1"/>
                <w:sz w:val="24"/>
                <w:szCs w:val="24"/>
              </w:rPr>
              <w:t>10</w:t>
            </w:r>
            <w:r w:rsidRPr="00B9609C">
              <w:rPr>
                <w:rFonts w:ascii="Times New Roman"/>
                <w:color w:val="000000" w:themeColor="text1"/>
                <w:sz w:val="24"/>
                <w:szCs w:val="24"/>
              </w:rPr>
              <w:t>題、現在的狀況</w:t>
            </w:r>
            <w:r w:rsidRPr="00B9609C">
              <w:rPr>
                <w:rFonts w:ascii="Times New Roman"/>
                <w:color w:val="000000" w:themeColor="text1"/>
                <w:sz w:val="24"/>
                <w:szCs w:val="24"/>
              </w:rPr>
              <w:t>10</w:t>
            </w:r>
            <w:r w:rsidRPr="00B9609C">
              <w:rPr>
                <w:rFonts w:ascii="Times New Roman"/>
                <w:color w:val="000000" w:themeColor="text1"/>
                <w:sz w:val="24"/>
                <w:szCs w:val="24"/>
              </w:rPr>
              <w:t>題、未來的狀況</w:t>
            </w:r>
            <w:r w:rsidRPr="00B9609C">
              <w:rPr>
                <w:rFonts w:ascii="Times New Roman"/>
                <w:color w:val="000000" w:themeColor="text1"/>
                <w:sz w:val="24"/>
                <w:szCs w:val="24"/>
              </w:rPr>
              <w:t>5</w:t>
            </w:r>
            <w:r w:rsidRPr="00B9609C">
              <w:rPr>
                <w:rFonts w:ascii="Times New Roman"/>
                <w:color w:val="000000" w:themeColor="text1"/>
                <w:sz w:val="24"/>
                <w:szCs w:val="24"/>
              </w:rPr>
              <w:t>題，</w:t>
            </w:r>
            <w:r w:rsidR="000D6145" w:rsidRPr="00B9609C">
              <w:rPr>
                <w:rFonts w:ascii="Times New Roman"/>
                <w:color w:val="000000" w:themeColor="text1"/>
                <w:sz w:val="24"/>
                <w:szCs w:val="24"/>
              </w:rPr>
              <w:t>王</w:t>
            </w:r>
            <w:r w:rsidR="000D6145" w:rsidRPr="00B9609C">
              <w:rPr>
                <w:rFonts w:ascii="Times New Roman"/>
                <w:color w:val="000000" w:themeColor="text1"/>
                <w:sz w:val="24"/>
                <w:szCs w:val="24"/>
              </w:rPr>
              <w:t>○○</w:t>
            </w:r>
            <w:r w:rsidRPr="00B9609C">
              <w:rPr>
                <w:rFonts w:ascii="Times New Roman"/>
                <w:color w:val="000000" w:themeColor="text1"/>
                <w:sz w:val="24"/>
                <w:szCs w:val="24"/>
              </w:rPr>
              <w:t>以此量表評量後發現是相當危險的。</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lastRenderedPageBreak/>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陳教授有美國經驗，美國在做鑑定時，有無再犯可能性是在何階段做？</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受刑人入監後，就做</w:t>
            </w:r>
            <w:r w:rsidRPr="00B9609C">
              <w:rPr>
                <w:rFonts w:ascii="Times New Roman"/>
                <w:color w:val="000000" w:themeColor="text1"/>
                <w:sz w:val="24"/>
                <w:szCs w:val="24"/>
              </w:rPr>
              <w:t>60</w:t>
            </w:r>
            <w:r w:rsidRPr="00B9609C">
              <w:rPr>
                <w:rFonts w:ascii="Times New Roman"/>
                <w:color w:val="000000" w:themeColor="text1"/>
                <w:sz w:val="24"/>
                <w:szCs w:val="24"/>
              </w:rPr>
              <w:t>天或</w:t>
            </w:r>
            <w:r w:rsidRPr="00B9609C">
              <w:rPr>
                <w:rFonts w:ascii="Times New Roman"/>
                <w:color w:val="000000" w:themeColor="text1"/>
                <w:sz w:val="24"/>
                <w:szCs w:val="24"/>
              </w:rPr>
              <w:t>40</w:t>
            </w:r>
            <w:r w:rsidRPr="00B9609C">
              <w:rPr>
                <w:rFonts w:ascii="Times New Roman"/>
                <w:color w:val="000000" w:themeColor="text1"/>
                <w:sz w:val="24"/>
                <w:szCs w:val="24"/>
              </w:rPr>
              <w:t>天的評估，必須要反覆的問他。</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當事人可能是羈押中的當事人，或精神疾病確診的情況，最後的鑑定報告是提供做為何用？</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檢察官起訴後，大概有二十幾起做司法鑑定之案例，起訴後關到看守所，美國也一樣，做</w:t>
            </w:r>
            <w:r w:rsidRPr="00B9609C">
              <w:rPr>
                <w:rFonts w:ascii="Times New Roman"/>
                <w:color w:val="000000" w:themeColor="text1"/>
                <w:sz w:val="24"/>
                <w:szCs w:val="24"/>
              </w:rPr>
              <w:t>40</w:t>
            </w:r>
            <w:r w:rsidRPr="00B9609C">
              <w:rPr>
                <w:rFonts w:ascii="Times New Roman"/>
                <w:color w:val="000000" w:themeColor="text1"/>
                <w:sz w:val="24"/>
                <w:szCs w:val="24"/>
              </w:rPr>
              <w:t>天或</w:t>
            </w:r>
            <w:r w:rsidRPr="00B9609C">
              <w:rPr>
                <w:rFonts w:ascii="Times New Roman"/>
                <w:color w:val="000000" w:themeColor="text1"/>
                <w:sz w:val="24"/>
                <w:szCs w:val="24"/>
              </w:rPr>
              <w:t>60</w:t>
            </w:r>
            <w:r w:rsidRPr="00B9609C">
              <w:rPr>
                <w:rFonts w:ascii="Times New Roman"/>
                <w:color w:val="000000" w:themeColor="text1"/>
                <w:sz w:val="24"/>
                <w:szCs w:val="24"/>
              </w:rPr>
              <w:t>天評估，評估結果提供給法官，上法庭進行交叉詰辯，到法庭解釋給陪審團聽，法官再判刑。</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所以是在量刑的時候做。一般都是法院囑託，有沒有律師要求鑑定的？</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有。</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王委員幼玲</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有些人被鑑定後，他的社會復歸假如有疑義，儘管在好的醫療之下也會有問題？</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陳教授</w:t>
            </w:r>
          </w:p>
        </w:tc>
        <w:tc>
          <w:tcPr>
            <w:tcW w:w="7371" w:type="dxa"/>
            <w:vAlign w:val="center"/>
          </w:tcPr>
          <w:p w:rsidR="00285E1E" w:rsidRPr="00B9609C" w:rsidRDefault="000D6145"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王</w:t>
            </w:r>
            <w:r w:rsidRPr="00B9609C">
              <w:rPr>
                <w:rFonts w:ascii="Times New Roman"/>
                <w:color w:val="000000" w:themeColor="text1"/>
                <w:sz w:val="24"/>
                <w:szCs w:val="24"/>
              </w:rPr>
              <w:t>○○</w:t>
            </w:r>
            <w:r w:rsidR="00285E1E" w:rsidRPr="00B9609C">
              <w:rPr>
                <w:rFonts w:ascii="Times New Roman"/>
                <w:color w:val="000000" w:themeColor="text1"/>
                <w:sz w:val="24"/>
                <w:szCs w:val="24"/>
              </w:rPr>
              <w:t>、張彥文都是。要進行不斷的評估，假釋時要再做一次。</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王委員幼玲</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社區的支持也會影響受刑人復歸狀況。</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江國慶案之許榮洲回來後又翻供回鍋。後來做第</w:t>
            </w:r>
            <w:r w:rsidRPr="00B9609C">
              <w:rPr>
                <w:rFonts w:ascii="Times New Roman"/>
                <w:color w:val="000000" w:themeColor="text1"/>
                <w:sz w:val="24"/>
                <w:szCs w:val="24"/>
              </w:rPr>
              <w:t>2</w:t>
            </w:r>
            <w:r w:rsidRPr="00B9609C">
              <w:rPr>
                <w:rFonts w:ascii="Times New Roman"/>
                <w:color w:val="000000" w:themeColor="text1"/>
                <w:sz w:val="24"/>
                <w:szCs w:val="24"/>
              </w:rPr>
              <w:t>次鑑定後他自己跑去跟檢察官說是他殺的，後來應該是社區壓力太大了，後來又否認殺人。</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王委員幼玲</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放出來後社會提供什麼支持，決定了他是否再犯。</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決定他是否再犯、危害別人。</w:t>
            </w:r>
            <w:r w:rsidR="000D6145" w:rsidRPr="00B9609C">
              <w:rPr>
                <w:rFonts w:ascii="Times New Roman"/>
                <w:color w:val="000000" w:themeColor="text1"/>
                <w:sz w:val="24"/>
                <w:szCs w:val="24"/>
              </w:rPr>
              <w:t>王</w:t>
            </w:r>
            <w:r w:rsidR="000D6145" w:rsidRPr="00B9609C">
              <w:rPr>
                <w:rFonts w:ascii="Times New Roman"/>
                <w:color w:val="000000" w:themeColor="text1"/>
                <w:sz w:val="24"/>
                <w:szCs w:val="24"/>
              </w:rPr>
              <w:t>○○</w:t>
            </w:r>
            <w:r w:rsidRPr="00B9609C">
              <w:rPr>
                <w:rFonts w:ascii="Times New Roman"/>
                <w:color w:val="000000" w:themeColor="text1"/>
                <w:sz w:val="24"/>
                <w:szCs w:val="24"/>
              </w:rPr>
              <w:t>案找小孩行兇，因為找小孩容易，剛開始他到內湖國小抓了個比較大的，命大後來被放走，小燈泡後來經過看他個子小容易殺才行兇。</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王委員幼玲</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請教</w:t>
            </w:r>
            <w:r w:rsidR="004D6BC1">
              <w:rPr>
                <w:rFonts w:ascii="Times New Roman"/>
                <w:color w:val="000000" w:themeColor="text1"/>
                <w:sz w:val="24"/>
                <w:szCs w:val="24"/>
              </w:rPr>
              <w:t>釋師父</w:t>
            </w:r>
            <w:r w:rsidRPr="00B9609C">
              <w:rPr>
                <w:rFonts w:ascii="Times New Roman"/>
                <w:color w:val="000000" w:themeColor="text1"/>
                <w:sz w:val="24"/>
                <w:szCs w:val="24"/>
              </w:rPr>
              <w:t>與巫翠秋師姐，在做教誨志工的相關經驗。</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釋師父</w:t>
            </w:r>
          </w:p>
        </w:tc>
        <w:tc>
          <w:tcPr>
            <w:tcW w:w="7371" w:type="dxa"/>
            <w:vAlign w:val="center"/>
          </w:tcPr>
          <w:p w:rsidR="00285E1E" w:rsidRPr="00B9609C" w:rsidRDefault="00285E1E" w:rsidP="00CD6382">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有個老師父在臨終前，很關心監所方面問題，當時還年輕，老師父要到桃園龍潭監獄誦經，協助念經文做法會，法務部矯正署臺中看守所與臺中監獄附設培德醫院，有受刑人家裡幾乎都不理受刑人，表示出獄後孩子不想要回家，回到家裡來，這條巷子的人會打死他。培德醫院的人都是不正常的，到培德醫院輔導時受刑人表示我才是不正常的，教誨志工與受刑人與家人一樣，監所管理員講的話，受刑人會覺得是命令，教誨志工說的話，會覺得是關愛，曾有一鼻咽癌受刑人，身上散發出臭味，為輔導他我非常靠近他，要用衛生紙塞著臉上破洞處講話才能清楚，表示無法保外就醫，工</w:t>
            </w:r>
            <w:r w:rsidR="00CD6382" w:rsidRPr="00B9609C">
              <w:rPr>
                <w:rFonts w:ascii="Times New Roman" w:hint="eastAsia"/>
                <w:color w:val="000000" w:themeColor="text1"/>
                <w:sz w:val="24"/>
                <w:szCs w:val="24"/>
              </w:rPr>
              <w:t>場</w:t>
            </w:r>
            <w:r w:rsidRPr="00B9609C">
              <w:rPr>
                <w:rFonts w:ascii="Times New Roman"/>
                <w:color w:val="000000" w:themeColor="text1"/>
                <w:sz w:val="24"/>
                <w:szCs w:val="24"/>
              </w:rPr>
              <w:t>也無法容納他，吃飯一定要吃麵類的，只能用吸的。</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lastRenderedPageBreak/>
              <w:t>王委員幼玲</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在培德看到他的嗎？</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釋師父</w:t>
            </w:r>
          </w:p>
        </w:tc>
        <w:tc>
          <w:tcPr>
            <w:tcW w:w="7371" w:type="dxa"/>
            <w:vAlign w:val="center"/>
          </w:tcPr>
          <w:p w:rsidR="00285E1E" w:rsidRPr="00B9609C" w:rsidRDefault="00285E1E" w:rsidP="00050ACF">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受刑人的姐姐請我不要管，因為他脾氣很大，但受刑人覺得師父是對他最好的人，惟家裡的人仍不敢讓他保外就醫。臺中看守所有一吃人肉之受刑人，表示人肉吃了就融化掉，那他為何敢吃？渠表示有一年輕人煮給他吃，吃了也不知道，總覺得今天的肉不一樣，表示是昨天那個女孩的肉，當時覺得這個人很冷漠，不會覺得他有懺悔或對不起他人的感覺，後來詢問他太太表示：「先生住在</w:t>
            </w:r>
            <w:r w:rsidR="00050ACF" w:rsidRPr="00B9609C">
              <w:rPr>
                <w:rFonts w:ascii="Times New Roman" w:hint="eastAsia"/>
                <w:color w:val="000000" w:themeColor="text1"/>
                <w:sz w:val="24"/>
                <w:szCs w:val="24"/>
              </w:rPr>
              <w:t>臺</w:t>
            </w:r>
            <w:r w:rsidRPr="00B9609C">
              <w:rPr>
                <w:rFonts w:ascii="Times New Roman"/>
                <w:color w:val="000000" w:themeColor="text1"/>
                <w:sz w:val="24"/>
                <w:szCs w:val="24"/>
              </w:rPr>
              <w:t>中，我們住在大甲，他在外面做什麼事情我們都不知道」。亦有一受刑人之父親已八十幾歲，還要到監獄照顧他的小孩，並曾表示該受刑人就算係渠配偶與人通姦所生，也不會有此種行為，經輔導後受刑人表示願重新做人出獄後孝順父親。亦有一個案係有受刑人死亡後家屬至臺中監獄拉白布條，經輔導後已向典獄長遞交懺悔書。另有一死刑犯受執行前，中餐與晚餐皆不吃，並告知該主管晚上需要加班，表示想看一些照片，所長詢問本人，為何受刑人知道今晚將被執行死刑。很高興今與各位長官學習分享，希望為監所奉獻更多。</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王委員幼玲</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有關所提中途之家？</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釋師父</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已經買了提摩太山莊，是一漂亮又很安靜的地方。要人手、要經費都需要因緣和合，希望持續為監所付出。</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王委員幼玲</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請八里療養院張院長發表看法。</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張院長</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有關重刑犯鑑定、處遇、審判等會令人有些憂心，目前的法務體系，希望對受刑人有矯治可能，矯治就是改變，與精神醫療有點像，要改變一個人是非常困難的事情，社會復歸就是用一個結構讓他不要再犯，一個病人只要住院，一定會瞭解住院原因，經過評估、診斷、治療後，希望之後不要再發生這樣的事情，這是有難度的，剛開始很難預估是否再犯，治療係一連續性過程，可能用居家治療或其他方式防止再犯，受刑人除非死刑定讞，否則終將回歸社會，精神病人、認知障礙，將影響他的矯治。自閉症等認知障礙，做了教育與訓練也聽不懂，無法吸收、內化做改變。一個犯案的人，重刑犯是我們最關注的，因為他危險性高，有時候他的犯案行為太詭異、超乎常人行為，故做精神鑑定，假如有精神疾病，希望能夠分流，以國外為例，有專責處遇處所，專門做治療，並非做處罰，沒有經過治療及進行矯正較為困難，鑑定後到審判前，我國並未有專責處理單位，分散在所有監獄裡面就會有很大的障礙，以目前監所情形，重刑犯、輕刑犯等所有精神病人，公共危險罪、竊盜犯、傷害罪受刑人亦可能有精神疾病，服刑期間亦可能因適應、受欺負等問題發病，是需要精神醫療來處理的，現在標案或委外辦理，有專業人員到監所服務，醫療機構到監所做處遇的話，是一個機會。如陳教授所提，專業人員能用的手段極少，因精神病人的量太多了，</w:t>
            </w:r>
            <w:r w:rsidRPr="00B9609C">
              <w:rPr>
                <w:rFonts w:ascii="Times New Roman"/>
                <w:color w:val="000000" w:themeColor="text1"/>
                <w:sz w:val="24"/>
                <w:szCs w:val="24"/>
              </w:rPr>
              <w:t>1</w:t>
            </w:r>
            <w:r w:rsidRPr="00B9609C">
              <w:rPr>
                <w:rFonts w:ascii="Times New Roman"/>
                <w:color w:val="000000" w:themeColor="text1"/>
                <w:sz w:val="24"/>
                <w:szCs w:val="24"/>
              </w:rPr>
              <w:t>個診可能有上百位病人，後續處理也要看委外單位是否有資源可以帶進來，將標案做的完整一點，包括提供心理測驗等，後續也需要做協調與溝通。有關認知障礙，在監所中受刑人可能發病或隱藏的人沒有被發</w:t>
            </w:r>
            <w:r w:rsidRPr="00B9609C">
              <w:rPr>
                <w:rFonts w:ascii="Times New Roman"/>
                <w:color w:val="000000" w:themeColor="text1"/>
                <w:sz w:val="24"/>
                <w:szCs w:val="24"/>
              </w:rPr>
              <w:lastRenderedPageBreak/>
              <w:t>現，可能有學習障礙、注意力缺陷、過動症、自閉症等受刑人，「發展性疾病」在診斷上需要花一點時間才能做的完整，有些病人可能會重複某些行為，例如暴力等，事實上是一個契機，假如在監所的人能夠觀察到行為模式固定，而且不太像一般人的反應，可以有一些觀察或記錄之後送到醫護所做一些評估。</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lastRenderedPageBreak/>
              <w:t>王委員幼玲</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所以監所管理人員敏感度就很重要。</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張院長</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醫師在臨床上經驗都非常豐富，與病人討論就會有一些效果，有些病人不願意服藥，臨床的評估跟診斷是有機會說服病人服藥的。如要主張自主服藥也不用太擔心，可以透過專業克服。有關各監所特約醫院對「思覺失調症」症狀之診療能量是否足夠？當一個人犯刑後，要做鑑定，假設真的是病人，應該做另外的安排，假設是中間才發現，還是要送到醫療單位評估，可增加一些專業人力，心理師可作微幅的增加，有一點像特殊教育，提供不一樣的模式幫忙他，目標是社會復歸，當受刑人受診斷確定後，要有另外的教育或處理方式，是否有專區，部分時段可能做一些特別處遇，較有改變效果，所以還是要分流。有關對身心障礙收容人之照護作法，例如</w:t>
            </w:r>
            <w:r w:rsidR="000D6145" w:rsidRPr="00B9609C">
              <w:rPr>
                <w:rFonts w:ascii="Times New Roman"/>
                <w:color w:val="000000" w:themeColor="text1"/>
                <w:sz w:val="24"/>
                <w:szCs w:val="24"/>
              </w:rPr>
              <w:t>王</w:t>
            </w:r>
            <w:r w:rsidR="000D6145" w:rsidRPr="00B9609C">
              <w:rPr>
                <w:rFonts w:ascii="Times New Roman"/>
                <w:color w:val="000000" w:themeColor="text1"/>
                <w:sz w:val="24"/>
                <w:szCs w:val="24"/>
              </w:rPr>
              <w:t>○○</w:t>
            </w:r>
            <w:r w:rsidRPr="00B9609C">
              <w:rPr>
                <w:rFonts w:ascii="Times New Roman"/>
                <w:color w:val="000000" w:themeColor="text1"/>
                <w:sz w:val="24"/>
                <w:szCs w:val="24"/>
              </w:rPr>
              <w:t>如果不給他治療可能會愈來愈嚴重，過去瞭解應該是有效果的，有一病人殺了他奶奶將頭顱拿在街上走，後來被監護處分之後我們就幫他治療，慢慢會有改善，時間拉長後效果並不差，可以恢復到某種程度，可以在醫院裡做某些工作，是有階段性的，監護處分對重症病人是有必要的，鑑定時有無再犯可能，大部分都會說有，不可能預測他未來會有何行為，與醫療很像，是一連續性過程，也許是可行的，惟要有一些調整的作為，陳教授擔心臺大學生案件，可能是人格疾患，依法認為他有教化可能，可能很快就假釋了。精神疾病患者帶有人格問題較難處理，司法應審視是否適合假釋，假設再犯風險高，社會安全網或制度尚未健全時，很快地回到社區，等於是放虎歸山，等到犯案時再將他抓回來。有關認知障礙患者，如智能障礙、自閉症等教化，是目前較為缺乏的，從特殊教育學校畢業後，沒有任何資源可以協助他。國外制度重要的精神，應該是有專責處理單位、分流、環境設施人性化等特徵，建議本案可增加專業人員，假設專業人員無法增加，在委外方案可增加一些項目（治療等），輕、重症亦應分流，在某一時間集中，最好是有專責單位處理，但涉及刑期、移監等問題，回歸社區後有無更好的社會防護網，假設沒辦法改變，應該有外控的力量可以將受刑人框住，不要讓他再犯，醫療是一過程，終究是要回到社區。</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王委員幼玲</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回歸社區後社區的精神醫療網要進來，社福單位的支持也要進來。</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請法務部提供假釋審查委員會，在審查假釋時，做再犯可能性評估之比例為何？</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HCR-20</w:t>
            </w:r>
            <w:r w:rsidRPr="00B9609C">
              <w:rPr>
                <w:rFonts w:ascii="Times New Roman"/>
                <w:color w:val="000000" w:themeColor="text1"/>
                <w:sz w:val="24"/>
                <w:szCs w:val="24"/>
              </w:rPr>
              <w:t>只有</w:t>
            </w:r>
            <w:r w:rsidRPr="00B9609C">
              <w:rPr>
                <w:rFonts w:ascii="Times New Roman"/>
                <w:color w:val="000000" w:themeColor="text1"/>
                <w:sz w:val="24"/>
                <w:szCs w:val="24"/>
              </w:rPr>
              <w:t>20</w:t>
            </w:r>
            <w:r w:rsidRPr="00B9609C">
              <w:rPr>
                <w:rFonts w:ascii="Times New Roman"/>
                <w:color w:val="000000" w:themeColor="text1"/>
                <w:sz w:val="24"/>
                <w:szCs w:val="24"/>
              </w:rPr>
              <w:t>題非常簡單，做一下只有幾分鐘。</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王委員幼玲</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那很貴嗎？</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lastRenderedPageBreak/>
              <w:t>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價格需再瞭解，</w:t>
            </w:r>
            <w:r w:rsidRPr="00B9609C">
              <w:rPr>
                <w:rFonts w:ascii="Times New Roman"/>
                <w:color w:val="000000" w:themeColor="text1"/>
                <w:sz w:val="24"/>
                <w:szCs w:val="24"/>
              </w:rPr>
              <w:t>Static-99</w:t>
            </w:r>
            <w:r w:rsidRPr="00B9609C">
              <w:rPr>
                <w:rFonts w:ascii="Times New Roman"/>
                <w:color w:val="000000" w:themeColor="text1"/>
                <w:sz w:val="24"/>
                <w:szCs w:val="24"/>
              </w:rPr>
              <w:t>（靜態因素九九評估表）現已做了</w:t>
            </w:r>
            <w:r w:rsidRPr="00B9609C">
              <w:rPr>
                <w:rFonts w:ascii="Times New Roman"/>
                <w:color w:val="000000" w:themeColor="text1"/>
                <w:sz w:val="24"/>
                <w:szCs w:val="24"/>
              </w:rPr>
              <w:t>20</w:t>
            </w:r>
            <w:r w:rsidRPr="00B9609C">
              <w:rPr>
                <w:rFonts w:ascii="Times New Roman"/>
                <w:color w:val="000000" w:themeColor="text1"/>
                <w:sz w:val="24"/>
                <w:szCs w:val="24"/>
              </w:rPr>
              <w:t>年，有取得版權。我的專業是心理，張院長剛剛提到的，有關特教人員，大約是</w:t>
            </w:r>
            <w:r w:rsidRPr="00B9609C">
              <w:rPr>
                <w:rFonts w:ascii="Times New Roman"/>
                <w:color w:val="000000" w:themeColor="text1"/>
                <w:sz w:val="24"/>
                <w:szCs w:val="24"/>
              </w:rPr>
              <w:t>10</w:t>
            </w:r>
            <w:r w:rsidRPr="00B9609C">
              <w:rPr>
                <w:rFonts w:ascii="Times New Roman"/>
                <w:color w:val="000000" w:themeColor="text1"/>
                <w:sz w:val="24"/>
                <w:szCs w:val="24"/>
              </w:rPr>
              <w:t>％的受刑人是智能不足，需要特教教師協助。諮商心理師對受刑人之人格疾患、認知障礙有領域分別，特教人員可能比心理師做的更好。</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不管是否為身心障礙者，有無再犯可能性應都要做，請提供數據，亦可向行政院爭取資源。假設先把矯正與假釋分開討論，刑法第</w:t>
            </w:r>
            <w:r w:rsidRPr="00B9609C">
              <w:rPr>
                <w:rFonts w:ascii="Times New Roman"/>
                <w:color w:val="000000" w:themeColor="text1"/>
                <w:sz w:val="24"/>
                <w:szCs w:val="24"/>
              </w:rPr>
              <w:t>77</w:t>
            </w:r>
            <w:r w:rsidRPr="00B9609C">
              <w:rPr>
                <w:rFonts w:ascii="Times New Roman"/>
                <w:color w:val="000000" w:themeColor="text1"/>
                <w:sz w:val="24"/>
                <w:szCs w:val="24"/>
              </w:rPr>
              <w:t>條規定係得許假釋，公訴檢察官經常要求被告應判處死刑，並表示因判無期徒刑</w:t>
            </w:r>
            <w:r w:rsidRPr="00B9609C">
              <w:rPr>
                <w:rFonts w:ascii="Times New Roman"/>
                <w:color w:val="000000" w:themeColor="text1"/>
                <w:sz w:val="24"/>
                <w:szCs w:val="24"/>
              </w:rPr>
              <w:t>25</w:t>
            </w:r>
            <w:r w:rsidRPr="00B9609C">
              <w:rPr>
                <w:rFonts w:ascii="Times New Roman"/>
                <w:color w:val="000000" w:themeColor="text1"/>
                <w:sz w:val="24"/>
                <w:szCs w:val="24"/>
              </w:rPr>
              <w:t>年一定出來。張彥文案這種高學歷的可以表現得更好，所以可以更早出來。為何讓社會大眾可以誤解關一段時間就可以出來？最困擾的是高風險受刑人，精神科醫生接了一個假釋受刑人壓力也很大，正確的評估在於假釋階段應做把關，有再犯可能性的都要做評估，姑且不論</w:t>
            </w:r>
            <w:r w:rsidR="000D6145" w:rsidRPr="00B9609C">
              <w:rPr>
                <w:rFonts w:ascii="Times New Roman"/>
                <w:color w:val="000000" w:themeColor="text1"/>
                <w:sz w:val="24"/>
                <w:szCs w:val="24"/>
              </w:rPr>
              <w:t>王</w:t>
            </w:r>
            <w:r w:rsidR="000D6145" w:rsidRPr="00B9609C">
              <w:rPr>
                <w:rFonts w:ascii="Times New Roman"/>
                <w:color w:val="000000" w:themeColor="text1"/>
                <w:sz w:val="24"/>
                <w:szCs w:val="24"/>
              </w:rPr>
              <w:t>○○</w:t>
            </w:r>
            <w:r w:rsidRPr="00B9609C">
              <w:rPr>
                <w:rFonts w:ascii="Times New Roman"/>
                <w:color w:val="000000" w:themeColor="text1"/>
                <w:sz w:val="24"/>
                <w:szCs w:val="24"/>
              </w:rPr>
              <w:t>之社會復歸性，</w:t>
            </w:r>
            <w:r w:rsidRPr="00B9609C">
              <w:rPr>
                <w:rFonts w:ascii="Times New Roman"/>
                <w:color w:val="000000" w:themeColor="text1"/>
                <w:sz w:val="24"/>
                <w:szCs w:val="24"/>
              </w:rPr>
              <w:t>25</w:t>
            </w:r>
            <w:r w:rsidRPr="00B9609C">
              <w:rPr>
                <w:rFonts w:ascii="Times New Roman"/>
                <w:color w:val="000000" w:themeColor="text1"/>
                <w:sz w:val="24"/>
                <w:szCs w:val="24"/>
              </w:rPr>
              <w:t>年到了評估有可能再犯，為何要讓他出來呢？</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法務部都沒有中途之家，精神病人出來後到康復之家，高風險犯人如果真要放出來，法務部皆未建立機制。</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基本上有確診的都會通報。</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但都沒有一個中途之家。</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楊委員芳婉</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這是選擇性而不是強制性的。</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陳教授</w:t>
            </w:r>
          </w:p>
        </w:tc>
        <w:tc>
          <w:tcPr>
            <w:tcW w:w="7371" w:type="dxa"/>
            <w:vAlign w:val="center"/>
          </w:tcPr>
          <w:p w:rsidR="00285E1E" w:rsidRPr="00B9609C" w:rsidRDefault="000D6145"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王</w:t>
            </w:r>
            <w:r w:rsidRPr="00B9609C">
              <w:rPr>
                <w:rFonts w:ascii="Times New Roman"/>
                <w:color w:val="000000" w:themeColor="text1"/>
                <w:sz w:val="24"/>
                <w:szCs w:val="24"/>
              </w:rPr>
              <w:t>○○</w:t>
            </w:r>
            <w:r w:rsidR="00285E1E" w:rsidRPr="00B9609C">
              <w:rPr>
                <w:rFonts w:ascii="Times New Roman"/>
                <w:color w:val="000000" w:themeColor="text1"/>
                <w:sz w:val="24"/>
                <w:szCs w:val="24"/>
              </w:rPr>
              <w:t>是高風險的，釋放後該如何處理。</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如果他是無期徒刑，為何</w:t>
            </w:r>
            <w:r w:rsidRPr="00B9609C">
              <w:rPr>
                <w:rFonts w:ascii="Times New Roman"/>
                <w:color w:val="000000" w:themeColor="text1"/>
                <w:sz w:val="24"/>
                <w:szCs w:val="24"/>
              </w:rPr>
              <w:t>25</w:t>
            </w:r>
            <w:r w:rsidRPr="00B9609C">
              <w:rPr>
                <w:rFonts w:ascii="Times New Roman"/>
                <w:color w:val="000000" w:themeColor="text1"/>
                <w:sz w:val="24"/>
                <w:szCs w:val="24"/>
              </w:rPr>
              <w:t>年一定要放出來。</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陳編審宜擇</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法律規定是最快的期間。</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重點是假釋審查，請鄧主任檢察官協助本院統計數據。受刑人究有無再犯可能性，</w:t>
            </w:r>
            <w:r w:rsidRPr="00B9609C">
              <w:rPr>
                <w:rFonts w:ascii="Times New Roman"/>
                <w:color w:val="000000" w:themeColor="text1"/>
                <w:sz w:val="24"/>
                <w:szCs w:val="24"/>
              </w:rPr>
              <w:t>25</w:t>
            </w:r>
            <w:r w:rsidRPr="00B9609C">
              <w:rPr>
                <w:rFonts w:ascii="Times New Roman"/>
                <w:color w:val="000000" w:themeColor="text1"/>
                <w:sz w:val="24"/>
                <w:szCs w:val="24"/>
              </w:rPr>
              <w:t>年到了是否有做心理評鑑做再犯可能，資源若能投進去，醫院的壓力會較小，連結康復之家、中途之家等。</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王委員幼玲</w:t>
            </w:r>
          </w:p>
        </w:tc>
        <w:tc>
          <w:tcPr>
            <w:tcW w:w="7371" w:type="dxa"/>
            <w:vAlign w:val="center"/>
          </w:tcPr>
          <w:p w:rsidR="00285E1E" w:rsidRPr="00B9609C" w:rsidRDefault="004D258B" w:rsidP="00FD2ECA">
            <w:pPr>
              <w:overflowPunct/>
              <w:autoSpaceDE/>
              <w:autoSpaceDN/>
              <w:spacing w:line="280" w:lineRule="exact"/>
              <w:rPr>
                <w:rFonts w:ascii="Times New Roman"/>
                <w:color w:val="000000" w:themeColor="text1"/>
                <w:sz w:val="24"/>
                <w:szCs w:val="24"/>
              </w:rPr>
            </w:pPr>
            <w:r>
              <w:rPr>
                <w:rFonts w:ascii="Times New Roman"/>
                <w:color w:val="000000" w:themeColor="text1"/>
                <w:sz w:val="24"/>
                <w:szCs w:val="24"/>
              </w:rPr>
              <w:t>請吳</w:t>
            </w:r>
            <w:r w:rsidR="00285E1E" w:rsidRPr="00B9609C">
              <w:rPr>
                <w:rFonts w:ascii="Times New Roman"/>
                <w:color w:val="000000" w:themeColor="text1"/>
                <w:sz w:val="24"/>
                <w:szCs w:val="24"/>
              </w:rPr>
              <w:t>主任提供意見。</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吳主任</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有關困難治療之個案，美國研究有</w:t>
            </w:r>
            <w:r w:rsidRPr="00B9609C">
              <w:rPr>
                <w:rFonts w:ascii="Times New Roman"/>
                <w:color w:val="000000" w:themeColor="text1"/>
                <w:sz w:val="24"/>
                <w:szCs w:val="24"/>
              </w:rPr>
              <w:t>1.2</w:t>
            </w:r>
            <w:r w:rsidRPr="00B9609C">
              <w:rPr>
                <w:rFonts w:ascii="Times New Roman"/>
                <w:color w:val="000000" w:themeColor="text1"/>
                <w:sz w:val="24"/>
                <w:szCs w:val="24"/>
              </w:rPr>
              <w:t>％是反社會人格者，無同理心，唯一能做的是後天引導，教育非常重要，應及早治療（學齡前就要治療），提供正向教育，當前監所制度是一大規模人體試驗（社會學實驗）場所。先前有提議酒駕洗大體的建議，美國亦有辦理受刑人參觀監獄及軍事訓練，參加此種處遇後之受刑人，再犯率反而更高，正面的東西會引發更正面的能量出來。當前的教育是非常負面的，「吃得苦中苦、方為人上人」之觀念即為此例。人是可以改變的，</w:t>
            </w:r>
            <w:r w:rsidRPr="00B9609C">
              <w:rPr>
                <w:rFonts w:ascii="Times New Roman"/>
                <w:color w:val="000000" w:themeColor="text1"/>
                <w:sz w:val="24"/>
                <w:szCs w:val="24"/>
              </w:rPr>
              <w:t>1</w:t>
            </w:r>
            <w:r w:rsidRPr="00B9609C">
              <w:rPr>
                <w:rFonts w:ascii="Times New Roman"/>
                <w:color w:val="000000" w:themeColor="text1"/>
                <w:sz w:val="24"/>
                <w:szCs w:val="24"/>
              </w:rPr>
              <w:t>分鐘與大家分享影片（播放），給</w:t>
            </w:r>
            <w:r w:rsidRPr="00B9609C">
              <w:rPr>
                <w:rFonts w:ascii="Times New Roman"/>
                <w:bCs/>
                <w:color w:val="000000" w:themeColor="text1"/>
                <w:kern w:val="0"/>
                <w:sz w:val="24"/>
                <w:szCs w:val="24"/>
                <w:lang w:val="fr-FR"/>
              </w:rPr>
              <w:t>與</w:t>
            </w:r>
            <w:r w:rsidRPr="00B9609C">
              <w:rPr>
                <w:rFonts w:ascii="Times New Roman"/>
                <w:color w:val="000000" w:themeColor="text1"/>
                <w:sz w:val="24"/>
                <w:szCs w:val="24"/>
              </w:rPr>
              <w:t>受刑人正向的課程，暴力的監獄受刑人出獄後仍會有暴力傾向，挪威與美國監獄之比較即有落差。美國的戒毒所一天要</w:t>
            </w:r>
            <w:r w:rsidRPr="00B9609C">
              <w:rPr>
                <w:rFonts w:ascii="Times New Roman"/>
                <w:color w:val="000000" w:themeColor="text1"/>
                <w:sz w:val="24"/>
                <w:szCs w:val="24"/>
              </w:rPr>
              <w:t>3,000</w:t>
            </w:r>
            <w:r w:rsidRPr="00B9609C">
              <w:rPr>
                <w:rFonts w:ascii="Times New Roman"/>
                <w:color w:val="000000" w:themeColor="text1"/>
                <w:sz w:val="24"/>
                <w:szCs w:val="24"/>
              </w:rPr>
              <w:t>元美金，規格才與挪威的監獄相似。負面東西可能引發負面能量，美國食用毒品或賣淫等輕罪，起訴後將先做治療，有做與沒做有很大的差別，再犯罪機率降低</w:t>
            </w:r>
            <w:r w:rsidRPr="00B9609C">
              <w:rPr>
                <w:rFonts w:ascii="Times New Roman"/>
                <w:color w:val="000000" w:themeColor="text1"/>
                <w:sz w:val="24"/>
                <w:szCs w:val="24"/>
              </w:rPr>
              <w:t>40</w:t>
            </w:r>
            <w:r w:rsidRPr="00B9609C">
              <w:rPr>
                <w:rFonts w:ascii="Times New Roman"/>
                <w:color w:val="000000" w:themeColor="text1"/>
                <w:sz w:val="24"/>
                <w:szCs w:val="24"/>
              </w:rPr>
              <w:t>％，進行團體治療後，減</w:t>
            </w:r>
            <w:r w:rsidRPr="00B9609C">
              <w:rPr>
                <w:rFonts w:ascii="Times New Roman"/>
                <w:color w:val="000000" w:themeColor="text1"/>
                <w:sz w:val="24"/>
                <w:szCs w:val="24"/>
              </w:rPr>
              <w:lastRenderedPageBreak/>
              <w:t>少監所負擔。監所內的處遇情形，</w:t>
            </w:r>
            <w:r w:rsidRPr="00B9609C">
              <w:rPr>
                <w:rFonts w:ascii="Times New Roman"/>
                <w:color w:val="000000" w:themeColor="text1"/>
                <w:sz w:val="24"/>
                <w:szCs w:val="24"/>
              </w:rPr>
              <w:t>WHO</w:t>
            </w:r>
            <w:r w:rsidRPr="00B9609C">
              <w:rPr>
                <w:rFonts w:ascii="Times New Roman"/>
                <w:color w:val="000000" w:themeColor="text1"/>
                <w:sz w:val="24"/>
                <w:szCs w:val="24"/>
              </w:rPr>
              <w:t>有嚴格的要求，醫療是基本人權，監所內受刑人應有與所外人員享有相同之醫療處置，如果不是坐牢，應轉到司法醫院或教養院等處所，這是基本人權，聯合國表示，戒治所是違反人權的，會造成更不理想的情形。美國紐約州的研究，隨機分派臨床實驗，第一組由法官與醫療人員合作，配合社工、警察人員等做了</w:t>
            </w:r>
            <w:r w:rsidRPr="00B9609C">
              <w:rPr>
                <w:rFonts w:ascii="Times New Roman"/>
                <w:color w:val="000000" w:themeColor="text1"/>
                <w:sz w:val="24"/>
                <w:szCs w:val="24"/>
              </w:rPr>
              <w:t>1</w:t>
            </w:r>
            <w:r w:rsidRPr="00B9609C">
              <w:rPr>
                <w:rFonts w:ascii="Times New Roman"/>
                <w:color w:val="000000" w:themeColor="text1"/>
                <w:sz w:val="24"/>
                <w:szCs w:val="24"/>
              </w:rPr>
              <w:t>年，另一組是只有醫療人員，結果顯示第一組的再犯可能較少，回應社會上的狀況，門診上有很多個案，都不願意住院，有些家人支持度非常好，會願意吃藥，因社會變遷，家庭功能愈來愈低，沒有任何協助，應有強制力及社會資源幫忙，如果沒有這些資源，所內的資源再好都是一場空。美國有</w:t>
            </w:r>
            <w:r w:rsidRPr="00B9609C">
              <w:rPr>
                <w:rFonts w:ascii="Times New Roman"/>
                <w:color w:val="000000" w:themeColor="text1"/>
                <w:sz w:val="24"/>
                <w:szCs w:val="24"/>
              </w:rPr>
              <w:t>20</w:t>
            </w:r>
            <w:r w:rsidRPr="00B9609C">
              <w:rPr>
                <w:rFonts w:ascii="Times New Roman"/>
                <w:color w:val="000000" w:themeColor="text1"/>
                <w:sz w:val="24"/>
                <w:szCs w:val="24"/>
              </w:rPr>
              <w:t>％以上受刑人為精神病患，精神衛生法庭在加州之研究，犯罪率會下降。建議可增加一些專業人力，當前監所內病人數多，可賺一些政府的補助亦能輔導個案。臺灣警察有</w:t>
            </w:r>
            <w:r w:rsidRPr="00B9609C">
              <w:rPr>
                <w:rFonts w:ascii="Times New Roman"/>
                <w:color w:val="000000" w:themeColor="text1"/>
                <w:sz w:val="24"/>
                <w:szCs w:val="24"/>
              </w:rPr>
              <w:t>6</w:t>
            </w:r>
            <w:r w:rsidRPr="00B9609C">
              <w:rPr>
                <w:rFonts w:ascii="Times New Roman"/>
                <w:color w:val="000000" w:themeColor="text1"/>
                <w:sz w:val="24"/>
                <w:szCs w:val="24"/>
              </w:rPr>
              <w:t>萬</w:t>
            </w:r>
            <w:r w:rsidRPr="00B9609C">
              <w:rPr>
                <w:rFonts w:ascii="Times New Roman"/>
                <w:color w:val="000000" w:themeColor="text1"/>
                <w:sz w:val="24"/>
                <w:szCs w:val="24"/>
              </w:rPr>
              <w:t>3</w:t>
            </w:r>
            <w:r w:rsidRPr="00B9609C">
              <w:rPr>
                <w:rFonts w:ascii="Times New Roman"/>
                <w:color w:val="000000" w:themeColor="text1"/>
                <w:sz w:val="24"/>
                <w:szCs w:val="24"/>
              </w:rPr>
              <w:t>千多人，如果另外找</w:t>
            </w:r>
            <w:r w:rsidRPr="00B9609C">
              <w:rPr>
                <w:rFonts w:ascii="Times New Roman"/>
                <w:color w:val="000000" w:themeColor="text1"/>
                <w:sz w:val="24"/>
                <w:szCs w:val="24"/>
              </w:rPr>
              <w:t>1</w:t>
            </w:r>
            <w:r w:rsidRPr="00B9609C">
              <w:rPr>
                <w:rFonts w:ascii="Times New Roman"/>
                <w:color w:val="000000" w:themeColor="text1"/>
                <w:sz w:val="24"/>
                <w:szCs w:val="24"/>
              </w:rPr>
              <w:t>萬名警察做相關訓練，應該可以成為很強的團隊，社區公衛護士目前資源不足。以</w:t>
            </w:r>
            <w:r w:rsidRPr="00B9609C">
              <w:rPr>
                <w:rFonts w:ascii="Times New Roman"/>
                <w:color w:val="000000" w:themeColor="text1"/>
                <w:sz w:val="24"/>
                <w:szCs w:val="24"/>
              </w:rPr>
              <w:t>GPS</w:t>
            </w:r>
            <w:r w:rsidRPr="00B9609C">
              <w:rPr>
                <w:rFonts w:ascii="Times New Roman"/>
                <w:color w:val="000000" w:themeColor="text1"/>
                <w:sz w:val="24"/>
                <w:szCs w:val="24"/>
              </w:rPr>
              <w:t>（全球定位系統，</w:t>
            </w:r>
            <w:r w:rsidRPr="00B9609C">
              <w:rPr>
                <w:rFonts w:ascii="Times New Roman"/>
                <w:color w:val="000000" w:themeColor="text1"/>
                <w:sz w:val="24"/>
                <w:szCs w:val="24"/>
              </w:rPr>
              <w:t>Global Positioning System</w:t>
            </w:r>
            <w:r w:rsidRPr="00B9609C">
              <w:rPr>
                <w:rFonts w:ascii="Times New Roman"/>
                <w:color w:val="000000" w:themeColor="text1"/>
                <w:sz w:val="24"/>
                <w:szCs w:val="24"/>
              </w:rPr>
              <w:t>）監控犯罪者再犯罪比率降低</w:t>
            </w:r>
            <w:r w:rsidRPr="00B9609C">
              <w:rPr>
                <w:rFonts w:ascii="Times New Roman"/>
                <w:color w:val="000000" w:themeColor="text1"/>
                <w:sz w:val="24"/>
                <w:szCs w:val="24"/>
              </w:rPr>
              <w:t>94.7</w:t>
            </w:r>
            <w:r w:rsidRPr="00B9609C">
              <w:rPr>
                <w:rFonts w:ascii="Times New Roman"/>
                <w:color w:val="000000" w:themeColor="text1"/>
                <w:sz w:val="24"/>
                <w:szCs w:val="24"/>
              </w:rPr>
              <w:t>％。中壢斷頭個案，治療過程非常穩定，如果可以早點納入社會安全網，家庭會有較大支持。</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lastRenderedPageBreak/>
              <w:t>陳教授</w:t>
            </w:r>
          </w:p>
        </w:tc>
        <w:tc>
          <w:tcPr>
            <w:tcW w:w="7371" w:type="dxa"/>
            <w:vAlign w:val="center"/>
          </w:tcPr>
          <w:p w:rsidR="00285E1E" w:rsidRPr="00B9609C" w:rsidRDefault="000D6145"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王</w:t>
            </w:r>
            <w:r w:rsidRPr="00B9609C">
              <w:rPr>
                <w:rFonts w:ascii="Times New Roman"/>
                <w:color w:val="000000" w:themeColor="text1"/>
                <w:sz w:val="24"/>
                <w:szCs w:val="24"/>
              </w:rPr>
              <w:t>○○</w:t>
            </w:r>
            <w:r w:rsidR="00285E1E" w:rsidRPr="00B9609C">
              <w:rPr>
                <w:rFonts w:ascii="Times New Roman"/>
                <w:color w:val="000000" w:themeColor="text1"/>
                <w:sz w:val="24"/>
                <w:szCs w:val="24"/>
              </w:rPr>
              <w:t>有吸毒</w:t>
            </w:r>
            <w:r w:rsidR="00285E1E" w:rsidRPr="00B9609C">
              <w:rPr>
                <w:rFonts w:ascii="Times New Roman"/>
                <w:color w:val="000000" w:themeColor="text1"/>
                <w:sz w:val="24"/>
                <w:szCs w:val="24"/>
              </w:rPr>
              <w:t>6</w:t>
            </w:r>
            <w:r w:rsidR="00285E1E" w:rsidRPr="00B9609C">
              <w:rPr>
                <w:rFonts w:ascii="Times New Roman"/>
                <w:color w:val="000000" w:themeColor="text1"/>
                <w:sz w:val="24"/>
                <w:szCs w:val="24"/>
              </w:rPr>
              <w:t>年，但毒物檢查又無毒物反應。我還是認為</w:t>
            </w:r>
            <w:r w:rsidRPr="00B9609C">
              <w:rPr>
                <w:rFonts w:ascii="Times New Roman"/>
                <w:color w:val="000000" w:themeColor="text1"/>
                <w:sz w:val="24"/>
                <w:szCs w:val="24"/>
              </w:rPr>
              <w:t>王</w:t>
            </w:r>
            <w:r w:rsidRPr="00B9609C">
              <w:rPr>
                <w:rFonts w:ascii="Times New Roman"/>
                <w:color w:val="000000" w:themeColor="text1"/>
                <w:sz w:val="24"/>
                <w:szCs w:val="24"/>
              </w:rPr>
              <w:t>○○</w:t>
            </w:r>
            <w:r w:rsidR="00285E1E" w:rsidRPr="00B9609C">
              <w:rPr>
                <w:rFonts w:ascii="Times New Roman"/>
                <w:color w:val="000000" w:themeColor="text1"/>
                <w:sz w:val="24"/>
                <w:szCs w:val="24"/>
              </w:rPr>
              <w:t>出來是很危險的。</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王委員幼玲</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以現在的情況下。</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吳主任</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監所的壓力也會小很多，對付猛獸要給他很好的環境，否則連馴獸師都會被咬。精神科醫療臺灣是做得非常好的，警察素質也很高，惟有不同的方向，應進行整合。社會安全網、中途之家、教養院應進行強化，才有正向發展，建議有好的措施鼓勵醫院進行此項工作。</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林醫師</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大多數國家監獄有</w:t>
            </w:r>
            <w:r w:rsidRPr="00B9609C">
              <w:rPr>
                <w:rFonts w:ascii="Times New Roman"/>
                <w:color w:val="000000" w:themeColor="text1"/>
                <w:sz w:val="24"/>
                <w:szCs w:val="24"/>
              </w:rPr>
              <w:t>15</w:t>
            </w:r>
            <w:r w:rsidRPr="00B9609C">
              <w:rPr>
                <w:rFonts w:ascii="Times New Roman"/>
                <w:color w:val="000000" w:themeColor="text1"/>
                <w:sz w:val="24"/>
                <w:szCs w:val="24"/>
              </w:rPr>
              <w:t>％至</w:t>
            </w:r>
            <w:r w:rsidRPr="00B9609C">
              <w:rPr>
                <w:rFonts w:ascii="Times New Roman"/>
                <w:color w:val="000000" w:themeColor="text1"/>
                <w:sz w:val="24"/>
                <w:szCs w:val="24"/>
              </w:rPr>
              <w:t>30%</w:t>
            </w:r>
            <w:r w:rsidRPr="00B9609C">
              <w:rPr>
                <w:rFonts w:ascii="Times New Roman"/>
                <w:color w:val="000000" w:themeColor="text1"/>
                <w:sz w:val="24"/>
                <w:szCs w:val="24"/>
              </w:rPr>
              <w:t>精神病受刑人。專業人力、心理衛生專業人員應強化。監所精神門診來診人數很多，醫師需要長時間診療，倘有嚴重精神病，應建立病識感，很難有很多時間可以評估，應增加醫療人力，吳主任所提，應增加誘因，公立醫院都是年輕專科醫師受指派。監所內一般戒護人員亦很重要，要靠戒護人員平時的觀察才會轉介，或在健檢時才能察覺。如何維護這些人的安全，一般慢性病人在病況穩定時門診還可以處理，監所病舍並非專為精神病人設置，精神病人很嚴重才會轉進去，也有可能是裝病，急性期要有保護性的環境，一般作法是手銬腳鐐先固定住，容易造成受傷，急性病房是有特殊規格的，保護室設置規格應比照醫院模式辦理。酒癮病人也很重要，酒駕受刑人酒精戒斷是有可能致命的，當天入監也沒有家屬，亦未受到任何醫療，可能會致命。</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法務部有無相關統計（有酒癮的受刑人）？</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周副署長輝煌</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詳細數字還要再查，以公共危險罪為例，酒癮大約占九成。</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就公共危險，可能是收押或服刑，要有觀察期。</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lastRenderedPageBreak/>
              <w:t>周副署長輝煌</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桃園監獄大約是九成都是酒癮，會特別注意第</w:t>
            </w:r>
            <w:r w:rsidRPr="00B9609C">
              <w:rPr>
                <w:rFonts w:ascii="Times New Roman"/>
                <w:color w:val="000000" w:themeColor="text1"/>
                <w:sz w:val="24"/>
                <w:szCs w:val="24"/>
              </w:rPr>
              <w:t>3</w:t>
            </w:r>
            <w:r w:rsidRPr="00B9609C">
              <w:rPr>
                <w:rFonts w:ascii="Times New Roman"/>
                <w:color w:val="000000" w:themeColor="text1"/>
                <w:sz w:val="24"/>
                <w:szCs w:val="24"/>
              </w:rPr>
              <w:t>天有狀況出現，如有譫妄症現象時要趕快送醫，要不然很容易暴斃。另酒癮者如有盜汗或出汗時，可以視情形於必要時補充水分或舒跑飲料以暫予舒解。</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林醫師</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有關刑後監護部分，嚴重之精神病患，到醫院做監護處分，大部分療效都還不錯，</w:t>
            </w:r>
            <w:r w:rsidRPr="00B9609C">
              <w:rPr>
                <w:rFonts w:ascii="Times New Roman"/>
                <w:color w:val="000000" w:themeColor="text1"/>
                <w:sz w:val="24"/>
                <w:szCs w:val="24"/>
              </w:rPr>
              <w:t>3</w:t>
            </w:r>
            <w:r w:rsidRPr="00B9609C">
              <w:rPr>
                <w:rFonts w:ascii="Times New Roman"/>
                <w:color w:val="000000" w:themeColor="text1"/>
                <w:sz w:val="24"/>
                <w:szCs w:val="24"/>
              </w:rPr>
              <w:t>年至</w:t>
            </w:r>
            <w:r w:rsidRPr="00B9609C">
              <w:rPr>
                <w:rFonts w:ascii="Times New Roman"/>
                <w:color w:val="000000" w:themeColor="text1"/>
                <w:sz w:val="24"/>
                <w:szCs w:val="24"/>
              </w:rPr>
              <w:t>5</w:t>
            </w:r>
            <w:r w:rsidRPr="00B9609C">
              <w:rPr>
                <w:rFonts w:ascii="Times New Roman"/>
                <w:color w:val="000000" w:themeColor="text1"/>
                <w:sz w:val="24"/>
                <w:szCs w:val="24"/>
              </w:rPr>
              <w:t>年建立病識感，以進行後續治療效果會較好，人格違常部分，需要嚴密的社會安全網或追蹤，以個案管理方式處理，或運用新的科技（如電子監控等）。</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王委員幼玲</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人格違常人數多嗎？</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很多，一半以上。辯護律師最愛將被告定位為憂鬱症、邊緣性人格違常。</w:t>
            </w:r>
            <w:r w:rsidR="000D6145" w:rsidRPr="00B9609C">
              <w:rPr>
                <w:rFonts w:ascii="Times New Roman"/>
                <w:color w:val="000000" w:themeColor="text1"/>
                <w:sz w:val="24"/>
                <w:szCs w:val="24"/>
              </w:rPr>
              <w:t>王</w:t>
            </w:r>
            <w:r w:rsidR="000D6145" w:rsidRPr="00B9609C">
              <w:rPr>
                <w:rFonts w:ascii="Times New Roman"/>
                <w:color w:val="000000" w:themeColor="text1"/>
                <w:sz w:val="24"/>
                <w:szCs w:val="24"/>
              </w:rPr>
              <w:t>○○</w:t>
            </w:r>
            <w:r w:rsidRPr="00B9609C">
              <w:rPr>
                <w:rFonts w:ascii="Times New Roman"/>
                <w:color w:val="000000" w:themeColor="text1"/>
                <w:sz w:val="24"/>
                <w:szCs w:val="24"/>
              </w:rPr>
              <w:t>之個案，將來送到花蓮玉里，現在監獄人滿為患。</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王委員幼玲</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巫師姐有無補充意見。</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巫翠秋師姐</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詳如</w:t>
            </w:r>
            <w:r w:rsidR="004D6BC1">
              <w:rPr>
                <w:rFonts w:ascii="Times New Roman"/>
                <w:color w:val="000000" w:themeColor="text1"/>
                <w:sz w:val="24"/>
                <w:szCs w:val="24"/>
              </w:rPr>
              <w:t>釋師父</w:t>
            </w:r>
            <w:r w:rsidRPr="00B9609C">
              <w:rPr>
                <w:rFonts w:ascii="Times New Roman"/>
                <w:color w:val="000000" w:themeColor="text1"/>
                <w:sz w:val="24"/>
                <w:szCs w:val="24"/>
              </w:rPr>
              <w:t>發言。</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釋師父</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監所主管工作負擔重，相當辛苦，半夜亦有臨時狀況需應變。這些都很重要，希望政府重視，監所長官工作量都很大，應進行分流化，但人手不夠。</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楊委員芳婉</w:t>
            </w:r>
          </w:p>
        </w:tc>
        <w:tc>
          <w:tcPr>
            <w:tcW w:w="7371" w:type="dxa"/>
            <w:vAlign w:val="center"/>
          </w:tcPr>
          <w:p w:rsidR="00285E1E" w:rsidRPr="00B9609C" w:rsidRDefault="000D6145"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王</w:t>
            </w:r>
            <w:r w:rsidRPr="00B9609C">
              <w:rPr>
                <w:rFonts w:ascii="Times New Roman"/>
                <w:color w:val="000000" w:themeColor="text1"/>
                <w:sz w:val="24"/>
                <w:szCs w:val="24"/>
              </w:rPr>
              <w:t>○○</w:t>
            </w:r>
            <w:r w:rsidR="00285E1E" w:rsidRPr="00B9609C">
              <w:rPr>
                <w:rFonts w:ascii="Times New Roman"/>
                <w:color w:val="000000" w:themeColor="text1"/>
                <w:sz w:val="24"/>
                <w:szCs w:val="24"/>
              </w:rPr>
              <w:t>之個案，狀況好</w:t>
            </w:r>
            <w:r w:rsidR="00285E1E" w:rsidRPr="00B9609C">
              <w:rPr>
                <w:rFonts w:ascii="Times New Roman"/>
                <w:color w:val="000000" w:themeColor="text1"/>
                <w:sz w:val="24"/>
                <w:szCs w:val="24"/>
              </w:rPr>
              <w:t>25</w:t>
            </w:r>
            <w:r w:rsidR="00285E1E" w:rsidRPr="00B9609C">
              <w:rPr>
                <w:rFonts w:ascii="Times New Roman"/>
                <w:color w:val="000000" w:themeColor="text1"/>
                <w:sz w:val="24"/>
                <w:szCs w:val="24"/>
              </w:rPr>
              <w:t>年可能釋放，過程中如有良好的治療，有無治癒可能。</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張院長</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治癒比較難評估，但過程中可以積極進行治療。</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楊委員芳婉</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有關矯正署精神疾病分類人數，情感性疾病人數較思覺失調症多。</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張院長</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較好的做法是要在適當治療的狀態下維持穩定，較有保障。</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周副署長輝煌</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今日會議專家所提心理師人力問題，該署預計遴聘</w:t>
            </w:r>
            <w:r w:rsidRPr="00B9609C">
              <w:rPr>
                <w:rFonts w:ascii="Times New Roman"/>
                <w:color w:val="000000" w:themeColor="text1"/>
                <w:sz w:val="24"/>
                <w:szCs w:val="24"/>
              </w:rPr>
              <w:t>199</w:t>
            </w:r>
            <w:r w:rsidRPr="00B9609C">
              <w:rPr>
                <w:rFonts w:ascii="Times New Roman"/>
                <w:color w:val="000000" w:themeColor="text1"/>
                <w:sz w:val="24"/>
                <w:szCs w:val="24"/>
              </w:rPr>
              <w:t>位臨床心理師與社會工作師等專業人力，從</w:t>
            </w:r>
            <w:r w:rsidRPr="00B9609C">
              <w:rPr>
                <w:rFonts w:ascii="Times New Roman"/>
                <w:color w:val="000000" w:themeColor="text1"/>
                <w:sz w:val="24"/>
                <w:szCs w:val="24"/>
              </w:rPr>
              <w:t>108</w:t>
            </w:r>
            <w:r w:rsidRPr="00B9609C">
              <w:rPr>
                <w:rFonts w:ascii="Times New Roman"/>
                <w:color w:val="000000" w:themeColor="text1"/>
                <w:sz w:val="24"/>
                <w:szCs w:val="24"/>
              </w:rPr>
              <w:t>年開始以約聘方式進用，</w:t>
            </w:r>
            <w:r w:rsidRPr="00B9609C">
              <w:rPr>
                <w:rFonts w:ascii="Times New Roman"/>
                <w:color w:val="000000" w:themeColor="text1"/>
                <w:sz w:val="24"/>
                <w:szCs w:val="24"/>
              </w:rPr>
              <w:t>108</w:t>
            </w:r>
            <w:r w:rsidRPr="00B9609C">
              <w:rPr>
                <w:rFonts w:ascii="Times New Roman"/>
                <w:color w:val="000000" w:themeColor="text1"/>
                <w:sz w:val="24"/>
                <w:szCs w:val="24"/>
              </w:rPr>
              <w:t>年進用</w:t>
            </w:r>
            <w:r w:rsidRPr="00B9609C">
              <w:rPr>
                <w:rFonts w:ascii="Times New Roman"/>
                <w:color w:val="000000" w:themeColor="text1"/>
                <w:sz w:val="24"/>
                <w:szCs w:val="24"/>
              </w:rPr>
              <w:t>66</w:t>
            </w:r>
            <w:r w:rsidRPr="00B9609C">
              <w:rPr>
                <w:rFonts w:ascii="Times New Roman"/>
                <w:color w:val="000000" w:themeColor="text1"/>
                <w:sz w:val="24"/>
                <w:szCs w:val="24"/>
              </w:rPr>
              <w:t>位，</w:t>
            </w:r>
            <w:r w:rsidRPr="00B9609C">
              <w:rPr>
                <w:rFonts w:ascii="Times New Roman"/>
                <w:color w:val="000000" w:themeColor="text1"/>
                <w:sz w:val="24"/>
                <w:szCs w:val="24"/>
              </w:rPr>
              <w:t>109</w:t>
            </w:r>
            <w:r w:rsidRPr="00B9609C">
              <w:rPr>
                <w:rFonts w:ascii="Times New Roman"/>
                <w:color w:val="000000" w:themeColor="text1"/>
                <w:sz w:val="24"/>
                <w:szCs w:val="24"/>
              </w:rPr>
              <w:t>年進用</w:t>
            </w:r>
            <w:r w:rsidRPr="00B9609C">
              <w:rPr>
                <w:rFonts w:ascii="Times New Roman"/>
                <w:color w:val="000000" w:themeColor="text1"/>
                <w:sz w:val="24"/>
                <w:szCs w:val="24"/>
              </w:rPr>
              <w:t>66</w:t>
            </w:r>
            <w:r w:rsidRPr="00B9609C">
              <w:rPr>
                <w:rFonts w:ascii="Times New Roman"/>
                <w:color w:val="000000" w:themeColor="text1"/>
                <w:sz w:val="24"/>
                <w:szCs w:val="24"/>
              </w:rPr>
              <w:t>位、</w:t>
            </w:r>
            <w:r w:rsidRPr="00B9609C">
              <w:rPr>
                <w:rFonts w:ascii="Times New Roman"/>
                <w:color w:val="000000" w:themeColor="text1"/>
                <w:sz w:val="24"/>
                <w:szCs w:val="24"/>
              </w:rPr>
              <w:t>110</w:t>
            </w:r>
            <w:r w:rsidRPr="00B9609C">
              <w:rPr>
                <w:rFonts w:ascii="Times New Roman"/>
                <w:color w:val="000000" w:themeColor="text1"/>
                <w:sz w:val="24"/>
                <w:szCs w:val="24"/>
              </w:rPr>
              <w:t>年進用</w:t>
            </w:r>
            <w:r w:rsidRPr="00B9609C">
              <w:rPr>
                <w:rFonts w:ascii="Times New Roman"/>
                <w:color w:val="000000" w:themeColor="text1"/>
                <w:sz w:val="24"/>
                <w:szCs w:val="24"/>
              </w:rPr>
              <w:t>67</w:t>
            </w:r>
            <w:r w:rsidRPr="00B9609C">
              <w:rPr>
                <w:rFonts w:ascii="Times New Roman"/>
                <w:color w:val="000000" w:themeColor="text1"/>
                <w:sz w:val="24"/>
                <w:szCs w:val="24"/>
              </w:rPr>
              <w:t>位，針對毒癮戒治方案，有被害妄想症者、反社會人格者，期能改善監所受刑人處遇。現在心理師都要考執照。</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臨床心理師與諮商心理師應該都要各半。</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楊委員芳婉</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反社會人格在社會上也有這種人。</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張院長</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有關人格疾患，看起來像故意行為或調皮搗蛋等，如果症狀過了又回復正常，應該要審慎評估，積極進行治療會有幫助。</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有關</w:t>
            </w:r>
            <w:r w:rsidRPr="00B9609C">
              <w:rPr>
                <w:rFonts w:ascii="Times New Roman"/>
                <w:color w:val="000000" w:themeColor="text1"/>
                <w:sz w:val="24"/>
                <w:szCs w:val="24"/>
              </w:rPr>
              <w:t>GPS</w:t>
            </w:r>
            <w:r w:rsidRPr="00B9609C">
              <w:rPr>
                <w:rFonts w:ascii="Times New Roman"/>
                <w:color w:val="000000" w:themeColor="text1"/>
                <w:sz w:val="24"/>
                <w:szCs w:val="24"/>
              </w:rPr>
              <w:t>及電子監控等，不應只是性侵的受刑人使用，保護司的觀護人員對高危險的人釋放後的敏感度，建議矯正署可採購更多的電子監控設備。</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謝科長正良</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以科技監控來說，現行法令只針對性侵犯保護管束案件實施，暴力犯罪則沒有，如果是精神疾病者又有暴力傾向，會允許工作人員裝設電子設備嗎？如果在發病時，有可能將設備破壞或解除，在精神異常時，破壞設備或違規，將如何追究其責任？科技監控效果是有其限制的，監控他的目的為何？是要知道他位置在哪</w:t>
            </w:r>
            <w:r w:rsidRPr="00B9609C">
              <w:rPr>
                <w:rFonts w:ascii="Times New Roman"/>
                <w:color w:val="000000" w:themeColor="text1"/>
                <w:sz w:val="24"/>
                <w:szCs w:val="24"/>
              </w:rPr>
              <w:lastRenderedPageBreak/>
              <w:t>裡？還是形成他心理壓力？事實上是沒辦法直接防止他再犯的。</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lastRenderedPageBreak/>
              <w:t>吳主任</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國外的科技監控對受監控人的身心狀況是可以監測的。不限於腳鐐、手環、手機也可以。</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周副署長表示應先修法，修法後可以考慮。最近又有華山分屍案發生，如果有電子監控搭配新科技，可以找出模式，是否在分屍時就可以知道。如果修法可以要求到某一等級重大刑案的人，在出獄前做一些測量，以防止再犯，在這之前需要先進行修法。</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張院長</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追蹤關懷效果最好，科技監控只是一個電子系統。</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不可能看到性侵犯正在性侵，主要是形成他心理上的壓力。張彥文殺了第</w:t>
            </w:r>
            <w:r w:rsidRPr="00B9609C">
              <w:rPr>
                <w:rFonts w:ascii="Times New Roman"/>
                <w:color w:val="000000" w:themeColor="text1"/>
                <w:sz w:val="24"/>
                <w:szCs w:val="24"/>
              </w:rPr>
              <w:t>3</w:t>
            </w:r>
            <w:r w:rsidRPr="00B9609C">
              <w:rPr>
                <w:rFonts w:ascii="Times New Roman"/>
                <w:color w:val="000000" w:themeColor="text1"/>
                <w:sz w:val="24"/>
                <w:szCs w:val="24"/>
              </w:rPr>
              <w:t>任女友，在第</w:t>
            </w:r>
            <w:r w:rsidRPr="00B9609C">
              <w:rPr>
                <w:rFonts w:ascii="Times New Roman"/>
                <w:color w:val="000000" w:themeColor="text1"/>
                <w:sz w:val="24"/>
                <w:szCs w:val="24"/>
              </w:rPr>
              <w:t>1</w:t>
            </w:r>
            <w:r w:rsidRPr="00B9609C">
              <w:rPr>
                <w:rFonts w:ascii="Times New Roman"/>
                <w:color w:val="000000" w:themeColor="text1"/>
                <w:sz w:val="24"/>
                <w:szCs w:val="24"/>
              </w:rPr>
              <w:t>任時即有徵兆，如有電子監控可以降低再犯率，他原本是工學院的，但原本在金融公司工作，與第</w:t>
            </w:r>
            <w:r w:rsidRPr="00B9609C">
              <w:rPr>
                <w:rFonts w:ascii="Times New Roman"/>
                <w:color w:val="000000" w:themeColor="text1"/>
                <w:sz w:val="24"/>
                <w:szCs w:val="24"/>
              </w:rPr>
              <w:t>1</w:t>
            </w:r>
            <w:r w:rsidRPr="00B9609C">
              <w:rPr>
                <w:rFonts w:ascii="Times New Roman"/>
                <w:color w:val="000000" w:themeColor="text1"/>
                <w:sz w:val="24"/>
                <w:szCs w:val="24"/>
              </w:rPr>
              <w:t>任女友分手後，家裡鼓勵他只準備了</w:t>
            </w:r>
            <w:r w:rsidRPr="00B9609C">
              <w:rPr>
                <w:rFonts w:ascii="Times New Roman"/>
                <w:color w:val="000000" w:themeColor="text1"/>
                <w:sz w:val="24"/>
                <w:szCs w:val="24"/>
              </w:rPr>
              <w:t>3</w:t>
            </w:r>
            <w:r w:rsidRPr="00B9609C">
              <w:rPr>
                <w:rFonts w:ascii="Times New Roman"/>
                <w:color w:val="000000" w:themeColor="text1"/>
                <w:sz w:val="24"/>
                <w:szCs w:val="24"/>
              </w:rPr>
              <w:t>個月就考上了，所以他是非常聰明的。</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林醫師</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運用科技協助個案管理，以彌補傳統個管師人力不足之情形。</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楊委員芳婉</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矯正署可以研究一下，需要有後端的人力觀測。</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吳主任</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可以透過</w:t>
            </w:r>
            <w:r w:rsidRPr="00B9609C">
              <w:rPr>
                <w:rFonts w:ascii="Times New Roman"/>
                <w:color w:val="000000" w:themeColor="text1"/>
                <w:sz w:val="24"/>
                <w:szCs w:val="24"/>
              </w:rPr>
              <w:t>AI</w:t>
            </w:r>
            <w:r w:rsidRPr="00B9609C">
              <w:rPr>
                <w:rFonts w:ascii="Times New Roman"/>
                <w:color w:val="000000" w:themeColor="text1"/>
                <w:sz w:val="24"/>
                <w:szCs w:val="24"/>
              </w:rPr>
              <w:t>技術監控。</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可以附條件假釋，願意接受電子監控才同意假釋。</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周副署長輝煌</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這樣該署收到的受刑人假釋向監察院陳情案相信會更多。</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吳主任</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以美國為例需要同意科技監控才能假釋，其實對人權是有很大的改進。</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楊委員芳婉</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還是要社會能夠接受。</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吳主任</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無法假釋的都是經濟情況較不好的受刑人。</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王委員幼玲</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內湖拉小孩案強制住院期滿回到臺南，記者就追蹤到他家，有社會監控的功能，惟造成敵意的環境，對復原是不好的。</w:t>
            </w:r>
          </w:p>
        </w:tc>
      </w:tr>
      <w:tr w:rsidR="00A617DF" w:rsidRPr="00B9609C" w:rsidTr="00FD2ECA">
        <w:trPr>
          <w:trHeight w:val="567"/>
        </w:trPr>
        <w:tc>
          <w:tcPr>
            <w:tcW w:w="2268" w:type="dxa"/>
            <w:vAlign w:val="center"/>
          </w:tcPr>
          <w:p w:rsidR="00285E1E" w:rsidRPr="00B9609C" w:rsidRDefault="004D6BC1" w:rsidP="00FD2ECA">
            <w:pPr>
              <w:overflowPunct/>
              <w:autoSpaceDE/>
              <w:autoSpaceDN/>
              <w:spacing w:line="280" w:lineRule="exact"/>
              <w:jc w:val="center"/>
              <w:rPr>
                <w:rFonts w:ascii="Times New Roman"/>
                <w:color w:val="000000" w:themeColor="text1"/>
                <w:sz w:val="24"/>
                <w:szCs w:val="24"/>
              </w:rPr>
            </w:pPr>
            <w:r>
              <w:rPr>
                <w:rFonts w:ascii="Times New Roman"/>
                <w:color w:val="000000" w:themeColor="text1"/>
                <w:sz w:val="24"/>
                <w:szCs w:val="24"/>
              </w:rPr>
              <w:t>陳教授</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殺人案為何不能公開審理？性侵案件是為保護受害者，如果受害者已死亡，為何還要保護，請教監察委員可以做什麼？</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高委員涌誠</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公開審理是公開透明法官的作為，是對社會負責任的做法，惟未公開審理之案件亦可以事後監督。</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楊委員芳婉</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刑後監護之刑期，請法務部提供</w:t>
            </w:r>
            <w:r w:rsidRPr="00B9609C">
              <w:rPr>
                <w:rFonts w:ascii="Times New Roman"/>
                <w:color w:val="000000" w:themeColor="text1"/>
                <w:sz w:val="24"/>
                <w:szCs w:val="24"/>
              </w:rPr>
              <w:t>102</w:t>
            </w:r>
            <w:r w:rsidRPr="00B9609C">
              <w:rPr>
                <w:rFonts w:ascii="Times New Roman"/>
                <w:color w:val="000000" w:themeColor="text1"/>
                <w:sz w:val="24"/>
                <w:szCs w:val="24"/>
              </w:rPr>
              <w:t>年後刑後監護之人（件）數統計。</w:t>
            </w:r>
          </w:p>
        </w:tc>
      </w:tr>
      <w:tr w:rsidR="00A617DF" w:rsidRPr="00B9609C" w:rsidTr="00FD2ECA">
        <w:trPr>
          <w:trHeight w:val="567"/>
        </w:trPr>
        <w:tc>
          <w:tcPr>
            <w:tcW w:w="2268" w:type="dxa"/>
            <w:vAlign w:val="center"/>
          </w:tcPr>
          <w:p w:rsidR="00285E1E" w:rsidRPr="00B9609C" w:rsidRDefault="00285E1E" w:rsidP="00FD2ECA">
            <w:pPr>
              <w:overflowPunct/>
              <w:autoSpaceDE/>
              <w:autoSpaceDN/>
              <w:spacing w:line="280" w:lineRule="exact"/>
              <w:jc w:val="center"/>
              <w:rPr>
                <w:rFonts w:ascii="Times New Roman"/>
                <w:color w:val="000000" w:themeColor="text1"/>
                <w:sz w:val="24"/>
                <w:szCs w:val="24"/>
              </w:rPr>
            </w:pPr>
            <w:r w:rsidRPr="00B9609C">
              <w:rPr>
                <w:rFonts w:ascii="Times New Roman"/>
                <w:color w:val="000000" w:themeColor="text1"/>
                <w:sz w:val="24"/>
                <w:szCs w:val="24"/>
              </w:rPr>
              <w:t>王委員幼玲</w:t>
            </w:r>
          </w:p>
        </w:tc>
        <w:tc>
          <w:tcPr>
            <w:tcW w:w="7371" w:type="dxa"/>
            <w:vAlign w:val="center"/>
          </w:tcPr>
          <w:p w:rsidR="00285E1E" w:rsidRPr="00B9609C" w:rsidRDefault="00285E1E" w:rsidP="00FD2ECA">
            <w:pPr>
              <w:overflowPunct/>
              <w:autoSpaceDE/>
              <w:autoSpaceDN/>
              <w:spacing w:line="280" w:lineRule="exact"/>
              <w:rPr>
                <w:rFonts w:ascii="Times New Roman"/>
                <w:color w:val="000000" w:themeColor="text1"/>
                <w:sz w:val="24"/>
                <w:szCs w:val="24"/>
              </w:rPr>
            </w:pPr>
            <w:r w:rsidRPr="00B9609C">
              <w:rPr>
                <w:rFonts w:ascii="Times New Roman"/>
                <w:color w:val="000000" w:themeColor="text1"/>
                <w:sz w:val="24"/>
                <w:szCs w:val="24"/>
              </w:rPr>
              <w:t>感謝各位專家提供寶貴意見。</w:t>
            </w:r>
          </w:p>
        </w:tc>
      </w:tr>
    </w:tbl>
    <w:p w:rsidR="00285E1E" w:rsidRPr="00B9609C" w:rsidRDefault="00285E1E" w:rsidP="00285E1E">
      <w:pPr>
        <w:widowControl/>
        <w:overflowPunct/>
        <w:autoSpaceDE/>
        <w:autoSpaceDN/>
        <w:jc w:val="left"/>
        <w:rPr>
          <w:rFonts w:ascii="Times New Roman"/>
          <w:bCs/>
          <w:color w:val="000000" w:themeColor="text1"/>
          <w:kern w:val="0"/>
        </w:rPr>
      </w:pPr>
      <w:r w:rsidRPr="00B9609C">
        <w:rPr>
          <w:rFonts w:ascii="Times New Roman" w:hint="eastAsia"/>
          <w:bCs/>
          <w:color w:val="000000" w:themeColor="text1"/>
          <w:kern w:val="0"/>
          <w:sz w:val="24"/>
          <w:szCs w:val="24"/>
        </w:rPr>
        <w:t>資料來源：本案</w:t>
      </w:r>
      <w:r w:rsidRPr="00B9609C">
        <w:rPr>
          <w:rFonts w:ascii="Times New Roman" w:hint="eastAsia"/>
          <w:bCs/>
          <w:color w:val="000000" w:themeColor="text1"/>
          <w:kern w:val="0"/>
          <w:sz w:val="24"/>
          <w:szCs w:val="24"/>
        </w:rPr>
        <w:t>107</w:t>
      </w:r>
      <w:r w:rsidRPr="00B9609C">
        <w:rPr>
          <w:rFonts w:ascii="Times New Roman" w:hint="eastAsia"/>
          <w:bCs/>
          <w:color w:val="000000" w:themeColor="text1"/>
          <w:kern w:val="0"/>
          <w:sz w:val="24"/>
          <w:szCs w:val="24"/>
        </w:rPr>
        <w:t>年</w:t>
      </w:r>
      <w:r w:rsidRPr="00B9609C">
        <w:rPr>
          <w:rFonts w:ascii="Times New Roman" w:hint="eastAsia"/>
          <w:bCs/>
          <w:color w:val="000000" w:themeColor="text1"/>
          <w:kern w:val="0"/>
          <w:sz w:val="24"/>
          <w:szCs w:val="24"/>
        </w:rPr>
        <w:t>10</w:t>
      </w:r>
      <w:r w:rsidRPr="00B9609C">
        <w:rPr>
          <w:rFonts w:ascii="Times New Roman" w:hint="eastAsia"/>
          <w:bCs/>
          <w:color w:val="000000" w:themeColor="text1"/>
          <w:kern w:val="0"/>
          <w:sz w:val="24"/>
          <w:szCs w:val="24"/>
        </w:rPr>
        <w:t>月</w:t>
      </w:r>
      <w:r w:rsidRPr="00B9609C">
        <w:rPr>
          <w:rFonts w:ascii="Times New Roman" w:hint="eastAsia"/>
          <w:bCs/>
          <w:color w:val="000000" w:themeColor="text1"/>
          <w:kern w:val="0"/>
          <w:sz w:val="24"/>
          <w:szCs w:val="24"/>
        </w:rPr>
        <w:t>24</w:t>
      </w:r>
      <w:r w:rsidRPr="00B9609C">
        <w:rPr>
          <w:rFonts w:ascii="Times New Roman" w:hint="eastAsia"/>
          <w:bCs/>
          <w:color w:val="000000" w:themeColor="text1"/>
          <w:kern w:val="0"/>
          <w:sz w:val="24"/>
          <w:szCs w:val="24"/>
        </w:rPr>
        <w:t>日辦理第</w:t>
      </w:r>
      <w:r w:rsidRPr="00B9609C">
        <w:rPr>
          <w:rFonts w:ascii="Times New Roman" w:hint="eastAsia"/>
          <w:bCs/>
          <w:color w:val="000000" w:themeColor="text1"/>
          <w:kern w:val="0"/>
          <w:sz w:val="24"/>
          <w:szCs w:val="24"/>
        </w:rPr>
        <w:t>3</w:t>
      </w:r>
      <w:r w:rsidRPr="00B9609C">
        <w:rPr>
          <w:rFonts w:ascii="Times New Roman" w:hint="eastAsia"/>
          <w:bCs/>
          <w:color w:val="000000" w:themeColor="text1"/>
          <w:kern w:val="0"/>
          <w:sz w:val="24"/>
          <w:szCs w:val="24"/>
        </w:rPr>
        <w:t>場諮詢會議現場紀錄。</w:t>
      </w:r>
      <w:r w:rsidRPr="00B9609C">
        <w:rPr>
          <w:rFonts w:ascii="Times New Roman"/>
          <w:bCs/>
          <w:color w:val="000000" w:themeColor="text1"/>
          <w:kern w:val="0"/>
        </w:rPr>
        <w:br w:type="page"/>
      </w:r>
    </w:p>
    <w:p w:rsidR="001E11C6" w:rsidRPr="00B9609C" w:rsidRDefault="001E11C6" w:rsidP="001E11C6">
      <w:pPr>
        <w:pStyle w:val="1"/>
        <w:numPr>
          <w:ilvl w:val="0"/>
          <w:numId w:val="0"/>
        </w:numPr>
        <w:ind w:left="1361" w:hangingChars="400" w:hanging="1361"/>
        <w:rPr>
          <w:rFonts w:ascii="Times New Roman"/>
          <w:bCs w:val="0"/>
          <w:color w:val="000000" w:themeColor="text1"/>
          <w:kern w:val="0"/>
          <w:lang w:val="fr-FR"/>
        </w:rPr>
      </w:pPr>
      <w:bookmarkStart w:id="7312" w:name="_Toc23776800"/>
      <w:r w:rsidRPr="00B9609C">
        <w:rPr>
          <w:rFonts w:ascii="Times New Roman"/>
          <w:color w:val="000000" w:themeColor="text1"/>
          <w:kern w:val="0"/>
        </w:rPr>
        <w:lastRenderedPageBreak/>
        <w:t>附表</w:t>
      </w:r>
      <w:r w:rsidRPr="00B9609C">
        <w:rPr>
          <w:rFonts w:ascii="Times New Roman" w:hint="eastAsia"/>
          <w:color w:val="000000" w:themeColor="text1"/>
          <w:kern w:val="0"/>
        </w:rPr>
        <w:t>九、</w:t>
      </w:r>
      <w:r w:rsidRPr="00B9609C">
        <w:rPr>
          <w:rFonts w:ascii="Times New Roman"/>
          <w:color w:val="000000" w:themeColor="text1"/>
          <w:kern w:val="0"/>
        </w:rPr>
        <w:t>本院「</w:t>
      </w:r>
      <w:r w:rsidRPr="00B9609C">
        <w:rPr>
          <w:rFonts w:ascii="Times New Roman"/>
          <w:color w:val="000000" w:themeColor="text1"/>
          <w:kern w:val="0"/>
          <w:lang w:val="fr-FR"/>
        </w:rPr>
        <w:t>107</w:t>
      </w:r>
      <w:r w:rsidRPr="00B9609C">
        <w:rPr>
          <w:rFonts w:ascii="Times New Roman"/>
          <w:color w:val="000000" w:themeColor="text1"/>
          <w:kern w:val="0"/>
          <w:lang w:val="fr-FR"/>
        </w:rPr>
        <w:t>年身心障礙者權利研討會」相關論述摘要一覽表：</w:t>
      </w:r>
      <w:bookmarkEnd w:id="7312"/>
    </w:p>
    <w:tbl>
      <w:tblPr>
        <w:tblStyle w:val="af9"/>
        <w:tblW w:w="0" w:type="auto"/>
        <w:tblInd w:w="108" w:type="dxa"/>
        <w:tblLook w:val="04A0" w:firstRow="1" w:lastRow="0" w:firstColumn="1" w:lastColumn="0" w:noHBand="0" w:noVBand="1"/>
      </w:tblPr>
      <w:tblGrid>
        <w:gridCol w:w="2054"/>
        <w:gridCol w:w="6079"/>
        <w:gridCol w:w="819"/>
      </w:tblGrid>
      <w:tr w:rsidR="00A617DF" w:rsidRPr="00B9609C" w:rsidTr="00D43B30">
        <w:trPr>
          <w:trHeight w:val="397"/>
          <w:tblHeader/>
        </w:trPr>
        <w:tc>
          <w:tcPr>
            <w:tcW w:w="938" w:type="dxa"/>
            <w:shd w:val="clear" w:color="auto" w:fill="FDE9D9" w:themeFill="accent6" w:themeFillTint="33"/>
            <w:vAlign w:val="center"/>
          </w:tcPr>
          <w:p w:rsidR="001E11C6" w:rsidRPr="00B9609C" w:rsidRDefault="001E11C6" w:rsidP="00D43B30">
            <w:pPr>
              <w:widowControl/>
              <w:overflowPunct/>
              <w:autoSpaceDE/>
              <w:autoSpaceDN/>
              <w:jc w:val="center"/>
              <w:rPr>
                <w:rFonts w:ascii="Times New Roman"/>
                <w:b/>
                <w:bCs/>
                <w:color w:val="000000" w:themeColor="text1"/>
                <w:kern w:val="0"/>
                <w:sz w:val="24"/>
                <w:szCs w:val="24"/>
                <w:lang w:val="fr-FR"/>
              </w:rPr>
            </w:pPr>
            <w:r w:rsidRPr="00B9609C">
              <w:rPr>
                <w:rFonts w:ascii="Times New Roman"/>
                <w:b/>
                <w:bCs/>
                <w:color w:val="000000" w:themeColor="text1"/>
                <w:kern w:val="0"/>
                <w:sz w:val="24"/>
                <w:szCs w:val="24"/>
                <w:lang w:val="fr-FR"/>
              </w:rPr>
              <w:t>名稱</w:t>
            </w:r>
          </w:p>
        </w:tc>
        <w:tc>
          <w:tcPr>
            <w:tcW w:w="7168" w:type="dxa"/>
            <w:shd w:val="clear" w:color="auto" w:fill="FDE9D9" w:themeFill="accent6" w:themeFillTint="33"/>
            <w:vAlign w:val="center"/>
          </w:tcPr>
          <w:p w:rsidR="001E11C6" w:rsidRPr="00B9609C" w:rsidRDefault="001E11C6" w:rsidP="00D43B30">
            <w:pPr>
              <w:widowControl/>
              <w:overflowPunct/>
              <w:autoSpaceDE/>
              <w:autoSpaceDN/>
              <w:jc w:val="center"/>
              <w:rPr>
                <w:rFonts w:ascii="Times New Roman"/>
                <w:b/>
                <w:bCs/>
                <w:color w:val="000000" w:themeColor="text1"/>
                <w:kern w:val="0"/>
                <w:sz w:val="24"/>
                <w:szCs w:val="24"/>
                <w:lang w:val="fr-FR"/>
              </w:rPr>
            </w:pPr>
            <w:r w:rsidRPr="00B9609C">
              <w:rPr>
                <w:rFonts w:ascii="Times New Roman"/>
                <w:b/>
                <w:bCs/>
                <w:color w:val="000000" w:themeColor="text1"/>
                <w:kern w:val="0"/>
                <w:sz w:val="24"/>
                <w:szCs w:val="24"/>
                <w:lang w:val="fr-FR"/>
              </w:rPr>
              <w:t>內容摘要</w:t>
            </w:r>
          </w:p>
        </w:tc>
        <w:tc>
          <w:tcPr>
            <w:tcW w:w="846" w:type="dxa"/>
            <w:shd w:val="clear" w:color="auto" w:fill="FDE9D9" w:themeFill="accent6" w:themeFillTint="33"/>
            <w:vAlign w:val="center"/>
          </w:tcPr>
          <w:p w:rsidR="001E11C6" w:rsidRPr="00B9609C" w:rsidRDefault="001E11C6" w:rsidP="00D43B30">
            <w:pPr>
              <w:widowControl/>
              <w:overflowPunct/>
              <w:autoSpaceDE/>
              <w:autoSpaceDN/>
              <w:jc w:val="center"/>
              <w:rPr>
                <w:rFonts w:ascii="Times New Roman"/>
                <w:b/>
                <w:bCs/>
                <w:color w:val="000000" w:themeColor="text1"/>
                <w:kern w:val="0"/>
                <w:sz w:val="24"/>
                <w:szCs w:val="24"/>
                <w:lang w:val="fr-FR"/>
              </w:rPr>
            </w:pPr>
            <w:r w:rsidRPr="00B9609C">
              <w:rPr>
                <w:rFonts w:ascii="Times New Roman"/>
                <w:b/>
                <w:bCs/>
                <w:color w:val="000000" w:themeColor="text1"/>
                <w:kern w:val="0"/>
                <w:sz w:val="24"/>
                <w:szCs w:val="24"/>
                <w:lang w:val="fr-FR"/>
              </w:rPr>
              <w:t>備註</w:t>
            </w:r>
          </w:p>
        </w:tc>
      </w:tr>
      <w:tr w:rsidR="00A617DF" w:rsidRPr="00B9609C" w:rsidTr="00D43B30">
        <w:tc>
          <w:tcPr>
            <w:tcW w:w="938" w:type="dxa"/>
          </w:tcPr>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臺灣民主基金會執行長廖福特：「身心障礙者權利公約（</w:t>
            </w:r>
            <w:r w:rsidRPr="00B9609C">
              <w:rPr>
                <w:rFonts w:ascii="Times New Roman"/>
                <w:bCs/>
                <w:color w:val="000000" w:themeColor="text1"/>
                <w:kern w:val="0"/>
                <w:sz w:val="24"/>
                <w:szCs w:val="24"/>
                <w:lang w:val="fr-FR"/>
              </w:rPr>
              <w:t>CRPD</w:t>
            </w:r>
            <w:r w:rsidRPr="00B9609C">
              <w:rPr>
                <w:rFonts w:ascii="Times New Roman"/>
                <w:bCs/>
                <w:color w:val="000000" w:themeColor="text1"/>
                <w:kern w:val="0"/>
                <w:sz w:val="24"/>
                <w:szCs w:val="24"/>
                <w:lang w:val="fr-FR"/>
              </w:rPr>
              <w:t>）關於合理調整之主要內涵及各國執行情形」。</w:t>
            </w:r>
          </w:p>
        </w:tc>
        <w:tc>
          <w:tcPr>
            <w:tcW w:w="7168" w:type="dxa"/>
          </w:tcPr>
          <w:p w:rsidR="001E11C6" w:rsidRPr="00B9609C" w:rsidRDefault="001E11C6" w:rsidP="001E11C6">
            <w:pPr>
              <w:widowControl/>
              <w:overflowPunct/>
              <w:autoSpaceDE/>
              <w:autoSpaceDN/>
              <w:ind w:left="315" w:hangingChars="121" w:hanging="315"/>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1.</w:t>
            </w:r>
            <w:r w:rsidRPr="00B9609C">
              <w:rPr>
                <w:rFonts w:ascii="Times New Roman"/>
                <w:bCs/>
                <w:color w:val="000000" w:themeColor="text1"/>
                <w:kern w:val="0"/>
                <w:sz w:val="24"/>
                <w:szCs w:val="24"/>
                <w:lang w:val="fr-FR"/>
              </w:rPr>
              <w:t>「公民及政治權利國際公約」與「經濟社會文化權利國際公約」第</w:t>
            </w:r>
            <w:r w:rsidRPr="00B9609C">
              <w:rPr>
                <w:rFonts w:ascii="Times New Roman"/>
                <w:bCs/>
                <w:color w:val="000000" w:themeColor="text1"/>
                <w:kern w:val="0"/>
                <w:sz w:val="24"/>
                <w:szCs w:val="24"/>
                <w:lang w:val="fr-FR"/>
              </w:rPr>
              <w:t>2</w:t>
            </w:r>
            <w:r w:rsidRPr="00B9609C">
              <w:rPr>
                <w:rFonts w:ascii="Times New Roman"/>
                <w:bCs/>
                <w:color w:val="000000" w:themeColor="text1"/>
                <w:kern w:val="0"/>
                <w:sz w:val="24"/>
                <w:szCs w:val="24"/>
                <w:lang w:val="fr-FR"/>
              </w:rPr>
              <w:t>條都已確認平等原則，而「身心障礙者權利公約」第</w:t>
            </w:r>
            <w:r w:rsidRPr="00B9609C">
              <w:rPr>
                <w:rFonts w:ascii="Times New Roman"/>
                <w:bCs/>
                <w:color w:val="000000" w:themeColor="text1"/>
                <w:kern w:val="0"/>
                <w:sz w:val="24"/>
                <w:szCs w:val="24"/>
                <w:lang w:val="fr-FR"/>
              </w:rPr>
              <w:t>5</w:t>
            </w:r>
            <w:r w:rsidRPr="00B9609C">
              <w:rPr>
                <w:rFonts w:ascii="Times New Roman"/>
                <w:bCs/>
                <w:color w:val="000000" w:themeColor="text1"/>
                <w:kern w:val="0"/>
                <w:sz w:val="24"/>
                <w:szCs w:val="24"/>
                <w:lang w:val="fr-FR"/>
              </w:rPr>
              <w:t>條則是增加禁止身心障礙之歧視。</w:t>
            </w:r>
          </w:p>
          <w:p w:rsidR="001E11C6" w:rsidRPr="00B9609C" w:rsidRDefault="001E11C6" w:rsidP="001E11C6">
            <w:pPr>
              <w:widowControl/>
              <w:overflowPunct/>
              <w:autoSpaceDE/>
              <w:autoSpaceDN/>
              <w:ind w:left="315" w:hangingChars="121" w:hanging="315"/>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2.</w:t>
            </w:r>
            <w:r w:rsidRPr="00B9609C">
              <w:rPr>
                <w:rFonts w:ascii="Times New Roman"/>
                <w:bCs/>
                <w:color w:val="000000" w:themeColor="text1"/>
                <w:kern w:val="0"/>
                <w:sz w:val="24"/>
                <w:szCs w:val="24"/>
                <w:lang w:val="fr-FR"/>
              </w:rPr>
              <w:t>身心障礙者權利公約第</w:t>
            </w:r>
            <w:r w:rsidRPr="00B9609C">
              <w:rPr>
                <w:rFonts w:ascii="Times New Roman"/>
                <w:bCs/>
                <w:color w:val="000000" w:themeColor="text1"/>
                <w:kern w:val="0"/>
                <w:sz w:val="24"/>
                <w:szCs w:val="24"/>
                <w:lang w:val="fr-FR"/>
              </w:rPr>
              <w:t>3</w:t>
            </w:r>
            <w:r w:rsidRPr="00B9609C">
              <w:rPr>
                <w:rFonts w:ascii="Times New Roman"/>
                <w:bCs/>
                <w:color w:val="000000" w:themeColor="text1"/>
                <w:kern w:val="0"/>
                <w:sz w:val="24"/>
                <w:szCs w:val="24"/>
                <w:lang w:val="fr-FR"/>
              </w:rPr>
              <w:t>條明列本公約八大基本原則，包括：</w:t>
            </w:r>
            <w:r w:rsidRPr="00B9609C">
              <w:rPr>
                <w:rFonts w:ascii="Times New Roman"/>
                <w:bCs/>
                <w:color w:val="000000" w:themeColor="text1"/>
                <w:kern w:val="0"/>
                <w:sz w:val="24"/>
                <w:szCs w:val="24"/>
                <w:lang w:val="fr-FR"/>
              </w:rPr>
              <w:t xml:space="preserve">a. </w:t>
            </w:r>
            <w:r w:rsidRPr="00B9609C">
              <w:rPr>
                <w:rFonts w:ascii="Times New Roman"/>
                <w:bCs/>
                <w:color w:val="000000" w:themeColor="text1"/>
                <w:kern w:val="0"/>
                <w:sz w:val="24"/>
                <w:szCs w:val="24"/>
                <w:lang w:val="fr-FR"/>
              </w:rPr>
              <w:t>尊重生而具有之尊嚴、包括自由作出自己選擇之個人自主及個人自立；</w:t>
            </w:r>
            <w:r w:rsidRPr="00B9609C">
              <w:rPr>
                <w:rFonts w:ascii="Times New Roman"/>
                <w:bCs/>
                <w:color w:val="000000" w:themeColor="text1"/>
                <w:kern w:val="0"/>
                <w:sz w:val="24"/>
                <w:szCs w:val="24"/>
                <w:lang w:val="fr-FR"/>
              </w:rPr>
              <w:t xml:space="preserve">b. </w:t>
            </w:r>
            <w:r w:rsidRPr="00B9609C">
              <w:rPr>
                <w:rFonts w:ascii="Times New Roman"/>
                <w:bCs/>
                <w:color w:val="000000" w:themeColor="text1"/>
                <w:kern w:val="0"/>
                <w:sz w:val="24"/>
                <w:szCs w:val="24"/>
                <w:lang w:val="fr-FR"/>
              </w:rPr>
              <w:t>不歧視；</w:t>
            </w:r>
            <w:r w:rsidRPr="00B9609C">
              <w:rPr>
                <w:rFonts w:ascii="Times New Roman"/>
                <w:bCs/>
                <w:color w:val="000000" w:themeColor="text1"/>
                <w:kern w:val="0"/>
                <w:sz w:val="24"/>
                <w:szCs w:val="24"/>
                <w:lang w:val="fr-FR"/>
              </w:rPr>
              <w:t xml:space="preserve">c. </w:t>
            </w:r>
            <w:r w:rsidRPr="00B9609C">
              <w:rPr>
                <w:rFonts w:ascii="Times New Roman"/>
                <w:bCs/>
                <w:color w:val="000000" w:themeColor="text1"/>
                <w:kern w:val="0"/>
                <w:sz w:val="24"/>
                <w:szCs w:val="24"/>
                <w:lang w:val="fr-FR"/>
              </w:rPr>
              <w:t>充分有效參與及融合社會；</w:t>
            </w:r>
            <w:r w:rsidRPr="00B9609C">
              <w:rPr>
                <w:rFonts w:ascii="Times New Roman"/>
                <w:bCs/>
                <w:color w:val="000000" w:themeColor="text1"/>
                <w:kern w:val="0"/>
                <w:sz w:val="24"/>
                <w:szCs w:val="24"/>
                <w:lang w:val="fr-FR"/>
              </w:rPr>
              <w:t xml:space="preserve">d. </w:t>
            </w:r>
            <w:r w:rsidRPr="00B9609C">
              <w:rPr>
                <w:rFonts w:ascii="Times New Roman"/>
                <w:bCs/>
                <w:color w:val="000000" w:themeColor="text1"/>
                <w:kern w:val="0"/>
                <w:sz w:val="24"/>
                <w:szCs w:val="24"/>
                <w:lang w:val="fr-FR"/>
              </w:rPr>
              <w:t>尊重差異，接受身心障礙者是多樣及多元社會之一份子；</w:t>
            </w:r>
            <w:r w:rsidRPr="00B9609C">
              <w:rPr>
                <w:rFonts w:ascii="Times New Roman"/>
                <w:bCs/>
                <w:color w:val="000000" w:themeColor="text1"/>
                <w:kern w:val="0"/>
                <w:sz w:val="24"/>
                <w:szCs w:val="24"/>
                <w:lang w:val="fr-FR"/>
              </w:rPr>
              <w:t xml:space="preserve">e. </w:t>
            </w:r>
            <w:r w:rsidRPr="00B9609C">
              <w:rPr>
                <w:rFonts w:ascii="Times New Roman"/>
                <w:bCs/>
                <w:color w:val="000000" w:themeColor="text1"/>
                <w:kern w:val="0"/>
                <w:sz w:val="24"/>
                <w:szCs w:val="24"/>
                <w:lang w:val="fr-FR"/>
              </w:rPr>
              <w:t>機會均等；</w:t>
            </w:r>
            <w:r w:rsidRPr="00B9609C">
              <w:rPr>
                <w:rFonts w:ascii="Times New Roman"/>
                <w:bCs/>
                <w:color w:val="000000" w:themeColor="text1"/>
                <w:kern w:val="0"/>
                <w:sz w:val="24"/>
                <w:szCs w:val="24"/>
                <w:lang w:val="fr-FR"/>
              </w:rPr>
              <w:t xml:space="preserve">f. </w:t>
            </w:r>
            <w:r w:rsidRPr="00B9609C">
              <w:rPr>
                <w:rFonts w:ascii="Times New Roman"/>
                <w:b/>
                <w:bCs/>
                <w:color w:val="000000" w:themeColor="text1"/>
                <w:kern w:val="0"/>
                <w:sz w:val="24"/>
                <w:szCs w:val="24"/>
                <w:u w:val="single"/>
                <w:lang w:val="fr-FR"/>
              </w:rPr>
              <w:t>無障礙</w:t>
            </w:r>
            <w:r w:rsidRPr="00B9609C">
              <w:rPr>
                <w:rFonts w:ascii="Times New Roman"/>
                <w:b/>
                <w:bCs/>
                <w:color w:val="000000" w:themeColor="text1"/>
                <w:kern w:val="0"/>
                <w:sz w:val="24"/>
                <w:szCs w:val="24"/>
                <w:u w:val="single"/>
                <w:lang w:val="fr-FR"/>
              </w:rPr>
              <w:t>/</w:t>
            </w:r>
            <w:r w:rsidRPr="00B9609C">
              <w:rPr>
                <w:rFonts w:ascii="Times New Roman"/>
                <w:b/>
                <w:bCs/>
                <w:color w:val="000000" w:themeColor="text1"/>
                <w:kern w:val="0"/>
                <w:sz w:val="24"/>
                <w:szCs w:val="24"/>
                <w:u w:val="single"/>
                <w:lang w:val="fr-FR"/>
              </w:rPr>
              <w:t>可及性</w:t>
            </w:r>
            <w:r w:rsidRPr="00B9609C">
              <w:rPr>
                <w:rFonts w:ascii="Times New Roman"/>
                <w:bCs/>
                <w:color w:val="000000" w:themeColor="text1"/>
                <w:kern w:val="0"/>
                <w:sz w:val="24"/>
                <w:szCs w:val="24"/>
                <w:lang w:val="fr-FR"/>
              </w:rPr>
              <w:t>；</w:t>
            </w:r>
            <w:r w:rsidRPr="00B9609C">
              <w:rPr>
                <w:rFonts w:ascii="Times New Roman"/>
                <w:bCs/>
                <w:color w:val="000000" w:themeColor="text1"/>
                <w:kern w:val="0"/>
                <w:sz w:val="24"/>
                <w:szCs w:val="24"/>
                <w:lang w:val="fr-FR"/>
              </w:rPr>
              <w:t xml:space="preserve">g. </w:t>
            </w:r>
            <w:r w:rsidRPr="00B9609C">
              <w:rPr>
                <w:rFonts w:ascii="Times New Roman"/>
                <w:bCs/>
                <w:color w:val="000000" w:themeColor="text1"/>
                <w:kern w:val="0"/>
                <w:sz w:val="24"/>
                <w:szCs w:val="24"/>
                <w:lang w:val="fr-FR"/>
              </w:rPr>
              <w:t>男女平等；</w:t>
            </w:r>
            <w:r w:rsidRPr="00B9609C">
              <w:rPr>
                <w:rFonts w:ascii="Times New Roman"/>
                <w:bCs/>
                <w:color w:val="000000" w:themeColor="text1"/>
                <w:kern w:val="0"/>
                <w:sz w:val="24"/>
                <w:szCs w:val="24"/>
                <w:lang w:val="fr-FR"/>
              </w:rPr>
              <w:t xml:space="preserve">h. </w:t>
            </w:r>
            <w:r w:rsidRPr="00B9609C">
              <w:rPr>
                <w:rFonts w:ascii="Times New Roman"/>
                <w:bCs/>
                <w:color w:val="000000" w:themeColor="text1"/>
                <w:kern w:val="0"/>
                <w:sz w:val="24"/>
                <w:szCs w:val="24"/>
                <w:lang w:val="fr-FR"/>
              </w:rPr>
              <w:t>尊重身心障礙兒童具有逐漸發展之能力，並尊重身心障礙兒童保持其身分認同之權利。</w:t>
            </w:r>
          </w:p>
          <w:p w:rsidR="001E11C6" w:rsidRPr="00B9609C" w:rsidRDefault="001E11C6" w:rsidP="001E11C6">
            <w:pPr>
              <w:widowControl/>
              <w:overflowPunct/>
              <w:autoSpaceDE/>
              <w:autoSpaceDN/>
              <w:ind w:left="315" w:hangingChars="121" w:hanging="315"/>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3.CRPD</w:t>
            </w:r>
            <w:r w:rsidRPr="00B9609C">
              <w:rPr>
                <w:rFonts w:ascii="Times New Roman"/>
                <w:bCs/>
                <w:color w:val="000000" w:themeColor="text1"/>
                <w:kern w:val="0"/>
                <w:sz w:val="24"/>
                <w:szCs w:val="24"/>
                <w:lang w:val="fr-FR"/>
              </w:rPr>
              <w:t>第</w:t>
            </w:r>
            <w:r w:rsidRPr="00B9609C">
              <w:rPr>
                <w:rFonts w:ascii="Times New Roman"/>
                <w:bCs/>
                <w:color w:val="000000" w:themeColor="text1"/>
                <w:kern w:val="0"/>
                <w:sz w:val="24"/>
                <w:szCs w:val="24"/>
                <w:lang w:val="fr-FR"/>
              </w:rPr>
              <w:t>2</w:t>
            </w:r>
            <w:r w:rsidRPr="00B9609C">
              <w:rPr>
                <w:rFonts w:ascii="Times New Roman"/>
                <w:bCs/>
                <w:color w:val="000000" w:themeColor="text1"/>
                <w:kern w:val="0"/>
                <w:sz w:val="24"/>
                <w:szCs w:val="24"/>
                <w:lang w:val="fr-FR"/>
              </w:rPr>
              <w:t>條針對</w:t>
            </w:r>
            <w:r w:rsidRPr="00B9609C">
              <w:rPr>
                <w:rFonts w:ascii="Times New Roman"/>
                <w:b/>
                <w:bCs/>
                <w:color w:val="000000" w:themeColor="text1"/>
                <w:kern w:val="0"/>
                <w:sz w:val="24"/>
                <w:szCs w:val="24"/>
                <w:u w:val="single"/>
                <w:lang w:val="fr-FR"/>
              </w:rPr>
              <w:t>合理之對待／合理調整</w:t>
            </w:r>
            <w:r w:rsidRPr="00B9609C">
              <w:rPr>
                <w:rFonts w:ascii="Times New Roman"/>
                <w:bCs/>
                <w:color w:val="000000" w:themeColor="text1"/>
                <w:kern w:val="0"/>
                <w:sz w:val="24"/>
                <w:szCs w:val="24"/>
                <w:lang w:val="fr-FR"/>
              </w:rPr>
              <w:t>（</w:t>
            </w:r>
            <w:r w:rsidRPr="00B9609C">
              <w:rPr>
                <w:rFonts w:ascii="Times New Roman"/>
                <w:bCs/>
                <w:color w:val="000000" w:themeColor="text1"/>
                <w:kern w:val="0"/>
                <w:sz w:val="24"/>
                <w:szCs w:val="24"/>
                <w:lang w:val="fr-FR"/>
              </w:rPr>
              <w:t>reasonable accomodation</w:t>
            </w:r>
            <w:r w:rsidRPr="00B9609C">
              <w:rPr>
                <w:rFonts w:ascii="Times New Roman"/>
                <w:bCs/>
                <w:color w:val="000000" w:themeColor="text1"/>
                <w:kern w:val="0"/>
                <w:sz w:val="24"/>
                <w:szCs w:val="24"/>
                <w:lang w:val="fr-FR"/>
              </w:rPr>
              <w:t>）用語加以定義。「合理調整」之定義，必須與</w:t>
            </w:r>
            <w:r w:rsidRPr="00B9609C">
              <w:rPr>
                <w:rFonts w:ascii="Times New Roman"/>
                <w:bCs/>
                <w:color w:val="000000" w:themeColor="text1"/>
                <w:kern w:val="0"/>
                <w:sz w:val="24"/>
                <w:szCs w:val="24"/>
                <w:lang w:val="fr-FR"/>
              </w:rPr>
              <w:t>CRPD</w:t>
            </w:r>
            <w:r w:rsidRPr="00B9609C">
              <w:rPr>
                <w:rFonts w:ascii="Times New Roman"/>
                <w:bCs/>
                <w:color w:val="000000" w:themeColor="text1"/>
                <w:kern w:val="0"/>
                <w:sz w:val="24"/>
                <w:szCs w:val="24"/>
                <w:lang w:val="fr-FR"/>
              </w:rPr>
              <w:t>第</w:t>
            </w:r>
            <w:r w:rsidRPr="00B9609C">
              <w:rPr>
                <w:rFonts w:ascii="Times New Roman"/>
                <w:bCs/>
                <w:color w:val="000000" w:themeColor="text1"/>
                <w:kern w:val="0"/>
                <w:sz w:val="24"/>
                <w:szCs w:val="24"/>
                <w:lang w:val="fr-FR"/>
              </w:rPr>
              <w:t>5</w:t>
            </w:r>
            <w:r w:rsidRPr="00B9609C">
              <w:rPr>
                <w:rFonts w:ascii="Times New Roman"/>
                <w:bCs/>
                <w:color w:val="000000" w:themeColor="text1"/>
                <w:kern w:val="0"/>
                <w:sz w:val="24"/>
                <w:szCs w:val="24"/>
                <w:lang w:val="fr-FR"/>
              </w:rPr>
              <w:t>條第</w:t>
            </w:r>
            <w:r w:rsidRPr="00B9609C">
              <w:rPr>
                <w:rFonts w:ascii="Times New Roman"/>
                <w:bCs/>
                <w:color w:val="000000" w:themeColor="text1"/>
                <w:kern w:val="0"/>
                <w:sz w:val="24"/>
                <w:szCs w:val="24"/>
                <w:lang w:val="fr-FR"/>
              </w:rPr>
              <w:t>2</w:t>
            </w:r>
            <w:r w:rsidRPr="00B9609C">
              <w:rPr>
                <w:rFonts w:ascii="Times New Roman"/>
                <w:bCs/>
                <w:color w:val="000000" w:themeColor="text1"/>
                <w:kern w:val="0"/>
                <w:sz w:val="24"/>
                <w:szCs w:val="24"/>
                <w:lang w:val="fr-FR"/>
              </w:rPr>
              <w:t>項及第</w:t>
            </w:r>
            <w:r w:rsidRPr="00B9609C">
              <w:rPr>
                <w:rFonts w:ascii="Times New Roman"/>
                <w:bCs/>
                <w:color w:val="000000" w:themeColor="text1"/>
                <w:kern w:val="0"/>
                <w:sz w:val="24"/>
                <w:szCs w:val="24"/>
                <w:lang w:val="fr-FR"/>
              </w:rPr>
              <w:t>3</w:t>
            </w:r>
            <w:r w:rsidRPr="00B9609C">
              <w:rPr>
                <w:rFonts w:ascii="Times New Roman"/>
                <w:bCs/>
                <w:color w:val="000000" w:themeColor="text1"/>
                <w:kern w:val="0"/>
                <w:sz w:val="24"/>
                <w:szCs w:val="24"/>
                <w:lang w:val="fr-FR"/>
              </w:rPr>
              <w:t>項規定連結適用，它以追求實質平等為出發點所建構的不歧視原則，是本公約與先前聯合國各項人權公約最大的不同之處。</w:t>
            </w:r>
          </w:p>
          <w:p w:rsidR="001E11C6" w:rsidRPr="00B9609C" w:rsidRDefault="001E11C6" w:rsidP="001E11C6">
            <w:pPr>
              <w:widowControl/>
              <w:overflowPunct/>
              <w:autoSpaceDE/>
              <w:autoSpaceDN/>
              <w:ind w:left="315" w:hangingChars="121" w:hanging="315"/>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4.</w:t>
            </w:r>
            <w:r w:rsidRPr="00B9609C">
              <w:rPr>
                <w:rFonts w:ascii="Times New Roman"/>
                <w:bCs/>
                <w:color w:val="000000" w:themeColor="text1"/>
                <w:kern w:val="0"/>
                <w:sz w:val="24"/>
                <w:szCs w:val="24"/>
                <w:lang w:val="fr-FR"/>
              </w:rPr>
              <w:t>依照</w:t>
            </w:r>
            <w:r w:rsidRPr="00B9609C">
              <w:rPr>
                <w:rFonts w:ascii="Times New Roman"/>
                <w:bCs/>
                <w:color w:val="000000" w:themeColor="text1"/>
                <w:kern w:val="0"/>
                <w:sz w:val="24"/>
                <w:szCs w:val="24"/>
                <w:lang w:val="fr-FR"/>
              </w:rPr>
              <w:t>CRPD</w:t>
            </w:r>
            <w:r w:rsidRPr="00B9609C">
              <w:rPr>
                <w:rFonts w:ascii="Times New Roman"/>
                <w:bCs/>
                <w:color w:val="000000" w:themeColor="text1"/>
                <w:kern w:val="0"/>
                <w:sz w:val="24"/>
                <w:szCs w:val="24"/>
                <w:lang w:val="fr-FR"/>
              </w:rPr>
              <w:t>第</w:t>
            </w:r>
            <w:r w:rsidRPr="00B9609C">
              <w:rPr>
                <w:rFonts w:ascii="Times New Roman"/>
                <w:bCs/>
                <w:color w:val="000000" w:themeColor="text1"/>
                <w:kern w:val="0"/>
                <w:sz w:val="24"/>
                <w:szCs w:val="24"/>
                <w:lang w:val="fr-FR"/>
              </w:rPr>
              <w:t>2</w:t>
            </w:r>
            <w:r w:rsidRPr="00B9609C">
              <w:rPr>
                <w:rFonts w:ascii="Times New Roman"/>
                <w:bCs/>
                <w:color w:val="000000" w:themeColor="text1"/>
                <w:kern w:val="0"/>
                <w:sz w:val="24"/>
                <w:szCs w:val="24"/>
                <w:lang w:val="fr-FR"/>
              </w:rPr>
              <w:t>條第</w:t>
            </w:r>
            <w:r w:rsidRPr="00B9609C">
              <w:rPr>
                <w:rFonts w:ascii="Times New Roman"/>
                <w:bCs/>
                <w:color w:val="000000" w:themeColor="text1"/>
                <w:kern w:val="0"/>
                <w:sz w:val="24"/>
                <w:szCs w:val="24"/>
                <w:lang w:val="fr-FR"/>
              </w:rPr>
              <w:t>4</w:t>
            </w:r>
            <w:r w:rsidRPr="00B9609C">
              <w:rPr>
                <w:rFonts w:ascii="Times New Roman"/>
                <w:bCs/>
                <w:color w:val="000000" w:themeColor="text1"/>
                <w:kern w:val="0"/>
                <w:sz w:val="24"/>
                <w:szCs w:val="24"/>
                <w:lang w:val="fr-FR"/>
              </w:rPr>
              <w:t>項之定義，合理調整是指「根據具體需要，於不造成過度或不當負擔之情況下，進行必要及適當之修改與調整，以確保身心障礙者在與其他人平等基礎上享有或行使所有人權及基本自由」，而同條第</w:t>
            </w:r>
            <w:r w:rsidRPr="00B9609C">
              <w:rPr>
                <w:rFonts w:ascii="Times New Roman"/>
                <w:bCs/>
                <w:color w:val="000000" w:themeColor="text1"/>
                <w:kern w:val="0"/>
                <w:sz w:val="24"/>
                <w:szCs w:val="24"/>
                <w:lang w:val="fr-FR"/>
              </w:rPr>
              <w:t>3</w:t>
            </w:r>
            <w:r w:rsidRPr="00B9609C">
              <w:rPr>
                <w:rFonts w:ascii="Times New Roman"/>
                <w:bCs/>
                <w:color w:val="000000" w:themeColor="text1"/>
                <w:kern w:val="0"/>
                <w:sz w:val="24"/>
                <w:szCs w:val="24"/>
                <w:lang w:val="fr-FR"/>
              </w:rPr>
              <w:t>項有關「基於身心障礙之歧視」之定義後段明文：「基於身心障礙之歧視包括所有形式之歧視，包括拒絕提供合理調整」。依據上述規定，</w:t>
            </w:r>
            <w:r w:rsidRPr="00B9609C">
              <w:rPr>
                <w:rFonts w:ascii="Times New Roman"/>
                <w:b/>
                <w:bCs/>
                <w:color w:val="000000" w:themeColor="text1"/>
                <w:kern w:val="0"/>
                <w:sz w:val="24"/>
                <w:szCs w:val="24"/>
                <w:u w:val="single"/>
                <w:lang w:val="fr-FR"/>
              </w:rPr>
              <w:t>身心障礙者</w:t>
            </w:r>
            <w:r w:rsidRPr="00B9609C">
              <w:rPr>
                <w:rFonts w:ascii="Times New Roman"/>
                <w:bCs/>
                <w:color w:val="000000" w:themeColor="text1"/>
                <w:kern w:val="0"/>
                <w:sz w:val="24"/>
                <w:szCs w:val="24"/>
                <w:lang w:val="fr-FR"/>
              </w:rPr>
              <w:t>之對造如於具體個案中，拒絕針對其需求進行必要及適合之調整或修改，即構成歧視行為，相對地</w:t>
            </w:r>
            <w:r w:rsidRPr="00B9609C">
              <w:rPr>
                <w:rFonts w:ascii="Times New Roman"/>
                <w:b/>
                <w:bCs/>
                <w:color w:val="000000" w:themeColor="text1"/>
                <w:kern w:val="0"/>
                <w:sz w:val="24"/>
                <w:szCs w:val="24"/>
                <w:u w:val="single"/>
                <w:lang w:val="fr-FR"/>
              </w:rPr>
              <w:t>身心障礙者</w:t>
            </w:r>
            <w:r w:rsidRPr="00B9609C">
              <w:rPr>
                <w:rFonts w:ascii="Times New Roman"/>
                <w:bCs/>
                <w:color w:val="000000" w:themeColor="text1"/>
                <w:kern w:val="0"/>
                <w:sz w:val="24"/>
                <w:szCs w:val="24"/>
                <w:lang w:val="fr-FR"/>
              </w:rPr>
              <w:t>則</w:t>
            </w:r>
            <w:r w:rsidRPr="00B9609C">
              <w:rPr>
                <w:rFonts w:ascii="Times New Roman"/>
                <w:b/>
                <w:bCs/>
                <w:color w:val="000000" w:themeColor="text1"/>
                <w:kern w:val="0"/>
                <w:sz w:val="24"/>
                <w:szCs w:val="24"/>
                <w:u w:val="single"/>
                <w:lang w:val="fr-FR"/>
              </w:rPr>
              <w:t>享有不受歧視之合理調整請求權</w:t>
            </w:r>
            <w:r w:rsidRPr="00B9609C">
              <w:rPr>
                <w:rFonts w:ascii="Times New Roman"/>
                <w:bCs/>
                <w:color w:val="000000" w:themeColor="text1"/>
                <w:kern w:val="0"/>
                <w:sz w:val="24"/>
                <w:szCs w:val="24"/>
                <w:lang w:val="fr-FR"/>
              </w:rPr>
              <w:t>。</w:t>
            </w:r>
          </w:p>
          <w:p w:rsidR="001E11C6" w:rsidRPr="00B9609C" w:rsidRDefault="001E11C6" w:rsidP="001E11C6">
            <w:pPr>
              <w:widowControl/>
              <w:overflowPunct/>
              <w:autoSpaceDE/>
              <w:autoSpaceDN/>
              <w:ind w:left="315" w:hangingChars="121" w:hanging="315"/>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5.</w:t>
            </w:r>
            <w:r w:rsidRPr="00B9609C">
              <w:rPr>
                <w:rFonts w:ascii="Times New Roman"/>
                <w:b/>
                <w:bCs/>
                <w:color w:val="000000" w:themeColor="text1"/>
                <w:kern w:val="0"/>
                <w:sz w:val="24"/>
                <w:szCs w:val="24"/>
                <w:u w:val="single"/>
                <w:lang w:val="fr-FR"/>
              </w:rPr>
              <w:t>調整義務人</w:t>
            </w:r>
            <w:r w:rsidRPr="00B9609C">
              <w:rPr>
                <w:rFonts w:ascii="Times New Roman"/>
                <w:bCs/>
                <w:color w:val="000000" w:themeColor="text1"/>
                <w:kern w:val="0"/>
                <w:sz w:val="24"/>
                <w:szCs w:val="24"/>
                <w:lang w:val="fr-FR"/>
              </w:rPr>
              <w:t>收到身心障礙者之請求後，</w:t>
            </w:r>
            <w:r w:rsidRPr="00B9609C">
              <w:rPr>
                <w:rFonts w:ascii="Times New Roman"/>
                <w:b/>
                <w:bCs/>
                <w:color w:val="000000" w:themeColor="text1"/>
                <w:kern w:val="0"/>
                <w:sz w:val="24"/>
                <w:szCs w:val="24"/>
                <w:u w:val="single"/>
                <w:lang w:val="fr-FR"/>
              </w:rPr>
              <w:t>必須與身心障礙者進行討論</w:t>
            </w:r>
            <w:r w:rsidRPr="00B9609C">
              <w:rPr>
                <w:rFonts w:ascii="Times New Roman"/>
                <w:bCs/>
                <w:color w:val="000000" w:themeColor="text1"/>
                <w:kern w:val="0"/>
                <w:sz w:val="24"/>
                <w:szCs w:val="24"/>
                <w:lang w:val="fr-FR"/>
              </w:rPr>
              <w:t>。</w:t>
            </w:r>
          </w:p>
          <w:p w:rsidR="001E11C6" w:rsidRPr="00B9609C" w:rsidRDefault="001E11C6" w:rsidP="001E11C6">
            <w:pPr>
              <w:widowControl/>
              <w:overflowPunct/>
              <w:autoSpaceDE/>
              <w:autoSpaceDN/>
              <w:ind w:left="315" w:hangingChars="121" w:hanging="315"/>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6.</w:t>
            </w:r>
            <w:r w:rsidRPr="00B9609C">
              <w:rPr>
                <w:rFonts w:ascii="Times New Roman"/>
                <w:bCs/>
                <w:color w:val="000000" w:themeColor="text1"/>
                <w:kern w:val="0"/>
                <w:sz w:val="24"/>
                <w:szCs w:val="24"/>
                <w:lang w:val="fr-FR"/>
              </w:rPr>
              <w:t>而</w:t>
            </w:r>
            <w:r w:rsidRPr="00B9609C">
              <w:rPr>
                <w:rFonts w:ascii="Times New Roman"/>
                <w:bCs/>
                <w:color w:val="000000" w:themeColor="text1"/>
                <w:kern w:val="0"/>
                <w:sz w:val="24"/>
                <w:szCs w:val="24"/>
                <w:lang w:val="fr-FR"/>
              </w:rPr>
              <w:t>CRPD</w:t>
            </w:r>
            <w:r w:rsidRPr="00B9609C">
              <w:rPr>
                <w:rFonts w:ascii="Times New Roman"/>
                <w:bCs/>
                <w:color w:val="000000" w:themeColor="text1"/>
                <w:kern w:val="0"/>
                <w:sz w:val="24"/>
                <w:szCs w:val="24"/>
                <w:lang w:val="fr-FR"/>
              </w:rPr>
              <w:t>第</w:t>
            </w:r>
            <w:r w:rsidRPr="00B9609C">
              <w:rPr>
                <w:rFonts w:ascii="Times New Roman"/>
                <w:bCs/>
                <w:color w:val="000000" w:themeColor="text1"/>
                <w:kern w:val="0"/>
                <w:sz w:val="24"/>
                <w:szCs w:val="24"/>
                <w:lang w:val="fr-FR"/>
              </w:rPr>
              <w:t>5</w:t>
            </w:r>
            <w:r w:rsidRPr="00B9609C">
              <w:rPr>
                <w:rFonts w:ascii="Times New Roman"/>
                <w:bCs/>
                <w:color w:val="000000" w:themeColor="text1"/>
                <w:kern w:val="0"/>
                <w:sz w:val="24"/>
                <w:szCs w:val="24"/>
                <w:lang w:val="fr-FR"/>
              </w:rPr>
              <w:t>條第</w:t>
            </w:r>
            <w:r w:rsidRPr="00B9609C">
              <w:rPr>
                <w:rFonts w:ascii="Times New Roman"/>
                <w:bCs/>
                <w:color w:val="000000" w:themeColor="text1"/>
                <w:kern w:val="0"/>
                <w:sz w:val="24"/>
                <w:szCs w:val="24"/>
                <w:lang w:val="fr-FR"/>
              </w:rPr>
              <w:t>3</w:t>
            </w:r>
            <w:r w:rsidRPr="00B9609C">
              <w:rPr>
                <w:rFonts w:ascii="Times New Roman"/>
                <w:bCs/>
                <w:color w:val="000000" w:themeColor="text1"/>
                <w:kern w:val="0"/>
                <w:sz w:val="24"/>
                <w:szCs w:val="24"/>
                <w:lang w:val="fr-FR"/>
              </w:rPr>
              <w:t>項亦規定「為促進平等和消除歧視，締約國應承諾採取一切適當步驟，確保提供合理調整」。</w:t>
            </w:r>
          </w:p>
          <w:p w:rsidR="001E11C6" w:rsidRPr="00B9609C" w:rsidRDefault="001E11C6" w:rsidP="001E11C6">
            <w:pPr>
              <w:widowControl/>
              <w:overflowPunct/>
              <w:autoSpaceDE/>
              <w:autoSpaceDN/>
              <w:ind w:left="315" w:hangingChars="121" w:hanging="315"/>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7.CRPD</w:t>
            </w:r>
            <w:r w:rsidRPr="00B9609C">
              <w:rPr>
                <w:rFonts w:ascii="Times New Roman"/>
                <w:bCs/>
                <w:color w:val="000000" w:themeColor="text1"/>
                <w:kern w:val="0"/>
                <w:sz w:val="24"/>
                <w:szCs w:val="24"/>
                <w:lang w:val="fr-FR"/>
              </w:rPr>
              <w:t>第</w:t>
            </w:r>
            <w:r w:rsidRPr="00B9609C">
              <w:rPr>
                <w:rFonts w:ascii="Times New Roman"/>
                <w:bCs/>
                <w:color w:val="000000" w:themeColor="text1"/>
                <w:kern w:val="0"/>
                <w:sz w:val="24"/>
                <w:szCs w:val="24"/>
                <w:lang w:val="fr-FR"/>
              </w:rPr>
              <w:t>2</w:t>
            </w:r>
            <w:r w:rsidRPr="00B9609C">
              <w:rPr>
                <w:rFonts w:ascii="Times New Roman"/>
                <w:bCs/>
                <w:color w:val="000000" w:themeColor="text1"/>
                <w:kern w:val="0"/>
                <w:sz w:val="24"/>
                <w:szCs w:val="24"/>
                <w:lang w:val="fr-FR"/>
              </w:rPr>
              <w:t>條第</w:t>
            </w:r>
            <w:r w:rsidRPr="00B9609C">
              <w:rPr>
                <w:rFonts w:ascii="Times New Roman"/>
                <w:bCs/>
                <w:color w:val="000000" w:themeColor="text1"/>
                <w:kern w:val="0"/>
                <w:sz w:val="24"/>
                <w:szCs w:val="24"/>
                <w:lang w:val="fr-FR"/>
              </w:rPr>
              <w:t>4</w:t>
            </w:r>
            <w:r w:rsidRPr="00B9609C">
              <w:rPr>
                <w:rFonts w:ascii="Times New Roman"/>
                <w:bCs/>
                <w:color w:val="000000" w:themeColor="text1"/>
                <w:kern w:val="0"/>
                <w:sz w:val="24"/>
                <w:szCs w:val="24"/>
                <w:lang w:val="fr-FR"/>
              </w:rPr>
              <w:t>項定義為「根據具體情況，在不造成過度負擔的情形下，按需要進行必要與適當的修改與調整，以</w:t>
            </w:r>
            <w:r w:rsidRPr="00B9609C">
              <w:rPr>
                <w:rFonts w:ascii="Times New Roman"/>
                <w:b/>
                <w:bCs/>
                <w:color w:val="000000" w:themeColor="text1"/>
                <w:kern w:val="0"/>
                <w:sz w:val="24"/>
                <w:szCs w:val="24"/>
                <w:u w:val="single"/>
                <w:lang w:val="fr-FR"/>
              </w:rPr>
              <w:t>確保身心障礙者</w:t>
            </w:r>
            <w:r w:rsidRPr="00B9609C">
              <w:rPr>
                <w:rFonts w:ascii="Times New Roman"/>
                <w:bCs/>
                <w:color w:val="000000" w:themeColor="text1"/>
                <w:kern w:val="0"/>
                <w:sz w:val="24"/>
                <w:szCs w:val="24"/>
                <w:lang w:val="fr-FR"/>
              </w:rPr>
              <w:t>在與其他人平等的基礎上享有或</w:t>
            </w:r>
            <w:r w:rsidRPr="00B9609C">
              <w:rPr>
                <w:rFonts w:ascii="Times New Roman"/>
                <w:b/>
                <w:bCs/>
                <w:color w:val="000000" w:themeColor="text1"/>
                <w:kern w:val="0"/>
                <w:sz w:val="24"/>
                <w:szCs w:val="24"/>
                <w:u w:val="single"/>
                <w:lang w:val="fr-FR"/>
              </w:rPr>
              <w:t>行使所有人權</w:t>
            </w:r>
            <w:r w:rsidRPr="00B9609C">
              <w:rPr>
                <w:rFonts w:ascii="Times New Roman"/>
                <w:bCs/>
                <w:color w:val="000000" w:themeColor="text1"/>
                <w:kern w:val="0"/>
                <w:sz w:val="24"/>
                <w:szCs w:val="24"/>
                <w:lang w:val="fr-FR"/>
              </w:rPr>
              <w:t>與基本自由」。的確，當代「主流的」社會環境是以一般非身心</w:t>
            </w:r>
            <w:r w:rsidRPr="00B9609C">
              <w:rPr>
                <w:rFonts w:ascii="Times New Roman"/>
                <w:bCs/>
                <w:color w:val="000000" w:themeColor="text1"/>
                <w:kern w:val="0"/>
                <w:sz w:val="24"/>
                <w:szCs w:val="24"/>
                <w:lang w:val="fr-FR"/>
              </w:rPr>
              <w:lastRenderedPageBreak/>
              <w:t>障礙的所謂「正常人」需要而設計的，並未考慮到身心障礙者使用的特殊需求，以致造成身心障礙者處處碰到「障礙」，難以融入社會，被主流社會排除在外，因而未能在與其他人平等的基礎上享有或</w:t>
            </w:r>
            <w:r w:rsidRPr="00B9609C">
              <w:rPr>
                <w:rFonts w:ascii="Times New Roman"/>
                <w:b/>
                <w:bCs/>
                <w:color w:val="000000" w:themeColor="text1"/>
                <w:kern w:val="0"/>
                <w:sz w:val="24"/>
                <w:szCs w:val="24"/>
                <w:u w:val="single"/>
                <w:lang w:val="fr-FR"/>
              </w:rPr>
              <w:t>行使人權</w:t>
            </w:r>
            <w:r w:rsidRPr="00B9609C">
              <w:rPr>
                <w:rFonts w:ascii="Times New Roman"/>
                <w:bCs/>
                <w:color w:val="000000" w:themeColor="text1"/>
                <w:kern w:val="0"/>
                <w:sz w:val="24"/>
                <w:szCs w:val="24"/>
                <w:lang w:val="fr-FR"/>
              </w:rPr>
              <w:t>與基本自由的後果，因此為了促進平等，課予締約國提供合理調整之義務即有必要。</w:t>
            </w:r>
          </w:p>
          <w:p w:rsidR="001E11C6" w:rsidRPr="00B9609C" w:rsidRDefault="001E11C6" w:rsidP="001E11C6">
            <w:pPr>
              <w:widowControl/>
              <w:overflowPunct/>
              <w:autoSpaceDE/>
              <w:autoSpaceDN/>
              <w:ind w:left="315" w:hangingChars="121" w:hanging="315"/>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8.</w:t>
            </w:r>
            <w:r w:rsidRPr="00B9609C">
              <w:rPr>
                <w:rFonts w:ascii="Times New Roman"/>
                <w:b/>
                <w:bCs/>
                <w:color w:val="000000" w:themeColor="text1"/>
                <w:kern w:val="0"/>
                <w:sz w:val="24"/>
                <w:szCs w:val="24"/>
                <w:u w:val="single"/>
                <w:lang w:val="fr-FR"/>
              </w:rPr>
              <w:t>身心障礙者對合理調整的提供享有相對應的法律上請求權</w:t>
            </w:r>
            <w:r w:rsidRPr="00B9609C">
              <w:rPr>
                <w:rFonts w:ascii="Times New Roman"/>
                <w:bCs/>
                <w:color w:val="000000" w:themeColor="text1"/>
                <w:kern w:val="0"/>
                <w:sz w:val="24"/>
                <w:szCs w:val="24"/>
                <w:lang w:val="fr-FR"/>
              </w:rPr>
              <w:t>。（許宗力、孫迺翊，〈平等權與禁止歧視原則〉，收錄於孫迺翊、廖福特（執行主編），《身心障礙者權利公約》，台灣新世紀文教基金會、台灣聯合國研究中心，</w:t>
            </w:r>
            <w:r w:rsidRPr="00B9609C">
              <w:rPr>
                <w:rFonts w:ascii="Times New Roman"/>
                <w:bCs/>
                <w:color w:val="000000" w:themeColor="text1"/>
                <w:kern w:val="0"/>
                <w:sz w:val="24"/>
                <w:szCs w:val="24"/>
                <w:lang w:val="fr-FR"/>
              </w:rPr>
              <w:t>2017</w:t>
            </w:r>
            <w:r w:rsidRPr="00B9609C">
              <w:rPr>
                <w:rFonts w:ascii="Times New Roman"/>
                <w:bCs/>
                <w:color w:val="000000" w:themeColor="text1"/>
                <w:kern w:val="0"/>
                <w:sz w:val="24"/>
                <w:szCs w:val="24"/>
                <w:lang w:val="fr-FR"/>
              </w:rPr>
              <w:t>年</w:t>
            </w:r>
            <w:r w:rsidRPr="00B9609C">
              <w:rPr>
                <w:rFonts w:ascii="Times New Roman"/>
                <w:bCs/>
                <w:color w:val="000000" w:themeColor="text1"/>
                <w:kern w:val="0"/>
                <w:sz w:val="24"/>
                <w:szCs w:val="24"/>
                <w:lang w:val="fr-FR"/>
              </w:rPr>
              <w:t>12</w:t>
            </w:r>
            <w:r w:rsidRPr="00B9609C">
              <w:rPr>
                <w:rFonts w:ascii="Times New Roman"/>
                <w:bCs/>
                <w:color w:val="000000" w:themeColor="text1"/>
                <w:kern w:val="0"/>
                <w:sz w:val="24"/>
                <w:szCs w:val="24"/>
                <w:lang w:val="fr-FR"/>
              </w:rPr>
              <w:t>月，</w:t>
            </w:r>
            <w:r w:rsidRPr="00B9609C">
              <w:rPr>
                <w:rFonts w:ascii="Times New Roman"/>
                <w:bCs/>
                <w:color w:val="000000" w:themeColor="text1"/>
                <w:kern w:val="0"/>
                <w:sz w:val="24"/>
                <w:szCs w:val="24"/>
                <w:lang w:val="fr-FR"/>
              </w:rPr>
              <w:t>72</w:t>
            </w:r>
            <w:r w:rsidRPr="00B9609C">
              <w:rPr>
                <w:rFonts w:ascii="Times New Roman"/>
                <w:bCs/>
                <w:color w:val="000000" w:themeColor="text1"/>
                <w:kern w:val="0"/>
                <w:sz w:val="24"/>
                <w:szCs w:val="24"/>
                <w:lang w:val="fr-FR"/>
              </w:rPr>
              <w:t>頁。）</w:t>
            </w:r>
          </w:p>
        </w:tc>
        <w:tc>
          <w:tcPr>
            <w:tcW w:w="846" w:type="dxa"/>
          </w:tcPr>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p>
        </w:tc>
      </w:tr>
      <w:tr w:rsidR="00A617DF" w:rsidRPr="00B9609C" w:rsidTr="00D43B30">
        <w:tc>
          <w:tcPr>
            <w:tcW w:w="938" w:type="dxa"/>
          </w:tcPr>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lastRenderedPageBreak/>
              <w:t>監察委員林雅鋒：「身心障礙之非行少年在少年觀護所處遇－</w:t>
            </w:r>
            <w:r w:rsidRPr="00B9609C">
              <w:rPr>
                <w:rFonts w:ascii="Times New Roman"/>
                <w:bCs/>
                <w:color w:val="000000" w:themeColor="text1"/>
                <w:kern w:val="0"/>
                <w:sz w:val="24"/>
                <w:szCs w:val="24"/>
                <w:lang w:val="fr-FR"/>
              </w:rPr>
              <w:t>CRPD</w:t>
            </w:r>
            <w:r w:rsidRPr="00B9609C">
              <w:rPr>
                <w:rFonts w:ascii="Times New Roman"/>
                <w:bCs/>
                <w:color w:val="000000" w:themeColor="text1"/>
                <w:kern w:val="0"/>
                <w:sz w:val="24"/>
                <w:szCs w:val="24"/>
                <w:lang w:val="fr-FR"/>
              </w:rPr>
              <w:t>第</w:t>
            </w:r>
            <w:r w:rsidRPr="00B9609C">
              <w:rPr>
                <w:rFonts w:ascii="Times New Roman"/>
                <w:bCs/>
                <w:color w:val="000000" w:themeColor="text1"/>
                <w:kern w:val="0"/>
                <w:sz w:val="24"/>
                <w:szCs w:val="24"/>
                <w:lang w:val="fr-FR"/>
              </w:rPr>
              <w:t>14</w:t>
            </w:r>
            <w:r w:rsidRPr="00B9609C">
              <w:rPr>
                <w:rFonts w:ascii="Times New Roman"/>
                <w:bCs/>
                <w:color w:val="000000" w:themeColor="text1"/>
                <w:kern w:val="0"/>
                <w:sz w:val="24"/>
                <w:szCs w:val="24"/>
                <w:lang w:val="fr-FR"/>
              </w:rPr>
              <w:t>條第</w:t>
            </w:r>
            <w:r w:rsidRPr="00B9609C">
              <w:rPr>
                <w:rFonts w:ascii="Times New Roman"/>
                <w:bCs/>
                <w:color w:val="000000" w:themeColor="text1"/>
                <w:kern w:val="0"/>
                <w:sz w:val="24"/>
                <w:szCs w:val="24"/>
                <w:lang w:val="fr-FR"/>
              </w:rPr>
              <w:t>2</w:t>
            </w:r>
            <w:r w:rsidRPr="00B9609C">
              <w:rPr>
                <w:rFonts w:ascii="Times New Roman"/>
                <w:bCs/>
                <w:color w:val="000000" w:themeColor="text1"/>
                <w:kern w:val="0"/>
                <w:sz w:val="24"/>
                <w:szCs w:val="24"/>
                <w:lang w:val="fr-FR"/>
              </w:rPr>
              <w:t>項之實踐」</w:t>
            </w:r>
          </w:p>
        </w:tc>
        <w:tc>
          <w:tcPr>
            <w:tcW w:w="7168" w:type="dxa"/>
          </w:tcPr>
          <w:p w:rsidR="001E11C6" w:rsidRPr="00B9609C" w:rsidRDefault="001E11C6" w:rsidP="00D43B30">
            <w:pPr>
              <w:widowControl/>
              <w:overflowPunct/>
              <w:autoSpaceDE/>
              <w:autoSpaceDN/>
              <w:ind w:left="2"/>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身心障礙者權利公約（下稱</w:t>
            </w:r>
            <w:r w:rsidRPr="00B9609C">
              <w:rPr>
                <w:rFonts w:ascii="Times New Roman"/>
                <w:bCs/>
                <w:color w:val="000000" w:themeColor="text1"/>
                <w:kern w:val="0"/>
                <w:sz w:val="24"/>
                <w:szCs w:val="24"/>
                <w:lang w:val="fr-FR"/>
              </w:rPr>
              <w:t>CRPD</w:t>
            </w:r>
            <w:r w:rsidRPr="00B9609C">
              <w:rPr>
                <w:rFonts w:ascii="Times New Roman"/>
                <w:bCs/>
                <w:color w:val="000000" w:themeColor="text1"/>
                <w:kern w:val="0"/>
                <w:sz w:val="24"/>
                <w:szCs w:val="24"/>
                <w:lang w:val="fr-FR"/>
              </w:rPr>
              <w:t>）</w:t>
            </w:r>
            <w:r w:rsidRPr="00B9609C">
              <w:rPr>
                <w:rFonts w:ascii="Times New Roman"/>
                <w:b/>
                <w:bCs/>
                <w:color w:val="000000" w:themeColor="text1"/>
                <w:kern w:val="0"/>
                <w:sz w:val="24"/>
                <w:szCs w:val="24"/>
                <w:u w:val="single"/>
                <w:lang w:val="fr-FR"/>
              </w:rPr>
              <w:t>第</w:t>
            </w:r>
            <w:r w:rsidRPr="00B9609C">
              <w:rPr>
                <w:rFonts w:ascii="Times New Roman"/>
                <w:b/>
                <w:bCs/>
                <w:color w:val="000000" w:themeColor="text1"/>
                <w:kern w:val="0"/>
                <w:sz w:val="24"/>
                <w:szCs w:val="24"/>
                <w:u w:val="single"/>
                <w:lang w:val="fr-FR"/>
              </w:rPr>
              <w:t>14</w:t>
            </w:r>
            <w:r w:rsidRPr="00B9609C">
              <w:rPr>
                <w:rFonts w:ascii="Times New Roman"/>
                <w:b/>
                <w:bCs/>
                <w:color w:val="000000" w:themeColor="text1"/>
                <w:kern w:val="0"/>
                <w:sz w:val="24"/>
                <w:szCs w:val="24"/>
                <w:u w:val="single"/>
                <w:lang w:val="fr-FR"/>
              </w:rPr>
              <w:t>條第</w:t>
            </w:r>
            <w:r w:rsidRPr="00B9609C">
              <w:rPr>
                <w:rFonts w:ascii="Times New Roman"/>
                <w:b/>
                <w:bCs/>
                <w:color w:val="000000" w:themeColor="text1"/>
                <w:kern w:val="0"/>
                <w:sz w:val="24"/>
                <w:szCs w:val="24"/>
                <w:u w:val="single"/>
                <w:lang w:val="fr-FR"/>
              </w:rPr>
              <w:t>2</w:t>
            </w:r>
            <w:r w:rsidRPr="00B9609C">
              <w:rPr>
                <w:rFonts w:ascii="Times New Roman"/>
                <w:b/>
                <w:bCs/>
                <w:color w:val="000000" w:themeColor="text1"/>
                <w:kern w:val="0"/>
                <w:sz w:val="24"/>
                <w:szCs w:val="24"/>
                <w:u w:val="single"/>
                <w:lang w:val="fr-FR"/>
              </w:rPr>
              <w:t>項規定</w:t>
            </w:r>
            <w:r w:rsidRPr="00B9609C">
              <w:rPr>
                <w:rFonts w:ascii="Times New Roman"/>
                <w:bCs/>
                <w:color w:val="000000" w:themeColor="text1"/>
                <w:kern w:val="0"/>
                <w:sz w:val="24"/>
                <w:szCs w:val="24"/>
                <w:lang w:val="fr-FR"/>
              </w:rPr>
              <w:t>：「締約國應確保，於任何過程中被剝奪自由之身心障礙者，在與其他人平等基礎上，有權獲得國際人權法規定之保障，並應享有符合本公約宗旨及原則之待遇，包括提供</w:t>
            </w:r>
            <w:r w:rsidRPr="00B9609C">
              <w:rPr>
                <w:rFonts w:ascii="Times New Roman"/>
                <w:b/>
                <w:bCs/>
                <w:color w:val="000000" w:themeColor="text1"/>
                <w:kern w:val="0"/>
                <w:sz w:val="24"/>
                <w:szCs w:val="24"/>
                <w:u w:val="single"/>
                <w:lang w:val="fr-FR"/>
              </w:rPr>
              <w:t>合理之對待</w:t>
            </w:r>
            <w:r w:rsidRPr="00B9609C">
              <w:rPr>
                <w:rFonts w:ascii="Times New Roman"/>
                <w:bCs/>
                <w:color w:val="000000" w:themeColor="text1"/>
                <w:kern w:val="0"/>
                <w:sz w:val="24"/>
                <w:szCs w:val="24"/>
                <w:lang w:val="fr-FR"/>
              </w:rPr>
              <w:t>。」針對</w:t>
            </w:r>
            <w:r w:rsidRPr="00B9609C">
              <w:rPr>
                <w:rFonts w:ascii="Times New Roman"/>
                <w:b/>
                <w:bCs/>
                <w:color w:val="000000" w:themeColor="text1"/>
                <w:kern w:val="0"/>
                <w:sz w:val="24"/>
                <w:szCs w:val="24"/>
                <w:u w:val="single"/>
                <w:lang w:val="fr-FR"/>
              </w:rPr>
              <w:t>CRPD</w:t>
            </w:r>
            <w:r w:rsidRPr="00B9609C">
              <w:rPr>
                <w:rFonts w:ascii="Times New Roman"/>
                <w:b/>
                <w:bCs/>
                <w:color w:val="000000" w:themeColor="text1"/>
                <w:kern w:val="0"/>
                <w:sz w:val="24"/>
                <w:szCs w:val="24"/>
                <w:u w:val="single"/>
                <w:lang w:val="fr-FR"/>
              </w:rPr>
              <w:t>我國人權報告第</w:t>
            </w:r>
            <w:r w:rsidRPr="00B9609C">
              <w:rPr>
                <w:rFonts w:ascii="Times New Roman"/>
                <w:b/>
                <w:bCs/>
                <w:color w:val="000000" w:themeColor="text1"/>
                <w:kern w:val="0"/>
                <w:sz w:val="24"/>
                <w:szCs w:val="24"/>
                <w:u w:val="single"/>
                <w:lang w:val="fr-FR"/>
              </w:rPr>
              <w:t>106</w:t>
            </w:r>
            <w:r w:rsidRPr="00B9609C">
              <w:rPr>
                <w:rFonts w:ascii="Times New Roman"/>
                <w:b/>
                <w:bCs/>
                <w:color w:val="000000" w:themeColor="text1"/>
                <w:kern w:val="0"/>
                <w:sz w:val="24"/>
                <w:szCs w:val="24"/>
                <w:u w:val="single"/>
                <w:lang w:val="fr-FR"/>
              </w:rPr>
              <w:t>點</w:t>
            </w:r>
            <w:r w:rsidRPr="00B9609C">
              <w:rPr>
                <w:rFonts w:ascii="Times New Roman"/>
                <w:bCs/>
                <w:color w:val="000000" w:themeColor="text1"/>
                <w:kern w:val="0"/>
                <w:sz w:val="24"/>
                <w:szCs w:val="24"/>
                <w:lang w:val="fr-FR"/>
              </w:rPr>
              <w:t>指出：「</w:t>
            </w:r>
            <w:r w:rsidRPr="00B9609C">
              <w:rPr>
                <w:rFonts w:ascii="Times New Roman"/>
                <w:b/>
                <w:bCs/>
                <w:color w:val="000000" w:themeColor="text1"/>
                <w:kern w:val="0"/>
                <w:sz w:val="24"/>
                <w:szCs w:val="24"/>
                <w:u w:val="single"/>
                <w:lang w:val="fr-FR"/>
              </w:rPr>
              <w:t>收容人於入矯正機關時，即應針對收容人之身心狀況、家庭背景、犯罪過程等進行全面性瞭解</w:t>
            </w:r>
            <w:r w:rsidRPr="00B9609C">
              <w:rPr>
                <w:rFonts w:ascii="Times New Roman"/>
                <w:bCs/>
                <w:color w:val="000000" w:themeColor="text1"/>
                <w:kern w:val="0"/>
                <w:sz w:val="24"/>
                <w:szCs w:val="24"/>
                <w:lang w:val="fr-FR"/>
              </w:rPr>
              <w:t>，若發覺有身心障礙等情事，即詢問病史或看診；並</w:t>
            </w:r>
            <w:r w:rsidRPr="00B9609C">
              <w:rPr>
                <w:rFonts w:ascii="Times New Roman"/>
                <w:b/>
                <w:bCs/>
                <w:color w:val="000000" w:themeColor="text1"/>
                <w:kern w:val="0"/>
                <w:sz w:val="24"/>
                <w:szCs w:val="24"/>
                <w:u w:val="single"/>
                <w:lang w:val="fr-FR"/>
              </w:rPr>
              <w:t>依《監獄行刑法》、《羈押法》及《戒治處遇成效評估辦法》暨相關矯正法規規定，對於身心障礙收容人訂定妥適之處遇</w:t>
            </w:r>
            <w:r w:rsidRPr="00B9609C">
              <w:rPr>
                <w:rFonts w:ascii="Times New Roman"/>
                <w:bCs/>
                <w:color w:val="000000" w:themeColor="text1"/>
                <w:kern w:val="0"/>
                <w:sz w:val="24"/>
                <w:szCs w:val="24"/>
                <w:lang w:val="fr-FR"/>
              </w:rPr>
              <w:t>，並保障其權益。」</w:t>
            </w:r>
          </w:p>
        </w:tc>
        <w:tc>
          <w:tcPr>
            <w:tcW w:w="846" w:type="dxa"/>
          </w:tcPr>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rPr>
              <w:t>107</w:t>
            </w:r>
            <w:r w:rsidRPr="00B9609C">
              <w:rPr>
                <w:rFonts w:ascii="Times New Roman"/>
                <w:bCs/>
                <w:color w:val="000000" w:themeColor="text1"/>
                <w:kern w:val="0"/>
                <w:sz w:val="24"/>
                <w:szCs w:val="24"/>
              </w:rPr>
              <w:t>司調</w:t>
            </w:r>
            <w:r w:rsidRPr="00B9609C">
              <w:rPr>
                <w:rFonts w:ascii="Times New Roman"/>
                <w:bCs/>
                <w:color w:val="000000" w:themeColor="text1"/>
                <w:kern w:val="0"/>
                <w:sz w:val="24"/>
                <w:szCs w:val="24"/>
              </w:rPr>
              <w:t>0050</w:t>
            </w:r>
          </w:p>
        </w:tc>
      </w:tr>
      <w:tr w:rsidR="00A617DF" w:rsidRPr="00B9609C" w:rsidTr="00D43B30">
        <w:tc>
          <w:tcPr>
            <w:tcW w:w="938" w:type="dxa"/>
          </w:tcPr>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監察委員蔡崇義：「論身心障礙學生接受感化教育面臨之困境－以本院調查</w:t>
            </w:r>
            <w:r w:rsidRPr="00B9609C">
              <w:rPr>
                <w:rFonts w:ascii="Times New Roman"/>
                <w:bCs/>
                <w:color w:val="000000" w:themeColor="text1"/>
                <w:kern w:val="0"/>
                <w:sz w:val="24"/>
                <w:szCs w:val="24"/>
                <w:lang w:val="fr-FR"/>
              </w:rPr>
              <w:t>CRPD</w:t>
            </w:r>
            <w:r w:rsidRPr="00B9609C">
              <w:rPr>
                <w:rFonts w:ascii="Times New Roman"/>
                <w:bCs/>
                <w:color w:val="000000" w:themeColor="text1"/>
                <w:kern w:val="0"/>
                <w:sz w:val="24"/>
                <w:szCs w:val="24"/>
                <w:lang w:val="fr-FR"/>
              </w:rPr>
              <w:t>之落實為中心」。</w:t>
            </w:r>
          </w:p>
        </w:tc>
        <w:tc>
          <w:tcPr>
            <w:tcW w:w="7168" w:type="dxa"/>
          </w:tcPr>
          <w:p w:rsidR="001E11C6" w:rsidRPr="00B9609C" w:rsidRDefault="001E11C6" w:rsidP="001E11C6">
            <w:pPr>
              <w:widowControl/>
              <w:overflowPunct/>
              <w:autoSpaceDE/>
              <w:autoSpaceDN/>
              <w:ind w:left="315" w:hangingChars="121" w:hanging="315"/>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1.</w:t>
            </w:r>
            <w:r w:rsidRPr="00B9609C">
              <w:rPr>
                <w:rFonts w:ascii="Times New Roman"/>
                <w:bCs/>
                <w:color w:val="000000" w:themeColor="text1"/>
                <w:kern w:val="0"/>
                <w:sz w:val="24"/>
                <w:szCs w:val="24"/>
                <w:lang w:val="fr-FR"/>
              </w:rPr>
              <w:t>身心障礙者權利公約第</w:t>
            </w:r>
            <w:r w:rsidRPr="00B9609C">
              <w:rPr>
                <w:rFonts w:ascii="Times New Roman"/>
                <w:bCs/>
                <w:color w:val="000000" w:themeColor="text1"/>
                <w:kern w:val="0"/>
                <w:sz w:val="24"/>
                <w:szCs w:val="24"/>
                <w:lang w:val="fr-FR"/>
              </w:rPr>
              <w:t>7</w:t>
            </w:r>
            <w:r w:rsidRPr="00B9609C">
              <w:rPr>
                <w:rFonts w:ascii="Times New Roman"/>
                <w:bCs/>
                <w:color w:val="000000" w:themeColor="text1"/>
                <w:kern w:val="0"/>
                <w:sz w:val="24"/>
                <w:szCs w:val="24"/>
                <w:lang w:val="fr-FR"/>
              </w:rPr>
              <w:t>條：「（第</w:t>
            </w:r>
            <w:r w:rsidRPr="00B9609C">
              <w:rPr>
                <w:rFonts w:ascii="Times New Roman"/>
                <w:bCs/>
                <w:color w:val="000000" w:themeColor="text1"/>
                <w:kern w:val="0"/>
                <w:sz w:val="24"/>
                <w:szCs w:val="24"/>
                <w:lang w:val="fr-FR"/>
              </w:rPr>
              <w:t>1</w:t>
            </w:r>
            <w:r w:rsidRPr="00B9609C">
              <w:rPr>
                <w:rFonts w:ascii="Times New Roman"/>
                <w:bCs/>
                <w:color w:val="000000" w:themeColor="text1"/>
                <w:kern w:val="0"/>
                <w:sz w:val="24"/>
                <w:szCs w:val="24"/>
                <w:lang w:val="fr-FR"/>
              </w:rPr>
              <w:t>項）締約國應採取所有必要措施，確保身心障礙兒童在與其他兒童平等基礎上，充分享有所有人權與基本自由。（第</w:t>
            </w:r>
            <w:r w:rsidRPr="00B9609C">
              <w:rPr>
                <w:rFonts w:ascii="Times New Roman"/>
                <w:bCs/>
                <w:color w:val="000000" w:themeColor="text1"/>
                <w:kern w:val="0"/>
                <w:sz w:val="24"/>
                <w:szCs w:val="24"/>
                <w:lang w:val="fr-FR"/>
              </w:rPr>
              <w:t>2</w:t>
            </w:r>
            <w:r w:rsidRPr="00B9609C">
              <w:rPr>
                <w:rFonts w:ascii="Times New Roman"/>
                <w:bCs/>
                <w:color w:val="000000" w:themeColor="text1"/>
                <w:kern w:val="0"/>
                <w:sz w:val="24"/>
                <w:szCs w:val="24"/>
                <w:lang w:val="fr-FR"/>
              </w:rPr>
              <w:t>項）於所有關於身心障礙兒童之行動中，應以兒童最佳利益為首要考量。</w:t>
            </w:r>
            <w:r w:rsidRPr="00B9609C">
              <w:rPr>
                <w:rFonts w:ascii="Times New Roman"/>
                <w:bCs/>
                <w:color w:val="000000" w:themeColor="text1"/>
                <w:kern w:val="0"/>
                <w:sz w:val="24"/>
                <w:szCs w:val="24"/>
                <w:lang w:val="fr-FR"/>
              </w:rPr>
              <w:t>……</w:t>
            </w:r>
            <w:r w:rsidRPr="00B9609C">
              <w:rPr>
                <w:rFonts w:ascii="Times New Roman"/>
                <w:bCs/>
                <w:color w:val="000000" w:themeColor="text1"/>
                <w:kern w:val="0"/>
                <w:sz w:val="24"/>
                <w:szCs w:val="24"/>
                <w:lang w:val="fr-FR"/>
              </w:rPr>
              <w:t>。」身心障礙者權利公約第</w:t>
            </w:r>
            <w:r w:rsidRPr="00B9609C">
              <w:rPr>
                <w:rFonts w:ascii="Times New Roman"/>
                <w:bCs/>
                <w:color w:val="000000" w:themeColor="text1"/>
                <w:kern w:val="0"/>
                <w:sz w:val="24"/>
                <w:szCs w:val="24"/>
                <w:lang w:val="fr-FR"/>
              </w:rPr>
              <w:t>14</w:t>
            </w:r>
            <w:r w:rsidRPr="00B9609C">
              <w:rPr>
                <w:rFonts w:ascii="Times New Roman"/>
                <w:bCs/>
                <w:color w:val="000000" w:themeColor="text1"/>
                <w:kern w:val="0"/>
                <w:sz w:val="24"/>
                <w:szCs w:val="24"/>
                <w:lang w:val="fr-FR"/>
              </w:rPr>
              <w:t>條第</w:t>
            </w:r>
            <w:r w:rsidRPr="00B9609C">
              <w:rPr>
                <w:rFonts w:ascii="Times New Roman"/>
                <w:bCs/>
                <w:color w:val="000000" w:themeColor="text1"/>
                <w:kern w:val="0"/>
                <w:sz w:val="24"/>
                <w:szCs w:val="24"/>
                <w:lang w:val="fr-FR"/>
              </w:rPr>
              <w:t>2</w:t>
            </w:r>
            <w:r w:rsidRPr="00B9609C">
              <w:rPr>
                <w:rFonts w:ascii="Times New Roman"/>
                <w:bCs/>
                <w:color w:val="000000" w:themeColor="text1"/>
                <w:kern w:val="0"/>
                <w:sz w:val="24"/>
                <w:szCs w:val="24"/>
                <w:lang w:val="fr-FR"/>
              </w:rPr>
              <w:t>項：「締約國應確保，</w:t>
            </w:r>
            <w:r w:rsidRPr="00B9609C">
              <w:rPr>
                <w:rFonts w:ascii="Times New Roman"/>
                <w:b/>
                <w:bCs/>
                <w:color w:val="000000" w:themeColor="text1"/>
                <w:kern w:val="0"/>
                <w:sz w:val="24"/>
                <w:szCs w:val="24"/>
                <w:lang w:val="fr-FR"/>
              </w:rPr>
              <w:t>於任何過程中被剝奪自由之身心障礙者，在與其他人平等基礎上，有權獲得國際人權法規定之保障，並應享有符合本公約宗旨及原則之待遇，包括提供</w:t>
            </w:r>
            <w:r w:rsidRPr="00B9609C">
              <w:rPr>
                <w:rFonts w:ascii="Times New Roman"/>
                <w:b/>
                <w:bCs/>
                <w:color w:val="000000" w:themeColor="text1"/>
                <w:kern w:val="0"/>
                <w:sz w:val="24"/>
                <w:szCs w:val="24"/>
                <w:u w:val="single"/>
                <w:lang w:val="fr-FR"/>
              </w:rPr>
              <w:t>合理之對待</w:t>
            </w:r>
            <w:r w:rsidRPr="00B9609C">
              <w:rPr>
                <w:rFonts w:ascii="Times New Roman"/>
                <w:bCs/>
                <w:color w:val="000000" w:themeColor="text1"/>
                <w:kern w:val="0"/>
                <w:sz w:val="24"/>
                <w:szCs w:val="24"/>
                <w:lang w:val="fr-FR"/>
              </w:rPr>
              <w:t>。」第</w:t>
            </w:r>
            <w:r w:rsidRPr="00B9609C">
              <w:rPr>
                <w:rFonts w:ascii="Times New Roman"/>
                <w:bCs/>
                <w:color w:val="000000" w:themeColor="text1"/>
                <w:kern w:val="0"/>
                <w:sz w:val="24"/>
                <w:szCs w:val="24"/>
                <w:lang w:val="fr-FR"/>
              </w:rPr>
              <w:t>15</w:t>
            </w:r>
            <w:r w:rsidRPr="00B9609C">
              <w:rPr>
                <w:rFonts w:ascii="Times New Roman"/>
                <w:bCs/>
                <w:color w:val="000000" w:themeColor="text1"/>
                <w:kern w:val="0"/>
                <w:sz w:val="24"/>
                <w:szCs w:val="24"/>
                <w:lang w:val="fr-FR"/>
              </w:rPr>
              <w:t>條第</w:t>
            </w:r>
            <w:r w:rsidRPr="00B9609C">
              <w:rPr>
                <w:rFonts w:ascii="Times New Roman"/>
                <w:bCs/>
                <w:color w:val="000000" w:themeColor="text1"/>
                <w:kern w:val="0"/>
                <w:sz w:val="24"/>
                <w:szCs w:val="24"/>
                <w:lang w:val="fr-FR"/>
              </w:rPr>
              <w:t>2</w:t>
            </w:r>
            <w:r w:rsidRPr="00B9609C">
              <w:rPr>
                <w:rFonts w:ascii="Times New Roman"/>
                <w:bCs/>
                <w:color w:val="000000" w:themeColor="text1"/>
                <w:kern w:val="0"/>
                <w:sz w:val="24"/>
                <w:szCs w:val="24"/>
                <w:lang w:val="fr-FR"/>
              </w:rPr>
              <w:t>項：「締約國應採取所有</w:t>
            </w:r>
            <w:r w:rsidRPr="00B9609C">
              <w:rPr>
                <w:rFonts w:ascii="Times New Roman"/>
                <w:b/>
                <w:bCs/>
                <w:color w:val="000000" w:themeColor="text1"/>
                <w:kern w:val="0"/>
                <w:sz w:val="24"/>
                <w:szCs w:val="24"/>
                <w:u w:val="single"/>
                <w:lang w:val="fr-FR"/>
              </w:rPr>
              <w:t>有效之立法、行政、司法或其他措施</w:t>
            </w:r>
            <w:r w:rsidRPr="00B9609C">
              <w:rPr>
                <w:rFonts w:ascii="Times New Roman"/>
                <w:bCs/>
                <w:color w:val="000000" w:themeColor="text1"/>
                <w:kern w:val="0"/>
                <w:sz w:val="24"/>
                <w:szCs w:val="24"/>
                <w:lang w:val="fr-FR"/>
              </w:rPr>
              <w:t>，在與其他人平等基礎上，防止身心障礙者遭受酷刑或殘忍、不人道或有辱人格之待遇或處罰。」以及</w:t>
            </w:r>
            <w:r w:rsidRPr="00B9609C">
              <w:rPr>
                <w:rFonts w:ascii="Times New Roman"/>
                <w:bCs/>
                <w:color w:val="000000" w:themeColor="text1"/>
                <w:kern w:val="0"/>
                <w:sz w:val="24"/>
                <w:szCs w:val="24"/>
                <w:lang w:val="fr-FR"/>
              </w:rPr>
              <w:t>103</w:t>
            </w:r>
            <w:r w:rsidRPr="00B9609C">
              <w:rPr>
                <w:rFonts w:ascii="Times New Roman"/>
                <w:bCs/>
                <w:color w:val="000000" w:themeColor="text1"/>
                <w:kern w:val="0"/>
                <w:sz w:val="24"/>
                <w:szCs w:val="24"/>
                <w:lang w:val="fr-FR"/>
              </w:rPr>
              <w:t>年</w:t>
            </w:r>
            <w:r w:rsidRPr="00B9609C">
              <w:rPr>
                <w:rFonts w:ascii="Times New Roman"/>
                <w:bCs/>
                <w:color w:val="000000" w:themeColor="text1"/>
                <w:kern w:val="0"/>
                <w:sz w:val="24"/>
                <w:szCs w:val="24"/>
                <w:lang w:val="fr-FR"/>
              </w:rPr>
              <w:t>8</w:t>
            </w:r>
            <w:r w:rsidRPr="00B9609C">
              <w:rPr>
                <w:rFonts w:ascii="Times New Roman"/>
                <w:bCs/>
                <w:color w:val="000000" w:themeColor="text1"/>
                <w:kern w:val="0"/>
                <w:sz w:val="24"/>
                <w:szCs w:val="24"/>
                <w:lang w:val="fr-FR"/>
              </w:rPr>
              <w:t>月</w:t>
            </w:r>
            <w:r w:rsidRPr="00B9609C">
              <w:rPr>
                <w:rFonts w:ascii="Times New Roman"/>
                <w:bCs/>
                <w:color w:val="000000" w:themeColor="text1"/>
                <w:kern w:val="0"/>
                <w:sz w:val="24"/>
                <w:szCs w:val="24"/>
                <w:lang w:val="fr-FR"/>
              </w:rPr>
              <w:t>20</w:t>
            </w:r>
            <w:r w:rsidRPr="00B9609C">
              <w:rPr>
                <w:rFonts w:ascii="Times New Roman"/>
                <w:bCs/>
                <w:color w:val="000000" w:themeColor="text1"/>
                <w:kern w:val="0"/>
                <w:sz w:val="24"/>
                <w:szCs w:val="24"/>
                <w:lang w:val="fr-FR"/>
              </w:rPr>
              <w:t>日總統華總一義字第</w:t>
            </w:r>
            <w:r w:rsidRPr="00B9609C">
              <w:rPr>
                <w:rFonts w:ascii="Times New Roman"/>
                <w:bCs/>
                <w:color w:val="000000" w:themeColor="text1"/>
                <w:kern w:val="0"/>
                <w:sz w:val="24"/>
                <w:szCs w:val="24"/>
                <w:lang w:val="fr-FR"/>
              </w:rPr>
              <w:t>10300123071</w:t>
            </w:r>
            <w:r w:rsidRPr="00B9609C">
              <w:rPr>
                <w:rFonts w:ascii="Times New Roman"/>
                <w:bCs/>
                <w:color w:val="000000" w:themeColor="text1"/>
                <w:kern w:val="0"/>
                <w:sz w:val="24"/>
                <w:szCs w:val="24"/>
                <w:lang w:val="fr-FR"/>
              </w:rPr>
              <w:t>號令制定公布「身心障礙者權利公約施行法」，前揭公約所揭示保障及促進身心障礙者權利之規定，已具有國內法律之效力。為</w:t>
            </w:r>
            <w:r w:rsidRPr="00B9609C">
              <w:rPr>
                <w:rFonts w:ascii="Times New Roman"/>
                <w:b/>
                <w:bCs/>
                <w:color w:val="000000" w:themeColor="text1"/>
                <w:kern w:val="0"/>
                <w:sz w:val="24"/>
                <w:szCs w:val="24"/>
                <w:u w:val="single"/>
                <w:lang w:val="fr-FR"/>
              </w:rPr>
              <w:t>落實身心障礙者權益保障</w:t>
            </w:r>
            <w:r w:rsidRPr="00B9609C">
              <w:rPr>
                <w:rFonts w:ascii="Times New Roman"/>
                <w:bCs/>
                <w:color w:val="000000" w:themeColor="text1"/>
                <w:kern w:val="0"/>
                <w:sz w:val="24"/>
                <w:szCs w:val="24"/>
                <w:lang w:val="fr-FR"/>
              </w:rPr>
              <w:t>工作，針對身心障礙之兒童少年於法務部暨其所屬收容機關中，政府應正視</w:t>
            </w:r>
            <w:r w:rsidRPr="00B9609C">
              <w:rPr>
                <w:rFonts w:ascii="Times New Roman"/>
                <w:bCs/>
                <w:color w:val="000000" w:themeColor="text1"/>
                <w:kern w:val="0"/>
                <w:sz w:val="24"/>
                <w:szCs w:val="24"/>
                <w:lang w:val="fr-FR"/>
              </w:rPr>
              <w:lastRenderedPageBreak/>
              <w:t>其適應困難情形，</w:t>
            </w:r>
            <w:r w:rsidRPr="00B9609C">
              <w:rPr>
                <w:rFonts w:ascii="Times New Roman"/>
                <w:b/>
                <w:bCs/>
                <w:color w:val="000000" w:themeColor="text1"/>
                <w:kern w:val="0"/>
                <w:sz w:val="24"/>
                <w:szCs w:val="24"/>
                <w:lang w:val="fr-FR"/>
              </w:rPr>
              <w:t>儘速提出有效對策以確保其人格尊嚴與人身安全不因收容遭受侵害</w:t>
            </w:r>
            <w:r w:rsidRPr="00B9609C">
              <w:rPr>
                <w:rFonts w:ascii="Times New Roman"/>
                <w:bCs/>
                <w:color w:val="000000" w:themeColor="text1"/>
                <w:kern w:val="0"/>
                <w:sz w:val="24"/>
                <w:szCs w:val="24"/>
                <w:lang w:val="fr-FR"/>
              </w:rPr>
              <w:t>，先予澄明。</w:t>
            </w:r>
          </w:p>
          <w:p w:rsidR="001E11C6" w:rsidRPr="00B9609C" w:rsidRDefault="001E11C6" w:rsidP="001E11C6">
            <w:pPr>
              <w:widowControl/>
              <w:overflowPunct/>
              <w:autoSpaceDE/>
              <w:autoSpaceDN/>
              <w:ind w:left="315" w:hangingChars="121" w:hanging="315"/>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2.</w:t>
            </w:r>
            <w:r w:rsidRPr="00B9609C">
              <w:rPr>
                <w:rFonts w:ascii="Times New Roman"/>
                <w:bCs/>
                <w:color w:val="000000" w:themeColor="text1"/>
                <w:kern w:val="0"/>
                <w:sz w:val="24"/>
                <w:szCs w:val="24"/>
                <w:lang w:val="fr-FR"/>
              </w:rPr>
              <w:tab/>
            </w:r>
            <w:r w:rsidRPr="00B9609C">
              <w:rPr>
                <w:rFonts w:ascii="Times New Roman"/>
                <w:b/>
                <w:bCs/>
                <w:color w:val="000000" w:themeColor="text1"/>
                <w:kern w:val="0"/>
                <w:sz w:val="24"/>
                <w:szCs w:val="24"/>
                <w:u w:val="single"/>
                <w:lang w:val="fr-FR"/>
              </w:rPr>
              <w:t>身心障礙學生在感化教育歷程中，欠缺「合理之調整（</w:t>
            </w:r>
            <w:r w:rsidRPr="00B9609C">
              <w:rPr>
                <w:rFonts w:ascii="Times New Roman"/>
                <w:b/>
                <w:bCs/>
                <w:color w:val="000000" w:themeColor="text1"/>
                <w:kern w:val="0"/>
                <w:sz w:val="24"/>
                <w:szCs w:val="24"/>
                <w:u w:val="single"/>
                <w:lang w:val="fr-FR"/>
              </w:rPr>
              <w:t>Reasonable accommodation</w:t>
            </w:r>
            <w:r w:rsidRPr="00B9609C">
              <w:rPr>
                <w:rFonts w:ascii="Times New Roman"/>
                <w:bCs/>
                <w:color w:val="000000" w:themeColor="text1"/>
                <w:kern w:val="0"/>
                <w:sz w:val="24"/>
                <w:szCs w:val="24"/>
                <w:lang w:val="fr-FR"/>
              </w:rPr>
              <w:t>）」：</w:t>
            </w:r>
          </w:p>
          <w:p w:rsidR="001E11C6" w:rsidRPr="00B9609C" w:rsidRDefault="001E11C6" w:rsidP="001E11C6">
            <w:pPr>
              <w:widowControl/>
              <w:overflowPunct/>
              <w:autoSpaceDE/>
              <w:autoSpaceDN/>
              <w:ind w:leftChars="92" w:left="313" w:firstLineChars="218" w:firstLine="567"/>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另查</w:t>
            </w:r>
            <w:r w:rsidRPr="00B9609C">
              <w:rPr>
                <w:rFonts w:ascii="Times New Roman"/>
                <w:bCs/>
                <w:color w:val="000000" w:themeColor="text1"/>
                <w:kern w:val="0"/>
                <w:sz w:val="24"/>
                <w:szCs w:val="24"/>
                <w:lang w:val="fr-FR"/>
              </w:rPr>
              <w:t>A</w:t>
            </w:r>
            <w:r w:rsidRPr="00B9609C">
              <w:rPr>
                <w:rFonts w:ascii="Times New Roman"/>
                <w:bCs/>
                <w:color w:val="000000" w:themeColor="text1"/>
                <w:kern w:val="0"/>
                <w:sz w:val="24"/>
                <w:szCs w:val="24"/>
                <w:lang w:val="fr-FR"/>
              </w:rPr>
              <w:t>生在誠正中學歷次接受考核處分之事由，該生因尿床、自慰衝動等行為，進一步演變為破壞公務等違紀，亦因人際互動不良與接受違規考核導致情緒不佳，</w:t>
            </w:r>
            <w:r w:rsidRPr="00B9609C">
              <w:rPr>
                <w:rFonts w:ascii="Times New Roman"/>
                <w:bCs/>
                <w:color w:val="000000" w:themeColor="text1"/>
                <w:kern w:val="0"/>
                <w:sz w:val="24"/>
                <w:szCs w:val="24"/>
                <w:lang w:val="fr-FR"/>
              </w:rPr>
              <w:t>A</w:t>
            </w:r>
            <w:r w:rsidRPr="00B9609C">
              <w:rPr>
                <w:rFonts w:ascii="Times New Roman"/>
                <w:bCs/>
                <w:color w:val="000000" w:themeColor="text1"/>
                <w:kern w:val="0"/>
                <w:sz w:val="24"/>
                <w:szCs w:val="24"/>
                <w:lang w:val="fr-FR"/>
              </w:rPr>
              <w:t>生竟有</w:t>
            </w:r>
            <w:r w:rsidRPr="00B9609C">
              <w:rPr>
                <w:rFonts w:ascii="Times New Roman"/>
                <w:bCs/>
                <w:color w:val="000000" w:themeColor="text1"/>
                <w:kern w:val="0"/>
                <w:sz w:val="24"/>
                <w:szCs w:val="24"/>
                <w:lang w:val="fr-FR"/>
              </w:rPr>
              <w:t>4</w:t>
            </w:r>
            <w:r w:rsidRPr="00B9609C">
              <w:rPr>
                <w:rFonts w:ascii="Times New Roman"/>
                <w:bCs/>
                <w:color w:val="000000" w:themeColor="text1"/>
                <w:kern w:val="0"/>
                <w:sz w:val="24"/>
                <w:szCs w:val="24"/>
                <w:lang w:val="fr-FR"/>
              </w:rPr>
              <w:t>次以口罩內之鐵絲網劃割手腕之自殘行為發生。</w:t>
            </w:r>
          </w:p>
          <w:p w:rsidR="001E11C6" w:rsidRPr="00B9609C" w:rsidRDefault="001E11C6" w:rsidP="001E11C6">
            <w:pPr>
              <w:widowControl/>
              <w:overflowPunct/>
              <w:autoSpaceDE/>
              <w:autoSpaceDN/>
              <w:ind w:leftChars="92" w:left="313" w:firstLineChars="218" w:firstLine="567"/>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是以，</w:t>
            </w:r>
            <w:r w:rsidRPr="00B9609C">
              <w:rPr>
                <w:rFonts w:ascii="Times New Roman"/>
                <w:b/>
                <w:bCs/>
                <w:color w:val="000000" w:themeColor="text1"/>
                <w:kern w:val="0"/>
                <w:sz w:val="24"/>
                <w:szCs w:val="24"/>
                <w:u w:val="single"/>
                <w:lang w:val="fr-FR"/>
              </w:rPr>
              <w:t>誠正中學基於執行感化教育處分機關之立場，仍不免對該生進行考核處分，究否適性、有效，不無疑慮</w:t>
            </w:r>
            <w:r w:rsidRPr="00B9609C">
              <w:rPr>
                <w:rFonts w:ascii="Times New Roman"/>
                <w:bCs/>
                <w:color w:val="000000" w:themeColor="text1"/>
                <w:kern w:val="0"/>
                <w:sz w:val="24"/>
                <w:szCs w:val="24"/>
                <w:lang w:val="fr-FR"/>
              </w:rPr>
              <w:t>；另一方面，與</w:t>
            </w:r>
            <w:r w:rsidRPr="00B9609C">
              <w:rPr>
                <w:rFonts w:ascii="Times New Roman"/>
                <w:bCs/>
                <w:color w:val="000000" w:themeColor="text1"/>
                <w:kern w:val="0"/>
                <w:sz w:val="24"/>
                <w:szCs w:val="24"/>
                <w:lang w:val="fr-FR"/>
              </w:rPr>
              <w:t>A</w:t>
            </w:r>
            <w:r w:rsidRPr="00B9609C">
              <w:rPr>
                <w:rFonts w:ascii="Times New Roman"/>
                <w:bCs/>
                <w:color w:val="000000" w:themeColor="text1"/>
                <w:kern w:val="0"/>
                <w:sz w:val="24"/>
                <w:szCs w:val="24"/>
                <w:lang w:val="fr-FR"/>
              </w:rPr>
              <w:t>生接觸之其他學生，亦因對</w:t>
            </w:r>
            <w:r w:rsidRPr="00B9609C">
              <w:rPr>
                <w:rFonts w:ascii="Times New Roman"/>
                <w:bCs/>
                <w:color w:val="000000" w:themeColor="text1"/>
                <w:kern w:val="0"/>
                <w:sz w:val="24"/>
                <w:szCs w:val="24"/>
                <w:lang w:val="fr-FR"/>
              </w:rPr>
              <w:t>A</w:t>
            </w:r>
            <w:r w:rsidRPr="00B9609C">
              <w:rPr>
                <w:rFonts w:ascii="Times New Roman"/>
                <w:bCs/>
                <w:color w:val="000000" w:themeColor="text1"/>
                <w:kern w:val="0"/>
                <w:sz w:val="24"/>
                <w:szCs w:val="24"/>
                <w:lang w:val="fr-FR"/>
              </w:rPr>
              <w:t>生之不當互動，併有違規受罰情形，此均屬於囚情不利因素。</w:t>
            </w:r>
          </w:p>
          <w:p w:rsidR="001E11C6" w:rsidRPr="00B9609C" w:rsidRDefault="001E11C6" w:rsidP="001E11C6">
            <w:pPr>
              <w:widowControl/>
              <w:overflowPunct/>
              <w:autoSpaceDE/>
              <w:autoSpaceDN/>
              <w:ind w:leftChars="92" w:left="313" w:firstLineChars="218" w:firstLine="568"/>
              <w:jc w:val="left"/>
              <w:rPr>
                <w:rFonts w:ascii="Times New Roman"/>
                <w:bCs/>
                <w:color w:val="000000" w:themeColor="text1"/>
                <w:kern w:val="0"/>
                <w:sz w:val="24"/>
                <w:szCs w:val="24"/>
                <w:lang w:val="fr-FR"/>
              </w:rPr>
            </w:pPr>
            <w:r w:rsidRPr="00B9609C">
              <w:rPr>
                <w:rFonts w:ascii="Times New Roman"/>
                <w:b/>
                <w:bCs/>
                <w:color w:val="000000" w:themeColor="text1"/>
                <w:kern w:val="0"/>
                <w:sz w:val="24"/>
                <w:szCs w:val="24"/>
                <w:u w:val="single"/>
                <w:lang w:val="fr-FR"/>
              </w:rPr>
              <w:t>在身心障礙需求與權利未獲充分認識及尊重之情形下，身心障礙者之對待者、照護者、支持服務提供者等人，無法依據身心障礙者個別特殊需求，提供其合宜之特殊教育或支持服務，令其人權與基本自由難獲保障，甚造成歧視情形，亦無法達成矯治的功能</w:t>
            </w:r>
            <w:r w:rsidRPr="00B9609C">
              <w:rPr>
                <w:rFonts w:ascii="Times New Roman"/>
                <w:bCs/>
                <w:color w:val="000000" w:themeColor="text1"/>
                <w:kern w:val="0"/>
                <w:sz w:val="24"/>
                <w:szCs w:val="24"/>
                <w:lang w:val="fr-FR"/>
              </w:rPr>
              <w:t>。</w:t>
            </w:r>
          </w:p>
          <w:p w:rsidR="001E11C6" w:rsidRPr="00B9609C" w:rsidRDefault="001E11C6" w:rsidP="001E11C6">
            <w:pPr>
              <w:widowControl/>
              <w:overflowPunct/>
              <w:autoSpaceDE/>
              <w:autoSpaceDN/>
              <w:ind w:left="315" w:hangingChars="121" w:hanging="315"/>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3.</w:t>
            </w:r>
            <w:r w:rsidRPr="00B9609C">
              <w:rPr>
                <w:rFonts w:ascii="Times New Roman"/>
                <w:bCs/>
                <w:color w:val="000000" w:themeColor="text1"/>
                <w:kern w:val="0"/>
                <w:sz w:val="24"/>
                <w:szCs w:val="24"/>
                <w:lang w:val="fr-FR"/>
              </w:rPr>
              <w:tab/>
            </w:r>
            <w:r w:rsidRPr="00B9609C">
              <w:rPr>
                <w:rFonts w:ascii="Times New Roman"/>
                <w:bCs/>
                <w:color w:val="000000" w:themeColor="text1"/>
                <w:kern w:val="0"/>
                <w:sz w:val="24"/>
                <w:szCs w:val="24"/>
                <w:lang w:val="fr-FR"/>
              </w:rPr>
              <w:t>結論：</w:t>
            </w:r>
          </w:p>
          <w:p w:rsidR="001E11C6" w:rsidRPr="00B9609C" w:rsidRDefault="001E11C6" w:rsidP="001E11C6">
            <w:pPr>
              <w:widowControl/>
              <w:overflowPunct/>
              <w:autoSpaceDE/>
              <w:autoSpaceDN/>
              <w:ind w:left="315" w:hangingChars="121" w:hanging="315"/>
              <w:jc w:val="left"/>
              <w:rPr>
                <w:rFonts w:ascii="Times New Roman"/>
                <w:b/>
                <w:bCs/>
                <w:color w:val="000000" w:themeColor="text1"/>
                <w:kern w:val="0"/>
                <w:sz w:val="24"/>
                <w:szCs w:val="24"/>
                <w:lang w:val="fr-FR"/>
              </w:rPr>
            </w:pPr>
            <w:r w:rsidRPr="00B9609C">
              <w:rPr>
                <w:rFonts w:ascii="Times New Roman"/>
                <w:bCs/>
                <w:color w:val="000000" w:themeColor="text1"/>
                <w:kern w:val="0"/>
                <w:sz w:val="24"/>
                <w:szCs w:val="24"/>
                <w:lang w:val="fr-FR"/>
              </w:rPr>
              <w:t>（</w:t>
            </w:r>
            <w:r w:rsidRPr="00B9609C">
              <w:rPr>
                <w:rFonts w:ascii="Times New Roman"/>
                <w:bCs/>
                <w:color w:val="000000" w:themeColor="text1"/>
                <w:kern w:val="0"/>
                <w:sz w:val="24"/>
                <w:szCs w:val="24"/>
                <w:lang w:val="fr-FR"/>
              </w:rPr>
              <w:t>1</w:t>
            </w:r>
            <w:r w:rsidRPr="00B9609C">
              <w:rPr>
                <w:rFonts w:ascii="Times New Roman"/>
                <w:bCs/>
                <w:color w:val="000000" w:themeColor="text1"/>
                <w:kern w:val="0"/>
                <w:sz w:val="24"/>
                <w:szCs w:val="24"/>
                <w:lang w:val="fr-FR"/>
              </w:rPr>
              <w:t>）</w:t>
            </w:r>
            <w:r w:rsidRPr="00B9609C">
              <w:rPr>
                <w:rFonts w:ascii="Times New Roman"/>
                <w:b/>
                <w:bCs/>
                <w:color w:val="000000" w:themeColor="text1"/>
                <w:kern w:val="0"/>
                <w:sz w:val="24"/>
                <w:szCs w:val="24"/>
                <w:lang w:val="fr-FR"/>
              </w:rPr>
              <w:t>身心障礙兒童少年之特殊教育需求，應依教育發展階段進行整體性與持續性轉銜輔導及服務，實不應政府部門分工而有中斷，方符相關立法意旨與國際人權公約潮流：</w:t>
            </w:r>
          </w:p>
          <w:p w:rsidR="001E11C6" w:rsidRPr="00B9609C" w:rsidRDefault="001E11C6" w:rsidP="001E11C6">
            <w:pPr>
              <w:widowControl/>
              <w:overflowPunct/>
              <w:autoSpaceDE/>
              <w:autoSpaceDN/>
              <w:ind w:leftChars="92" w:left="313" w:firstLineChars="218" w:firstLine="567"/>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教育部代表於本院詢問時表示「會前</w:t>
            </w:r>
            <w:r w:rsidRPr="00B9609C">
              <w:rPr>
                <w:rFonts w:ascii="Times New Roman" w:hint="eastAsia"/>
                <w:bCs/>
                <w:color w:val="000000" w:themeColor="text1"/>
                <w:kern w:val="0"/>
                <w:sz w:val="24"/>
                <w:szCs w:val="24"/>
                <w:lang w:val="fr-FR"/>
              </w:rPr>
              <w:t>法務</w:t>
            </w:r>
            <w:r w:rsidRPr="00B9609C">
              <w:rPr>
                <w:rFonts w:ascii="Times New Roman"/>
                <w:bCs/>
                <w:color w:val="000000" w:themeColor="text1"/>
                <w:kern w:val="0"/>
                <w:sz w:val="24"/>
                <w:szCs w:val="24"/>
                <w:lang w:val="fr-FR"/>
              </w:rPr>
              <w:t>部特予瞭解，目前矯正系統中兩校兩院，總計約有</w:t>
            </w:r>
            <w:r w:rsidRPr="00B9609C">
              <w:rPr>
                <w:rFonts w:ascii="Times New Roman"/>
                <w:bCs/>
                <w:color w:val="000000" w:themeColor="text1"/>
                <w:kern w:val="0"/>
                <w:sz w:val="24"/>
                <w:szCs w:val="24"/>
                <w:lang w:val="fr-FR"/>
              </w:rPr>
              <w:t>65</w:t>
            </w:r>
            <w:r w:rsidRPr="00B9609C">
              <w:rPr>
                <w:rFonts w:ascii="Times New Roman"/>
                <w:bCs/>
                <w:color w:val="000000" w:themeColor="text1"/>
                <w:kern w:val="0"/>
                <w:sz w:val="24"/>
                <w:szCs w:val="24"/>
                <w:lang w:val="fr-FR"/>
              </w:rPr>
              <w:t>個身心障礙學生</w:t>
            </w:r>
            <w:r w:rsidRPr="00B9609C">
              <w:rPr>
                <w:rFonts w:hAnsi="標楷體" w:hint="eastAsia"/>
                <w:bCs/>
                <w:color w:val="000000" w:themeColor="text1"/>
                <w:kern w:val="0"/>
                <w:sz w:val="24"/>
                <w:szCs w:val="24"/>
                <w:lang w:val="fr-FR"/>
              </w:rPr>
              <w:t>……</w:t>
            </w:r>
            <w:r w:rsidRPr="00B9609C">
              <w:rPr>
                <w:rFonts w:ascii="Times New Roman"/>
                <w:bCs/>
                <w:color w:val="000000" w:themeColor="text1"/>
                <w:kern w:val="0"/>
                <w:sz w:val="24"/>
                <w:szCs w:val="24"/>
                <w:lang w:val="fr-FR"/>
              </w:rPr>
              <w:t>這些障礙行為需要非常專業的團隊來協助。</w:t>
            </w:r>
            <w:r w:rsidRPr="00B9609C">
              <w:rPr>
                <w:rFonts w:ascii="Times New Roman" w:hint="eastAsia"/>
                <w:b/>
                <w:bCs/>
                <w:color w:val="000000" w:themeColor="text1"/>
                <w:kern w:val="0"/>
                <w:sz w:val="24"/>
                <w:szCs w:val="24"/>
                <w:u w:val="single"/>
                <w:lang w:val="fr-FR"/>
              </w:rPr>
              <w:t>法務</w:t>
            </w:r>
            <w:r w:rsidRPr="00B9609C">
              <w:rPr>
                <w:rFonts w:ascii="Times New Roman"/>
                <w:b/>
                <w:bCs/>
                <w:color w:val="000000" w:themeColor="text1"/>
                <w:kern w:val="0"/>
                <w:sz w:val="24"/>
                <w:szCs w:val="24"/>
                <w:u w:val="single"/>
                <w:lang w:val="fr-FR"/>
              </w:rPr>
              <w:t>部確實也認為學生沒有受到專業的對待，會立刻組織專業團隊來評估跟協助處理。另針對這些學生未來的支持系統如何重建，未來得以復歸社會，也應該結合社會資源協助處理。</w:t>
            </w:r>
            <w:r w:rsidRPr="00B9609C">
              <w:rPr>
                <w:rFonts w:hAnsi="標楷體" w:hint="eastAsia"/>
                <w:bCs/>
                <w:color w:val="000000" w:themeColor="text1"/>
                <w:kern w:val="0"/>
                <w:sz w:val="24"/>
                <w:szCs w:val="24"/>
                <w:lang w:val="fr-FR"/>
              </w:rPr>
              <w:t>……</w:t>
            </w:r>
            <w:r w:rsidRPr="00B9609C">
              <w:rPr>
                <w:rFonts w:ascii="Times New Roman" w:hint="eastAsia"/>
                <w:b/>
                <w:bCs/>
                <w:color w:val="000000" w:themeColor="text1"/>
                <w:kern w:val="0"/>
                <w:sz w:val="24"/>
                <w:szCs w:val="24"/>
                <w:u w:val="single"/>
                <w:lang w:val="fr-FR"/>
              </w:rPr>
              <w:t>法務</w:t>
            </w:r>
            <w:r w:rsidRPr="00B9609C">
              <w:rPr>
                <w:rFonts w:ascii="Times New Roman"/>
                <w:b/>
                <w:bCs/>
                <w:color w:val="000000" w:themeColor="text1"/>
                <w:kern w:val="0"/>
                <w:sz w:val="24"/>
                <w:szCs w:val="24"/>
                <w:u w:val="single"/>
                <w:lang w:val="fr-FR"/>
              </w:rPr>
              <w:t>部願意承擔這樣的責任，未來針對兩校兩院會由國教署內部單位組成專業團隊予以協助，並應該針對這</w:t>
            </w:r>
            <w:r w:rsidRPr="00B9609C">
              <w:rPr>
                <w:rFonts w:ascii="Times New Roman"/>
                <w:b/>
                <w:bCs/>
                <w:color w:val="000000" w:themeColor="text1"/>
                <w:kern w:val="0"/>
                <w:sz w:val="24"/>
                <w:szCs w:val="24"/>
                <w:u w:val="single"/>
                <w:lang w:val="fr-FR"/>
              </w:rPr>
              <w:t>65</w:t>
            </w:r>
            <w:r w:rsidRPr="00B9609C">
              <w:rPr>
                <w:rFonts w:ascii="Times New Roman"/>
                <w:b/>
                <w:bCs/>
                <w:color w:val="000000" w:themeColor="text1"/>
                <w:kern w:val="0"/>
                <w:sz w:val="24"/>
                <w:szCs w:val="24"/>
                <w:u w:val="single"/>
                <w:lang w:val="fr-FR"/>
              </w:rPr>
              <w:t>個個案，逐案評估、個別處理</w:t>
            </w:r>
            <w:r w:rsidRPr="00B9609C">
              <w:rPr>
                <w:rFonts w:ascii="Times New Roman"/>
                <w:bCs/>
                <w:color w:val="000000" w:themeColor="text1"/>
                <w:kern w:val="0"/>
                <w:sz w:val="24"/>
                <w:szCs w:val="24"/>
                <w:lang w:val="fr-FR"/>
              </w:rPr>
              <w:t>；</w:t>
            </w:r>
            <w:r w:rsidRPr="00B9609C">
              <w:rPr>
                <w:rFonts w:hAnsi="標楷體" w:hint="eastAsia"/>
                <w:bCs/>
                <w:color w:val="000000" w:themeColor="text1"/>
                <w:kern w:val="0"/>
                <w:sz w:val="24"/>
                <w:szCs w:val="24"/>
                <w:lang w:val="fr-FR"/>
              </w:rPr>
              <w:t>……</w:t>
            </w:r>
            <w:r w:rsidRPr="00B9609C">
              <w:rPr>
                <w:rFonts w:ascii="Times New Roman"/>
                <w:bCs/>
                <w:color w:val="000000" w:themeColor="text1"/>
                <w:kern w:val="0"/>
                <w:sz w:val="24"/>
                <w:szCs w:val="24"/>
                <w:lang w:val="fr-FR"/>
              </w:rPr>
              <w:t>。」</w:t>
            </w:r>
          </w:p>
          <w:p w:rsidR="001E11C6" w:rsidRPr="00B9609C" w:rsidRDefault="001E11C6" w:rsidP="001E11C6">
            <w:pPr>
              <w:widowControl/>
              <w:overflowPunct/>
              <w:autoSpaceDE/>
              <w:autoSpaceDN/>
              <w:ind w:left="315" w:hangingChars="121" w:hanging="315"/>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w:t>
            </w:r>
            <w:r w:rsidRPr="00B9609C">
              <w:rPr>
                <w:rFonts w:ascii="Times New Roman"/>
                <w:bCs/>
                <w:color w:val="000000" w:themeColor="text1"/>
                <w:kern w:val="0"/>
                <w:sz w:val="24"/>
                <w:szCs w:val="24"/>
                <w:lang w:val="fr-FR"/>
              </w:rPr>
              <w:t>2</w:t>
            </w:r>
            <w:r w:rsidRPr="00B9609C">
              <w:rPr>
                <w:rFonts w:ascii="Times New Roman"/>
                <w:bCs/>
                <w:color w:val="000000" w:themeColor="text1"/>
                <w:kern w:val="0"/>
                <w:sz w:val="24"/>
                <w:szCs w:val="24"/>
                <w:lang w:val="fr-FR"/>
              </w:rPr>
              <w:t>）</w:t>
            </w:r>
            <w:r w:rsidRPr="00B9609C">
              <w:rPr>
                <w:rFonts w:ascii="Times New Roman"/>
                <w:b/>
                <w:bCs/>
                <w:color w:val="000000" w:themeColor="text1"/>
                <w:kern w:val="0"/>
                <w:sz w:val="24"/>
                <w:szCs w:val="24"/>
                <w:lang w:val="fr-FR"/>
              </w:rPr>
              <w:t>司法院雖表示關於少年之最佳利益，由法官綜合判斷其需保護性而為決定，該院不負責個案處理，但究否應將身心障礙學生裁入感化教育機關，乃屬司法少年政策事項。為避免少年事件之處理趨向刑法化，司法院仍應與行政機關協力辦理，以</w:t>
            </w:r>
            <w:r w:rsidRPr="00B9609C">
              <w:rPr>
                <w:rFonts w:ascii="Times New Roman"/>
                <w:b/>
                <w:bCs/>
                <w:color w:val="000000" w:themeColor="text1"/>
                <w:kern w:val="0"/>
                <w:sz w:val="24"/>
                <w:szCs w:val="24"/>
                <w:u w:val="single"/>
                <w:lang w:val="fr-FR"/>
              </w:rPr>
              <w:t>建構我國兒少最佳利益為核心的兒少保護</w:t>
            </w:r>
            <w:r w:rsidRPr="00B9609C">
              <w:rPr>
                <w:rFonts w:ascii="Times New Roman"/>
                <w:b/>
                <w:bCs/>
                <w:color w:val="000000" w:themeColor="text1"/>
                <w:kern w:val="0"/>
                <w:sz w:val="24"/>
                <w:szCs w:val="24"/>
                <w:u w:val="single"/>
                <w:lang w:val="fr-FR"/>
              </w:rPr>
              <w:lastRenderedPageBreak/>
              <w:t>模式</w:t>
            </w:r>
            <w:r w:rsidRPr="00B9609C">
              <w:rPr>
                <w:rFonts w:ascii="Times New Roman"/>
                <w:b/>
                <w:bCs/>
                <w:color w:val="000000" w:themeColor="text1"/>
                <w:kern w:val="0"/>
                <w:sz w:val="24"/>
                <w:szCs w:val="24"/>
                <w:lang w:val="fr-FR"/>
              </w:rPr>
              <w:t>。</w:t>
            </w:r>
          </w:p>
        </w:tc>
        <w:tc>
          <w:tcPr>
            <w:tcW w:w="846" w:type="dxa"/>
          </w:tcPr>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rPr>
              <w:lastRenderedPageBreak/>
              <w:t>107</w:t>
            </w:r>
            <w:r w:rsidRPr="00B9609C">
              <w:rPr>
                <w:rFonts w:ascii="Times New Roman"/>
                <w:bCs/>
                <w:color w:val="000000" w:themeColor="text1"/>
                <w:kern w:val="0"/>
                <w:sz w:val="24"/>
                <w:szCs w:val="24"/>
              </w:rPr>
              <w:t>司調</w:t>
            </w:r>
            <w:r w:rsidRPr="00B9609C">
              <w:rPr>
                <w:rFonts w:ascii="Times New Roman"/>
                <w:bCs/>
                <w:color w:val="000000" w:themeColor="text1"/>
                <w:kern w:val="0"/>
                <w:sz w:val="24"/>
                <w:szCs w:val="24"/>
              </w:rPr>
              <w:t>0049</w:t>
            </w:r>
          </w:p>
        </w:tc>
      </w:tr>
      <w:tr w:rsidR="00A617DF" w:rsidRPr="00B9609C" w:rsidTr="00D43B30">
        <w:tc>
          <w:tcPr>
            <w:tcW w:w="938" w:type="dxa"/>
          </w:tcPr>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lastRenderedPageBreak/>
              <w:t>監察委員</w:t>
            </w:r>
            <w:r w:rsidRPr="00B9609C">
              <w:rPr>
                <w:rFonts w:ascii="Times New Roman"/>
                <w:bCs/>
                <w:color w:val="000000" w:themeColor="text1"/>
                <w:kern w:val="0"/>
                <w:sz w:val="24"/>
                <w:szCs w:val="24"/>
              </w:rPr>
              <w:t>王幼玲</w:t>
            </w:r>
            <w:r w:rsidRPr="00B9609C">
              <w:rPr>
                <w:rFonts w:ascii="Times New Roman"/>
                <w:bCs/>
                <w:color w:val="000000" w:themeColor="text1"/>
                <w:kern w:val="0"/>
                <w:sz w:val="24"/>
                <w:szCs w:val="24"/>
                <w:lang w:val="fr-FR"/>
              </w:rPr>
              <w:t>：「從</w:t>
            </w:r>
            <w:r w:rsidRPr="00B9609C">
              <w:rPr>
                <w:rFonts w:ascii="Times New Roman"/>
                <w:bCs/>
                <w:color w:val="000000" w:themeColor="text1"/>
                <w:kern w:val="0"/>
                <w:sz w:val="24"/>
                <w:szCs w:val="24"/>
              </w:rPr>
              <w:t>身心障礙者的性侵害事件，檢視性侵害防治的三級預防缺失</w:t>
            </w:r>
            <w:r w:rsidRPr="00B9609C">
              <w:rPr>
                <w:rFonts w:ascii="Times New Roman"/>
                <w:bCs/>
                <w:color w:val="000000" w:themeColor="text1"/>
                <w:kern w:val="0"/>
                <w:sz w:val="24"/>
                <w:szCs w:val="24"/>
                <w:lang w:val="fr-FR"/>
              </w:rPr>
              <w:t>」。</w:t>
            </w:r>
          </w:p>
        </w:tc>
        <w:tc>
          <w:tcPr>
            <w:tcW w:w="7168" w:type="dxa"/>
          </w:tcPr>
          <w:p w:rsidR="001E11C6" w:rsidRPr="00B9609C" w:rsidRDefault="001E11C6" w:rsidP="00D43B30">
            <w:pPr>
              <w:widowControl/>
              <w:overflowPunct/>
              <w:autoSpaceDE/>
              <w:autoSpaceDN/>
              <w:jc w:val="left"/>
              <w:rPr>
                <w:rFonts w:ascii="Times New Roman"/>
                <w:b/>
                <w:bCs/>
                <w:color w:val="000000" w:themeColor="text1"/>
                <w:kern w:val="0"/>
                <w:sz w:val="24"/>
                <w:szCs w:val="24"/>
              </w:rPr>
            </w:pPr>
            <w:r w:rsidRPr="00B9609C">
              <w:rPr>
                <w:rFonts w:ascii="Times New Roman"/>
                <w:b/>
                <w:bCs/>
                <w:color w:val="000000" w:themeColor="text1"/>
                <w:kern w:val="0"/>
                <w:sz w:val="24"/>
                <w:szCs w:val="24"/>
              </w:rPr>
              <w:t>矯正機關欠缺協助資源：</w:t>
            </w:r>
          </w:p>
          <w:p w:rsidR="001E11C6" w:rsidRPr="00B9609C" w:rsidRDefault="001E11C6" w:rsidP="00D43B30">
            <w:pPr>
              <w:widowControl/>
              <w:overflowPunct/>
              <w:autoSpaceDE/>
              <w:autoSpaceDN/>
              <w:jc w:val="left"/>
              <w:rPr>
                <w:rFonts w:ascii="Times New Roman"/>
                <w:b/>
                <w:bCs/>
                <w:color w:val="000000" w:themeColor="text1"/>
                <w:kern w:val="0"/>
                <w:sz w:val="24"/>
                <w:szCs w:val="24"/>
              </w:rPr>
            </w:pPr>
            <w:r w:rsidRPr="00B9609C">
              <w:rPr>
                <w:rFonts w:ascii="Times New Roman"/>
                <w:b/>
                <w:bCs/>
                <w:color w:val="000000" w:themeColor="text1"/>
                <w:kern w:val="0"/>
                <w:sz w:val="24"/>
                <w:szCs w:val="24"/>
              </w:rPr>
              <w:t>法務部所屬矯正機關欠缺對身心障礙者收容（受刑）人之協助措施及欠缺可以和不同障礙者，包括聽覺障礙者溝通的心理輔導資源。</w:t>
            </w:r>
          </w:p>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
                <w:bCs/>
                <w:color w:val="000000" w:themeColor="text1"/>
                <w:kern w:val="0"/>
                <w:sz w:val="24"/>
                <w:szCs w:val="24"/>
              </w:rPr>
              <w:t>政府應採取有效之措施，防止身心障礙者遭受不當之處遇，其規定如下：</w:t>
            </w:r>
          </w:p>
          <w:p w:rsidR="001E11C6" w:rsidRPr="00B9609C" w:rsidRDefault="001E11C6" w:rsidP="00D43B30">
            <w:pPr>
              <w:widowControl/>
              <w:overflowPunct/>
              <w:autoSpaceDE/>
              <w:autoSpaceDN/>
              <w:jc w:val="left"/>
              <w:rPr>
                <w:rFonts w:ascii="Times New Roman"/>
                <w:bCs/>
                <w:color w:val="000000" w:themeColor="text1"/>
                <w:kern w:val="0"/>
                <w:sz w:val="24"/>
                <w:szCs w:val="24"/>
              </w:rPr>
            </w:pPr>
            <w:r w:rsidRPr="00B9609C">
              <w:rPr>
                <w:rFonts w:ascii="Times New Roman"/>
                <w:bCs/>
                <w:color w:val="000000" w:themeColor="text1"/>
                <w:kern w:val="0"/>
                <w:sz w:val="24"/>
                <w:szCs w:val="24"/>
                <w:lang w:val="fr-FR"/>
              </w:rPr>
              <w:t>CRPD</w:t>
            </w:r>
            <w:r w:rsidRPr="00B9609C">
              <w:rPr>
                <w:rFonts w:ascii="Times New Roman"/>
                <w:bCs/>
                <w:color w:val="000000" w:themeColor="text1"/>
                <w:kern w:val="0"/>
                <w:sz w:val="24"/>
                <w:szCs w:val="24"/>
              </w:rPr>
              <w:t>第</w:t>
            </w:r>
            <w:r w:rsidRPr="00B9609C">
              <w:rPr>
                <w:rFonts w:ascii="Times New Roman"/>
                <w:bCs/>
                <w:color w:val="000000" w:themeColor="text1"/>
                <w:kern w:val="0"/>
                <w:sz w:val="24"/>
                <w:szCs w:val="24"/>
              </w:rPr>
              <w:t>15</w:t>
            </w:r>
            <w:r w:rsidRPr="00B9609C">
              <w:rPr>
                <w:rFonts w:ascii="Times New Roman"/>
                <w:bCs/>
                <w:color w:val="000000" w:themeColor="text1"/>
                <w:kern w:val="0"/>
                <w:sz w:val="24"/>
                <w:szCs w:val="24"/>
              </w:rPr>
              <w:t>條第</w:t>
            </w:r>
            <w:r w:rsidRPr="00B9609C">
              <w:rPr>
                <w:rFonts w:ascii="Times New Roman"/>
                <w:bCs/>
                <w:color w:val="000000" w:themeColor="text1"/>
                <w:kern w:val="0"/>
                <w:sz w:val="24"/>
                <w:szCs w:val="24"/>
              </w:rPr>
              <w:t>2</w:t>
            </w:r>
            <w:r w:rsidRPr="00B9609C">
              <w:rPr>
                <w:rFonts w:ascii="Times New Roman"/>
                <w:bCs/>
                <w:color w:val="000000" w:themeColor="text1"/>
                <w:kern w:val="0"/>
                <w:sz w:val="24"/>
                <w:szCs w:val="24"/>
              </w:rPr>
              <w:t>項規定：「締約國應採取所有有效之立法、行政、司法或其他措施，在與其他人平等基礎上，防止身心障礙者遭受酷刑或殘忍、不人道或有辱人格之待遇或處罰。」</w:t>
            </w:r>
          </w:p>
          <w:p w:rsidR="001E11C6" w:rsidRPr="00B9609C" w:rsidRDefault="001E11C6" w:rsidP="00D43B30">
            <w:pPr>
              <w:widowControl/>
              <w:overflowPunct/>
              <w:autoSpaceDE/>
              <w:autoSpaceDN/>
              <w:jc w:val="left"/>
              <w:rPr>
                <w:rFonts w:ascii="Times New Roman"/>
                <w:b/>
                <w:bCs/>
                <w:color w:val="000000" w:themeColor="text1"/>
                <w:kern w:val="0"/>
                <w:sz w:val="24"/>
                <w:szCs w:val="24"/>
              </w:rPr>
            </w:pPr>
            <w:r w:rsidRPr="00B9609C">
              <w:rPr>
                <w:rFonts w:ascii="Times New Roman"/>
                <w:b/>
                <w:bCs/>
                <w:color w:val="000000" w:themeColor="text1"/>
                <w:kern w:val="0"/>
                <w:sz w:val="24"/>
                <w:szCs w:val="24"/>
              </w:rPr>
              <w:t>政府應對司法領域工作人員進行培訓，俾身心障礙者獲得司法保護，其規定如下：</w:t>
            </w:r>
          </w:p>
          <w:p w:rsidR="001E11C6" w:rsidRPr="00B9609C" w:rsidRDefault="001E11C6" w:rsidP="00D43B30">
            <w:pPr>
              <w:widowControl/>
              <w:overflowPunct/>
              <w:autoSpaceDE/>
              <w:autoSpaceDN/>
              <w:jc w:val="left"/>
              <w:rPr>
                <w:rFonts w:ascii="Times New Roman"/>
                <w:bCs/>
                <w:color w:val="000000" w:themeColor="text1"/>
                <w:kern w:val="0"/>
                <w:sz w:val="24"/>
                <w:szCs w:val="24"/>
              </w:rPr>
            </w:pPr>
            <w:r w:rsidRPr="00B9609C">
              <w:rPr>
                <w:rFonts w:ascii="Times New Roman"/>
                <w:bCs/>
                <w:color w:val="000000" w:themeColor="text1"/>
                <w:kern w:val="0"/>
                <w:sz w:val="24"/>
                <w:szCs w:val="24"/>
              </w:rPr>
              <w:t>CRPD</w:t>
            </w:r>
            <w:r w:rsidRPr="00B9609C">
              <w:rPr>
                <w:rFonts w:ascii="Times New Roman"/>
                <w:bCs/>
                <w:color w:val="000000" w:themeColor="text1"/>
                <w:kern w:val="0"/>
                <w:sz w:val="24"/>
                <w:szCs w:val="24"/>
              </w:rPr>
              <w:t>第</w:t>
            </w:r>
            <w:r w:rsidRPr="00B9609C">
              <w:rPr>
                <w:rFonts w:ascii="Times New Roman"/>
                <w:bCs/>
                <w:color w:val="000000" w:themeColor="text1"/>
                <w:kern w:val="0"/>
                <w:sz w:val="24"/>
                <w:szCs w:val="24"/>
              </w:rPr>
              <w:t>13</w:t>
            </w:r>
            <w:r w:rsidRPr="00B9609C">
              <w:rPr>
                <w:rFonts w:ascii="Times New Roman"/>
                <w:bCs/>
                <w:color w:val="000000" w:themeColor="text1"/>
                <w:kern w:val="0"/>
                <w:sz w:val="24"/>
                <w:szCs w:val="24"/>
              </w:rPr>
              <w:t>條獲得司法保護之第</w:t>
            </w:r>
            <w:r w:rsidRPr="00B9609C">
              <w:rPr>
                <w:rFonts w:ascii="Times New Roman"/>
                <w:bCs/>
                <w:color w:val="000000" w:themeColor="text1"/>
                <w:kern w:val="0"/>
                <w:sz w:val="24"/>
                <w:szCs w:val="24"/>
              </w:rPr>
              <w:t>2</w:t>
            </w:r>
            <w:r w:rsidRPr="00B9609C">
              <w:rPr>
                <w:rFonts w:ascii="Times New Roman"/>
                <w:bCs/>
                <w:color w:val="000000" w:themeColor="text1"/>
                <w:kern w:val="0"/>
                <w:sz w:val="24"/>
                <w:szCs w:val="24"/>
              </w:rPr>
              <w:t>項規定：「為了協助確保身心障礙者有效獲得司法保護，締約國應促進對司法領域工作人員，包括警察與監所人員進行適當之培訓。」</w:t>
            </w:r>
            <w:r w:rsidRPr="00B9609C">
              <w:rPr>
                <w:rFonts w:ascii="Times New Roman"/>
                <w:bCs/>
                <w:color w:val="000000" w:themeColor="text1"/>
                <w:kern w:val="0"/>
                <w:sz w:val="24"/>
                <w:szCs w:val="24"/>
              </w:rPr>
              <w:t>CRPD</w:t>
            </w:r>
            <w:r w:rsidRPr="00B9609C">
              <w:rPr>
                <w:rFonts w:ascii="Times New Roman"/>
                <w:bCs/>
                <w:color w:val="000000" w:themeColor="text1"/>
                <w:kern w:val="0"/>
                <w:sz w:val="24"/>
                <w:szCs w:val="24"/>
              </w:rPr>
              <w:t>施行法第</w:t>
            </w:r>
            <w:r w:rsidRPr="00B9609C">
              <w:rPr>
                <w:rFonts w:ascii="Times New Roman"/>
                <w:bCs/>
                <w:color w:val="000000" w:themeColor="text1"/>
                <w:kern w:val="0"/>
                <w:sz w:val="24"/>
                <w:szCs w:val="24"/>
              </w:rPr>
              <w:t>8</w:t>
            </w:r>
            <w:r w:rsidRPr="00B9609C">
              <w:rPr>
                <w:rFonts w:ascii="Times New Roman"/>
                <w:bCs/>
                <w:color w:val="000000" w:themeColor="text1"/>
                <w:kern w:val="0"/>
                <w:sz w:val="24"/>
                <w:szCs w:val="24"/>
              </w:rPr>
              <w:t>條第</w:t>
            </w:r>
            <w:r w:rsidRPr="00B9609C">
              <w:rPr>
                <w:rFonts w:ascii="Times New Roman"/>
                <w:bCs/>
                <w:color w:val="000000" w:themeColor="text1"/>
                <w:kern w:val="0"/>
                <w:sz w:val="24"/>
                <w:szCs w:val="24"/>
              </w:rPr>
              <w:t>3</w:t>
            </w:r>
            <w:r w:rsidRPr="00B9609C">
              <w:rPr>
                <w:rFonts w:ascii="Times New Roman"/>
                <w:bCs/>
                <w:color w:val="000000" w:themeColor="text1"/>
                <w:kern w:val="0"/>
                <w:sz w:val="24"/>
                <w:szCs w:val="24"/>
              </w:rPr>
              <w:t>項：「為維護身心障礙者人權，政府應對司法人員辦理相關訓練。」</w:t>
            </w:r>
          </w:p>
          <w:p w:rsidR="001E11C6" w:rsidRPr="00B9609C" w:rsidRDefault="001E11C6" w:rsidP="001E11C6">
            <w:pPr>
              <w:widowControl/>
              <w:overflowPunct/>
              <w:autoSpaceDE/>
              <w:autoSpaceDN/>
              <w:ind w:left="315" w:hangingChars="121" w:hanging="315"/>
              <w:jc w:val="left"/>
              <w:rPr>
                <w:rFonts w:ascii="Times New Roman"/>
                <w:bCs/>
                <w:color w:val="000000" w:themeColor="text1"/>
                <w:kern w:val="0"/>
                <w:sz w:val="24"/>
                <w:szCs w:val="24"/>
              </w:rPr>
            </w:pPr>
            <w:r w:rsidRPr="00B9609C">
              <w:rPr>
                <w:rFonts w:ascii="Times New Roman"/>
                <w:bCs/>
                <w:color w:val="000000" w:themeColor="text1"/>
                <w:kern w:val="0"/>
                <w:sz w:val="24"/>
                <w:szCs w:val="24"/>
              </w:rPr>
              <w:t>1.</w:t>
            </w:r>
            <w:r w:rsidRPr="00B9609C">
              <w:rPr>
                <w:rFonts w:ascii="Times New Roman"/>
                <w:bCs/>
                <w:color w:val="000000" w:themeColor="text1"/>
                <w:kern w:val="0"/>
                <w:sz w:val="24"/>
                <w:szCs w:val="24"/>
              </w:rPr>
              <w:t>詢據行為人於接受本院訪談時</w:t>
            </w:r>
            <w:r w:rsidR="00977459" w:rsidRPr="00B9609C">
              <w:rPr>
                <w:rFonts w:ascii="Times New Roman"/>
                <w:bCs/>
                <w:color w:val="000000" w:themeColor="text1"/>
                <w:kern w:val="0"/>
                <w:sz w:val="24"/>
                <w:szCs w:val="24"/>
              </w:rPr>
              <w:t>表示，</w:t>
            </w:r>
            <w:r w:rsidRPr="00B9609C">
              <w:rPr>
                <w:rFonts w:ascii="Times New Roman"/>
                <w:bCs/>
                <w:color w:val="000000" w:themeColor="text1"/>
                <w:kern w:val="0"/>
                <w:sz w:val="24"/>
                <w:szCs w:val="24"/>
              </w:rPr>
              <w:t>我目前有</w:t>
            </w:r>
            <w:r w:rsidRPr="00B9609C">
              <w:rPr>
                <w:rFonts w:ascii="Times New Roman"/>
                <w:bCs/>
                <w:color w:val="000000" w:themeColor="text1"/>
                <w:kern w:val="0"/>
                <w:sz w:val="24"/>
                <w:szCs w:val="24"/>
              </w:rPr>
              <w:t>1</w:t>
            </w:r>
            <w:r w:rsidRPr="00B9609C">
              <w:rPr>
                <w:rFonts w:ascii="Times New Roman"/>
                <w:bCs/>
                <w:color w:val="000000" w:themeColor="text1"/>
                <w:kern w:val="0"/>
                <w:sz w:val="24"/>
                <w:szCs w:val="24"/>
              </w:rPr>
              <w:t>個室友（獄友），我自己照顧自己，室友</w:t>
            </w:r>
            <w:r w:rsidRPr="00B9609C">
              <w:rPr>
                <w:rFonts w:ascii="Times New Roman"/>
                <w:bCs/>
                <w:color w:val="000000" w:themeColor="text1"/>
                <w:kern w:val="0"/>
                <w:sz w:val="24"/>
                <w:szCs w:val="24"/>
              </w:rPr>
              <w:t>30</w:t>
            </w:r>
            <w:r w:rsidRPr="00B9609C">
              <w:rPr>
                <w:rFonts w:ascii="Times New Roman"/>
                <w:bCs/>
                <w:color w:val="000000" w:themeColor="text1"/>
                <w:kern w:val="0"/>
                <w:sz w:val="24"/>
                <w:szCs w:val="24"/>
              </w:rPr>
              <w:t>多歲，不會欺負我。如果有需要會寫報告向看守所主管說明。因為我跟主管難溝通，所以都用寫的等語，</w:t>
            </w:r>
          </w:p>
          <w:p w:rsidR="001E11C6" w:rsidRPr="00B9609C" w:rsidRDefault="001E11C6" w:rsidP="001E11C6">
            <w:pPr>
              <w:widowControl/>
              <w:overflowPunct/>
              <w:autoSpaceDE/>
              <w:autoSpaceDN/>
              <w:ind w:left="315" w:hangingChars="121" w:hanging="315"/>
              <w:jc w:val="left"/>
              <w:rPr>
                <w:rFonts w:ascii="Times New Roman"/>
                <w:bCs/>
                <w:color w:val="000000" w:themeColor="text1"/>
                <w:kern w:val="0"/>
                <w:sz w:val="24"/>
                <w:szCs w:val="24"/>
              </w:rPr>
            </w:pPr>
            <w:r w:rsidRPr="00B9609C">
              <w:rPr>
                <w:rFonts w:ascii="Times New Roman"/>
                <w:bCs/>
                <w:color w:val="000000" w:themeColor="text1"/>
                <w:kern w:val="0"/>
                <w:sz w:val="24"/>
                <w:szCs w:val="24"/>
              </w:rPr>
              <w:t>2.</w:t>
            </w:r>
            <w:r w:rsidRPr="00B9609C">
              <w:rPr>
                <w:rFonts w:ascii="Times New Roman"/>
                <w:bCs/>
                <w:color w:val="000000" w:themeColor="text1"/>
                <w:kern w:val="0"/>
                <w:sz w:val="24"/>
                <w:szCs w:val="24"/>
              </w:rPr>
              <w:t>法務部查復本院坦言：我國矯正機關建築多已老舊，且興建年代已逾</w:t>
            </w:r>
            <w:r w:rsidRPr="00B9609C">
              <w:rPr>
                <w:rFonts w:ascii="Times New Roman"/>
                <w:bCs/>
                <w:color w:val="000000" w:themeColor="text1"/>
                <w:kern w:val="0"/>
                <w:sz w:val="24"/>
                <w:szCs w:val="24"/>
              </w:rPr>
              <w:t>40</w:t>
            </w:r>
            <w:r w:rsidRPr="00B9609C">
              <w:rPr>
                <w:rFonts w:ascii="Times New Roman"/>
                <w:bCs/>
                <w:color w:val="000000" w:themeColor="text1"/>
                <w:kern w:val="0"/>
                <w:sz w:val="24"/>
                <w:szCs w:val="24"/>
              </w:rPr>
              <w:t>、</w:t>
            </w:r>
            <w:r w:rsidRPr="00B9609C">
              <w:rPr>
                <w:rFonts w:ascii="Times New Roman"/>
                <w:bCs/>
                <w:color w:val="000000" w:themeColor="text1"/>
                <w:kern w:val="0"/>
                <w:sz w:val="24"/>
                <w:szCs w:val="24"/>
              </w:rPr>
              <w:t>50</w:t>
            </w:r>
            <w:r w:rsidRPr="00B9609C">
              <w:rPr>
                <w:rFonts w:ascii="Times New Roman"/>
                <w:bCs/>
                <w:color w:val="000000" w:themeColor="text1"/>
                <w:kern w:val="0"/>
                <w:sz w:val="24"/>
                <w:szCs w:val="24"/>
              </w:rPr>
              <w:t>年，既有空間設計及規劃實與現成理念未盡相符，又因收容人人別型態複雜，既有收容空間有限，超額收容問題亦尚未解決等困境之下，我國目前並未針對不同身心障礙類別規劃不同專區收容等語</w:t>
            </w:r>
          </w:p>
          <w:p w:rsidR="001E11C6" w:rsidRPr="00B9609C" w:rsidRDefault="001E11C6" w:rsidP="001E11C6">
            <w:pPr>
              <w:widowControl/>
              <w:overflowPunct/>
              <w:autoSpaceDE/>
              <w:autoSpaceDN/>
              <w:ind w:left="315" w:hangingChars="121" w:hanging="315"/>
              <w:jc w:val="left"/>
              <w:rPr>
                <w:rFonts w:ascii="Times New Roman"/>
                <w:bCs/>
                <w:color w:val="000000" w:themeColor="text1"/>
                <w:kern w:val="0"/>
                <w:sz w:val="24"/>
                <w:szCs w:val="24"/>
              </w:rPr>
            </w:pPr>
            <w:r w:rsidRPr="00B9609C">
              <w:rPr>
                <w:rFonts w:ascii="Times New Roman"/>
                <w:bCs/>
                <w:color w:val="000000" w:themeColor="text1"/>
                <w:kern w:val="0"/>
                <w:sz w:val="24"/>
                <w:szCs w:val="24"/>
              </w:rPr>
              <w:t>3.</w:t>
            </w:r>
            <w:r w:rsidRPr="00B9609C">
              <w:rPr>
                <w:rFonts w:ascii="Times New Roman"/>
                <w:bCs/>
                <w:color w:val="000000" w:themeColor="text1"/>
                <w:kern w:val="0"/>
                <w:sz w:val="24"/>
                <w:szCs w:val="24"/>
              </w:rPr>
              <w:t>顯見本案行為人亟需心理輔導，矯正機關無可以和聽覺障礙者溝通的心理輔導資源。</w:t>
            </w:r>
          </w:p>
          <w:p w:rsidR="001E11C6" w:rsidRPr="00B9609C" w:rsidRDefault="001E11C6" w:rsidP="00D43B30">
            <w:pPr>
              <w:widowControl/>
              <w:overflowPunct/>
              <w:autoSpaceDE/>
              <w:autoSpaceDN/>
              <w:jc w:val="left"/>
              <w:rPr>
                <w:rFonts w:ascii="Times New Roman"/>
                <w:bCs/>
                <w:color w:val="000000" w:themeColor="text1"/>
                <w:kern w:val="0"/>
                <w:sz w:val="24"/>
                <w:szCs w:val="24"/>
              </w:rPr>
            </w:pPr>
            <w:r w:rsidRPr="00B9609C">
              <w:rPr>
                <w:rFonts w:ascii="Times New Roman"/>
                <w:b/>
                <w:bCs/>
                <w:color w:val="000000" w:themeColor="text1"/>
                <w:kern w:val="0"/>
                <w:sz w:val="24"/>
                <w:szCs w:val="24"/>
              </w:rPr>
              <w:t>矯正機關欠缺統計數據：</w:t>
            </w:r>
          </w:p>
          <w:p w:rsidR="001E11C6" w:rsidRPr="00B9609C" w:rsidRDefault="001E11C6" w:rsidP="00D43B30">
            <w:pPr>
              <w:widowControl/>
              <w:overflowPunct/>
              <w:autoSpaceDE/>
              <w:autoSpaceDN/>
              <w:jc w:val="left"/>
              <w:rPr>
                <w:rFonts w:ascii="Times New Roman"/>
                <w:bCs/>
                <w:color w:val="000000" w:themeColor="text1"/>
                <w:kern w:val="0"/>
                <w:sz w:val="24"/>
                <w:szCs w:val="24"/>
              </w:rPr>
            </w:pPr>
            <w:r w:rsidRPr="00B9609C">
              <w:rPr>
                <w:rFonts w:ascii="Times New Roman"/>
                <w:b/>
                <w:bCs/>
                <w:color w:val="000000" w:themeColor="text1"/>
                <w:kern w:val="0"/>
                <w:sz w:val="24"/>
                <w:szCs w:val="24"/>
              </w:rPr>
              <w:t>政府相關機關目前仍欠缺對身心障礙者服務之統計數據，法務部允應督同所屬共同研商，以落實身心障礙者權利公約之規定：</w:t>
            </w:r>
          </w:p>
          <w:p w:rsidR="001E11C6" w:rsidRPr="00B9609C" w:rsidRDefault="001E11C6" w:rsidP="00D43B30">
            <w:pPr>
              <w:widowControl/>
              <w:overflowPunct/>
              <w:autoSpaceDE/>
              <w:autoSpaceDN/>
              <w:jc w:val="left"/>
              <w:rPr>
                <w:rFonts w:ascii="Times New Roman"/>
                <w:bCs/>
                <w:color w:val="000000" w:themeColor="text1"/>
                <w:kern w:val="0"/>
                <w:sz w:val="24"/>
                <w:szCs w:val="24"/>
              </w:rPr>
            </w:pPr>
            <w:r w:rsidRPr="00B9609C">
              <w:rPr>
                <w:rFonts w:ascii="Times New Roman"/>
                <w:bCs/>
                <w:color w:val="000000" w:themeColor="text1"/>
                <w:kern w:val="0"/>
                <w:sz w:val="24"/>
                <w:szCs w:val="24"/>
              </w:rPr>
              <w:t>政府應有適當統計資料，俾利形成與推動實踐身心障礙者獲得保護之相關政策，其規定如下：</w:t>
            </w:r>
          </w:p>
          <w:p w:rsidR="001E11C6" w:rsidRPr="00B9609C" w:rsidRDefault="001E11C6" w:rsidP="001E11C6">
            <w:pPr>
              <w:widowControl/>
              <w:overflowPunct/>
              <w:autoSpaceDE/>
              <w:autoSpaceDN/>
              <w:ind w:left="315" w:hangingChars="121" w:hanging="315"/>
              <w:jc w:val="left"/>
              <w:rPr>
                <w:rFonts w:ascii="Times New Roman"/>
                <w:bCs/>
                <w:color w:val="000000" w:themeColor="text1"/>
                <w:kern w:val="0"/>
                <w:sz w:val="24"/>
                <w:szCs w:val="24"/>
              </w:rPr>
            </w:pPr>
            <w:r w:rsidRPr="00B9609C">
              <w:rPr>
                <w:rFonts w:ascii="Times New Roman"/>
                <w:bCs/>
                <w:color w:val="000000" w:themeColor="text1"/>
                <w:kern w:val="0"/>
                <w:sz w:val="24"/>
                <w:szCs w:val="24"/>
              </w:rPr>
              <w:t>1.CRPD</w:t>
            </w:r>
            <w:r w:rsidRPr="00B9609C">
              <w:rPr>
                <w:rFonts w:ascii="Times New Roman"/>
                <w:bCs/>
                <w:color w:val="000000" w:themeColor="text1"/>
                <w:kern w:val="0"/>
                <w:sz w:val="24"/>
                <w:szCs w:val="24"/>
              </w:rPr>
              <w:t>第</w:t>
            </w:r>
            <w:r w:rsidRPr="00B9609C">
              <w:rPr>
                <w:rFonts w:ascii="Times New Roman"/>
                <w:bCs/>
                <w:color w:val="000000" w:themeColor="text1"/>
                <w:kern w:val="0"/>
                <w:sz w:val="24"/>
                <w:szCs w:val="24"/>
              </w:rPr>
              <w:t>31</w:t>
            </w:r>
            <w:r w:rsidRPr="00B9609C">
              <w:rPr>
                <w:rFonts w:ascii="Times New Roman"/>
                <w:bCs/>
                <w:color w:val="000000" w:themeColor="text1"/>
                <w:kern w:val="0"/>
                <w:sz w:val="24"/>
                <w:szCs w:val="24"/>
              </w:rPr>
              <w:t>條統計與資料收集之規定：「</w:t>
            </w:r>
            <w:r w:rsidRPr="00B9609C">
              <w:rPr>
                <w:rFonts w:ascii="Times New Roman"/>
                <w:bCs/>
                <w:color w:val="000000" w:themeColor="text1"/>
                <w:kern w:val="0"/>
                <w:sz w:val="24"/>
                <w:szCs w:val="24"/>
              </w:rPr>
              <w:t>1.</w:t>
            </w:r>
            <w:r w:rsidRPr="00B9609C">
              <w:rPr>
                <w:rFonts w:ascii="Times New Roman"/>
                <w:bCs/>
                <w:color w:val="000000" w:themeColor="text1"/>
                <w:kern w:val="0"/>
                <w:sz w:val="24"/>
                <w:szCs w:val="24"/>
              </w:rPr>
              <w:t>締約國承諾收集適當之資訊，包括統計與研究資料，以利形成與推動實踐本公約之政策。」</w:t>
            </w:r>
          </w:p>
          <w:p w:rsidR="001E11C6" w:rsidRPr="00B9609C" w:rsidRDefault="001E11C6" w:rsidP="001E11C6">
            <w:pPr>
              <w:widowControl/>
              <w:overflowPunct/>
              <w:autoSpaceDE/>
              <w:autoSpaceDN/>
              <w:ind w:left="315" w:hangingChars="121" w:hanging="315"/>
              <w:jc w:val="left"/>
              <w:rPr>
                <w:rFonts w:ascii="Times New Roman"/>
                <w:bCs/>
                <w:color w:val="000000" w:themeColor="text1"/>
                <w:kern w:val="0"/>
                <w:sz w:val="24"/>
                <w:szCs w:val="24"/>
              </w:rPr>
            </w:pPr>
            <w:r w:rsidRPr="00B9609C">
              <w:rPr>
                <w:rFonts w:ascii="Times New Roman"/>
                <w:bCs/>
                <w:color w:val="000000" w:themeColor="text1"/>
                <w:kern w:val="0"/>
                <w:sz w:val="24"/>
                <w:szCs w:val="24"/>
              </w:rPr>
              <w:t>2.</w:t>
            </w:r>
            <w:r w:rsidRPr="00B9609C">
              <w:rPr>
                <w:rFonts w:ascii="Times New Roman"/>
                <w:bCs/>
                <w:color w:val="000000" w:themeColor="text1"/>
                <w:kern w:val="0"/>
                <w:sz w:val="24"/>
                <w:szCs w:val="24"/>
              </w:rPr>
              <w:t>身心障礙者權利公約施行法第</w:t>
            </w:r>
            <w:r w:rsidRPr="00B9609C">
              <w:rPr>
                <w:rFonts w:ascii="Times New Roman"/>
                <w:bCs/>
                <w:color w:val="000000" w:themeColor="text1"/>
                <w:kern w:val="0"/>
                <w:sz w:val="24"/>
                <w:szCs w:val="24"/>
              </w:rPr>
              <w:t>5</w:t>
            </w:r>
            <w:r w:rsidRPr="00B9609C">
              <w:rPr>
                <w:rFonts w:ascii="Times New Roman"/>
                <w:bCs/>
                <w:color w:val="000000" w:themeColor="text1"/>
                <w:kern w:val="0"/>
                <w:sz w:val="24"/>
                <w:szCs w:val="24"/>
              </w:rPr>
              <w:t>條規定：「（第</w:t>
            </w:r>
            <w:r w:rsidRPr="00B9609C">
              <w:rPr>
                <w:rFonts w:ascii="Times New Roman"/>
                <w:bCs/>
                <w:color w:val="000000" w:themeColor="text1"/>
                <w:kern w:val="0"/>
                <w:sz w:val="24"/>
                <w:szCs w:val="24"/>
              </w:rPr>
              <w:t>1</w:t>
            </w:r>
            <w:r w:rsidRPr="00B9609C">
              <w:rPr>
                <w:rFonts w:ascii="Times New Roman"/>
                <w:bCs/>
                <w:color w:val="000000" w:themeColor="text1"/>
                <w:kern w:val="0"/>
                <w:sz w:val="24"/>
                <w:szCs w:val="24"/>
              </w:rPr>
              <w:t>項）各級政府機關應確實依現行法規規定之業務職掌，負責籌劃、推動及執行公約規定事項。</w:t>
            </w:r>
          </w:p>
          <w:p w:rsidR="001E11C6" w:rsidRPr="00B9609C" w:rsidRDefault="001E11C6" w:rsidP="00D43B30">
            <w:pPr>
              <w:widowControl/>
              <w:overflowPunct/>
              <w:autoSpaceDE/>
              <w:autoSpaceDN/>
              <w:ind w:left="2"/>
              <w:jc w:val="left"/>
              <w:rPr>
                <w:rFonts w:ascii="Times New Roman"/>
                <w:b/>
                <w:bCs/>
                <w:color w:val="000000" w:themeColor="text1"/>
                <w:kern w:val="0"/>
                <w:sz w:val="24"/>
                <w:szCs w:val="24"/>
              </w:rPr>
            </w:pPr>
            <w:r w:rsidRPr="00B9609C">
              <w:rPr>
                <w:rFonts w:ascii="Times New Roman"/>
                <w:b/>
                <w:bCs/>
                <w:color w:val="000000" w:themeColor="text1"/>
                <w:kern w:val="0"/>
                <w:sz w:val="24"/>
                <w:szCs w:val="24"/>
              </w:rPr>
              <w:lastRenderedPageBreak/>
              <w:t>法務部無身心障礙被害者統計資料：</w:t>
            </w:r>
          </w:p>
          <w:p w:rsidR="001E11C6" w:rsidRPr="00B9609C" w:rsidRDefault="001E11C6" w:rsidP="00D43B30">
            <w:pPr>
              <w:widowControl/>
              <w:overflowPunct/>
              <w:autoSpaceDE/>
              <w:autoSpaceDN/>
              <w:ind w:left="2"/>
              <w:jc w:val="left"/>
              <w:rPr>
                <w:rFonts w:ascii="Times New Roman"/>
                <w:bCs/>
                <w:color w:val="000000" w:themeColor="text1"/>
                <w:kern w:val="0"/>
                <w:sz w:val="24"/>
                <w:szCs w:val="24"/>
              </w:rPr>
            </w:pPr>
            <w:r w:rsidRPr="00B9609C">
              <w:rPr>
                <w:rFonts w:ascii="Times New Roman"/>
                <w:bCs/>
                <w:color w:val="000000" w:themeColor="text1"/>
                <w:kern w:val="0"/>
                <w:sz w:val="24"/>
                <w:szCs w:val="24"/>
              </w:rPr>
              <w:t>法務部查復本院資料指出：目前刑事資料庫，僅就加害人資料蒐集，並未蒐集被害人資料，故無統計資料等語。</w:t>
            </w:r>
          </w:p>
        </w:tc>
        <w:tc>
          <w:tcPr>
            <w:tcW w:w="846" w:type="dxa"/>
          </w:tcPr>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rPr>
              <w:lastRenderedPageBreak/>
              <w:t>107</w:t>
            </w:r>
            <w:r w:rsidRPr="00B9609C">
              <w:rPr>
                <w:rFonts w:ascii="Times New Roman"/>
                <w:bCs/>
                <w:color w:val="000000" w:themeColor="text1"/>
                <w:kern w:val="0"/>
                <w:sz w:val="24"/>
                <w:szCs w:val="24"/>
              </w:rPr>
              <w:t>內調</w:t>
            </w:r>
            <w:r w:rsidRPr="00B9609C">
              <w:rPr>
                <w:rFonts w:ascii="Times New Roman"/>
                <w:bCs/>
                <w:color w:val="000000" w:themeColor="text1"/>
                <w:kern w:val="0"/>
                <w:sz w:val="24"/>
                <w:szCs w:val="24"/>
              </w:rPr>
              <w:t>0075</w:t>
            </w:r>
          </w:p>
        </w:tc>
      </w:tr>
      <w:tr w:rsidR="00A617DF" w:rsidRPr="00B9609C" w:rsidTr="00D43B30">
        <w:tc>
          <w:tcPr>
            <w:tcW w:w="938" w:type="dxa"/>
          </w:tcPr>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lastRenderedPageBreak/>
              <w:t>臺灣臺北地方法院法官郭銘禮：「身心障礙者如何獲得平等且有效之司法保護（</w:t>
            </w:r>
            <w:r w:rsidRPr="00B9609C">
              <w:rPr>
                <w:rFonts w:ascii="Times New Roman"/>
                <w:bCs/>
                <w:color w:val="000000" w:themeColor="text1"/>
                <w:kern w:val="0"/>
                <w:sz w:val="24"/>
                <w:szCs w:val="24"/>
                <w:lang w:val="fr-FR"/>
              </w:rPr>
              <w:t>CRPD</w:t>
            </w:r>
            <w:r w:rsidRPr="00B9609C">
              <w:rPr>
                <w:rFonts w:ascii="Times New Roman"/>
                <w:bCs/>
                <w:color w:val="000000" w:themeColor="text1"/>
                <w:kern w:val="0"/>
                <w:sz w:val="24"/>
                <w:szCs w:val="24"/>
                <w:lang w:val="fr-FR"/>
              </w:rPr>
              <w:t>第</w:t>
            </w:r>
            <w:r w:rsidRPr="00B9609C">
              <w:rPr>
                <w:rFonts w:ascii="Times New Roman"/>
                <w:bCs/>
                <w:color w:val="000000" w:themeColor="text1"/>
                <w:kern w:val="0"/>
                <w:sz w:val="24"/>
                <w:szCs w:val="24"/>
                <w:lang w:val="fr-FR"/>
              </w:rPr>
              <w:t>13</w:t>
            </w:r>
            <w:r w:rsidRPr="00B9609C">
              <w:rPr>
                <w:rFonts w:ascii="Times New Roman"/>
                <w:bCs/>
                <w:color w:val="000000" w:themeColor="text1"/>
                <w:kern w:val="0"/>
                <w:sz w:val="24"/>
                <w:szCs w:val="24"/>
                <w:lang w:val="fr-FR"/>
              </w:rPr>
              <w:t>條）」</w:t>
            </w:r>
          </w:p>
        </w:tc>
        <w:tc>
          <w:tcPr>
            <w:tcW w:w="7168" w:type="dxa"/>
          </w:tcPr>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CRPD</w:t>
            </w:r>
            <w:r w:rsidRPr="00B9609C">
              <w:rPr>
                <w:rFonts w:ascii="Times New Roman"/>
                <w:bCs/>
                <w:color w:val="000000" w:themeColor="text1"/>
                <w:kern w:val="0"/>
                <w:sz w:val="24"/>
                <w:szCs w:val="24"/>
                <w:lang w:val="fr-FR"/>
              </w:rPr>
              <w:t>第</w:t>
            </w:r>
            <w:r w:rsidRPr="00B9609C">
              <w:rPr>
                <w:rFonts w:ascii="Times New Roman"/>
                <w:bCs/>
                <w:color w:val="000000" w:themeColor="text1"/>
                <w:kern w:val="0"/>
                <w:sz w:val="24"/>
                <w:szCs w:val="24"/>
                <w:lang w:val="fr-FR"/>
              </w:rPr>
              <w:t>13</w:t>
            </w:r>
            <w:r w:rsidRPr="00B9609C">
              <w:rPr>
                <w:rFonts w:ascii="Times New Roman"/>
                <w:bCs/>
                <w:color w:val="000000" w:themeColor="text1"/>
                <w:kern w:val="0"/>
                <w:sz w:val="24"/>
                <w:szCs w:val="24"/>
                <w:lang w:val="fr-FR"/>
              </w:rPr>
              <w:t>條條文</w:t>
            </w:r>
          </w:p>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2.5.1</w:t>
            </w:r>
            <w:r w:rsidRPr="00B9609C">
              <w:rPr>
                <w:rFonts w:ascii="Times New Roman"/>
                <w:bCs/>
                <w:color w:val="000000" w:themeColor="text1"/>
                <w:kern w:val="0"/>
                <w:sz w:val="24"/>
                <w:szCs w:val="24"/>
                <w:lang w:val="fr-FR"/>
              </w:rPr>
              <w:t>、</w:t>
            </w:r>
            <w:r w:rsidRPr="00B9609C">
              <w:rPr>
                <w:rFonts w:ascii="Times New Roman"/>
                <w:bCs/>
                <w:color w:val="000000" w:themeColor="text1"/>
                <w:kern w:val="0"/>
                <w:sz w:val="24"/>
                <w:szCs w:val="24"/>
                <w:lang w:val="fr-FR"/>
              </w:rPr>
              <w:t>CRPD</w:t>
            </w:r>
            <w:r w:rsidRPr="00B9609C">
              <w:rPr>
                <w:rFonts w:ascii="Times New Roman"/>
                <w:bCs/>
                <w:color w:val="000000" w:themeColor="text1"/>
                <w:kern w:val="0"/>
                <w:sz w:val="24"/>
                <w:szCs w:val="24"/>
                <w:lang w:val="fr-FR"/>
              </w:rPr>
              <w:t>除了一般性的事先規定例如</w:t>
            </w:r>
            <w:r w:rsidRPr="00B9609C">
              <w:rPr>
                <w:rFonts w:ascii="Times New Roman"/>
                <w:b/>
                <w:bCs/>
                <w:color w:val="000000" w:themeColor="text1"/>
                <w:kern w:val="0"/>
                <w:sz w:val="24"/>
                <w:szCs w:val="24"/>
                <w:u w:val="single"/>
                <w:lang w:val="fr-FR"/>
              </w:rPr>
              <w:t>提供無障礙環境等義務</w:t>
            </w:r>
            <w:r w:rsidRPr="00B9609C">
              <w:rPr>
                <w:rFonts w:ascii="Times New Roman"/>
                <w:bCs/>
                <w:color w:val="000000" w:themeColor="text1"/>
                <w:kern w:val="0"/>
                <w:sz w:val="24"/>
                <w:szCs w:val="24"/>
                <w:lang w:val="fr-FR"/>
              </w:rPr>
              <w:t>之外，在具體個案情況，為了適應個別身心障礙者的需求，也避免國家、雇主、場所提供者等負擔過大義務，則藉由</w:t>
            </w:r>
            <w:r w:rsidRPr="00B9609C">
              <w:rPr>
                <w:rFonts w:ascii="Times New Roman"/>
                <w:b/>
                <w:bCs/>
                <w:color w:val="000000" w:themeColor="text1"/>
                <w:kern w:val="0"/>
                <w:sz w:val="24"/>
                <w:szCs w:val="24"/>
                <w:u w:val="single"/>
                <w:lang w:val="fr-FR"/>
              </w:rPr>
              <w:t>合理調整</w:t>
            </w:r>
            <w:r w:rsidRPr="00B9609C">
              <w:rPr>
                <w:rFonts w:ascii="Times New Roman"/>
                <w:bCs/>
                <w:color w:val="000000" w:themeColor="text1"/>
                <w:kern w:val="0"/>
                <w:sz w:val="24"/>
                <w:szCs w:val="24"/>
                <w:lang w:val="fr-FR"/>
              </w:rPr>
              <w:t>的觀念去界定義務的範圍，要求在不產生不成比例或不適當負擔時，</w:t>
            </w:r>
            <w:r w:rsidRPr="00B9609C">
              <w:rPr>
                <w:rFonts w:ascii="Times New Roman"/>
                <w:b/>
                <w:bCs/>
                <w:color w:val="000000" w:themeColor="text1"/>
                <w:kern w:val="0"/>
                <w:sz w:val="24"/>
                <w:szCs w:val="24"/>
                <w:u w:val="single"/>
                <w:lang w:val="fr-FR"/>
              </w:rPr>
              <w:t>應針對個別身心障礙者況去做必要且適當的修正與調適，使障礙者得以在與他人平等基礎上享受權利</w:t>
            </w:r>
            <w:r w:rsidRPr="00B9609C">
              <w:rPr>
                <w:rFonts w:ascii="Times New Roman"/>
                <w:bCs/>
                <w:color w:val="000000" w:themeColor="text1"/>
                <w:kern w:val="0"/>
                <w:sz w:val="24"/>
                <w:szCs w:val="24"/>
                <w:lang w:val="fr-FR"/>
              </w:rPr>
              <w:t>（</w:t>
            </w:r>
            <w:r w:rsidRPr="00B9609C">
              <w:rPr>
                <w:rFonts w:ascii="Times New Roman"/>
                <w:bCs/>
                <w:color w:val="000000" w:themeColor="text1"/>
                <w:kern w:val="0"/>
                <w:sz w:val="24"/>
                <w:szCs w:val="24"/>
                <w:lang w:val="fr-FR"/>
              </w:rPr>
              <w:t>CRPD</w:t>
            </w:r>
            <w:r w:rsidRPr="00B9609C">
              <w:rPr>
                <w:rFonts w:ascii="Times New Roman"/>
                <w:bCs/>
                <w:color w:val="000000" w:themeColor="text1"/>
                <w:kern w:val="0"/>
                <w:sz w:val="24"/>
                <w:szCs w:val="24"/>
                <w:lang w:val="fr-FR"/>
              </w:rPr>
              <w:t>第</w:t>
            </w:r>
            <w:r w:rsidRPr="00B9609C">
              <w:rPr>
                <w:rFonts w:ascii="Times New Roman"/>
                <w:bCs/>
                <w:color w:val="000000" w:themeColor="text1"/>
                <w:kern w:val="0"/>
                <w:sz w:val="24"/>
                <w:szCs w:val="24"/>
                <w:lang w:val="fr-FR"/>
              </w:rPr>
              <w:t>2</w:t>
            </w:r>
            <w:r w:rsidRPr="00B9609C">
              <w:rPr>
                <w:rFonts w:ascii="Times New Roman"/>
                <w:bCs/>
                <w:color w:val="000000" w:themeColor="text1"/>
                <w:kern w:val="0"/>
                <w:sz w:val="24"/>
                <w:szCs w:val="24"/>
                <w:lang w:val="fr-FR"/>
              </w:rPr>
              <w:t>條）。</w:t>
            </w:r>
          </w:p>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2.6</w:t>
            </w:r>
            <w:r w:rsidRPr="00B9609C">
              <w:rPr>
                <w:rFonts w:ascii="Times New Roman"/>
                <w:bCs/>
                <w:color w:val="000000" w:themeColor="text1"/>
                <w:kern w:val="0"/>
                <w:sz w:val="24"/>
                <w:szCs w:val="24"/>
                <w:lang w:val="fr-FR"/>
              </w:rPr>
              <w:t>、教育訓練</w:t>
            </w:r>
          </w:p>
          <w:p w:rsidR="001E11C6" w:rsidRPr="00B9609C" w:rsidRDefault="001E11C6" w:rsidP="00D43B30">
            <w:pPr>
              <w:widowControl/>
              <w:overflowPunct/>
              <w:autoSpaceDE/>
              <w:autoSpaceDN/>
              <w:jc w:val="left"/>
              <w:rPr>
                <w:rFonts w:ascii="Times New Roman"/>
                <w:b/>
                <w:bCs/>
                <w:color w:val="000000" w:themeColor="text1"/>
                <w:kern w:val="0"/>
                <w:sz w:val="24"/>
                <w:szCs w:val="24"/>
                <w:u w:val="single"/>
                <w:lang w:val="fr-FR"/>
              </w:rPr>
            </w:pPr>
            <w:r w:rsidRPr="00B9609C">
              <w:rPr>
                <w:rFonts w:ascii="Times New Roman"/>
                <w:b/>
                <w:bCs/>
                <w:color w:val="000000" w:themeColor="text1"/>
                <w:kern w:val="0"/>
                <w:sz w:val="24"/>
                <w:szCs w:val="24"/>
                <w:u w:val="single"/>
                <w:lang w:val="fr-FR"/>
              </w:rPr>
              <w:t>國家應對</w:t>
            </w:r>
            <w:r w:rsidRPr="00B9609C">
              <w:rPr>
                <w:rFonts w:ascii="Times New Roman"/>
                <w:bCs/>
                <w:color w:val="000000" w:themeColor="text1"/>
                <w:kern w:val="0"/>
                <w:sz w:val="24"/>
                <w:szCs w:val="24"/>
                <w:lang w:val="fr-FR"/>
              </w:rPr>
              <w:t>司法、警政、</w:t>
            </w:r>
            <w:r w:rsidRPr="00B9609C">
              <w:rPr>
                <w:rFonts w:ascii="Times New Roman"/>
                <w:b/>
                <w:bCs/>
                <w:color w:val="000000" w:themeColor="text1"/>
                <w:kern w:val="0"/>
                <w:sz w:val="24"/>
                <w:szCs w:val="24"/>
                <w:u w:val="single"/>
                <w:lang w:val="fr-FR"/>
              </w:rPr>
              <w:t>獄政人員實施訓練並提</w:t>
            </w:r>
            <w:r w:rsidRPr="00B9609C">
              <w:rPr>
                <w:rFonts w:ascii="Times New Roman" w:hint="eastAsia"/>
                <w:b/>
                <w:bCs/>
                <w:color w:val="000000" w:themeColor="text1"/>
                <w:kern w:val="0"/>
                <w:sz w:val="24"/>
                <w:szCs w:val="24"/>
                <w:u w:val="single"/>
                <w:lang w:val="fr-FR"/>
              </w:rPr>
              <w:t>升</w:t>
            </w:r>
            <w:r w:rsidRPr="00B9609C">
              <w:rPr>
                <w:rFonts w:ascii="Times New Roman"/>
                <w:b/>
                <w:bCs/>
                <w:color w:val="000000" w:themeColor="text1"/>
                <w:kern w:val="0"/>
                <w:sz w:val="24"/>
                <w:szCs w:val="24"/>
                <w:u w:val="single"/>
                <w:lang w:val="fr-FR"/>
              </w:rPr>
              <w:t>意識</w:t>
            </w:r>
            <w:r w:rsidRPr="00B9609C">
              <w:rPr>
                <w:rFonts w:ascii="Times New Roman"/>
                <w:bCs/>
                <w:color w:val="000000" w:themeColor="text1"/>
                <w:kern w:val="0"/>
                <w:sz w:val="24"/>
                <w:szCs w:val="24"/>
                <w:lang w:val="fr-FR"/>
              </w:rPr>
              <w:t>，讓司法、執法相關人員，包括法官、檢察官、律師、警察、</w:t>
            </w:r>
            <w:r w:rsidRPr="00B9609C">
              <w:rPr>
                <w:rFonts w:ascii="Times New Roman"/>
                <w:b/>
                <w:bCs/>
                <w:color w:val="000000" w:themeColor="text1"/>
                <w:kern w:val="0"/>
                <w:sz w:val="24"/>
                <w:szCs w:val="24"/>
                <w:u w:val="single"/>
                <w:lang w:val="fr-FR"/>
              </w:rPr>
              <w:t>監所人員</w:t>
            </w:r>
            <w:r w:rsidRPr="00B9609C">
              <w:rPr>
                <w:rFonts w:ascii="Times New Roman"/>
                <w:bCs/>
                <w:color w:val="000000" w:themeColor="text1"/>
                <w:kern w:val="0"/>
                <w:sz w:val="24"/>
                <w:szCs w:val="24"/>
                <w:lang w:val="fr-FR"/>
              </w:rPr>
              <w:t>、公設辯護人、社工等，特別是在鄉村地區或偏遠社區</w:t>
            </w:r>
            <w:r w:rsidRPr="00B9609C">
              <w:rPr>
                <w:rFonts w:ascii="Times New Roman"/>
                <w:b/>
                <w:bCs/>
                <w:color w:val="000000" w:themeColor="text1"/>
                <w:kern w:val="0"/>
                <w:sz w:val="24"/>
                <w:szCs w:val="24"/>
                <w:u w:val="single"/>
                <w:lang w:val="fr-FR"/>
              </w:rPr>
              <w:t>有能力落實障礙者受</w:t>
            </w:r>
            <w:r w:rsidRPr="00B9609C">
              <w:rPr>
                <w:rFonts w:ascii="Times New Roman"/>
                <w:b/>
                <w:bCs/>
                <w:color w:val="000000" w:themeColor="text1"/>
                <w:kern w:val="0"/>
                <w:sz w:val="24"/>
                <w:szCs w:val="24"/>
                <w:u w:val="single"/>
                <w:lang w:val="fr-FR"/>
              </w:rPr>
              <w:t>CRPD</w:t>
            </w:r>
            <w:r w:rsidRPr="00B9609C">
              <w:rPr>
                <w:rFonts w:ascii="Times New Roman"/>
                <w:b/>
                <w:bCs/>
                <w:color w:val="000000" w:themeColor="text1"/>
                <w:kern w:val="0"/>
                <w:sz w:val="24"/>
                <w:szCs w:val="24"/>
                <w:u w:val="single"/>
                <w:lang w:val="fr-FR"/>
              </w:rPr>
              <w:t>公約保護的權利。</w:t>
            </w:r>
          </w:p>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2.9</w:t>
            </w:r>
            <w:r w:rsidRPr="00B9609C">
              <w:rPr>
                <w:rFonts w:ascii="Times New Roman"/>
                <w:bCs/>
                <w:color w:val="000000" w:themeColor="text1"/>
                <w:kern w:val="0"/>
                <w:sz w:val="24"/>
                <w:szCs w:val="24"/>
                <w:lang w:val="fr-FR"/>
              </w:rPr>
              <w:t>、</w:t>
            </w:r>
            <w:r w:rsidRPr="00B9609C">
              <w:rPr>
                <w:rFonts w:ascii="Times New Roman"/>
                <w:b/>
                <w:bCs/>
                <w:color w:val="000000" w:themeColor="text1"/>
                <w:kern w:val="0"/>
                <w:sz w:val="24"/>
                <w:szCs w:val="24"/>
                <w:u w:val="single"/>
                <w:lang w:val="fr-FR"/>
              </w:rPr>
              <w:t>統計數據蒐集與分析</w:t>
            </w:r>
            <w:r w:rsidRPr="00B9609C">
              <w:rPr>
                <w:rFonts w:ascii="Times New Roman"/>
                <w:bCs/>
                <w:color w:val="000000" w:themeColor="text1"/>
                <w:kern w:val="0"/>
                <w:sz w:val="24"/>
                <w:szCs w:val="24"/>
                <w:lang w:val="fr-FR"/>
              </w:rPr>
              <w:t>。</w:t>
            </w:r>
            <w:r w:rsidRPr="00B9609C">
              <w:rPr>
                <w:rFonts w:ascii="Times New Roman"/>
                <w:bCs/>
                <w:color w:val="000000" w:themeColor="text1"/>
                <w:kern w:val="0"/>
                <w:sz w:val="24"/>
                <w:szCs w:val="24"/>
                <w:lang w:val="fr-FR"/>
              </w:rPr>
              <w:t>CRPD</w:t>
            </w:r>
            <w:r w:rsidRPr="00B9609C">
              <w:rPr>
                <w:rFonts w:ascii="Times New Roman"/>
                <w:bCs/>
                <w:color w:val="000000" w:themeColor="text1"/>
                <w:kern w:val="0"/>
                <w:sz w:val="24"/>
                <w:szCs w:val="24"/>
                <w:lang w:val="fr-FR"/>
              </w:rPr>
              <w:t>公約第</w:t>
            </w:r>
            <w:r w:rsidRPr="00B9609C">
              <w:rPr>
                <w:rFonts w:ascii="Times New Roman"/>
                <w:b/>
                <w:bCs/>
                <w:color w:val="000000" w:themeColor="text1"/>
                <w:kern w:val="0"/>
                <w:sz w:val="24"/>
                <w:szCs w:val="24"/>
                <w:u w:val="single"/>
                <w:lang w:val="fr-FR"/>
              </w:rPr>
              <w:t>31</w:t>
            </w:r>
            <w:r w:rsidRPr="00B9609C">
              <w:rPr>
                <w:rFonts w:ascii="Times New Roman"/>
                <w:b/>
                <w:bCs/>
                <w:color w:val="000000" w:themeColor="text1"/>
                <w:kern w:val="0"/>
                <w:sz w:val="24"/>
                <w:szCs w:val="24"/>
                <w:u w:val="single"/>
                <w:lang w:val="fr-FR"/>
              </w:rPr>
              <w:t>條</w:t>
            </w:r>
            <w:r w:rsidRPr="00B9609C">
              <w:rPr>
                <w:rFonts w:ascii="Times New Roman"/>
                <w:bCs/>
                <w:color w:val="000000" w:themeColor="text1"/>
                <w:kern w:val="0"/>
                <w:sz w:val="24"/>
                <w:szCs w:val="24"/>
                <w:lang w:val="fr-FR"/>
              </w:rPr>
              <w:t>明定國家有此項義務，用以</w:t>
            </w:r>
            <w:r w:rsidRPr="00B9609C">
              <w:rPr>
                <w:rFonts w:ascii="Times New Roman"/>
                <w:b/>
                <w:bCs/>
                <w:color w:val="000000" w:themeColor="text1"/>
                <w:kern w:val="0"/>
                <w:sz w:val="24"/>
                <w:szCs w:val="24"/>
                <w:u w:val="single"/>
                <w:lang w:val="fr-FR"/>
              </w:rPr>
              <w:t>了解身心障礙者所面對的障礙</w:t>
            </w:r>
            <w:r w:rsidRPr="00B9609C">
              <w:rPr>
                <w:rFonts w:ascii="Times New Roman"/>
                <w:bCs/>
                <w:color w:val="000000" w:themeColor="text1"/>
                <w:kern w:val="0"/>
                <w:sz w:val="24"/>
                <w:szCs w:val="24"/>
                <w:lang w:val="fr-FR"/>
              </w:rPr>
              <w:t>，以便予以</w:t>
            </w:r>
            <w:r w:rsidRPr="00B9609C">
              <w:rPr>
                <w:rFonts w:ascii="Times New Roman"/>
                <w:b/>
                <w:bCs/>
                <w:color w:val="000000" w:themeColor="text1"/>
                <w:kern w:val="0"/>
                <w:sz w:val="24"/>
                <w:szCs w:val="24"/>
                <w:u w:val="single"/>
                <w:lang w:val="fr-FR"/>
              </w:rPr>
              <w:t>排除</w:t>
            </w:r>
            <w:r w:rsidRPr="00B9609C">
              <w:rPr>
                <w:rFonts w:ascii="Times New Roman"/>
                <w:bCs/>
                <w:color w:val="000000" w:themeColor="text1"/>
                <w:kern w:val="0"/>
                <w:sz w:val="24"/>
                <w:szCs w:val="24"/>
                <w:lang w:val="fr-FR"/>
              </w:rPr>
              <w:t>。</w:t>
            </w:r>
          </w:p>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3.2</w:t>
            </w:r>
            <w:r w:rsidRPr="00B9609C">
              <w:rPr>
                <w:rFonts w:ascii="Times New Roman"/>
                <w:bCs/>
                <w:color w:val="000000" w:themeColor="text1"/>
                <w:kern w:val="0"/>
                <w:sz w:val="24"/>
                <w:szCs w:val="24"/>
                <w:lang w:val="fr-FR"/>
              </w:rPr>
              <w:t>、監察院可以為障礙者做些什麼？</w:t>
            </w:r>
          </w:p>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障礙者人權主流化應該是個主要政策，障礙者獲得司法保護權利是其中一項子政策，請求監察院可以使用上開公約標準去導正及管考政府是否符合公約標準。</w:t>
            </w:r>
          </w:p>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3.2.1</w:t>
            </w:r>
            <w:r w:rsidRPr="00B9609C">
              <w:rPr>
                <w:rFonts w:ascii="Times New Roman"/>
                <w:bCs/>
                <w:color w:val="000000" w:themeColor="text1"/>
                <w:kern w:val="0"/>
                <w:sz w:val="24"/>
                <w:szCs w:val="24"/>
                <w:lang w:val="fr-FR"/>
              </w:rPr>
              <w:t>、行政、立法、司法部門可以怎麼做：</w:t>
            </w:r>
          </w:p>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3.2.1.1</w:t>
            </w:r>
            <w:r w:rsidRPr="00B9609C">
              <w:rPr>
                <w:rFonts w:ascii="Times New Roman"/>
                <w:bCs/>
                <w:color w:val="000000" w:themeColor="text1"/>
                <w:kern w:val="0"/>
                <w:sz w:val="24"/>
                <w:szCs w:val="24"/>
                <w:lang w:val="fr-FR"/>
              </w:rPr>
              <w:t>、</w:t>
            </w:r>
            <w:r w:rsidRPr="00B9609C">
              <w:rPr>
                <w:rFonts w:ascii="Times New Roman"/>
                <w:b/>
                <w:bCs/>
                <w:color w:val="000000" w:themeColor="text1"/>
                <w:kern w:val="0"/>
                <w:sz w:val="24"/>
                <w:szCs w:val="24"/>
                <w:u w:val="single"/>
                <w:lang w:val="fr-FR"/>
              </w:rPr>
              <w:t>教育訓練</w:t>
            </w:r>
            <w:r w:rsidRPr="00B9609C">
              <w:rPr>
                <w:rFonts w:ascii="Times New Roman"/>
                <w:bCs/>
                <w:color w:val="000000" w:themeColor="text1"/>
                <w:kern w:val="0"/>
                <w:sz w:val="24"/>
                <w:szCs w:val="24"/>
                <w:lang w:val="fr-FR"/>
              </w:rPr>
              <w:t>與實地演練</w:t>
            </w:r>
          </w:p>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司法院、</w:t>
            </w:r>
            <w:r w:rsidRPr="00B9609C">
              <w:rPr>
                <w:rFonts w:ascii="Times New Roman"/>
                <w:b/>
                <w:bCs/>
                <w:color w:val="000000" w:themeColor="text1"/>
                <w:kern w:val="0"/>
                <w:sz w:val="24"/>
                <w:szCs w:val="24"/>
                <w:u w:val="single"/>
                <w:lang w:val="fr-FR"/>
              </w:rPr>
              <w:t>法務部</w:t>
            </w:r>
            <w:r w:rsidRPr="00B9609C">
              <w:rPr>
                <w:rFonts w:ascii="Times New Roman"/>
                <w:bCs/>
                <w:color w:val="000000" w:themeColor="text1"/>
                <w:kern w:val="0"/>
                <w:sz w:val="24"/>
                <w:szCs w:val="24"/>
                <w:lang w:val="fr-FR"/>
              </w:rPr>
              <w:t>、內政部、衛福部等所屬人員，結合身心障礙者及其代表組織，視不同障別、不同環境、不同階段所面臨的需求，如果同意的話，由已經發生過的案件當事人現身說法，來逐一實地演練，找出現行制度與實務上的障礙何在，特別是下列各種情況：</w:t>
            </w:r>
          </w:p>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
                <w:bCs/>
                <w:color w:val="000000" w:themeColor="text1"/>
                <w:kern w:val="0"/>
                <w:sz w:val="24"/>
                <w:szCs w:val="24"/>
                <w:u w:val="single"/>
                <w:lang w:val="fr-FR"/>
              </w:rPr>
              <w:t>各機關、辦公室等硬體設施</w:t>
            </w:r>
            <w:r w:rsidRPr="00B9609C">
              <w:rPr>
                <w:rFonts w:ascii="Times New Roman"/>
                <w:bCs/>
                <w:color w:val="000000" w:themeColor="text1"/>
                <w:kern w:val="0"/>
                <w:sz w:val="24"/>
                <w:szCs w:val="24"/>
                <w:lang w:val="fr-FR"/>
              </w:rPr>
              <w:t>，例如建築物出入動線、廁所、休息室、拘留室、</w:t>
            </w:r>
            <w:r w:rsidRPr="00B9609C">
              <w:rPr>
                <w:rFonts w:ascii="Times New Roman"/>
                <w:b/>
                <w:bCs/>
                <w:color w:val="000000" w:themeColor="text1"/>
                <w:kern w:val="0"/>
                <w:sz w:val="24"/>
                <w:szCs w:val="24"/>
                <w:u w:val="single"/>
                <w:lang w:val="fr-FR"/>
              </w:rPr>
              <w:t>監獄</w:t>
            </w:r>
            <w:r w:rsidRPr="00B9609C">
              <w:rPr>
                <w:rFonts w:ascii="Times New Roman"/>
                <w:bCs/>
                <w:color w:val="000000" w:themeColor="text1"/>
                <w:kern w:val="0"/>
                <w:sz w:val="24"/>
                <w:szCs w:val="24"/>
                <w:lang w:val="fr-FR"/>
              </w:rPr>
              <w:t>、</w:t>
            </w:r>
            <w:r w:rsidRPr="00B9609C">
              <w:rPr>
                <w:rFonts w:ascii="Times New Roman"/>
                <w:b/>
                <w:bCs/>
                <w:color w:val="000000" w:themeColor="text1"/>
                <w:kern w:val="0"/>
                <w:sz w:val="24"/>
                <w:szCs w:val="24"/>
                <w:u w:val="single"/>
                <w:lang w:val="fr-FR"/>
              </w:rPr>
              <w:t>看守所等，是否符合無障礙需求，或是如何依個別障礙者需求提供程序調整，有無</w:t>
            </w:r>
            <w:r w:rsidRPr="00B9609C">
              <w:rPr>
                <w:rFonts w:ascii="Times New Roman" w:hint="eastAsia"/>
                <w:b/>
                <w:bCs/>
                <w:color w:val="000000" w:themeColor="text1"/>
                <w:kern w:val="0"/>
                <w:sz w:val="24"/>
                <w:szCs w:val="24"/>
                <w:u w:val="single"/>
                <w:lang w:val="fr-FR"/>
              </w:rPr>
              <w:t>訂</w:t>
            </w:r>
            <w:r w:rsidRPr="00B9609C">
              <w:rPr>
                <w:rFonts w:ascii="Times New Roman"/>
                <w:b/>
                <w:bCs/>
                <w:color w:val="000000" w:themeColor="text1"/>
                <w:kern w:val="0"/>
                <w:sz w:val="24"/>
                <w:szCs w:val="24"/>
                <w:u w:val="single"/>
                <w:lang w:val="fr-FR"/>
              </w:rPr>
              <w:t>定標準作業程序</w:t>
            </w:r>
            <w:r w:rsidRPr="00B9609C">
              <w:rPr>
                <w:rFonts w:ascii="Times New Roman"/>
                <w:bCs/>
                <w:color w:val="000000" w:themeColor="text1"/>
                <w:kern w:val="0"/>
                <w:sz w:val="24"/>
                <w:szCs w:val="24"/>
                <w:lang w:val="fr-FR"/>
              </w:rPr>
              <w:t>。</w:t>
            </w:r>
          </w:p>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如何依不同障別需求、搭配案件的不同階段，而提供所需資訊、服務與協助，特別是在例如現有法律規定不足的情況，如何使同樣需要</w:t>
            </w:r>
            <w:r w:rsidRPr="00B9609C">
              <w:rPr>
                <w:rFonts w:ascii="Times New Roman"/>
                <w:b/>
                <w:bCs/>
                <w:color w:val="000000" w:themeColor="text1"/>
                <w:kern w:val="0"/>
                <w:sz w:val="24"/>
                <w:szCs w:val="24"/>
                <w:u w:val="single"/>
                <w:lang w:val="fr-FR"/>
              </w:rPr>
              <w:t>協助的障礙者獲得依</w:t>
            </w:r>
            <w:r w:rsidRPr="00B9609C">
              <w:rPr>
                <w:rFonts w:ascii="Times New Roman"/>
                <w:b/>
                <w:bCs/>
                <w:color w:val="000000" w:themeColor="text1"/>
                <w:kern w:val="0"/>
                <w:sz w:val="24"/>
                <w:szCs w:val="24"/>
                <w:u w:val="single"/>
                <w:lang w:val="fr-FR"/>
              </w:rPr>
              <w:t>CRPD</w:t>
            </w:r>
            <w:r w:rsidRPr="00B9609C">
              <w:rPr>
                <w:rFonts w:ascii="Times New Roman"/>
                <w:b/>
                <w:bCs/>
                <w:color w:val="000000" w:themeColor="text1"/>
                <w:kern w:val="0"/>
                <w:sz w:val="24"/>
                <w:szCs w:val="24"/>
                <w:u w:val="single"/>
                <w:lang w:val="fr-FR"/>
              </w:rPr>
              <w:t>應有的權利</w:t>
            </w:r>
            <w:r w:rsidRPr="00B9609C">
              <w:rPr>
                <w:rFonts w:ascii="Times New Roman"/>
                <w:bCs/>
                <w:color w:val="000000" w:themeColor="text1"/>
                <w:kern w:val="0"/>
                <w:sz w:val="24"/>
                <w:szCs w:val="24"/>
                <w:lang w:val="fr-FR"/>
              </w:rPr>
              <w:t>。由於公約特別要求要對在（公營或民營）機構、</w:t>
            </w:r>
            <w:r w:rsidRPr="00B9609C">
              <w:rPr>
                <w:rFonts w:ascii="Times New Roman"/>
                <w:b/>
                <w:bCs/>
                <w:color w:val="000000" w:themeColor="text1"/>
                <w:kern w:val="0"/>
                <w:sz w:val="24"/>
                <w:szCs w:val="24"/>
                <w:u w:val="single"/>
                <w:lang w:val="fr-FR"/>
              </w:rPr>
              <w:t>監所</w:t>
            </w:r>
            <w:r w:rsidRPr="00B9609C">
              <w:rPr>
                <w:rFonts w:ascii="Times New Roman"/>
                <w:bCs/>
                <w:color w:val="000000" w:themeColor="text1"/>
                <w:kern w:val="0"/>
                <w:sz w:val="24"/>
                <w:szCs w:val="24"/>
                <w:lang w:val="fr-FR"/>
              </w:rPr>
              <w:t>內的障礙者提供司法保護的權</w:t>
            </w:r>
            <w:r w:rsidRPr="00B9609C">
              <w:rPr>
                <w:rFonts w:ascii="Times New Roman"/>
                <w:bCs/>
                <w:color w:val="000000" w:themeColor="text1"/>
                <w:kern w:val="0"/>
                <w:sz w:val="24"/>
                <w:szCs w:val="24"/>
                <w:lang w:val="fr-FR"/>
              </w:rPr>
              <w:lastRenderedPageBreak/>
              <w:t>利，而這些</w:t>
            </w:r>
            <w:r w:rsidRPr="00B9609C">
              <w:rPr>
                <w:rFonts w:ascii="Times New Roman"/>
                <w:b/>
                <w:bCs/>
                <w:color w:val="000000" w:themeColor="text1"/>
                <w:kern w:val="0"/>
                <w:sz w:val="24"/>
                <w:szCs w:val="24"/>
                <w:u w:val="single"/>
                <w:lang w:val="fr-FR"/>
              </w:rPr>
              <w:t>障礙者往往可能受到酷刑、殘忍或不人道處遇或對待</w:t>
            </w:r>
            <w:r w:rsidRPr="00B9609C">
              <w:rPr>
                <w:rFonts w:ascii="Times New Roman"/>
                <w:bCs/>
                <w:color w:val="000000" w:themeColor="text1"/>
                <w:kern w:val="0"/>
                <w:sz w:val="24"/>
                <w:szCs w:val="24"/>
                <w:lang w:val="fr-FR"/>
              </w:rPr>
              <w:t>，因此，實在有必要就此部分實施高密度的定期或不定期</w:t>
            </w:r>
            <w:r w:rsidRPr="00B9609C">
              <w:rPr>
                <w:rFonts w:ascii="Times New Roman"/>
                <w:b/>
                <w:bCs/>
                <w:color w:val="000000" w:themeColor="text1"/>
                <w:kern w:val="0"/>
                <w:sz w:val="24"/>
                <w:szCs w:val="24"/>
                <w:u w:val="single"/>
                <w:lang w:val="fr-FR"/>
              </w:rPr>
              <w:t>監督</w:t>
            </w:r>
            <w:r w:rsidRPr="00B9609C">
              <w:rPr>
                <w:rFonts w:ascii="Times New Roman"/>
                <w:bCs/>
                <w:color w:val="000000" w:themeColor="text1"/>
                <w:kern w:val="0"/>
                <w:sz w:val="24"/>
                <w:szCs w:val="24"/>
                <w:lang w:val="fr-FR"/>
              </w:rPr>
              <w:t>。</w:t>
            </w:r>
          </w:p>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如何在</w:t>
            </w:r>
            <w:r w:rsidRPr="00B9609C">
              <w:rPr>
                <w:rFonts w:ascii="Times New Roman"/>
                <w:b/>
                <w:bCs/>
                <w:color w:val="000000" w:themeColor="text1"/>
                <w:kern w:val="0"/>
                <w:sz w:val="24"/>
                <w:szCs w:val="24"/>
                <w:u w:val="single"/>
                <w:lang w:val="fr-FR"/>
              </w:rPr>
              <w:t>確認障礙</w:t>
            </w:r>
            <w:r w:rsidRPr="00B9609C">
              <w:rPr>
                <w:rFonts w:ascii="Times New Roman"/>
                <w:bCs/>
                <w:color w:val="000000" w:themeColor="text1"/>
                <w:kern w:val="0"/>
                <w:sz w:val="24"/>
                <w:szCs w:val="24"/>
                <w:lang w:val="fr-FR"/>
              </w:rPr>
              <w:t>之後，為了</w:t>
            </w:r>
            <w:r w:rsidRPr="00B9609C">
              <w:rPr>
                <w:rFonts w:ascii="Times New Roman"/>
                <w:b/>
                <w:bCs/>
                <w:color w:val="000000" w:themeColor="text1"/>
                <w:kern w:val="0"/>
                <w:sz w:val="24"/>
                <w:szCs w:val="24"/>
                <w:u w:val="single"/>
                <w:lang w:val="fr-FR"/>
              </w:rPr>
              <w:t>排除</w:t>
            </w:r>
            <w:r w:rsidRPr="00B9609C">
              <w:rPr>
                <w:rFonts w:ascii="Times New Roman"/>
                <w:bCs/>
                <w:color w:val="000000" w:themeColor="text1"/>
                <w:kern w:val="0"/>
                <w:sz w:val="24"/>
                <w:szCs w:val="24"/>
                <w:lang w:val="fr-FR"/>
              </w:rPr>
              <w:t>既有</w:t>
            </w:r>
            <w:r w:rsidRPr="00B9609C">
              <w:rPr>
                <w:rFonts w:ascii="Times New Roman"/>
                <w:b/>
                <w:bCs/>
                <w:color w:val="000000" w:themeColor="text1"/>
                <w:kern w:val="0"/>
                <w:sz w:val="24"/>
                <w:szCs w:val="24"/>
                <w:u w:val="single"/>
                <w:lang w:val="fr-FR"/>
              </w:rPr>
              <w:t>障礙</w:t>
            </w:r>
            <w:r w:rsidRPr="00B9609C">
              <w:rPr>
                <w:rFonts w:ascii="Times New Roman"/>
                <w:bCs/>
                <w:color w:val="000000" w:themeColor="text1"/>
                <w:kern w:val="0"/>
                <w:sz w:val="24"/>
                <w:szCs w:val="24"/>
                <w:lang w:val="fr-FR"/>
              </w:rPr>
              <w:t>、</w:t>
            </w:r>
            <w:r w:rsidRPr="00B9609C">
              <w:rPr>
                <w:rFonts w:ascii="Times New Roman"/>
                <w:b/>
                <w:bCs/>
                <w:color w:val="000000" w:themeColor="text1"/>
                <w:kern w:val="0"/>
                <w:sz w:val="24"/>
                <w:szCs w:val="24"/>
                <w:u w:val="single"/>
                <w:lang w:val="fr-FR"/>
              </w:rPr>
              <w:t>避免再度出現障礙</w:t>
            </w:r>
            <w:r w:rsidRPr="00B9609C">
              <w:rPr>
                <w:rFonts w:ascii="Times New Roman"/>
                <w:bCs/>
                <w:color w:val="000000" w:themeColor="text1"/>
                <w:kern w:val="0"/>
                <w:sz w:val="24"/>
                <w:szCs w:val="24"/>
                <w:lang w:val="fr-FR"/>
              </w:rPr>
              <w:t>，主管機關在法律修正以前，適合直接以</w:t>
            </w:r>
            <w:r w:rsidRPr="00B9609C">
              <w:rPr>
                <w:rFonts w:ascii="Times New Roman"/>
                <w:bCs/>
                <w:color w:val="000000" w:themeColor="text1"/>
                <w:kern w:val="0"/>
                <w:sz w:val="24"/>
                <w:szCs w:val="24"/>
                <w:lang w:val="fr-FR"/>
              </w:rPr>
              <w:t>CRPD</w:t>
            </w:r>
            <w:r w:rsidRPr="00B9609C">
              <w:rPr>
                <w:rFonts w:ascii="Times New Roman"/>
                <w:bCs/>
                <w:color w:val="000000" w:themeColor="text1"/>
                <w:kern w:val="0"/>
                <w:sz w:val="24"/>
                <w:szCs w:val="24"/>
                <w:lang w:val="fr-FR"/>
              </w:rPr>
              <w:t>為依據，制定、修正標準作業程序、行政規則、函釋、各項工作需知等，以利適用及</w:t>
            </w:r>
            <w:r w:rsidRPr="00B9609C">
              <w:rPr>
                <w:rFonts w:ascii="Times New Roman"/>
                <w:b/>
                <w:bCs/>
                <w:color w:val="000000" w:themeColor="text1"/>
                <w:kern w:val="0"/>
                <w:sz w:val="24"/>
                <w:szCs w:val="24"/>
                <w:u w:val="single"/>
                <w:lang w:val="fr-FR"/>
              </w:rPr>
              <w:t>教育訓練</w:t>
            </w:r>
            <w:r w:rsidRPr="00B9609C">
              <w:rPr>
                <w:rFonts w:ascii="Times New Roman"/>
                <w:bCs/>
                <w:color w:val="000000" w:themeColor="text1"/>
                <w:kern w:val="0"/>
                <w:sz w:val="24"/>
                <w:szCs w:val="24"/>
                <w:lang w:val="fr-FR"/>
              </w:rPr>
              <w:t>。</w:t>
            </w:r>
          </w:p>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4</w:t>
            </w:r>
            <w:r w:rsidRPr="00B9609C">
              <w:rPr>
                <w:rFonts w:ascii="Times New Roman"/>
                <w:bCs/>
                <w:color w:val="000000" w:themeColor="text1"/>
                <w:kern w:val="0"/>
                <w:sz w:val="24"/>
                <w:szCs w:val="24"/>
                <w:lang w:val="fr-FR"/>
              </w:rPr>
              <w:t>、結論：</w:t>
            </w:r>
          </w:p>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4.1</w:t>
            </w:r>
            <w:r w:rsidRPr="00B9609C">
              <w:rPr>
                <w:rFonts w:ascii="Times New Roman"/>
                <w:bCs/>
                <w:color w:val="000000" w:themeColor="text1"/>
                <w:kern w:val="0"/>
                <w:sz w:val="24"/>
                <w:szCs w:val="24"/>
                <w:lang w:val="fr-FR"/>
              </w:rPr>
              <w:t>、請求</w:t>
            </w:r>
            <w:r w:rsidRPr="00B9609C">
              <w:rPr>
                <w:rFonts w:ascii="Times New Roman"/>
                <w:b/>
                <w:bCs/>
                <w:color w:val="000000" w:themeColor="text1"/>
                <w:kern w:val="0"/>
                <w:sz w:val="24"/>
                <w:szCs w:val="24"/>
                <w:u w:val="single"/>
                <w:lang w:val="fr-FR"/>
              </w:rPr>
              <w:t>總統</w:t>
            </w:r>
            <w:r w:rsidRPr="00B9609C">
              <w:rPr>
                <w:rFonts w:ascii="Times New Roman"/>
                <w:bCs/>
                <w:color w:val="000000" w:themeColor="text1"/>
                <w:kern w:val="0"/>
                <w:sz w:val="24"/>
                <w:szCs w:val="24"/>
                <w:lang w:val="fr-FR"/>
              </w:rPr>
              <w:t>親自處理障礙者的人權議題，把人權價值講清楚並堅定捍衛。</w:t>
            </w:r>
          </w:p>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4.2</w:t>
            </w:r>
            <w:r w:rsidRPr="00B9609C">
              <w:rPr>
                <w:rFonts w:ascii="Times New Roman"/>
                <w:bCs/>
                <w:color w:val="000000" w:themeColor="text1"/>
                <w:kern w:val="0"/>
                <w:sz w:val="24"/>
                <w:szCs w:val="24"/>
                <w:lang w:val="fr-FR"/>
              </w:rPr>
              <w:t>、請求</w:t>
            </w:r>
            <w:r w:rsidRPr="00B9609C">
              <w:rPr>
                <w:rFonts w:ascii="Times New Roman"/>
                <w:b/>
                <w:bCs/>
                <w:color w:val="000000" w:themeColor="text1"/>
                <w:kern w:val="0"/>
                <w:sz w:val="24"/>
                <w:szCs w:val="24"/>
                <w:u w:val="single"/>
                <w:lang w:val="fr-FR"/>
              </w:rPr>
              <w:t>監察院妥善監督政府落實</w:t>
            </w:r>
            <w:r w:rsidRPr="00B9609C">
              <w:rPr>
                <w:rFonts w:ascii="Times New Roman"/>
                <w:b/>
                <w:bCs/>
                <w:color w:val="000000" w:themeColor="text1"/>
                <w:kern w:val="0"/>
                <w:sz w:val="24"/>
                <w:szCs w:val="24"/>
                <w:u w:val="single"/>
                <w:lang w:val="fr-FR"/>
              </w:rPr>
              <w:t>CRPD</w:t>
            </w:r>
            <w:r w:rsidRPr="00B9609C">
              <w:rPr>
                <w:rFonts w:ascii="Times New Roman"/>
                <w:bCs/>
                <w:color w:val="000000" w:themeColor="text1"/>
                <w:kern w:val="0"/>
                <w:sz w:val="24"/>
                <w:szCs w:val="24"/>
                <w:lang w:val="fr-FR"/>
              </w:rPr>
              <w:t>。</w:t>
            </w:r>
          </w:p>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4.3</w:t>
            </w:r>
            <w:r w:rsidRPr="00B9609C">
              <w:rPr>
                <w:rFonts w:ascii="Times New Roman"/>
                <w:bCs/>
                <w:color w:val="000000" w:themeColor="text1"/>
                <w:kern w:val="0"/>
                <w:sz w:val="24"/>
                <w:szCs w:val="24"/>
                <w:lang w:val="fr-FR"/>
              </w:rPr>
              <w:t>、請求</w:t>
            </w:r>
            <w:r w:rsidRPr="00B9609C">
              <w:rPr>
                <w:rFonts w:ascii="Times New Roman"/>
                <w:b/>
                <w:bCs/>
                <w:color w:val="000000" w:themeColor="text1"/>
                <w:kern w:val="0"/>
                <w:sz w:val="24"/>
                <w:szCs w:val="24"/>
                <w:u w:val="single"/>
                <w:lang w:val="fr-FR"/>
              </w:rPr>
              <w:t>中央與地方政府</w:t>
            </w:r>
            <w:r w:rsidRPr="00B9609C">
              <w:rPr>
                <w:rFonts w:ascii="Times New Roman"/>
                <w:bCs/>
                <w:color w:val="000000" w:themeColor="text1"/>
                <w:kern w:val="0"/>
                <w:sz w:val="24"/>
                <w:szCs w:val="24"/>
                <w:lang w:val="fr-FR"/>
              </w:rPr>
              <w:t>將</w:t>
            </w:r>
            <w:r w:rsidRPr="00B9609C">
              <w:rPr>
                <w:rFonts w:ascii="Times New Roman"/>
                <w:b/>
                <w:bCs/>
                <w:color w:val="000000" w:themeColor="text1"/>
                <w:kern w:val="0"/>
                <w:sz w:val="24"/>
                <w:szCs w:val="24"/>
                <w:u w:val="single"/>
                <w:lang w:val="fr-FR"/>
              </w:rPr>
              <w:t>障礙者人權予以主流化</w:t>
            </w:r>
            <w:r w:rsidRPr="00B9609C">
              <w:rPr>
                <w:rFonts w:ascii="Times New Roman"/>
                <w:bCs/>
                <w:color w:val="000000" w:themeColor="text1"/>
                <w:kern w:val="0"/>
                <w:sz w:val="24"/>
                <w:szCs w:val="24"/>
                <w:lang w:val="fr-FR"/>
              </w:rPr>
              <w:t>，讓</w:t>
            </w:r>
            <w:r w:rsidRPr="00B9609C">
              <w:rPr>
                <w:rFonts w:ascii="Times New Roman"/>
                <w:b/>
                <w:bCs/>
                <w:color w:val="000000" w:themeColor="text1"/>
                <w:kern w:val="0"/>
                <w:sz w:val="24"/>
                <w:szCs w:val="24"/>
                <w:u w:val="single"/>
                <w:lang w:val="fr-FR"/>
              </w:rPr>
              <w:t>障礙者</w:t>
            </w:r>
            <w:r w:rsidRPr="00B9609C">
              <w:rPr>
                <w:rFonts w:ascii="Times New Roman"/>
                <w:bCs/>
                <w:color w:val="000000" w:themeColor="text1"/>
                <w:kern w:val="0"/>
                <w:sz w:val="24"/>
                <w:szCs w:val="24"/>
                <w:lang w:val="fr-FR"/>
              </w:rPr>
              <w:t>及其</w:t>
            </w:r>
            <w:r w:rsidRPr="00B9609C">
              <w:rPr>
                <w:rFonts w:ascii="Times New Roman"/>
                <w:b/>
                <w:bCs/>
                <w:color w:val="000000" w:themeColor="text1"/>
                <w:kern w:val="0"/>
                <w:sz w:val="24"/>
                <w:szCs w:val="24"/>
                <w:u w:val="single"/>
                <w:lang w:val="fr-FR"/>
              </w:rPr>
              <w:t>代表組織</w:t>
            </w:r>
            <w:r w:rsidRPr="00B9609C">
              <w:rPr>
                <w:rFonts w:ascii="Times New Roman"/>
                <w:bCs/>
                <w:color w:val="000000" w:themeColor="text1"/>
                <w:kern w:val="0"/>
                <w:sz w:val="24"/>
                <w:szCs w:val="24"/>
                <w:lang w:val="fr-FR"/>
              </w:rPr>
              <w:t>共同</w:t>
            </w:r>
            <w:r w:rsidRPr="00B9609C">
              <w:rPr>
                <w:rFonts w:ascii="Times New Roman"/>
                <w:b/>
                <w:bCs/>
                <w:color w:val="000000" w:themeColor="text1"/>
                <w:kern w:val="0"/>
                <w:sz w:val="24"/>
                <w:szCs w:val="24"/>
                <w:u w:val="single"/>
                <w:lang w:val="fr-FR"/>
              </w:rPr>
              <w:t>參與</w:t>
            </w:r>
            <w:r w:rsidRPr="00B9609C">
              <w:rPr>
                <w:rFonts w:ascii="Times New Roman"/>
                <w:bCs/>
                <w:color w:val="000000" w:themeColor="text1"/>
                <w:kern w:val="0"/>
                <w:sz w:val="24"/>
                <w:szCs w:val="24"/>
                <w:lang w:val="fr-FR"/>
              </w:rPr>
              <w:t>CRPD</w:t>
            </w:r>
            <w:r w:rsidRPr="00B9609C">
              <w:rPr>
                <w:rFonts w:ascii="Times New Roman"/>
                <w:bCs/>
                <w:color w:val="000000" w:themeColor="text1"/>
                <w:kern w:val="0"/>
                <w:sz w:val="24"/>
                <w:szCs w:val="24"/>
                <w:lang w:val="fr-FR"/>
              </w:rPr>
              <w:t>的落實與</w:t>
            </w:r>
            <w:r w:rsidRPr="00B9609C">
              <w:rPr>
                <w:rFonts w:ascii="Times New Roman"/>
                <w:b/>
                <w:bCs/>
                <w:color w:val="000000" w:themeColor="text1"/>
                <w:kern w:val="0"/>
                <w:sz w:val="24"/>
                <w:szCs w:val="24"/>
                <w:u w:val="single"/>
                <w:lang w:val="fr-FR"/>
              </w:rPr>
              <w:t>監測</w:t>
            </w:r>
            <w:r w:rsidRPr="00B9609C">
              <w:rPr>
                <w:rFonts w:ascii="Times New Roman"/>
                <w:bCs/>
                <w:color w:val="000000" w:themeColor="text1"/>
                <w:kern w:val="0"/>
                <w:sz w:val="24"/>
                <w:szCs w:val="24"/>
                <w:lang w:val="fr-FR"/>
              </w:rPr>
              <w:t>。</w:t>
            </w:r>
          </w:p>
        </w:tc>
        <w:tc>
          <w:tcPr>
            <w:tcW w:w="846" w:type="dxa"/>
          </w:tcPr>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p>
        </w:tc>
      </w:tr>
      <w:tr w:rsidR="00A617DF" w:rsidRPr="00B9609C" w:rsidTr="00D43B30">
        <w:tc>
          <w:tcPr>
            <w:tcW w:w="938" w:type="dxa"/>
          </w:tcPr>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lastRenderedPageBreak/>
              <w:t>監察委員楊芳婉：「淺論身心障礙者獲得司法保護之內外在障礙限制（</w:t>
            </w:r>
            <w:r w:rsidRPr="00B9609C">
              <w:rPr>
                <w:rFonts w:ascii="Times New Roman"/>
                <w:bCs/>
                <w:color w:val="000000" w:themeColor="text1"/>
                <w:kern w:val="0"/>
                <w:sz w:val="24"/>
                <w:szCs w:val="24"/>
                <w:lang w:val="fr-FR"/>
              </w:rPr>
              <w:t>CRPD§13</w:t>
            </w:r>
            <w:r w:rsidRPr="00B9609C">
              <w:rPr>
                <w:rFonts w:ascii="Times New Roman"/>
                <w:bCs/>
                <w:color w:val="000000" w:themeColor="text1"/>
                <w:kern w:val="0"/>
                <w:sz w:val="24"/>
                <w:szCs w:val="24"/>
                <w:lang w:val="fr-FR"/>
              </w:rPr>
              <w:t>）」</w:t>
            </w:r>
          </w:p>
        </w:tc>
        <w:tc>
          <w:tcPr>
            <w:tcW w:w="7168" w:type="dxa"/>
          </w:tcPr>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實體上障礙（</w:t>
            </w:r>
            <w:r w:rsidRPr="00B9609C">
              <w:rPr>
                <w:rFonts w:ascii="Times New Roman"/>
                <w:bCs/>
                <w:color w:val="000000" w:themeColor="text1"/>
                <w:kern w:val="0"/>
                <w:sz w:val="24"/>
                <w:szCs w:val="24"/>
                <w:lang w:val="fr-FR"/>
              </w:rPr>
              <w:t>Physical barriers</w:t>
            </w:r>
            <w:r w:rsidRPr="00B9609C">
              <w:rPr>
                <w:rFonts w:ascii="Times New Roman"/>
                <w:bCs/>
                <w:color w:val="000000" w:themeColor="text1"/>
                <w:kern w:val="0"/>
                <w:sz w:val="24"/>
                <w:szCs w:val="24"/>
                <w:lang w:val="fr-FR"/>
              </w:rPr>
              <w:t>）</w:t>
            </w:r>
            <w:r w:rsidRPr="00B9609C">
              <w:rPr>
                <w:rFonts w:ascii="Times New Roman"/>
                <w:bCs/>
                <w:color w:val="000000" w:themeColor="text1"/>
                <w:kern w:val="0"/>
                <w:sz w:val="24"/>
                <w:szCs w:val="24"/>
                <w:lang w:val="fr-FR"/>
              </w:rPr>
              <w:t>-</w:t>
            </w:r>
            <w:r w:rsidRPr="00B9609C">
              <w:rPr>
                <w:rFonts w:ascii="Times New Roman"/>
                <w:bCs/>
                <w:color w:val="000000" w:themeColor="text1"/>
                <w:kern w:val="0"/>
                <w:sz w:val="24"/>
                <w:szCs w:val="24"/>
                <w:lang w:val="fr-FR"/>
              </w:rPr>
              <w:t>無障礙設施與訴訟上相應通用設計輔助用具、輔助人員的提供：</w:t>
            </w:r>
          </w:p>
          <w:p w:rsidR="001E11C6" w:rsidRPr="00B9609C" w:rsidRDefault="001E11C6" w:rsidP="00D43B30">
            <w:pPr>
              <w:widowControl/>
              <w:overflowPunct/>
              <w:autoSpaceDE/>
              <w:autoSpaceDN/>
              <w:jc w:val="left"/>
              <w:rPr>
                <w:rFonts w:ascii="Times New Roman"/>
                <w:b/>
                <w:bCs/>
                <w:color w:val="000000" w:themeColor="text1"/>
                <w:kern w:val="0"/>
                <w:sz w:val="24"/>
                <w:szCs w:val="24"/>
                <w:u w:val="single"/>
                <w:lang w:val="fr-FR"/>
              </w:rPr>
            </w:pPr>
            <w:r w:rsidRPr="00B9609C">
              <w:rPr>
                <w:rFonts w:ascii="Times New Roman"/>
                <w:b/>
                <w:bCs/>
                <w:color w:val="000000" w:themeColor="text1"/>
                <w:kern w:val="0"/>
                <w:sz w:val="24"/>
                <w:szCs w:val="24"/>
                <w:u w:val="single"/>
                <w:lang w:val="fr-FR"/>
              </w:rPr>
              <w:t>無障礙設施的提供</w:t>
            </w:r>
          </w:p>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依據</w:t>
            </w:r>
            <w:r w:rsidRPr="00B9609C">
              <w:rPr>
                <w:rFonts w:ascii="Times New Roman"/>
                <w:b/>
                <w:bCs/>
                <w:color w:val="000000" w:themeColor="text1"/>
                <w:kern w:val="0"/>
                <w:sz w:val="24"/>
                <w:szCs w:val="24"/>
                <w:lang w:val="fr-FR"/>
              </w:rPr>
              <w:t>身心障礙者權益保障法第</w:t>
            </w:r>
            <w:r w:rsidRPr="00B9609C">
              <w:rPr>
                <w:rFonts w:ascii="Times New Roman"/>
                <w:b/>
                <w:bCs/>
                <w:color w:val="000000" w:themeColor="text1"/>
                <w:kern w:val="0"/>
                <w:sz w:val="24"/>
                <w:szCs w:val="24"/>
                <w:lang w:val="fr-FR"/>
              </w:rPr>
              <w:t>57</w:t>
            </w:r>
            <w:r w:rsidRPr="00B9609C">
              <w:rPr>
                <w:rFonts w:ascii="Times New Roman"/>
                <w:b/>
                <w:bCs/>
                <w:color w:val="000000" w:themeColor="text1"/>
                <w:kern w:val="0"/>
                <w:sz w:val="24"/>
                <w:szCs w:val="24"/>
                <w:lang w:val="fr-FR"/>
              </w:rPr>
              <w:t>條</w:t>
            </w:r>
            <w:r w:rsidRPr="00B9609C">
              <w:rPr>
                <w:rFonts w:ascii="Times New Roman"/>
                <w:bCs/>
                <w:color w:val="000000" w:themeColor="text1"/>
                <w:kern w:val="0"/>
                <w:sz w:val="24"/>
                <w:szCs w:val="24"/>
                <w:lang w:val="fr-FR"/>
              </w:rPr>
              <w:t>、</w:t>
            </w:r>
            <w:r w:rsidRPr="00B9609C">
              <w:rPr>
                <w:rFonts w:ascii="Times New Roman"/>
                <w:b/>
                <w:bCs/>
                <w:color w:val="000000" w:themeColor="text1"/>
                <w:kern w:val="0"/>
                <w:sz w:val="24"/>
                <w:szCs w:val="24"/>
                <w:lang w:val="fr-FR"/>
              </w:rPr>
              <w:t>建築技術規則第</w:t>
            </w:r>
            <w:r w:rsidRPr="00B9609C">
              <w:rPr>
                <w:rFonts w:ascii="Times New Roman"/>
                <w:b/>
                <w:bCs/>
                <w:color w:val="000000" w:themeColor="text1"/>
                <w:kern w:val="0"/>
                <w:sz w:val="24"/>
                <w:szCs w:val="24"/>
                <w:lang w:val="fr-FR"/>
              </w:rPr>
              <w:t>10</w:t>
            </w:r>
            <w:r w:rsidRPr="00B9609C">
              <w:rPr>
                <w:rFonts w:ascii="Times New Roman"/>
                <w:b/>
                <w:bCs/>
                <w:color w:val="000000" w:themeColor="text1"/>
                <w:kern w:val="0"/>
                <w:sz w:val="24"/>
                <w:szCs w:val="24"/>
                <w:lang w:val="fr-FR"/>
              </w:rPr>
              <w:t>章</w:t>
            </w:r>
            <w:r w:rsidRPr="00B9609C">
              <w:rPr>
                <w:rFonts w:ascii="Times New Roman"/>
                <w:bCs/>
                <w:color w:val="000000" w:themeColor="text1"/>
                <w:kern w:val="0"/>
                <w:sz w:val="24"/>
                <w:szCs w:val="24"/>
                <w:lang w:val="fr-FR"/>
              </w:rPr>
              <w:t>（無障礙建築物</w:t>
            </w:r>
            <w:r w:rsidRPr="00B9609C">
              <w:rPr>
                <w:rFonts w:ascii="Times New Roman"/>
                <w:bCs/>
                <w:color w:val="000000" w:themeColor="text1"/>
                <w:kern w:val="0"/>
                <w:sz w:val="24"/>
                <w:szCs w:val="24"/>
                <w:lang w:val="fr-FR"/>
              </w:rPr>
              <w:t>,167</w:t>
            </w:r>
            <w:r w:rsidRPr="00B9609C">
              <w:rPr>
                <w:rFonts w:ascii="Times New Roman"/>
                <w:bCs/>
                <w:color w:val="000000" w:themeColor="text1"/>
                <w:kern w:val="0"/>
                <w:sz w:val="24"/>
                <w:szCs w:val="24"/>
                <w:lang w:val="fr-FR"/>
              </w:rPr>
              <w:t>條以下）及</w:t>
            </w:r>
            <w:r w:rsidRPr="00B9609C">
              <w:rPr>
                <w:rFonts w:ascii="Times New Roman"/>
                <w:b/>
                <w:bCs/>
                <w:color w:val="000000" w:themeColor="text1"/>
                <w:kern w:val="0"/>
                <w:sz w:val="24"/>
                <w:szCs w:val="24"/>
                <w:lang w:val="fr-FR"/>
              </w:rPr>
              <w:t>建築物無障礙設施設計規範</w:t>
            </w:r>
            <w:r w:rsidRPr="00B9609C">
              <w:rPr>
                <w:rFonts w:ascii="Times New Roman"/>
                <w:bCs/>
                <w:color w:val="000000" w:themeColor="text1"/>
                <w:kern w:val="0"/>
                <w:sz w:val="24"/>
                <w:szCs w:val="24"/>
                <w:lang w:val="fr-FR"/>
              </w:rPr>
              <w:t>，就無障礙設施之設置、規格標準訂有規定，故現行法院或檢察署或其他</w:t>
            </w:r>
            <w:r w:rsidRPr="00B9609C">
              <w:rPr>
                <w:rFonts w:ascii="Times New Roman"/>
                <w:b/>
                <w:bCs/>
                <w:color w:val="000000" w:themeColor="text1"/>
                <w:kern w:val="0"/>
                <w:sz w:val="24"/>
                <w:szCs w:val="24"/>
                <w:u w:val="single"/>
                <w:lang w:val="fr-FR"/>
              </w:rPr>
              <w:t>廣義司法體系機關</w:t>
            </w:r>
            <w:r w:rsidRPr="00B9609C">
              <w:rPr>
                <w:rFonts w:ascii="Times New Roman"/>
                <w:bCs/>
                <w:color w:val="000000" w:themeColor="text1"/>
                <w:kern w:val="0"/>
                <w:sz w:val="24"/>
                <w:szCs w:val="24"/>
                <w:lang w:val="fr-FR"/>
              </w:rPr>
              <w:t>，亦應於符合</w:t>
            </w:r>
            <w:r w:rsidRPr="00B9609C">
              <w:rPr>
                <w:rFonts w:ascii="Times New Roman"/>
                <w:b/>
                <w:bCs/>
                <w:color w:val="000000" w:themeColor="text1"/>
                <w:kern w:val="0"/>
                <w:sz w:val="24"/>
                <w:szCs w:val="24"/>
                <w:u w:val="single"/>
                <w:lang w:val="fr-FR"/>
              </w:rPr>
              <w:t>合理調整</w:t>
            </w:r>
            <w:r w:rsidRPr="00B9609C">
              <w:rPr>
                <w:rFonts w:ascii="Times New Roman"/>
                <w:bCs/>
                <w:color w:val="000000" w:themeColor="text1"/>
                <w:kern w:val="0"/>
                <w:sz w:val="24"/>
                <w:szCs w:val="24"/>
                <w:lang w:val="fr-FR"/>
              </w:rPr>
              <w:t>及通用設計的規範下，</w:t>
            </w:r>
            <w:r w:rsidRPr="00B9609C">
              <w:rPr>
                <w:rFonts w:ascii="Times New Roman"/>
                <w:b/>
                <w:bCs/>
                <w:color w:val="000000" w:themeColor="text1"/>
                <w:kern w:val="0"/>
                <w:sz w:val="24"/>
                <w:szCs w:val="24"/>
                <w:u w:val="single"/>
                <w:lang w:val="fr-FR"/>
              </w:rPr>
              <w:t>建立相對應之無障礙設施</w:t>
            </w:r>
            <w:r w:rsidRPr="00B9609C">
              <w:rPr>
                <w:rFonts w:ascii="Times New Roman"/>
                <w:bCs/>
                <w:color w:val="000000" w:themeColor="text1"/>
                <w:kern w:val="0"/>
                <w:sz w:val="24"/>
                <w:szCs w:val="24"/>
                <w:lang w:val="fr-FR"/>
              </w:rPr>
              <w:t>。</w:t>
            </w:r>
          </w:p>
          <w:p w:rsidR="001E11C6" w:rsidRPr="00B9609C" w:rsidRDefault="001E11C6" w:rsidP="00D43B30">
            <w:pPr>
              <w:widowControl/>
              <w:overflowPunct/>
              <w:autoSpaceDE/>
              <w:autoSpaceDN/>
              <w:jc w:val="left"/>
              <w:rPr>
                <w:rFonts w:ascii="Times New Roman"/>
                <w:b/>
                <w:bCs/>
                <w:color w:val="000000" w:themeColor="text1"/>
                <w:kern w:val="0"/>
                <w:sz w:val="24"/>
                <w:szCs w:val="24"/>
                <w:lang w:val="fr-FR"/>
              </w:rPr>
            </w:pPr>
            <w:r w:rsidRPr="00B9609C">
              <w:rPr>
                <w:rFonts w:ascii="Times New Roman"/>
                <w:b/>
                <w:bCs/>
                <w:color w:val="000000" w:themeColor="text1"/>
                <w:kern w:val="0"/>
                <w:sz w:val="24"/>
                <w:szCs w:val="24"/>
                <w:lang w:val="fr-FR"/>
              </w:rPr>
              <w:t>結論</w:t>
            </w:r>
            <w:r w:rsidRPr="00B9609C">
              <w:rPr>
                <w:rFonts w:ascii="Times New Roman"/>
                <w:b/>
                <w:bCs/>
                <w:color w:val="000000" w:themeColor="text1"/>
                <w:kern w:val="0"/>
                <w:sz w:val="24"/>
                <w:szCs w:val="24"/>
                <w:lang w:val="fr-FR"/>
              </w:rPr>
              <w:t>-</w:t>
            </w:r>
            <w:r w:rsidRPr="00B9609C">
              <w:rPr>
                <w:rFonts w:ascii="Times New Roman"/>
                <w:b/>
                <w:bCs/>
                <w:color w:val="000000" w:themeColor="text1"/>
                <w:kern w:val="0"/>
                <w:sz w:val="24"/>
                <w:szCs w:val="24"/>
                <w:lang w:val="fr-FR"/>
              </w:rPr>
              <w:t>宜促成</w:t>
            </w:r>
            <w:r w:rsidRPr="00B9609C">
              <w:rPr>
                <w:rFonts w:ascii="Times New Roman"/>
                <w:b/>
                <w:bCs/>
                <w:color w:val="000000" w:themeColor="text1"/>
                <w:kern w:val="0"/>
                <w:sz w:val="24"/>
                <w:szCs w:val="24"/>
                <w:lang w:val="fr-FR"/>
              </w:rPr>
              <w:t>CRPD</w:t>
            </w:r>
            <w:r w:rsidRPr="00B9609C">
              <w:rPr>
                <w:rFonts w:ascii="Times New Roman"/>
                <w:b/>
                <w:bCs/>
                <w:color w:val="000000" w:themeColor="text1"/>
                <w:kern w:val="0"/>
                <w:sz w:val="24"/>
                <w:szCs w:val="24"/>
                <w:lang w:val="fr-FR"/>
              </w:rPr>
              <w:t>應與我國法律制度之雙邊平衡，於符合身心障礙者之權利保護同時，亦不致公私益之失衡：</w:t>
            </w:r>
          </w:p>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而相關機關亦應在符合</w:t>
            </w:r>
            <w:r w:rsidRPr="00B9609C">
              <w:rPr>
                <w:rFonts w:ascii="Times New Roman"/>
                <w:bCs/>
                <w:color w:val="000000" w:themeColor="text1"/>
                <w:kern w:val="0"/>
                <w:sz w:val="24"/>
                <w:szCs w:val="24"/>
                <w:lang w:val="fr-FR"/>
              </w:rPr>
              <w:t>CRPD</w:t>
            </w:r>
            <w:r w:rsidRPr="00B9609C">
              <w:rPr>
                <w:rFonts w:ascii="Times New Roman"/>
                <w:bCs/>
                <w:color w:val="000000" w:themeColor="text1"/>
                <w:kern w:val="0"/>
                <w:sz w:val="24"/>
                <w:szCs w:val="24"/>
                <w:lang w:val="fr-FR"/>
              </w:rPr>
              <w:t>合理調整、適齡與程序調整暨通用設計之基礎，並符合本國憲法暨相關法令規範的大原則下，於預算、人力的困境之下，盡最大努力嘗試使身心障礙者之司法保護，獲得更大保障，方為</w:t>
            </w:r>
            <w:r w:rsidRPr="00B9609C">
              <w:rPr>
                <w:rFonts w:ascii="Times New Roman"/>
                <w:bCs/>
                <w:color w:val="000000" w:themeColor="text1"/>
                <w:kern w:val="0"/>
                <w:sz w:val="24"/>
                <w:szCs w:val="24"/>
                <w:lang w:val="fr-FR"/>
              </w:rPr>
              <w:t>CRPD</w:t>
            </w:r>
            <w:r w:rsidRPr="00B9609C">
              <w:rPr>
                <w:rFonts w:ascii="Times New Roman"/>
                <w:bCs/>
                <w:color w:val="000000" w:themeColor="text1"/>
                <w:kern w:val="0"/>
                <w:sz w:val="24"/>
                <w:szCs w:val="24"/>
                <w:lang w:val="fr-FR"/>
              </w:rPr>
              <w:t>施行法之立法本旨。</w:t>
            </w:r>
          </w:p>
        </w:tc>
        <w:tc>
          <w:tcPr>
            <w:tcW w:w="846" w:type="dxa"/>
          </w:tcPr>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p>
        </w:tc>
      </w:tr>
      <w:tr w:rsidR="00A617DF" w:rsidRPr="00B9609C" w:rsidTr="00D43B30">
        <w:tc>
          <w:tcPr>
            <w:tcW w:w="938" w:type="dxa"/>
          </w:tcPr>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rPr>
              <w:t>臺灣人權促進會會長翁國彥：</w:t>
            </w:r>
            <w:r w:rsidRPr="00B9609C">
              <w:rPr>
                <w:rFonts w:ascii="Times New Roman"/>
                <w:bCs/>
                <w:color w:val="000000" w:themeColor="text1"/>
                <w:kern w:val="0"/>
                <w:sz w:val="24"/>
                <w:szCs w:val="24"/>
                <w:lang w:val="fr-FR"/>
              </w:rPr>
              <w:t>「</w:t>
            </w:r>
            <w:r w:rsidRPr="00B9609C">
              <w:rPr>
                <w:rFonts w:ascii="Times New Roman"/>
                <w:bCs/>
                <w:color w:val="000000" w:themeColor="text1"/>
                <w:kern w:val="0"/>
                <w:sz w:val="24"/>
                <w:szCs w:val="24"/>
                <w:lang w:val="fr-FR"/>
              </w:rPr>
              <w:t>CRPD</w:t>
            </w:r>
            <w:r w:rsidRPr="00B9609C">
              <w:rPr>
                <w:rFonts w:ascii="Times New Roman"/>
                <w:bCs/>
                <w:color w:val="000000" w:themeColor="text1"/>
                <w:kern w:val="0"/>
                <w:sz w:val="24"/>
                <w:szCs w:val="24"/>
                <w:lang w:val="fr-FR"/>
              </w:rPr>
              <w:t>第</w:t>
            </w:r>
            <w:r w:rsidRPr="00B9609C">
              <w:rPr>
                <w:rFonts w:ascii="Times New Roman"/>
                <w:bCs/>
                <w:color w:val="000000" w:themeColor="text1"/>
                <w:kern w:val="0"/>
                <w:sz w:val="24"/>
                <w:szCs w:val="24"/>
                <w:lang w:val="fr-FR"/>
              </w:rPr>
              <w:t>13</w:t>
            </w:r>
            <w:r w:rsidRPr="00B9609C">
              <w:rPr>
                <w:rFonts w:ascii="Times New Roman"/>
                <w:bCs/>
                <w:color w:val="000000" w:themeColor="text1"/>
                <w:kern w:val="0"/>
                <w:sz w:val="24"/>
                <w:szCs w:val="24"/>
                <w:lang w:val="fr-FR"/>
              </w:rPr>
              <w:t>條身心障礙者如何獲得平等且有效之司法保護。」</w:t>
            </w:r>
          </w:p>
        </w:tc>
        <w:tc>
          <w:tcPr>
            <w:tcW w:w="7168" w:type="dxa"/>
          </w:tcPr>
          <w:p w:rsidR="001E11C6" w:rsidRPr="00B9609C" w:rsidRDefault="001E11C6" w:rsidP="00D43B30">
            <w:pPr>
              <w:widowControl/>
              <w:overflowPunct/>
              <w:autoSpaceDE/>
              <w:autoSpaceDN/>
              <w:jc w:val="left"/>
              <w:rPr>
                <w:rFonts w:ascii="Times New Roman"/>
                <w:bCs/>
                <w:color w:val="000000" w:themeColor="text1"/>
                <w:kern w:val="0"/>
                <w:sz w:val="24"/>
                <w:szCs w:val="24"/>
              </w:rPr>
            </w:pPr>
            <w:r w:rsidRPr="00B9609C">
              <w:rPr>
                <w:rFonts w:ascii="Times New Roman"/>
                <w:bCs/>
                <w:color w:val="000000" w:themeColor="text1"/>
                <w:kern w:val="0"/>
                <w:sz w:val="24"/>
                <w:szCs w:val="24"/>
              </w:rPr>
              <w:t>我國監所環境的擁擠、惡劣與不良，長期遭人詬病，特別是</w:t>
            </w:r>
            <w:r w:rsidRPr="00B9609C">
              <w:rPr>
                <w:rFonts w:ascii="Times New Roman"/>
                <w:b/>
                <w:bCs/>
                <w:color w:val="000000" w:themeColor="text1"/>
                <w:kern w:val="0"/>
                <w:sz w:val="24"/>
                <w:szCs w:val="24"/>
                <w:u w:val="single"/>
              </w:rPr>
              <w:t>醫療資源的貧乏不足</w:t>
            </w:r>
            <w:r w:rsidRPr="00B9609C">
              <w:rPr>
                <w:rFonts w:ascii="Times New Roman"/>
                <w:bCs/>
                <w:color w:val="000000" w:themeColor="text1"/>
                <w:kern w:val="0"/>
                <w:sz w:val="24"/>
                <w:szCs w:val="24"/>
              </w:rPr>
              <w:t>，迭有爆發大規模皮膚病傳染的疫情；而</w:t>
            </w:r>
            <w:r w:rsidRPr="00B9609C">
              <w:rPr>
                <w:rFonts w:ascii="Times New Roman"/>
                <w:b/>
                <w:bCs/>
                <w:color w:val="000000" w:themeColor="text1"/>
                <w:kern w:val="0"/>
                <w:sz w:val="24"/>
                <w:szCs w:val="24"/>
                <w:u w:val="single"/>
              </w:rPr>
              <w:t>監所內的精神衛生問題，更是其中最黑暗的一環，也就影響心智障礙者在監禁環境內的</w:t>
            </w:r>
            <w:r w:rsidRPr="00B9609C">
              <w:rPr>
                <w:rFonts w:ascii="Times New Roman"/>
                <w:b/>
                <w:bCs/>
                <w:color w:val="000000" w:themeColor="text1"/>
                <w:kern w:val="0"/>
                <w:sz w:val="24"/>
                <w:szCs w:val="24"/>
                <w:u w:val="single"/>
              </w:rPr>
              <w:t>ICCPR</w:t>
            </w:r>
            <w:r w:rsidRPr="00B9609C">
              <w:rPr>
                <w:rFonts w:ascii="Times New Roman"/>
                <w:b/>
                <w:bCs/>
                <w:color w:val="000000" w:themeColor="text1"/>
                <w:kern w:val="0"/>
                <w:sz w:val="24"/>
                <w:szCs w:val="24"/>
                <w:u w:val="single"/>
              </w:rPr>
              <w:t>與</w:t>
            </w:r>
            <w:r w:rsidRPr="00B9609C">
              <w:rPr>
                <w:rFonts w:ascii="Times New Roman"/>
                <w:b/>
                <w:bCs/>
                <w:color w:val="000000" w:themeColor="text1"/>
                <w:kern w:val="0"/>
                <w:sz w:val="24"/>
                <w:szCs w:val="24"/>
                <w:u w:val="single"/>
              </w:rPr>
              <w:t>CRPD</w:t>
            </w:r>
            <w:r w:rsidRPr="00B9609C">
              <w:rPr>
                <w:rFonts w:ascii="Times New Roman"/>
                <w:b/>
                <w:bCs/>
                <w:color w:val="000000" w:themeColor="text1"/>
                <w:kern w:val="0"/>
                <w:sz w:val="24"/>
                <w:szCs w:val="24"/>
                <w:u w:val="single"/>
              </w:rPr>
              <w:t>等基本權利，能否真正落實</w:t>
            </w:r>
            <w:r w:rsidRPr="00B9609C">
              <w:rPr>
                <w:rFonts w:ascii="Times New Roman"/>
                <w:bCs/>
                <w:color w:val="000000" w:themeColor="text1"/>
                <w:kern w:val="0"/>
                <w:sz w:val="24"/>
                <w:szCs w:val="24"/>
              </w:rPr>
              <w:t>。</w:t>
            </w:r>
          </w:p>
          <w:p w:rsidR="001E11C6" w:rsidRPr="00B9609C" w:rsidRDefault="00050ACF"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我個人幾年前實際承辦震驚社會、喧騰一時的</w:t>
            </w:r>
            <w:r w:rsidRPr="00B9609C">
              <w:rPr>
                <w:rFonts w:ascii="Times New Roman" w:hint="eastAsia"/>
                <w:bCs/>
                <w:color w:val="000000" w:themeColor="text1"/>
                <w:kern w:val="0"/>
                <w:sz w:val="24"/>
                <w:szCs w:val="24"/>
                <w:lang w:val="fr-FR"/>
              </w:rPr>
              <w:t>臺</w:t>
            </w:r>
            <w:r w:rsidR="001E11C6" w:rsidRPr="00B9609C">
              <w:rPr>
                <w:rFonts w:ascii="Times New Roman"/>
                <w:bCs/>
                <w:color w:val="000000" w:themeColor="text1"/>
                <w:kern w:val="0"/>
                <w:sz w:val="24"/>
                <w:szCs w:val="24"/>
                <w:lang w:val="fr-FR"/>
              </w:rPr>
              <w:t>南「湯姆熊割喉殺人案」，協助這位具有精神障礙的被告進行辯護，直到法院判處無期徒刑定讞為止。該位被告</w:t>
            </w:r>
            <w:r w:rsidR="001E11C6" w:rsidRPr="00B9609C">
              <w:rPr>
                <w:rFonts w:ascii="Times New Roman"/>
                <w:bCs/>
                <w:color w:val="000000" w:themeColor="text1"/>
                <w:kern w:val="0"/>
                <w:sz w:val="24"/>
                <w:szCs w:val="24"/>
                <w:lang w:val="fr-FR"/>
              </w:rPr>
              <w:t>Z</w:t>
            </w:r>
            <w:r w:rsidR="001E11C6" w:rsidRPr="00B9609C">
              <w:rPr>
                <w:rFonts w:ascii="Times New Roman"/>
                <w:bCs/>
                <w:color w:val="000000" w:themeColor="text1"/>
                <w:kern w:val="0"/>
                <w:sz w:val="24"/>
                <w:szCs w:val="24"/>
                <w:lang w:val="fr-FR"/>
              </w:rPr>
              <w:t>在犯案後遭到羈押前，就已經有相當長的精神病史與就診紀錄，但也因為精神疾病的關係，讓他無法配合監所內的生活作息，</w:t>
            </w:r>
            <w:r w:rsidR="001E11C6" w:rsidRPr="00B9609C">
              <w:rPr>
                <w:rFonts w:ascii="Times New Roman"/>
                <w:b/>
                <w:bCs/>
                <w:color w:val="000000" w:themeColor="text1"/>
                <w:kern w:val="0"/>
                <w:sz w:val="24"/>
                <w:szCs w:val="24"/>
                <w:u w:val="single"/>
                <w:lang w:val="fr-FR"/>
              </w:rPr>
              <w:t>不斷被管理人員認定違</w:t>
            </w:r>
            <w:r w:rsidR="001E11C6" w:rsidRPr="00B9609C">
              <w:rPr>
                <w:rFonts w:ascii="Times New Roman"/>
                <w:b/>
                <w:bCs/>
                <w:color w:val="000000" w:themeColor="text1"/>
                <w:kern w:val="0"/>
                <w:sz w:val="24"/>
                <w:szCs w:val="24"/>
                <w:u w:val="single"/>
                <w:lang w:val="fr-FR"/>
              </w:rPr>
              <w:lastRenderedPageBreak/>
              <w:t>規、故意找麻煩</w:t>
            </w:r>
            <w:r w:rsidR="001E11C6" w:rsidRPr="00B9609C">
              <w:rPr>
                <w:rFonts w:ascii="Times New Roman"/>
                <w:bCs/>
                <w:color w:val="000000" w:themeColor="text1"/>
                <w:kern w:val="0"/>
                <w:sz w:val="24"/>
                <w:szCs w:val="24"/>
                <w:lang w:val="fr-FR"/>
              </w:rPr>
              <w:t>，最後在一審審理中段，</w:t>
            </w:r>
            <w:r w:rsidR="001E11C6" w:rsidRPr="00B9609C">
              <w:rPr>
                <w:rFonts w:ascii="Times New Roman"/>
                <w:b/>
                <w:bCs/>
                <w:color w:val="000000" w:themeColor="text1"/>
                <w:kern w:val="0"/>
                <w:sz w:val="24"/>
                <w:szCs w:val="24"/>
                <w:u w:val="single"/>
                <w:lang w:val="fr-FR"/>
              </w:rPr>
              <w:t>被看守所關到獨居房內</w:t>
            </w:r>
            <w:r w:rsidR="001E11C6" w:rsidRPr="00B9609C">
              <w:rPr>
                <w:rFonts w:ascii="Times New Roman"/>
                <w:bCs/>
                <w:color w:val="000000" w:themeColor="text1"/>
                <w:kern w:val="0"/>
                <w:sz w:val="24"/>
                <w:szCs w:val="24"/>
                <w:lang w:val="fr-FR"/>
              </w:rPr>
              <w:t>。不幸的是，他的個性與</w:t>
            </w:r>
            <w:r w:rsidR="001E11C6" w:rsidRPr="00B9609C">
              <w:rPr>
                <w:rFonts w:ascii="Times New Roman"/>
                <w:b/>
                <w:bCs/>
                <w:color w:val="000000" w:themeColor="text1"/>
                <w:kern w:val="0"/>
                <w:sz w:val="24"/>
                <w:szCs w:val="24"/>
                <w:u w:val="single"/>
                <w:lang w:val="fr-FR"/>
              </w:rPr>
              <w:t>精神疾病</w:t>
            </w:r>
            <w:r w:rsidR="001E11C6" w:rsidRPr="00B9609C">
              <w:rPr>
                <w:rFonts w:ascii="Times New Roman"/>
                <w:bCs/>
                <w:color w:val="000000" w:themeColor="text1"/>
                <w:kern w:val="0"/>
                <w:sz w:val="24"/>
                <w:szCs w:val="24"/>
                <w:lang w:val="fr-FR"/>
              </w:rPr>
              <w:t>，也因為長期關在獨居房內的關係，很快地</w:t>
            </w:r>
            <w:r w:rsidR="001E11C6" w:rsidRPr="00B9609C">
              <w:rPr>
                <w:rFonts w:ascii="Times New Roman"/>
                <w:b/>
                <w:bCs/>
                <w:color w:val="000000" w:themeColor="text1"/>
                <w:kern w:val="0"/>
                <w:sz w:val="24"/>
                <w:szCs w:val="24"/>
                <w:u w:val="single"/>
                <w:lang w:val="fr-FR"/>
              </w:rPr>
              <w:t>急速惡化</w:t>
            </w:r>
            <w:r w:rsidR="001E11C6" w:rsidRPr="00B9609C">
              <w:rPr>
                <w:rFonts w:ascii="Times New Roman"/>
                <w:bCs/>
                <w:color w:val="000000" w:themeColor="text1"/>
                <w:kern w:val="0"/>
                <w:sz w:val="24"/>
                <w:szCs w:val="24"/>
                <w:lang w:val="fr-FR"/>
              </w:rPr>
              <w:t>，到一審宣判後、上訴二審時，已經到了無法與外界溝通的程度，更無法實質參與二審的審判。後來二審法院囑託精神醫療機構對</w:t>
            </w:r>
            <w:r w:rsidR="001E11C6" w:rsidRPr="00B9609C">
              <w:rPr>
                <w:rFonts w:ascii="Times New Roman"/>
                <w:bCs/>
                <w:color w:val="000000" w:themeColor="text1"/>
                <w:kern w:val="0"/>
                <w:sz w:val="24"/>
                <w:szCs w:val="24"/>
                <w:lang w:val="fr-FR"/>
              </w:rPr>
              <w:t>Z</w:t>
            </w:r>
            <w:r w:rsidR="001E11C6" w:rsidRPr="00B9609C">
              <w:rPr>
                <w:rFonts w:ascii="Times New Roman"/>
                <w:bCs/>
                <w:color w:val="000000" w:themeColor="text1"/>
                <w:kern w:val="0"/>
                <w:sz w:val="24"/>
                <w:szCs w:val="24"/>
                <w:lang w:val="fr-FR"/>
              </w:rPr>
              <w:t>進行精神鑑定，更直接指出</w:t>
            </w:r>
            <w:r w:rsidR="001E11C6" w:rsidRPr="00B9609C">
              <w:rPr>
                <w:rFonts w:ascii="Times New Roman"/>
                <w:b/>
                <w:bCs/>
                <w:color w:val="000000" w:themeColor="text1"/>
                <w:kern w:val="0"/>
                <w:sz w:val="24"/>
                <w:szCs w:val="24"/>
                <w:u w:val="single"/>
                <w:lang w:val="fr-FR"/>
              </w:rPr>
              <w:t>Z</w:t>
            </w:r>
            <w:r w:rsidR="001E11C6" w:rsidRPr="00B9609C">
              <w:rPr>
                <w:rFonts w:ascii="Times New Roman"/>
                <w:b/>
                <w:bCs/>
                <w:color w:val="000000" w:themeColor="text1"/>
                <w:kern w:val="0"/>
                <w:sz w:val="24"/>
                <w:szCs w:val="24"/>
                <w:u w:val="single"/>
                <w:lang w:val="fr-FR"/>
              </w:rPr>
              <w:t>原本只是人格疾患，卻因為看守所將他長期監禁在高壓的獨居房內，病情急速惡化到接近思覺失調症的程度</w:t>
            </w:r>
            <w:r w:rsidR="001E11C6" w:rsidRPr="00B9609C">
              <w:rPr>
                <w:rFonts w:ascii="Times New Roman"/>
                <w:bCs/>
                <w:color w:val="000000" w:themeColor="text1"/>
                <w:kern w:val="0"/>
                <w:sz w:val="24"/>
                <w:szCs w:val="24"/>
                <w:lang w:val="fr-FR"/>
              </w:rPr>
              <w:t>。好在二審法院相對</w:t>
            </w:r>
            <w:r w:rsidR="001E11C6" w:rsidRPr="00B9609C">
              <w:rPr>
                <w:rFonts w:ascii="Times New Roman"/>
                <w:b/>
                <w:bCs/>
                <w:color w:val="000000" w:themeColor="text1"/>
                <w:kern w:val="0"/>
                <w:sz w:val="24"/>
                <w:szCs w:val="24"/>
                <w:u w:val="single"/>
                <w:lang w:val="fr-FR"/>
              </w:rPr>
              <w:t>重視</w:t>
            </w:r>
            <w:r w:rsidR="001E11C6" w:rsidRPr="00B9609C">
              <w:rPr>
                <w:rFonts w:ascii="Times New Roman"/>
                <w:bCs/>
                <w:color w:val="000000" w:themeColor="text1"/>
                <w:kern w:val="0"/>
                <w:sz w:val="24"/>
                <w:szCs w:val="24"/>
                <w:lang w:val="fr-FR"/>
              </w:rPr>
              <w:t>被告在監所內的精神衛生問題，正式</w:t>
            </w:r>
            <w:r w:rsidR="001E11C6" w:rsidRPr="00B9609C">
              <w:rPr>
                <w:rFonts w:ascii="Times New Roman"/>
                <w:b/>
                <w:bCs/>
                <w:color w:val="000000" w:themeColor="text1"/>
                <w:kern w:val="0"/>
                <w:sz w:val="24"/>
                <w:szCs w:val="24"/>
                <w:u w:val="single"/>
                <w:lang w:val="fr-FR"/>
              </w:rPr>
              <w:t>發文提醒看守所</w:t>
            </w:r>
            <w:r w:rsidR="001E11C6" w:rsidRPr="00B9609C">
              <w:rPr>
                <w:rFonts w:ascii="Times New Roman"/>
                <w:bCs/>
                <w:color w:val="000000" w:themeColor="text1"/>
                <w:kern w:val="0"/>
                <w:sz w:val="24"/>
                <w:szCs w:val="24"/>
                <w:lang w:val="fr-FR"/>
              </w:rPr>
              <w:t>必須注意被告病情、不要再持續關押在獨居房內，才讓</w:t>
            </w:r>
            <w:r w:rsidR="001E11C6" w:rsidRPr="00B9609C">
              <w:rPr>
                <w:rFonts w:ascii="Times New Roman"/>
                <w:bCs/>
                <w:color w:val="000000" w:themeColor="text1"/>
                <w:kern w:val="0"/>
                <w:sz w:val="24"/>
                <w:szCs w:val="24"/>
                <w:lang w:val="fr-FR"/>
              </w:rPr>
              <w:t>Z</w:t>
            </w:r>
            <w:r w:rsidR="001E11C6" w:rsidRPr="00B9609C">
              <w:rPr>
                <w:rFonts w:ascii="Times New Roman"/>
                <w:bCs/>
                <w:color w:val="000000" w:themeColor="text1"/>
                <w:kern w:val="0"/>
                <w:sz w:val="24"/>
                <w:szCs w:val="24"/>
                <w:lang w:val="fr-FR"/>
              </w:rPr>
              <w:t>的精神狀況稍稍</w:t>
            </w:r>
            <w:r w:rsidR="001E11C6" w:rsidRPr="00B9609C">
              <w:rPr>
                <w:rFonts w:ascii="Times New Roman"/>
                <w:b/>
                <w:bCs/>
                <w:color w:val="000000" w:themeColor="text1"/>
                <w:kern w:val="0"/>
                <w:sz w:val="24"/>
                <w:szCs w:val="24"/>
                <w:u w:val="single"/>
                <w:lang w:val="fr-FR"/>
              </w:rPr>
              <w:t>回穩</w:t>
            </w:r>
            <w:r w:rsidR="001E11C6" w:rsidRPr="00B9609C">
              <w:rPr>
                <w:rFonts w:ascii="Times New Roman"/>
                <w:bCs/>
                <w:color w:val="000000" w:themeColor="text1"/>
                <w:kern w:val="0"/>
                <w:sz w:val="24"/>
                <w:szCs w:val="24"/>
                <w:lang w:val="fr-FR"/>
              </w:rPr>
              <w:t>。</w:t>
            </w:r>
          </w:p>
          <w:p w:rsidR="001E11C6" w:rsidRPr="00B9609C" w:rsidRDefault="001E11C6" w:rsidP="00D43B30">
            <w:pPr>
              <w:widowControl/>
              <w:overflowPunct/>
              <w:autoSpaceDE/>
              <w:autoSpaceDN/>
              <w:jc w:val="left"/>
              <w:rPr>
                <w:rFonts w:ascii="Times New Roman"/>
                <w:b/>
                <w:bCs/>
                <w:color w:val="000000" w:themeColor="text1"/>
                <w:kern w:val="0"/>
                <w:sz w:val="24"/>
                <w:szCs w:val="24"/>
                <w:u w:val="single"/>
              </w:rPr>
            </w:pPr>
            <w:r w:rsidRPr="00B9609C">
              <w:rPr>
                <w:rFonts w:ascii="Times New Roman"/>
                <w:bCs/>
                <w:color w:val="000000" w:themeColor="text1"/>
                <w:kern w:val="0"/>
                <w:sz w:val="24"/>
                <w:szCs w:val="24"/>
              </w:rPr>
              <w:t>在此一案件中，因為</w:t>
            </w:r>
            <w:r w:rsidRPr="00B9609C">
              <w:rPr>
                <w:rFonts w:ascii="Times New Roman"/>
                <w:b/>
                <w:bCs/>
                <w:color w:val="000000" w:themeColor="text1"/>
                <w:kern w:val="0"/>
                <w:sz w:val="24"/>
                <w:szCs w:val="24"/>
                <w:u w:val="single"/>
              </w:rPr>
              <w:t>法院發文調閱</w:t>
            </w:r>
            <w:r w:rsidRPr="00B9609C">
              <w:rPr>
                <w:rFonts w:ascii="Times New Roman"/>
                <w:b/>
                <w:bCs/>
                <w:color w:val="000000" w:themeColor="text1"/>
                <w:kern w:val="0"/>
                <w:sz w:val="24"/>
                <w:szCs w:val="24"/>
                <w:u w:val="single"/>
              </w:rPr>
              <w:t>Z</w:t>
            </w:r>
            <w:r w:rsidRPr="00B9609C">
              <w:rPr>
                <w:rFonts w:ascii="Times New Roman"/>
                <w:b/>
                <w:bCs/>
                <w:color w:val="000000" w:themeColor="text1"/>
                <w:kern w:val="0"/>
                <w:sz w:val="24"/>
                <w:szCs w:val="24"/>
                <w:u w:val="single"/>
              </w:rPr>
              <w:t>在看守所內的生活作息紀錄</w:t>
            </w:r>
            <w:r w:rsidRPr="00B9609C">
              <w:rPr>
                <w:rFonts w:ascii="Times New Roman"/>
                <w:bCs/>
                <w:color w:val="000000" w:themeColor="text1"/>
                <w:kern w:val="0"/>
                <w:sz w:val="24"/>
                <w:szCs w:val="24"/>
              </w:rPr>
              <w:t>，我們才能一窺目前監所是如何對待一位涉及重大刑事案件的精神病人。實際上看守所對於被告的病情可謂毫無同理心，也</w:t>
            </w:r>
            <w:r w:rsidRPr="00B9609C">
              <w:rPr>
                <w:rFonts w:ascii="Times New Roman"/>
                <w:b/>
                <w:bCs/>
                <w:color w:val="000000" w:themeColor="text1"/>
                <w:kern w:val="0"/>
                <w:sz w:val="24"/>
                <w:szCs w:val="24"/>
                <w:u w:val="single"/>
              </w:rPr>
              <w:t>對精神疾病的認識非常薄弱</w:t>
            </w:r>
            <w:r w:rsidRPr="00B9609C">
              <w:rPr>
                <w:rFonts w:ascii="Times New Roman"/>
                <w:bCs/>
                <w:color w:val="000000" w:themeColor="text1"/>
                <w:kern w:val="0"/>
                <w:sz w:val="24"/>
                <w:szCs w:val="24"/>
              </w:rPr>
              <w:t>。對於</w:t>
            </w:r>
            <w:r w:rsidRPr="00B9609C">
              <w:rPr>
                <w:rFonts w:ascii="Times New Roman"/>
                <w:bCs/>
                <w:color w:val="000000" w:themeColor="text1"/>
                <w:kern w:val="0"/>
                <w:sz w:val="24"/>
                <w:szCs w:val="24"/>
              </w:rPr>
              <w:t>Z</w:t>
            </w:r>
            <w:r w:rsidRPr="00B9609C">
              <w:rPr>
                <w:rFonts w:ascii="Times New Roman"/>
                <w:bCs/>
                <w:color w:val="000000" w:themeColor="text1"/>
                <w:kern w:val="0"/>
                <w:sz w:val="24"/>
                <w:szCs w:val="24"/>
              </w:rPr>
              <w:t>不斷出現違規行為、與室友產生衝突，完全</w:t>
            </w:r>
            <w:r w:rsidRPr="00B9609C">
              <w:rPr>
                <w:rFonts w:ascii="Times New Roman"/>
                <w:b/>
                <w:bCs/>
                <w:color w:val="000000" w:themeColor="text1"/>
                <w:kern w:val="0"/>
                <w:sz w:val="24"/>
                <w:szCs w:val="24"/>
                <w:u w:val="single"/>
              </w:rPr>
              <w:t>未察覺</w:t>
            </w:r>
            <w:r w:rsidRPr="00B9609C">
              <w:rPr>
                <w:rFonts w:ascii="Times New Roman"/>
                <w:bCs/>
                <w:color w:val="000000" w:themeColor="text1"/>
                <w:kern w:val="0"/>
                <w:sz w:val="24"/>
                <w:szCs w:val="24"/>
              </w:rPr>
              <w:t>可能是精神病情逐漸在惡化中（當然也有可能是明知而</w:t>
            </w:r>
            <w:r w:rsidRPr="00B9609C">
              <w:rPr>
                <w:rFonts w:ascii="Times New Roman"/>
                <w:b/>
                <w:bCs/>
                <w:color w:val="000000" w:themeColor="text1"/>
                <w:kern w:val="0"/>
                <w:sz w:val="24"/>
                <w:szCs w:val="24"/>
                <w:u w:val="single"/>
              </w:rPr>
              <w:t>有意忽略</w:t>
            </w:r>
            <w:r w:rsidRPr="00B9609C">
              <w:rPr>
                <w:rFonts w:ascii="Times New Roman"/>
                <w:bCs/>
                <w:color w:val="000000" w:themeColor="text1"/>
                <w:kern w:val="0"/>
                <w:sz w:val="24"/>
                <w:szCs w:val="24"/>
              </w:rPr>
              <w:t>），只會不斷將</w:t>
            </w:r>
            <w:r w:rsidRPr="00B9609C">
              <w:rPr>
                <w:rFonts w:ascii="Times New Roman"/>
                <w:bCs/>
                <w:color w:val="000000" w:themeColor="text1"/>
                <w:kern w:val="0"/>
                <w:sz w:val="24"/>
                <w:szCs w:val="24"/>
              </w:rPr>
              <w:t>Z</w:t>
            </w:r>
            <w:r w:rsidRPr="00B9609C">
              <w:rPr>
                <w:rFonts w:ascii="Times New Roman"/>
                <w:bCs/>
                <w:color w:val="000000" w:themeColor="text1"/>
                <w:kern w:val="0"/>
                <w:sz w:val="24"/>
                <w:szCs w:val="24"/>
              </w:rPr>
              <w:t>視為違反紀律的</w:t>
            </w:r>
            <w:r w:rsidRPr="00B9609C">
              <w:rPr>
                <w:rFonts w:ascii="Times New Roman"/>
                <w:bCs/>
                <w:color w:val="000000" w:themeColor="text1"/>
                <w:kern w:val="0"/>
                <w:sz w:val="24"/>
                <w:szCs w:val="24"/>
              </w:rPr>
              <w:t>trouble maker</w:t>
            </w:r>
            <w:r w:rsidRPr="00B9609C">
              <w:rPr>
                <w:rFonts w:ascii="Times New Roman"/>
                <w:bCs/>
                <w:color w:val="000000" w:themeColor="text1"/>
                <w:kern w:val="0"/>
                <w:sz w:val="24"/>
                <w:szCs w:val="24"/>
              </w:rPr>
              <w:t>，最後再將他丟到對精神狀態威脅最大的</w:t>
            </w:r>
            <w:r w:rsidRPr="00B9609C">
              <w:rPr>
                <w:rFonts w:ascii="Times New Roman"/>
                <w:b/>
                <w:bCs/>
                <w:color w:val="000000" w:themeColor="text1"/>
                <w:kern w:val="0"/>
                <w:sz w:val="24"/>
                <w:szCs w:val="24"/>
                <w:u w:val="single"/>
              </w:rPr>
              <w:t>獨居房</w:t>
            </w:r>
            <w:r w:rsidRPr="00B9609C">
              <w:rPr>
                <w:rFonts w:ascii="Times New Roman"/>
                <w:bCs/>
                <w:color w:val="000000" w:themeColor="text1"/>
                <w:kern w:val="0"/>
                <w:sz w:val="24"/>
                <w:szCs w:val="24"/>
              </w:rPr>
              <w:t>內。對正在接受審判的被告而言，若處於羈押狀態，已經讓他們比一般被告受到更多阻隔，接觸與閱覽卷證、與律師討論、研究案情都受到限制；而一旦他們原有的心智障礙無法獲得良好治療或控制，反而讓</w:t>
            </w:r>
            <w:r w:rsidRPr="00B9609C">
              <w:rPr>
                <w:rFonts w:ascii="Times New Roman"/>
                <w:b/>
                <w:bCs/>
                <w:color w:val="000000" w:themeColor="text1"/>
                <w:kern w:val="0"/>
                <w:sz w:val="24"/>
                <w:szCs w:val="24"/>
                <w:u w:val="single"/>
              </w:rPr>
              <w:t>病情惡化</w:t>
            </w:r>
            <w:r w:rsidRPr="00B9609C">
              <w:rPr>
                <w:rFonts w:ascii="Times New Roman"/>
                <w:bCs/>
                <w:color w:val="000000" w:themeColor="text1"/>
                <w:kern w:val="0"/>
                <w:sz w:val="24"/>
                <w:szCs w:val="24"/>
              </w:rPr>
              <w:t>，更會直接影響他們獲得有效而公平司法保護的機會，包括實質參與審判、正確理解案情與檢察官指控、有效為自己辯護等權利。就此，郭法官指出</w:t>
            </w:r>
            <w:r w:rsidRPr="00B9609C">
              <w:rPr>
                <w:rFonts w:ascii="Times New Roman"/>
                <w:b/>
                <w:bCs/>
                <w:color w:val="000000" w:themeColor="text1"/>
                <w:kern w:val="0"/>
                <w:sz w:val="24"/>
                <w:szCs w:val="24"/>
                <w:u w:val="single"/>
              </w:rPr>
              <w:t>國家應針對獄政人員實施訓練並提升意識，讓他們有能力落實障礙者受到</w:t>
            </w:r>
            <w:r w:rsidRPr="00B9609C">
              <w:rPr>
                <w:rFonts w:ascii="Times New Roman"/>
                <w:b/>
                <w:bCs/>
                <w:color w:val="000000" w:themeColor="text1"/>
                <w:kern w:val="0"/>
                <w:sz w:val="24"/>
                <w:szCs w:val="24"/>
                <w:u w:val="single"/>
              </w:rPr>
              <w:t>CRPD</w:t>
            </w:r>
            <w:r w:rsidRPr="00B9609C">
              <w:rPr>
                <w:rFonts w:ascii="Times New Roman"/>
                <w:b/>
                <w:bCs/>
                <w:color w:val="000000" w:themeColor="text1"/>
                <w:kern w:val="0"/>
                <w:sz w:val="24"/>
                <w:szCs w:val="24"/>
                <w:u w:val="single"/>
              </w:rPr>
              <w:t>保護的權利，當然是正確的處理方向之一。</w:t>
            </w:r>
          </w:p>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rPr>
              <w:t>從最後這個案件中，我也想要特別提出需要大家思考的一個問題：要讓身心障礙者獲得平等有效的司法保護，我們需要的究竟是「蘿蔔」（透過教育訓練與獎勵，鼓勵公務人員落實</w:t>
            </w:r>
            <w:r w:rsidRPr="00B9609C">
              <w:rPr>
                <w:rFonts w:ascii="Times New Roman"/>
                <w:bCs/>
                <w:color w:val="000000" w:themeColor="text1"/>
                <w:kern w:val="0"/>
                <w:sz w:val="24"/>
                <w:szCs w:val="24"/>
              </w:rPr>
              <w:t>CRPD</w:t>
            </w:r>
            <w:r w:rsidRPr="00B9609C">
              <w:rPr>
                <w:rFonts w:ascii="Times New Roman"/>
                <w:bCs/>
                <w:color w:val="000000" w:themeColor="text1"/>
                <w:kern w:val="0"/>
                <w:sz w:val="24"/>
                <w:szCs w:val="24"/>
              </w:rPr>
              <w:t>第</w:t>
            </w:r>
            <w:r w:rsidRPr="00B9609C">
              <w:rPr>
                <w:rFonts w:ascii="Times New Roman"/>
                <w:bCs/>
                <w:color w:val="000000" w:themeColor="text1"/>
                <w:kern w:val="0"/>
                <w:sz w:val="24"/>
                <w:szCs w:val="24"/>
              </w:rPr>
              <w:t>13</w:t>
            </w:r>
            <w:r w:rsidRPr="00B9609C">
              <w:rPr>
                <w:rFonts w:ascii="Times New Roman"/>
                <w:bCs/>
                <w:color w:val="000000" w:themeColor="text1"/>
                <w:kern w:val="0"/>
                <w:sz w:val="24"/>
                <w:szCs w:val="24"/>
              </w:rPr>
              <w:t>條的精神）？還是「棒子」（針對執行公權力違反</w:t>
            </w:r>
            <w:r w:rsidRPr="00B9609C">
              <w:rPr>
                <w:rFonts w:ascii="Times New Roman"/>
                <w:bCs/>
                <w:color w:val="000000" w:themeColor="text1"/>
                <w:kern w:val="0"/>
                <w:sz w:val="24"/>
                <w:szCs w:val="24"/>
              </w:rPr>
              <w:t>CRPD</w:t>
            </w:r>
            <w:r w:rsidRPr="00B9609C">
              <w:rPr>
                <w:rFonts w:ascii="Times New Roman"/>
                <w:bCs/>
                <w:color w:val="000000" w:themeColor="text1"/>
                <w:kern w:val="0"/>
                <w:sz w:val="24"/>
                <w:szCs w:val="24"/>
              </w:rPr>
              <w:t>的機關、人員進行監督、糾正甚至懲處）？心智障礙者在司法程序中遭到歧視、霸凌、汙名化與當作代罪羔羊，相關案例早已血淚斑斑、成篇纍牘，反映的只是</w:t>
            </w:r>
            <w:r w:rsidRPr="00B9609C">
              <w:rPr>
                <w:rFonts w:ascii="Times New Roman"/>
                <w:b/>
                <w:bCs/>
                <w:color w:val="000000" w:themeColor="text1"/>
                <w:kern w:val="0"/>
                <w:sz w:val="24"/>
                <w:szCs w:val="24"/>
                <w:u w:val="single"/>
              </w:rPr>
              <w:t>人的惡性與惰性</w:t>
            </w:r>
            <w:r w:rsidRPr="00B9609C">
              <w:rPr>
                <w:rFonts w:ascii="Times New Roman"/>
                <w:bCs/>
                <w:color w:val="000000" w:themeColor="text1"/>
                <w:kern w:val="0"/>
                <w:sz w:val="24"/>
                <w:szCs w:val="24"/>
              </w:rPr>
              <w:t>：法院若不落實證據禁止、排除檢警以不法方式取得的證據，只會容許檢警繼續抱持投機、僥倖心理，大膽嘗試違法蒐證；同樣地，</w:t>
            </w:r>
            <w:r w:rsidRPr="00B9609C">
              <w:rPr>
                <w:rFonts w:ascii="Times New Roman"/>
                <w:b/>
                <w:bCs/>
                <w:color w:val="000000" w:themeColor="text1"/>
                <w:kern w:val="0"/>
                <w:sz w:val="24"/>
                <w:szCs w:val="24"/>
                <w:u w:val="single"/>
              </w:rPr>
              <w:t>若徒有獎勵，卻不去揪出執行公務時嚴重違反</w:t>
            </w:r>
            <w:r w:rsidRPr="00B9609C">
              <w:rPr>
                <w:rFonts w:ascii="Times New Roman"/>
                <w:b/>
                <w:bCs/>
                <w:color w:val="000000" w:themeColor="text1"/>
                <w:kern w:val="0"/>
                <w:sz w:val="24"/>
                <w:szCs w:val="24"/>
                <w:u w:val="single"/>
              </w:rPr>
              <w:t>CRPD</w:t>
            </w:r>
            <w:r w:rsidRPr="00B9609C">
              <w:rPr>
                <w:rFonts w:ascii="Times New Roman"/>
                <w:b/>
                <w:bCs/>
                <w:color w:val="000000" w:themeColor="text1"/>
                <w:kern w:val="0"/>
                <w:sz w:val="24"/>
                <w:szCs w:val="24"/>
                <w:u w:val="single"/>
              </w:rPr>
              <w:t>、侵犯身心障礙</w:t>
            </w:r>
            <w:r w:rsidRPr="00B9609C">
              <w:rPr>
                <w:rFonts w:ascii="Times New Roman"/>
                <w:b/>
                <w:bCs/>
                <w:color w:val="000000" w:themeColor="text1"/>
                <w:kern w:val="0"/>
                <w:sz w:val="24"/>
                <w:szCs w:val="24"/>
                <w:u w:val="single"/>
              </w:rPr>
              <w:lastRenderedPageBreak/>
              <w:t>者權益、惡意進行歧視的公務人員，就一定還是會有身心障礙者無法在程序中獲得平等有效的司法保護</w:t>
            </w:r>
            <w:r w:rsidRPr="00B9609C">
              <w:rPr>
                <w:rFonts w:ascii="Times New Roman"/>
                <w:bCs/>
                <w:color w:val="000000" w:themeColor="text1"/>
                <w:kern w:val="0"/>
                <w:sz w:val="24"/>
                <w:szCs w:val="24"/>
              </w:rPr>
              <w:t>。謹以上述這些真實案例，與大家共勉。</w:t>
            </w:r>
          </w:p>
        </w:tc>
        <w:tc>
          <w:tcPr>
            <w:tcW w:w="846" w:type="dxa"/>
          </w:tcPr>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p>
        </w:tc>
      </w:tr>
      <w:tr w:rsidR="00A617DF" w:rsidRPr="00B9609C" w:rsidTr="00D43B30">
        <w:tc>
          <w:tcPr>
            <w:tcW w:w="938" w:type="dxa"/>
          </w:tcPr>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lastRenderedPageBreak/>
              <w:t>國立中正大學法律學系教授兼台灣法律資訊中心主任施慧玲：「身心障礙者之融合且有品質之教育權（</w:t>
            </w:r>
            <w:r w:rsidRPr="00B9609C">
              <w:rPr>
                <w:rFonts w:ascii="Times New Roman"/>
                <w:bCs/>
                <w:color w:val="000000" w:themeColor="text1"/>
                <w:kern w:val="0"/>
                <w:sz w:val="24"/>
                <w:szCs w:val="24"/>
                <w:lang w:val="fr-FR"/>
              </w:rPr>
              <w:t>CRPD</w:t>
            </w:r>
            <w:r w:rsidRPr="00B9609C">
              <w:rPr>
                <w:rFonts w:ascii="Times New Roman"/>
                <w:bCs/>
                <w:color w:val="000000" w:themeColor="text1"/>
                <w:kern w:val="0"/>
                <w:sz w:val="24"/>
                <w:szCs w:val="24"/>
                <w:lang w:val="fr-FR"/>
              </w:rPr>
              <w:t>第</w:t>
            </w:r>
            <w:r w:rsidRPr="00B9609C">
              <w:rPr>
                <w:rFonts w:ascii="Times New Roman"/>
                <w:bCs/>
                <w:color w:val="000000" w:themeColor="text1"/>
                <w:kern w:val="0"/>
                <w:sz w:val="24"/>
                <w:szCs w:val="24"/>
                <w:lang w:val="fr-FR"/>
              </w:rPr>
              <w:t>24</w:t>
            </w:r>
            <w:r w:rsidRPr="00B9609C">
              <w:rPr>
                <w:rFonts w:ascii="Times New Roman"/>
                <w:bCs/>
                <w:color w:val="000000" w:themeColor="text1"/>
                <w:kern w:val="0"/>
                <w:sz w:val="24"/>
                <w:szCs w:val="24"/>
                <w:lang w:val="fr-FR"/>
              </w:rPr>
              <w:t>條）」</w:t>
            </w:r>
          </w:p>
        </w:tc>
        <w:tc>
          <w:tcPr>
            <w:tcW w:w="7168" w:type="dxa"/>
          </w:tcPr>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
                <w:bCs/>
                <w:color w:val="000000" w:themeColor="text1"/>
                <w:kern w:val="0"/>
                <w:sz w:val="24"/>
                <w:szCs w:val="24"/>
                <w:u w:val="single"/>
                <w:lang w:val="fr-FR"/>
              </w:rPr>
              <w:t>CRPD</w:t>
            </w:r>
            <w:r w:rsidRPr="00B9609C">
              <w:rPr>
                <w:rFonts w:ascii="Times New Roman"/>
                <w:b/>
                <w:bCs/>
                <w:color w:val="000000" w:themeColor="text1"/>
                <w:kern w:val="0"/>
                <w:sz w:val="24"/>
                <w:szCs w:val="24"/>
                <w:u w:val="single"/>
                <w:lang w:val="fr-FR"/>
              </w:rPr>
              <w:t>第</w:t>
            </w:r>
            <w:r w:rsidRPr="00B9609C">
              <w:rPr>
                <w:rFonts w:ascii="Times New Roman"/>
                <w:b/>
                <w:bCs/>
                <w:color w:val="000000" w:themeColor="text1"/>
                <w:kern w:val="0"/>
                <w:sz w:val="24"/>
                <w:szCs w:val="24"/>
                <w:u w:val="single"/>
                <w:lang w:val="fr-FR"/>
              </w:rPr>
              <w:t>3</w:t>
            </w:r>
            <w:r w:rsidRPr="00B9609C">
              <w:rPr>
                <w:rFonts w:ascii="Times New Roman"/>
                <w:b/>
                <w:bCs/>
                <w:color w:val="000000" w:themeColor="text1"/>
                <w:kern w:val="0"/>
                <w:sz w:val="24"/>
                <w:szCs w:val="24"/>
                <w:u w:val="single"/>
                <w:lang w:val="fr-FR"/>
              </w:rPr>
              <w:t>條</w:t>
            </w:r>
            <w:r w:rsidRPr="00B9609C">
              <w:rPr>
                <w:rFonts w:ascii="Times New Roman"/>
                <w:bCs/>
                <w:color w:val="000000" w:themeColor="text1"/>
                <w:kern w:val="0"/>
                <w:sz w:val="24"/>
                <w:szCs w:val="24"/>
                <w:lang w:val="fr-FR"/>
              </w:rPr>
              <w:t>明列身心障礙者人權保障之八大基本原則：</w:t>
            </w:r>
            <w:r w:rsidRPr="00B9609C">
              <w:rPr>
                <w:rFonts w:ascii="Times New Roman"/>
                <w:bCs/>
                <w:color w:val="000000" w:themeColor="text1"/>
                <w:kern w:val="0"/>
                <w:sz w:val="24"/>
                <w:szCs w:val="24"/>
                <w:lang w:val="fr-FR"/>
              </w:rPr>
              <w:t>1.</w:t>
            </w:r>
            <w:r w:rsidRPr="00B9609C">
              <w:rPr>
                <w:rFonts w:ascii="Times New Roman"/>
                <w:bCs/>
                <w:color w:val="000000" w:themeColor="text1"/>
                <w:kern w:val="0"/>
                <w:sz w:val="24"/>
                <w:szCs w:val="24"/>
                <w:lang w:val="fr-FR"/>
              </w:rPr>
              <w:t>尊重生而具有之尊嚴、包括自由作出自己選擇之個人自主及個人自立；</w:t>
            </w:r>
            <w:r w:rsidRPr="00B9609C">
              <w:rPr>
                <w:rFonts w:ascii="Times New Roman"/>
                <w:bCs/>
                <w:color w:val="000000" w:themeColor="text1"/>
                <w:kern w:val="0"/>
                <w:sz w:val="24"/>
                <w:szCs w:val="24"/>
                <w:lang w:val="fr-FR"/>
              </w:rPr>
              <w:t>2.</w:t>
            </w:r>
            <w:r w:rsidRPr="00B9609C">
              <w:rPr>
                <w:rFonts w:ascii="Times New Roman"/>
                <w:bCs/>
                <w:color w:val="000000" w:themeColor="text1"/>
                <w:kern w:val="0"/>
                <w:sz w:val="24"/>
                <w:szCs w:val="24"/>
                <w:lang w:val="fr-FR"/>
              </w:rPr>
              <w:t>不歧視；</w:t>
            </w:r>
            <w:r w:rsidRPr="00B9609C">
              <w:rPr>
                <w:rFonts w:ascii="Times New Roman"/>
                <w:bCs/>
                <w:color w:val="000000" w:themeColor="text1"/>
                <w:kern w:val="0"/>
                <w:sz w:val="24"/>
                <w:szCs w:val="24"/>
                <w:lang w:val="fr-FR"/>
              </w:rPr>
              <w:t>3.</w:t>
            </w:r>
            <w:r w:rsidRPr="00B9609C">
              <w:rPr>
                <w:rFonts w:ascii="Times New Roman"/>
                <w:b/>
                <w:bCs/>
                <w:color w:val="000000" w:themeColor="text1"/>
                <w:kern w:val="0"/>
                <w:sz w:val="24"/>
                <w:szCs w:val="24"/>
                <w:lang w:val="fr-FR"/>
              </w:rPr>
              <w:t>充分有效參與及融合</w:t>
            </w:r>
            <w:r w:rsidRPr="00B9609C">
              <w:rPr>
                <w:rFonts w:ascii="Times New Roman"/>
                <w:bCs/>
                <w:color w:val="000000" w:themeColor="text1"/>
                <w:kern w:val="0"/>
                <w:sz w:val="24"/>
                <w:szCs w:val="24"/>
                <w:lang w:val="fr-FR"/>
              </w:rPr>
              <w:t>社會；</w:t>
            </w:r>
            <w:r w:rsidRPr="00B9609C">
              <w:rPr>
                <w:rFonts w:ascii="Times New Roman"/>
                <w:bCs/>
                <w:color w:val="000000" w:themeColor="text1"/>
                <w:kern w:val="0"/>
                <w:sz w:val="24"/>
                <w:szCs w:val="24"/>
                <w:lang w:val="fr-FR"/>
              </w:rPr>
              <w:t>4.</w:t>
            </w:r>
            <w:r w:rsidRPr="00B9609C">
              <w:rPr>
                <w:rFonts w:ascii="Times New Roman"/>
                <w:b/>
                <w:bCs/>
                <w:color w:val="000000" w:themeColor="text1"/>
                <w:kern w:val="0"/>
                <w:sz w:val="24"/>
                <w:szCs w:val="24"/>
                <w:lang w:val="fr-FR"/>
              </w:rPr>
              <w:t>尊重差異</w:t>
            </w:r>
            <w:r w:rsidRPr="00B9609C">
              <w:rPr>
                <w:rFonts w:ascii="Times New Roman"/>
                <w:bCs/>
                <w:color w:val="000000" w:themeColor="text1"/>
                <w:kern w:val="0"/>
                <w:sz w:val="24"/>
                <w:szCs w:val="24"/>
                <w:lang w:val="fr-FR"/>
              </w:rPr>
              <w:t>，接受身心障礙者是</w:t>
            </w:r>
            <w:r w:rsidRPr="00B9609C">
              <w:rPr>
                <w:rFonts w:ascii="Times New Roman"/>
                <w:b/>
                <w:bCs/>
                <w:color w:val="000000" w:themeColor="text1"/>
                <w:kern w:val="0"/>
                <w:sz w:val="24"/>
                <w:szCs w:val="24"/>
                <w:lang w:val="fr-FR"/>
              </w:rPr>
              <w:t>多樣及多元</w:t>
            </w:r>
            <w:r w:rsidRPr="00B9609C">
              <w:rPr>
                <w:rFonts w:ascii="Times New Roman"/>
                <w:bCs/>
                <w:color w:val="000000" w:themeColor="text1"/>
                <w:kern w:val="0"/>
                <w:sz w:val="24"/>
                <w:szCs w:val="24"/>
                <w:lang w:val="fr-FR"/>
              </w:rPr>
              <w:t>社會之一份子；</w:t>
            </w:r>
            <w:r w:rsidRPr="00B9609C">
              <w:rPr>
                <w:rFonts w:ascii="Times New Roman"/>
                <w:bCs/>
                <w:color w:val="000000" w:themeColor="text1"/>
                <w:kern w:val="0"/>
                <w:sz w:val="24"/>
                <w:szCs w:val="24"/>
                <w:lang w:val="fr-FR"/>
              </w:rPr>
              <w:t>5.</w:t>
            </w:r>
            <w:r w:rsidRPr="00B9609C">
              <w:rPr>
                <w:rFonts w:ascii="Times New Roman"/>
                <w:bCs/>
                <w:color w:val="000000" w:themeColor="text1"/>
                <w:kern w:val="0"/>
                <w:sz w:val="24"/>
                <w:szCs w:val="24"/>
                <w:lang w:val="fr-FR"/>
              </w:rPr>
              <w:t>機會均等；</w:t>
            </w:r>
            <w:r w:rsidRPr="00B9609C">
              <w:rPr>
                <w:rFonts w:ascii="Times New Roman"/>
                <w:bCs/>
                <w:color w:val="000000" w:themeColor="text1"/>
                <w:kern w:val="0"/>
                <w:sz w:val="24"/>
                <w:szCs w:val="24"/>
                <w:lang w:val="fr-FR"/>
              </w:rPr>
              <w:t>6.</w:t>
            </w:r>
            <w:r w:rsidRPr="00B9609C">
              <w:rPr>
                <w:rFonts w:ascii="Times New Roman"/>
                <w:bCs/>
                <w:color w:val="000000" w:themeColor="text1"/>
                <w:kern w:val="0"/>
                <w:sz w:val="24"/>
                <w:szCs w:val="24"/>
                <w:lang w:val="fr-FR"/>
              </w:rPr>
              <w:t>無障礙</w:t>
            </w:r>
            <w:r w:rsidRPr="00B9609C">
              <w:rPr>
                <w:rFonts w:ascii="Times New Roman"/>
                <w:bCs/>
                <w:color w:val="000000" w:themeColor="text1"/>
                <w:kern w:val="0"/>
                <w:sz w:val="24"/>
                <w:szCs w:val="24"/>
                <w:lang w:val="fr-FR"/>
              </w:rPr>
              <w:t>/</w:t>
            </w:r>
            <w:r w:rsidRPr="00B9609C">
              <w:rPr>
                <w:rFonts w:ascii="Times New Roman"/>
                <w:bCs/>
                <w:color w:val="000000" w:themeColor="text1"/>
                <w:kern w:val="0"/>
                <w:sz w:val="24"/>
                <w:szCs w:val="24"/>
                <w:lang w:val="fr-FR"/>
              </w:rPr>
              <w:t>可及性；</w:t>
            </w:r>
            <w:r w:rsidRPr="00B9609C">
              <w:rPr>
                <w:rFonts w:ascii="Times New Roman"/>
                <w:bCs/>
                <w:color w:val="000000" w:themeColor="text1"/>
                <w:kern w:val="0"/>
                <w:sz w:val="24"/>
                <w:szCs w:val="24"/>
                <w:lang w:val="fr-FR"/>
              </w:rPr>
              <w:t>7.</w:t>
            </w:r>
            <w:r w:rsidRPr="00B9609C">
              <w:rPr>
                <w:rFonts w:ascii="Times New Roman"/>
                <w:bCs/>
                <w:color w:val="000000" w:themeColor="text1"/>
                <w:kern w:val="0"/>
                <w:sz w:val="24"/>
                <w:szCs w:val="24"/>
                <w:lang w:val="fr-FR"/>
              </w:rPr>
              <w:t>男女平等；</w:t>
            </w:r>
            <w:r w:rsidRPr="00B9609C">
              <w:rPr>
                <w:rFonts w:ascii="Times New Roman"/>
                <w:bCs/>
                <w:color w:val="000000" w:themeColor="text1"/>
                <w:kern w:val="0"/>
                <w:sz w:val="24"/>
                <w:szCs w:val="24"/>
                <w:lang w:val="fr-FR"/>
              </w:rPr>
              <w:t>8.</w:t>
            </w:r>
            <w:r w:rsidRPr="00B9609C">
              <w:rPr>
                <w:rFonts w:ascii="Times New Roman"/>
                <w:bCs/>
                <w:color w:val="000000" w:themeColor="text1"/>
                <w:kern w:val="0"/>
                <w:sz w:val="24"/>
                <w:szCs w:val="24"/>
                <w:lang w:val="fr-FR"/>
              </w:rPr>
              <w:t>尊重身心障礙兒童具有</w:t>
            </w:r>
            <w:r w:rsidRPr="00B9609C">
              <w:rPr>
                <w:rFonts w:ascii="Times New Roman"/>
                <w:b/>
                <w:bCs/>
                <w:color w:val="000000" w:themeColor="text1"/>
                <w:kern w:val="0"/>
                <w:sz w:val="24"/>
                <w:szCs w:val="24"/>
                <w:lang w:val="fr-FR"/>
              </w:rPr>
              <w:t>逐漸發展</w:t>
            </w:r>
            <w:r w:rsidRPr="00B9609C">
              <w:rPr>
                <w:rFonts w:ascii="Times New Roman"/>
                <w:bCs/>
                <w:color w:val="000000" w:themeColor="text1"/>
                <w:kern w:val="0"/>
                <w:sz w:val="24"/>
                <w:szCs w:val="24"/>
                <w:lang w:val="fr-FR"/>
              </w:rPr>
              <w:t>之能力，並尊重身心障礙兒童保持其身分認同之權利。</w:t>
            </w:r>
          </w:p>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締約國不僅要提供無障礙及可及性的環境設施或「通用設計（</w:t>
            </w:r>
            <w:r w:rsidRPr="00B9609C">
              <w:rPr>
                <w:rFonts w:ascii="Times New Roman"/>
                <w:bCs/>
                <w:color w:val="000000" w:themeColor="text1"/>
                <w:kern w:val="0"/>
                <w:sz w:val="24"/>
                <w:szCs w:val="24"/>
                <w:lang w:val="fr-FR"/>
              </w:rPr>
              <w:t>universal design</w:t>
            </w:r>
            <w:r w:rsidRPr="00B9609C">
              <w:rPr>
                <w:rFonts w:ascii="Times New Roman"/>
                <w:bCs/>
                <w:color w:val="000000" w:themeColor="text1"/>
                <w:kern w:val="0"/>
                <w:sz w:val="24"/>
                <w:szCs w:val="24"/>
                <w:lang w:val="fr-FR"/>
              </w:rPr>
              <w:t>）」，更要依個別需求提供合理調整（</w:t>
            </w:r>
            <w:r w:rsidRPr="00B9609C">
              <w:rPr>
                <w:rFonts w:ascii="Times New Roman"/>
                <w:bCs/>
                <w:color w:val="000000" w:themeColor="text1"/>
                <w:kern w:val="0"/>
                <w:sz w:val="24"/>
                <w:szCs w:val="24"/>
                <w:lang w:val="fr-FR"/>
              </w:rPr>
              <w:t>reasonable accommodation</w:t>
            </w:r>
            <w:r w:rsidRPr="00B9609C">
              <w:rPr>
                <w:rFonts w:ascii="Times New Roman"/>
                <w:bCs/>
                <w:color w:val="000000" w:themeColor="text1"/>
                <w:kern w:val="0"/>
                <w:sz w:val="24"/>
                <w:szCs w:val="24"/>
                <w:lang w:val="fr-FR"/>
              </w:rPr>
              <w:t>），提供維護尊嚴並促進平等之支持與協助機制，以促成身心障礙者之學校、職場與社會融合。</w:t>
            </w:r>
          </w:p>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依</w:t>
            </w:r>
            <w:r w:rsidRPr="00B9609C">
              <w:rPr>
                <w:rFonts w:ascii="Times New Roman"/>
                <w:b/>
                <w:bCs/>
                <w:color w:val="000000" w:themeColor="text1"/>
                <w:kern w:val="0"/>
                <w:sz w:val="24"/>
                <w:szCs w:val="24"/>
                <w:u w:val="single"/>
                <w:lang w:val="fr-FR"/>
              </w:rPr>
              <w:t>CRPD</w:t>
            </w:r>
            <w:r w:rsidRPr="00B9609C">
              <w:rPr>
                <w:rFonts w:ascii="Times New Roman"/>
                <w:b/>
                <w:bCs/>
                <w:color w:val="000000" w:themeColor="text1"/>
                <w:kern w:val="0"/>
                <w:sz w:val="24"/>
                <w:szCs w:val="24"/>
                <w:u w:val="single"/>
                <w:lang w:val="fr-FR"/>
              </w:rPr>
              <w:t>第</w:t>
            </w:r>
            <w:r w:rsidRPr="00B9609C">
              <w:rPr>
                <w:rFonts w:ascii="Times New Roman"/>
                <w:b/>
                <w:bCs/>
                <w:color w:val="000000" w:themeColor="text1"/>
                <w:kern w:val="0"/>
                <w:sz w:val="24"/>
                <w:szCs w:val="24"/>
                <w:u w:val="single"/>
                <w:lang w:val="fr-FR"/>
              </w:rPr>
              <w:t>2</w:t>
            </w:r>
            <w:r w:rsidRPr="00B9609C">
              <w:rPr>
                <w:rFonts w:ascii="Times New Roman"/>
                <w:b/>
                <w:bCs/>
                <w:color w:val="000000" w:themeColor="text1"/>
                <w:kern w:val="0"/>
                <w:sz w:val="24"/>
                <w:szCs w:val="24"/>
                <w:u w:val="single"/>
                <w:lang w:val="fr-FR"/>
              </w:rPr>
              <w:t>條第</w:t>
            </w:r>
            <w:r w:rsidRPr="00B9609C">
              <w:rPr>
                <w:rFonts w:ascii="Times New Roman"/>
                <w:b/>
                <w:bCs/>
                <w:color w:val="000000" w:themeColor="text1"/>
                <w:kern w:val="0"/>
                <w:sz w:val="24"/>
                <w:szCs w:val="24"/>
                <w:u w:val="single"/>
                <w:lang w:val="fr-FR"/>
              </w:rPr>
              <w:t>4</w:t>
            </w:r>
            <w:r w:rsidRPr="00B9609C">
              <w:rPr>
                <w:rFonts w:ascii="Times New Roman"/>
                <w:b/>
                <w:bCs/>
                <w:color w:val="000000" w:themeColor="text1"/>
                <w:kern w:val="0"/>
                <w:sz w:val="24"/>
                <w:szCs w:val="24"/>
                <w:u w:val="single"/>
                <w:lang w:val="fr-FR"/>
              </w:rPr>
              <w:t>項</w:t>
            </w:r>
            <w:r w:rsidRPr="00B9609C">
              <w:rPr>
                <w:rFonts w:ascii="Times New Roman"/>
                <w:bCs/>
                <w:color w:val="000000" w:themeColor="text1"/>
                <w:kern w:val="0"/>
                <w:sz w:val="24"/>
                <w:szCs w:val="24"/>
                <w:lang w:val="fr-FR"/>
              </w:rPr>
              <w:t>，合理調整是指「</w:t>
            </w:r>
            <w:r w:rsidRPr="00B9609C">
              <w:rPr>
                <w:rFonts w:ascii="Times New Roman"/>
                <w:b/>
                <w:bCs/>
                <w:color w:val="000000" w:themeColor="text1"/>
                <w:kern w:val="0"/>
                <w:sz w:val="24"/>
                <w:szCs w:val="24"/>
                <w:lang w:val="fr-FR"/>
              </w:rPr>
              <w:t>根據具體需要，於不造成過度或不當負擔之情況下，進行必要及適當之修改與調整，以確保身心障礙者在與其他人平等基礎上享有或行使所有人權及基本自由</w:t>
            </w:r>
            <w:r w:rsidRPr="00B9609C">
              <w:rPr>
                <w:rFonts w:ascii="Times New Roman"/>
                <w:bCs/>
                <w:color w:val="000000" w:themeColor="text1"/>
                <w:kern w:val="0"/>
                <w:sz w:val="24"/>
                <w:szCs w:val="24"/>
                <w:lang w:val="fr-FR"/>
              </w:rPr>
              <w:t>」，而同條第</w:t>
            </w:r>
            <w:r w:rsidRPr="00B9609C">
              <w:rPr>
                <w:rFonts w:ascii="Times New Roman"/>
                <w:bCs/>
                <w:color w:val="000000" w:themeColor="text1"/>
                <w:kern w:val="0"/>
                <w:sz w:val="24"/>
                <w:szCs w:val="24"/>
                <w:lang w:val="fr-FR"/>
              </w:rPr>
              <w:t>3</w:t>
            </w:r>
            <w:r w:rsidRPr="00B9609C">
              <w:rPr>
                <w:rFonts w:ascii="Times New Roman"/>
                <w:bCs/>
                <w:color w:val="000000" w:themeColor="text1"/>
                <w:kern w:val="0"/>
                <w:sz w:val="24"/>
                <w:szCs w:val="24"/>
                <w:lang w:val="fr-FR"/>
              </w:rPr>
              <w:t>項後段又明文規定：「基於身心障礙之歧視包括所有形式之歧視，包括拒絕提供合理調整」。因此，教育工作者或機構如拒絕針對身心障礙者之需求進行適合之調整，即構成歧視，相對之，身心障礙者則享有不受歧視之合理調整請求權。</w:t>
            </w:r>
          </w:p>
          <w:p w:rsidR="001E11C6" w:rsidRPr="00B9609C" w:rsidRDefault="001E11C6" w:rsidP="00D43B30">
            <w:pPr>
              <w:widowControl/>
              <w:overflowPunct/>
              <w:autoSpaceDE/>
              <w:autoSpaceDN/>
              <w:jc w:val="left"/>
              <w:rPr>
                <w:rFonts w:ascii="Times New Roman"/>
                <w:b/>
                <w:bCs/>
                <w:color w:val="000000" w:themeColor="text1"/>
                <w:kern w:val="0"/>
                <w:sz w:val="24"/>
                <w:szCs w:val="24"/>
                <w:u w:val="single"/>
                <w:lang w:val="fr-FR"/>
              </w:rPr>
            </w:pPr>
            <w:r w:rsidRPr="00B9609C">
              <w:rPr>
                <w:rFonts w:ascii="Times New Roman"/>
                <w:b/>
                <w:bCs/>
                <w:color w:val="000000" w:themeColor="text1"/>
                <w:kern w:val="0"/>
                <w:sz w:val="24"/>
                <w:szCs w:val="24"/>
                <w:u w:val="single"/>
                <w:lang w:val="fr-FR"/>
              </w:rPr>
              <w:t>CRPD</w:t>
            </w:r>
            <w:r w:rsidRPr="00B9609C">
              <w:rPr>
                <w:rFonts w:ascii="Times New Roman"/>
                <w:b/>
                <w:bCs/>
                <w:color w:val="000000" w:themeColor="text1"/>
                <w:kern w:val="0"/>
                <w:sz w:val="24"/>
                <w:szCs w:val="24"/>
                <w:u w:val="single"/>
                <w:lang w:val="fr-FR"/>
              </w:rPr>
              <w:t>第</w:t>
            </w:r>
            <w:r w:rsidRPr="00B9609C">
              <w:rPr>
                <w:rFonts w:ascii="Times New Roman"/>
                <w:b/>
                <w:bCs/>
                <w:color w:val="000000" w:themeColor="text1"/>
                <w:kern w:val="0"/>
                <w:sz w:val="24"/>
                <w:szCs w:val="24"/>
                <w:u w:val="single"/>
                <w:lang w:val="fr-FR"/>
              </w:rPr>
              <w:t>5</w:t>
            </w:r>
            <w:r w:rsidRPr="00B9609C">
              <w:rPr>
                <w:rFonts w:ascii="Times New Roman"/>
                <w:b/>
                <w:bCs/>
                <w:color w:val="000000" w:themeColor="text1"/>
                <w:kern w:val="0"/>
                <w:sz w:val="24"/>
                <w:szCs w:val="24"/>
                <w:u w:val="single"/>
                <w:lang w:val="fr-FR"/>
              </w:rPr>
              <w:t>條</w:t>
            </w:r>
            <w:r w:rsidRPr="00B9609C">
              <w:rPr>
                <w:rFonts w:ascii="Times New Roman"/>
                <w:bCs/>
                <w:color w:val="000000" w:themeColor="text1"/>
                <w:kern w:val="0"/>
                <w:sz w:val="24"/>
                <w:szCs w:val="24"/>
                <w:lang w:val="fr-FR"/>
              </w:rPr>
              <w:t>平等與不歧視：</w:t>
            </w:r>
            <w:r w:rsidRPr="00B9609C">
              <w:rPr>
                <w:rFonts w:ascii="Times New Roman"/>
                <w:bCs/>
                <w:color w:val="000000" w:themeColor="text1"/>
                <w:kern w:val="0"/>
                <w:sz w:val="24"/>
                <w:szCs w:val="24"/>
                <w:lang w:val="fr-FR"/>
              </w:rPr>
              <w:t>1.</w:t>
            </w:r>
            <w:r w:rsidRPr="00B9609C">
              <w:rPr>
                <w:rFonts w:ascii="Times New Roman"/>
                <w:bCs/>
                <w:color w:val="000000" w:themeColor="text1"/>
                <w:kern w:val="0"/>
                <w:sz w:val="24"/>
                <w:szCs w:val="24"/>
                <w:lang w:val="fr-FR"/>
              </w:rPr>
              <w:t>締約國確認，在法律之前，人人平等，有權不受任何歧視地享有法律給</w:t>
            </w:r>
            <w:r w:rsidRPr="00B9609C">
              <w:rPr>
                <w:rFonts w:ascii="Times New Roman" w:hint="eastAsia"/>
                <w:bCs/>
                <w:color w:val="000000" w:themeColor="text1"/>
                <w:kern w:val="0"/>
                <w:sz w:val="24"/>
                <w:szCs w:val="24"/>
                <w:lang w:val="fr-FR"/>
              </w:rPr>
              <w:t>與</w:t>
            </w:r>
            <w:r w:rsidRPr="00B9609C">
              <w:rPr>
                <w:rFonts w:ascii="Times New Roman"/>
                <w:bCs/>
                <w:color w:val="000000" w:themeColor="text1"/>
                <w:kern w:val="0"/>
                <w:sz w:val="24"/>
                <w:szCs w:val="24"/>
                <w:lang w:val="fr-FR"/>
              </w:rPr>
              <w:t>之平等保障與平等受益。</w:t>
            </w:r>
            <w:r w:rsidRPr="00B9609C">
              <w:rPr>
                <w:rFonts w:ascii="Times New Roman"/>
                <w:bCs/>
                <w:color w:val="000000" w:themeColor="text1"/>
                <w:kern w:val="0"/>
                <w:sz w:val="24"/>
                <w:szCs w:val="24"/>
                <w:lang w:val="fr-FR"/>
              </w:rPr>
              <w:t>2.</w:t>
            </w:r>
            <w:r w:rsidRPr="00B9609C">
              <w:rPr>
                <w:rFonts w:ascii="Times New Roman"/>
                <w:bCs/>
                <w:color w:val="000000" w:themeColor="text1"/>
                <w:kern w:val="0"/>
                <w:sz w:val="24"/>
                <w:szCs w:val="24"/>
                <w:lang w:val="fr-FR"/>
              </w:rPr>
              <w:t>締約國應禁止所有基於身心障礙之歧視，保障身心障礙者獲得平等與有效之法律保護，使其不受基於任何原因之歧視。</w:t>
            </w:r>
            <w:r w:rsidRPr="00B9609C">
              <w:rPr>
                <w:rFonts w:ascii="Times New Roman"/>
                <w:bCs/>
                <w:color w:val="000000" w:themeColor="text1"/>
                <w:kern w:val="0"/>
                <w:sz w:val="24"/>
                <w:szCs w:val="24"/>
                <w:lang w:val="fr-FR"/>
              </w:rPr>
              <w:t>3.</w:t>
            </w:r>
            <w:r w:rsidRPr="00B9609C">
              <w:rPr>
                <w:rFonts w:ascii="Times New Roman"/>
                <w:bCs/>
                <w:color w:val="000000" w:themeColor="text1"/>
                <w:kern w:val="0"/>
                <w:sz w:val="24"/>
                <w:szCs w:val="24"/>
                <w:lang w:val="fr-FR"/>
              </w:rPr>
              <w:t>為促進平等與消除歧視，締約國應採取所有適當步驟，以確保提供</w:t>
            </w:r>
            <w:r w:rsidRPr="00B9609C">
              <w:rPr>
                <w:rFonts w:ascii="Times New Roman"/>
                <w:b/>
                <w:bCs/>
                <w:color w:val="000000" w:themeColor="text1"/>
                <w:kern w:val="0"/>
                <w:sz w:val="24"/>
                <w:szCs w:val="24"/>
                <w:u w:val="single"/>
                <w:lang w:val="fr-FR"/>
              </w:rPr>
              <w:t>合理之對待。</w:t>
            </w:r>
          </w:p>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r w:rsidRPr="00B9609C">
              <w:rPr>
                <w:rFonts w:ascii="Times New Roman"/>
                <w:bCs/>
                <w:color w:val="000000" w:themeColor="text1"/>
                <w:kern w:val="0"/>
                <w:sz w:val="24"/>
                <w:szCs w:val="24"/>
                <w:lang w:val="fr-FR"/>
              </w:rPr>
              <w:t>CRPD</w:t>
            </w:r>
            <w:r w:rsidRPr="00B9609C">
              <w:rPr>
                <w:rFonts w:ascii="Times New Roman"/>
                <w:bCs/>
                <w:color w:val="000000" w:themeColor="text1"/>
                <w:kern w:val="0"/>
                <w:sz w:val="24"/>
                <w:szCs w:val="24"/>
                <w:lang w:val="fr-FR"/>
              </w:rPr>
              <w:t>將「合理調整」與「基於身心障礙之歧視」加以連結，課以國家保護義務，回應身心障礙者於具體個案中之合理調整請求權。</w:t>
            </w:r>
          </w:p>
        </w:tc>
        <w:tc>
          <w:tcPr>
            <w:tcW w:w="846" w:type="dxa"/>
          </w:tcPr>
          <w:p w:rsidR="001E11C6" w:rsidRPr="00B9609C" w:rsidRDefault="001E11C6" w:rsidP="00D43B30">
            <w:pPr>
              <w:widowControl/>
              <w:overflowPunct/>
              <w:autoSpaceDE/>
              <w:autoSpaceDN/>
              <w:jc w:val="left"/>
              <w:rPr>
                <w:rFonts w:ascii="Times New Roman"/>
                <w:bCs/>
                <w:color w:val="000000" w:themeColor="text1"/>
                <w:kern w:val="0"/>
                <w:sz w:val="24"/>
                <w:szCs w:val="24"/>
                <w:lang w:val="fr-FR"/>
              </w:rPr>
            </w:pPr>
          </w:p>
        </w:tc>
      </w:tr>
    </w:tbl>
    <w:p w:rsidR="00285E1E" w:rsidRPr="00B9609C" w:rsidRDefault="001E11C6" w:rsidP="006D507A">
      <w:pPr>
        <w:widowControl/>
        <w:overflowPunct/>
        <w:autoSpaceDE/>
        <w:autoSpaceDN/>
        <w:ind w:left="1301" w:hangingChars="500" w:hanging="1301"/>
        <w:jc w:val="left"/>
        <w:rPr>
          <w:rFonts w:ascii="Times New Roman"/>
          <w:bCs/>
          <w:color w:val="000000" w:themeColor="text1"/>
          <w:kern w:val="0"/>
        </w:rPr>
      </w:pPr>
      <w:r w:rsidRPr="00B9609C">
        <w:rPr>
          <w:rFonts w:ascii="Times New Roman"/>
          <w:bCs/>
          <w:color w:val="000000" w:themeColor="text1"/>
          <w:kern w:val="0"/>
          <w:sz w:val="24"/>
          <w:szCs w:val="24"/>
          <w:lang w:val="fr-FR"/>
        </w:rPr>
        <w:t>資料來源：監察院</w:t>
      </w:r>
      <w:r w:rsidRPr="00B9609C">
        <w:rPr>
          <w:rFonts w:ascii="Times New Roman"/>
          <w:bCs/>
          <w:color w:val="000000" w:themeColor="text1"/>
          <w:kern w:val="0"/>
          <w:sz w:val="24"/>
          <w:szCs w:val="24"/>
          <w:lang w:val="fr-FR"/>
        </w:rPr>
        <w:t>107</w:t>
      </w:r>
      <w:r w:rsidRPr="00B9609C">
        <w:rPr>
          <w:rFonts w:ascii="Times New Roman"/>
          <w:bCs/>
          <w:color w:val="000000" w:themeColor="text1"/>
          <w:kern w:val="0"/>
          <w:sz w:val="24"/>
          <w:szCs w:val="24"/>
          <w:lang w:val="fr-FR"/>
        </w:rPr>
        <w:t>年身心障礙者權利研討會紀錄</w:t>
      </w:r>
      <w:r w:rsidRPr="00B9609C">
        <w:rPr>
          <w:rFonts w:ascii="Times New Roman" w:hint="eastAsia"/>
          <w:bCs/>
          <w:color w:val="000000" w:themeColor="text1"/>
          <w:kern w:val="0"/>
          <w:sz w:val="24"/>
          <w:szCs w:val="24"/>
          <w:lang w:val="fr-FR"/>
        </w:rPr>
        <w:t>。</w:t>
      </w:r>
    </w:p>
    <w:p w:rsidR="00285E1E" w:rsidRPr="00B9609C" w:rsidRDefault="00285E1E" w:rsidP="00285E1E">
      <w:pPr>
        <w:pStyle w:val="1"/>
        <w:numPr>
          <w:ilvl w:val="0"/>
          <w:numId w:val="0"/>
        </w:numPr>
        <w:ind w:left="1361" w:hangingChars="400" w:hanging="1361"/>
        <w:rPr>
          <w:rFonts w:ascii="Times New Roman"/>
          <w:color w:val="000000" w:themeColor="text1"/>
          <w:kern w:val="0"/>
        </w:rPr>
      </w:pPr>
      <w:r w:rsidRPr="00B9609C">
        <w:rPr>
          <w:rFonts w:ascii="Times New Roman"/>
          <w:color w:val="000000" w:themeColor="text1"/>
          <w:kern w:val="0"/>
        </w:rPr>
        <w:br w:type="page"/>
      </w:r>
    </w:p>
    <w:p w:rsidR="00553E8A" w:rsidRPr="00B9609C" w:rsidRDefault="00553E8A" w:rsidP="00052CCD">
      <w:pPr>
        <w:pStyle w:val="1"/>
        <w:numPr>
          <w:ilvl w:val="0"/>
          <w:numId w:val="0"/>
        </w:numPr>
        <w:ind w:left="1361" w:hangingChars="400" w:hanging="1361"/>
        <w:rPr>
          <w:rFonts w:ascii="Times New Roman" w:hAnsi="Times New Roman"/>
          <w:color w:val="000000" w:themeColor="text1"/>
          <w:szCs w:val="32"/>
        </w:rPr>
      </w:pPr>
      <w:bookmarkStart w:id="7313" w:name="_Toc15734962"/>
      <w:bookmarkStart w:id="7314" w:name="_Toc16005895"/>
      <w:bookmarkStart w:id="7315" w:name="_Toc16009151"/>
      <w:bookmarkStart w:id="7316" w:name="_Toc16070936"/>
      <w:bookmarkStart w:id="7317" w:name="_Toc16071163"/>
      <w:bookmarkStart w:id="7318" w:name="_Toc23776801"/>
      <w:r w:rsidRPr="00B9609C">
        <w:rPr>
          <w:rFonts w:ascii="Times New Roman"/>
          <w:color w:val="000000" w:themeColor="text1"/>
          <w:kern w:val="0"/>
        </w:rPr>
        <w:lastRenderedPageBreak/>
        <w:t>附表</w:t>
      </w:r>
      <w:r w:rsidRPr="00B9609C">
        <w:rPr>
          <w:rFonts w:ascii="Times New Roman" w:hint="eastAsia"/>
          <w:color w:val="000000" w:themeColor="text1"/>
          <w:kern w:val="0"/>
          <w:szCs w:val="32"/>
        </w:rPr>
        <w:t>十、</w:t>
      </w:r>
      <w:r w:rsidRPr="00B9609C">
        <w:rPr>
          <w:rFonts w:ascii="Times New Roman" w:hAnsi="Times New Roman"/>
          <w:color w:val="000000" w:themeColor="text1"/>
          <w:szCs w:val="32"/>
        </w:rPr>
        <w:t>函詢法務部回應說明一覽表</w:t>
      </w:r>
      <w:bookmarkEnd w:id="7313"/>
      <w:bookmarkEnd w:id="7314"/>
      <w:bookmarkEnd w:id="7315"/>
      <w:bookmarkEnd w:id="7316"/>
      <w:bookmarkEnd w:id="7317"/>
      <w:bookmarkEnd w:id="7318"/>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804"/>
        <w:gridCol w:w="142"/>
      </w:tblGrid>
      <w:tr w:rsidR="00F01395" w:rsidRPr="00B9609C" w:rsidTr="00D43B30">
        <w:trPr>
          <w:gridAfter w:val="1"/>
          <w:wAfter w:w="142" w:type="dxa"/>
          <w:trHeight w:val="454"/>
          <w:tblHeader/>
        </w:trPr>
        <w:tc>
          <w:tcPr>
            <w:tcW w:w="2093" w:type="dxa"/>
            <w:shd w:val="clear" w:color="auto" w:fill="FDE9D9" w:themeFill="accent6" w:themeFillTint="33"/>
            <w:vAlign w:val="center"/>
          </w:tcPr>
          <w:p w:rsidR="00553E8A" w:rsidRPr="00B9609C" w:rsidRDefault="00553E8A" w:rsidP="00D43B30">
            <w:pPr>
              <w:overflowPunct/>
              <w:autoSpaceDE/>
              <w:autoSpaceDN/>
              <w:adjustRightInd w:val="0"/>
              <w:snapToGrid w:val="0"/>
              <w:spacing w:before="60" w:after="60" w:line="0" w:lineRule="atLeast"/>
              <w:contextualSpacing/>
              <w:jc w:val="center"/>
              <w:rPr>
                <w:rFonts w:ascii="Times New Roman"/>
                <w:b/>
                <w:color w:val="000000" w:themeColor="text1"/>
                <w:sz w:val="24"/>
                <w:szCs w:val="24"/>
              </w:rPr>
            </w:pPr>
            <w:r w:rsidRPr="00B9609C">
              <w:rPr>
                <w:rFonts w:ascii="Times New Roman"/>
                <w:b/>
                <w:color w:val="000000" w:themeColor="text1"/>
                <w:sz w:val="24"/>
                <w:szCs w:val="24"/>
              </w:rPr>
              <w:t>函詢</w:t>
            </w:r>
            <w:r w:rsidRPr="00B9609C">
              <w:rPr>
                <w:rFonts w:ascii="Times New Roman" w:hint="eastAsia"/>
                <w:b/>
                <w:color w:val="000000" w:themeColor="text1"/>
                <w:sz w:val="24"/>
                <w:szCs w:val="24"/>
              </w:rPr>
              <w:t>問題</w:t>
            </w:r>
          </w:p>
        </w:tc>
        <w:tc>
          <w:tcPr>
            <w:tcW w:w="6804" w:type="dxa"/>
            <w:tcBorders>
              <w:right w:val="single" w:sz="4" w:space="0" w:color="auto"/>
            </w:tcBorders>
            <w:shd w:val="clear" w:color="auto" w:fill="FDE9D9" w:themeFill="accent6" w:themeFillTint="33"/>
            <w:vAlign w:val="center"/>
          </w:tcPr>
          <w:p w:rsidR="00553E8A" w:rsidRPr="00B9609C" w:rsidRDefault="00553E8A" w:rsidP="00D43B30">
            <w:pPr>
              <w:overflowPunct/>
              <w:autoSpaceDE/>
              <w:autoSpaceDN/>
              <w:adjustRightInd w:val="0"/>
              <w:snapToGrid w:val="0"/>
              <w:spacing w:before="60" w:after="60" w:line="0" w:lineRule="atLeast"/>
              <w:contextualSpacing/>
              <w:jc w:val="center"/>
              <w:rPr>
                <w:rFonts w:ascii="Times New Roman"/>
                <w:b/>
                <w:color w:val="000000" w:themeColor="text1"/>
                <w:sz w:val="24"/>
                <w:szCs w:val="24"/>
              </w:rPr>
            </w:pPr>
            <w:r w:rsidRPr="00B9609C">
              <w:rPr>
                <w:rFonts w:ascii="Times New Roman"/>
                <w:b/>
                <w:color w:val="000000" w:themeColor="text1"/>
                <w:sz w:val="24"/>
                <w:szCs w:val="24"/>
              </w:rPr>
              <w:t>法務部回應說明內容</w:t>
            </w:r>
          </w:p>
        </w:tc>
      </w:tr>
      <w:tr w:rsidR="00F01395" w:rsidRPr="00B9609C" w:rsidTr="00D43B30">
        <w:trPr>
          <w:gridAfter w:val="1"/>
          <w:wAfter w:w="142" w:type="dxa"/>
          <w:trHeight w:val="668"/>
        </w:trPr>
        <w:tc>
          <w:tcPr>
            <w:tcW w:w="2093" w:type="dxa"/>
            <w:shd w:val="clear" w:color="auto" w:fill="auto"/>
          </w:tcPr>
          <w:p w:rsidR="00553E8A" w:rsidRPr="00B9609C" w:rsidRDefault="00553E8A" w:rsidP="00D43B30">
            <w:pPr>
              <w:overflowPunct/>
              <w:autoSpaceDE/>
              <w:autoSpaceDN/>
              <w:adjustRightInd w:val="0"/>
              <w:snapToGrid w:val="0"/>
              <w:spacing w:before="60" w:after="60" w:line="0" w:lineRule="atLeast"/>
              <w:contextualSpacing/>
              <w:rPr>
                <w:rFonts w:ascii="Times New Roman"/>
                <w:color w:val="000000" w:themeColor="text1"/>
                <w:sz w:val="24"/>
                <w:szCs w:val="24"/>
              </w:rPr>
            </w:pPr>
            <w:r w:rsidRPr="00B9609C">
              <w:rPr>
                <w:rFonts w:ascii="Times New Roman" w:hint="eastAsia"/>
                <w:color w:val="000000" w:themeColor="text1"/>
                <w:sz w:val="24"/>
                <w:szCs w:val="24"/>
              </w:rPr>
              <w:t>（一）</w:t>
            </w:r>
            <w:r w:rsidRPr="00B9609C">
              <w:rPr>
                <w:rFonts w:ascii="Times New Roman"/>
                <w:color w:val="000000" w:themeColor="text1"/>
                <w:sz w:val="24"/>
                <w:szCs w:val="24"/>
              </w:rPr>
              <w:t>監所對於有精神疾病收容人之戒護管理及診斷醫療相關法令規定及標準作業程序為何？</w:t>
            </w:r>
          </w:p>
        </w:tc>
        <w:tc>
          <w:tcPr>
            <w:tcW w:w="6804" w:type="dxa"/>
            <w:tcBorders>
              <w:right w:val="single" w:sz="4" w:space="0" w:color="auto"/>
            </w:tcBorders>
            <w:shd w:val="clear" w:color="auto" w:fill="auto"/>
          </w:tcPr>
          <w:p w:rsidR="00553E8A" w:rsidRPr="00B9609C" w:rsidRDefault="00553E8A" w:rsidP="00D43B30">
            <w:pPr>
              <w:overflowPunct/>
              <w:autoSpaceDE/>
              <w:autoSpaceDN/>
              <w:adjustRightInd w:val="0"/>
              <w:snapToGrid w:val="0"/>
              <w:spacing w:before="60" w:after="60" w:line="0" w:lineRule="atLeast"/>
              <w:contextualSpacing/>
              <w:rPr>
                <w:rFonts w:ascii="Times New Roman"/>
                <w:b/>
                <w:color w:val="000000" w:themeColor="text1"/>
                <w:sz w:val="24"/>
                <w:szCs w:val="24"/>
              </w:rPr>
            </w:pPr>
            <w:r w:rsidRPr="00B9609C">
              <w:rPr>
                <w:rFonts w:ascii="Times New Roman"/>
                <w:b/>
                <w:color w:val="000000" w:themeColor="text1"/>
                <w:sz w:val="24"/>
                <w:szCs w:val="24"/>
              </w:rPr>
              <w:t>一般處遇流程：</w:t>
            </w:r>
          </w:p>
          <w:p w:rsidR="00553E8A" w:rsidRPr="00B9609C" w:rsidRDefault="00553E8A" w:rsidP="00553E8A">
            <w:pPr>
              <w:numPr>
                <w:ilvl w:val="0"/>
                <w:numId w:val="11"/>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color w:val="000000" w:themeColor="text1"/>
                <w:sz w:val="24"/>
                <w:szCs w:val="24"/>
              </w:rPr>
              <w:t>矯正機關對於新入監收容人於新收調查時即進行心理健康篩檢，對於長刑期或高風險個案（如罹患精神疾病、長期罹病、家逢變故、違規考核等）則至少每半年或認有必要時隨時施測，經篩選為疑似精神病者及領有身心障礙手冊或證明、重大傷病卡、精神科醫師診斷書者，即造冊列管，並安排精神科醫師評估、診治，依醫囑服藥控制病情，並視病情追蹤看診、戒送外醫或移送病監，使其能獲致妥善之照護。</w:t>
            </w:r>
          </w:p>
          <w:p w:rsidR="00553E8A" w:rsidRPr="00B9609C" w:rsidRDefault="00553E8A" w:rsidP="00553E8A">
            <w:pPr>
              <w:numPr>
                <w:ilvl w:val="0"/>
                <w:numId w:val="11"/>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color w:val="000000" w:themeColor="text1"/>
                <w:sz w:val="24"/>
                <w:szCs w:val="24"/>
              </w:rPr>
              <w:t>對病況較嚴重之精神疾病受刑人，執行機關可將診斷證明書及收治評估表函請精神病療養專區之醫師評估，經評估有需於專區治療之受刑人，即可報經矯正署核准移送臺北監獄桃園分監或臺中監獄附設培德醫院精神病療養專區。專區對收容人實施階段性處遇（密集觀察期、一般觀察期、穩定期），並對於精神病個案建有適切之評估機制，定期由精神科醫師就其病情進行審查、評估，以作為後續移返原監或賡續治療之參據。如經評估認病情減輕、穩定，無須繼續治療必要者，得檢具個案評估報告書及診斷證明書，經報請矯正署核准後，由原機關提回接續執行。</w:t>
            </w:r>
          </w:p>
          <w:p w:rsidR="00553E8A" w:rsidRPr="00B9609C" w:rsidRDefault="00553E8A" w:rsidP="00553E8A">
            <w:pPr>
              <w:numPr>
                <w:ilvl w:val="0"/>
                <w:numId w:val="11"/>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color w:val="000000" w:themeColor="text1"/>
                <w:sz w:val="24"/>
                <w:szCs w:val="24"/>
              </w:rPr>
              <w:t>目前矯正機關於精神疾病收容人釋放時，均依監獄行刑法第</w:t>
            </w:r>
            <w:r w:rsidRPr="00B9609C">
              <w:rPr>
                <w:rFonts w:ascii="Times New Roman"/>
                <w:color w:val="000000" w:themeColor="text1"/>
                <w:sz w:val="24"/>
                <w:szCs w:val="24"/>
              </w:rPr>
              <w:t>87</w:t>
            </w:r>
            <w:r w:rsidRPr="00B9609C">
              <w:rPr>
                <w:rFonts w:ascii="Times New Roman"/>
                <w:color w:val="000000" w:themeColor="text1"/>
                <w:sz w:val="24"/>
                <w:szCs w:val="24"/>
              </w:rPr>
              <w:t>條及精神衛生法第</w:t>
            </w:r>
            <w:r w:rsidRPr="00B9609C">
              <w:rPr>
                <w:rFonts w:ascii="Times New Roman"/>
                <w:color w:val="000000" w:themeColor="text1"/>
                <w:sz w:val="24"/>
                <w:szCs w:val="24"/>
              </w:rPr>
              <w:t>31</w:t>
            </w:r>
            <w:r w:rsidRPr="00B9609C">
              <w:rPr>
                <w:rFonts w:ascii="Times New Roman"/>
                <w:color w:val="000000" w:themeColor="text1"/>
                <w:sz w:val="24"/>
                <w:szCs w:val="24"/>
              </w:rPr>
              <w:t>條規定，通知其家屬或其他適當之人，並通報其住（居）所在地之衛生主管機關及警察機關，俾利後續追蹤保護；至受刑人因心神喪失或精神耗弱受監護處分之轉銜者，則於其出監前</w:t>
            </w:r>
            <w:r w:rsidRPr="00B9609C">
              <w:rPr>
                <w:rFonts w:ascii="Times New Roman"/>
                <w:color w:val="000000" w:themeColor="text1"/>
                <w:sz w:val="24"/>
                <w:szCs w:val="24"/>
              </w:rPr>
              <w:t>10</w:t>
            </w:r>
            <w:r w:rsidRPr="00B9609C">
              <w:rPr>
                <w:rFonts w:ascii="Times New Roman"/>
                <w:color w:val="000000" w:themeColor="text1"/>
                <w:sz w:val="24"/>
                <w:szCs w:val="24"/>
              </w:rPr>
              <w:t>日或知悉假釋核准後通知地檢署辦理後續安置。</w:t>
            </w:r>
          </w:p>
          <w:p w:rsidR="00553E8A" w:rsidRPr="00B9609C" w:rsidRDefault="00553E8A" w:rsidP="00D43B30">
            <w:pPr>
              <w:overflowPunct/>
              <w:autoSpaceDE/>
              <w:autoSpaceDN/>
              <w:adjustRightInd w:val="0"/>
              <w:snapToGrid w:val="0"/>
              <w:spacing w:before="60" w:after="60" w:line="0" w:lineRule="atLeast"/>
              <w:contextualSpacing/>
              <w:rPr>
                <w:rFonts w:ascii="Times New Roman"/>
                <w:b/>
                <w:color w:val="000000" w:themeColor="text1"/>
                <w:sz w:val="24"/>
                <w:szCs w:val="24"/>
              </w:rPr>
            </w:pPr>
            <w:r w:rsidRPr="00B9609C">
              <w:rPr>
                <w:rFonts w:ascii="Times New Roman"/>
                <w:b/>
                <w:color w:val="000000" w:themeColor="text1"/>
                <w:sz w:val="24"/>
                <w:szCs w:val="24"/>
              </w:rPr>
              <w:t>戒護管理方面：</w:t>
            </w:r>
          </w:p>
          <w:p w:rsidR="00553E8A" w:rsidRPr="00B9609C" w:rsidRDefault="00553E8A" w:rsidP="00553E8A">
            <w:pPr>
              <w:numPr>
                <w:ilvl w:val="0"/>
                <w:numId w:val="26"/>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color w:val="000000" w:themeColor="text1"/>
                <w:sz w:val="24"/>
                <w:szCs w:val="24"/>
              </w:rPr>
              <w:t>精神疾病收容人如有自殺、暴行或其他擾亂秩序等致危害自己或他人行為時，機關即責請衛生科醫護人員評估、診治、移送適當醫院醫治或為其他必要保護處置，惟如前揭行為發生時恰逢夜間、例假日等無醫護人員輪值，基於保護該收容人或避免其他收容人受傷、情緒躁動而衍生戒護事故之目的，必要時戒護人員得按監獄行刑法第</w:t>
            </w:r>
            <w:r w:rsidRPr="00B9609C">
              <w:rPr>
                <w:rFonts w:ascii="Times New Roman"/>
                <w:color w:val="000000" w:themeColor="text1"/>
                <w:sz w:val="24"/>
                <w:szCs w:val="24"/>
              </w:rPr>
              <w:t>22</w:t>
            </w:r>
            <w:r w:rsidRPr="00B9609C">
              <w:rPr>
                <w:rFonts w:ascii="Times New Roman"/>
                <w:color w:val="000000" w:themeColor="text1"/>
                <w:sz w:val="24"/>
                <w:szCs w:val="24"/>
              </w:rPr>
              <w:t>條之規定，採取緊急施用戒具或收容於鎮靜室之必要措施，並密切觀察其身心狀況，如經評估有危害其身心狀況之虞或保護事由消滅後，即中止、停止戒具之施用，或改配其他舍房。</w:t>
            </w:r>
          </w:p>
          <w:p w:rsidR="00553E8A" w:rsidRPr="00B9609C" w:rsidRDefault="00553E8A" w:rsidP="00553E8A">
            <w:pPr>
              <w:numPr>
                <w:ilvl w:val="0"/>
                <w:numId w:val="26"/>
              </w:numPr>
              <w:overflowPunct/>
              <w:autoSpaceDE/>
              <w:autoSpaceDN/>
              <w:adjustRightInd w:val="0"/>
              <w:snapToGrid w:val="0"/>
              <w:spacing w:beforeLines="50" w:before="228" w:after="60" w:line="0" w:lineRule="atLeast"/>
              <w:contextualSpacing/>
              <w:jc w:val="left"/>
              <w:rPr>
                <w:rFonts w:ascii="Times New Roman"/>
                <w:b/>
                <w:color w:val="000000" w:themeColor="text1"/>
                <w:sz w:val="24"/>
                <w:szCs w:val="24"/>
              </w:rPr>
            </w:pPr>
            <w:r w:rsidRPr="00B9609C">
              <w:rPr>
                <w:rFonts w:ascii="Times New Roman"/>
                <w:color w:val="000000" w:themeColor="text1"/>
                <w:sz w:val="24"/>
                <w:szCs w:val="24"/>
              </w:rPr>
              <w:t>精神疾病收容人如有違紀行為，管教人員仍須視個案違背紀律之事實，衡酌其原因、動機及身心狀況等情，</w:t>
            </w:r>
            <w:r w:rsidRPr="00B9609C">
              <w:rPr>
                <w:rFonts w:ascii="Times New Roman"/>
                <w:color w:val="000000" w:themeColor="text1"/>
                <w:sz w:val="24"/>
                <w:szCs w:val="24"/>
              </w:rPr>
              <w:lastRenderedPageBreak/>
              <w:t>綜合評估後，協助其等轉至適當門診診治、轉介由心理師、社工師等專業人員加強輔導或予以適當懲罰。但有疾病或其他特別事由時，得停止執行懲罰。</w:t>
            </w:r>
          </w:p>
        </w:tc>
      </w:tr>
      <w:tr w:rsidR="00F01395" w:rsidRPr="00B9609C" w:rsidTr="00D43B30">
        <w:trPr>
          <w:gridAfter w:val="1"/>
          <w:wAfter w:w="142" w:type="dxa"/>
          <w:trHeight w:val="850"/>
        </w:trPr>
        <w:tc>
          <w:tcPr>
            <w:tcW w:w="8897" w:type="dxa"/>
            <w:gridSpan w:val="2"/>
            <w:tcBorders>
              <w:right w:val="single" w:sz="4" w:space="0" w:color="auto"/>
            </w:tcBorders>
            <w:shd w:val="clear" w:color="auto" w:fill="FDE9D9" w:themeFill="accent6" w:themeFillTint="33"/>
            <w:vAlign w:val="center"/>
          </w:tcPr>
          <w:p w:rsidR="00553E8A" w:rsidRPr="00B9609C" w:rsidRDefault="00553E8A" w:rsidP="00D43B30">
            <w:pPr>
              <w:overflowPunct/>
              <w:autoSpaceDE/>
              <w:autoSpaceDN/>
              <w:adjustRightInd w:val="0"/>
              <w:snapToGrid w:val="0"/>
              <w:spacing w:before="60" w:after="60" w:line="0" w:lineRule="atLeast"/>
              <w:contextualSpacing/>
              <w:rPr>
                <w:rFonts w:ascii="Times New Roman"/>
                <w:color w:val="000000" w:themeColor="text1"/>
                <w:sz w:val="24"/>
                <w:szCs w:val="24"/>
              </w:rPr>
            </w:pPr>
            <w:r w:rsidRPr="00B9609C">
              <w:rPr>
                <w:rFonts w:ascii="Times New Roman"/>
                <w:color w:val="000000" w:themeColor="text1"/>
                <w:sz w:val="24"/>
                <w:szCs w:val="24"/>
              </w:rPr>
              <w:lastRenderedPageBreak/>
              <w:t>（二）有關「臺北監獄收容人郭</w:t>
            </w:r>
            <w:r w:rsidRPr="00B9609C">
              <w:rPr>
                <w:rFonts w:ascii="Times New Roman" w:hint="eastAsia"/>
                <w:color w:val="000000" w:themeColor="text1"/>
                <w:sz w:val="24"/>
                <w:szCs w:val="24"/>
              </w:rPr>
              <w:t>○○</w:t>
            </w:r>
            <w:r w:rsidRPr="00B9609C">
              <w:rPr>
                <w:rFonts w:ascii="Times New Roman"/>
                <w:color w:val="000000" w:themeColor="text1"/>
                <w:sz w:val="24"/>
                <w:szCs w:val="24"/>
              </w:rPr>
              <w:t>陳訴」案（</w:t>
            </w:r>
            <w:r w:rsidRPr="00B9609C">
              <w:rPr>
                <w:rFonts w:ascii="Times New Roman" w:hint="eastAsia"/>
                <w:color w:val="000000" w:themeColor="text1"/>
                <w:sz w:val="24"/>
                <w:szCs w:val="24"/>
              </w:rPr>
              <w:t>法務</w:t>
            </w:r>
            <w:r w:rsidRPr="00B9609C">
              <w:rPr>
                <w:rFonts w:ascii="Times New Roman"/>
                <w:color w:val="000000" w:themeColor="text1"/>
                <w:sz w:val="24"/>
                <w:szCs w:val="24"/>
              </w:rPr>
              <w:t>部</w:t>
            </w:r>
            <w:r w:rsidRPr="00B9609C">
              <w:rPr>
                <w:rFonts w:ascii="Times New Roman"/>
                <w:color w:val="000000" w:themeColor="text1"/>
                <w:sz w:val="24"/>
                <w:szCs w:val="24"/>
              </w:rPr>
              <w:t>107</w:t>
            </w:r>
            <w:r w:rsidRPr="00B9609C">
              <w:rPr>
                <w:rFonts w:ascii="Times New Roman"/>
                <w:color w:val="000000" w:themeColor="text1"/>
                <w:sz w:val="24"/>
                <w:szCs w:val="24"/>
              </w:rPr>
              <w:t>年</w:t>
            </w:r>
            <w:r w:rsidRPr="00B9609C">
              <w:rPr>
                <w:rFonts w:ascii="Times New Roman"/>
                <w:color w:val="000000" w:themeColor="text1"/>
                <w:sz w:val="24"/>
                <w:szCs w:val="24"/>
              </w:rPr>
              <w:t>3</w:t>
            </w:r>
            <w:r w:rsidRPr="00B9609C">
              <w:rPr>
                <w:rFonts w:ascii="Times New Roman"/>
                <w:color w:val="000000" w:themeColor="text1"/>
                <w:sz w:val="24"/>
                <w:szCs w:val="24"/>
              </w:rPr>
              <w:t>月</w:t>
            </w:r>
            <w:r w:rsidRPr="00B9609C">
              <w:rPr>
                <w:rFonts w:ascii="Times New Roman"/>
                <w:color w:val="000000" w:themeColor="text1"/>
                <w:sz w:val="24"/>
                <w:szCs w:val="24"/>
              </w:rPr>
              <w:t>14</w:t>
            </w:r>
            <w:r w:rsidRPr="00B9609C">
              <w:rPr>
                <w:rFonts w:ascii="Times New Roman"/>
                <w:color w:val="000000" w:themeColor="text1"/>
                <w:sz w:val="24"/>
                <w:szCs w:val="24"/>
              </w:rPr>
              <w:t>日法授矯字第</w:t>
            </w:r>
            <w:r w:rsidRPr="00B9609C">
              <w:rPr>
                <w:rFonts w:ascii="Times New Roman"/>
                <w:color w:val="000000" w:themeColor="text1"/>
                <w:sz w:val="24"/>
                <w:szCs w:val="24"/>
              </w:rPr>
              <w:t>10701523220</w:t>
            </w:r>
            <w:r w:rsidRPr="00B9609C">
              <w:rPr>
                <w:rFonts w:ascii="Times New Roman"/>
                <w:color w:val="000000" w:themeColor="text1"/>
                <w:sz w:val="24"/>
                <w:szCs w:val="24"/>
              </w:rPr>
              <w:t>號函、同年</w:t>
            </w:r>
            <w:r w:rsidRPr="00B9609C">
              <w:rPr>
                <w:rFonts w:ascii="Times New Roman"/>
                <w:color w:val="000000" w:themeColor="text1"/>
                <w:sz w:val="24"/>
                <w:szCs w:val="24"/>
              </w:rPr>
              <w:t>5</w:t>
            </w:r>
            <w:r w:rsidRPr="00B9609C">
              <w:rPr>
                <w:rFonts w:ascii="Times New Roman"/>
                <w:color w:val="000000" w:themeColor="text1"/>
                <w:sz w:val="24"/>
                <w:szCs w:val="24"/>
              </w:rPr>
              <w:t>月</w:t>
            </w:r>
            <w:r w:rsidRPr="00B9609C">
              <w:rPr>
                <w:rFonts w:ascii="Times New Roman"/>
                <w:color w:val="000000" w:themeColor="text1"/>
                <w:sz w:val="24"/>
                <w:szCs w:val="24"/>
              </w:rPr>
              <w:t>30</w:t>
            </w:r>
            <w:r w:rsidRPr="00B9609C">
              <w:rPr>
                <w:rFonts w:ascii="Times New Roman"/>
                <w:color w:val="000000" w:themeColor="text1"/>
                <w:sz w:val="24"/>
                <w:szCs w:val="24"/>
              </w:rPr>
              <w:t>日法授矯字第</w:t>
            </w:r>
            <w:r w:rsidRPr="00B9609C">
              <w:rPr>
                <w:rFonts w:ascii="Times New Roman"/>
                <w:color w:val="000000" w:themeColor="text1"/>
                <w:sz w:val="24"/>
                <w:szCs w:val="24"/>
              </w:rPr>
              <w:t>10701040470</w:t>
            </w:r>
            <w:r w:rsidRPr="00B9609C">
              <w:rPr>
                <w:rFonts w:ascii="Times New Roman"/>
                <w:color w:val="000000" w:themeColor="text1"/>
                <w:sz w:val="24"/>
                <w:szCs w:val="24"/>
              </w:rPr>
              <w:t>號函）：</w:t>
            </w:r>
          </w:p>
        </w:tc>
      </w:tr>
      <w:tr w:rsidR="00F01395" w:rsidRPr="00B9609C" w:rsidTr="00D43B30">
        <w:trPr>
          <w:gridAfter w:val="1"/>
          <w:wAfter w:w="142" w:type="dxa"/>
          <w:trHeight w:val="2542"/>
        </w:trPr>
        <w:tc>
          <w:tcPr>
            <w:tcW w:w="2093" w:type="dxa"/>
            <w:shd w:val="clear" w:color="auto" w:fill="auto"/>
          </w:tcPr>
          <w:p w:rsidR="00553E8A" w:rsidRPr="00B9609C" w:rsidRDefault="00553E8A" w:rsidP="00D43B30">
            <w:pPr>
              <w:overflowPunct/>
              <w:autoSpaceDE/>
              <w:autoSpaceDN/>
              <w:adjustRightInd w:val="0"/>
              <w:snapToGrid w:val="0"/>
              <w:spacing w:before="60" w:after="60" w:line="320" w:lineRule="exact"/>
              <w:contextualSpacing/>
              <w:rPr>
                <w:rFonts w:ascii="Times New Roman"/>
                <w:color w:val="000000" w:themeColor="text1"/>
                <w:sz w:val="24"/>
                <w:szCs w:val="24"/>
              </w:rPr>
            </w:pPr>
            <w:r w:rsidRPr="00B9609C">
              <w:rPr>
                <w:rFonts w:ascii="Times New Roman"/>
                <w:color w:val="000000" w:themeColor="text1"/>
                <w:sz w:val="24"/>
                <w:szCs w:val="24"/>
              </w:rPr>
              <w:t>該事件之事實經過及貴部之處理結果（含移送法辦）為何？（併請檢附原始調查報告含相關人員訪談紀錄、職務報告、生活作息紀錄、監視影像紀錄</w:t>
            </w:r>
            <w:r w:rsidRPr="00B9609C">
              <w:rPr>
                <w:rFonts w:hAnsi="標楷體" w:hint="eastAsia"/>
                <w:color w:val="000000" w:themeColor="text1"/>
                <w:sz w:val="24"/>
                <w:szCs w:val="24"/>
              </w:rPr>
              <w:t>……</w:t>
            </w:r>
            <w:r w:rsidRPr="00B9609C">
              <w:rPr>
                <w:rFonts w:ascii="Times New Roman"/>
                <w:color w:val="000000" w:themeColor="text1"/>
                <w:sz w:val="24"/>
                <w:szCs w:val="24"/>
              </w:rPr>
              <w:t>等資料）</w:t>
            </w:r>
          </w:p>
        </w:tc>
        <w:tc>
          <w:tcPr>
            <w:tcW w:w="6804" w:type="dxa"/>
            <w:tcBorders>
              <w:right w:val="single" w:sz="4" w:space="0" w:color="auto"/>
            </w:tcBorders>
            <w:shd w:val="clear" w:color="auto" w:fill="auto"/>
          </w:tcPr>
          <w:p w:rsidR="00553E8A" w:rsidRPr="00B9609C" w:rsidRDefault="00553E8A" w:rsidP="00553E8A">
            <w:pPr>
              <w:numPr>
                <w:ilvl w:val="0"/>
                <w:numId w:val="12"/>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color w:val="000000" w:themeColor="text1"/>
                <w:sz w:val="24"/>
                <w:szCs w:val="24"/>
              </w:rPr>
              <w:t>經查本案係臺北監獄（下稱北監）收容人</w:t>
            </w:r>
            <w:r w:rsidR="009624FF">
              <w:rPr>
                <w:rFonts w:ascii="Times New Roman"/>
                <w:color w:val="000000" w:themeColor="text1"/>
                <w:sz w:val="24"/>
                <w:szCs w:val="24"/>
              </w:rPr>
              <w:t>李</w:t>
            </w:r>
            <w:r w:rsidR="009624FF">
              <w:rPr>
                <w:rFonts w:ascii="Times New Roman"/>
                <w:color w:val="000000" w:themeColor="text1"/>
                <w:sz w:val="24"/>
                <w:szCs w:val="24"/>
              </w:rPr>
              <w:t>○○</w:t>
            </w:r>
            <w:r w:rsidRPr="00B9609C">
              <w:rPr>
                <w:rFonts w:ascii="Times New Roman"/>
                <w:color w:val="000000" w:themeColor="text1"/>
                <w:sz w:val="24"/>
                <w:szCs w:val="24"/>
              </w:rPr>
              <w:t>（下稱李員）於</w:t>
            </w:r>
            <w:r w:rsidRPr="00B9609C">
              <w:rPr>
                <w:rFonts w:ascii="Times New Roman"/>
                <w:color w:val="000000" w:themeColor="text1"/>
                <w:sz w:val="24"/>
                <w:szCs w:val="24"/>
              </w:rPr>
              <w:t>105</w:t>
            </w:r>
            <w:r w:rsidRPr="00B9609C">
              <w:rPr>
                <w:rFonts w:ascii="Times New Roman"/>
                <w:color w:val="000000" w:themeColor="text1"/>
                <w:sz w:val="24"/>
                <w:szCs w:val="24"/>
              </w:rPr>
              <w:t>年</w:t>
            </w:r>
            <w:r w:rsidRPr="00B9609C">
              <w:rPr>
                <w:rFonts w:ascii="Times New Roman"/>
                <w:color w:val="000000" w:themeColor="text1"/>
                <w:sz w:val="24"/>
                <w:szCs w:val="24"/>
              </w:rPr>
              <w:t>1</w:t>
            </w:r>
            <w:r w:rsidRPr="00B9609C">
              <w:rPr>
                <w:rFonts w:ascii="Times New Roman"/>
                <w:color w:val="000000" w:themeColor="text1"/>
                <w:sz w:val="24"/>
                <w:szCs w:val="24"/>
              </w:rPr>
              <w:t>月</w:t>
            </w:r>
            <w:r w:rsidRPr="00B9609C">
              <w:rPr>
                <w:rFonts w:ascii="Times New Roman"/>
                <w:color w:val="000000" w:themeColor="text1"/>
                <w:sz w:val="24"/>
                <w:szCs w:val="24"/>
              </w:rPr>
              <w:t>18</w:t>
            </w:r>
            <w:r w:rsidRPr="00B9609C">
              <w:rPr>
                <w:rFonts w:ascii="Times New Roman"/>
                <w:color w:val="000000" w:themeColor="text1"/>
                <w:sz w:val="24"/>
                <w:szCs w:val="24"/>
              </w:rPr>
              <w:t>日及同年</w:t>
            </w:r>
            <w:r w:rsidRPr="00B9609C">
              <w:rPr>
                <w:rFonts w:ascii="Times New Roman"/>
                <w:color w:val="000000" w:themeColor="text1"/>
                <w:sz w:val="24"/>
                <w:szCs w:val="24"/>
              </w:rPr>
              <w:t>2</w:t>
            </w:r>
            <w:r w:rsidRPr="00B9609C">
              <w:rPr>
                <w:rFonts w:ascii="Times New Roman"/>
                <w:color w:val="000000" w:themeColor="text1"/>
                <w:sz w:val="24"/>
                <w:szCs w:val="24"/>
              </w:rPr>
              <w:t>月</w:t>
            </w:r>
            <w:r w:rsidRPr="00B9609C">
              <w:rPr>
                <w:rFonts w:ascii="Times New Roman"/>
                <w:color w:val="000000" w:themeColor="text1"/>
                <w:sz w:val="24"/>
                <w:szCs w:val="24"/>
              </w:rPr>
              <w:t>24</w:t>
            </w:r>
            <w:r w:rsidRPr="00B9609C">
              <w:rPr>
                <w:rFonts w:ascii="Times New Roman"/>
                <w:color w:val="000000" w:themeColor="text1"/>
                <w:sz w:val="24"/>
                <w:szCs w:val="24"/>
              </w:rPr>
              <w:t>日攻擊管教人員，涉嫌妨害公務罪，該監函請桃園地檢署依法偵辦。</w:t>
            </w:r>
          </w:p>
          <w:p w:rsidR="00553E8A" w:rsidRPr="00B9609C" w:rsidRDefault="00553E8A" w:rsidP="00553E8A">
            <w:pPr>
              <w:numPr>
                <w:ilvl w:val="0"/>
                <w:numId w:val="12"/>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color w:val="000000" w:themeColor="text1"/>
                <w:sz w:val="24"/>
                <w:szCs w:val="24"/>
              </w:rPr>
              <w:t>本案函送調查相關資料，詳如附件</w:t>
            </w:r>
            <w:r w:rsidRPr="00B9609C">
              <w:rPr>
                <w:rFonts w:ascii="Times New Roman"/>
                <w:color w:val="000000" w:themeColor="text1"/>
                <w:sz w:val="24"/>
                <w:szCs w:val="24"/>
              </w:rPr>
              <w:t>1</w:t>
            </w:r>
            <w:r w:rsidRPr="00B9609C">
              <w:rPr>
                <w:rFonts w:ascii="Times New Roman"/>
                <w:color w:val="000000" w:themeColor="text1"/>
                <w:sz w:val="24"/>
                <w:szCs w:val="24"/>
              </w:rPr>
              <w:t>（略）。</w:t>
            </w:r>
          </w:p>
        </w:tc>
      </w:tr>
      <w:tr w:rsidR="00F01395" w:rsidRPr="00B9609C" w:rsidTr="00D43B30">
        <w:trPr>
          <w:gridAfter w:val="1"/>
          <w:wAfter w:w="142" w:type="dxa"/>
          <w:trHeight w:val="2835"/>
        </w:trPr>
        <w:tc>
          <w:tcPr>
            <w:tcW w:w="2093" w:type="dxa"/>
            <w:shd w:val="clear" w:color="auto" w:fill="auto"/>
          </w:tcPr>
          <w:p w:rsidR="00553E8A" w:rsidRPr="00B9609C" w:rsidRDefault="00553E8A" w:rsidP="00D43B30">
            <w:pPr>
              <w:overflowPunct/>
              <w:autoSpaceDE/>
              <w:autoSpaceDN/>
              <w:adjustRightInd w:val="0"/>
              <w:snapToGrid w:val="0"/>
              <w:spacing w:before="60" w:after="60" w:line="0" w:lineRule="atLeast"/>
              <w:contextualSpacing/>
              <w:rPr>
                <w:rFonts w:ascii="Times New Roman"/>
                <w:color w:val="000000" w:themeColor="text1"/>
                <w:sz w:val="24"/>
                <w:szCs w:val="24"/>
              </w:rPr>
            </w:pPr>
            <w:r w:rsidRPr="00B9609C">
              <w:rPr>
                <w:rFonts w:ascii="Times New Roman"/>
                <w:color w:val="000000" w:themeColor="text1"/>
                <w:sz w:val="24"/>
                <w:szCs w:val="24"/>
              </w:rPr>
              <w:t>承上，該監獄對於該精神病犯出現違背紀律行為，是否提供適切的診斷、醫療與支持？（併請提供相關佐證資料）</w:t>
            </w:r>
          </w:p>
        </w:tc>
        <w:tc>
          <w:tcPr>
            <w:tcW w:w="6804" w:type="dxa"/>
            <w:tcBorders>
              <w:right w:val="single" w:sz="4" w:space="0" w:color="auto"/>
            </w:tcBorders>
            <w:shd w:val="clear" w:color="auto" w:fill="auto"/>
          </w:tcPr>
          <w:p w:rsidR="00553E8A" w:rsidRPr="00B9609C" w:rsidRDefault="00553E8A" w:rsidP="00553E8A">
            <w:pPr>
              <w:numPr>
                <w:ilvl w:val="0"/>
                <w:numId w:val="13"/>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color w:val="000000" w:themeColor="text1"/>
                <w:sz w:val="24"/>
                <w:szCs w:val="24"/>
              </w:rPr>
              <w:t>查矯正機關接受刑之執行或接受保安處分、管訓處分之執行且其應執行期間逾</w:t>
            </w:r>
            <w:r w:rsidRPr="00B9609C">
              <w:rPr>
                <w:rFonts w:ascii="Times New Roman" w:hint="eastAsia"/>
                <w:color w:val="000000" w:themeColor="text1"/>
                <w:sz w:val="24"/>
                <w:szCs w:val="24"/>
              </w:rPr>
              <w:t>2</w:t>
            </w:r>
            <w:r w:rsidRPr="00B9609C">
              <w:rPr>
                <w:rFonts w:ascii="Times New Roman"/>
                <w:color w:val="000000" w:themeColor="text1"/>
                <w:sz w:val="24"/>
                <w:szCs w:val="24"/>
              </w:rPr>
              <w:t>個月之收容人，自</w:t>
            </w:r>
            <w:r w:rsidRPr="00B9609C">
              <w:rPr>
                <w:rFonts w:ascii="Times New Roman"/>
                <w:color w:val="000000" w:themeColor="text1"/>
                <w:sz w:val="24"/>
                <w:szCs w:val="24"/>
              </w:rPr>
              <w:t>102</w:t>
            </w:r>
            <w:r w:rsidRPr="00B9609C">
              <w:rPr>
                <w:rFonts w:ascii="Times New Roman"/>
                <w:color w:val="000000" w:themeColor="text1"/>
                <w:sz w:val="24"/>
                <w:szCs w:val="24"/>
              </w:rPr>
              <w:t>年</w:t>
            </w:r>
            <w:r w:rsidRPr="00B9609C">
              <w:rPr>
                <w:rFonts w:ascii="Times New Roman"/>
                <w:color w:val="000000" w:themeColor="text1"/>
                <w:sz w:val="24"/>
                <w:szCs w:val="24"/>
              </w:rPr>
              <w:t>1</w:t>
            </w:r>
            <w:r w:rsidRPr="00B9609C">
              <w:rPr>
                <w:rFonts w:ascii="Times New Roman"/>
                <w:color w:val="000000" w:themeColor="text1"/>
                <w:sz w:val="24"/>
                <w:szCs w:val="24"/>
              </w:rPr>
              <w:t>月</w:t>
            </w:r>
            <w:r w:rsidRPr="00B9609C">
              <w:rPr>
                <w:rFonts w:ascii="Times New Roman"/>
                <w:color w:val="000000" w:themeColor="text1"/>
                <w:sz w:val="24"/>
                <w:szCs w:val="24"/>
              </w:rPr>
              <w:t>1</w:t>
            </w:r>
            <w:r w:rsidRPr="00B9609C">
              <w:rPr>
                <w:rFonts w:ascii="Times New Roman"/>
                <w:color w:val="000000" w:themeColor="text1"/>
                <w:sz w:val="24"/>
                <w:szCs w:val="24"/>
              </w:rPr>
              <w:t>日起正式納入健保照護體系，北監醫療係由衛生福利部中央健康保險署遴選國軍桃園總醫院入監開設門診提供診療，除一般內、外科之外，亦設有精神科專科門診（每週</w:t>
            </w:r>
            <w:r w:rsidRPr="00B9609C">
              <w:rPr>
                <w:rFonts w:ascii="Times New Roman"/>
                <w:color w:val="000000" w:themeColor="text1"/>
                <w:sz w:val="24"/>
                <w:szCs w:val="24"/>
              </w:rPr>
              <w:t>3</w:t>
            </w:r>
            <w:r w:rsidRPr="00B9609C">
              <w:rPr>
                <w:rFonts w:ascii="Times New Roman"/>
                <w:color w:val="000000" w:themeColor="text1"/>
                <w:sz w:val="24"/>
                <w:szCs w:val="24"/>
              </w:rPr>
              <w:t>診次）。</w:t>
            </w:r>
          </w:p>
          <w:p w:rsidR="00553E8A" w:rsidRPr="00B9609C" w:rsidRDefault="00553E8A" w:rsidP="00553E8A">
            <w:pPr>
              <w:numPr>
                <w:ilvl w:val="0"/>
                <w:numId w:val="13"/>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color w:val="000000" w:themeColor="text1"/>
                <w:sz w:val="24"/>
                <w:szCs w:val="24"/>
              </w:rPr>
              <w:t>該員新收入監時主述罹有精神病，北監即安排其至監內精神專科門診就醫，在監期間經精神專科醫師診斷為「未明示之精神病、非物質或生理狀況所致之精神病、妄想型思覺失調症」等，北監均依醫囑安排李員定期於精神科門診複診追蹤治療，以維病況穩定，執行期間（</w:t>
            </w:r>
            <w:r w:rsidRPr="00B9609C">
              <w:rPr>
                <w:rFonts w:ascii="Times New Roman"/>
                <w:color w:val="000000" w:themeColor="text1"/>
                <w:sz w:val="24"/>
                <w:szCs w:val="24"/>
              </w:rPr>
              <w:t>104</w:t>
            </w:r>
            <w:r w:rsidRPr="00B9609C">
              <w:rPr>
                <w:rFonts w:ascii="Times New Roman"/>
                <w:color w:val="000000" w:themeColor="text1"/>
                <w:sz w:val="24"/>
                <w:szCs w:val="24"/>
              </w:rPr>
              <w:t>年</w:t>
            </w:r>
            <w:r w:rsidRPr="00B9609C">
              <w:rPr>
                <w:rFonts w:ascii="Times New Roman"/>
                <w:color w:val="000000" w:themeColor="text1"/>
                <w:sz w:val="24"/>
                <w:szCs w:val="24"/>
              </w:rPr>
              <w:t>12</w:t>
            </w:r>
            <w:r w:rsidRPr="00B9609C">
              <w:rPr>
                <w:rFonts w:ascii="Times New Roman"/>
                <w:color w:val="000000" w:themeColor="text1"/>
                <w:sz w:val="24"/>
                <w:szCs w:val="24"/>
              </w:rPr>
              <w:t>月</w:t>
            </w:r>
            <w:r w:rsidRPr="00B9609C">
              <w:rPr>
                <w:rFonts w:ascii="Times New Roman"/>
                <w:color w:val="000000" w:themeColor="text1"/>
                <w:sz w:val="24"/>
                <w:szCs w:val="24"/>
              </w:rPr>
              <w:t>11</w:t>
            </w:r>
            <w:r w:rsidRPr="00B9609C">
              <w:rPr>
                <w:rFonts w:ascii="Times New Roman"/>
                <w:color w:val="000000" w:themeColor="text1"/>
                <w:sz w:val="24"/>
                <w:szCs w:val="24"/>
              </w:rPr>
              <w:t>日至</w:t>
            </w:r>
            <w:r w:rsidRPr="00B9609C">
              <w:rPr>
                <w:rFonts w:ascii="Times New Roman"/>
                <w:color w:val="000000" w:themeColor="text1"/>
                <w:sz w:val="24"/>
                <w:szCs w:val="24"/>
              </w:rPr>
              <w:t>108</w:t>
            </w:r>
            <w:r w:rsidRPr="00B9609C">
              <w:rPr>
                <w:rFonts w:ascii="Times New Roman"/>
                <w:color w:val="000000" w:themeColor="text1"/>
                <w:sz w:val="24"/>
                <w:szCs w:val="24"/>
              </w:rPr>
              <w:t>年</w:t>
            </w:r>
            <w:r w:rsidRPr="00B9609C">
              <w:rPr>
                <w:rFonts w:ascii="Times New Roman"/>
                <w:color w:val="000000" w:themeColor="text1"/>
                <w:sz w:val="24"/>
                <w:szCs w:val="24"/>
              </w:rPr>
              <w:t>1</w:t>
            </w:r>
            <w:r w:rsidRPr="00B9609C">
              <w:rPr>
                <w:rFonts w:ascii="Times New Roman"/>
                <w:color w:val="000000" w:themeColor="text1"/>
                <w:sz w:val="24"/>
                <w:szCs w:val="24"/>
              </w:rPr>
              <w:t>月</w:t>
            </w:r>
            <w:r w:rsidRPr="00B9609C">
              <w:rPr>
                <w:rFonts w:ascii="Times New Roman"/>
                <w:color w:val="000000" w:themeColor="text1"/>
                <w:sz w:val="24"/>
                <w:szCs w:val="24"/>
              </w:rPr>
              <w:t>31</w:t>
            </w:r>
            <w:r w:rsidRPr="00B9609C">
              <w:rPr>
                <w:rFonts w:ascii="Times New Roman"/>
                <w:color w:val="000000" w:themeColor="text1"/>
                <w:sz w:val="24"/>
                <w:szCs w:val="24"/>
              </w:rPr>
              <w:t>日止計</w:t>
            </w:r>
            <w:r w:rsidRPr="00B9609C">
              <w:rPr>
                <w:rFonts w:ascii="Times New Roman"/>
                <w:color w:val="000000" w:themeColor="text1"/>
                <w:sz w:val="24"/>
                <w:szCs w:val="24"/>
              </w:rPr>
              <w:t>3</w:t>
            </w:r>
            <w:r w:rsidRPr="00B9609C">
              <w:rPr>
                <w:rFonts w:ascii="Times New Roman"/>
                <w:color w:val="000000" w:themeColor="text1"/>
                <w:sz w:val="24"/>
                <w:szCs w:val="24"/>
              </w:rPr>
              <w:t>年</w:t>
            </w:r>
            <w:r w:rsidRPr="00B9609C">
              <w:rPr>
                <w:rFonts w:ascii="Times New Roman"/>
                <w:color w:val="000000" w:themeColor="text1"/>
                <w:sz w:val="24"/>
                <w:szCs w:val="24"/>
              </w:rPr>
              <w:t>1</w:t>
            </w:r>
            <w:r w:rsidRPr="00B9609C">
              <w:rPr>
                <w:rFonts w:ascii="Times New Roman"/>
                <w:color w:val="000000" w:themeColor="text1"/>
                <w:sz w:val="24"/>
                <w:szCs w:val="24"/>
              </w:rPr>
              <w:t>月）李員於精神科專科就診計達</w:t>
            </w:r>
            <w:r w:rsidRPr="00B9609C">
              <w:rPr>
                <w:rFonts w:ascii="Times New Roman"/>
                <w:color w:val="000000" w:themeColor="text1"/>
                <w:sz w:val="24"/>
                <w:szCs w:val="24"/>
              </w:rPr>
              <w:t>55</w:t>
            </w:r>
            <w:r w:rsidRPr="00B9609C">
              <w:rPr>
                <w:rFonts w:ascii="Times New Roman"/>
                <w:color w:val="000000" w:themeColor="text1"/>
                <w:sz w:val="24"/>
                <w:szCs w:val="24"/>
              </w:rPr>
              <w:t>次（如附件</w:t>
            </w:r>
            <w:r w:rsidRPr="00B9609C">
              <w:rPr>
                <w:rFonts w:ascii="Times New Roman"/>
                <w:color w:val="000000" w:themeColor="text1"/>
                <w:sz w:val="24"/>
                <w:szCs w:val="24"/>
              </w:rPr>
              <w:t>2</w:t>
            </w:r>
            <w:r w:rsidRPr="00B9609C">
              <w:rPr>
                <w:rFonts w:ascii="Times New Roman"/>
                <w:color w:val="000000" w:themeColor="text1"/>
                <w:sz w:val="24"/>
                <w:szCs w:val="24"/>
              </w:rPr>
              <w:t>，略）。</w:t>
            </w:r>
          </w:p>
          <w:p w:rsidR="00553E8A" w:rsidRPr="00B9609C" w:rsidRDefault="00553E8A" w:rsidP="00553E8A">
            <w:pPr>
              <w:numPr>
                <w:ilvl w:val="0"/>
                <w:numId w:val="13"/>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color w:val="000000" w:themeColor="text1"/>
                <w:sz w:val="24"/>
                <w:szCs w:val="24"/>
              </w:rPr>
              <w:t>北監審酌其罹有精神疾病，違規後持續安排精神科就診，並依醫囑督促其按時服藥，病況得以穩定控制，經歷次精神專科醫師門診評估，亦無李員精神疾病喪失行為判斷或衝動控制能力之相關囑言。</w:t>
            </w:r>
          </w:p>
        </w:tc>
      </w:tr>
      <w:tr w:rsidR="00F01395" w:rsidRPr="00B9609C" w:rsidTr="00D43B30">
        <w:trPr>
          <w:gridAfter w:val="1"/>
          <w:wAfter w:w="142" w:type="dxa"/>
          <w:trHeight w:val="2835"/>
        </w:trPr>
        <w:tc>
          <w:tcPr>
            <w:tcW w:w="2093" w:type="dxa"/>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D43B30">
            <w:pPr>
              <w:overflowPunct/>
              <w:autoSpaceDE/>
              <w:autoSpaceDN/>
              <w:adjustRightInd w:val="0"/>
              <w:snapToGrid w:val="0"/>
              <w:spacing w:before="60" w:after="60" w:line="0" w:lineRule="atLeast"/>
              <w:contextualSpacing/>
              <w:rPr>
                <w:rFonts w:ascii="Times New Roman"/>
                <w:color w:val="000000" w:themeColor="text1"/>
                <w:sz w:val="24"/>
                <w:szCs w:val="24"/>
              </w:rPr>
            </w:pPr>
            <w:r w:rsidRPr="00B9609C">
              <w:rPr>
                <w:rFonts w:ascii="Times New Roman"/>
                <w:color w:val="000000" w:themeColor="text1"/>
                <w:sz w:val="24"/>
                <w:szCs w:val="24"/>
              </w:rPr>
              <w:lastRenderedPageBreak/>
              <w:t>承上，請表列說明該監獄歷次對於該精神病犯處以一般違紀之懲處情形。</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553E8A">
            <w:pPr>
              <w:numPr>
                <w:ilvl w:val="0"/>
                <w:numId w:val="18"/>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color w:val="000000" w:themeColor="text1"/>
                <w:sz w:val="24"/>
                <w:szCs w:val="24"/>
              </w:rPr>
              <w:t>按監獄行刑法施行細則第</w:t>
            </w:r>
            <w:r w:rsidRPr="00B9609C">
              <w:rPr>
                <w:rFonts w:ascii="Times New Roman"/>
                <w:color w:val="000000" w:themeColor="text1"/>
                <w:sz w:val="24"/>
                <w:szCs w:val="24"/>
              </w:rPr>
              <w:t>18</w:t>
            </w:r>
            <w:r w:rsidRPr="00B9609C">
              <w:rPr>
                <w:rFonts w:ascii="Times New Roman"/>
                <w:color w:val="000000" w:themeColor="text1"/>
                <w:sz w:val="24"/>
                <w:szCs w:val="24"/>
              </w:rPr>
              <w:t>條、監獄行刑法第</w:t>
            </w:r>
            <w:r w:rsidRPr="00B9609C">
              <w:rPr>
                <w:rFonts w:ascii="Times New Roman"/>
                <w:color w:val="000000" w:themeColor="text1"/>
                <w:sz w:val="24"/>
                <w:szCs w:val="24"/>
              </w:rPr>
              <w:t>76</w:t>
            </w:r>
            <w:r w:rsidRPr="00B9609C">
              <w:rPr>
                <w:rFonts w:ascii="Times New Roman"/>
                <w:color w:val="000000" w:themeColor="text1"/>
                <w:sz w:val="24"/>
                <w:szCs w:val="24"/>
              </w:rPr>
              <w:t>條及第</w:t>
            </w:r>
            <w:r w:rsidRPr="00B9609C">
              <w:rPr>
                <w:rFonts w:ascii="Times New Roman"/>
                <w:color w:val="000000" w:themeColor="text1"/>
                <w:sz w:val="24"/>
                <w:szCs w:val="24"/>
              </w:rPr>
              <w:t>78</w:t>
            </w:r>
            <w:r w:rsidRPr="00B9609C">
              <w:rPr>
                <w:rFonts w:ascii="Times New Roman"/>
                <w:color w:val="000000" w:themeColor="text1"/>
                <w:sz w:val="24"/>
                <w:szCs w:val="24"/>
              </w:rPr>
              <w:t>條規定，為維護監獄安全及秩序，受刑人違背紀律時，得施以懲罰。告知懲罰後，應予本人解辯之機會，認為有理由者，得免其執行或緩予執行，無理由者，立即執行之。但有疾病或其他特別事由時，得停止執行。據此，受刑人在監執行期間違背紀律，監獄固得依法施以懲罰，惟具體個案是否符合得予懲罰之要件及施以懲罰之種類，須由管教人員依據個案違背紀律行為之實際情形及情節輕重，兼衡酌其原因、動機、身心狀況及違規後之態度等情，由監獄綜合評估後妥適處理之。</w:t>
            </w:r>
          </w:p>
          <w:p w:rsidR="00553E8A" w:rsidRPr="00B9609C" w:rsidRDefault="00553E8A" w:rsidP="00553E8A">
            <w:pPr>
              <w:numPr>
                <w:ilvl w:val="0"/>
                <w:numId w:val="18"/>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color w:val="000000" w:themeColor="text1"/>
                <w:sz w:val="24"/>
                <w:szCs w:val="24"/>
              </w:rPr>
              <w:t>查李員自</w:t>
            </w:r>
            <w:r w:rsidRPr="00B9609C">
              <w:rPr>
                <w:rFonts w:ascii="Times New Roman"/>
                <w:color w:val="000000" w:themeColor="text1"/>
                <w:sz w:val="24"/>
                <w:szCs w:val="24"/>
              </w:rPr>
              <w:t>104</w:t>
            </w:r>
            <w:r w:rsidRPr="00B9609C">
              <w:rPr>
                <w:rFonts w:ascii="Times New Roman"/>
                <w:color w:val="000000" w:themeColor="text1"/>
                <w:sz w:val="24"/>
                <w:szCs w:val="24"/>
              </w:rPr>
              <w:t>年</w:t>
            </w:r>
            <w:r w:rsidRPr="00B9609C">
              <w:rPr>
                <w:rFonts w:ascii="Times New Roman"/>
                <w:color w:val="000000" w:themeColor="text1"/>
                <w:sz w:val="24"/>
                <w:szCs w:val="24"/>
              </w:rPr>
              <w:t>12</w:t>
            </w:r>
            <w:r w:rsidRPr="00B9609C">
              <w:rPr>
                <w:rFonts w:ascii="Times New Roman"/>
                <w:color w:val="000000" w:themeColor="text1"/>
                <w:sz w:val="24"/>
                <w:szCs w:val="24"/>
              </w:rPr>
              <w:t>月</w:t>
            </w:r>
            <w:r w:rsidRPr="00B9609C">
              <w:rPr>
                <w:rFonts w:ascii="Times New Roman"/>
                <w:color w:val="000000" w:themeColor="text1"/>
                <w:sz w:val="24"/>
                <w:szCs w:val="24"/>
              </w:rPr>
              <w:t>11</w:t>
            </w:r>
            <w:r w:rsidRPr="00B9609C">
              <w:rPr>
                <w:rFonts w:ascii="Times New Roman"/>
                <w:color w:val="000000" w:themeColor="text1"/>
                <w:sz w:val="24"/>
                <w:szCs w:val="24"/>
              </w:rPr>
              <w:t>日移入北監執行迄今，因攻擊他人（含其他收容人及戒護人員）或與其他收容人互毆、口角衝突；喧嘩吼叫干擾房舍秩序或拍踢房門等違背紀律行為，經北監施以懲罰者計有</w:t>
            </w:r>
            <w:r w:rsidRPr="00B9609C">
              <w:rPr>
                <w:rFonts w:ascii="Times New Roman"/>
                <w:color w:val="000000" w:themeColor="text1"/>
                <w:sz w:val="24"/>
                <w:szCs w:val="24"/>
              </w:rPr>
              <w:t>23</w:t>
            </w:r>
            <w:r w:rsidRPr="00B9609C">
              <w:rPr>
                <w:rFonts w:ascii="Times New Roman"/>
                <w:color w:val="000000" w:themeColor="text1"/>
                <w:sz w:val="24"/>
                <w:szCs w:val="24"/>
              </w:rPr>
              <w:t>次，其中衡酌李員之精神狀況或違規後之態度，從輕辦理者共有</w:t>
            </w:r>
            <w:r w:rsidRPr="00B9609C">
              <w:rPr>
                <w:rFonts w:ascii="Times New Roman"/>
                <w:color w:val="000000" w:themeColor="text1"/>
                <w:sz w:val="24"/>
                <w:szCs w:val="24"/>
              </w:rPr>
              <w:t>13</w:t>
            </w:r>
            <w:r w:rsidRPr="00B9609C">
              <w:rPr>
                <w:rFonts w:ascii="Times New Roman"/>
                <w:color w:val="000000" w:themeColor="text1"/>
                <w:sz w:val="24"/>
                <w:szCs w:val="24"/>
              </w:rPr>
              <w:t>次。復查閱關於李員之書面紀錄，除上開施以懲罰者外，李員執行期間情緒不穩，喧嘩吼叫、踹踢房門、與其他收容人口角爭執、攻擊或挑釁管教人員等違背紀律行為，經衡酌而未施以懲罰者計有</w:t>
            </w:r>
            <w:r w:rsidRPr="00B9609C">
              <w:rPr>
                <w:rFonts w:ascii="Times New Roman"/>
                <w:color w:val="000000" w:themeColor="text1"/>
                <w:sz w:val="24"/>
                <w:szCs w:val="24"/>
              </w:rPr>
              <w:t>13</w:t>
            </w:r>
            <w:r w:rsidRPr="00B9609C">
              <w:rPr>
                <w:rFonts w:ascii="Times New Roman"/>
                <w:color w:val="000000" w:themeColor="text1"/>
                <w:sz w:val="24"/>
                <w:szCs w:val="24"/>
              </w:rPr>
              <w:t>件，北監管教人員係改採加強輔導、調整舍房、加掛精神科門診、收容於鎮靜室或施用戒具等方式處理之。綜上，對於李員的違紀行為，北監非均以懲罰，亦有改採醫療照護、加強輔導、調整舍房、施用戒具或收容於鎮靜室等管教措施，合先敘明。</w:t>
            </w:r>
          </w:p>
          <w:p w:rsidR="00553E8A" w:rsidRPr="00B9609C" w:rsidRDefault="00553E8A" w:rsidP="00553E8A">
            <w:pPr>
              <w:numPr>
                <w:ilvl w:val="0"/>
                <w:numId w:val="18"/>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color w:val="000000" w:themeColor="text1"/>
                <w:sz w:val="24"/>
                <w:szCs w:val="24"/>
              </w:rPr>
              <w:t>有關北監對於李員違紀行為之處置，彙整詳如附件</w:t>
            </w:r>
            <w:r w:rsidRPr="00B9609C">
              <w:rPr>
                <w:rFonts w:ascii="Times New Roman"/>
                <w:color w:val="000000" w:themeColor="text1"/>
                <w:sz w:val="24"/>
                <w:szCs w:val="24"/>
              </w:rPr>
              <w:t>3</w:t>
            </w:r>
            <w:r w:rsidRPr="00B9609C">
              <w:rPr>
                <w:rFonts w:ascii="Times New Roman"/>
                <w:color w:val="000000" w:themeColor="text1"/>
                <w:sz w:val="24"/>
                <w:szCs w:val="24"/>
              </w:rPr>
              <w:t>、</w:t>
            </w:r>
            <w:r w:rsidRPr="00B9609C">
              <w:rPr>
                <w:rFonts w:ascii="Times New Roman"/>
                <w:color w:val="000000" w:themeColor="text1"/>
                <w:sz w:val="24"/>
                <w:szCs w:val="24"/>
              </w:rPr>
              <w:t>4</w:t>
            </w:r>
            <w:r w:rsidRPr="00B9609C">
              <w:rPr>
                <w:rFonts w:ascii="Times New Roman"/>
                <w:color w:val="000000" w:themeColor="text1"/>
                <w:sz w:val="24"/>
                <w:szCs w:val="24"/>
              </w:rPr>
              <w:t>（略）。</w:t>
            </w:r>
          </w:p>
        </w:tc>
      </w:tr>
      <w:tr w:rsidR="00F01395" w:rsidRPr="00B9609C" w:rsidTr="00D43B30">
        <w:trPr>
          <w:gridAfter w:val="1"/>
          <w:wAfter w:w="142" w:type="dxa"/>
          <w:trHeight w:val="988"/>
        </w:trPr>
        <w:tc>
          <w:tcPr>
            <w:tcW w:w="2093" w:type="dxa"/>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D43B30">
            <w:pPr>
              <w:overflowPunct/>
              <w:autoSpaceDE/>
              <w:autoSpaceDN/>
              <w:adjustRightInd w:val="0"/>
              <w:snapToGrid w:val="0"/>
              <w:spacing w:before="60" w:after="60" w:line="0" w:lineRule="atLeast"/>
              <w:contextualSpacing/>
              <w:rPr>
                <w:rFonts w:ascii="Times New Roman"/>
                <w:color w:val="000000" w:themeColor="text1"/>
                <w:sz w:val="24"/>
                <w:szCs w:val="24"/>
              </w:rPr>
            </w:pPr>
            <w:r w:rsidRPr="00B9609C">
              <w:rPr>
                <w:rFonts w:ascii="Times New Roman"/>
                <w:color w:val="000000" w:themeColor="text1"/>
                <w:sz w:val="24"/>
                <w:szCs w:val="24"/>
              </w:rPr>
              <w:t>承上，該監獄對於該精神病犯出現違背紀律行為，逕以一般違紀的懲罰方式所憑之依據為何？其適法性、妥適性及合理性為何？</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553E8A">
            <w:pPr>
              <w:numPr>
                <w:ilvl w:val="0"/>
                <w:numId w:val="19"/>
              </w:numPr>
              <w:overflowPunct/>
              <w:autoSpaceDE/>
              <w:autoSpaceDN/>
              <w:adjustRightInd w:val="0"/>
              <w:snapToGrid w:val="0"/>
              <w:spacing w:beforeLines="50" w:before="228" w:after="60" w:line="0" w:lineRule="atLeast"/>
              <w:ind w:left="522" w:hanging="522"/>
              <w:contextualSpacing/>
              <w:jc w:val="left"/>
              <w:rPr>
                <w:rFonts w:ascii="Times New Roman"/>
                <w:color w:val="000000" w:themeColor="text1"/>
                <w:sz w:val="24"/>
                <w:szCs w:val="24"/>
              </w:rPr>
            </w:pPr>
            <w:r w:rsidRPr="00B9609C">
              <w:rPr>
                <w:rFonts w:ascii="Times New Roman"/>
                <w:color w:val="000000" w:themeColor="text1"/>
                <w:sz w:val="24"/>
                <w:szCs w:val="24"/>
              </w:rPr>
              <w:t>按</w:t>
            </w:r>
            <w:r w:rsidRPr="00B9609C">
              <w:rPr>
                <w:rFonts w:ascii="Times New Roman" w:hint="eastAsia"/>
                <w:color w:val="000000" w:themeColor="text1"/>
                <w:sz w:val="24"/>
                <w:szCs w:val="24"/>
              </w:rPr>
              <w:t>法務</w:t>
            </w:r>
            <w:r w:rsidRPr="00B9609C">
              <w:rPr>
                <w:rFonts w:ascii="Times New Roman"/>
                <w:color w:val="000000" w:themeColor="text1"/>
                <w:sz w:val="24"/>
                <w:szCs w:val="24"/>
              </w:rPr>
              <w:t>部前揭（</w:t>
            </w:r>
            <w:r w:rsidRPr="00B9609C">
              <w:rPr>
                <w:rFonts w:ascii="Times New Roman"/>
                <w:color w:val="000000" w:themeColor="text1"/>
                <w:sz w:val="24"/>
                <w:szCs w:val="24"/>
              </w:rPr>
              <w:t>3</w:t>
            </w:r>
            <w:r w:rsidRPr="00B9609C">
              <w:rPr>
                <w:rFonts w:ascii="Times New Roman"/>
                <w:color w:val="000000" w:themeColor="text1"/>
                <w:sz w:val="24"/>
                <w:szCs w:val="24"/>
              </w:rPr>
              <w:t>）回應，北監對於李員違紀之行為，視個案情形予以一般懲罰、酌減懲罰或不予懲罰改以其他適當處置，例如改採醫療照護、加強輔導、調整舍房、施用戒具或收容於鎮靜室等措施，非逕予一般違紀行為之懲罰，已如前述。</w:t>
            </w:r>
          </w:p>
          <w:p w:rsidR="00553E8A" w:rsidRPr="00B9609C" w:rsidRDefault="00553E8A" w:rsidP="00553E8A">
            <w:pPr>
              <w:numPr>
                <w:ilvl w:val="0"/>
                <w:numId w:val="19"/>
              </w:numPr>
              <w:overflowPunct/>
              <w:autoSpaceDE/>
              <w:autoSpaceDN/>
              <w:adjustRightInd w:val="0"/>
              <w:snapToGrid w:val="0"/>
              <w:spacing w:beforeLines="50" w:before="228" w:after="60" w:line="0" w:lineRule="atLeast"/>
              <w:ind w:left="522" w:hanging="522"/>
              <w:contextualSpacing/>
              <w:jc w:val="left"/>
              <w:rPr>
                <w:rFonts w:ascii="Times New Roman"/>
                <w:color w:val="000000" w:themeColor="text1"/>
                <w:sz w:val="24"/>
                <w:szCs w:val="24"/>
              </w:rPr>
            </w:pPr>
            <w:r w:rsidRPr="00B9609C">
              <w:rPr>
                <w:rFonts w:ascii="Times New Roman"/>
                <w:color w:val="000000" w:themeColor="text1"/>
                <w:sz w:val="24"/>
                <w:szCs w:val="24"/>
              </w:rPr>
              <w:t>矯正機關係國家刑事刑罰權之執行機關，所為處分及公權力之行使，是維護監獄安全與紀律維持之必要手段。無論是否罹患精神疾病，受刑人如有違反監獄行刑法施行細則第</w:t>
            </w:r>
            <w:r w:rsidRPr="00B9609C">
              <w:rPr>
                <w:rFonts w:ascii="Times New Roman"/>
                <w:color w:val="000000" w:themeColor="text1"/>
                <w:sz w:val="24"/>
                <w:szCs w:val="24"/>
              </w:rPr>
              <w:t>18</w:t>
            </w:r>
            <w:r w:rsidRPr="00B9609C">
              <w:rPr>
                <w:rFonts w:ascii="Times New Roman"/>
                <w:color w:val="000000" w:themeColor="text1"/>
                <w:sz w:val="24"/>
                <w:szCs w:val="24"/>
              </w:rPr>
              <w:t>條之規定，矯正機關應按監獄行刑法第</w:t>
            </w:r>
            <w:r w:rsidRPr="00B9609C">
              <w:rPr>
                <w:rFonts w:ascii="Times New Roman"/>
                <w:color w:val="000000" w:themeColor="text1"/>
                <w:sz w:val="24"/>
                <w:szCs w:val="24"/>
              </w:rPr>
              <w:t>76</w:t>
            </w:r>
            <w:r w:rsidRPr="00B9609C">
              <w:rPr>
                <w:rFonts w:ascii="Times New Roman"/>
                <w:color w:val="000000" w:themeColor="text1"/>
                <w:sz w:val="24"/>
                <w:szCs w:val="24"/>
              </w:rPr>
              <w:t>條、第</w:t>
            </w:r>
            <w:r w:rsidRPr="00B9609C">
              <w:rPr>
                <w:rFonts w:ascii="Times New Roman"/>
                <w:color w:val="000000" w:themeColor="text1"/>
                <w:sz w:val="24"/>
                <w:szCs w:val="24"/>
              </w:rPr>
              <w:t>78</w:t>
            </w:r>
            <w:r w:rsidRPr="00B9609C">
              <w:rPr>
                <w:rFonts w:ascii="Times New Roman"/>
                <w:color w:val="000000" w:themeColor="text1"/>
                <w:sz w:val="24"/>
                <w:szCs w:val="24"/>
              </w:rPr>
              <w:t>條、監獄受刑人違規情節及</w:t>
            </w:r>
            <w:r w:rsidRPr="00B9609C">
              <w:rPr>
                <w:rFonts w:ascii="Times New Roman"/>
                <w:b/>
                <w:color w:val="000000" w:themeColor="text1"/>
                <w:sz w:val="24"/>
                <w:szCs w:val="24"/>
                <w:u w:val="single"/>
              </w:rPr>
              <w:t>懲罰參考標準表</w:t>
            </w:r>
            <w:r w:rsidRPr="00B9609C">
              <w:rPr>
                <w:rFonts w:ascii="Times New Roman"/>
                <w:color w:val="000000" w:themeColor="text1"/>
                <w:sz w:val="24"/>
                <w:szCs w:val="24"/>
              </w:rPr>
              <w:t>等規定，並依據個案違背紀律行為之實際情形及情節輕重，兼衡酌其原因、動機、身心狀況及違規後之態度等情，綜合評估後妥適處理，以彰顯機關整體紀律之重要性，達到秩序管理之目的。</w:t>
            </w:r>
          </w:p>
          <w:p w:rsidR="00553E8A" w:rsidRPr="00B9609C" w:rsidRDefault="00553E8A" w:rsidP="00553E8A">
            <w:pPr>
              <w:numPr>
                <w:ilvl w:val="0"/>
                <w:numId w:val="19"/>
              </w:numPr>
              <w:overflowPunct/>
              <w:autoSpaceDE/>
              <w:autoSpaceDN/>
              <w:adjustRightInd w:val="0"/>
              <w:snapToGrid w:val="0"/>
              <w:spacing w:beforeLines="50" w:before="228" w:after="60" w:line="0" w:lineRule="atLeast"/>
              <w:ind w:left="522" w:hanging="522"/>
              <w:contextualSpacing/>
              <w:jc w:val="left"/>
              <w:rPr>
                <w:rFonts w:ascii="Times New Roman"/>
                <w:color w:val="000000" w:themeColor="text1"/>
                <w:sz w:val="24"/>
                <w:szCs w:val="24"/>
              </w:rPr>
            </w:pPr>
            <w:r w:rsidRPr="00B9609C">
              <w:rPr>
                <w:rFonts w:ascii="Times New Roman"/>
                <w:color w:val="000000" w:themeColor="text1"/>
                <w:sz w:val="24"/>
                <w:szCs w:val="24"/>
              </w:rPr>
              <w:t>查李員違背紀律之行為，北監按監獄行刑法第</w:t>
            </w:r>
            <w:r w:rsidRPr="00B9609C">
              <w:rPr>
                <w:rFonts w:ascii="Times New Roman"/>
                <w:color w:val="000000" w:themeColor="text1"/>
                <w:sz w:val="24"/>
                <w:szCs w:val="24"/>
              </w:rPr>
              <w:t>76</w:t>
            </w:r>
            <w:r w:rsidRPr="00B9609C">
              <w:rPr>
                <w:rFonts w:ascii="Times New Roman"/>
                <w:color w:val="000000" w:themeColor="text1"/>
                <w:sz w:val="24"/>
                <w:szCs w:val="24"/>
              </w:rPr>
              <w:t>條、</w:t>
            </w:r>
            <w:r w:rsidRPr="00B9609C">
              <w:rPr>
                <w:rFonts w:ascii="Times New Roman"/>
                <w:color w:val="000000" w:themeColor="text1"/>
                <w:sz w:val="24"/>
                <w:szCs w:val="24"/>
              </w:rPr>
              <w:lastRenderedPageBreak/>
              <w:t>第</w:t>
            </w:r>
            <w:r w:rsidRPr="00B9609C">
              <w:rPr>
                <w:rFonts w:ascii="Times New Roman"/>
                <w:color w:val="000000" w:themeColor="text1"/>
                <w:sz w:val="24"/>
                <w:szCs w:val="24"/>
              </w:rPr>
              <w:t>78</w:t>
            </w:r>
            <w:r w:rsidRPr="00B9609C">
              <w:rPr>
                <w:rFonts w:ascii="Times New Roman"/>
                <w:color w:val="000000" w:themeColor="text1"/>
                <w:sz w:val="24"/>
                <w:szCs w:val="24"/>
              </w:rPr>
              <w:t>條及監獄受刑人違規情節及</w:t>
            </w:r>
            <w:r w:rsidRPr="00B9609C">
              <w:rPr>
                <w:rFonts w:ascii="Times New Roman"/>
                <w:b/>
                <w:color w:val="000000" w:themeColor="text1"/>
                <w:sz w:val="24"/>
                <w:szCs w:val="24"/>
                <w:u w:val="single"/>
              </w:rPr>
              <w:t>懲罰參考表</w:t>
            </w:r>
            <w:r w:rsidRPr="00B9609C">
              <w:rPr>
                <w:rFonts w:ascii="Times New Roman"/>
                <w:color w:val="000000" w:themeColor="text1"/>
                <w:sz w:val="24"/>
                <w:szCs w:val="24"/>
              </w:rPr>
              <w:t>等規定，綜合評估李員違紀情節、原因、動機、身心狀況等，予以一般懲罰、酌減懲罰或不予懲罰改以其他適當處置。由於罹精神疾病收容人之病情具有浮動性，</w:t>
            </w:r>
            <w:r w:rsidRPr="00B9609C">
              <w:rPr>
                <w:rFonts w:ascii="Times New Roman"/>
                <w:b/>
                <w:color w:val="000000" w:themeColor="text1"/>
                <w:sz w:val="24"/>
                <w:szCs w:val="24"/>
                <w:u w:val="single"/>
              </w:rPr>
              <w:t>矯正署業囑北監，李員如有違紀或失序行為時，應視個案行為之客觀事實、情節輕重、相關醫囑等，依監獄行刑法相關規定綜合評估審酌，並審慎處理，俾期周妥</w:t>
            </w:r>
            <w:r w:rsidRPr="00B9609C">
              <w:rPr>
                <w:rFonts w:ascii="Times New Roman"/>
                <w:color w:val="000000" w:themeColor="text1"/>
                <w:sz w:val="24"/>
                <w:szCs w:val="24"/>
              </w:rPr>
              <w:t>。</w:t>
            </w:r>
          </w:p>
        </w:tc>
      </w:tr>
      <w:tr w:rsidR="00F01395" w:rsidRPr="00B9609C" w:rsidTr="00D43B30">
        <w:trPr>
          <w:gridAfter w:val="1"/>
          <w:wAfter w:w="142" w:type="dxa"/>
          <w:trHeight w:val="2835"/>
        </w:trPr>
        <w:tc>
          <w:tcPr>
            <w:tcW w:w="2093" w:type="dxa"/>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D43B30">
            <w:pPr>
              <w:overflowPunct/>
              <w:autoSpaceDE/>
              <w:autoSpaceDN/>
              <w:adjustRightInd w:val="0"/>
              <w:snapToGrid w:val="0"/>
              <w:spacing w:before="60" w:after="60" w:line="0" w:lineRule="atLeast"/>
              <w:contextualSpacing/>
              <w:rPr>
                <w:rFonts w:ascii="Times New Roman"/>
                <w:color w:val="000000" w:themeColor="text1"/>
                <w:sz w:val="24"/>
                <w:szCs w:val="24"/>
              </w:rPr>
            </w:pPr>
            <w:r w:rsidRPr="00B9609C">
              <w:rPr>
                <w:rFonts w:ascii="Times New Roman"/>
                <w:color w:val="000000" w:themeColor="text1"/>
                <w:sz w:val="24"/>
                <w:szCs w:val="24"/>
              </w:rPr>
              <w:lastRenderedPageBreak/>
              <w:t>承上，該監獄對於該精神病犯出現違背紀律行為懲罰所憑之依據是否符合法律位階及法律保留原則？</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D43B30">
            <w:pPr>
              <w:overflowPunct/>
              <w:autoSpaceDE/>
              <w:autoSpaceDN/>
              <w:adjustRightInd w:val="0"/>
              <w:snapToGrid w:val="0"/>
              <w:spacing w:before="60" w:after="60" w:line="0" w:lineRule="atLeast"/>
              <w:contextualSpacing/>
              <w:rPr>
                <w:rFonts w:ascii="Times New Roman"/>
                <w:color w:val="000000" w:themeColor="text1"/>
                <w:sz w:val="24"/>
                <w:szCs w:val="24"/>
              </w:rPr>
            </w:pPr>
            <w:r w:rsidRPr="00B9609C">
              <w:rPr>
                <w:rFonts w:ascii="Times New Roman"/>
                <w:b/>
                <w:color w:val="000000" w:themeColor="text1"/>
                <w:sz w:val="24"/>
                <w:szCs w:val="24"/>
                <w:u w:val="single"/>
              </w:rPr>
              <w:t>侵害人民自由權利之行政權，僅於法律有授權之情形，始得為之</w:t>
            </w:r>
            <w:r w:rsidRPr="00B9609C">
              <w:rPr>
                <w:rFonts w:ascii="Times New Roman"/>
                <w:color w:val="000000" w:themeColor="text1"/>
                <w:sz w:val="24"/>
                <w:szCs w:val="24"/>
              </w:rPr>
              <w:t>，以避免違反法律保留原則。監獄行刑法第</w:t>
            </w:r>
            <w:r w:rsidRPr="00B9609C">
              <w:rPr>
                <w:rFonts w:ascii="Times New Roman"/>
                <w:color w:val="000000" w:themeColor="text1"/>
                <w:sz w:val="24"/>
                <w:szCs w:val="24"/>
              </w:rPr>
              <w:t>76</w:t>
            </w:r>
            <w:r w:rsidRPr="00B9609C">
              <w:rPr>
                <w:rFonts w:ascii="Times New Roman"/>
                <w:color w:val="000000" w:themeColor="text1"/>
                <w:sz w:val="24"/>
                <w:szCs w:val="24"/>
              </w:rPr>
              <w:t>條及第</w:t>
            </w:r>
            <w:r w:rsidRPr="00B9609C">
              <w:rPr>
                <w:rFonts w:ascii="Times New Roman"/>
                <w:color w:val="000000" w:themeColor="text1"/>
                <w:sz w:val="24"/>
                <w:szCs w:val="24"/>
              </w:rPr>
              <w:t>78</w:t>
            </w:r>
            <w:r w:rsidRPr="00B9609C">
              <w:rPr>
                <w:rFonts w:ascii="Times New Roman"/>
                <w:color w:val="000000" w:themeColor="text1"/>
                <w:sz w:val="24"/>
                <w:szCs w:val="24"/>
              </w:rPr>
              <w:t>條規定，受刑人違背紀律時，監獄得施以</w:t>
            </w:r>
            <w:r w:rsidRPr="00B9609C">
              <w:rPr>
                <w:rFonts w:ascii="Times New Roman"/>
                <w:b/>
                <w:color w:val="000000" w:themeColor="text1"/>
                <w:sz w:val="24"/>
                <w:szCs w:val="24"/>
                <w:u w:val="single"/>
              </w:rPr>
              <w:t>訓誡、停止接見</w:t>
            </w:r>
            <w:r w:rsidRPr="00B9609C">
              <w:rPr>
                <w:rFonts w:ascii="Times New Roman"/>
                <w:color w:val="000000" w:themeColor="text1"/>
                <w:sz w:val="24"/>
                <w:szCs w:val="24"/>
              </w:rPr>
              <w:t>、強制勞動、停止購買物品、減少勞作金、</w:t>
            </w:r>
            <w:r w:rsidRPr="00B9609C">
              <w:rPr>
                <w:rFonts w:ascii="Times New Roman"/>
                <w:b/>
                <w:color w:val="000000" w:themeColor="text1"/>
                <w:sz w:val="24"/>
                <w:szCs w:val="24"/>
                <w:u w:val="single"/>
              </w:rPr>
              <w:t>停止戶外活動</w:t>
            </w:r>
            <w:r w:rsidRPr="00B9609C">
              <w:rPr>
                <w:rFonts w:ascii="Times New Roman"/>
                <w:color w:val="000000" w:themeColor="text1"/>
                <w:sz w:val="24"/>
                <w:szCs w:val="24"/>
              </w:rPr>
              <w:t>等懲罰，告知懲罰後，應予本人以解辯之機會，認為有理由者，得免其執行或緩予執行，無理由者，立即執行之。但有疾病或其他特別事由時，得停止執行。北監就李員違紀行為之懲罰處分，係依據監獄行刑法第</w:t>
            </w:r>
            <w:r w:rsidRPr="00B9609C">
              <w:rPr>
                <w:rFonts w:ascii="Times New Roman"/>
                <w:color w:val="000000" w:themeColor="text1"/>
                <w:sz w:val="24"/>
                <w:szCs w:val="24"/>
              </w:rPr>
              <w:t>76</w:t>
            </w:r>
            <w:r w:rsidRPr="00B9609C">
              <w:rPr>
                <w:rFonts w:ascii="Times New Roman"/>
                <w:color w:val="000000" w:themeColor="text1"/>
                <w:sz w:val="24"/>
                <w:szCs w:val="24"/>
              </w:rPr>
              <w:t>條及第</w:t>
            </w:r>
            <w:r w:rsidRPr="00B9609C">
              <w:rPr>
                <w:rFonts w:ascii="Times New Roman"/>
                <w:color w:val="000000" w:themeColor="text1"/>
                <w:sz w:val="24"/>
                <w:szCs w:val="24"/>
              </w:rPr>
              <w:t>78</w:t>
            </w:r>
            <w:r w:rsidRPr="00B9609C">
              <w:rPr>
                <w:rFonts w:ascii="Times New Roman"/>
                <w:color w:val="000000" w:themeColor="text1"/>
                <w:sz w:val="24"/>
                <w:szCs w:val="24"/>
              </w:rPr>
              <w:t>條規定，</w:t>
            </w:r>
            <w:r w:rsidRPr="00B9609C">
              <w:rPr>
                <w:rFonts w:ascii="Times New Roman"/>
                <w:b/>
                <w:color w:val="000000" w:themeColor="text1"/>
                <w:sz w:val="24"/>
                <w:szCs w:val="24"/>
                <w:u w:val="single"/>
              </w:rPr>
              <w:t>尚符合法律保留原則</w:t>
            </w:r>
            <w:r w:rsidRPr="00B9609C">
              <w:rPr>
                <w:rFonts w:ascii="Times New Roman"/>
                <w:color w:val="000000" w:themeColor="text1"/>
                <w:sz w:val="24"/>
                <w:szCs w:val="24"/>
              </w:rPr>
              <w:t>。</w:t>
            </w:r>
          </w:p>
        </w:tc>
      </w:tr>
      <w:tr w:rsidR="00F01395" w:rsidRPr="00B9609C" w:rsidTr="00D43B30">
        <w:trPr>
          <w:trHeight w:val="5426"/>
        </w:trPr>
        <w:tc>
          <w:tcPr>
            <w:tcW w:w="2093" w:type="dxa"/>
            <w:tcBorders>
              <w:top w:val="single" w:sz="4" w:space="0" w:color="auto"/>
              <w:left w:val="single" w:sz="4" w:space="0" w:color="auto"/>
              <w:right w:val="single" w:sz="4" w:space="0" w:color="auto"/>
            </w:tcBorders>
            <w:shd w:val="clear" w:color="auto" w:fill="auto"/>
          </w:tcPr>
          <w:p w:rsidR="00553E8A" w:rsidRPr="00B9609C" w:rsidRDefault="00553E8A" w:rsidP="00D43B30">
            <w:pPr>
              <w:overflowPunct/>
              <w:autoSpaceDE/>
              <w:autoSpaceDN/>
              <w:adjustRightInd w:val="0"/>
              <w:snapToGrid w:val="0"/>
              <w:spacing w:before="60" w:after="60" w:line="0" w:lineRule="atLeast"/>
              <w:contextualSpacing/>
              <w:rPr>
                <w:rFonts w:ascii="Times New Roman"/>
                <w:color w:val="000000" w:themeColor="text1"/>
                <w:sz w:val="24"/>
                <w:szCs w:val="24"/>
              </w:rPr>
            </w:pPr>
            <w:r w:rsidRPr="00B9609C">
              <w:rPr>
                <w:rFonts w:ascii="Times New Roman"/>
                <w:color w:val="000000" w:themeColor="text1"/>
                <w:sz w:val="24"/>
                <w:szCs w:val="24"/>
              </w:rPr>
              <w:t>該監獄相關人員執行該名精神病犯之戒護、醫療職務是否妥適？有無恣意或濫權？相關主管有無善盡監督、管理責任？有無應檢討之處？</w:t>
            </w:r>
          </w:p>
          <w:p w:rsidR="00553E8A" w:rsidRPr="00B9609C" w:rsidRDefault="00553E8A" w:rsidP="00D43B30">
            <w:pPr>
              <w:overflowPunct/>
              <w:autoSpaceDE/>
              <w:autoSpaceDN/>
              <w:adjustRightInd w:val="0"/>
              <w:snapToGrid w:val="0"/>
              <w:spacing w:before="60" w:after="60" w:line="0" w:lineRule="atLeast"/>
              <w:contextualSpacing/>
              <w:rPr>
                <w:rFonts w:ascii="Times New Roman"/>
                <w:color w:val="000000" w:themeColor="text1"/>
                <w:sz w:val="24"/>
                <w:szCs w:val="24"/>
              </w:rPr>
            </w:pP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553E8A">
            <w:pPr>
              <w:numPr>
                <w:ilvl w:val="0"/>
                <w:numId w:val="14"/>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color w:val="000000" w:themeColor="text1"/>
                <w:sz w:val="24"/>
                <w:szCs w:val="24"/>
              </w:rPr>
              <w:t>按「全民健康保險保險對象收容於矯正機關者就醫管理辦法」第</w:t>
            </w:r>
            <w:r w:rsidRPr="00B9609C">
              <w:rPr>
                <w:rFonts w:ascii="Times New Roman"/>
                <w:color w:val="000000" w:themeColor="text1"/>
                <w:sz w:val="24"/>
                <w:szCs w:val="24"/>
              </w:rPr>
              <w:t>3</w:t>
            </w:r>
            <w:r w:rsidRPr="00B9609C">
              <w:rPr>
                <w:rFonts w:ascii="Times New Roman"/>
                <w:color w:val="000000" w:themeColor="text1"/>
                <w:sz w:val="24"/>
                <w:szCs w:val="24"/>
              </w:rPr>
              <w:t>條規定：「收容對象發生疾病、傷害事故或生育時，應優先於矯正機關內就醫，其時間及處所，由矯正機關排定之。矯正機關內不能為適當診療、檢查（驗）或有醫療急迫情形，經矯正機關核准者，得戒護移送保險醫事服務機構就醫。收容對象戒護移送保險醫事服務機構就醫之時間及處所，由矯正機關依收容對象之就醫需求及安全管理之必要指定之；收容對象不得自行指定。收容對象戒護移送保險醫事服務機構就醫時，應由矯正機關內醫師開立轉診單或由矯正機關開具相關證明」。經查李員在監執行期間，北監悉依醫囑安排精神專科門診就醫追蹤並督促服藥。</w:t>
            </w:r>
          </w:p>
          <w:p w:rsidR="00553E8A" w:rsidRPr="00B9609C" w:rsidRDefault="00553E8A" w:rsidP="00553E8A">
            <w:pPr>
              <w:numPr>
                <w:ilvl w:val="0"/>
                <w:numId w:val="14"/>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color w:val="000000" w:themeColor="text1"/>
                <w:sz w:val="24"/>
                <w:szCs w:val="24"/>
              </w:rPr>
              <w:t>北監為維持監獄紀律管理及兼顧刑罰之公正性，於李員在期間之戒護管理皆按監獄行刑法及相關規定辦理，並依醫囑調整藥物及配住疾病療養單位，</w:t>
            </w:r>
            <w:r w:rsidRPr="00B9609C">
              <w:rPr>
                <w:rFonts w:ascii="Times New Roman"/>
                <w:b/>
                <w:color w:val="000000" w:themeColor="text1"/>
                <w:sz w:val="24"/>
                <w:szCs w:val="24"/>
                <w:u w:val="single"/>
              </w:rPr>
              <w:t>尚無逾越法令規範之情</w:t>
            </w:r>
            <w:r w:rsidRPr="00B9609C">
              <w:rPr>
                <w:rFonts w:ascii="Times New Roman"/>
                <w:color w:val="000000" w:themeColor="text1"/>
                <w:sz w:val="24"/>
                <w:szCs w:val="24"/>
              </w:rPr>
              <w:t>。</w:t>
            </w:r>
          </w:p>
          <w:p w:rsidR="00553E8A" w:rsidRPr="00B9609C" w:rsidRDefault="00553E8A" w:rsidP="00553E8A">
            <w:pPr>
              <w:numPr>
                <w:ilvl w:val="0"/>
                <w:numId w:val="14"/>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color w:val="000000" w:themeColor="text1"/>
                <w:sz w:val="24"/>
                <w:szCs w:val="24"/>
              </w:rPr>
              <w:t>另，由於罹精神疾病收容人之病情具有浮動性，矯正署業囑北監李員如有違紀或失序行為時，應視個案行為之客觀事實、情節輕重、相關醫囑等，依監獄行刑法相關規定綜合評估審酌，並審慎處理，俾期周妥，併予敘明。</w:t>
            </w:r>
          </w:p>
        </w:tc>
      </w:tr>
      <w:tr w:rsidR="00F01395" w:rsidRPr="00B9609C" w:rsidTr="00D43B30">
        <w:trPr>
          <w:trHeight w:val="2186"/>
        </w:trPr>
        <w:tc>
          <w:tcPr>
            <w:tcW w:w="2093" w:type="dxa"/>
            <w:tcBorders>
              <w:left w:val="single" w:sz="4" w:space="0" w:color="auto"/>
              <w:bottom w:val="single" w:sz="4" w:space="0" w:color="auto"/>
              <w:right w:val="single" w:sz="4" w:space="0" w:color="auto"/>
            </w:tcBorders>
            <w:shd w:val="clear" w:color="auto" w:fill="auto"/>
          </w:tcPr>
          <w:p w:rsidR="00553E8A" w:rsidRPr="00B9609C" w:rsidRDefault="00553E8A" w:rsidP="00D43B30">
            <w:pPr>
              <w:overflowPunct/>
              <w:autoSpaceDE/>
              <w:autoSpaceDN/>
              <w:adjustRightInd w:val="0"/>
              <w:snapToGrid w:val="0"/>
              <w:spacing w:before="60" w:after="60" w:line="0" w:lineRule="atLeast"/>
              <w:contextualSpacing/>
              <w:rPr>
                <w:rFonts w:ascii="Times New Roman"/>
                <w:color w:val="000000" w:themeColor="text1"/>
                <w:sz w:val="24"/>
                <w:szCs w:val="24"/>
              </w:rPr>
            </w:pPr>
            <w:r w:rsidRPr="00B9609C">
              <w:rPr>
                <w:rFonts w:ascii="Times New Roman"/>
                <w:color w:val="000000" w:themeColor="text1"/>
                <w:sz w:val="24"/>
                <w:szCs w:val="24"/>
              </w:rPr>
              <w:lastRenderedPageBreak/>
              <w:t>本案之檢討及策進作為。</w:t>
            </w: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D43B30">
            <w:pPr>
              <w:overflowPunct/>
              <w:autoSpaceDE/>
              <w:autoSpaceDN/>
              <w:adjustRightInd w:val="0"/>
              <w:snapToGrid w:val="0"/>
              <w:spacing w:before="60" w:after="60" w:line="0" w:lineRule="atLeast"/>
              <w:contextualSpacing/>
              <w:rPr>
                <w:rFonts w:ascii="Times New Roman"/>
                <w:color w:val="000000" w:themeColor="text1"/>
                <w:sz w:val="24"/>
                <w:szCs w:val="24"/>
              </w:rPr>
            </w:pPr>
            <w:r w:rsidRPr="00B9609C">
              <w:rPr>
                <w:rFonts w:ascii="Times New Roman"/>
                <w:color w:val="000000" w:themeColor="text1"/>
                <w:sz w:val="24"/>
                <w:szCs w:val="24"/>
              </w:rPr>
              <w:t>精神障礙疾病本身具有浮動性，行為當時病患並不一定欠缺責任能力，是故責任能力之有無應以行為時為準，矯正機關辦理懲罰處分時，依具體個案行為時之狀態個案判斷，不可同一而論之。</w:t>
            </w:r>
            <w:r w:rsidRPr="00B9609C">
              <w:rPr>
                <w:rFonts w:ascii="Times New Roman"/>
                <w:b/>
                <w:color w:val="000000" w:themeColor="text1"/>
                <w:sz w:val="24"/>
                <w:szCs w:val="24"/>
                <w:u w:val="single"/>
              </w:rPr>
              <w:t>北監未來辦理類似懲罰案件調查時，將賡續依當下收容人之行為精神狀態、原因目的、犯後態度、惡害程度等，作為權衡量度處分方法之參考，擬定適當、合宜之懲罰，並由管教人員與教誨師定期與不定期實施輔導穩定其情緒</w:t>
            </w:r>
            <w:r w:rsidRPr="00B9609C">
              <w:rPr>
                <w:rFonts w:ascii="Times New Roman"/>
                <w:color w:val="000000" w:themeColor="text1"/>
                <w:sz w:val="24"/>
                <w:szCs w:val="24"/>
              </w:rPr>
              <w:t>。</w:t>
            </w:r>
          </w:p>
        </w:tc>
      </w:tr>
      <w:tr w:rsidR="00F01395" w:rsidRPr="00B9609C" w:rsidTr="00D43B30">
        <w:trPr>
          <w:trHeight w:val="794"/>
        </w:trPr>
        <w:tc>
          <w:tcPr>
            <w:tcW w:w="9039" w:type="dxa"/>
            <w:gridSpan w:val="3"/>
            <w:tcBorders>
              <w:left w:val="single" w:sz="4" w:space="0" w:color="auto"/>
              <w:bottom w:val="single" w:sz="4" w:space="0" w:color="auto"/>
              <w:right w:val="single" w:sz="4" w:space="0" w:color="auto"/>
            </w:tcBorders>
            <w:shd w:val="clear" w:color="auto" w:fill="FDE9D9" w:themeFill="accent6" w:themeFillTint="33"/>
            <w:vAlign w:val="center"/>
          </w:tcPr>
          <w:p w:rsidR="00553E8A" w:rsidRPr="00B9609C" w:rsidRDefault="00553E8A" w:rsidP="00D43B30">
            <w:pPr>
              <w:overflowPunct/>
              <w:autoSpaceDE/>
              <w:autoSpaceDN/>
              <w:adjustRightInd w:val="0"/>
              <w:snapToGrid w:val="0"/>
              <w:spacing w:before="60" w:after="60" w:line="0" w:lineRule="atLeast"/>
              <w:contextualSpacing/>
              <w:rPr>
                <w:rFonts w:ascii="Times New Roman"/>
                <w:color w:val="000000" w:themeColor="text1"/>
                <w:sz w:val="24"/>
                <w:szCs w:val="24"/>
              </w:rPr>
            </w:pPr>
            <w:r w:rsidRPr="00B9609C">
              <w:rPr>
                <w:rFonts w:ascii="Times New Roman"/>
                <w:color w:val="000000" w:themeColor="text1"/>
                <w:sz w:val="24"/>
                <w:szCs w:val="24"/>
              </w:rPr>
              <w:t>（三）有關「賢德醫院樹孝院區執行監護處分王</w:t>
            </w:r>
            <w:r w:rsidRPr="00B9609C">
              <w:rPr>
                <w:rFonts w:ascii="Times New Roman" w:hint="eastAsia"/>
                <w:color w:val="000000" w:themeColor="text1"/>
                <w:sz w:val="24"/>
                <w:szCs w:val="24"/>
              </w:rPr>
              <w:t>○○</w:t>
            </w:r>
            <w:r w:rsidRPr="00B9609C">
              <w:rPr>
                <w:rFonts w:ascii="Times New Roman"/>
                <w:color w:val="000000" w:themeColor="text1"/>
                <w:sz w:val="24"/>
                <w:szCs w:val="24"/>
              </w:rPr>
              <w:t>陳訴」案（</w:t>
            </w:r>
            <w:r w:rsidRPr="00B9609C">
              <w:rPr>
                <w:rFonts w:ascii="Times New Roman" w:hint="eastAsia"/>
                <w:color w:val="000000" w:themeColor="text1"/>
                <w:sz w:val="24"/>
                <w:szCs w:val="24"/>
              </w:rPr>
              <w:t>法務</w:t>
            </w:r>
            <w:r w:rsidRPr="00B9609C">
              <w:rPr>
                <w:rFonts w:ascii="Times New Roman"/>
                <w:color w:val="000000" w:themeColor="text1"/>
                <w:sz w:val="24"/>
                <w:szCs w:val="24"/>
              </w:rPr>
              <w:t>部</w:t>
            </w:r>
            <w:r w:rsidRPr="00B9609C">
              <w:rPr>
                <w:rFonts w:ascii="Times New Roman"/>
                <w:color w:val="000000" w:themeColor="text1"/>
                <w:sz w:val="24"/>
                <w:szCs w:val="24"/>
              </w:rPr>
              <w:t>107</w:t>
            </w:r>
            <w:r w:rsidRPr="00B9609C">
              <w:rPr>
                <w:rFonts w:ascii="Times New Roman"/>
                <w:color w:val="000000" w:themeColor="text1"/>
                <w:sz w:val="24"/>
                <w:szCs w:val="24"/>
              </w:rPr>
              <w:t>年</w:t>
            </w:r>
            <w:r w:rsidRPr="00B9609C">
              <w:rPr>
                <w:rFonts w:ascii="Times New Roman"/>
                <w:color w:val="000000" w:themeColor="text1"/>
                <w:sz w:val="24"/>
                <w:szCs w:val="24"/>
              </w:rPr>
              <w:t>6</w:t>
            </w:r>
            <w:r w:rsidRPr="00B9609C">
              <w:rPr>
                <w:rFonts w:ascii="Times New Roman"/>
                <w:color w:val="000000" w:themeColor="text1"/>
                <w:sz w:val="24"/>
                <w:szCs w:val="24"/>
              </w:rPr>
              <w:t>月</w:t>
            </w:r>
            <w:r w:rsidRPr="00B9609C">
              <w:rPr>
                <w:rFonts w:ascii="Times New Roman"/>
                <w:color w:val="000000" w:themeColor="text1"/>
                <w:sz w:val="24"/>
                <w:szCs w:val="24"/>
              </w:rPr>
              <w:t>27</w:t>
            </w:r>
            <w:r w:rsidRPr="00B9609C">
              <w:rPr>
                <w:rFonts w:ascii="Times New Roman"/>
                <w:color w:val="000000" w:themeColor="text1"/>
                <w:sz w:val="24"/>
                <w:szCs w:val="24"/>
              </w:rPr>
              <w:t>日法檢字第</w:t>
            </w:r>
            <w:r w:rsidRPr="00B9609C">
              <w:rPr>
                <w:rFonts w:ascii="Times New Roman"/>
                <w:color w:val="000000" w:themeColor="text1"/>
                <w:sz w:val="24"/>
                <w:szCs w:val="24"/>
              </w:rPr>
              <w:t>10700584040</w:t>
            </w:r>
            <w:r w:rsidRPr="00B9609C">
              <w:rPr>
                <w:rFonts w:ascii="Times New Roman"/>
                <w:color w:val="000000" w:themeColor="text1"/>
                <w:sz w:val="24"/>
                <w:szCs w:val="24"/>
              </w:rPr>
              <w:t>號函）：</w:t>
            </w:r>
          </w:p>
        </w:tc>
      </w:tr>
      <w:tr w:rsidR="00F01395" w:rsidRPr="00B9609C" w:rsidTr="00D43B30">
        <w:trPr>
          <w:trHeight w:val="1271"/>
        </w:trPr>
        <w:tc>
          <w:tcPr>
            <w:tcW w:w="2093" w:type="dxa"/>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D43B30">
            <w:pPr>
              <w:overflowPunct/>
              <w:autoSpaceDE/>
              <w:autoSpaceDN/>
              <w:adjustRightInd w:val="0"/>
              <w:snapToGrid w:val="0"/>
              <w:spacing w:before="60" w:after="60" w:line="0" w:lineRule="atLeast"/>
              <w:contextualSpacing/>
              <w:rPr>
                <w:rFonts w:ascii="Times New Roman"/>
                <w:color w:val="000000" w:themeColor="text1"/>
                <w:sz w:val="24"/>
                <w:szCs w:val="24"/>
              </w:rPr>
            </w:pPr>
            <w:r w:rsidRPr="00B9609C">
              <w:rPr>
                <w:rFonts w:ascii="Times New Roman" w:hint="eastAsia"/>
                <w:color w:val="000000" w:themeColor="text1"/>
                <w:sz w:val="24"/>
                <w:szCs w:val="24"/>
              </w:rPr>
              <w:t>法務</w:t>
            </w:r>
            <w:r w:rsidRPr="00B9609C">
              <w:rPr>
                <w:rFonts w:ascii="Times New Roman"/>
                <w:color w:val="000000" w:themeColor="text1"/>
                <w:sz w:val="24"/>
                <w:szCs w:val="24"/>
              </w:rPr>
              <w:t>部對該員之處置經過情形及處理結果</w:t>
            </w:r>
            <w:r w:rsidRPr="00B9609C">
              <w:rPr>
                <w:rFonts w:ascii="Times New Roman" w:hint="eastAsia"/>
                <w:color w:val="000000" w:themeColor="text1"/>
                <w:sz w:val="24"/>
                <w:szCs w:val="24"/>
              </w:rPr>
              <w:t>；</w:t>
            </w:r>
            <w:r w:rsidRPr="00B9609C">
              <w:rPr>
                <w:rFonts w:ascii="Times New Roman"/>
                <w:color w:val="000000" w:themeColor="text1"/>
                <w:sz w:val="24"/>
                <w:szCs w:val="24"/>
              </w:rPr>
              <w:t>本案之檢討及策進作為。</w:t>
            </w: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553E8A">
            <w:pPr>
              <w:overflowPunct/>
              <w:autoSpaceDE/>
              <w:autoSpaceDN/>
              <w:adjustRightInd w:val="0"/>
              <w:snapToGrid w:val="0"/>
              <w:spacing w:before="60" w:after="60" w:line="0" w:lineRule="atLeast"/>
              <w:ind w:left="354" w:hangingChars="136" w:hanging="354"/>
              <w:contextualSpacing/>
              <w:rPr>
                <w:rFonts w:ascii="Times New Roman"/>
                <w:color w:val="000000" w:themeColor="text1"/>
                <w:sz w:val="24"/>
                <w:szCs w:val="24"/>
              </w:rPr>
            </w:pPr>
            <w:r w:rsidRPr="00B9609C">
              <w:rPr>
                <w:rFonts w:ascii="Times New Roman"/>
                <w:color w:val="000000" w:themeColor="text1"/>
                <w:sz w:val="24"/>
                <w:szCs w:val="24"/>
              </w:rPr>
              <w:t>一、本件經函請臺灣高等檢察署（以下簡稱臺高檢署）辦理，經臺高檢署函轉臺灣臺中地方檢察署處理情形略以：</w:t>
            </w:r>
          </w:p>
          <w:p w:rsidR="00553E8A" w:rsidRPr="00B9609C" w:rsidRDefault="00553E8A" w:rsidP="00553E8A">
            <w:pPr>
              <w:overflowPunct/>
              <w:autoSpaceDE/>
              <w:autoSpaceDN/>
              <w:adjustRightInd w:val="0"/>
              <w:snapToGrid w:val="0"/>
              <w:spacing w:before="60" w:after="60" w:line="0" w:lineRule="atLeast"/>
              <w:ind w:left="354" w:hangingChars="136" w:hanging="354"/>
              <w:contextualSpacing/>
              <w:rPr>
                <w:rFonts w:ascii="Times New Roman"/>
                <w:color w:val="000000" w:themeColor="text1"/>
                <w:sz w:val="24"/>
                <w:szCs w:val="24"/>
              </w:rPr>
            </w:pPr>
            <w:r w:rsidRPr="00B9609C">
              <w:rPr>
                <w:rFonts w:ascii="Times New Roman"/>
                <w:color w:val="000000" w:themeColor="text1"/>
                <w:sz w:val="24"/>
                <w:szCs w:val="24"/>
              </w:rPr>
              <w:t>（一）</w:t>
            </w:r>
            <w:r w:rsidRPr="00B9609C">
              <w:rPr>
                <w:rFonts w:ascii="Times New Roman"/>
                <w:color w:val="000000" w:themeColor="text1"/>
                <w:sz w:val="24"/>
                <w:szCs w:val="24"/>
              </w:rPr>
              <w:tab/>
            </w:r>
            <w:r w:rsidRPr="00B9609C">
              <w:rPr>
                <w:rFonts w:ascii="Times New Roman"/>
                <w:color w:val="000000" w:themeColor="text1"/>
                <w:sz w:val="24"/>
                <w:szCs w:val="24"/>
              </w:rPr>
              <w:t>經承辦檢察官函詢賢德醫院王正執行監護處分之情形，認</w:t>
            </w:r>
            <w:r w:rsidR="009624FF">
              <w:rPr>
                <w:rFonts w:ascii="Times New Roman"/>
                <w:color w:val="000000" w:themeColor="text1"/>
                <w:sz w:val="24"/>
                <w:szCs w:val="24"/>
              </w:rPr>
              <w:t>王</w:t>
            </w:r>
            <w:r w:rsidR="009624FF">
              <w:rPr>
                <w:rFonts w:ascii="Times New Roman"/>
                <w:color w:val="000000" w:themeColor="text1"/>
                <w:sz w:val="24"/>
                <w:szCs w:val="24"/>
              </w:rPr>
              <w:t>○○</w:t>
            </w:r>
            <w:r w:rsidRPr="00B9609C">
              <w:rPr>
                <w:rFonts w:ascii="Times New Roman"/>
                <w:color w:val="000000" w:themeColor="text1"/>
                <w:sz w:val="24"/>
                <w:szCs w:val="24"/>
              </w:rPr>
              <w:t>於監護處分後，在藥物控制下病況穩定，但非完全治癒。是王正既仍有被害妄想症狀存在之可能，其在監護處分期間，陳情其遭到賢德醫院醫生、護理人員之非法對待等情，其真實性如何，實令人懷疑。且王正亦未指明遭到不法對待之具體情節，僅泛稱遭到該院醫師、護理人員不法對待，是其</w:t>
            </w:r>
            <w:r w:rsidRPr="00B9609C">
              <w:rPr>
                <w:rFonts w:ascii="Times New Roman"/>
                <w:b/>
                <w:color w:val="000000" w:themeColor="text1"/>
                <w:sz w:val="24"/>
                <w:szCs w:val="24"/>
                <w:u w:val="single"/>
              </w:rPr>
              <w:t>陳訴亦屬空泛而難以調查</w:t>
            </w:r>
            <w:r w:rsidRPr="00B9609C">
              <w:rPr>
                <w:rFonts w:ascii="Times New Roman"/>
                <w:color w:val="000000" w:themeColor="text1"/>
                <w:sz w:val="24"/>
                <w:szCs w:val="24"/>
              </w:rPr>
              <w:t>。</w:t>
            </w:r>
          </w:p>
          <w:p w:rsidR="00553E8A" w:rsidRPr="00B9609C" w:rsidRDefault="00553E8A" w:rsidP="00553E8A">
            <w:pPr>
              <w:overflowPunct/>
              <w:autoSpaceDE/>
              <w:autoSpaceDN/>
              <w:adjustRightInd w:val="0"/>
              <w:snapToGrid w:val="0"/>
              <w:spacing w:before="60" w:after="60" w:line="0" w:lineRule="atLeast"/>
              <w:ind w:left="354" w:hangingChars="136" w:hanging="354"/>
              <w:contextualSpacing/>
              <w:rPr>
                <w:rFonts w:ascii="Times New Roman"/>
                <w:color w:val="000000" w:themeColor="text1"/>
                <w:sz w:val="24"/>
                <w:szCs w:val="24"/>
              </w:rPr>
            </w:pPr>
            <w:r w:rsidRPr="00B9609C">
              <w:rPr>
                <w:rFonts w:ascii="Times New Roman"/>
                <w:color w:val="000000" w:themeColor="text1"/>
                <w:sz w:val="24"/>
                <w:szCs w:val="24"/>
              </w:rPr>
              <w:t>（二）</w:t>
            </w:r>
            <w:r w:rsidRPr="00B9609C">
              <w:rPr>
                <w:rFonts w:ascii="Times New Roman"/>
                <w:color w:val="000000" w:themeColor="text1"/>
                <w:sz w:val="24"/>
                <w:szCs w:val="24"/>
              </w:rPr>
              <w:tab/>
            </w:r>
            <w:r w:rsidRPr="00B9609C">
              <w:rPr>
                <w:rFonts w:ascii="Times New Roman"/>
                <w:color w:val="000000" w:themeColor="text1"/>
                <w:sz w:val="24"/>
                <w:szCs w:val="24"/>
              </w:rPr>
              <w:t>另檢察官於</w:t>
            </w:r>
            <w:r w:rsidRPr="00B9609C">
              <w:rPr>
                <w:rFonts w:ascii="Times New Roman"/>
                <w:color w:val="000000" w:themeColor="text1"/>
                <w:sz w:val="24"/>
                <w:szCs w:val="24"/>
              </w:rPr>
              <w:t>107</w:t>
            </w:r>
            <w:r w:rsidRPr="00B9609C">
              <w:rPr>
                <w:rFonts w:ascii="Times New Roman"/>
                <w:color w:val="000000" w:themeColor="text1"/>
                <w:sz w:val="24"/>
                <w:szCs w:val="24"/>
              </w:rPr>
              <w:t>年</w:t>
            </w:r>
            <w:r w:rsidRPr="00B9609C">
              <w:rPr>
                <w:rFonts w:ascii="Times New Roman"/>
                <w:color w:val="000000" w:themeColor="text1"/>
                <w:sz w:val="24"/>
                <w:szCs w:val="24"/>
              </w:rPr>
              <w:t>4</w:t>
            </w:r>
            <w:r w:rsidRPr="00B9609C">
              <w:rPr>
                <w:rFonts w:ascii="Times New Roman"/>
                <w:color w:val="000000" w:themeColor="text1"/>
                <w:sz w:val="24"/>
                <w:szCs w:val="24"/>
              </w:rPr>
              <w:t>月</w:t>
            </w:r>
            <w:r w:rsidRPr="00B9609C">
              <w:rPr>
                <w:rFonts w:ascii="Times New Roman"/>
                <w:color w:val="000000" w:themeColor="text1"/>
                <w:sz w:val="24"/>
                <w:szCs w:val="24"/>
              </w:rPr>
              <w:t>18</w:t>
            </w:r>
            <w:r w:rsidRPr="00B9609C">
              <w:rPr>
                <w:rFonts w:ascii="Times New Roman"/>
                <w:color w:val="000000" w:themeColor="text1"/>
                <w:sz w:val="24"/>
                <w:szCs w:val="24"/>
              </w:rPr>
              <w:t>日至賢德醫院視察受監護處分人時，並無發現該醫療院所有何不當情事，且王正當時亦未向檢察官反應醫院有何不法情事，是本件</w:t>
            </w:r>
            <w:r w:rsidRPr="00B9609C">
              <w:rPr>
                <w:rFonts w:ascii="Times New Roman"/>
                <w:b/>
                <w:color w:val="000000" w:themeColor="text1"/>
                <w:sz w:val="24"/>
                <w:szCs w:val="24"/>
                <w:u w:val="single"/>
              </w:rPr>
              <w:t>尚難以陳訴人之空泛指訴，認定賢德醫院人員有何行政違失之處</w:t>
            </w:r>
            <w:r w:rsidRPr="00B9609C">
              <w:rPr>
                <w:rFonts w:ascii="Times New Roman"/>
                <w:color w:val="000000" w:themeColor="text1"/>
                <w:sz w:val="24"/>
                <w:szCs w:val="24"/>
              </w:rPr>
              <w:t>。</w:t>
            </w:r>
          </w:p>
          <w:p w:rsidR="00553E8A" w:rsidRPr="00B9609C" w:rsidRDefault="00553E8A" w:rsidP="00553E8A">
            <w:pPr>
              <w:overflowPunct/>
              <w:autoSpaceDE/>
              <w:autoSpaceDN/>
              <w:adjustRightInd w:val="0"/>
              <w:snapToGrid w:val="0"/>
              <w:spacing w:before="60" w:after="60" w:line="0" w:lineRule="atLeast"/>
              <w:ind w:left="354" w:hangingChars="136" w:hanging="354"/>
              <w:contextualSpacing/>
              <w:rPr>
                <w:rFonts w:ascii="Times New Roman"/>
                <w:color w:val="000000" w:themeColor="text1"/>
                <w:sz w:val="24"/>
                <w:szCs w:val="24"/>
              </w:rPr>
            </w:pPr>
            <w:r w:rsidRPr="00B9609C">
              <w:rPr>
                <w:rFonts w:ascii="Times New Roman"/>
                <w:color w:val="000000" w:themeColor="text1"/>
                <w:sz w:val="24"/>
                <w:szCs w:val="24"/>
              </w:rPr>
              <w:t>（三）</w:t>
            </w:r>
            <w:r w:rsidRPr="00B9609C">
              <w:rPr>
                <w:rFonts w:ascii="Times New Roman"/>
                <w:color w:val="000000" w:themeColor="text1"/>
                <w:sz w:val="24"/>
                <w:szCs w:val="24"/>
              </w:rPr>
              <w:tab/>
            </w:r>
            <w:r w:rsidRPr="00B9609C">
              <w:rPr>
                <w:rFonts w:ascii="Times New Roman"/>
                <w:color w:val="000000" w:themeColor="text1"/>
                <w:sz w:val="24"/>
                <w:szCs w:val="24"/>
              </w:rPr>
              <w:t>綜上所述，本件陳訴人之陳訴情節</w:t>
            </w:r>
            <w:r w:rsidRPr="00B9609C">
              <w:rPr>
                <w:rFonts w:ascii="Times New Roman"/>
                <w:b/>
                <w:color w:val="000000" w:themeColor="text1"/>
                <w:sz w:val="24"/>
                <w:szCs w:val="24"/>
                <w:u w:val="single"/>
              </w:rPr>
              <w:t>尚屬無據</w:t>
            </w:r>
            <w:r w:rsidRPr="00B9609C">
              <w:rPr>
                <w:rFonts w:ascii="Times New Roman"/>
                <w:color w:val="000000" w:themeColor="text1"/>
                <w:sz w:val="24"/>
                <w:szCs w:val="24"/>
              </w:rPr>
              <w:t>，</w:t>
            </w:r>
            <w:r w:rsidRPr="00B9609C">
              <w:rPr>
                <w:rFonts w:ascii="Times New Roman"/>
                <w:b/>
                <w:color w:val="000000" w:themeColor="text1"/>
                <w:sz w:val="24"/>
                <w:szCs w:val="24"/>
                <w:u w:val="single"/>
              </w:rPr>
              <w:t>難認賢德醫院之人員有何不法疏失之責</w:t>
            </w:r>
            <w:r w:rsidRPr="00B9609C">
              <w:rPr>
                <w:rFonts w:ascii="Times New Roman"/>
                <w:color w:val="000000" w:themeColor="text1"/>
                <w:sz w:val="24"/>
                <w:szCs w:val="24"/>
              </w:rPr>
              <w:t>。</w:t>
            </w:r>
          </w:p>
          <w:p w:rsidR="00553E8A" w:rsidRPr="00B9609C" w:rsidRDefault="00553E8A" w:rsidP="00553E8A">
            <w:pPr>
              <w:overflowPunct/>
              <w:autoSpaceDE/>
              <w:autoSpaceDN/>
              <w:adjustRightInd w:val="0"/>
              <w:snapToGrid w:val="0"/>
              <w:spacing w:before="60" w:after="60" w:line="0" w:lineRule="atLeast"/>
              <w:ind w:left="354" w:hangingChars="136" w:hanging="354"/>
              <w:contextualSpacing/>
              <w:rPr>
                <w:rFonts w:ascii="Times New Roman"/>
                <w:color w:val="000000" w:themeColor="text1"/>
                <w:sz w:val="24"/>
                <w:szCs w:val="24"/>
              </w:rPr>
            </w:pPr>
            <w:r w:rsidRPr="00B9609C">
              <w:rPr>
                <w:rFonts w:ascii="Times New Roman"/>
                <w:color w:val="000000" w:themeColor="text1"/>
                <w:sz w:val="24"/>
                <w:szCs w:val="24"/>
              </w:rPr>
              <w:t>二、</w:t>
            </w:r>
            <w:r w:rsidRPr="00B9609C">
              <w:rPr>
                <w:rFonts w:ascii="Times New Roman" w:hint="eastAsia"/>
                <w:color w:val="000000" w:themeColor="text1"/>
                <w:sz w:val="24"/>
                <w:szCs w:val="24"/>
              </w:rPr>
              <w:t>法務</w:t>
            </w:r>
            <w:r w:rsidRPr="00B9609C">
              <w:rPr>
                <w:rFonts w:ascii="Times New Roman"/>
                <w:color w:val="000000" w:themeColor="text1"/>
                <w:sz w:val="24"/>
                <w:szCs w:val="24"/>
              </w:rPr>
              <w:t>部經核臺高檢署所報，尚無不合。據此，</w:t>
            </w:r>
            <w:r w:rsidRPr="00B9609C">
              <w:rPr>
                <w:rFonts w:ascii="Times New Roman" w:hint="eastAsia"/>
                <w:color w:val="000000" w:themeColor="text1"/>
                <w:sz w:val="24"/>
                <w:szCs w:val="24"/>
              </w:rPr>
              <w:t>法務</w:t>
            </w:r>
            <w:r w:rsidRPr="00B9609C">
              <w:rPr>
                <w:rFonts w:ascii="Times New Roman"/>
                <w:color w:val="000000" w:themeColor="text1"/>
                <w:sz w:val="24"/>
                <w:szCs w:val="24"/>
              </w:rPr>
              <w:t>部已以</w:t>
            </w:r>
            <w:r w:rsidRPr="00B9609C">
              <w:rPr>
                <w:rFonts w:ascii="Times New Roman"/>
                <w:color w:val="000000" w:themeColor="text1"/>
                <w:sz w:val="24"/>
                <w:szCs w:val="24"/>
              </w:rPr>
              <w:t>107</w:t>
            </w:r>
            <w:r w:rsidRPr="00B9609C">
              <w:rPr>
                <w:rFonts w:ascii="Times New Roman"/>
                <w:color w:val="000000" w:themeColor="text1"/>
                <w:sz w:val="24"/>
                <w:szCs w:val="24"/>
              </w:rPr>
              <w:t>年</w:t>
            </w:r>
            <w:r w:rsidRPr="00B9609C">
              <w:rPr>
                <w:rFonts w:ascii="Times New Roman"/>
                <w:color w:val="000000" w:themeColor="text1"/>
                <w:sz w:val="24"/>
                <w:szCs w:val="24"/>
              </w:rPr>
              <w:t>6</w:t>
            </w:r>
            <w:r w:rsidRPr="00B9609C">
              <w:rPr>
                <w:rFonts w:ascii="Times New Roman"/>
                <w:color w:val="000000" w:themeColor="text1"/>
                <w:sz w:val="24"/>
                <w:szCs w:val="24"/>
              </w:rPr>
              <w:t>月</w:t>
            </w:r>
            <w:r w:rsidRPr="00B9609C">
              <w:rPr>
                <w:rFonts w:ascii="Times New Roman"/>
                <w:color w:val="000000" w:themeColor="text1"/>
                <w:sz w:val="24"/>
                <w:szCs w:val="24"/>
              </w:rPr>
              <w:t>27</w:t>
            </w:r>
            <w:r w:rsidRPr="00B9609C">
              <w:rPr>
                <w:rFonts w:ascii="Times New Roman"/>
                <w:color w:val="000000" w:themeColor="text1"/>
                <w:sz w:val="24"/>
                <w:szCs w:val="24"/>
              </w:rPr>
              <w:t>日法檢字第</w:t>
            </w:r>
            <w:r w:rsidRPr="00B9609C">
              <w:rPr>
                <w:rFonts w:ascii="Times New Roman"/>
                <w:color w:val="000000" w:themeColor="text1"/>
                <w:sz w:val="24"/>
                <w:szCs w:val="24"/>
              </w:rPr>
              <w:t>10700584040</w:t>
            </w:r>
            <w:r w:rsidRPr="00B9609C">
              <w:rPr>
                <w:rFonts w:ascii="Times New Roman"/>
                <w:color w:val="000000" w:themeColor="text1"/>
                <w:sz w:val="24"/>
                <w:szCs w:val="24"/>
              </w:rPr>
              <w:t>號函復大院在案。（檢附</w:t>
            </w:r>
            <w:r w:rsidRPr="00B9609C">
              <w:rPr>
                <w:rFonts w:ascii="Times New Roman" w:hint="eastAsia"/>
                <w:color w:val="000000" w:themeColor="text1"/>
                <w:sz w:val="24"/>
                <w:szCs w:val="24"/>
              </w:rPr>
              <w:t>法務</w:t>
            </w:r>
            <w:r w:rsidRPr="00B9609C">
              <w:rPr>
                <w:rFonts w:ascii="Times New Roman"/>
                <w:color w:val="000000" w:themeColor="text1"/>
                <w:sz w:val="24"/>
                <w:szCs w:val="24"/>
              </w:rPr>
              <w:t>部</w:t>
            </w:r>
            <w:r w:rsidRPr="00B9609C">
              <w:rPr>
                <w:rFonts w:ascii="Times New Roman"/>
                <w:color w:val="000000" w:themeColor="text1"/>
                <w:sz w:val="24"/>
                <w:szCs w:val="24"/>
              </w:rPr>
              <w:t>107</w:t>
            </w:r>
            <w:r w:rsidRPr="00B9609C">
              <w:rPr>
                <w:rFonts w:ascii="Times New Roman"/>
                <w:color w:val="000000" w:themeColor="text1"/>
                <w:sz w:val="24"/>
                <w:szCs w:val="24"/>
              </w:rPr>
              <w:t>年</w:t>
            </w:r>
            <w:r w:rsidRPr="00B9609C">
              <w:rPr>
                <w:rFonts w:ascii="Times New Roman"/>
                <w:color w:val="000000" w:themeColor="text1"/>
                <w:sz w:val="24"/>
                <w:szCs w:val="24"/>
              </w:rPr>
              <w:t>6</w:t>
            </w:r>
            <w:r w:rsidRPr="00B9609C">
              <w:rPr>
                <w:rFonts w:ascii="Times New Roman"/>
                <w:color w:val="000000" w:themeColor="text1"/>
                <w:sz w:val="24"/>
                <w:szCs w:val="24"/>
              </w:rPr>
              <w:t>月</w:t>
            </w:r>
            <w:r w:rsidRPr="00B9609C">
              <w:rPr>
                <w:rFonts w:ascii="Times New Roman"/>
                <w:color w:val="000000" w:themeColor="text1"/>
                <w:sz w:val="24"/>
                <w:szCs w:val="24"/>
              </w:rPr>
              <w:t>27</w:t>
            </w:r>
            <w:r w:rsidRPr="00B9609C">
              <w:rPr>
                <w:rFonts w:ascii="Times New Roman"/>
                <w:color w:val="000000" w:themeColor="text1"/>
                <w:sz w:val="24"/>
                <w:szCs w:val="24"/>
              </w:rPr>
              <w:t>日法檢字第</w:t>
            </w:r>
            <w:r w:rsidRPr="00B9609C">
              <w:rPr>
                <w:rFonts w:ascii="Times New Roman"/>
                <w:color w:val="000000" w:themeColor="text1"/>
                <w:sz w:val="24"/>
                <w:szCs w:val="24"/>
              </w:rPr>
              <w:t>10700584040</w:t>
            </w:r>
            <w:r w:rsidRPr="00B9609C">
              <w:rPr>
                <w:rFonts w:ascii="Times New Roman"/>
                <w:color w:val="000000" w:themeColor="text1"/>
                <w:sz w:val="24"/>
                <w:szCs w:val="24"/>
              </w:rPr>
              <w:t>號函及其附件供參，如附件</w:t>
            </w:r>
            <w:r w:rsidRPr="00B9609C">
              <w:rPr>
                <w:rFonts w:ascii="Times New Roman"/>
                <w:color w:val="000000" w:themeColor="text1"/>
                <w:sz w:val="24"/>
                <w:szCs w:val="24"/>
              </w:rPr>
              <w:t>5</w:t>
            </w:r>
            <w:r w:rsidRPr="00B9609C">
              <w:rPr>
                <w:rFonts w:ascii="Times New Roman"/>
                <w:color w:val="000000" w:themeColor="text1"/>
                <w:sz w:val="24"/>
                <w:szCs w:val="24"/>
              </w:rPr>
              <w:t>，略）</w:t>
            </w:r>
          </w:p>
          <w:p w:rsidR="00553E8A" w:rsidRPr="00B9609C" w:rsidRDefault="00553E8A" w:rsidP="00553E8A">
            <w:pPr>
              <w:overflowPunct/>
              <w:autoSpaceDE/>
              <w:autoSpaceDN/>
              <w:adjustRightInd w:val="0"/>
              <w:snapToGrid w:val="0"/>
              <w:spacing w:before="60" w:after="60" w:line="0" w:lineRule="atLeast"/>
              <w:ind w:left="354" w:hangingChars="136" w:hanging="354"/>
              <w:contextualSpacing/>
              <w:rPr>
                <w:rFonts w:ascii="Times New Roman"/>
                <w:color w:val="000000" w:themeColor="text1"/>
                <w:sz w:val="24"/>
                <w:szCs w:val="24"/>
              </w:rPr>
            </w:pPr>
            <w:r w:rsidRPr="00B9609C">
              <w:rPr>
                <w:rFonts w:ascii="Times New Roman"/>
                <w:color w:val="000000" w:themeColor="text1"/>
                <w:sz w:val="24"/>
                <w:szCs w:val="24"/>
              </w:rPr>
              <w:t>三、關於監護處分之執行，</w:t>
            </w:r>
            <w:r w:rsidRPr="00B9609C">
              <w:rPr>
                <w:rFonts w:ascii="Times New Roman" w:hint="eastAsia"/>
                <w:color w:val="000000" w:themeColor="text1"/>
                <w:sz w:val="24"/>
                <w:szCs w:val="24"/>
              </w:rPr>
              <w:t>法務</w:t>
            </w:r>
            <w:r w:rsidRPr="00B9609C">
              <w:rPr>
                <w:rFonts w:ascii="Times New Roman"/>
                <w:color w:val="000000" w:themeColor="text1"/>
                <w:sz w:val="24"/>
                <w:szCs w:val="24"/>
              </w:rPr>
              <w:t>部檢察機關均依刑法、刑事訴訟法、保安處分執行法、檢察機關執行因心神喪失或精神耗弱受監護處分應行注意事項及精神衛生法等相關規定辦理，並由臺高檢署督核所屬各級檢察署執行監護處分之情形。（檢附臺灣高等檢察署暨所屬各級檢察署執行監護處分作業流程圖供參，如附件</w:t>
            </w:r>
            <w:r w:rsidRPr="00B9609C">
              <w:rPr>
                <w:rFonts w:ascii="Times New Roman"/>
                <w:color w:val="000000" w:themeColor="text1"/>
                <w:sz w:val="24"/>
                <w:szCs w:val="24"/>
              </w:rPr>
              <w:t>6</w:t>
            </w:r>
            <w:r w:rsidRPr="00B9609C">
              <w:rPr>
                <w:rFonts w:ascii="Times New Roman"/>
                <w:color w:val="000000" w:themeColor="text1"/>
                <w:sz w:val="24"/>
                <w:szCs w:val="24"/>
              </w:rPr>
              <w:t>，略）</w:t>
            </w:r>
          </w:p>
        </w:tc>
      </w:tr>
      <w:tr w:rsidR="00F01395" w:rsidRPr="00B9609C" w:rsidTr="00D43B30">
        <w:trPr>
          <w:trHeight w:val="510"/>
        </w:trPr>
        <w:tc>
          <w:tcPr>
            <w:tcW w:w="9039"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553E8A" w:rsidRPr="00B9609C" w:rsidRDefault="00553E8A" w:rsidP="00553E8A">
            <w:pPr>
              <w:overflowPunct/>
              <w:autoSpaceDE/>
              <w:autoSpaceDN/>
              <w:adjustRightInd w:val="0"/>
              <w:snapToGrid w:val="0"/>
              <w:spacing w:beforeLines="50" w:before="228" w:after="60" w:line="0" w:lineRule="atLeast"/>
              <w:contextualSpacing/>
              <w:rPr>
                <w:rFonts w:ascii="Times New Roman"/>
                <w:color w:val="000000" w:themeColor="text1"/>
                <w:sz w:val="24"/>
                <w:szCs w:val="24"/>
              </w:rPr>
            </w:pPr>
            <w:r w:rsidRPr="00B9609C">
              <w:rPr>
                <w:rFonts w:ascii="Times New Roman"/>
                <w:color w:val="000000" w:themeColor="text1"/>
                <w:sz w:val="24"/>
                <w:szCs w:val="24"/>
              </w:rPr>
              <w:t>（四）有關「財團法人民間司法改革基金會陳訴」案：</w:t>
            </w:r>
          </w:p>
        </w:tc>
      </w:tr>
      <w:tr w:rsidR="00F01395" w:rsidRPr="00B9609C" w:rsidTr="00D43B30">
        <w:trPr>
          <w:trHeight w:val="265"/>
        </w:trPr>
        <w:tc>
          <w:tcPr>
            <w:tcW w:w="2093" w:type="dxa"/>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D43B30">
            <w:pPr>
              <w:overflowPunct/>
              <w:autoSpaceDE/>
              <w:autoSpaceDN/>
              <w:adjustRightInd w:val="0"/>
              <w:snapToGrid w:val="0"/>
              <w:spacing w:before="60" w:after="60" w:line="0" w:lineRule="atLeast"/>
              <w:contextualSpacing/>
              <w:rPr>
                <w:rFonts w:ascii="Times New Roman"/>
                <w:color w:val="000000" w:themeColor="text1"/>
                <w:sz w:val="24"/>
                <w:szCs w:val="24"/>
              </w:rPr>
            </w:pPr>
            <w:r w:rsidRPr="00B9609C">
              <w:rPr>
                <w:rFonts w:ascii="Times New Roman"/>
                <w:color w:val="000000" w:themeColor="text1"/>
                <w:sz w:val="24"/>
                <w:szCs w:val="24"/>
              </w:rPr>
              <w:t>現行對於收容人予以單獨監禁之相關法令規定及標準作業程序為何？</w:t>
            </w: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553E8A">
            <w:pPr>
              <w:numPr>
                <w:ilvl w:val="0"/>
                <w:numId w:val="20"/>
              </w:numPr>
              <w:overflowPunct/>
              <w:autoSpaceDE/>
              <w:autoSpaceDN/>
              <w:adjustRightInd w:val="0"/>
              <w:snapToGrid w:val="0"/>
              <w:spacing w:beforeLines="50" w:before="228" w:after="60" w:line="0" w:lineRule="atLeast"/>
              <w:ind w:left="522" w:hanging="522"/>
              <w:contextualSpacing/>
              <w:jc w:val="left"/>
              <w:rPr>
                <w:rFonts w:ascii="Times New Roman"/>
                <w:color w:val="000000" w:themeColor="text1"/>
                <w:sz w:val="24"/>
                <w:szCs w:val="24"/>
              </w:rPr>
            </w:pPr>
            <w:r w:rsidRPr="00B9609C">
              <w:rPr>
                <w:rFonts w:ascii="Times New Roman"/>
                <w:color w:val="000000" w:themeColor="text1"/>
                <w:sz w:val="24"/>
                <w:szCs w:val="24"/>
              </w:rPr>
              <w:t>按「聯合國囚犯待遇最低限度標準規則」（曼德拉規則）第</w:t>
            </w:r>
            <w:r w:rsidRPr="00B9609C">
              <w:rPr>
                <w:rFonts w:ascii="Times New Roman"/>
                <w:color w:val="000000" w:themeColor="text1"/>
                <w:sz w:val="24"/>
                <w:szCs w:val="24"/>
              </w:rPr>
              <w:t>44</w:t>
            </w:r>
            <w:r w:rsidRPr="00B9609C">
              <w:rPr>
                <w:rFonts w:ascii="Times New Roman"/>
                <w:color w:val="000000" w:themeColor="text1"/>
                <w:sz w:val="24"/>
                <w:szCs w:val="24"/>
              </w:rPr>
              <w:t>條所稱「單獨監禁」，係指</w:t>
            </w:r>
            <w:r w:rsidRPr="00B9609C">
              <w:rPr>
                <w:rFonts w:ascii="Times New Roman"/>
                <w:color w:val="000000" w:themeColor="text1"/>
                <w:sz w:val="24"/>
                <w:szCs w:val="24"/>
              </w:rPr>
              <w:t>1</w:t>
            </w:r>
            <w:r w:rsidRPr="00B9609C">
              <w:rPr>
                <w:rFonts w:ascii="Times New Roman"/>
                <w:color w:val="000000" w:themeColor="text1"/>
                <w:sz w:val="24"/>
                <w:szCs w:val="24"/>
              </w:rPr>
              <w:t>日之內對收容人實施欠缺有意義人際接觸之監禁達</w:t>
            </w:r>
            <w:r w:rsidRPr="00B9609C">
              <w:rPr>
                <w:rFonts w:ascii="Times New Roman"/>
                <w:color w:val="000000" w:themeColor="text1"/>
                <w:sz w:val="24"/>
                <w:szCs w:val="24"/>
              </w:rPr>
              <w:t>22</w:t>
            </w:r>
            <w:r w:rsidRPr="00B9609C">
              <w:rPr>
                <w:rFonts w:ascii="Times New Roman"/>
                <w:color w:val="000000" w:themeColor="text1"/>
                <w:sz w:val="24"/>
                <w:szCs w:val="24"/>
              </w:rPr>
              <w:t>小時以上。上述側重隔離人際接觸之監禁方式，與矯正機關考量受刑人有不適合群居或現實條件上不能群居之情形，而採行分配單</w:t>
            </w:r>
            <w:r w:rsidRPr="00B9609C">
              <w:rPr>
                <w:rFonts w:ascii="Times New Roman"/>
                <w:color w:val="000000" w:themeColor="text1"/>
                <w:sz w:val="24"/>
                <w:szCs w:val="24"/>
              </w:rPr>
              <w:lastRenderedPageBreak/>
              <w:t>人房之獨居監禁方式有別，先予敘明。</w:t>
            </w:r>
          </w:p>
          <w:p w:rsidR="00553E8A" w:rsidRPr="00B9609C" w:rsidRDefault="00553E8A" w:rsidP="00553E8A">
            <w:pPr>
              <w:numPr>
                <w:ilvl w:val="0"/>
                <w:numId w:val="20"/>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color w:val="000000" w:themeColor="text1"/>
                <w:sz w:val="24"/>
                <w:szCs w:val="24"/>
              </w:rPr>
              <w:t>矯正機關受刑人採行獨居監禁之相關法令依據有：監獄行刑法第</w:t>
            </w:r>
            <w:r w:rsidRPr="00B9609C">
              <w:rPr>
                <w:rFonts w:ascii="Times New Roman"/>
                <w:color w:val="000000" w:themeColor="text1"/>
                <w:sz w:val="24"/>
                <w:szCs w:val="24"/>
              </w:rPr>
              <w:t>14</w:t>
            </w:r>
            <w:r w:rsidRPr="00B9609C">
              <w:rPr>
                <w:rFonts w:ascii="Times New Roman"/>
                <w:color w:val="000000" w:themeColor="text1"/>
                <w:sz w:val="24"/>
                <w:szCs w:val="24"/>
              </w:rPr>
              <w:t>條第</w:t>
            </w:r>
            <w:r w:rsidRPr="00B9609C">
              <w:rPr>
                <w:rFonts w:ascii="Times New Roman"/>
                <w:color w:val="000000" w:themeColor="text1"/>
                <w:sz w:val="24"/>
                <w:szCs w:val="24"/>
              </w:rPr>
              <w:t>1</w:t>
            </w:r>
            <w:r w:rsidRPr="00B9609C">
              <w:rPr>
                <w:rFonts w:ascii="Times New Roman"/>
                <w:color w:val="000000" w:themeColor="text1"/>
                <w:sz w:val="24"/>
                <w:szCs w:val="24"/>
              </w:rPr>
              <w:t>項：「監禁分獨居、雜居</w:t>
            </w:r>
            <w:r w:rsidRPr="00B9609C">
              <w:rPr>
                <w:rFonts w:ascii="Times New Roman" w:hint="eastAsia"/>
                <w:color w:val="000000" w:themeColor="text1"/>
                <w:sz w:val="24"/>
                <w:szCs w:val="24"/>
              </w:rPr>
              <w:t>2</w:t>
            </w:r>
            <w:r w:rsidRPr="00B9609C">
              <w:rPr>
                <w:rFonts w:ascii="Times New Roman"/>
                <w:color w:val="000000" w:themeColor="text1"/>
                <w:sz w:val="24"/>
                <w:szCs w:val="24"/>
              </w:rPr>
              <w:t>種。」、同法第</w:t>
            </w:r>
            <w:r w:rsidRPr="00B9609C">
              <w:rPr>
                <w:rFonts w:ascii="Times New Roman"/>
                <w:color w:val="000000" w:themeColor="text1"/>
                <w:sz w:val="24"/>
                <w:szCs w:val="24"/>
              </w:rPr>
              <w:t>15</w:t>
            </w:r>
            <w:r w:rsidRPr="00B9609C">
              <w:rPr>
                <w:rFonts w:ascii="Times New Roman"/>
                <w:color w:val="000000" w:themeColor="text1"/>
                <w:sz w:val="24"/>
                <w:szCs w:val="24"/>
              </w:rPr>
              <w:t>條：「受刑人新入監者，應先獨居監禁，</w:t>
            </w:r>
            <w:r w:rsidRPr="00B9609C">
              <w:rPr>
                <w:rFonts w:hAnsi="標楷體" w:hint="eastAsia"/>
                <w:color w:val="000000" w:themeColor="text1"/>
                <w:sz w:val="24"/>
                <w:szCs w:val="24"/>
              </w:rPr>
              <w:t>……</w:t>
            </w:r>
            <w:r w:rsidRPr="00B9609C">
              <w:rPr>
                <w:rFonts w:ascii="Times New Roman"/>
                <w:color w:val="000000" w:themeColor="text1"/>
                <w:sz w:val="24"/>
                <w:szCs w:val="24"/>
              </w:rPr>
              <w:t>」、同法第</w:t>
            </w:r>
            <w:r w:rsidRPr="00B9609C">
              <w:rPr>
                <w:rFonts w:ascii="Times New Roman"/>
                <w:color w:val="000000" w:themeColor="text1"/>
                <w:sz w:val="24"/>
                <w:szCs w:val="24"/>
              </w:rPr>
              <w:t>16</w:t>
            </w:r>
            <w:r w:rsidRPr="00B9609C">
              <w:rPr>
                <w:rFonts w:ascii="Times New Roman"/>
                <w:color w:val="000000" w:themeColor="text1"/>
                <w:sz w:val="24"/>
                <w:szCs w:val="24"/>
              </w:rPr>
              <w:t>條：「左列受刑人應儘先獨居監禁：一、刑期不滿</w:t>
            </w:r>
            <w:r w:rsidRPr="00B9609C">
              <w:rPr>
                <w:rFonts w:ascii="Times New Roman" w:hint="eastAsia"/>
                <w:color w:val="000000" w:themeColor="text1"/>
                <w:sz w:val="24"/>
                <w:szCs w:val="24"/>
              </w:rPr>
              <w:t>6</w:t>
            </w:r>
            <w:r w:rsidRPr="00B9609C">
              <w:rPr>
                <w:rFonts w:ascii="Times New Roman"/>
                <w:color w:val="000000" w:themeColor="text1"/>
                <w:sz w:val="24"/>
                <w:szCs w:val="24"/>
              </w:rPr>
              <w:t>個月者。二、因犯他罪在審理中者。三、惡性重大顯有影響他人之虞者。四、曾受徒刑之執行者。」、同法施行細則第</w:t>
            </w:r>
            <w:r w:rsidRPr="00B9609C">
              <w:rPr>
                <w:rFonts w:ascii="Times New Roman"/>
                <w:color w:val="000000" w:themeColor="text1"/>
                <w:sz w:val="24"/>
                <w:szCs w:val="24"/>
              </w:rPr>
              <w:t>19</w:t>
            </w:r>
            <w:r w:rsidRPr="00B9609C">
              <w:rPr>
                <w:rFonts w:ascii="Times New Roman"/>
                <w:color w:val="000000" w:themeColor="text1"/>
                <w:sz w:val="24"/>
                <w:szCs w:val="24"/>
              </w:rPr>
              <w:t>條：「獨居監禁</w:t>
            </w:r>
            <w:r w:rsidRPr="00B9609C">
              <w:rPr>
                <w:rFonts w:hAnsi="標楷體" w:hint="eastAsia"/>
                <w:color w:val="000000" w:themeColor="text1"/>
                <w:sz w:val="24"/>
                <w:szCs w:val="24"/>
              </w:rPr>
              <w:t>……</w:t>
            </w:r>
            <w:r w:rsidRPr="00B9609C">
              <w:rPr>
                <w:rFonts w:ascii="Times New Roman"/>
                <w:color w:val="000000" w:themeColor="text1"/>
                <w:sz w:val="24"/>
                <w:szCs w:val="24"/>
              </w:rPr>
              <w:t>，不得有害於受刑人之身心健康。典獄長、戒護科長及醫務人員對其監禁處所應勤加巡視之。」、行刑累進處遇條例第</w:t>
            </w:r>
            <w:r w:rsidRPr="00B9609C">
              <w:rPr>
                <w:rFonts w:ascii="Times New Roman"/>
                <w:color w:val="000000" w:themeColor="text1"/>
                <w:sz w:val="24"/>
                <w:szCs w:val="24"/>
              </w:rPr>
              <w:t>26</w:t>
            </w:r>
            <w:r w:rsidRPr="00B9609C">
              <w:rPr>
                <w:rFonts w:ascii="Times New Roman"/>
                <w:color w:val="000000" w:themeColor="text1"/>
                <w:sz w:val="24"/>
                <w:szCs w:val="24"/>
              </w:rPr>
              <w:t>條、第</w:t>
            </w:r>
            <w:r w:rsidRPr="00B9609C">
              <w:rPr>
                <w:rFonts w:ascii="Times New Roman"/>
                <w:color w:val="000000" w:themeColor="text1"/>
                <w:sz w:val="24"/>
                <w:szCs w:val="24"/>
              </w:rPr>
              <w:t>27</w:t>
            </w:r>
            <w:r w:rsidRPr="00B9609C">
              <w:rPr>
                <w:rFonts w:ascii="Times New Roman"/>
                <w:color w:val="000000" w:themeColor="text1"/>
                <w:sz w:val="24"/>
                <w:szCs w:val="24"/>
              </w:rPr>
              <w:t>條：「第四級及第三級之受刑人，應獨居監禁。但處遇上有必要時，不在此限。第二級以上之受刑人，晝間應雜居監禁，夜間得獨居監禁。」等規定。</w:t>
            </w:r>
          </w:p>
          <w:p w:rsidR="00553E8A" w:rsidRPr="00B9609C" w:rsidRDefault="00553E8A" w:rsidP="00553E8A">
            <w:pPr>
              <w:numPr>
                <w:ilvl w:val="0"/>
                <w:numId w:val="20"/>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color w:val="000000" w:themeColor="text1"/>
                <w:sz w:val="24"/>
                <w:szCs w:val="24"/>
              </w:rPr>
              <w:t>綜上觀之，矯正機關收容人獨居監禁非以懲罰為目的，現行實務運用具有保護、隔離及預防危害等性質，亦包含了收容人不適合群居或現實條件上不能群居之考量，如罹患傳染病、惡性重大顯有影響他人之虞、有傷害他人或自傷之虞之收容人，渠等獨居監禁乃考慮機關之感染管制及收容人安全，保護其他收容人免於受感染、攻擊傷害之威脅，故必要之獨居監禁，係同時保護罹病個案及其他收容人身心健康之措施，又為鼓勵受刑人改悔向上，保持善行，透過累進處遇制度，規劃由嚴至寬之獨居、群居等處遇方式，惟目前因超額收容之故，機關礙難澈底實施。綜上，受刑人獨居監禁非以懲罰為目的，而係具有保護、隔離及預防危害等性質及策勵累進處遇級數較低之受刑人若能保持善行，獲得既定額度之分數後，就能升級獲得較優渥處遇之累進處遇制度精神。</w:t>
            </w:r>
          </w:p>
          <w:p w:rsidR="00553E8A" w:rsidRPr="00B9609C" w:rsidRDefault="00553E8A" w:rsidP="00553E8A">
            <w:pPr>
              <w:numPr>
                <w:ilvl w:val="0"/>
                <w:numId w:val="20"/>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color w:val="000000" w:themeColor="text1"/>
                <w:sz w:val="24"/>
                <w:szCs w:val="24"/>
              </w:rPr>
              <w:t>按同法施行細則第</w:t>
            </w:r>
            <w:r w:rsidRPr="00B9609C">
              <w:rPr>
                <w:rFonts w:ascii="Times New Roman"/>
                <w:color w:val="000000" w:themeColor="text1"/>
                <w:sz w:val="24"/>
                <w:szCs w:val="24"/>
              </w:rPr>
              <w:t>19</w:t>
            </w:r>
            <w:r w:rsidRPr="00B9609C">
              <w:rPr>
                <w:rFonts w:ascii="Times New Roman"/>
                <w:color w:val="000000" w:themeColor="text1"/>
                <w:sz w:val="24"/>
                <w:szCs w:val="24"/>
              </w:rPr>
              <w:t>條及部矯正署</w:t>
            </w:r>
            <w:r w:rsidRPr="00B9609C">
              <w:rPr>
                <w:rFonts w:ascii="Times New Roman"/>
                <w:color w:val="000000" w:themeColor="text1"/>
                <w:sz w:val="24"/>
                <w:szCs w:val="24"/>
              </w:rPr>
              <w:t>106</w:t>
            </w:r>
            <w:r w:rsidRPr="00B9609C">
              <w:rPr>
                <w:rFonts w:ascii="Times New Roman"/>
                <w:color w:val="000000" w:themeColor="text1"/>
                <w:sz w:val="24"/>
                <w:szCs w:val="24"/>
              </w:rPr>
              <w:t>年</w:t>
            </w:r>
            <w:r w:rsidRPr="00B9609C">
              <w:rPr>
                <w:rFonts w:ascii="Times New Roman"/>
                <w:color w:val="000000" w:themeColor="text1"/>
                <w:sz w:val="24"/>
                <w:szCs w:val="24"/>
              </w:rPr>
              <w:t>8</w:t>
            </w:r>
            <w:r w:rsidRPr="00B9609C">
              <w:rPr>
                <w:rFonts w:ascii="Times New Roman"/>
                <w:color w:val="000000" w:themeColor="text1"/>
                <w:sz w:val="24"/>
                <w:szCs w:val="24"/>
              </w:rPr>
              <w:t>月</w:t>
            </w:r>
            <w:r w:rsidRPr="00B9609C">
              <w:rPr>
                <w:rFonts w:ascii="Times New Roman"/>
                <w:color w:val="000000" w:themeColor="text1"/>
                <w:sz w:val="24"/>
                <w:szCs w:val="24"/>
              </w:rPr>
              <w:t>2</w:t>
            </w:r>
            <w:r w:rsidRPr="00B9609C">
              <w:rPr>
                <w:rFonts w:ascii="Times New Roman"/>
                <w:color w:val="000000" w:themeColor="text1"/>
                <w:sz w:val="24"/>
                <w:szCs w:val="24"/>
              </w:rPr>
              <w:t>日法矯署安字第</w:t>
            </w:r>
            <w:r w:rsidRPr="00B9609C">
              <w:rPr>
                <w:rFonts w:ascii="Times New Roman"/>
                <w:color w:val="000000" w:themeColor="text1"/>
                <w:sz w:val="24"/>
                <w:szCs w:val="24"/>
              </w:rPr>
              <w:t>10604006580</w:t>
            </w:r>
            <w:r w:rsidRPr="00B9609C">
              <w:rPr>
                <w:rFonts w:ascii="Times New Roman"/>
                <w:color w:val="000000" w:themeColor="text1"/>
                <w:sz w:val="24"/>
                <w:szCs w:val="24"/>
              </w:rPr>
              <w:t>號函規定，實施獨居監禁原則如下：</w:t>
            </w:r>
          </w:p>
          <w:p w:rsidR="00553E8A" w:rsidRPr="00B9609C" w:rsidRDefault="00553E8A" w:rsidP="00553E8A">
            <w:pPr>
              <w:overflowPunct/>
              <w:autoSpaceDE/>
              <w:autoSpaceDN/>
              <w:adjustRightInd w:val="0"/>
              <w:snapToGrid w:val="0"/>
              <w:spacing w:beforeLines="50" w:before="228" w:after="60" w:line="0" w:lineRule="atLeast"/>
              <w:ind w:left="780" w:hangingChars="300" w:hanging="780"/>
              <w:contextualSpacing/>
              <w:jc w:val="left"/>
              <w:rPr>
                <w:rFonts w:ascii="Times New Roman"/>
                <w:color w:val="000000" w:themeColor="text1"/>
                <w:sz w:val="24"/>
                <w:szCs w:val="24"/>
              </w:rPr>
            </w:pPr>
            <w:r w:rsidRPr="00B9609C">
              <w:rPr>
                <w:rFonts w:ascii="Times New Roman"/>
                <w:color w:val="000000" w:themeColor="text1"/>
                <w:sz w:val="24"/>
                <w:szCs w:val="24"/>
              </w:rPr>
              <w:t>（一）</w:t>
            </w:r>
            <w:r w:rsidRPr="00B9609C">
              <w:rPr>
                <w:rFonts w:ascii="Times New Roman"/>
                <w:b/>
                <w:color w:val="000000" w:themeColor="text1"/>
                <w:sz w:val="24"/>
                <w:szCs w:val="24"/>
                <w:u w:val="single"/>
              </w:rPr>
              <w:t>收容人以群居監禁為原則，儘量避免獨居監禁，並不得以獨居作為懲罰收容人之方法</w:t>
            </w:r>
            <w:r w:rsidRPr="00B9609C">
              <w:rPr>
                <w:rFonts w:ascii="Times New Roman"/>
                <w:color w:val="000000" w:themeColor="text1"/>
                <w:sz w:val="24"/>
                <w:szCs w:val="24"/>
              </w:rPr>
              <w:t>。</w:t>
            </w:r>
          </w:p>
          <w:p w:rsidR="00553E8A" w:rsidRPr="00B9609C" w:rsidRDefault="00553E8A" w:rsidP="00553E8A">
            <w:pPr>
              <w:overflowPunct/>
              <w:autoSpaceDE/>
              <w:autoSpaceDN/>
              <w:adjustRightInd w:val="0"/>
              <w:snapToGrid w:val="0"/>
              <w:spacing w:beforeLines="50" w:before="228" w:after="60" w:line="0" w:lineRule="atLeast"/>
              <w:ind w:left="780" w:hangingChars="300" w:hanging="780"/>
              <w:contextualSpacing/>
              <w:jc w:val="left"/>
              <w:rPr>
                <w:rFonts w:ascii="Times New Roman"/>
                <w:color w:val="000000" w:themeColor="text1"/>
                <w:sz w:val="24"/>
                <w:szCs w:val="24"/>
              </w:rPr>
            </w:pPr>
            <w:r w:rsidRPr="00B9609C">
              <w:rPr>
                <w:rFonts w:ascii="Times New Roman"/>
                <w:color w:val="000000" w:themeColor="text1"/>
                <w:sz w:val="24"/>
                <w:szCs w:val="24"/>
              </w:rPr>
              <w:t>（</w:t>
            </w:r>
            <w:r w:rsidRPr="00B9609C">
              <w:rPr>
                <w:rFonts w:ascii="Times New Roman" w:hint="eastAsia"/>
                <w:color w:val="000000" w:themeColor="text1"/>
                <w:sz w:val="24"/>
                <w:szCs w:val="24"/>
              </w:rPr>
              <w:t>二</w:t>
            </w:r>
            <w:r w:rsidRPr="00B9609C">
              <w:rPr>
                <w:rFonts w:ascii="Times New Roman"/>
                <w:color w:val="000000" w:themeColor="text1"/>
                <w:sz w:val="24"/>
                <w:szCs w:val="24"/>
              </w:rPr>
              <w:t>）實施獨居監禁前須將不適合群居事由等填載於報告表，經首長核定後始得實施。但緊急、必要情形時，得先行辦理，並儘速陳核。</w:t>
            </w:r>
          </w:p>
          <w:p w:rsidR="00553E8A" w:rsidRPr="00B9609C" w:rsidRDefault="00553E8A" w:rsidP="00553E8A">
            <w:pPr>
              <w:overflowPunct/>
              <w:autoSpaceDE/>
              <w:autoSpaceDN/>
              <w:adjustRightInd w:val="0"/>
              <w:snapToGrid w:val="0"/>
              <w:spacing w:beforeLines="50" w:before="228" w:after="60" w:line="0" w:lineRule="atLeast"/>
              <w:ind w:left="780" w:hangingChars="300" w:hanging="780"/>
              <w:contextualSpacing/>
              <w:jc w:val="left"/>
              <w:rPr>
                <w:rFonts w:ascii="Times New Roman"/>
                <w:color w:val="000000" w:themeColor="text1"/>
                <w:sz w:val="24"/>
                <w:szCs w:val="24"/>
              </w:rPr>
            </w:pPr>
            <w:r w:rsidRPr="00B9609C">
              <w:rPr>
                <w:rFonts w:ascii="Times New Roman" w:hint="eastAsia"/>
                <w:color w:val="000000" w:themeColor="text1"/>
                <w:sz w:val="24"/>
                <w:szCs w:val="24"/>
              </w:rPr>
              <w:t>（三）</w:t>
            </w:r>
            <w:r w:rsidRPr="00B9609C">
              <w:rPr>
                <w:rFonts w:ascii="Times New Roman"/>
                <w:color w:val="000000" w:themeColor="text1"/>
                <w:sz w:val="24"/>
                <w:szCs w:val="24"/>
              </w:rPr>
              <w:t>典獄長、戒護科長及醫務人員對監禁處所應勤加巡視。</w:t>
            </w:r>
          </w:p>
          <w:p w:rsidR="00553E8A" w:rsidRPr="00B9609C" w:rsidRDefault="00553E8A" w:rsidP="00553E8A">
            <w:pPr>
              <w:overflowPunct/>
              <w:autoSpaceDE/>
              <w:autoSpaceDN/>
              <w:adjustRightInd w:val="0"/>
              <w:snapToGrid w:val="0"/>
              <w:spacing w:beforeLines="50" w:before="228" w:after="60" w:line="0" w:lineRule="atLeast"/>
              <w:ind w:left="780" w:hangingChars="300" w:hanging="780"/>
              <w:contextualSpacing/>
              <w:jc w:val="left"/>
              <w:rPr>
                <w:rFonts w:ascii="Times New Roman"/>
                <w:color w:val="000000" w:themeColor="text1"/>
                <w:sz w:val="24"/>
                <w:szCs w:val="24"/>
              </w:rPr>
            </w:pPr>
            <w:r w:rsidRPr="00B9609C">
              <w:rPr>
                <w:rFonts w:ascii="Times New Roman" w:hint="eastAsia"/>
                <w:color w:val="000000" w:themeColor="text1"/>
                <w:sz w:val="24"/>
                <w:szCs w:val="24"/>
              </w:rPr>
              <w:t>（四）</w:t>
            </w:r>
            <w:r w:rsidRPr="00B9609C">
              <w:rPr>
                <w:rFonts w:ascii="Times New Roman"/>
                <w:color w:val="000000" w:themeColor="text1"/>
                <w:sz w:val="24"/>
                <w:szCs w:val="24"/>
              </w:rPr>
              <w:t>隨時注意獨居收容人之身心狀況，如無繼續獨居之必要時，即配轉為群居。</w:t>
            </w:r>
          </w:p>
          <w:p w:rsidR="00553E8A" w:rsidRPr="00B9609C" w:rsidRDefault="00553E8A" w:rsidP="00553E8A">
            <w:pPr>
              <w:overflowPunct/>
              <w:autoSpaceDE/>
              <w:autoSpaceDN/>
              <w:adjustRightInd w:val="0"/>
              <w:snapToGrid w:val="0"/>
              <w:spacing w:beforeLines="50" w:before="228" w:after="60" w:line="0" w:lineRule="atLeast"/>
              <w:ind w:left="780" w:hangingChars="300" w:hanging="780"/>
              <w:contextualSpacing/>
              <w:jc w:val="left"/>
              <w:rPr>
                <w:rFonts w:ascii="Times New Roman"/>
                <w:color w:val="000000" w:themeColor="text1"/>
                <w:sz w:val="24"/>
                <w:szCs w:val="24"/>
              </w:rPr>
            </w:pPr>
            <w:r w:rsidRPr="00B9609C">
              <w:rPr>
                <w:rFonts w:ascii="Times New Roman" w:hint="eastAsia"/>
                <w:color w:val="000000" w:themeColor="text1"/>
                <w:sz w:val="24"/>
                <w:szCs w:val="24"/>
              </w:rPr>
              <w:t>（五）</w:t>
            </w:r>
            <w:r w:rsidRPr="00B9609C">
              <w:rPr>
                <w:rFonts w:ascii="Times New Roman"/>
                <w:color w:val="000000" w:themeColor="text1"/>
                <w:sz w:val="24"/>
                <w:szCs w:val="24"/>
              </w:rPr>
              <w:t>責成管教小組加強教化輔導，並得延聘教誨或社會志工協助，維繫獨居收容人與社會支持關係之互動。</w:t>
            </w:r>
          </w:p>
          <w:p w:rsidR="00553E8A" w:rsidRPr="00B9609C" w:rsidRDefault="00553E8A" w:rsidP="00553E8A">
            <w:pPr>
              <w:overflowPunct/>
              <w:autoSpaceDE/>
              <w:autoSpaceDN/>
              <w:adjustRightInd w:val="0"/>
              <w:snapToGrid w:val="0"/>
              <w:spacing w:beforeLines="50" w:before="228" w:after="60" w:line="0" w:lineRule="atLeast"/>
              <w:ind w:left="780" w:hangingChars="300" w:hanging="780"/>
              <w:contextualSpacing/>
              <w:jc w:val="left"/>
              <w:rPr>
                <w:rFonts w:ascii="Times New Roman"/>
                <w:color w:val="000000" w:themeColor="text1"/>
                <w:sz w:val="24"/>
                <w:szCs w:val="24"/>
              </w:rPr>
            </w:pPr>
            <w:r w:rsidRPr="00B9609C">
              <w:rPr>
                <w:rFonts w:ascii="Times New Roman" w:hint="eastAsia"/>
                <w:color w:val="000000" w:themeColor="text1"/>
                <w:sz w:val="24"/>
                <w:szCs w:val="24"/>
              </w:rPr>
              <w:lastRenderedPageBreak/>
              <w:t>（六）</w:t>
            </w:r>
            <w:r w:rsidRPr="00B9609C">
              <w:rPr>
                <w:rFonts w:ascii="Times New Roman"/>
                <w:color w:val="000000" w:themeColor="text1"/>
                <w:sz w:val="24"/>
                <w:szCs w:val="24"/>
              </w:rPr>
              <w:t>依機關場地、設施及獨居收容人之身心狀況，規劃適宜之文康活動及安排運動時間，以維護身心健康。</w:t>
            </w:r>
          </w:p>
          <w:p w:rsidR="00553E8A" w:rsidRPr="00B9609C" w:rsidRDefault="00553E8A" w:rsidP="00553E8A">
            <w:pPr>
              <w:overflowPunct/>
              <w:autoSpaceDE/>
              <w:autoSpaceDN/>
              <w:adjustRightInd w:val="0"/>
              <w:snapToGrid w:val="0"/>
              <w:spacing w:beforeLines="50" w:before="228" w:after="60" w:line="0" w:lineRule="atLeast"/>
              <w:ind w:left="780" w:hangingChars="300" w:hanging="780"/>
              <w:contextualSpacing/>
              <w:jc w:val="left"/>
              <w:rPr>
                <w:rFonts w:ascii="Times New Roman"/>
                <w:color w:val="000000" w:themeColor="text1"/>
                <w:sz w:val="24"/>
                <w:szCs w:val="24"/>
              </w:rPr>
            </w:pPr>
            <w:r w:rsidRPr="00B9609C">
              <w:rPr>
                <w:rFonts w:ascii="Times New Roman" w:hint="eastAsia"/>
                <w:color w:val="000000" w:themeColor="text1"/>
                <w:sz w:val="24"/>
                <w:szCs w:val="24"/>
              </w:rPr>
              <w:t>（七）</w:t>
            </w:r>
            <w:r w:rsidRPr="00B9609C">
              <w:rPr>
                <w:rFonts w:ascii="Times New Roman"/>
                <w:color w:val="000000" w:themeColor="text1"/>
                <w:sz w:val="24"/>
                <w:szCs w:val="24"/>
              </w:rPr>
              <w:t>認有必要時，可運用「簡式健康量表（</w:t>
            </w:r>
            <w:r w:rsidRPr="00B9609C">
              <w:rPr>
                <w:rFonts w:ascii="Times New Roman"/>
                <w:color w:val="000000" w:themeColor="text1"/>
                <w:sz w:val="24"/>
                <w:szCs w:val="24"/>
              </w:rPr>
              <w:t>BSRS-5</w:t>
            </w:r>
            <w:r w:rsidRPr="00B9609C">
              <w:rPr>
                <w:rFonts w:ascii="Times New Roman"/>
                <w:color w:val="000000" w:themeColor="text1"/>
                <w:sz w:val="24"/>
                <w:szCs w:val="24"/>
              </w:rPr>
              <w:t>）」進行心理健康篩檢，視情形提供情緒支持、輔導或醫療等適當處置，或轉介臨床心理師協助。</w:t>
            </w:r>
          </w:p>
          <w:p w:rsidR="00553E8A" w:rsidRPr="00B9609C" w:rsidRDefault="00553E8A" w:rsidP="00553E8A">
            <w:pPr>
              <w:overflowPunct/>
              <w:autoSpaceDE/>
              <w:autoSpaceDN/>
              <w:adjustRightInd w:val="0"/>
              <w:snapToGrid w:val="0"/>
              <w:spacing w:beforeLines="50" w:before="228" w:after="60" w:line="0" w:lineRule="atLeast"/>
              <w:ind w:left="780" w:hangingChars="300" w:hanging="780"/>
              <w:contextualSpacing/>
              <w:jc w:val="left"/>
              <w:rPr>
                <w:rFonts w:ascii="Times New Roman"/>
                <w:color w:val="000000" w:themeColor="text1"/>
                <w:sz w:val="24"/>
                <w:szCs w:val="24"/>
              </w:rPr>
            </w:pPr>
            <w:r w:rsidRPr="00B9609C">
              <w:rPr>
                <w:rFonts w:ascii="Times New Roman" w:hint="eastAsia"/>
                <w:color w:val="000000" w:themeColor="text1"/>
                <w:sz w:val="24"/>
                <w:szCs w:val="24"/>
              </w:rPr>
              <w:t>（八）</w:t>
            </w:r>
            <w:r w:rsidRPr="00B9609C">
              <w:rPr>
                <w:rFonts w:ascii="Times New Roman"/>
                <w:color w:val="000000" w:themeColor="text1"/>
                <w:sz w:val="24"/>
                <w:szCs w:val="24"/>
              </w:rPr>
              <w:t>罹患疾病者，各機關應評估其病情，除依醫囑予以服藥控制外，並視個案病情安排看診、追蹤，若在機關內不能為適當之醫治時，應安排戒送外醫治療或陳報移送病監收治。</w:t>
            </w:r>
          </w:p>
          <w:p w:rsidR="00553E8A" w:rsidRPr="00B9609C" w:rsidRDefault="00553E8A" w:rsidP="00553E8A">
            <w:pPr>
              <w:overflowPunct/>
              <w:autoSpaceDE/>
              <w:autoSpaceDN/>
              <w:adjustRightInd w:val="0"/>
              <w:snapToGrid w:val="0"/>
              <w:spacing w:beforeLines="50" w:before="228" w:after="60" w:line="0" w:lineRule="atLeast"/>
              <w:ind w:left="780" w:hangingChars="300" w:hanging="780"/>
              <w:contextualSpacing/>
              <w:jc w:val="left"/>
              <w:rPr>
                <w:rFonts w:ascii="Times New Roman"/>
                <w:color w:val="000000" w:themeColor="text1"/>
                <w:sz w:val="24"/>
                <w:szCs w:val="24"/>
              </w:rPr>
            </w:pPr>
            <w:r w:rsidRPr="00B9609C">
              <w:rPr>
                <w:rFonts w:ascii="Times New Roman" w:hint="eastAsia"/>
                <w:color w:val="000000" w:themeColor="text1"/>
                <w:sz w:val="24"/>
                <w:szCs w:val="24"/>
              </w:rPr>
              <w:t>（九）</w:t>
            </w:r>
            <w:r w:rsidRPr="00B9609C">
              <w:rPr>
                <w:rFonts w:ascii="Times New Roman"/>
                <w:color w:val="000000" w:themeColor="text1"/>
                <w:sz w:val="24"/>
                <w:szCs w:val="24"/>
              </w:rPr>
              <w:t>如醫事人員認為收容人不宜繼續獨居者，應即配轉為群居。</w:t>
            </w:r>
          </w:p>
        </w:tc>
      </w:tr>
      <w:tr w:rsidR="00F01395" w:rsidRPr="00B9609C" w:rsidTr="00D43B30">
        <w:trPr>
          <w:trHeight w:val="2835"/>
        </w:trPr>
        <w:tc>
          <w:tcPr>
            <w:tcW w:w="2093" w:type="dxa"/>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D43B30">
            <w:pPr>
              <w:overflowPunct/>
              <w:autoSpaceDE/>
              <w:autoSpaceDN/>
              <w:adjustRightInd w:val="0"/>
              <w:snapToGrid w:val="0"/>
              <w:spacing w:before="60" w:after="60" w:line="0" w:lineRule="atLeast"/>
              <w:contextualSpacing/>
              <w:rPr>
                <w:rFonts w:ascii="Times New Roman"/>
                <w:color w:val="000000" w:themeColor="text1"/>
                <w:sz w:val="24"/>
                <w:szCs w:val="24"/>
              </w:rPr>
            </w:pPr>
            <w:r w:rsidRPr="00B9609C">
              <w:rPr>
                <w:rFonts w:ascii="Times New Roman"/>
                <w:color w:val="000000" w:themeColor="text1"/>
                <w:sz w:val="24"/>
                <w:szCs w:val="24"/>
              </w:rPr>
              <w:lastRenderedPageBreak/>
              <w:t>對精神障礙者等為單獨監禁其適法性、妥適性及合理性為何？（併請提供最近</w:t>
            </w:r>
            <w:r w:rsidRPr="00B9609C">
              <w:rPr>
                <w:rFonts w:ascii="Times New Roman"/>
                <w:color w:val="000000" w:themeColor="text1"/>
                <w:sz w:val="24"/>
                <w:szCs w:val="24"/>
              </w:rPr>
              <w:t>3</w:t>
            </w:r>
            <w:r w:rsidRPr="00B9609C">
              <w:rPr>
                <w:rFonts w:ascii="Times New Roman"/>
                <w:color w:val="000000" w:themeColor="text1"/>
                <w:sz w:val="24"/>
                <w:szCs w:val="24"/>
              </w:rPr>
              <w:t>年所屬各監所對精神障礙者施以單獨監禁情事一覽表）</w:t>
            </w: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553E8A">
            <w:pPr>
              <w:numPr>
                <w:ilvl w:val="0"/>
                <w:numId w:val="21"/>
              </w:numPr>
              <w:overflowPunct/>
              <w:autoSpaceDE/>
              <w:autoSpaceDN/>
              <w:adjustRightInd w:val="0"/>
              <w:snapToGrid w:val="0"/>
              <w:spacing w:beforeLines="50" w:before="228" w:after="60" w:line="0" w:lineRule="atLeast"/>
              <w:ind w:left="522"/>
              <w:contextualSpacing/>
              <w:jc w:val="left"/>
              <w:rPr>
                <w:rFonts w:ascii="Times New Roman"/>
                <w:color w:val="000000" w:themeColor="text1"/>
                <w:sz w:val="24"/>
                <w:szCs w:val="24"/>
              </w:rPr>
            </w:pPr>
            <w:r w:rsidRPr="00B9609C">
              <w:rPr>
                <w:rFonts w:ascii="Times New Roman"/>
                <w:color w:val="000000" w:themeColor="text1"/>
                <w:sz w:val="24"/>
                <w:szCs w:val="24"/>
              </w:rPr>
              <w:t>查現無對受刑人為單獨監禁之相關法令，現行僅有因保護、隔離及預防危害等目的所為配置單人房之獨居規定及辦理情形。單獨監禁及獨居監禁之區別請參閱前項回應內容。</w:t>
            </w:r>
          </w:p>
          <w:p w:rsidR="00553E8A" w:rsidRPr="00B9609C" w:rsidRDefault="00553E8A" w:rsidP="00553E8A">
            <w:pPr>
              <w:numPr>
                <w:ilvl w:val="0"/>
                <w:numId w:val="21"/>
              </w:numPr>
              <w:overflowPunct/>
              <w:autoSpaceDE/>
              <w:autoSpaceDN/>
              <w:adjustRightInd w:val="0"/>
              <w:snapToGrid w:val="0"/>
              <w:spacing w:beforeLines="50" w:before="228" w:after="60" w:line="0" w:lineRule="atLeast"/>
              <w:ind w:left="522"/>
              <w:contextualSpacing/>
              <w:jc w:val="left"/>
              <w:rPr>
                <w:rFonts w:ascii="Times New Roman"/>
                <w:color w:val="000000" w:themeColor="text1"/>
                <w:sz w:val="24"/>
                <w:szCs w:val="24"/>
              </w:rPr>
            </w:pPr>
            <w:r w:rsidRPr="00B9609C">
              <w:rPr>
                <w:rFonts w:ascii="Times New Roman"/>
                <w:color w:val="000000" w:themeColor="text1"/>
                <w:sz w:val="24"/>
                <w:szCs w:val="24"/>
              </w:rPr>
              <w:t>罹患精神疾病並非實施獨居監禁之理由或要件，仍以群居監禁為原則，然對於嚴重影響其他收容人或有傷害他人之情形而實施獨居照護，各矯正機關對於獨居者之飲食與物品分配，除未有差別待遇外，並視個案需求提供必要之醫療服務，如遇緊急情形或於診治後醫師認有轉診必要時，則由矯正機關戒護至健保醫療院所就醫，期間並有醫事人員注意其身心狀況有無不適合獨居之情形，如已無獨居之必要時，即轉為群居。</w:t>
            </w:r>
          </w:p>
          <w:p w:rsidR="00553E8A" w:rsidRPr="00B9609C" w:rsidRDefault="00553E8A" w:rsidP="001D1E9F">
            <w:pPr>
              <w:numPr>
                <w:ilvl w:val="0"/>
                <w:numId w:val="21"/>
              </w:numPr>
              <w:overflowPunct/>
              <w:autoSpaceDE/>
              <w:autoSpaceDN/>
              <w:adjustRightInd w:val="0"/>
              <w:snapToGrid w:val="0"/>
              <w:spacing w:beforeLines="50" w:before="228" w:after="60" w:line="0" w:lineRule="atLeast"/>
              <w:ind w:left="522"/>
              <w:contextualSpacing/>
              <w:jc w:val="left"/>
              <w:rPr>
                <w:rFonts w:ascii="Times New Roman"/>
                <w:color w:val="000000" w:themeColor="text1"/>
                <w:sz w:val="24"/>
                <w:szCs w:val="24"/>
              </w:rPr>
            </w:pPr>
            <w:r w:rsidRPr="00B9609C">
              <w:rPr>
                <w:rFonts w:ascii="Times New Roman"/>
                <w:color w:val="000000" w:themeColor="text1"/>
                <w:sz w:val="24"/>
                <w:szCs w:val="24"/>
              </w:rPr>
              <w:t>有關</w:t>
            </w:r>
            <w:r w:rsidRPr="00B9609C">
              <w:rPr>
                <w:rFonts w:ascii="Times New Roman" w:hint="eastAsia"/>
                <w:color w:val="000000" w:themeColor="text1"/>
                <w:sz w:val="24"/>
                <w:szCs w:val="24"/>
              </w:rPr>
              <w:t>105</w:t>
            </w:r>
            <w:r w:rsidRPr="00B9609C">
              <w:rPr>
                <w:rFonts w:ascii="Times New Roman" w:hint="eastAsia"/>
                <w:color w:val="000000" w:themeColor="text1"/>
                <w:sz w:val="24"/>
                <w:szCs w:val="24"/>
              </w:rPr>
              <w:t>年至</w:t>
            </w:r>
            <w:r w:rsidRPr="00B9609C">
              <w:rPr>
                <w:rFonts w:ascii="Times New Roman" w:hint="eastAsia"/>
                <w:color w:val="000000" w:themeColor="text1"/>
                <w:sz w:val="24"/>
                <w:szCs w:val="24"/>
              </w:rPr>
              <w:t>107</w:t>
            </w:r>
            <w:r w:rsidRPr="00B9609C">
              <w:rPr>
                <w:rFonts w:ascii="Times New Roman"/>
                <w:color w:val="000000" w:themeColor="text1"/>
                <w:sz w:val="24"/>
                <w:szCs w:val="24"/>
              </w:rPr>
              <w:t>年各矯正機關對</w:t>
            </w:r>
            <w:r w:rsidR="00E81A3B" w:rsidRPr="00B9609C">
              <w:rPr>
                <w:rFonts w:ascii="Times New Roman" w:hint="eastAsia"/>
                <w:bCs/>
                <w:color w:val="000000" w:themeColor="text1"/>
                <w:kern w:val="0"/>
                <w:sz w:val="24"/>
              </w:rPr>
              <w:t>身心</w:t>
            </w:r>
            <w:r w:rsidRPr="00B9609C">
              <w:rPr>
                <w:rFonts w:ascii="Times New Roman"/>
                <w:color w:val="000000" w:themeColor="text1"/>
                <w:sz w:val="24"/>
                <w:szCs w:val="24"/>
              </w:rPr>
              <w:t>障礙者施以獨居監禁之情形詳如</w:t>
            </w:r>
            <w:r w:rsidR="00AD24B9" w:rsidRPr="00B9609C">
              <w:rPr>
                <w:rFonts w:ascii="Times New Roman" w:hint="eastAsia"/>
                <w:color w:val="000000" w:themeColor="text1"/>
                <w:sz w:val="24"/>
                <w:szCs w:val="24"/>
              </w:rPr>
              <w:t>附表十六</w:t>
            </w:r>
            <w:r w:rsidR="001D1E9F" w:rsidRPr="00B9609C">
              <w:rPr>
                <w:rFonts w:ascii="Times New Roman" w:hint="eastAsia"/>
                <w:color w:val="000000" w:themeColor="text1"/>
                <w:sz w:val="24"/>
                <w:szCs w:val="24"/>
              </w:rPr>
              <w:t>；綠島監獄收容人身心科就醫紀錄、處遇及健康情形如</w:t>
            </w:r>
            <w:r w:rsidR="00AD24B9" w:rsidRPr="00B9609C">
              <w:rPr>
                <w:rFonts w:ascii="Times New Roman" w:hint="eastAsia"/>
                <w:color w:val="000000" w:themeColor="text1"/>
                <w:sz w:val="24"/>
                <w:szCs w:val="24"/>
              </w:rPr>
              <w:t>附表十七</w:t>
            </w:r>
            <w:r w:rsidRPr="00B9609C">
              <w:rPr>
                <w:rFonts w:ascii="Times New Roman"/>
                <w:color w:val="000000" w:themeColor="text1"/>
                <w:sz w:val="24"/>
                <w:szCs w:val="24"/>
              </w:rPr>
              <w:t>。</w:t>
            </w:r>
          </w:p>
        </w:tc>
      </w:tr>
      <w:tr w:rsidR="00F01395" w:rsidRPr="00B9609C" w:rsidTr="00D43B30">
        <w:trPr>
          <w:trHeight w:val="132"/>
        </w:trPr>
        <w:tc>
          <w:tcPr>
            <w:tcW w:w="2093" w:type="dxa"/>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D43B30">
            <w:pPr>
              <w:overflowPunct/>
              <w:autoSpaceDE/>
              <w:autoSpaceDN/>
              <w:adjustRightInd w:val="0"/>
              <w:snapToGrid w:val="0"/>
              <w:spacing w:before="60" w:after="60" w:line="0" w:lineRule="atLeast"/>
              <w:contextualSpacing/>
              <w:rPr>
                <w:rFonts w:ascii="Times New Roman"/>
                <w:color w:val="000000" w:themeColor="text1"/>
                <w:sz w:val="24"/>
                <w:szCs w:val="24"/>
              </w:rPr>
            </w:pPr>
            <w:r w:rsidRPr="00B9609C">
              <w:rPr>
                <w:rFonts w:ascii="Times New Roman"/>
                <w:color w:val="000000" w:themeColor="text1"/>
                <w:sz w:val="24"/>
                <w:szCs w:val="24"/>
              </w:rPr>
              <w:t>３、現行單獨監禁之規範層級是否周妥？與國際人權公約等國際規範是否相符？有無檢討修正空間？</w:t>
            </w:r>
          </w:p>
          <w:p w:rsidR="00553E8A" w:rsidRPr="00B9609C" w:rsidRDefault="00553E8A" w:rsidP="00D43B30">
            <w:pPr>
              <w:overflowPunct/>
              <w:autoSpaceDE/>
              <w:autoSpaceDN/>
              <w:adjustRightInd w:val="0"/>
              <w:snapToGrid w:val="0"/>
              <w:spacing w:before="60" w:after="60" w:line="0" w:lineRule="atLeast"/>
              <w:contextualSpacing/>
              <w:rPr>
                <w:rFonts w:ascii="Times New Roman"/>
                <w:color w:val="000000" w:themeColor="text1"/>
                <w:sz w:val="24"/>
                <w:szCs w:val="24"/>
              </w:rPr>
            </w:pPr>
            <w:r w:rsidRPr="00B9609C">
              <w:rPr>
                <w:rFonts w:ascii="Times New Roman"/>
                <w:color w:val="000000" w:themeColor="text1"/>
                <w:sz w:val="24"/>
                <w:szCs w:val="24"/>
              </w:rPr>
              <w:t>４、貴部對此議題之檢討及策進作為</w:t>
            </w: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553E8A">
            <w:pPr>
              <w:numPr>
                <w:ilvl w:val="0"/>
                <w:numId w:val="27"/>
              </w:numPr>
              <w:overflowPunct/>
              <w:autoSpaceDE/>
              <w:autoSpaceDN/>
              <w:adjustRightInd w:val="0"/>
              <w:snapToGrid w:val="0"/>
              <w:spacing w:beforeLines="50" w:before="228" w:after="60" w:line="0" w:lineRule="atLeast"/>
              <w:ind w:left="522"/>
              <w:contextualSpacing/>
              <w:jc w:val="left"/>
              <w:rPr>
                <w:rFonts w:ascii="Times New Roman"/>
                <w:color w:val="000000" w:themeColor="text1"/>
                <w:sz w:val="24"/>
                <w:szCs w:val="24"/>
              </w:rPr>
            </w:pPr>
            <w:r w:rsidRPr="00B9609C">
              <w:rPr>
                <w:rFonts w:ascii="Times New Roman"/>
                <w:color w:val="000000" w:themeColor="text1"/>
                <w:sz w:val="24"/>
                <w:szCs w:val="24"/>
              </w:rPr>
              <w:t>查現無對受刑人為單獨監禁之相關法令，現行僅有因保護、隔離及預防危害等目的所為配置單人房之獨居規定及辦理情形。依國際公約之相關規範觀之，所禁止之單獨監禁應係對收容人實施長時間欠缺有意義人際接觸之監禁。</w:t>
            </w:r>
          </w:p>
          <w:p w:rsidR="00553E8A" w:rsidRPr="00B9609C" w:rsidRDefault="00553E8A" w:rsidP="00553E8A">
            <w:pPr>
              <w:numPr>
                <w:ilvl w:val="0"/>
                <w:numId w:val="27"/>
              </w:numPr>
              <w:overflowPunct/>
              <w:autoSpaceDE/>
              <w:autoSpaceDN/>
              <w:adjustRightInd w:val="0"/>
              <w:snapToGrid w:val="0"/>
              <w:spacing w:beforeLines="50" w:before="228" w:after="60" w:line="0" w:lineRule="atLeast"/>
              <w:ind w:left="522"/>
              <w:contextualSpacing/>
              <w:jc w:val="left"/>
              <w:rPr>
                <w:rFonts w:ascii="Times New Roman"/>
                <w:color w:val="000000" w:themeColor="text1"/>
                <w:sz w:val="24"/>
                <w:szCs w:val="24"/>
              </w:rPr>
            </w:pPr>
            <w:r w:rsidRPr="00B9609C">
              <w:rPr>
                <w:rFonts w:ascii="Times New Roman"/>
                <w:color w:val="000000" w:themeColor="text1"/>
                <w:sz w:val="24"/>
                <w:szCs w:val="24"/>
              </w:rPr>
              <w:t>受刑人以「群居監禁」為原則，惟仍有受刑人無法與他人相處、傷害他人等惡性重大顯有影響他人、或罹患傳染病等實際上不能群居事由，致其有獨居監禁予以保護之例外情形。我國關於獨居監禁之相關法令係出於保護為目的，屬物理上、空間上之區隔，渠等基本生活環境仍受保障，教化、給養、衛生醫療照護、接見通信等各項處遇措施，仍依監獄行刑法等相關法令辦理，受到與一般受刑人同等對待之照護，自與國際公約所禁止之單獨監禁有別。</w:t>
            </w:r>
            <w:r w:rsidRPr="00B9609C">
              <w:rPr>
                <w:rFonts w:ascii="Times New Roman"/>
                <w:b/>
                <w:color w:val="000000" w:themeColor="text1"/>
                <w:sz w:val="24"/>
                <w:szCs w:val="24"/>
                <w:u w:val="single"/>
              </w:rPr>
              <w:t>綜上，我國之獨居監禁制度並無違反國際人權公約等國際規範，且有其存在之必要性</w:t>
            </w:r>
            <w:r w:rsidRPr="00B9609C">
              <w:rPr>
                <w:rFonts w:ascii="Times New Roman"/>
                <w:color w:val="000000" w:themeColor="text1"/>
                <w:sz w:val="24"/>
                <w:szCs w:val="24"/>
              </w:rPr>
              <w:t>。</w:t>
            </w:r>
          </w:p>
          <w:p w:rsidR="00553E8A" w:rsidRPr="00B9609C" w:rsidRDefault="00553E8A" w:rsidP="00553E8A">
            <w:pPr>
              <w:numPr>
                <w:ilvl w:val="0"/>
                <w:numId w:val="27"/>
              </w:numPr>
              <w:overflowPunct/>
              <w:autoSpaceDE/>
              <w:autoSpaceDN/>
              <w:adjustRightInd w:val="0"/>
              <w:snapToGrid w:val="0"/>
              <w:spacing w:beforeLines="50" w:before="228" w:after="60" w:line="0" w:lineRule="atLeast"/>
              <w:ind w:left="522"/>
              <w:contextualSpacing/>
              <w:jc w:val="left"/>
              <w:rPr>
                <w:rFonts w:ascii="Times New Roman"/>
                <w:color w:val="000000" w:themeColor="text1"/>
                <w:sz w:val="24"/>
                <w:szCs w:val="24"/>
              </w:rPr>
            </w:pPr>
            <w:r w:rsidRPr="00B9609C">
              <w:rPr>
                <w:rFonts w:ascii="Times New Roman"/>
                <w:b/>
                <w:color w:val="000000" w:themeColor="text1"/>
                <w:sz w:val="24"/>
                <w:szCs w:val="24"/>
                <w:u w:val="single"/>
              </w:rPr>
              <w:t>惟獨居監禁實際執行上可能有伴隨單獨監禁之現象，</w:t>
            </w:r>
            <w:r w:rsidRPr="00B9609C">
              <w:rPr>
                <w:rFonts w:ascii="Times New Roman" w:hint="eastAsia"/>
                <w:b/>
                <w:color w:val="000000" w:themeColor="text1"/>
                <w:sz w:val="24"/>
                <w:szCs w:val="24"/>
                <w:u w:val="single"/>
              </w:rPr>
              <w:t>法</w:t>
            </w:r>
            <w:r w:rsidRPr="00B9609C">
              <w:rPr>
                <w:rFonts w:ascii="Times New Roman" w:hint="eastAsia"/>
                <w:b/>
                <w:color w:val="000000" w:themeColor="text1"/>
                <w:sz w:val="24"/>
                <w:szCs w:val="24"/>
                <w:u w:val="single"/>
              </w:rPr>
              <w:lastRenderedPageBreak/>
              <w:t>務</w:t>
            </w:r>
            <w:r w:rsidRPr="00B9609C">
              <w:rPr>
                <w:rFonts w:ascii="Times New Roman"/>
                <w:b/>
                <w:color w:val="000000" w:themeColor="text1"/>
                <w:sz w:val="24"/>
                <w:szCs w:val="24"/>
                <w:u w:val="single"/>
              </w:rPr>
              <w:t>部爰依公民與政治權利國際公約第</w:t>
            </w:r>
            <w:r w:rsidRPr="00B9609C">
              <w:rPr>
                <w:rFonts w:ascii="Times New Roman"/>
                <w:b/>
                <w:color w:val="000000" w:themeColor="text1"/>
                <w:sz w:val="24"/>
                <w:szCs w:val="24"/>
                <w:u w:val="single"/>
              </w:rPr>
              <w:t>7</w:t>
            </w:r>
            <w:r w:rsidRPr="00B9609C">
              <w:rPr>
                <w:rFonts w:ascii="Times New Roman"/>
                <w:b/>
                <w:color w:val="000000" w:themeColor="text1"/>
                <w:sz w:val="24"/>
                <w:szCs w:val="24"/>
                <w:u w:val="single"/>
              </w:rPr>
              <w:t>條禁止酷刑之意旨，於監獄行刑法修正草案明定監獄不得對受刑人施以逾</w:t>
            </w:r>
            <w:r w:rsidRPr="00B9609C">
              <w:rPr>
                <w:rFonts w:ascii="Times New Roman"/>
                <w:b/>
                <w:color w:val="000000" w:themeColor="text1"/>
                <w:sz w:val="24"/>
                <w:szCs w:val="24"/>
                <w:u w:val="single"/>
              </w:rPr>
              <w:t>15</w:t>
            </w:r>
            <w:r w:rsidRPr="00B9609C">
              <w:rPr>
                <w:rFonts w:ascii="Times New Roman"/>
                <w:b/>
                <w:color w:val="000000" w:themeColor="text1"/>
                <w:sz w:val="24"/>
                <w:szCs w:val="24"/>
                <w:u w:val="single"/>
              </w:rPr>
              <w:t>日之單獨監禁</w:t>
            </w:r>
            <w:r w:rsidRPr="00B9609C">
              <w:rPr>
                <w:rFonts w:ascii="Times New Roman"/>
                <w:color w:val="000000" w:themeColor="text1"/>
                <w:sz w:val="24"/>
                <w:szCs w:val="24"/>
              </w:rPr>
              <w:t>。另依聯合國囚犯待遇最低限度標準規則第</w:t>
            </w:r>
            <w:r w:rsidRPr="00B9609C">
              <w:rPr>
                <w:rFonts w:ascii="Times New Roman"/>
                <w:color w:val="000000" w:themeColor="text1"/>
                <w:sz w:val="24"/>
                <w:szCs w:val="24"/>
              </w:rPr>
              <w:t>46</w:t>
            </w:r>
            <w:r w:rsidRPr="00B9609C">
              <w:rPr>
                <w:rFonts w:ascii="Times New Roman"/>
                <w:color w:val="000000" w:themeColor="text1"/>
                <w:sz w:val="24"/>
                <w:szCs w:val="24"/>
              </w:rPr>
              <w:t>條意旨，明定監獄因對受刑人依法執行職務，而附隨有單獨監禁之狀態時（例如施以隔離保護或收容於保護室等措施，而伴隨有人際關係孤立之狀態），同規則雖未禁止</w:t>
            </w:r>
            <w:r w:rsidRPr="00B9609C">
              <w:rPr>
                <w:rFonts w:ascii="Times New Roman"/>
                <w:color w:val="000000" w:themeColor="text1"/>
                <w:sz w:val="24"/>
                <w:szCs w:val="24"/>
              </w:rPr>
              <w:t>15</w:t>
            </w:r>
            <w:r w:rsidRPr="00B9609C">
              <w:rPr>
                <w:rFonts w:ascii="Times New Roman"/>
                <w:color w:val="000000" w:themeColor="text1"/>
                <w:sz w:val="24"/>
                <w:szCs w:val="24"/>
              </w:rPr>
              <w:t>日以內之單獨監禁，</w:t>
            </w:r>
            <w:r w:rsidRPr="00B9609C">
              <w:rPr>
                <w:rFonts w:ascii="Times New Roman"/>
                <w:b/>
                <w:color w:val="000000" w:themeColor="text1"/>
                <w:sz w:val="24"/>
                <w:szCs w:val="24"/>
                <w:u w:val="single"/>
              </w:rPr>
              <w:t>仍應由醫事人員持續評估受刑人身心健康狀況，醫事人員認為不適宜繼續單獨監禁者，應停止之，並規定相關備查程序，以保障受刑人人權</w:t>
            </w:r>
            <w:r w:rsidRPr="00B9609C">
              <w:rPr>
                <w:rFonts w:ascii="Times New Roman"/>
                <w:color w:val="000000" w:themeColor="text1"/>
                <w:sz w:val="24"/>
                <w:szCs w:val="24"/>
              </w:rPr>
              <w:t>。</w:t>
            </w:r>
          </w:p>
        </w:tc>
      </w:tr>
      <w:tr w:rsidR="00F01395" w:rsidRPr="00B9609C" w:rsidTr="00D43B30">
        <w:trPr>
          <w:trHeight w:val="567"/>
        </w:trPr>
        <w:tc>
          <w:tcPr>
            <w:tcW w:w="9039"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553E8A" w:rsidRPr="00B9609C" w:rsidRDefault="00553E8A" w:rsidP="00D43B30">
            <w:pPr>
              <w:overflowPunct/>
              <w:autoSpaceDE/>
              <w:autoSpaceDN/>
              <w:adjustRightInd w:val="0"/>
              <w:snapToGrid w:val="0"/>
              <w:spacing w:before="60" w:after="60" w:line="0" w:lineRule="atLeast"/>
              <w:contextualSpacing/>
              <w:rPr>
                <w:rFonts w:ascii="Times New Roman"/>
                <w:color w:val="000000" w:themeColor="text1"/>
                <w:sz w:val="24"/>
                <w:szCs w:val="24"/>
              </w:rPr>
            </w:pPr>
            <w:r w:rsidRPr="00B9609C">
              <w:rPr>
                <w:rFonts w:ascii="Times New Roman"/>
                <w:color w:val="000000" w:themeColor="text1"/>
                <w:sz w:val="24"/>
                <w:szCs w:val="24"/>
              </w:rPr>
              <w:lastRenderedPageBreak/>
              <w:t>（五）有關「台灣人權促進會陳訴」案：</w:t>
            </w:r>
          </w:p>
        </w:tc>
      </w:tr>
      <w:tr w:rsidR="00F01395" w:rsidRPr="00B9609C" w:rsidTr="00D43B30">
        <w:trPr>
          <w:trHeight w:val="2835"/>
        </w:trPr>
        <w:tc>
          <w:tcPr>
            <w:tcW w:w="2093" w:type="dxa"/>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D43B30">
            <w:pPr>
              <w:overflowPunct/>
              <w:autoSpaceDE/>
              <w:autoSpaceDN/>
              <w:adjustRightInd w:val="0"/>
              <w:snapToGrid w:val="0"/>
              <w:spacing w:before="60" w:after="60" w:line="0" w:lineRule="atLeast"/>
              <w:contextualSpacing/>
              <w:rPr>
                <w:rFonts w:ascii="Times New Roman"/>
                <w:color w:val="000000" w:themeColor="text1"/>
                <w:sz w:val="24"/>
                <w:szCs w:val="24"/>
              </w:rPr>
            </w:pPr>
            <w:r w:rsidRPr="00B9609C">
              <w:rPr>
                <w:rFonts w:ascii="Times New Roman"/>
                <w:color w:val="000000" w:themeColor="text1"/>
                <w:sz w:val="24"/>
                <w:szCs w:val="24"/>
              </w:rPr>
              <w:t>監所人員對身心障礙者之認知與教育訓練是否充足（併請提供近</w:t>
            </w:r>
            <w:r w:rsidRPr="00B9609C">
              <w:rPr>
                <w:rFonts w:ascii="Times New Roman"/>
                <w:color w:val="000000" w:themeColor="text1"/>
                <w:sz w:val="24"/>
                <w:szCs w:val="24"/>
              </w:rPr>
              <w:t>3</w:t>
            </w:r>
            <w:r w:rsidRPr="00B9609C">
              <w:rPr>
                <w:rFonts w:ascii="Times New Roman"/>
                <w:color w:val="000000" w:themeColor="text1"/>
                <w:sz w:val="24"/>
                <w:szCs w:val="24"/>
              </w:rPr>
              <w:t>年各監所相關教育訓練課程及時數一覽表）？檢討及策進作為為何？</w:t>
            </w: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553E8A">
            <w:pPr>
              <w:overflowPunct/>
              <w:autoSpaceDE/>
              <w:autoSpaceDN/>
              <w:adjustRightInd w:val="0"/>
              <w:snapToGrid w:val="0"/>
              <w:spacing w:before="60" w:after="60" w:line="0" w:lineRule="atLeast"/>
              <w:ind w:left="484" w:hangingChars="186" w:hanging="484"/>
              <w:contextualSpacing/>
              <w:rPr>
                <w:rFonts w:ascii="Times New Roman"/>
                <w:color w:val="000000" w:themeColor="text1"/>
                <w:sz w:val="24"/>
                <w:szCs w:val="24"/>
              </w:rPr>
            </w:pPr>
            <w:r w:rsidRPr="00B9609C">
              <w:rPr>
                <w:rFonts w:ascii="Times New Roman"/>
                <w:color w:val="000000" w:themeColor="text1"/>
                <w:sz w:val="24"/>
                <w:szCs w:val="24"/>
              </w:rPr>
              <w:t>一、矯正署附設矯正人員訓練中心自</w:t>
            </w:r>
            <w:r w:rsidRPr="00B9609C">
              <w:rPr>
                <w:rFonts w:ascii="Times New Roman"/>
                <w:color w:val="000000" w:themeColor="text1"/>
                <w:sz w:val="24"/>
                <w:szCs w:val="24"/>
              </w:rPr>
              <w:t>107</w:t>
            </w:r>
            <w:r w:rsidRPr="00B9609C">
              <w:rPr>
                <w:rFonts w:ascii="Times New Roman"/>
                <w:color w:val="000000" w:themeColor="text1"/>
                <w:sz w:val="24"/>
                <w:szCs w:val="24"/>
              </w:rPr>
              <w:t>年起，針對身心障礙者認知辦理相關教育訓練辦理情形，說明如下：</w:t>
            </w:r>
          </w:p>
          <w:p w:rsidR="00553E8A" w:rsidRPr="00B9609C" w:rsidRDefault="00553E8A" w:rsidP="00D43B30">
            <w:pPr>
              <w:overflowPunct/>
              <w:autoSpaceDE/>
              <w:autoSpaceDN/>
              <w:adjustRightInd w:val="0"/>
              <w:snapToGrid w:val="0"/>
              <w:spacing w:before="60" w:after="60" w:line="0" w:lineRule="atLeast"/>
              <w:contextualSpacing/>
              <w:rPr>
                <w:rFonts w:ascii="Times New Roman"/>
                <w:color w:val="000000" w:themeColor="text1"/>
                <w:sz w:val="24"/>
                <w:szCs w:val="24"/>
              </w:rPr>
            </w:pPr>
            <w:r w:rsidRPr="00B9609C">
              <w:rPr>
                <w:rFonts w:ascii="Times New Roman"/>
                <w:color w:val="000000" w:themeColor="text1"/>
                <w:sz w:val="24"/>
                <w:szCs w:val="24"/>
              </w:rPr>
              <w:t>（一）</w:t>
            </w:r>
            <w:r w:rsidRPr="00B9609C">
              <w:rPr>
                <w:rFonts w:ascii="Times New Roman"/>
                <w:color w:val="000000" w:themeColor="text1"/>
                <w:sz w:val="24"/>
                <w:szCs w:val="24"/>
              </w:rPr>
              <w:t>107</w:t>
            </w:r>
            <w:r w:rsidRPr="00B9609C">
              <w:rPr>
                <w:rFonts w:ascii="Times New Roman"/>
                <w:color w:val="000000" w:themeColor="text1"/>
                <w:sz w:val="24"/>
                <w:szCs w:val="24"/>
              </w:rPr>
              <w:t>年：</w:t>
            </w:r>
          </w:p>
          <w:p w:rsidR="00553E8A" w:rsidRPr="00B9609C" w:rsidRDefault="00553E8A" w:rsidP="00553E8A">
            <w:pPr>
              <w:numPr>
                <w:ilvl w:val="0"/>
                <w:numId w:val="24"/>
              </w:numPr>
              <w:overflowPunct/>
              <w:autoSpaceDE/>
              <w:autoSpaceDN/>
              <w:adjustRightInd w:val="0"/>
              <w:snapToGrid w:val="0"/>
              <w:spacing w:beforeLines="50" w:before="228" w:after="60" w:line="0" w:lineRule="atLeast"/>
              <w:ind w:left="522" w:hanging="284"/>
              <w:contextualSpacing/>
              <w:jc w:val="left"/>
              <w:rPr>
                <w:rFonts w:ascii="Times New Roman"/>
                <w:color w:val="000000" w:themeColor="text1"/>
                <w:sz w:val="24"/>
                <w:szCs w:val="24"/>
              </w:rPr>
            </w:pPr>
            <w:r w:rsidRPr="00B9609C">
              <w:rPr>
                <w:rFonts w:ascii="Times New Roman"/>
                <w:color w:val="000000" w:themeColor="text1"/>
                <w:sz w:val="24"/>
                <w:szCs w:val="24"/>
              </w:rPr>
              <w:t>課程名稱：身心障礙者權利公約及兒童權利公約之認識。</w:t>
            </w:r>
          </w:p>
          <w:p w:rsidR="00553E8A" w:rsidRPr="00B9609C" w:rsidRDefault="00553E8A" w:rsidP="00D43B30">
            <w:pPr>
              <w:tabs>
                <w:tab w:val="left" w:pos="806"/>
              </w:tabs>
              <w:overflowPunct/>
              <w:autoSpaceDE/>
              <w:autoSpaceDN/>
              <w:adjustRightInd w:val="0"/>
              <w:snapToGrid w:val="0"/>
              <w:spacing w:before="60" w:after="60" w:line="0" w:lineRule="atLeast"/>
              <w:ind w:left="522"/>
              <w:contextualSpacing/>
              <w:rPr>
                <w:rFonts w:ascii="Times New Roman"/>
                <w:color w:val="000000" w:themeColor="text1"/>
                <w:sz w:val="24"/>
                <w:szCs w:val="24"/>
              </w:rPr>
            </w:pPr>
            <w:r w:rsidRPr="00B9609C">
              <w:rPr>
                <w:rFonts w:ascii="Times New Roman"/>
                <w:color w:val="000000" w:themeColor="text1"/>
                <w:sz w:val="24"/>
                <w:szCs w:val="24"/>
              </w:rPr>
              <w:t>（</w:t>
            </w:r>
            <w:r w:rsidRPr="00B9609C">
              <w:rPr>
                <w:rFonts w:ascii="Times New Roman"/>
                <w:color w:val="000000" w:themeColor="text1"/>
                <w:sz w:val="24"/>
                <w:szCs w:val="24"/>
              </w:rPr>
              <w:t>1</w:t>
            </w:r>
            <w:r w:rsidRPr="00B9609C">
              <w:rPr>
                <w:rFonts w:ascii="Times New Roman"/>
                <w:color w:val="000000" w:themeColor="text1"/>
                <w:sz w:val="24"/>
                <w:szCs w:val="24"/>
              </w:rPr>
              <w:t>）三等監獄官班：</w:t>
            </w:r>
            <w:r w:rsidRPr="00B9609C">
              <w:rPr>
                <w:rFonts w:ascii="Times New Roman"/>
                <w:color w:val="000000" w:themeColor="text1"/>
                <w:sz w:val="24"/>
                <w:szCs w:val="24"/>
              </w:rPr>
              <w:t>2</w:t>
            </w:r>
            <w:r w:rsidRPr="00B9609C">
              <w:rPr>
                <w:rFonts w:ascii="Times New Roman"/>
                <w:color w:val="000000" w:themeColor="text1"/>
                <w:sz w:val="24"/>
                <w:szCs w:val="24"/>
              </w:rPr>
              <w:t>小時。</w:t>
            </w:r>
          </w:p>
          <w:p w:rsidR="00553E8A" w:rsidRPr="00B9609C" w:rsidRDefault="00553E8A" w:rsidP="00D43B30">
            <w:pPr>
              <w:tabs>
                <w:tab w:val="left" w:pos="806"/>
              </w:tabs>
              <w:overflowPunct/>
              <w:autoSpaceDE/>
              <w:autoSpaceDN/>
              <w:adjustRightInd w:val="0"/>
              <w:snapToGrid w:val="0"/>
              <w:spacing w:before="60" w:after="60" w:line="0" w:lineRule="atLeast"/>
              <w:ind w:left="522"/>
              <w:contextualSpacing/>
              <w:rPr>
                <w:rFonts w:ascii="Times New Roman"/>
                <w:color w:val="000000" w:themeColor="text1"/>
                <w:sz w:val="24"/>
                <w:szCs w:val="24"/>
              </w:rPr>
            </w:pPr>
            <w:r w:rsidRPr="00B9609C">
              <w:rPr>
                <w:rFonts w:ascii="Times New Roman"/>
                <w:color w:val="000000" w:themeColor="text1"/>
                <w:sz w:val="24"/>
                <w:szCs w:val="24"/>
              </w:rPr>
              <w:t>（</w:t>
            </w:r>
            <w:r w:rsidRPr="00B9609C">
              <w:rPr>
                <w:rFonts w:ascii="Times New Roman"/>
                <w:color w:val="000000" w:themeColor="text1"/>
                <w:sz w:val="24"/>
                <w:szCs w:val="24"/>
              </w:rPr>
              <w:t>2</w:t>
            </w:r>
            <w:r w:rsidRPr="00B9609C">
              <w:rPr>
                <w:rFonts w:ascii="Times New Roman"/>
                <w:color w:val="000000" w:themeColor="text1"/>
                <w:sz w:val="24"/>
                <w:szCs w:val="24"/>
              </w:rPr>
              <w:t>）四等監所管理員</w:t>
            </w:r>
            <w:r w:rsidRPr="00B9609C">
              <w:rPr>
                <w:rFonts w:ascii="Times New Roman"/>
                <w:color w:val="000000" w:themeColor="text1"/>
                <w:sz w:val="24"/>
                <w:szCs w:val="24"/>
              </w:rPr>
              <w:t>A</w:t>
            </w:r>
            <w:r w:rsidRPr="00B9609C">
              <w:rPr>
                <w:rFonts w:ascii="Times New Roman"/>
                <w:color w:val="000000" w:themeColor="text1"/>
                <w:sz w:val="24"/>
                <w:szCs w:val="24"/>
              </w:rPr>
              <w:t>、</w:t>
            </w:r>
            <w:r w:rsidRPr="00B9609C">
              <w:rPr>
                <w:rFonts w:ascii="Times New Roman"/>
                <w:color w:val="000000" w:themeColor="text1"/>
                <w:sz w:val="24"/>
                <w:szCs w:val="24"/>
              </w:rPr>
              <w:t>B</w:t>
            </w:r>
            <w:r w:rsidRPr="00B9609C">
              <w:rPr>
                <w:rFonts w:ascii="Times New Roman"/>
                <w:color w:val="000000" w:themeColor="text1"/>
                <w:sz w:val="24"/>
                <w:szCs w:val="24"/>
              </w:rPr>
              <w:t>、</w:t>
            </w:r>
            <w:r w:rsidRPr="00B9609C">
              <w:rPr>
                <w:rFonts w:ascii="Times New Roman"/>
                <w:color w:val="000000" w:themeColor="text1"/>
                <w:sz w:val="24"/>
                <w:szCs w:val="24"/>
              </w:rPr>
              <w:t>C</w:t>
            </w:r>
            <w:r w:rsidRPr="00B9609C">
              <w:rPr>
                <w:rFonts w:ascii="Times New Roman"/>
                <w:color w:val="000000" w:themeColor="text1"/>
                <w:sz w:val="24"/>
                <w:szCs w:val="24"/>
              </w:rPr>
              <w:t>、</w:t>
            </w:r>
            <w:r w:rsidRPr="00B9609C">
              <w:rPr>
                <w:rFonts w:ascii="Times New Roman"/>
                <w:color w:val="000000" w:themeColor="text1"/>
                <w:sz w:val="24"/>
                <w:szCs w:val="24"/>
              </w:rPr>
              <w:t>D</w:t>
            </w:r>
            <w:r w:rsidRPr="00B9609C">
              <w:rPr>
                <w:rFonts w:ascii="Times New Roman"/>
                <w:color w:val="000000" w:themeColor="text1"/>
                <w:sz w:val="24"/>
                <w:szCs w:val="24"/>
              </w:rPr>
              <w:t>班：</w:t>
            </w:r>
            <w:r w:rsidRPr="00B9609C">
              <w:rPr>
                <w:rFonts w:ascii="Times New Roman"/>
                <w:color w:val="000000" w:themeColor="text1"/>
                <w:sz w:val="24"/>
                <w:szCs w:val="24"/>
              </w:rPr>
              <w:t>2</w:t>
            </w:r>
            <w:r w:rsidRPr="00B9609C">
              <w:rPr>
                <w:rFonts w:ascii="Times New Roman"/>
                <w:color w:val="000000" w:themeColor="text1"/>
                <w:sz w:val="24"/>
                <w:szCs w:val="24"/>
              </w:rPr>
              <w:t>小時。</w:t>
            </w:r>
          </w:p>
          <w:p w:rsidR="00553E8A" w:rsidRPr="00B9609C" w:rsidRDefault="00553E8A" w:rsidP="00553E8A">
            <w:pPr>
              <w:numPr>
                <w:ilvl w:val="0"/>
                <w:numId w:val="24"/>
              </w:numPr>
              <w:overflowPunct/>
              <w:autoSpaceDE/>
              <w:autoSpaceDN/>
              <w:adjustRightInd w:val="0"/>
              <w:snapToGrid w:val="0"/>
              <w:spacing w:beforeLines="50" w:before="228" w:after="60" w:line="0" w:lineRule="atLeast"/>
              <w:ind w:left="522" w:hanging="284"/>
              <w:contextualSpacing/>
              <w:jc w:val="left"/>
              <w:rPr>
                <w:rFonts w:ascii="Times New Roman"/>
                <w:color w:val="000000" w:themeColor="text1"/>
                <w:sz w:val="24"/>
                <w:szCs w:val="24"/>
              </w:rPr>
            </w:pPr>
            <w:r w:rsidRPr="00B9609C">
              <w:rPr>
                <w:rFonts w:ascii="Times New Roman"/>
                <w:color w:val="000000" w:themeColor="text1"/>
                <w:sz w:val="24"/>
                <w:szCs w:val="24"/>
              </w:rPr>
              <w:t>課程名稱：身心障礙權益保障法與身心障礙福利服務。</w:t>
            </w:r>
          </w:p>
          <w:p w:rsidR="00553E8A" w:rsidRPr="00B9609C" w:rsidRDefault="00553E8A" w:rsidP="00D43B30">
            <w:pPr>
              <w:tabs>
                <w:tab w:val="left" w:pos="664"/>
                <w:tab w:val="left" w:pos="852"/>
              </w:tabs>
              <w:overflowPunct/>
              <w:autoSpaceDE/>
              <w:autoSpaceDN/>
              <w:adjustRightInd w:val="0"/>
              <w:snapToGrid w:val="0"/>
              <w:spacing w:before="60" w:after="60" w:line="0" w:lineRule="atLeast"/>
              <w:ind w:left="522"/>
              <w:contextualSpacing/>
              <w:rPr>
                <w:rFonts w:ascii="Times New Roman"/>
                <w:color w:val="000000" w:themeColor="text1"/>
                <w:sz w:val="24"/>
                <w:szCs w:val="24"/>
              </w:rPr>
            </w:pPr>
            <w:r w:rsidRPr="00B9609C">
              <w:rPr>
                <w:rFonts w:ascii="Times New Roman"/>
                <w:color w:val="000000" w:themeColor="text1"/>
                <w:sz w:val="24"/>
                <w:szCs w:val="24"/>
              </w:rPr>
              <w:t>（</w:t>
            </w:r>
            <w:r w:rsidRPr="00B9609C">
              <w:rPr>
                <w:rFonts w:ascii="Times New Roman"/>
                <w:color w:val="000000" w:themeColor="text1"/>
                <w:sz w:val="24"/>
                <w:szCs w:val="24"/>
              </w:rPr>
              <w:t>1</w:t>
            </w:r>
            <w:r w:rsidRPr="00B9609C">
              <w:rPr>
                <w:rFonts w:ascii="Times New Roman"/>
                <w:color w:val="000000" w:themeColor="text1"/>
                <w:sz w:val="24"/>
                <w:szCs w:val="24"/>
              </w:rPr>
              <w:t>）醫事人員班第</w:t>
            </w:r>
            <w:r w:rsidRPr="00B9609C">
              <w:rPr>
                <w:rFonts w:ascii="Times New Roman"/>
                <w:color w:val="000000" w:themeColor="text1"/>
                <w:sz w:val="24"/>
                <w:szCs w:val="24"/>
              </w:rPr>
              <w:t>1</w:t>
            </w:r>
            <w:r w:rsidRPr="00B9609C">
              <w:rPr>
                <w:rFonts w:ascii="Times New Roman"/>
                <w:color w:val="000000" w:themeColor="text1"/>
                <w:sz w:val="24"/>
                <w:szCs w:val="24"/>
              </w:rPr>
              <w:t>期：</w:t>
            </w:r>
            <w:r w:rsidRPr="00B9609C">
              <w:rPr>
                <w:rFonts w:ascii="Times New Roman"/>
                <w:color w:val="000000" w:themeColor="text1"/>
                <w:sz w:val="24"/>
                <w:szCs w:val="24"/>
              </w:rPr>
              <w:t>2</w:t>
            </w:r>
            <w:r w:rsidRPr="00B9609C">
              <w:rPr>
                <w:rFonts w:ascii="Times New Roman"/>
                <w:color w:val="000000" w:themeColor="text1"/>
                <w:sz w:val="24"/>
                <w:szCs w:val="24"/>
              </w:rPr>
              <w:t>小時。</w:t>
            </w:r>
          </w:p>
          <w:p w:rsidR="00553E8A" w:rsidRPr="00B9609C" w:rsidRDefault="00553E8A" w:rsidP="00D43B30">
            <w:pPr>
              <w:tabs>
                <w:tab w:val="left" w:pos="664"/>
                <w:tab w:val="left" w:pos="852"/>
              </w:tabs>
              <w:overflowPunct/>
              <w:autoSpaceDE/>
              <w:autoSpaceDN/>
              <w:adjustRightInd w:val="0"/>
              <w:snapToGrid w:val="0"/>
              <w:spacing w:before="60" w:after="60" w:line="0" w:lineRule="atLeast"/>
              <w:ind w:left="522"/>
              <w:contextualSpacing/>
              <w:rPr>
                <w:rFonts w:ascii="Times New Roman"/>
                <w:color w:val="000000" w:themeColor="text1"/>
                <w:sz w:val="24"/>
                <w:szCs w:val="24"/>
              </w:rPr>
            </w:pPr>
            <w:r w:rsidRPr="00B9609C">
              <w:rPr>
                <w:rFonts w:ascii="Times New Roman"/>
                <w:color w:val="000000" w:themeColor="text1"/>
                <w:sz w:val="24"/>
                <w:szCs w:val="24"/>
              </w:rPr>
              <w:t>（</w:t>
            </w:r>
            <w:r w:rsidRPr="00B9609C">
              <w:rPr>
                <w:rFonts w:ascii="Times New Roman"/>
                <w:color w:val="000000" w:themeColor="text1"/>
                <w:sz w:val="24"/>
                <w:szCs w:val="24"/>
              </w:rPr>
              <w:t>2</w:t>
            </w:r>
            <w:r w:rsidRPr="00B9609C">
              <w:rPr>
                <w:rFonts w:ascii="Times New Roman"/>
                <w:color w:val="000000" w:themeColor="text1"/>
                <w:sz w:val="24"/>
                <w:szCs w:val="24"/>
              </w:rPr>
              <w:t>）醫事人員班第</w:t>
            </w:r>
            <w:r w:rsidRPr="00B9609C">
              <w:rPr>
                <w:rFonts w:ascii="Times New Roman"/>
                <w:color w:val="000000" w:themeColor="text1"/>
                <w:sz w:val="24"/>
                <w:szCs w:val="24"/>
              </w:rPr>
              <w:t>2</w:t>
            </w:r>
            <w:r w:rsidRPr="00B9609C">
              <w:rPr>
                <w:rFonts w:ascii="Times New Roman"/>
                <w:color w:val="000000" w:themeColor="text1"/>
                <w:sz w:val="24"/>
                <w:szCs w:val="24"/>
              </w:rPr>
              <w:t>期：</w:t>
            </w:r>
            <w:r w:rsidRPr="00B9609C">
              <w:rPr>
                <w:rFonts w:ascii="Times New Roman"/>
                <w:color w:val="000000" w:themeColor="text1"/>
                <w:sz w:val="24"/>
                <w:szCs w:val="24"/>
              </w:rPr>
              <w:t>2</w:t>
            </w:r>
            <w:r w:rsidRPr="00B9609C">
              <w:rPr>
                <w:rFonts w:ascii="Times New Roman"/>
                <w:color w:val="000000" w:themeColor="text1"/>
                <w:sz w:val="24"/>
                <w:szCs w:val="24"/>
              </w:rPr>
              <w:t>小時。</w:t>
            </w:r>
          </w:p>
          <w:p w:rsidR="00553E8A" w:rsidRPr="00B9609C" w:rsidRDefault="00553E8A" w:rsidP="00553E8A">
            <w:pPr>
              <w:numPr>
                <w:ilvl w:val="0"/>
                <w:numId w:val="24"/>
              </w:numPr>
              <w:overflowPunct/>
              <w:autoSpaceDE/>
              <w:autoSpaceDN/>
              <w:adjustRightInd w:val="0"/>
              <w:snapToGrid w:val="0"/>
              <w:spacing w:beforeLines="50" w:before="228" w:after="60" w:line="0" w:lineRule="atLeast"/>
              <w:ind w:left="522" w:hanging="284"/>
              <w:contextualSpacing/>
              <w:jc w:val="left"/>
              <w:rPr>
                <w:rFonts w:ascii="Times New Roman"/>
                <w:color w:val="000000" w:themeColor="text1"/>
                <w:sz w:val="24"/>
                <w:szCs w:val="24"/>
              </w:rPr>
            </w:pPr>
            <w:r w:rsidRPr="00B9609C">
              <w:rPr>
                <w:rFonts w:ascii="Times New Roman"/>
                <w:color w:val="000000" w:themeColor="text1"/>
                <w:sz w:val="24"/>
                <w:szCs w:val="24"/>
              </w:rPr>
              <w:t>課程名稱：身心障礙者權利公約及兒童權利公約之介紹。</w:t>
            </w:r>
          </w:p>
          <w:p w:rsidR="00553E8A" w:rsidRPr="00B9609C" w:rsidRDefault="00553E8A" w:rsidP="00D43B30">
            <w:pPr>
              <w:tabs>
                <w:tab w:val="left" w:pos="664"/>
              </w:tabs>
              <w:overflowPunct/>
              <w:autoSpaceDE/>
              <w:autoSpaceDN/>
              <w:adjustRightInd w:val="0"/>
              <w:snapToGrid w:val="0"/>
              <w:spacing w:before="60" w:after="60" w:line="0" w:lineRule="atLeast"/>
              <w:ind w:left="522"/>
              <w:contextualSpacing/>
              <w:rPr>
                <w:rFonts w:ascii="Times New Roman"/>
                <w:color w:val="000000" w:themeColor="text1"/>
                <w:sz w:val="24"/>
                <w:szCs w:val="24"/>
              </w:rPr>
            </w:pPr>
            <w:r w:rsidRPr="00B9609C">
              <w:rPr>
                <w:rFonts w:ascii="Times New Roman"/>
                <w:color w:val="000000" w:themeColor="text1"/>
                <w:sz w:val="24"/>
                <w:szCs w:val="24"/>
              </w:rPr>
              <w:t>（</w:t>
            </w:r>
            <w:r w:rsidRPr="00B9609C">
              <w:rPr>
                <w:rFonts w:ascii="Times New Roman"/>
                <w:color w:val="000000" w:themeColor="text1"/>
                <w:sz w:val="24"/>
                <w:szCs w:val="24"/>
              </w:rPr>
              <w:t>1</w:t>
            </w:r>
            <w:r w:rsidRPr="00B9609C">
              <w:rPr>
                <w:rFonts w:ascii="Times New Roman"/>
                <w:color w:val="000000" w:themeColor="text1"/>
                <w:sz w:val="24"/>
                <w:szCs w:val="24"/>
              </w:rPr>
              <w:t>）初任教化人員研習班：</w:t>
            </w:r>
            <w:r w:rsidRPr="00B9609C">
              <w:rPr>
                <w:rFonts w:ascii="Times New Roman"/>
                <w:color w:val="000000" w:themeColor="text1"/>
                <w:sz w:val="24"/>
                <w:szCs w:val="24"/>
              </w:rPr>
              <w:t>2</w:t>
            </w:r>
            <w:r w:rsidRPr="00B9609C">
              <w:rPr>
                <w:rFonts w:ascii="Times New Roman"/>
                <w:color w:val="000000" w:themeColor="text1"/>
                <w:sz w:val="24"/>
                <w:szCs w:val="24"/>
              </w:rPr>
              <w:t>小時。</w:t>
            </w:r>
          </w:p>
          <w:p w:rsidR="00553E8A" w:rsidRPr="00B9609C" w:rsidRDefault="00553E8A" w:rsidP="00553E8A">
            <w:pPr>
              <w:overflowPunct/>
              <w:autoSpaceDE/>
              <w:autoSpaceDN/>
              <w:adjustRightInd w:val="0"/>
              <w:snapToGrid w:val="0"/>
              <w:spacing w:before="60" w:after="60" w:line="0" w:lineRule="atLeast"/>
              <w:ind w:leftChars="-66" w:left="434" w:hangingChars="253" w:hanging="658"/>
              <w:contextualSpacing/>
              <w:rPr>
                <w:rFonts w:ascii="Times New Roman"/>
                <w:color w:val="000000" w:themeColor="text1"/>
                <w:sz w:val="24"/>
                <w:szCs w:val="24"/>
              </w:rPr>
            </w:pPr>
            <w:r w:rsidRPr="00B9609C">
              <w:rPr>
                <w:rFonts w:ascii="Times New Roman"/>
                <w:color w:val="000000" w:themeColor="text1"/>
                <w:sz w:val="24"/>
                <w:szCs w:val="24"/>
              </w:rPr>
              <w:t xml:space="preserve"> </w:t>
            </w:r>
            <w:r w:rsidRPr="00B9609C">
              <w:rPr>
                <w:rFonts w:ascii="Times New Roman"/>
                <w:color w:val="000000" w:themeColor="text1"/>
                <w:sz w:val="24"/>
                <w:szCs w:val="24"/>
              </w:rPr>
              <w:t>（二）</w:t>
            </w:r>
            <w:r w:rsidRPr="00B9609C">
              <w:rPr>
                <w:rFonts w:ascii="Times New Roman"/>
                <w:color w:val="000000" w:themeColor="text1"/>
                <w:sz w:val="24"/>
                <w:szCs w:val="24"/>
              </w:rPr>
              <w:t>108</w:t>
            </w:r>
            <w:r w:rsidRPr="00B9609C">
              <w:rPr>
                <w:rFonts w:ascii="Times New Roman"/>
                <w:color w:val="000000" w:themeColor="text1"/>
                <w:sz w:val="24"/>
                <w:szCs w:val="24"/>
              </w:rPr>
              <w:t>年（截至目前為止預計排課之班級，後續仍有班級將賡續規劃）</w:t>
            </w:r>
          </w:p>
          <w:p w:rsidR="00553E8A" w:rsidRPr="00B9609C" w:rsidRDefault="00553E8A" w:rsidP="00553E8A">
            <w:pPr>
              <w:numPr>
                <w:ilvl w:val="0"/>
                <w:numId w:val="25"/>
              </w:numPr>
              <w:overflowPunct/>
              <w:autoSpaceDE/>
              <w:autoSpaceDN/>
              <w:adjustRightInd w:val="0"/>
              <w:snapToGrid w:val="0"/>
              <w:spacing w:beforeLines="50" w:before="228" w:after="60" w:line="0" w:lineRule="atLeast"/>
              <w:ind w:left="522" w:hanging="284"/>
              <w:contextualSpacing/>
              <w:jc w:val="left"/>
              <w:rPr>
                <w:rFonts w:ascii="Times New Roman"/>
                <w:color w:val="000000" w:themeColor="text1"/>
                <w:sz w:val="24"/>
                <w:szCs w:val="24"/>
              </w:rPr>
            </w:pPr>
            <w:r w:rsidRPr="00B9609C">
              <w:rPr>
                <w:rFonts w:ascii="Times New Roman"/>
                <w:color w:val="000000" w:themeColor="text1"/>
                <w:sz w:val="24"/>
                <w:szCs w:val="24"/>
              </w:rPr>
              <w:t>課程名稱：身心障礙者權利公約之認識。</w:t>
            </w:r>
          </w:p>
          <w:p w:rsidR="00553E8A" w:rsidRPr="00B9609C" w:rsidRDefault="00553E8A" w:rsidP="00D43B30">
            <w:pPr>
              <w:tabs>
                <w:tab w:val="left" w:pos="664"/>
              </w:tabs>
              <w:overflowPunct/>
              <w:autoSpaceDE/>
              <w:autoSpaceDN/>
              <w:adjustRightInd w:val="0"/>
              <w:snapToGrid w:val="0"/>
              <w:spacing w:before="60" w:after="60" w:line="0" w:lineRule="atLeast"/>
              <w:ind w:left="522"/>
              <w:contextualSpacing/>
              <w:rPr>
                <w:rFonts w:ascii="Times New Roman"/>
                <w:color w:val="000000" w:themeColor="text1"/>
                <w:sz w:val="24"/>
                <w:szCs w:val="24"/>
              </w:rPr>
            </w:pPr>
            <w:r w:rsidRPr="00B9609C">
              <w:rPr>
                <w:rFonts w:ascii="Times New Roman"/>
                <w:color w:val="000000" w:themeColor="text1"/>
                <w:sz w:val="24"/>
                <w:szCs w:val="24"/>
              </w:rPr>
              <w:t>（</w:t>
            </w:r>
            <w:r w:rsidRPr="00B9609C">
              <w:rPr>
                <w:rFonts w:ascii="Times New Roman"/>
                <w:color w:val="000000" w:themeColor="text1"/>
                <w:sz w:val="24"/>
                <w:szCs w:val="24"/>
              </w:rPr>
              <w:t>1</w:t>
            </w:r>
            <w:r w:rsidRPr="00B9609C">
              <w:rPr>
                <w:rFonts w:ascii="Times New Roman"/>
                <w:color w:val="000000" w:themeColor="text1"/>
                <w:sz w:val="24"/>
                <w:szCs w:val="24"/>
              </w:rPr>
              <w:t>）三等監獄官班：</w:t>
            </w:r>
            <w:r w:rsidRPr="00B9609C">
              <w:rPr>
                <w:rFonts w:ascii="Times New Roman"/>
                <w:color w:val="000000" w:themeColor="text1"/>
                <w:sz w:val="24"/>
                <w:szCs w:val="24"/>
              </w:rPr>
              <w:t>3</w:t>
            </w:r>
            <w:r w:rsidRPr="00B9609C">
              <w:rPr>
                <w:rFonts w:ascii="Times New Roman"/>
                <w:color w:val="000000" w:themeColor="text1"/>
                <w:sz w:val="24"/>
                <w:szCs w:val="24"/>
              </w:rPr>
              <w:t>小時。</w:t>
            </w:r>
          </w:p>
          <w:p w:rsidR="00553E8A" w:rsidRPr="00B9609C" w:rsidRDefault="00553E8A" w:rsidP="00553E8A">
            <w:pPr>
              <w:tabs>
                <w:tab w:val="left" w:pos="806"/>
              </w:tabs>
              <w:overflowPunct/>
              <w:autoSpaceDE/>
              <w:autoSpaceDN/>
              <w:adjustRightInd w:val="0"/>
              <w:snapToGrid w:val="0"/>
              <w:spacing w:before="60" w:after="60" w:line="0" w:lineRule="atLeast"/>
              <w:ind w:leftChars="155" w:left="527"/>
              <w:contextualSpacing/>
              <w:rPr>
                <w:rFonts w:ascii="Times New Roman"/>
                <w:color w:val="000000" w:themeColor="text1"/>
                <w:sz w:val="24"/>
                <w:szCs w:val="24"/>
              </w:rPr>
            </w:pPr>
            <w:r w:rsidRPr="00B9609C">
              <w:rPr>
                <w:rFonts w:ascii="Times New Roman"/>
                <w:color w:val="000000" w:themeColor="text1"/>
                <w:sz w:val="24"/>
                <w:szCs w:val="24"/>
              </w:rPr>
              <w:t>（</w:t>
            </w:r>
            <w:r w:rsidRPr="00B9609C">
              <w:rPr>
                <w:rFonts w:ascii="Times New Roman"/>
                <w:color w:val="000000" w:themeColor="text1"/>
                <w:sz w:val="24"/>
                <w:szCs w:val="24"/>
              </w:rPr>
              <w:t>2</w:t>
            </w:r>
            <w:r w:rsidRPr="00B9609C">
              <w:rPr>
                <w:rFonts w:ascii="Times New Roman"/>
                <w:color w:val="000000" w:themeColor="text1"/>
                <w:sz w:val="24"/>
                <w:szCs w:val="24"/>
              </w:rPr>
              <w:t>）四等監所管理員</w:t>
            </w:r>
            <w:r w:rsidRPr="00B9609C">
              <w:rPr>
                <w:rFonts w:ascii="Times New Roman"/>
                <w:color w:val="000000" w:themeColor="text1"/>
                <w:sz w:val="24"/>
                <w:szCs w:val="24"/>
              </w:rPr>
              <w:t>1</w:t>
            </w:r>
            <w:r w:rsidRPr="00B9609C">
              <w:rPr>
                <w:rFonts w:ascii="Times New Roman"/>
                <w:color w:val="000000" w:themeColor="text1"/>
                <w:sz w:val="24"/>
                <w:szCs w:val="24"/>
              </w:rPr>
              <w:t>、</w:t>
            </w:r>
            <w:r w:rsidRPr="00B9609C">
              <w:rPr>
                <w:rFonts w:ascii="Times New Roman"/>
                <w:color w:val="000000" w:themeColor="text1"/>
                <w:sz w:val="24"/>
                <w:szCs w:val="24"/>
              </w:rPr>
              <w:t>2</w:t>
            </w:r>
            <w:r w:rsidRPr="00B9609C">
              <w:rPr>
                <w:rFonts w:ascii="Times New Roman"/>
                <w:color w:val="000000" w:themeColor="text1"/>
                <w:sz w:val="24"/>
                <w:szCs w:val="24"/>
              </w:rPr>
              <w:t>、</w:t>
            </w:r>
            <w:r w:rsidRPr="00B9609C">
              <w:rPr>
                <w:rFonts w:ascii="Times New Roman"/>
                <w:color w:val="000000" w:themeColor="text1"/>
                <w:sz w:val="24"/>
                <w:szCs w:val="24"/>
              </w:rPr>
              <w:t>3</w:t>
            </w:r>
            <w:r w:rsidRPr="00B9609C">
              <w:rPr>
                <w:rFonts w:ascii="Times New Roman"/>
                <w:color w:val="000000" w:themeColor="text1"/>
                <w:sz w:val="24"/>
                <w:szCs w:val="24"/>
              </w:rPr>
              <w:t>、</w:t>
            </w:r>
            <w:r w:rsidRPr="00B9609C">
              <w:rPr>
                <w:rFonts w:ascii="Times New Roman"/>
                <w:color w:val="000000" w:themeColor="text1"/>
                <w:sz w:val="24"/>
                <w:szCs w:val="24"/>
              </w:rPr>
              <w:t>4</w:t>
            </w:r>
            <w:r w:rsidRPr="00B9609C">
              <w:rPr>
                <w:rFonts w:ascii="Times New Roman"/>
                <w:color w:val="000000" w:themeColor="text1"/>
                <w:sz w:val="24"/>
                <w:szCs w:val="24"/>
              </w:rPr>
              <w:t>、</w:t>
            </w:r>
            <w:r w:rsidRPr="00B9609C">
              <w:rPr>
                <w:rFonts w:ascii="Times New Roman"/>
                <w:color w:val="000000" w:themeColor="text1"/>
                <w:sz w:val="24"/>
                <w:szCs w:val="24"/>
              </w:rPr>
              <w:t>5</w:t>
            </w:r>
            <w:r w:rsidRPr="00B9609C">
              <w:rPr>
                <w:rFonts w:ascii="Times New Roman"/>
                <w:color w:val="000000" w:themeColor="text1"/>
                <w:sz w:val="24"/>
                <w:szCs w:val="24"/>
              </w:rPr>
              <w:t>、</w:t>
            </w:r>
            <w:r w:rsidRPr="00B9609C">
              <w:rPr>
                <w:rFonts w:ascii="Times New Roman"/>
                <w:color w:val="000000" w:themeColor="text1"/>
                <w:sz w:val="24"/>
                <w:szCs w:val="24"/>
              </w:rPr>
              <w:t>6</w:t>
            </w:r>
            <w:r w:rsidRPr="00B9609C">
              <w:rPr>
                <w:rFonts w:ascii="Times New Roman"/>
                <w:color w:val="000000" w:themeColor="text1"/>
                <w:sz w:val="24"/>
                <w:szCs w:val="24"/>
              </w:rPr>
              <w:t>、</w:t>
            </w:r>
            <w:r w:rsidRPr="00B9609C">
              <w:rPr>
                <w:rFonts w:ascii="Times New Roman"/>
                <w:color w:val="000000" w:themeColor="text1"/>
                <w:sz w:val="24"/>
                <w:szCs w:val="24"/>
              </w:rPr>
              <w:t>7</w:t>
            </w:r>
            <w:r w:rsidRPr="00B9609C">
              <w:rPr>
                <w:rFonts w:ascii="Times New Roman"/>
                <w:color w:val="000000" w:themeColor="text1"/>
                <w:sz w:val="24"/>
                <w:szCs w:val="24"/>
              </w:rPr>
              <w:t>、</w:t>
            </w:r>
            <w:r w:rsidRPr="00B9609C">
              <w:rPr>
                <w:rFonts w:ascii="Times New Roman"/>
                <w:color w:val="000000" w:themeColor="text1"/>
                <w:sz w:val="24"/>
                <w:szCs w:val="24"/>
              </w:rPr>
              <w:t>8</w:t>
            </w:r>
            <w:r w:rsidRPr="00B9609C">
              <w:rPr>
                <w:rFonts w:ascii="Times New Roman"/>
                <w:color w:val="000000" w:themeColor="text1"/>
                <w:sz w:val="24"/>
                <w:szCs w:val="24"/>
              </w:rPr>
              <w:t>、</w:t>
            </w:r>
            <w:r w:rsidRPr="00B9609C">
              <w:rPr>
                <w:rFonts w:ascii="Times New Roman"/>
                <w:color w:val="000000" w:themeColor="text1"/>
                <w:sz w:val="24"/>
                <w:szCs w:val="24"/>
              </w:rPr>
              <w:t>9</w:t>
            </w:r>
            <w:r w:rsidRPr="00B9609C">
              <w:rPr>
                <w:rFonts w:ascii="Times New Roman"/>
                <w:color w:val="000000" w:themeColor="text1"/>
                <w:sz w:val="24"/>
                <w:szCs w:val="24"/>
              </w:rPr>
              <w:t>、</w:t>
            </w:r>
            <w:r w:rsidRPr="00B9609C">
              <w:rPr>
                <w:rFonts w:ascii="Times New Roman"/>
                <w:color w:val="000000" w:themeColor="text1"/>
                <w:sz w:val="24"/>
                <w:szCs w:val="24"/>
              </w:rPr>
              <w:t>10</w:t>
            </w:r>
            <w:r w:rsidRPr="00B9609C">
              <w:rPr>
                <w:rFonts w:ascii="Times New Roman"/>
                <w:color w:val="000000" w:themeColor="text1"/>
                <w:sz w:val="24"/>
                <w:szCs w:val="24"/>
              </w:rPr>
              <w:t>、</w:t>
            </w:r>
            <w:r w:rsidRPr="00B9609C">
              <w:rPr>
                <w:rFonts w:ascii="Times New Roman"/>
                <w:color w:val="000000" w:themeColor="text1"/>
                <w:sz w:val="24"/>
                <w:szCs w:val="24"/>
              </w:rPr>
              <w:t>11</w:t>
            </w:r>
            <w:r w:rsidRPr="00B9609C">
              <w:rPr>
                <w:rFonts w:ascii="Times New Roman"/>
                <w:color w:val="000000" w:themeColor="text1"/>
                <w:sz w:val="24"/>
                <w:szCs w:val="24"/>
              </w:rPr>
              <w:t>、</w:t>
            </w:r>
            <w:r w:rsidRPr="00B9609C">
              <w:rPr>
                <w:rFonts w:ascii="Times New Roman"/>
                <w:color w:val="000000" w:themeColor="text1"/>
                <w:sz w:val="24"/>
                <w:szCs w:val="24"/>
              </w:rPr>
              <w:t>12</w:t>
            </w:r>
            <w:r w:rsidRPr="00B9609C">
              <w:rPr>
                <w:rFonts w:ascii="Times New Roman"/>
                <w:color w:val="000000" w:themeColor="text1"/>
                <w:sz w:val="24"/>
                <w:szCs w:val="24"/>
              </w:rPr>
              <w:t>、</w:t>
            </w:r>
            <w:r w:rsidRPr="00B9609C">
              <w:rPr>
                <w:rFonts w:ascii="Times New Roman"/>
                <w:color w:val="000000" w:themeColor="text1"/>
                <w:sz w:val="24"/>
                <w:szCs w:val="24"/>
              </w:rPr>
              <w:t>13</w:t>
            </w:r>
            <w:r w:rsidRPr="00B9609C">
              <w:rPr>
                <w:rFonts w:ascii="Times New Roman"/>
                <w:color w:val="000000" w:themeColor="text1"/>
                <w:sz w:val="24"/>
                <w:szCs w:val="24"/>
              </w:rPr>
              <w:t>、</w:t>
            </w:r>
            <w:r w:rsidRPr="00B9609C">
              <w:rPr>
                <w:rFonts w:ascii="Times New Roman"/>
                <w:color w:val="000000" w:themeColor="text1"/>
                <w:sz w:val="24"/>
                <w:szCs w:val="24"/>
              </w:rPr>
              <w:t>14</w:t>
            </w:r>
            <w:r w:rsidRPr="00B9609C">
              <w:rPr>
                <w:rFonts w:ascii="Times New Roman"/>
                <w:color w:val="000000" w:themeColor="text1"/>
                <w:sz w:val="24"/>
                <w:szCs w:val="24"/>
              </w:rPr>
              <w:t>、</w:t>
            </w:r>
            <w:r w:rsidRPr="00B9609C">
              <w:rPr>
                <w:rFonts w:ascii="Times New Roman"/>
                <w:color w:val="000000" w:themeColor="text1"/>
                <w:sz w:val="24"/>
                <w:szCs w:val="24"/>
              </w:rPr>
              <w:t>15</w:t>
            </w:r>
            <w:r w:rsidRPr="00B9609C">
              <w:rPr>
                <w:rFonts w:ascii="Times New Roman"/>
                <w:color w:val="000000" w:themeColor="text1"/>
                <w:sz w:val="24"/>
                <w:szCs w:val="24"/>
              </w:rPr>
              <w:t>班：</w:t>
            </w:r>
            <w:r w:rsidRPr="00B9609C">
              <w:rPr>
                <w:rFonts w:ascii="Times New Roman"/>
                <w:color w:val="000000" w:themeColor="text1"/>
                <w:sz w:val="24"/>
                <w:szCs w:val="24"/>
              </w:rPr>
              <w:t>3</w:t>
            </w:r>
            <w:r w:rsidRPr="00B9609C">
              <w:rPr>
                <w:rFonts w:ascii="Times New Roman"/>
                <w:color w:val="000000" w:themeColor="text1"/>
                <w:sz w:val="24"/>
                <w:szCs w:val="24"/>
              </w:rPr>
              <w:t>小時。</w:t>
            </w:r>
          </w:p>
          <w:p w:rsidR="00553E8A" w:rsidRPr="00B9609C" w:rsidRDefault="00553E8A" w:rsidP="00553E8A">
            <w:pPr>
              <w:overflowPunct/>
              <w:autoSpaceDE/>
              <w:autoSpaceDN/>
              <w:adjustRightInd w:val="0"/>
              <w:snapToGrid w:val="0"/>
              <w:spacing w:before="60" w:after="60" w:line="0" w:lineRule="atLeast"/>
              <w:ind w:left="484" w:hangingChars="186" w:hanging="484"/>
              <w:contextualSpacing/>
              <w:rPr>
                <w:rFonts w:ascii="Times New Roman"/>
                <w:color w:val="000000" w:themeColor="text1"/>
                <w:sz w:val="24"/>
                <w:szCs w:val="24"/>
              </w:rPr>
            </w:pPr>
            <w:r w:rsidRPr="00B9609C">
              <w:rPr>
                <w:rFonts w:ascii="Times New Roman"/>
                <w:color w:val="000000" w:themeColor="text1"/>
                <w:sz w:val="24"/>
                <w:szCs w:val="24"/>
              </w:rPr>
              <w:t>二、</w:t>
            </w:r>
            <w:r w:rsidRPr="00B9609C">
              <w:rPr>
                <w:rFonts w:ascii="Times New Roman"/>
                <w:b/>
                <w:color w:val="000000" w:themeColor="text1"/>
                <w:sz w:val="24"/>
                <w:szCs w:val="24"/>
                <w:u w:val="single"/>
              </w:rPr>
              <w:t>矯正署將持續針對矯正機關業務人員加強相關教育訓練，並透過問卷進行滿意度施測，將滿意度成效予以量化，透過滾動式方式進行課程及師資之檢討並適時修正</w:t>
            </w:r>
            <w:r w:rsidRPr="00B9609C">
              <w:rPr>
                <w:rFonts w:ascii="Times New Roman"/>
                <w:color w:val="000000" w:themeColor="text1"/>
                <w:sz w:val="24"/>
                <w:szCs w:val="24"/>
              </w:rPr>
              <w:t>。</w:t>
            </w:r>
          </w:p>
          <w:p w:rsidR="00553E8A" w:rsidRPr="00B9609C" w:rsidRDefault="00553E8A" w:rsidP="00553E8A">
            <w:pPr>
              <w:overflowPunct/>
              <w:autoSpaceDE/>
              <w:autoSpaceDN/>
              <w:adjustRightInd w:val="0"/>
              <w:snapToGrid w:val="0"/>
              <w:spacing w:before="60" w:after="60" w:line="0" w:lineRule="atLeast"/>
              <w:ind w:left="484" w:hangingChars="186" w:hanging="484"/>
              <w:contextualSpacing/>
              <w:rPr>
                <w:rFonts w:ascii="Times New Roman"/>
                <w:color w:val="000000" w:themeColor="text1"/>
                <w:sz w:val="24"/>
                <w:szCs w:val="24"/>
              </w:rPr>
            </w:pPr>
            <w:r w:rsidRPr="00B9609C">
              <w:rPr>
                <w:rFonts w:ascii="Times New Roman"/>
                <w:color w:val="000000" w:themeColor="text1"/>
                <w:sz w:val="24"/>
                <w:szCs w:val="24"/>
              </w:rPr>
              <w:t>三、另，矯正署每年例行辦理「矯正機關精神疾病收容人戒護管理人員專業訓練」，邀請專家學者擔任講座，提供精神疾病相關專業知能，除能提升照護服務品質，並學習精神病患特殊行為之處理技術，如：矯正署及所屬機關辦理身心障礙者權利公約、自殺防治訓練、精神疾病衛教及特殊教育課程，</w:t>
            </w:r>
            <w:r w:rsidRPr="00B9609C">
              <w:rPr>
                <w:rFonts w:ascii="Times New Roman"/>
                <w:color w:val="000000" w:themeColor="text1"/>
                <w:sz w:val="24"/>
                <w:szCs w:val="24"/>
              </w:rPr>
              <w:t>105</w:t>
            </w:r>
            <w:r w:rsidRPr="00B9609C">
              <w:rPr>
                <w:rFonts w:ascii="Times New Roman"/>
                <w:color w:val="000000" w:themeColor="text1"/>
                <w:sz w:val="24"/>
                <w:szCs w:val="24"/>
              </w:rPr>
              <w:t>至</w:t>
            </w:r>
            <w:r w:rsidRPr="00B9609C">
              <w:rPr>
                <w:rFonts w:ascii="Times New Roman"/>
                <w:color w:val="000000" w:themeColor="text1"/>
                <w:sz w:val="24"/>
                <w:szCs w:val="24"/>
              </w:rPr>
              <w:t>107</w:t>
            </w:r>
            <w:r w:rsidRPr="00B9609C">
              <w:rPr>
                <w:rFonts w:ascii="Times New Roman"/>
                <w:color w:val="000000" w:themeColor="text1"/>
                <w:sz w:val="24"/>
                <w:szCs w:val="24"/>
              </w:rPr>
              <w:t>年共辦理</w:t>
            </w:r>
            <w:r w:rsidRPr="00B9609C">
              <w:rPr>
                <w:rFonts w:ascii="Times New Roman"/>
                <w:color w:val="000000" w:themeColor="text1"/>
                <w:sz w:val="24"/>
                <w:szCs w:val="24"/>
              </w:rPr>
              <w:t>234</w:t>
            </w:r>
            <w:r w:rsidRPr="00B9609C">
              <w:rPr>
                <w:rFonts w:ascii="Times New Roman"/>
                <w:color w:val="000000" w:themeColor="text1"/>
                <w:sz w:val="24"/>
                <w:szCs w:val="24"/>
              </w:rPr>
              <w:t>場次，參與人次共</w:t>
            </w:r>
            <w:r w:rsidRPr="00B9609C">
              <w:rPr>
                <w:rFonts w:ascii="Times New Roman"/>
                <w:color w:val="000000" w:themeColor="text1"/>
                <w:sz w:val="24"/>
                <w:szCs w:val="24"/>
              </w:rPr>
              <w:t>14,430</w:t>
            </w:r>
            <w:r w:rsidRPr="00B9609C">
              <w:rPr>
                <w:rFonts w:ascii="Times New Roman"/>
                <w:color w:val="000000" w:themeColor="text1"/>
                <w:sz w:val="24"/>
                <w:szCs w:val="24"/>
              </w:rPr>
              <w:t>人次（明細表詳附件</w:t>
            </w:r>
            <w:r w:rsidRPr="00B9609C">
              <w:rPr>
                <w:rFonts w:ascii="Times New Roman"/>
                <w:color w:val="000000" w:themeColor="text1"/>
                <w:sz w:val="24"/>
                <w:szCs w:val="24"/>
              </w:rPr>
              <w:t>8</w:t>
            </w:r>
            <w:r w:rsidRPr="00B9609C">
              <w:rPr>
                <w:rFonts w:ascii="Times New Roman"/>
                <w:color w:val="000000" w:themeColor="text1"/>
                <w:sz w:val="24"/>
                <w:szCs w:val="24"/>
              </w:rPr>
              <w:t>，略）。</w:t>
            </w:r>
          </w:p>
        </w:tc>
      </w:tr>
      <w:tr w:rsidR="00F01395" w:rsidRPr="00B9609C" w:rsidTr="00D43B30">
        <w:trPr>
          <w:trHeight w:val="1128"/>
        </w:trPr>
        <w:tc>
          <w:tcPr>
            <w:tcW w:w="2093" w:type="dxa"/>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D43B30">
            <w:pPr>
              <w:overflowPunct/>
              <w:autoSpaceDE/>
              <w:autoSpaceDN/>
              <w:adjustRightInd w:val="0"/>
              <w:snapToGrid w:val="0"/>
              <w:spacing w:before="60" w:after="60" w:line="0" w:lineRule="atLeast"/>
              <w:contextualSpacing/>
              <w:rPr>
                <w:rFonts w:ascii="Times New Roman"/>
                <w:color w:val="000000" w:themeColor="text1"/>
                <w:sz w:val="24"/>
                <w:szCs w:val="24"/>
              </w:rPr>
            </w:pPr>
            <w:r w:rsidRPr="00B9609C">
              <w:rPr>
                <w:rFonts w:ascii="Times New Roman"/>
                <w:color w:val="000000" w:themeColor="text1"/>
                <w:sz w:val="24"/>
                <w:szCs w:val="24"/>
              </w:rPr>
              <w:lastRenderedPageBreak/>
              <w:t>貴部對「辯護人至看守所要與聽障者溝通，卻遭看守所人員禁止使用筆書交談」乙情之看法為何？上情是否妥適？檢討及策進作為為何？</w:t>
            </w: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553E8A">
            <w:pPr>
              <w:numPr>
                <w:ilvl w:val="0"/>
                <w:numId w:val="22"/>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color w:val="000000" w:themeColor="text1"/>
                <w:sz w:val="24"/>
                <w:szCs w:val="24"/>
              </w:rPr>
              <w:t>為保障羈押被告之</w:t>
            </w:r>
            <w:r w:rsidRPr="00B9609C">
              <w:rPr>
                <w:rFonts w:ascii="Times New Roman"/>
                <w:color w:val="000000" w:themeColor="text1"/>
                <w:kern w:val="0"/>
                <w:sz w:val="24"/>
                <w:szCs w:val="24"/>
              </w:rPr>
              <w:t>訴訟權，</w:t>
            </w:r>
            <w:r w:rsidRPr="00B9609C">
              <w:rPr>
                <w:rFonts w:ascii="Times New Roman" w:hint="eastAsia"/>
                <w:color w:val="000000" w:themeColor="text1"/>
                <w:sz w:val="24"/>
                <w:szCs w:val="24"/>
              </w:rPr>
              <w:t>法務</w:t>
            </w:r>
            <w:r w:rsidRPr="00B9609C">
              <w:rPr>
                <w:rFonts w:ascii="Times New Roman"/>
                <w:color w:val="000000" w:themeColor="text1"/>
                <w:sz w:val="24"/>
                <w:szCs w:val="24"/>
              </w:rPr>
              <w:t>部業於</w:t>
            </w:r>
            <w:r w:rsidRPr="00B9609C">
              <w:rPr>
                <w:rFonts w:ascii="Times New Roman"/>
                <w:color w:val="000000" w:themeColor="text1"/>
                <w:sz w:val="24"/>
                <w:szCs w:val="24"/>
              </w:rPr>
              <w:t>98</w:t>
            </w:r>
            <w:r w:rsidRPr="00B9609C">
              <w:rPr>
                <w:rFonts w:ascii="Times New Roman"/>
                <w:color w:val="000000" w:themeColor="text1"/>
                <w:sz w:val="24"/>
                <w:szCs w:val="24"/>
              </w:rPr>
              <w:t>年</w:t>
            </w:r>
            <w:r w:rsidRPr="00B9609C">
              <w:rPr>
                <w:rFonts w:ascii="Times New Roman"/>
                <w:color w:val="000000" w:themeColor="text1"/>
                <w:sz w:val="24"/>
                <w:szCs w:val="24"/>
              </w:rPr>
              <w:t>5</w:t>
            </w:r>
            <w:r w:rsidRPr="00B9609C">
              <w:rPr>
                <w:rFonts w:ascii="Times New Roman"/>
                <w:color w:val="000000" w:themeColor="text1"/>
                <w:sz w:val="24"/>
                <w:szCs w:val="24"/>
              </w:rPr>
              <w:t>月</w:t>
            </w:r>
            <w:r w:rsidRPr="00B9609C">
              <w:rPr>
                <w:rFonts w:ascii="Times New Roman"/>
                <w:color w:val="000000" w:themeColor="text1"/>
                <w:sz w:val="24"/>
                <w:szCs w:val="24"/>
              </w:rPr>
              <w:t>13</w:t>
            </w:r>
            <w:r w:rsidRPr="00B9609C">
              <w:rPr>
                <w:rFonts w:ascii="Times New Roman"/>
                <w:color w:val="000000" w:themeColor="text1"/>
                <w:sz w:val="24"/>
                <w:szCs w:val="24"/>
              </w:rPr>
              <w:t>日修正羈押法相關條文，明定被告與其辯護人接見時，除法律另有規定外，看守所管理人員僅得監看而不與聞。另</w:t>
            </w:r>
            <w:r w:rsidRPr="00B9609C">
              <w:rPr>
                <w:rFonts w:ascii="Times New Roman"/>
                <w:color w:val="000000" w:themeColor="text1"/>
                <w:kern w:val="0"/>
                <w:sz w:val="24"/>
                <w:szCs w:val="24"/>
              </w:rPr>
              <w:t>為維謢看守所秩序及安全，除法律另有規定外，看守所得對被告與其辯護人往來文書及其他相關資料以開拆而不閱覽之方式檢查有無夾藏違禁物品，以</w:t>
            </w:r>
            <w:r w:rsidRPr="00B9609C">
              <w:rPr>
                <w:rFonts w:ascii="Times New Roman"/>
                <w:color w:val="000000" w:themeColor="text1"/>
                <w:sz w:val="24"/>
                <w:szCs w:val="24"/>
              </w:rPr>
              <w:t>保障收容人與辯護人自由溝通之權利。</w:t>
            </w:r>
          </w:p>
          <w:p w:rsidR="00553E8A" w:rsidRPr="00B9609C" w:rsidRDefault="00553E8A" w:rsidP="00553E8A">
            <w:pPr>
              <w:numPr>
                <w:ilvl w:val="0"/>
                <w:numId w:val="22"/>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color w:val="000000" w:themeColor="text1"/>
                <w:sz w:val="24"/>
                <w:szCs w:val="24"/>
              </w:rPr>
              <w:t>所述「辯護人至看守所要與聽障者溝通，卻遭看守所人員禁止使用筆書交談」之情形，查現行法令或函示並無聽障收容人與辯護人或親友接見時不得用筆書交談之規定，復按身心障礙者權利公約之宗旨，機關應基於身心障礙者之具體需要，進行必要及適當之修改及調整，以確保其等機會均等且無障礙。基此，機關自應依聽障收容人之個別需求，調整其接見方式並提供必要之協助，以排除其所遇之溝通障礙。</w:t>
            </w:r>
          </w:p>
          <w:p w:rsidR="00553E8A" w:rsidRPr="00B9609C" w:rsidRDefault="00553E8A" w:rsidP="00553E8A">
            <w:pPr>
              <w:numPr>
                <w:ilvl w:val="0"/>
                <w:numId w:val="22"/>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b/>
                <w:color w:val="000000" w:themeColor="text1"/>
                <w:sz w:val="24"/>
                <w:szCs w:val="24"/>
                <w:u w:val="single"/>
              </w:rPr>
              <w:t>所述禁止聽障者筆談之情形，可能為個別機關對執勤人員教育訓練之不足，或係因提帶人員未確實與現場監看人員交接接見收容人有身心障礙之情形，致生聽障者筆書交談被制止之情形。為避免再發生前揭情形，矯正署將囑矯正機關加強執勤人員之教育訓練，並落實個別收容人動、靜態情形之交接，以維護聽障收容人自由溝通之權利</w:t>
            </w:r>
            <w:r w:rsidRPr="00B9609C">
              <w:rPr>
                <w:rFonts w:ascii="Times New Roman"/>
                <w:color w:val="000000" w:themeColor="text1"/>
                <w:sz w:val="24"/>
                <w:szCs w:val="24"/>
              </w:rPr>
              <w:t>。</w:t>
            </w:r>
          </w:p>
        </w:tc>
      </w:tr>
      <w:tr w:rsidR="00F01395" w:rsidRPr="00B9609C" w:rsidTr="00D43B30">
        <w:trPr>
          <w:trHeight w:val="2835"/>
        </w:trPr>
        <w:tc>
          <w:tcPr>
            <w:tcW w:w="2093" w:type="dxa"/>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D43B30">
            <w:pPr>
              <w:overflowPunct/>
              <w:autoSpaceDE/>
              <w:autoSpaceDN/>
              <w:adjustRightInd w:val="0"/>
              <w:snapToGrid w:val="0"/>
              <w:spacing w:before="60" w:after="60" w:line="0" w:lineRule="atLeast"/>
              <w:contextualSpacing/>
              <w:rPr>
                <w:rFonts w:ascii="Times New Roman"/>
                <w:color w:val="000000" w:themeColor="text1"/>
                <w:sz w:val="24"/>
                <w:szCs w:val="24"/>
              </w:rPr>
            </w:pPr>
            <w:r w:rsidRPr="00B9609C">
              <w:rPr>
                <w:rFonts w:ascii="Times New Roman"/>
                <w:color w:val="000000" w:themeColor="text1"/>
                <w:sz w:val="24"/>
                <w:szCs w:val="24"/>
              </w:rPr>
              <w:t>貴部對「監所環境的擁擠不良，特別是醫療資源的不足，而監所內的精神衛生問題，已使心智障礙者在監禁環境內喪失基本權利」乙情之看法為何（併請檢附收容人每人可使用空間之相關法令規定、現況及世界有關先進國家比較數據；另矯正署及所屬各監所醫事人員（醫師、護理師、藥師、醫事檢驗師）編制員</w:t>
            </w:r>
            <w:r w:rsidRPr="00B9609C">
              <w:rPr>
                <w:rFonts w:ascii="Times New Roman"/>
                <w:color w:val="000000" w:themeColor="text1"/>
                <w:sz w:val="24"/>
                <w:szCs w:val="24"/>
              </w:rPr>
              <w:lastRenderedPageBreak/>
              <w:t>額（編現比）、醫事人員與收容人數之比例及國外收容人與醫事人員之比例等資料）？檢討及策進作為為何？</w:t>
            </w: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D43B30">
            <w:pPr>
              <w:overflowPunct/>
              <w:autoSpaceDE/>
              <w:autoSpaceDN/>
              <w:adjustRightInd w:val="0"/>
              <w:snapToGrid w:val="0"/>
              <w:spacing w:before="60" w:after="60" w:line="0" w:lineRule="atLeast"/>
              <w:contextualSpacing/>
              <w:rPr>
                <w:rFonts w:ascii="Times New Roman"/>
                <w:b/>
                <w:color w:val="000000" w:themeColor="text1"/>
                <w:sz w:val="24"/>
                <w:szCs w:val="24"/>
              </w:rPr>
            </w:pPr>
            <w:r w:rsidRPr="00B9609C">
              <w:rPr>
                <w:rFonts w:ascii="Times New Roman"/>
                <w:b/>
                <w:color w:val="000000" w:themeColor="text1"/>
                <w:sz w:val="24"/>
                <w:szCs w:val="24"/>
              </w:rPr>
              <w:lastRenderedPageBreak/>
              <w:t>醫療資源部分：</w:t>
            </w:r>
          </w:p>
          <w:p w:rsidR="00553E8A" w:rsidRPr="00B9609C" w:rsidRDefault="00553E8A" w:rsidP="00553E8A">
            <w:pPr>
              <w:numPr>
                <w:ilvl w:val="0"/>
                <w:numId w:val="15"/>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color w:val="000000" w:themeColor="text1"/>
                <w:sz w:val="24"/>
                <w:szCs w:val="24"/>
              </w:rPr>
              <w:t>收容人納入健保後，矯正機關內之健保門診即為醫療機構診間之延伸，亦即監獄內健保門診之醫師、護理師、調劑作業及醫療資訊軟體等，均與醫療機構無異。矯正機關之醫療服務均由健保醫療院所提供，就醫療品質而言與一般民眾並無差別，醫療品質均可有效保障。</w:t>
            </w:r>
          </w:p>
          <w:p w:rsidR="00553E8A" w:rsidRPr="00B9609C" w:rsidRDefault="00553E8A" w:rsidP="00553E8A">
            <w:pPr>
              <w:numPr>
                <w:ilvl w:val="0"/>
                <w:numId w:val="15"/>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b/>
                <w:color w:val="000000" w:themeColor="text1"/>
                <w:sz w:val="24"/>
                <w:szCs w:val="24"/>
                <w:u w:val="single"/>
              </w:rPr>
              <w:t>矯正署現有衛生科科長、醫師、護理師、藥師及醫事檢驗師等醫事人員編制員額為</w:t>
            </w:r>
            <w:r w:rsidRPr="00B9609C">
              <w:rPr>
                <w:rFonts w:ascii="Times New Roman"/>
                <w:b/>
                <w:color w:val="000000" w:themeColor="text1"/>
                <w:sz w:val="24"/>
                <w:szCs w:val="24"/>
                <w:u w:val="single"/>
              </w:rPr>
              <w:t>196</w:t>
            </w:r>
            <w:r w:rsidRPr="00B9609C">
              <w:rPr>
                <w:rFonts w:ascii="Times New Roman"/>
                <w:b/>
                <w:color w:val="000000" w:themeColor="text1"/>
                <w:sz w:val="24"/>
                <w:szCs w:val="24"/>
                <w:u w:val="single"/>
              </w:rPr>
              <w:t>名，現有員額</w:t>
            </w:r>
            <w:r w:rsidRPr="00B9609C">
              <w:rPr>
                <w:rFonts w:ascii="Times New Roman"/>
                <w:b/>
                <w:color w:val="000000" w:themeColor="text1"/>
                <w:sz w:val="24"/>
                <w:szCs w:val="24"/>
                <w:u w:val="single"/>
              </w:rPr>
              <w:t>186</w:t>
            </w:r>
            <w:r w:rsidRPr="00B9609C">
              <w:rPr>
                <w:rFonts w:ascii="Times New Roman"/>
                <w:b/>
                <w:color w:val="000000" w:themeColor="text1"/>
                <w:sz w:val="24"/>
                <w:szCs w:val="24"/>
                <w:u w:val="single"/>
              </w:rPr>
              <w:t>名，編現比約為</w:t>
            </w:r>
            <w:r w:rsidRPr="00B9609C">
              <w:rPr>
                <w:rFonts w:ascii="Times New Roman"/>
                <w:b/>
                <w:color w:val="000000" w:themeColor="text1"/>
                <w:sz w:val="24"/>
                <w:szCs w:val="24"/>
                <w:u w:val="single"/>
              </w:rPr>
              <w:t>95%</w:t>
            </w:r>
            <w:r w:rsidRPr="00B9609C">
              <w:rPr>
                <w:rFonts w:ascii="Times New Roman"/>
                <w:b/>
                <w:color w:val="000000" w:themeColor="text1"/>
                <w:sz w:val="24"/>
                <w:szCs w:val="24"/>
                <w:u w:val="single"/>
              </w:rPr>
              <w:t>。現有醫師</w:t>
            </w:r>
            <w:r w:rsidRPr="00B9609C">
              <w:rPr>
                <w:rFonts w:ascii="Times New Roman"/>
                <w:b/>
                <w:color w:val="000000" w:themeColor="text1"/>
                <w:sz w:val="24"/>
                <w:szCs w:val="24"/>
                <w:u w:val="single"/>
              </w:rPr>
              <w:t>2</w:t>
            </w:r>
            <w:r w:rsidRPr="00B9609C">
              <w:rPr>
                <w:rFonts w:ascii="Times New Roman"/>
                <w:b/>
                <w:color w:val="000000" w:themeColor="text1"/>
                <w:sz w:val="24"/>
                <w:szCs w:val="24"/>
                <w:u w:val="single"/>
              </w:rPr>
              <w:t>名分置於臺中戒治所、臺南看守所。其他醫事人員與收容人數之比例，以</w:t>
            </w:r>
            <w:r w:rsidRPr="00B9609C">
              <w:rPr>
                <w:rFonts w:ascii="Times New Roman"/>
                <w:b/>
                <w:color w:val="000000" w:themeColor="text1"/>
                <w:sz w:val="24"/>
                <w:szCs w:val="24"/>
                <w:u w:val="single"/>
              </w:rPr>
              <w:t>107</w:t>
            </w:r>
            <w:r w:rsidRPr="00B9609C">
              <w:rPr>
                <w:rFonts w:ascii="Times New Roman"/>
                <w:b/>
                <w:color w:val="000000" w:themeColor="text1"/>
                <w:sz w:val="24"/>
                <w:szCs w:val="24"/>
                <w:u w:val="single"/>
              </w:rPr>
              <w:t>年</w:t>
            </w:r>
            <w:r w:rsidRPr="00B9609C">
              <w:rPr>
                <w:rFonts w:ascii="Times New Roman"/>
                <w:b/>
                <w:color w:val="000000" w:themeColor="text1"/>
                <w:sz w:val="24"/>
                <w:szCs w:val="24"/>
                <w:u w:val="single"/>
              </w:rPr>
              <w:t>12</w:t>
            </w:r>
            <w:r w:rsidRPr="00B9609C">
              <w:rPr>
                <w:rFonts w:ascii="Times New Roman"/>
                <w:b/>
                <w:color w:val="000000" w:themeColor="text1"/>
                <w:sz w:val="24"/>
                <w:szCs w:val="24"/>
                <w:u w:val="single"/>
              </w:rPr>
              <w:t>月底總收容人數</w:t>
            </w:r>
            <w:r w:rsidRPr="00B9609C">
              <w:rPr>
                <w:rFonts w:ascii="Times New Roman"/>
                <w:b/>
                <w:color w:val="000000" w:themeColor="text1"/>
                <w:sz w:val="24"/>
                <w:szCs w:val="24"/>
                <w:u w:val="single"/>
              </w:rPr>
              <w:t>63,317</w:t>
            </w:r>
            <w:r w:rsidRPr="00B9609C">
              <w:rPr>
                <w:rFonts w:ascii="Times New Roman"/>
                <w:b/>
                <w:color w:val="000000" w:themeColor="text1"/>
                <w:sz w:val="24"/>
                <w:szCs w:val="24"/>
                <w:u w:val="single"/>
              </w:rPr>
              <w:t>人計算為</w:t>
            </w:r>
            <w:r w:rsidRPr="00B9609C">
              <w:rPr>
                <w:rFonts w:ascii="Times New Roman"/>
                <w:b/>
                <w:color w:val="000000" w:themeColor="text1"/>
                <w:sz w:val="24"/>
                <w:szCs w:val="24"/>
                <w:u w:val="single"/>
              </w:rPr>
              <w:t>1</w:t>
            </w:r>
            <w:r w:rsidRPr="00B9609C">
              <w:rPr>
                <w:rFonts w:ascii="Times New Roman"/>
                <w:b/>
                <w:color w:val="000000" w:themeColor="text1"/>
                <w:sz w:val="24"/>
                <w:szCs w:val="24"/>
                <w:u w:val="single"/>
              </w:rPr>
              <w:t>：</w:t>
            </w:r>
            <w:r w:rsidRPr="00B9609C">
              <w:rPr>
                <w:rFonts w:ascii="Times New Roman"/>
                <w:b/>
                <w:color w:val="000000" w:themeColor="text1"/>
                <w:sz w:val="24"/>
                <w:szCs w:val="24"/>
                <w:u w:val="single"/>
              </w:rPr>
              <w:t>340</w:t>
            </w:r>
            <w:r w:rsidRPr="00B9609C">
              <w:rPr>
                <w:rFonts w:ascii="Times New Roman"/>
                <w:b/>
                <w:color w:val="000000" w:themeColor="text1"/>
                <w:sz w:val="24"/>
                <w:szCs w:val="24"/>
                <w:u w:val="single"/>
              </w:rPr>
              <w:t>，依專業人員分列與收容人比例，護理人員比為</w:t>
            </w:r>
            <w:r w:rsidRPr="00B9609C">
              <w:rPr>
                <w:rFonts w:ascii="Times New Roman"/>
                <w:b/>
                <w:color w:val="000000" w:themeColor="text1"/>
                <w:sz w:val="24"/>
                <w:szCs w:val="24"/>
                <w:u w:val="single"/>
              </w:rPr>
              <w:t>1</w:t>
            </w:r>
            <w:r w:rsidRPr="00B9609C">
              <w:rPr>
                <w:rFonts w:ascii="Times New Roman"/>
                <w:b/>
                <w:color w:val="000000" w:themeColor="text1"/>
                <w:sz w:val="24"/>
                <w:szCs w:val="24"/>
                <w:u w:val="single"/>
              </w:rPr>
              <w:t>：</w:t>
            </w:r>
            <w:r w:rsidRPr="00B9609C">
              <w:rPr>
                <w:rFonts w:ascii="Times New Roman"/>
                <w:b/>
                <w:color w:val="000000" w:themeColor="text1"/>
                <w:sz w:val="24"/>
                <w:szCs w:val="24"/>
                <w:u w:val="single"/>
              </w:rPr>
              <w:t>851</w:t>
            </w:r>
            <w:r w:rsidRPr="00B9609C">
              <w:rPr>
                <w:rFonts w:ascii="Times New Roman"/>
                <w:b/>
                <w:color w:val="000000" w:themeColor="text1"/>
                <w:sz w:val="24"/>
                <w:szCs w:val="24"/>
                <w:u w:val="single"/>
              </w:rPr>
              <w:t>，藥師比為</w:t>
            </w:r>
            <w:r w:rsidRPr="00B9609C">
              <w:rPr>
                <w:rFonts w:ascii="Times New Roman"/>
                <w:b/>
                <w:color w:val="000000" w:themeColor="text1"/>
                <w:sz w:val="24"/>
                <w:szCs w:val="24"/>
                <w:u w:val="single"/>
              </w:rPr>
              <w:t>1</w:t>
            </w:r>
            <w:r w:rsidRPr="00B9609C">
              <w:rPr>
                <w:rFonts w:ascii="Times New Roman"/>
                <w:b/>
                <w:color w:val="000000" w:themeColor="text1"/>
                <w:sz w:val="24"/>
                <w:szCs w:val="24"/>
                <w:u w:val="single"/>
              </w:rPr>
              <w:t>：</w:t>
            </w:r>
            <w:r w:rsidRPr="00B9609C">
              <w:rPr>
                <w:rFonts w:ascii="Times New Roman"/>
                <w:b/>
                <w:color w:val="000000" w:themeColor="text1"/>
                <w:sz w:val="24"/>
                <w:szCs w:val="24"/>
                <w:u w:val="single"/>
              </w:rPr>
              <w:t>1,156</w:t>
            </w:r>
            <w:r w:rsidRPr="00B9609C">
              <w:rPr>
                <w:rFonts w:ascii="Times New Roman"/>
                <w:b/>
                <w:color w:val="000000" w:themeColor="text1"/>
                <w:sz w:val="24"/>
                <w:szCs w:val="24"/>
                <w:u w:val="single"/>
              </w:rPr>
              <w:t>，醫事檢驗師比為</w:t>
            </w:r>
            <w:r w:rsidRPr="00B9609C">
              <w:rPr>
                <w:rFonts w:ascii="Times New Roman"/>
                <w:b/>
                <w:color w:val="000000" w:themeColor="text1"/>
                <w:sz w:val="24"/>
                <w:szCs w:val="24"/>
                <w:u w:val="single"/>
              </w:rPr>
              <w:t>1</w:t>
            </w:r>
            <w:r w:rsidRPr="00B9609C">
              <w:rPr>
                <w:rFonts w:ascii="Times New Roman"/>
                <w:b/>
                <w:color w:val="000000" w:themeColor="text1"/>
                <w:sz w:val="24"/>
                <w:szCs w:val="24"/>
                <w:u w:val="single"/>
              </w:rPr>
              <w:t>：</w:t>
            </w:r>
            <w:r w:rsidRPr="00B9609C">
              <w:rPr>
                <w:rFonts w:ascii="Times New Roman"/>
                <w:b/>
                <w:color w:val="000000" w:themeColor="text1"/>
                <w:sz w:val="24"/>
                <w:szCs w:val="24"/>
                <w:u w:val="single"/>
              </w:rPr>
              <w:t>4,085</w:t>
            </w:r>
            <w:r w:rsidRPr="00B9609C">
              <w:rPr>
                <w:rFonts w:ascii="Times New Roman"/>
                <w:color w:val="000000" w:themeColor="text1"/>
                <w:sz w:val="24"/>
                <w:szCs w:val="24"/>
              </w:rPr>
              <w:t>。</w:t>
            </w:r>
          </w:p>
          <w:p w:rsidR="00553E8A" w:rsidRPr="00B9609C" w:rsidRDefault="00553E8A" w:rsidP="00553E8A">
            <w:pPr>
              <w:numPr>
                <w:ilvl w:val="0"/>
                <w:numId w:val="15"/>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color w:val="000000" w:themeColor="text1"/>
                <w:sz w:val="24"/>
                <w:szCs w:val="24"/>
              </w:rPr>
              <w:t>參酌國外收容人與醫事人員之比例，</w:t>
            </w:r>
            <w:r w:rsidRPr="00B9609C">
              <w:rPr>
                <w:rFonts w:ascii="Times New Roman"/>
                <w:b/>
                <w:color w:val="000000" w:themeColor="text1"/>
                <w:sz w:val="24"/>
                <w:szCs w:val="24"/>
                <w:u w:val="single"/>
              </w:rPr>
              <w:t>美國加州每</w:t>
            </w:r>
            <w:r w:rsidRPr="00B9609C">
              <w:rPr>
                <w:rFonts w:ascii="Times New Roman"/>
                <w:b/>
                <w:color w:val="000000" w:themeColor="text1"/>
                <w:sz w:val="24"/>
                <w:szCs w:val="24"/>
                <w:u w:val="single"/>
              </w:rPr>
              <w:t>100</w:t>
            </w:r>
            <w:r w:rsidRPr="00B9609C">
              <w:rPr>
                <w:rFonts w:ascii="Times New Roman"/>
                <w:b/>
                <w:color w:val="000000" w:themeColor="text1"/>
                <w:sz w:val="24"/>
                <w:szCs w:val="24"/>
                <w:u w:val="single"/>
              </w:rPr>
              <w:t>位收容人配置</w:t>
            </w:r>
            <w:r w:rsidRPr="00B9609C">
              <w:rPr>
                <w:rFonts w:ascii="Times New Roman"/>
                <w:b/>
                <w:color w:val="000000" w:themeColor="text1"/>
                <w:sz w:val="24"/>
                <w:szCs w:val="24"/>
                <w:u w:val="single"/>
              </w:rPr>
              <w:t>1</w:t>
            </w:r>
            <w:r w:rsidRPr="00B9609C">
              <w:rPr>
                <w:rFonts w:ascii="Times New Roman"/>
                <w:b/>
                <w:color w:val="000000" w:themeColor="text1"/>
                <w:sz w:val="24"/>
                <w:szCs w:val="24"/>
                <w:u w:val="single"/>
              </w:rPr>
              <w:t>名護理人員，澳洲每</w:t>
            </w:r>
            <w:r w:rsidRPr="00B9609C">
              <w:rPr>
                <w:rFonts w:ascii="Times New Roman"/>
                <w:b/>
                <w:color w:val="000000" w:themeColor="text1"/>
                <w:sz w:val="24"/>
                <w:szCs w:val="24"/>
                <w:u w:val="single"/>
              </w:rPr>
              <w:t>100</w:t>
            </w:r>
            <w:r w:rsidRPr="00B9609C">
              <w:rPr>
                <w:rFonts w:ascii="Times New Roman"/>
                <w:b/>
                <w:color w:val="000000" w:themeColor="text1"/>
                <w:sz w:val="24"/>
                <w:szCs w:val="24"/>
                <w:u w:val="single"/>
              </w:rPr>
              <w:t>名收容人配置</w:t>
            </w:r>
            <w:r w:rsidRPr="00B9609C">
              <w:rPr>
                <w:rFonts w:ascii="Times New Roman"/>
                <w:b/>
                <w:color w:val="000000" w:themeColor="text1"/>
                <w:sz w:val="24"/>
                <w:szCs w:val="24"/>
                <w:u w:val="single"/>
              </w:rPr>
              <w:t>4.4</w:t>
            </w:r>
            <w:r w:rsidRPr="00B9609C">
              <w:rPr>
                <w:rFonts w:ascii="Times New Roman"/>
                <w:b/>
                <w:color w:val="000000" w:themeColor="text1"/>
                <w:sz w:val="24"/>
                <w:szCs w:val="24"/>
                <w:u w:val="single"/>
              </w:rPr>
              <w:t>位醫療專業人員，醫事人員與收容人比例約為</w:t>
            </w:r>
            <w:r w:rsidRPr="00B9609C">
              <w:rPr>
                <w:rFonts w:ascii="Times New Roman"/>
                <w:b/>
                <w:color w:val="000000" w:themeColor="text1"/>
                <w:sz w:val="24"/>
                <w:szCs w:val="24"/>
                <w:u w:val="single"/>
              </w:rPr>
              <w:t>1</w:t>
            </w:r>
            <w:r w:rsidRPr="00B9609C">
              <w:rPr>
                <w:rFonts w:ascii="Times New Roman"/>
                <w:b/>
                <w:color w:val="000000" w:themeColor="text1"/>
                <w:sz w:val="24"/>
                <w:szCs w:val="24"/>
                <w:u w:val="single"/>
              </w:rPr>
              <w:t>：</w:t>
            </w:r>
            <w:r w:rsidRPr="00B9609C">
              <w:rPr>
                <w:rFonts w:ascii="Times New Roman"/>
                <w:b/>
                <w:color w:val="000000" w:themeColor="text1"/>
                <w:sz w:val="24"/>
                <w:szCs w:val="24"/>
                <w:u w:val="single"/>
              </w:rPr>
              <w:t>22</w:t>
            </w:r>
            <w:r w:rsidRPr="00B9609C">
              <w:rPr>
                <w:rFonts w:ascii="Times New Roman"/>
                <w:b/>
                <w:color w:val="000000" w:themeColor="text1"/>
                <w:sz w:val="24"/>
                <w:szCs w:val="24"/>
                <w:u w:val="single"/>
              </w:rPr>
              <w:t>，德國柏林監獄醫療專業人力（含護理師與醫師）之比例為</w:t>
            </w:r>
            <w:r w:rsidRPr="00B9609C">
              <w:rPr>
                <w:rFonts w:ascii="Times New Roman"/>
                <w:b/>
                <w:color w:val="000000" w:themeColor="text1"/>
                <w:sz w:val="24"/>
                <w:szCs w:val="24"/>
                <w:u w:val="single"/>
              </w:rPr>
              <w:t>1</w:t>
            </w:r>
            <w:r w:rsidRPr="00B9609C">
              <w:rPr>
                <w:rFonts w:ascii="Times New Roman"/>
                <w:b/>
                <w:color w:val="000000" w:themeColor="text1"/>
                <w:sz w:val="24"/>
                <w:szCs w:val="24"/>
                <w:u w:val="single"/>
              </w:rPr>
              <w:t>：</w:t>
            </w:r>
            <w:r w:rsidRPr="00B9609C">
              <w:rPr>
                <w:rFonts w:ascii="Times New Roman"/>
                <w:b/>
                <w:color w:val="000000" w:themeColor="text1"/>
                <w:sz w:val="24"/>
                <w:szCs w:val="24"/>
                <w:u w:val="single"/>
              </w:rPr>
              <w:t>19</w:t>
            </w:r>
            <w:r w:rsidRPr="00B9609C">
              <w:rPr>
                <w:rFonts w:ascii="Times New Roman"/>
                <w:b/>
                <w:color w:val="000000" w:themeColor="text1"/>
                <w:sz w:val="24"/>
                <w:szCs w:val="24"/>
                <w:u w:val="single"/>
              </w:rPr>
              <w:t>，雖自編制內之醫事人員比例觀之，與我國醫事人員及收容人比例有間</w:t>
            </w:r>
            <w:r w:rsidRPr="00B9609C">
              <w:rPr>
                <w:rFonts w:ascii="Times New Roman"/>
                <w:color w:val="000000" w:themeColor="text1"/>
                <w:sz w:val="24"/>
                <w:szCs w:val="24"/>
              </w:rPr>
              <w:t>，然二代健保施行後，矯正機關係結合社區醫療醫源，醫事人員之資源已由承作之合</w:t>
            </w:r>
            <w:r w:rsidRPr="00B9609C">
              <w:rPr>
                <w:rFonts w:ascii="Times New Roman"/>
                <w:color w:val="000000" w:themeColor="text1"/>
                <w:sz w:val="24"/>
                <w:szCs w:val="24"/>
              </w:rPr>
              <w:lastRenderedPageBreak/>
              <w:t>作健保醫療院所提供，已提供收容人所需之醫療處遇。</w:t>
            </w:r>
          </w:p>
          <w:p w:rsidR="00553E8A" w:rsidRPr="00B9609C" w:rsidRDefault="00553E8A" w:rsidP="00553E8A">
            <w:pPr>
              <w:numPr>
                <w:ilvl w:val="0"/>
                <w:numId w:val="15"/>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color w:val="000000" w:themeColor="text1"/>
                <w:sz w:val="24"/>
                <w:szCs w:val="24"/>
              </w:rPr>
              <w:t>在矯正署、矯正機關、衛生福利部中央健康保險署及各健保醫療院所之努力下，使其不論係在矯正機關內門診或戒護外醫，均可接受健保醫療，符合世界衛生組織（</w:t>
            </w:r>
            <w:r w:rsidRPr="00B9609C">
              <w:rPr>
                <w:rFonts w:ascii="Times New Roman"/>
                <w:color w:val="000000" w:themeColor="text1"/>
                <w:sz w:val="24"/>
                <w:szCs w:val="24"/>
              </w:rPr>
              <w:t>World Health Organization</w:t>
            </w:r>
            <w:r w:rsidRPr="00B9609C">
              <w:rPr>
                <w:rFonts w:ascii="Times New Roman"/>
                <w:color w:val="000000" w:themeColor="text1"/>
                <w:sz w:val="24"/>
                <w:szCs w:val="24"/>
              </w:rPr>
              <w:t>）所發表監獄健康報告書之獄政醫療發展方向，</w:t>
            </w:r>
            <w:r w:rsidRPr="00B9609C">
              <w:rPr>
                <w:rFonts w:ascii="Times New Roman"/>
                <w:b/>
                <w:color w:val="000000" w:themeColor="text1"/>
                <w:sz w:val="24"/>
                <w:szCs w:val="24"/>
                <w:u w:val="single"/>
              </w:rPr>
              <w:t>矯正署所屬各矯正機關將持續依收容人實際醫療需求，向健保合作醫療機構協調所需門診數量，俾使收容人得到妥適之醫療處遇</w:t>
            </w:r>
            <w:r w:rsidRPr="00B9609C">
              <w:rPr>
                <w:rFonts w:ascii="Times New Roman"/>
                <w:color w:val="000000" w:themeColor="text1"/>
                <w:sz w:val="24"/>
                <w:szCs w:val="24"/>
              </w:rPr>
              <w:t>。</w:t>
            </w:r>
          </w:p>
          <w:p w:rsidR="00553E8A" w:rsidRPr="00B9609C" w:rsidRDefault="00553E8A" w:rsidP="00D43B30">
            <w:pPr>
              <w:overflowPunct/>
              <w:autoSpaceDE/>
              <w:autoSpaceDN/>
              <w:adjustRightInd w:val="0"/>
              <w:snapToGrid w:val="0"/>
              <w:spacing w:before="60" w:after="60" w:line="0" w:lineRule="atLeast"/>
              <w:contextualSpacing/>
              <w:rPr>
                <w:rFonts w:ascii="Times New Roman"/>
                <w:b/>
                <w:color w:val="000000" w:themeColor="text1"/>
                <w:sz w:val="24"/>
                <w:szCs w:val="24"/>
              </w:rPr>
            </w:pPr>
            <w:r w:rsidRPr="00B9609C">
              <w:rPr>
                <w:rFonts w:ascii="Times New Roman"/>
                <w:b/>
                <w:color w:val="000000" w:themeColor="text1"/>
                <w:sz w:val="24"/>
                <w:szCs w:val="24"/>
              </w:rPr>
              <w:t>硬體設施部分：</w:t>
            </w:r>
          </w:p>
          <w:p w:rsidR="00553E8A" w:rsidRPr="00B9609C" w:rsidRDefault="00553E8A" w:rsidP="00553E8A">
            <w:pPr>
              <w:numPr>
                <w:ilvl w:val="0"/>
                <w:numId w:val="29"/>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hint="eastAsia"/>
                <w:color w:val="000000" w:themeColor="text1"/>
                <w:sz w:val="24"/>
                <w:szCs w:val="24"/>
              </w:rPr>
              <w:t>法務</w:t>
            </w:r>
            <w:r w:rsidRPr="00B9609C">
              <w:rPr>
                <w:rFonts w:ascii="Times New Roman"/>
                <w:color w:val="000000" w:themeColor="text1"/>
                <w:sz w:val="24"/>
                <w:szCs w:val="24"/>
              </w:rPr>
              <w:t>部前於</w:t>
            </w:r>
            <w:r w:rsidRPr="00B9609C">
              <w:rPr>
                <w:rFonts w:ascii="Times New Roman"/>
                <w:color w:val="000000" w:themeColor="text1"/>
                <w:sz w:val="24"/>
                <w:szCs w:val="24"/>
              </w:rPr>
              <w:t>81</w:t>
            </w:r>
            <w:r w:rsidRPr="00B9609C">
              <w:rPr>
                <w:rFonts w:ascii="Times New Roman"/>
                <w:color w:val="000000" w:themeColor="text1"/>
                <w:sz w:val="24"/>
                <w:szCs w:val="24"/>
              </w:rPr>
              <w:t>年</w:t>
            </w:r>
            <w:r w:rsidRPr="00B9609C">
              <w:rPr>
                <w:rFonts w:ascii="Times New Roman"/>
                <w:color w:val="000000" w:themeColor="text1"/>
                <w:sz w:val="24"/>
                <w:szCs w:val="24"/>
              </w:rPr>
              <w:t>4</w:t>
            </w:r>
            <w:r w:rsidRPr="00B9609C">
              <w:rPr>
                <w:rFonts w:ascii="Times New Roman"/>
                <w:color w:val="000000" w:themeColor="text1"/>
                <w:sz w:val="24"/>
                <w:szCs w:val="24"/>
              </w:rPr>
              <w:t>月</w:t>
            </w:r>
            <w:r w:rsidRPr="00B9609C">
              <w:rPr>
                <w:rFonts w:ascii="Times New Roman"/>
                <w:color w:val="000000" w:themeColor="text1"/>
                <w:sz w:val="24"/>
                <w:szCs w:val="24"/>
              </w:rPr>
              <w:t>16</w:t>
            </w:r>
            <w:r w:rsidRPr="00B9609C">
              <w:rPr>
                <w:rFonts w:ascii="Times New Roman"/>
                <w:color w:val="000000" w:themeColor="text1"/>
                <w:sz w:val="24"/>
                <w:szCs w:val="24"/>
              </w:rPr>
              <w:t>日法</w:t>
            </w:r>
            <w:r w:rsidRPr="00B9609C">
              <w:rPr>
                <w:rFonts w:ascii="Times New Roman"/>
                <w:color w:val="000000" w:themeColor="text1"/>
                <w:sz w:val="24"/>
                <w:szCs w:val="24"/>
              </w:rPr>
              <w:t>81</w:t>
            </w:r>
            <w:r w:rsidRPr="00B9609C">
              <w:rPr>
                <w:rFonts w:ascii="Times New Roman"/>
                <w:color w:val="000000" w:themeColor="text1"/>
                <w:sz w:val="24"/>
                <w:szCs w:val="24"/>
              </w:rPr>
              <w:t>監字第</w:t>
            </w:r>
            <w:r w:rsidRPr="00B9609C">
              <w:rPr>
                <w:rFonts w:ascii="Times New Roman"/>
                <w:color w:val="000000" w:themeColor="text1"/>
                <w:sz w:val="24"/>
                <w:szCs w:val="24"/>
              </w:rPr>
              <w:t>05430</w:t>
            </w:r>
            <w:r w:rsidRPr="00B9609C">
              <w:rPr>
                <w:rFonts w:ascii="Times New Roman"/>
                <w:color w:val="000000" w:themeColor="text1"/>
                <w:sz w:val="24"/>
                <w:szCs w:val="24"/>
              </w:rPr>
              <w:t>號函示核定矯正機關舍房容額一覽表中，各矯正機關核定容額其計算基準原則上，係以每一收容人</w:t>
            </w:r>
            <w:r w:rsidRPr="00B9609C">
              <w:rPr>
                <w:rFonts w:ascii="Times New Roman"/>
                <w:b/>
                <w:color w:val="000000" w:themeColor="text1"/>
                <w:sz w:val="24"/>
                <w:szCs w:val="24"/>
                <w:u w:val="single"/>
              </w:rPr>
              <w:t>0.7</w:t>
            </w:r>
            <w:r w:rsidRPr="00B9609C">
              <w:rPr>
                <w:rFonts w:ascii="Times New Roman"/>
                <w:b/>
                <w:color w:val="000000" w:themeColor="text1"/>
                <w:sz w:val="24"/>
                <w:szCs w:val="24"/>
                <w:u w:val="single"/>
              </w:rPr>
              <w:t>坪（即</w:t>
            </w:r>
            <w:r w:rsidRPr="00B9609C">
              <w:rPr>
                <w:rFonts w:ascii="Times New Roman"/>
                <w:b/>
                <w:color w:val="000000" w:themeColor="text1"/>
                <w:sz w:val="24"/>
                <w:szCs w:val="24"/>
                <w:u w:val="single"/>
              </w:rPr>
              <w:t>2.314</w:t>
            </w:r>
            <w:r w:rsidRPr="00B9609C">
              <w:rPr>
                <w:rFonts w:ascii="Times New Roman"/>
                <w:b/>
                <w:color w:val="000000" w:themeColor="text1"/>
                <w:sz w:val="24"/>
                <w:szCs w:val="24"/>
                <w:u w:val="single"/>
              </w:rPr>
              <w:t>平方公尺</w:t>
            </w:r>
            <w:r w:rsidRPr="00B9609C">
              <w:rPr>
                <w:rFonts w:ascii="Times New Roman"/>
                <w:color w:val="000000" w:themeColor="text1"/>
                <w:sz w:val="24"/>
                <w:szCs w:val="24"/>
              </w:rPr>
              <w:t>，並扣除舍房廁所、面盆之面積）為原則。世界各國對於矯正機關收容空間之規範似亦均無定論。聯合國</w:t>
            </w:r>
            <w:r w:rsidRPr="00B9609C">
              <w:rPr>
                <w:rFonts w:ascii="Times New Roman"/>
                <w:color w:val="000000" w:themeColor="text1"/>
                <w:sz w:val="24"/>
                <w:szCs w:val="24"/>
              </w:rPr>
              <w:t>2016</w:t>
            </w:r>
            <w:r w:rsidRPr="00B9609C">
              <w:rPr>
                <w:rFonts w:ascii="Times New Roman"/>
                <w:color w:val="000000" w:themeColor="text1"/>
                <w:sz w:val="24"/>
                <w:szCs w:val="24"/>
              </w:rPr>
              <w:t>年「監獄建築技術指引手冊」（</w:t>
            </w:r>
            <w:r w:rsidRPr="00B9609C">
              <w:rPr>
                <w:rFonts w:ascii="Times New Roman"/>
                <w:color w:val="000000" w:themeColor="text1"/>
                <w:sz w:val="24"/>
                <w:szCs w:val="24"/>
              </w:rPr>
              <w:t>Technical Guidance for Prison Planning</w:t>
            </w:r>
            <w:r w:rsidRPr="00B9609C">
              <w:rPr>
                <w:rFonts w:ascii="Times New Roman"/>
                <w:color w:val="000000" w:themeColor="text1"/>
                <w:sz w:val="24"/>
                <w:szCs w:val="24"/>
              </w:rPr>
              <w:t>）則係以每人</w:t>
            </w:r>
            <w:r w:rsidRPr="00B9609C">
              <w:rPr>
                <w:rFonts w:ascii="Times New Roman"/>
                <w:b/>
                <w:color w:val="000000" w:themeColor="text1"/>
                <w:sz w:val="24"/>
                <w:szCs w:val="24"/>
                <w:u w:val="single"/>
              </w:rPr>
              <w:t>3.4</w:t>
            </w:r>
            <w:r w:rsidRPr="00B9609C">
              <w:rPr>
                <w:rFonts w:ascii="Times New Roman"/>
                <w:b/>
                <w:color w:val="000000" w:themeColor="text1"/>
                <w:sz w:val="24"/>
                <w:szCs w:val="24"/>
                <w:u w:val="single"/>
              </w:rPr>
              <w:t>平方公尺</w:t>
            </w:r>
            <w:r w:rsidRPr="00B9609C">
              <w:rPr>
                <w:rFonts w:ascii="Times New Roman"/>
                <w:color w:val="000000" w:themeColor="text1"/>
                <w:sz w:val="24"/>
                <w:szCs w:val="24"/>
              </w:rPr>
              <w:t>（多人房）為建議標準。</w:t>
            </w:r>
          </w:p>
          <w:p w:rsidR="00553E8A" w:rsidRPr="00B9609C" w:rsidRDefault="00553E8A" w:rsidP="00553E8A">
            <w:pPr>
              <w:numPr>
                <w:ilvl w:val="0"/>
                <w:numId w:val="29"/>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color w:val="000000" w:themeColor="text1"/>
                <w:sz w:val="24"/>
                <w:szCs w:val="24"/>
              </w:rPr>
              <w:t>惟</w:t>
            </w:r>
            <w:r w:rsidRPr="00B9609C">
              <w:rPr>
                <w:rFonts w:ascii="Times New Roman"/>
                <w:b/>
                <w:color w:val="000000" w:themeColor="text1"/>
                <w:sz w:val="24"/>
                <w:szCs w:val="24"/>
                <w:u w:val="single"/>
              </w:rPr>
              <w:t>因我國矯正機關之建築均屬老舊，空間配置亦不符現代行刑觀念，復因目前我國矯正機關仍超額收容，致收容空間勢受壓縮</w:t>
            </w:r>
            <w:r w:rsidRPr="00B9609C">
              <w:rPr>
                <w:rFonts w:ascii="Times New Roman"/>
                <w:color w:val="000000" w:themeColor="text1"/>
                <w:sz w:val="24"/>
                <w:szCs w:val="24"/>
              </w:rPr>
              <w:t>。</w:t>
            </w:r>
          </w:p>
          <w:p w:rsidR="00553E8A" w:rsidRPr="00B9609C" w:rsidRDefault="00553E8A" w:rsidP="00553E8A">
            <w:pPr>
              <w:numPr>
                <w:ilvl w:val="0"/>
                <w:numId w:val="29"/>
              </w:numPr>
              <w:overflowPunct/>
              <w:autoSpaceDE/>
              <w:autoSpaceDN/>
              <w:adjustRightInd w:val="0"/>
              <w:snapToGrid w:val="0"/>
              <w:spacing w:beforeLines="50" w:before="228" w:after="60" w:line="0" w:lineRule="atLeast"/>
              <w:contextualSpacing/>
              <w:jc w:val="left"/>
              <w:rPr>
                <w:rFonts w:ascii="Times New Roman"/>
                <w:b/>
                <w:color w:val="000000" w:themeColor="text1"/>
                <w:sz w:val="24"/>
                <w:szCs w:val="24"/>
              </w:rPr>
            </w:pPr>
            <w:r w:rsidRPr="00B9609C">
              <w:rPr>
                <w:rFonts w:ascii="Times New Roman"/>
                <w:b/>
                <w:color w:val="000000" w:themeColor="text1"/>
                <w:sz w:val="24"/>
                <w:szCs w:val="24"/>
                <w:u w:val="single"/>
              </w:rPr>
              <w:t>為符國際人權要求，矯正署已參酌「聯合國在監人處遇最低標準規則」（</w:t>
            </w:r>
            <w:r w:rsidRPr="00B9609C">
              <w:rPr>
                <w:rFonts w:ascii="Times New Roman"/>
                <w:b/>
                <w:color w:val="000000" w:themeColor="text1"/>
                <w:sz w:val="24"/>
                <w:szCs w:val="24"/>
                <w:u w:val="single"/>
              </w:rPr>
              <w:t>The United Nations Standard Minimum Rules for the Treatment of Prisoners</w:t>
            </w:r>
            <w:r w:rsidRPr="00B9609C">
              <w:rPr>
                <w:rFonts w:ascii="Times New Roman"/>
                <w:b/>
                <w:color w:val="000000" w:themeColor="text1"/>
                <w:sz w:val="24"/>
                <w:szCs w:val="24"/>
                <w:u w:val="single"/>
              </w:rPr>
              <w:t>）提及「所有供在監人使用之器具及息宿之設備，應合於衛生之需要，對於氣候條件應予以適當之注意，關於房舍之空氣量、面積、採光及通風等設備，皆應特別注意。」及聯合國</w:t>
            </w:r>
            <w:r w:rsidRPr="00B9609C">
              <w:rPr>
                <w:rFonts w:ascii="Times New Roman"/>
                <w:b/>
                <w:color w:val="000000" w:themeColor="text1"/>
                <w:sz w:val="24"/>
                <w:szCs w:val="24"/>
                <w:u w:val="single"/>
              </w:rPr>
              <w:t>2016</w:t>
            </w:r>
            <w:r w:rsidRPr="00B9609C">
              <w:rPr>
                <w:rFonts w:ascii="Times New Roman"/>
                <w:b/>
                <w:color w:val="000000" w:themeColor="text1"/>
                <w:sz w:val="24"/>
                <w:szCs w:val="24"/>
                <w:u w:val="single"/>
              </w:rPr>
              <w:t>年「監獄建築技術指引手冊」（</w:t>
            </w:r>
            <w:r w:rsidRPr="00B9609C">
              <w:rPr>
                <w:rFonts w:ascii="Times New Roman"/>
                <w:b/>
                <w:color w:val="000000" w:themeColor="text1"/>
                <w:sz w:val="24"/>
                <w:szCs w:val="24"/>
                <w:u w:val="single"/>
              </w:rPr>
              <w:t>Technical Guidance for Prison Planning</w:t>
            </w:r>
            <w:r w:rsidRPr="00B9609C">
              <w:rPr>
                <w:rFonts w:ascii="Times New Roman"/>
                <w:b/>
                <w:color w:val="000000" w:themeColor="text1"/>
                <w:sz w:val="24"/>
                <w:szCs w:val="24"/>
                <w:u w:val="single"/>
              </w:rPr>
              <w:t>）規範等，訂定「矯正機關建築設計參考原則」，針對矯正機關收容空間明示群居房（</w:t>
            </w:r>
            <w:r w:rsidRPr="00B9609C">
              <w:rPr>
                <w:rFonts w:ascii="Times New Roman"/>
                <w:b/>
                <w:color w:val="000000" w:themeColor="text1"/>
                <w:sz w:val="24"/>
                <w:szCs w:val="24"/>
                <w:u w:val="single"/>
              </w:rPr>
              <w:t>shared cells</w:t>
            </w:r>
            <w:r w:rsidRPr="00B9609C">
              <w:rPr>
                <w:rFonts w:ascii="Times New Roman"/>
                <w:b/>
                <w:color w:val="000000" w:themeColor="text1"/>
                <w:sz w:val="24"/>
                <w:szCs w:val="24"/>
                <w:u w:val="single"/>
              </w:rPr>
              <w:t>）每人空間面積至少為</w:t>
            </w:r>
            <w:r w:rsidRPr="00B9609C">
              <w:rPr>
                <w:rFonts w:ascii="Times New Roman"/>
                <w:b/>
                <w:color w:val="000000" w:themeColor="text1"/>
                <w:sz w:val="24"/>
                <w:szCs w:val="24"/>
                <w:u w:val="single"/>
              </w:rPr>
              <w:t>3.4</w:t>
            </w:r>
            <w:r w:rsidRPr="00B9609C">
              <w:rPr>
                <w:rFonts w:ascii="Times New Roman"/>
                <w:b/>
                <w:color w:val="000000" w:themeColor="text1"/>
                <w:sz w:val="24"/>
                <w:szCs w:val="24"/>
                <w:u w:val="single"/>
              </w:rPr>
              <w:t>平方公尺（不含浴廁空間），略大於</w:t>
            </w:r>
            <w:r w:rsidRPr="00B9609C">
              <w:rPr>
                <w:rFonts w:ascii="Times New Roman"/>
                <w:b/>
                <w:color w:val="000000" w:themeColor="text1"/>
                <w:sz w:val="24"/>
                <w:szCs w:val="24"/>
                <w:u w:val="single"/>
              </w:rPr>
              <w:t>1</w:t>
            </w:r>
            <w:r w:rsidRPr="00B9609C">
              <w:rPr>
                <w:rFonts w:ascii="Times New Roman"/>
                <w:b/>
                <w:color w:val="000000" w:themeColor="text1"/>
                <w:sz w:val="24"/>
                <w:szCs w:val="24"/>
                <w:u w:val="single"/>
              </w:rPr>
              <w:t>坪，並提供予目前推動新擴、改及遷建矯正機關，做為相關房舍規劃之參考依據，期以新式建築之收容空間規劃應符於人權思維</w:t>
            </w:r>
            <w:r w:rsidRPr="00B9609C">
              <w:rPr>
                <w:rFonts w:ascii="Times New Roman"/>
                <w:color w:val="000000" w:themeColor="text1"/>
                <w:sz w:val="24"/>
                <w:szCs w:val="24"/>
              </w:rPr>
              <w:t>。</w:t>
            </w:r>
          </w:p>
        </w:tc>
      </w:tr>
      <w:tr w:rsidR="00F01395" w:rsidRPr="00B9609C" w:rsidTr="00D43B30">
        <w:trPr>
          <w:trHeight w:val="1270"/>
        </w:trPr>
        <w:tc>
          <w:tcPr>
            <w:tcW w:w="2093" w:type="dxa"/>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D43B30">
            <w:pPr>
              <w:overflowPunct/>
              <w:autoSpaceDE/>
              <w:autoSpaceDN/>
              <w:adjustRightInd w:val="0"/>
              <w:snapToGrid w:val="0"/>
              <w:spacing w:before="60" w:after="60" w:line="0" w:lineRule="atLeast"/>
              <w:contextualSpacing/>
              <w:rPr>
                <w:rFonts w:ascii="Times New Roman"/>
                <w:color w:val="000000" w:themeColor="text1"/>
                <w:sz w:val="24"/>
                <w:szCs w:val="24"/>
              </w:rPr>
            </w:pPr>
            <w:r w:rsidRPr="00B9609C">
              <w:rPr>
                <w:rFonts w:ascii="Times New Roman"/>
                <w:color w:val="000000" w:themeColor="text1"/>
                <w:sz w:val="24"/>
                <w:szCs w:val="24"/>
              </w:rPr>
              <w:lastRenderedPageBreak/>
              <w:t>監所將精神障礙者關入獨居房之相關法令規定及依據為何？現有規範是否周妥？避免將精神障礙者關入獨居房使其病情惡化之檢討策進作為為</w:t>
            </w:r>
            <w:r w:rsidRPr="00B9609C">
              <w:rPr>
                <w:rFonts w:ascii="Times New Roman"/>
                <w:color w:val="000000" w:themeColor="text1"/>
                <w:sz w:val="24"/>
                <w:szCs w:val="24"/>
              </w:rPr>
              <w:lastRenderedPageBreak/>
              <w:t>何？</w:t>
            </w: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553E8A">
            <w:pPr>
              <w:numPr>
                <w:ilvl w:val="0"/>
                <w:numId w:val="23"/>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color w:val="000000" w:themeColor="text1"/>
                <w:sz w:val="24"/>
                <w:szCs w:val="24"/>
              </w:rPr>
              <w:lastRenderedPageBreak/>
              <w:t>有關精神障礙者獨居之相關法令及依據已如前述，請參閱詢問事項（四）之矯正署回應內容。</w:t>
            </w:r>
          </w:p>
          <w:p w:rsidR="00553E8A" w:rsidRPr="00B9609C" w:rsidRDefault="00553E8A" w:rsidP="00553E8A">
            <w:pPr>
              <w:numPr>
                <w:ilvl w:val="0"/>
                <w:numId w:val="23"/>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color w:val="000000" w:themeColor="text1"/>
                <w:sz w:val="24"/>
                <w:szCs w:val="24"/>
              </w:rPr>
              <w:t>按行政執行法第</w:t>
            </w:r>
            <w:r w:rsidRPr="00B9609C">
              <w:rPr>
                <w:rFonts w:ascii="Times New Roman"/>
                <w:color w:val="000000" w:themeColor="text1"/>
                <w:sz w:val="24"/>
                <w:szCs w:val="24"/>
              </w:rPr>
              <w:t>36</w:t>
            </w:r>
            <w:r w:rsidRPr="00B9609C">
              <w:rPr>
                <w:rFonts w:ascii="Times New Roman"/>
                <w:color w:val="000000" w:themeColor="text1"/>
                <w:sz w:val="24"/>
                <w:szCs w:val="24"/>
              </w:rPr>
              <w:t>條第</w:t>
            </w:r>
            <w:r w:rsidRPr="00B9609C">
              <w:rPr>
                <w:rFonts w:ascii="Times New Roman"/>
                <w:color w:val="000000" w:themeColor="text1"/>
                <w:sz w:val="24"/>
                <w:szCs w:val="24"/>
              </w:rPr>
              <w:t>1</w:t>
            </w:r>
            <w:r w:rsidRPr="00B9609C">
              <w:rPr>
                <w:rFonts w:ascii="Times New Roman"/>
                <w:color w:val="000000" w:themeColor="text1"/>
                <w:sz w:val="24"/>
                <w:szCs w:val="24"/>
              </w:rPr>
              <w:t>項：「行政機關為阻止犯罪、危害之發生或避免急迫危險，而有即時處置之必要時，得為即時強制。」，現各矯正機關尚無醫師之專業編制，係由承作收容人醫療健保業務之醫院，指派醫師入矯正機關執行診療，實務上多數矯正機關例假日及夜間未有醫師或醫事人員執行緊急情況之診療或評估；又收容人有脫逃、自殺、暴行或其他擾亂秩序行為之虞需隔離保</w:t>
            </w:r>
            <w:r w:rsidRPr="00B9609C">
              <w:rPr>
                <w:rFonts w:ascii="Times New Roman"/>
                <w:color w:val="000000" w:themeColor="text1"/>
                <w:sz w:val="24"/>
                <w:szCs w:val="24"/>
              </w:rPr>
              <w:lastRenderedPageBreak/>
              <w:t>護、惡性重大顯有影響其他收容人之虞、疑似罹患傳染疾病、收容人身分類別上之限制等，需儘先獨居監禁或收容於鎮靜室之情，多為緊急狀態，機關應為即時之處置，俾達保護、隔離及預防危害之效，恐未能立即先經醫事人員等專業之評估。然為保障收容人身心健康，目前矯正機關於收容人實施獨居監禁或收容於鎮靜室，均有會請衛生科人員評估，並觀察注意有無不適合獨居或收容於鎮靜室之機制，對於罹病之收容人，亦安排看診、追蹤，並依醫囑服藥。</w:t>
            </w:r>
          </w:p>
          <w:p w:rsidR="00553E8A" w:rsidRPr="00B9609C" w:rsidRDefault="00553E8A" w:rsidP="00553E8A">
            <w:pPr>
              <w:numPr>
                <w:ilvl w:val="0"/>
                <w:numId w:val="23"/>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color w:val="000000" w:themeColor="text1"/>
                <w:sz w:val="24"/>
                <w:szCs w:val="24"/>
              </w:rPr>
              <w:t>矯正署為避免獨居監禁影響收容人身心健康，業以</w:t>
            </w:r>
            <w:r w:rsidRPr="00B9609C">
              <w:rPr>
                <w:rFonts w:ascii="Times New Roman"/>
                <w:color w:val="000000" w:themeColor="text1"/>
                <w:sz w:val="24"/>
                <w:szCs w:val="24"/>
              </w:rPr>
              <w:t>106</w:t>
            </w:r>
            <w:r w:rsidRPr="00B9609C">
              <w:rPr>
                <w:rFonts w:ascii="Times New Roman"/>
                <w:color w:val="000000" w:themeColor="text1"/>
                <w:sz w:val="24"/>
                <w:szCs w:val="24"/>
              </w:rPr>
              <w:t>年</w:t>
            </w:r>
            <w:r w:rsidRPr="00B9609C">
              <w:rPr>
                <w:rFonts w:ascii="Times New Roman"/>
                <w:color w:val="000000" w:themeColor="text1"/>
                <w:sz w:val="24"/>
                <w:szCs w:val="24"/>
              </w:rPr>
              <w:t>8</w:t>
            </w:r>
            <w:r w:rsidRPr="00B9609C">
              <w:rPr>
                <w:rFonts w:ascii="Times New Roman"/>
                <w:color w:val="000000" w:themeColor="text1"/>
                <w:sz w:val="24"/>
                <w:szCs w:val="24"/>
              </w:rPr>
              <w:t>月</w:t>
            </w:r>
            <w:r w:rsidRPr="00B9609C">
              <w:rPr>
                <w:rFonts w:ascii="Times New Roman"/>
                <w:color w:val="000000" w:themeColor="text1"/>
                <w:sz w:val="24"/>
                <w:szCs w:val="24"/>
              </w:rPr>
              <w:t>2</w:t>
            </w:r>
            <w:r w:rsidRPr="00B9609C">
              <w:rPr>
                <w:rFonts w:ascii="Times New Roman"/>
                <w:color w:val="000000" w:themeColor="text1"/>
                <w:sz w:val="24"/>
                <w:szCs w:val="24"/>
              </w:rPr>
              <w:t>日法矯署安字第</w:t>
            </w:r>
            <w:r w:rsidRPr="00B9609C">
              <w:rPr>
                <w:rFonts w:ascii="Times New Roman"/>
                <w:color w:val="000000" w:themeColor="text1"/>
                <w:sz w:val="24"/>
                <w:szCs w:val="24"/>
              </w:rPr>
              <w:t>10604006580</w:t>
            </w:r>
            <w:r w:rsidRPr="00B9609C">
              <w:rPr>
                <w:rFonts w:ascii="Times New Roman"/>
                <w:color w:val="000000" w:themeColor="text1"/>
                <w:sz w:val="24"/>
                <w:szCs w:val="24"/>
              </w:rPr>
              <w:t>號函提示所屬機關應注意辦理之事項，有關醫療照護部分，略以：可運用「簡式健康量表（</w:t>
            </w:r>
            <w:r w:rsidRPr="00B9609C">
              <w:rPr>
                <w:rFonts w:ascii="Times New Roman"/>
                <w:color w:val="000000" w:themeColor="text1"/>
                <w:sz w:val="24"/>
                <w:szCs w:val="24"/>
              </w:rPr>
              <w:t>BSRS-5</w:t>
            </w:r>
            <w:r w:rsidRPr="00B9609C">
              <w:rPr>
                <w:rFonts w:ascii="Times New Roman"/>
                <w:color w:val="000000" w:themeColor="text1"/>
                <w:sz w:val="24"/>
                <w:szCs w:val="24"/>
              </w:rPr>
              <w:t>）」</w:t>
            </w:r>
            <w:r w:rsidRPr="00B9609C">
              <w:rPr>
                <w:rFonts w:ascii="Times New Roman"/>
                <w:b/>
                <w:color w:val="000000" w:themeColor="text1"/>
                <w:sz w:val="24"/>
                <w:szCs w:val="24"/>
                <w:u w:val="single"/>
              </w:rPr>
              <w:t>進行心理健康篩檢</w:t>
            </w:r>
            <w:r w:rsidRPr="00B9609C">
              <w:rPr>
                <w:rFonts w:ascii="Times New Roman"/>
                <w:color w:val="000000" w:themeColor="text1"/>
                <w:sz w:val="24"/>
                <w:szCs w:val="24"/>
              </w:rPr>
              <w:t>，</w:t>
            </w:r>
            <w:r w:rsidRPr="00B9609C">
              <w:rPr>
                <w:rFonts w:ascii="Times New Roman"/>
                <w:b/>
                <w:color w:val="000000" w:themeColor="text1"/>
                <w:sz w:val="24"/>
                <w:szCs w:val="24"/>
                <w:u w:val="single"/>
              </w:rPr>
              <w:t>視情形提供情緒支持、輔導或醫療等適當處置</w:t>
            </w:r>
            <w:r w:rsidRPr="00B9609C">
              <w:rPr>
                <w:rFonts w:ascii="Times New Roman"/>
                <w:color w:val="000000" w:themeColor="text1"/>
                <w:sz w:val="24"/>
                <w:szCs w:val="24"/>
              </w:rPr>
              <w:t>，</w:t>
            </w:r>
            <w:r w:rsidRPr="00B9609C">
              <w:rPr>
                <w:rFonts w:ascii="Times New Roman"/>
                <w:b/>
                <w:color w:val="000000" w:themeColor="text1"/>
                <w:sz w:val="24"/>
                <w:szCs w:val="24"/>
                <w:u w:val="single"/>
              </w:rPr>
              <w:t>倘機關編制有臨床心理師者，得轉介個案由其協助。對於罹患疾病之獨居收容人，各機關應評估其病情，除依醫囑予以服藥控制外，並視個案病情安排看診、追蹤，若在機關內不能為適當之醫治時，應安排戒送外醫治療或陳報移送病監收治，如醫事人員認為收容人不宜繼續獨居者，應即配轉為群居</w:t>
            </w:r>
            <w:r w:rsidRPr="00B9609C">
              <w:rPr>
                <w:rFonts w:ascii="Times New Roman"/>
                <w:color w:val="000000" w:themeColor="text1"/>
                <w:sz w:val="24"/>
                <w:szCs w:val="24"/>
              </w:rPr>
              <w:t>。</w:t>
            </w:r>
          </w:p>
        </w:tc>
      </w:tr>
      <w:tr w:rsidR="00F01395" w:rsidRPr="00B9609C" w:rsidTr="00D43B30">
        <w:trPr>
          <w:trHeight w:val="2835"/>
        </w:trPr>
        <w:tc>
          <w:tcPr>
            <w:tcW w:w="2093" w:type="dxa"/>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D43B30">
            <w:pPr>
              <w:overflowPunct/>
              <w:autoSpaceDE/>
              <w:autoSpaceDN/>
              <w:adjustRightInd w:val="0"/>
              <w:snapToGrid w:val="0"/>
              <w:spacing w:before="60" w:after="60" w:line="0" w:lineRule="atLeast"/>
              <w:contextualSpacing/>
              <w:rPr>
                <w:rFonts w:ascii="Times New Roman"/>
                <w:color w:val="000000" w:themeColor="text1"/>
                <w:sz w:val="24"/>
                <w:szCs w:val="24"/>
              </w:rPr>
            </w:pPr>
            <w:r w:rsidRPr="00B9609C">
              <w:rPr>
                <w:rFonts w:ascii="Times New Roman"/>
                <w:color w:val="000000" w:themeColor="text1"/>
                <w:sz w:val="24"/>
                <w:szCs w:val="24"/>
              </w:rPr>
              <w:lastRenderedPageBreak/>
              <w:t>現行監所收監時，對身心障礙者之障礙情況執行調查、分類、處理機制為何？其適法性、妥適性及合理性為何？檢討策進作為為何？</w:t>
            </w: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553E8A">
            <w:pPr>
              <w:numPr>
                <w:ilvl w:val="1"/>
                <w:numId w:val="28"/>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color w:val="000000" w:themeColor="text1"/>
                <w:sz w:val="24"/>
                <w:szCs w:val="24"/>
              </w:rPr>
              <w:t>身心障礙者之調查、分類、處理機制係依「受刑人調查分類辦法」第</w:t>
            </w:r>
            <w:r w:rsidRPr="00B9609C">
              <w:rPr>
                <w:rFonts w:ascii="Times New Roman"/>
                <w:color w:val="000000" w:themeColor="text1"/>
                <w:sz w:val="24"/>
                <w:szCs w:val="24"/>
              </w:rPr>
              <w:t>3</w:t>
            </w:r>
            <w:r w:rsidRPr="00B9609C">
              <w:rPr>
                <w:rFonts w:ascii="Times New Roman"/>
                <w:color w:val="000000" w:themeColor="text1"/>
                <w:sz w:val="24"/>
                <w:szCs w:val="24"/>
              </w:rPr>
              <w:t>條規定：「對受刑人之分類，應依其身心狀態定其戒護管理方法，性向技能定其作業科別，知識程度定其教育班次，並按個別情形為左列之區分：一、第一類：生理或心理欠健全者。二、第二類：智力特別低下者。三、第三類：道德觀念特別薄弱者。四、第四類：不屬於前三類之情形者。（第</w:t>
            </w:r>
            <w:r w:rsidRPr="00B9609C">
              <w:rPr>
                <w:rFonts w:ascii="Times New Roman"/>
                <w:color w:val="000000" w:themeColor="text1"/>
                <w:sz w:val="24"/>
                <w:szCs w:val="24"/>
              </w:rPr>
              <w:t>1</w:t>
            </w:r>
            <w:r w:rsidRPr="00B9609C">
              <w:rPr>
                <w:rFonts w:ascii="Times New Roman"/>
                <w:color w:val="000000" w:themeColor="text1"/>
                <w:sz w:val="24"/>
                <w:szCs w:val="24"/>
              </w:rPr>
              <w:t>項）關於受刑人平時在監之起居活動，應參酌前項分類為適當之管理。此項分類祇為監獄人員執行處遇之標準，不得公開。（第</w:t>
            </w:r>
            <w:r w:rsidRPr="00B9609C">
              <w:rPr>
                <w:rFonts w:ascii="Times New Roman"/>
                <w:color w:val="000000" w:themeColor="text1"/>
                <w:sz w:val="24"/>
                <w:szCs w:val="24"/>
              </w:rPr>
              <w:t>2</w:t>
            </w:r>
            <w:r w:rsidRPr="00B9609C">
              <w:rPr>
                <w:rFonts w:ascii="Times New Roman"/>
                <w:color w:val="000000" w:themeColor="text1"/>
                <w:sz w:val="24"/>
                <w:szCs w:val="24"/>
              </w:rPr>
              <w:t>項）」辦理，合先敘明。</w:t>
            </w:r>
          </w:p>
          <w:p w:rsidR="00553E8A" w:rsidRPr="00B9609C" w:rsidRDefault="00553E8A" w:rsidP="00553E8A">
            <w:pPr>
              <w:numPr>
                <w:ilvl w:val="1"/>
                <w:numId w:val="28"/>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color w:val="000000" w:themeColor="text1"/>
                <w:sz w:val="24"/>
                <w:szCs w:val="24"/>
              </w:rPr>
              <w:t>另依「監獄行刑法施行細則」第</w:t>
            </w:r>
            <w:r w:rsidRPr="00B9609C">
              <w:rPr>
                <w:rFonts w:ascii="Times New Roman"/>
                <w:color w:val="000000" w:themeColor="text1"/>
                <w:sz w:val="24"/>
                <w:szCs w:val="24"/>
              </w:rPr>
              <w:t>26</w:t>
            </w:r>
            <w:r w:rsidRPr="00B9609C">
              <w:rPr>
                <w:rFonts w:ascii="Times New Roman"/>
                <w:color w:val="000000" w:themeColor="text1"/>
                <w:sz w:val="24"/>
                <w:szCs w:val="24"/>
              </w:rPr>
              <w:t>條規定：「依本法第</w:t>
            </w:r>
            <w:r w:rsidRPr="00B9609C">
              <w:rPr>
                <w:rFonts w:ascii="Times New Roman" w:hint="eastAsia"/>
                <w:color w:val="000000" w:themeColor="text1"/>
                <w:sz w:val="24"/>
                <w:szCs w:val="24"/>
              </w:rPr>
              <w:t>20</w:t>
            </w:r>
            <w:r w:rsidRPr="00B9609C">
              <w:rPr>
                <w:rFonts w:ascii="Times New Roman"/>
                <w:color w:val="000000" w:themeColor="text1"/>
                <w:sz w:val="24"/>
                <w:szCs w:val="24"/>
              </w:rPr>
              <w:t>條第</w:t>
            </w:r>
            <w:r w:rsidRPr="00B9609C">
              <w:rPr>
                <w:rFonts w:ascii="Times New Roman" w:hint="eastAsia"/>
                <w:color w:val="000000" w:themeColor="text1"/>
                <w:sz w:val="24"/>
                <w:szCs w:val="24"/>
              </w:rPr>
              <w:t>3</w:t>
            </w:r>
            <w:r w:rsidRPr="00B9609C">
              <w:rPr>
                <w:rFonts w:ascii="Times New Roman"/>
                <w:color w:val="000000" w:themeColor="text1"/>
                <w:sz w:val="24"/>
                <w:szCs w:val="24"/>
              </w:rPr>
              <w:t>項得為和緩處遇者，以下列受刑人為限：一、患有疾病經醫師證明須長期療養者。二、心神喪失、精神耗弱或智能低下者。三、衰老、身心障礙、行動不便或不能自理生活者。四、懷胎或分娩未滿</w:t>
            </w:r>
            <w:r w:rsidRPr="00B9609C">
              <w:rPr>
                <w:rFonts w:ascii="Times New Roman" w:hint="eastAsia"/>
                <w:color w:val="000000" w:themeColor="text1"/>
                <w:sz w:val="24"/>
                <w:szCs w:val="24"/>
              </w:rPr>
              <w:t>2</w:t>
            </w:r>
            <w:r w:rsidRPr="00B9609C">
              <w:rPr>
                <w:rFonts w:ascii="Times New Roman"/>
                <w:color w:val="000000" w:themeColor="text1"/>
                <w:sz w:val="24"/>
                <w:szCs w:val="24"/>
              </w:rPr>
              <w:t>月者。五、依調查分類之結果認為有和緩處遇之必要者。（第</w:t>
            </w:r>
            <w:r w:rsidRPr="00B9609C">
              <w:rPr>
                <w:rFonts w:ascii="Times New Roman" w:hint="eastAsia"/>
                <w:color w:val="000000" w:themeColor="text1"/>
                <w:sz w:val="24"/>
                <w:szCs w:val="24"/>
              </w:rPr>
              <w:t>1</w:t>
            </w:r>
            <w:r w:rsidRPr="00B9609C">
              <w:rPr>
                <w:rFonts w:ascii="Times New Roman"/>
                <w:color w:val="000000" w:themeColor="text1"/>
                <w:sz w:val="24"/>
                <w:szCs w:val="24"/>
              </w:rPr>
              <w:t>項）前項和緩處遇之受刑人應報請法務部備查。（第</w:t>
            </w:r>
            <w:r w:rsidRPr="00B9609C">
              <w:rPr>
                <w:rFonts w:ascii="Times New Roman" w:hint="eastAsia"/>
                <w:color w:val="000000" w:themeColor="text1"/>
                <w:sz w:val="24"/>
                <w:szCs w:val="24"/>
              </w:rPr>
              <w:t>2</w:t>
            </w:r>
            <w:r w:rsidRPr="00B9609C">
              <w:rPr>
                <w:rFonts w:ascii="Times New Roman"/>
                <w:color w:val="000000" w:themeColor="text1"/>
                <w:sz w:val="24"/>
                <w:szCs w:val="24"/>
              </w:rPr>
              <w:t>項）。」，對於心神喪失、精神耗弱或智能低下者，矯正署各監獄經審查後提報和緩處遇，予以寬鬆之處遇。</w:t>
            </w:r>
          </w:p>
          <w:p w:rsidR="00553E8A" w:rsidRPr="00B9609C" w:rsidRDefault="00553E8A" w:rsidP="00553E8A">
            <w:pPr>
              <w:numPr>
                <w:ilvl w:val="1"/>
                <w:numId w:val="28"/>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color w:val="000000" w:themeColor="text1"/>
                <w:sz w:val="24"/>
                <w:szCs w:val="24"/>
              </w:rPr>
              <w:t>目前矯正機關於收容人入矯正機關之新收調查時，即針對收容人之身心狀況、家庭背景、犯罪過程等進行全面性了解，若發覺有聽覺障礙、言語溝通障礙或其他身心</w:t>
            </w:r>
            <w:r w:rsidRPr="00B9609C">
              <w:rPr>
                <w:rFonts w:ascii="Times New Roman"/>
                <w:color w:val="000000" w:themeColor="text1"/>
                <w:sz w:val="24"/>
                <w:szCs w:val="24"/>
              </w:rPr>
              <w:lastRenderedPageBreak/>
              <w:t>障礙等情事，即詢問病史或看診，以了解情形；並依監獄行刑法及其施行細則暨相關矯正法規規定等，對於身心障礙收容人訂定妥適之處遇，並保障其權益。</w:t>
            </w:r>
          </w:p>
          <w:p w:rsidR="00553E8A" w:rsidRPr="00B9609C" w:rsidRDefault="00553E8A" w:rsidP="00553E8A">
            <w:pPr>
              <w:numPr>
                <w:ilvl w:val="1"/>
                <w:numId w:val="28"/>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b/>
                <w:color w:val="000000" w:themeColor="text1"/>
                <w:sz w:val="24"/>
                <w:szCs w:val="24"/>
                <w:u w:val="single"/>
              </w:rPr>
              <w:t>策進作為：為落實個別化處遇之精神，矯正署於監獄行刑法草案第</w:t>
            </w:r>
            <w:r w:rsidRPr="00B9609C">
              <w:rPr>
                <w:rFonts w:ascii="Times New Roman"/>
                <w:b/>
                <w:color w:val="000000" w:themeColor="text1"/>
                <w:sz w:val="24"/>
                <w:szCs w:val="24"/>
                <w:u w:val="single"/>
              </w:rPr>
              <w:t>11</w:t>
            </w:r>
            <w:r w:rsidRPr="00B9609C">
              <w:rPr>
                <w:rFonts w:ascii="Times New Roman"/>
                <w:b/>
                <w:color w:val="000000" w:themeColor="text1"/>
                <w:sz w:val="24"/>
                <w:szCs w:val="24"/>
                <w:u w:val="single"/>
              </w:rPr>
              <w:t>條第</w:t>
            </w:r>
            <w:r w:rsidRPr="00B9609C">
              <w:rPr>
                <w:rFonts w:ascii="Times New Roman"/>
                <w:b/>
                <w:color w:val="000000" w:themeColor="text1"/>
                <w:sz w:val="24"/>
                <w:szCs w:val="24"/>
                <w:u w:val="single"/>
              </w:rPr>
              <w:t>3</w:t>
            </w:r>
            <w:r w:rsidRPr="00B9609C">
              <w:rPr>
                <w:rFonts w:ascii="Times New Roman"/>
                <w:b/>
                <w:color w:val="000000" w:themeColor="text1"/>
                <w:sz w:val="24"/>
                <w:szCs w:val="24"/>
                <w:u w:val="single"/>
              </w:rPr>
              <w:t>項明定「監獄應於受刑人入監後</w:t>
            </w:r>
            <w:r w:rsidRPr="00B9609C">
              <w:rPr>
                <w:rFonts w:ascii="Times New Roman" w:hint="eastAsia"/>
                <w:b/>
                <w:color w:val="000000" w:themeColor="text1"/>
                <w:sz w:val="24"/>
                <w:szCs w:val="24"/>
                <w:u w:val="single"/>
              </w:rPr>
              <w:t>3</w:t>
            </w:r>
            <w:r w:rsidRPr="00B9609C">
              <w:rPr>
                <w:rFonts w:ascii="Times New Roman"/>
                <w:b/>
                <w:color w:val="000000" w:themeColor="text1"/>
                <w:sz w:val="24"/>
                <w:szCs w:val="24"/>
                <w:u w:val="single"/>
              </w:rPr>
              <w:t>個月內，依第</w:t>
            </w:r>
            <w:r w:rsidRPr="00B9609C">
              <w:rPr>
                <w:rFonts w:ascii="Times New Roman" w:hint="eastAsia"/>
                <w:b/>
                <w:color w:val="000000" w:themeColor="text1"/>
                <w:sz w:val="24"/>
                <w:szCs w:val="24"/>
                <w:u w:val="single"/>
              </w:rPr>
              <w:t>1</w:t>
            </w:r>
            <w:r w:rsidRPr="00B9609C">
              <w:rPr>
                <w:rFonts w:ascii="Times New Roman"/>
                <w:b/>
                <w:color w:val="000000" w:themeColor="text1"/>
                <w:sz w:val="24"/>
                <w:szCs w:val="24"/>
                <w:u w:val="single"/>
              </w:rPr>
              <w:t>項之調查資料，訂定其個別處遇計畫，並適時修正。」，未來矯正署將就各類收容人研訂「個別處遇計畫」，精進處遇內容</w:t>
            </w:r>
            <w:r w:rsidRPr="00B9609C">
              <w:rPr>
                <w:rFonts w:ascii="Times New Roman"/>
                <w:color w:val="000000" w:themeColor="text1"/>
                <w:sz w:val="24"/>
                <w:szCs w:val="24"/>
              </w:rPr>
              <w:t>。</w:t>
            </w:r>
          </w:p>
        </w:tc>
      </w:tr>
      <w:tr w:rsidR="00F01395" w:rsidRPr="00B9609C" w:rsidTr="00D43B30">
        <w:trPr>
          <w:trHeight w:val="2835"/>
        </w:trPr>
        <w:tc>
          <w:tcPr>
            <w:tcW w:w="2093" w:type="dxa"/>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D43B30">
            <w:pPr>
              <w:overflowPunct/>
              <w:autoSpaceDE/>
              <w:autoSpaceDN/>
              <w:adjustRightInd w:val="0"/>
              <w:snapToGrid w:val="0"/>
              <w:spacing w:before="60" w:after="60" w:line="0" w:lineRule="atLeast"/>
              <w:contextualSpacing/>
              <w:jc w:val="left"/>
              <w:rPr>
                <w:rFonts w:ascii="Times New Roman"/>
                <w:color w:val="000000" w:themeColor="text1"/>
                <w:sz w:val="24"/>
                <w:szCs w:val="24"/>
              </w:rPr>
            </w:pPr>
            <w:r w:rsidRPr="00B9609C">
              <w:rPr>
                <w:rFonts w:ascii="Times New Roman"/>
                <w:color w:val="000000" w:themeColor="text1"/>
                <w:sz w:val="24"/>
                <w:szCs w:val="24"/>
              </w:rPr>
              <w:lastRenderedPageBreak/>
              <w:t>我國各監所內身心障礙收容人之處遇情形（提供無障礙物理環境、資訊可及性、服務與設施之可及性、以及合理調整【</w:t>
            </w:r>
            <w:r w:rsidRPr="00B9609C">
              <w:rPr>
                <w:rFonts w:ascii="Times New Roman"/>
                <w:color w:val="000000" w:themeColor="text1"/>
                <w:sz w:val="24"/>
                <w:szCs w:val="24"/>
              </w:rPr>
              <w:t>reasonable accommodation</w:t>
            </w:r>
            <w:r w:rsidRPr="00B9609C">
              <w:rPr>
                <w:rFonts w:ascii="Times New Roman"/>
                <w:color w:val="000000" w:themeColor="text1"/>
                <w:sz w:val="24"/>
                <w:szCs w:val="24"/>
              </w:rPr>
              <w:t>】等）為何？策進作為為何？（併請檢附各監所身心障礙收容人數、無障礙設施【備】、資訊設施【備】、照護服務【機制】</w:t>
            </w:r>
            <w:r w:rsidRPr="00B9609C">
              <w:rPr>
                <w:rFonts w:hAnsi="標楷體" w:hint="eastAsia"/>
                <w:color w:val="000000" w:themeColor="text1"/>
                <w:sz w:val="24"/>
                <w:szCs w:val="24"/>
              </w:rPr>
              <w:t>……</w:t>
            </w:r>
            <w:r w:rsidRPr="00B9609C">
              <w:rPr>
                <w:rFonts w:ascii="Times New Roman"/>
                <w:color w:val="000000" w:themeColor="text1"/>
                <w:sz w:val="24"/>
                <w:szCs w:val="24"/>
              </w:rPr>
              <w:t>等一覽表）</w:t>
            </w: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D43B30">
            <w:pPr>
              <w:overflowPunct/>
              <w:autoSpaceDE/>
              <w:autoSpaceDN/>
              <w:adjustRightInd w:val="0"/>
              <w:snapToGrid w:val="0"/>
              <w:spacing w:before="60" w:after="60" w:line="0" w:lineRule="atLeast"/>
              <w:contextualSpacing/>
              <w:rPr>
                <w:rFonts w:ascii="Times New Roman"/>
                <w:b/>
                <w:color w:val="000000" w:themeColor="text1"/>
                <w:sz w:val="24"/>
                <w:szCs w:val="24"/>
              </w:rPr>
            </w:pPr>
            <w:r w:rsidRPr="00B9609C">
              <w:rPr>
                <w:rFonts w:ascii="Times New Roman"/>
                <w:b/>
                <w:color w:val="000000" w:themeColor="text1"/>
                <w:sz w:val="24"/>
                <w:szCs w:val="24"/>
              </w:rPr>
              <w:t>教化輔導處遇：</w:t>
            </w:r>
          </w:p>
          <w:p w:rsidR="00553E8A" w:rsidRPr="00B9609C" w:rsidRDefault="00553E8A" w:rsidP="00553E8A">
            <w:pPr>
              <w:overflowPunct/>
              <w:autoSpaceDE/>
              <w:autoSpaceDN/>
              <w:adjustRightInd w:val="0"/>
              <w:snapToGrid w:val="0"/>
              <w:spacing w:before="60" w:after="60" w:line="0" w:lineRule="atLeast"/>
              <w:ind w:leftChars="-16" w:left="472" w:hangingChars="202" w:hanging="526"/>
              <w:contextualSpacing/>
              <w:rPr>
                <w:rFonts w:ascii="Times New Roman"/>
                <w:color w:val="000000" w:themeColor="text1"/>
                <w:sz w:val="24"/>
                <w:szCs w:val="24"/>
              </w:rPr>
            </w:pPr>
            <w:r w:rsidRPr="00B9609C">
              <w:rPr>
                <w:rFonts w:ascii="Times New Roman"/>
                <w:color w:val="000000" w:themeColor="text1"/>
                <w:sz w:val="24"/>
                <w:szCs w:val="24"/>
              </w:rPr>
              <w:t>一、矯正機關對於身心障礙收容人，均妥善指派富愛心、耐心之同儕收容人協助生活照顧及情緒支持等，並由矯正機關管教人員提供情緒支持、生活與處遇上協助、以及密集輔導觀察，以助其適應生活。此外，並評估個案身心障礙收容人之身心情況，若有需要則提報和緩處遇。針對尚可參加作業之輕度身心障礙者，多與一般收容人配屬同一工場作業，作業項目以簡易輕便為主；對於不堪作業或需長期療養者，則收容於病舍或一般舍房療養。</w:t>
            </w:r>
          </w:p>
          <w:p w:rsidR="00553E8A" w:rsidRPr="00B9609C" w:rsidRDefault="00553E8A" w:rsidP="00553E8A">
            <w:pPr>
              <w:overflowPunct/>
              <w:autoSpaceDE/>
              <w:autoSpaceDN/>
              <w:adjustRightInd w:val="0"/>
              <w:snapToGrid w:val="0"/>
              <w:spacing w:before="60" w:after="60" w:line="0" w:lineRule="atLeast"/>
              <w:ind w:leftChars="-16" w:left="472" w:hangingChars="202" w:hanging="526"/>
              <w:contextualSpacing/>
              <w:rPr>
                <w:rFonts w:ascii="Times New Roman"/>
                <w:color w:val="000000" w:themeColor="text1"/>
                <w:sz w:val="24"/>
                <w:szCs w:val="24"/>
              </w:rPr>
            </w:pPr>
            <w:r w:rsidRPr="00B9609C">
              <w:rPr>
                <w:rFonts w:ascii="Times New Roman"/>
                <w:color w:val="000000" w:themeColor="text1"/>
                <w:sz w:val="24"/>
                <w:szCs w:val="24"/>
              </w:rPr>
              <w:t>二、針對語障及視障收容人，可由場舍主管指派其他收容人協助書寫及代讀書信；又針對瘖啞收容人，在新收配房時，優先考慮安排具手語能力收容人同房，俾利收容人瞭解機關作息等規定。</w:t>
            </w:r>
          </w:p>
          <w:p w:rsidR="00553E8A" w:rsidRPr="00B9609C" w:rsidRDefault="00553E8A" w:rsidP="00553E8A">
            <w:pPr>
              <w:overflowPunct/>
              <w:autoSpaceDE/>
              <w:autoSpaceDN/>
              <w:adjustRightInd w:val="0"/>
              <w:snapToGrid w:val="0"/>
              <w:spacing w:before="60" w:after="60" w:line="0" w:lineRule="atLeast"/>
              <w:ind w:leftChars="-16" w:left="472" w:hangingChars="202" w:hanging="526"/>
              <w:contextualSpacing/>
              <w:rPr>
                <w:rFonts w:ascii="Times New Roman"/>
                <w:color w:val="000000" w:themeColor="text1"/>
                <w:sz w:val="24"/>
                <w:szCs w:val="24"/>
              </w:rPr>
            </w:pPr>
            <w:r w:rsidRPr="00B9609C">
              <w:rPr>
                <w:rFonts w:ascii="Times New Roman"/>
                <w:color w:val="000000" w:themeColor="text1"/>
                <w:sz w:val="24"/>
                <w:szCs w:val="24"/>
              </w:rPr>
              <w:t>三、</w:t>
            </w:r>
            <w:r w:rsidRPr="00B9609C">
              <w:rPr>
                <w:rFonts w:ascii="Times New Roman"/>
                <w:color w:val="000000" w:themeColor="text1"/>
                <w:sz w:val="24"/>
                <w:szCs w:val="24"/>
              </w:rPr>
              <w:tab/>
            </w:r>
            <w:r w:rsidRPr="00B9609C">
              <w:rPr>
                <w:rFonts w:ascii="Times New Roman"/>
                <w:color w:val="000000" w:themeColor="text1"/>
                <w:sz w:val="24"/>
                <w:szCs w:val="24"/>
              </w:rPr>
              <w:t>各矯正機關為使收容人（包括身心障礙者）出矯正機關後能順利銜接社會生活，均依相關法令規定積極辦理有關其出矯正機關後更生保護之調查、覆查與宣導等事項，並於其出矯正機關前妥為安排協助返家事宜，如：事先聯繫家屬於出矯正機關時接回；或由矯正機關派員協助其護送返家；或洽請更生保護分會、慈善團體協助其安置等，以落實矯正與保護之銜接。</w:t>
            </w:r>
          </w:p>
          <w:p w:rsidR="00553E8A" w:rsidRPr="00B9609C" w:rsidRDefault="00553E8A" w:rsidP="00553E8A">
            <w:pPr>
              <w:overflowPunct/>
              <w:autoSpaceDE/>
              <w:autoSpaceDN/>
              <w:adjustRightInd w:val="0"/>
              <w:snapToGrid w:val="0"/>
              <w:spacing w:before="60" w:after="60" w:line="0" w:lineRule="atLeast"/>
              <w:ind w:leftChars="-16" w:left="472" w:hangingChars="202" w:hanging="526"/>
              <w:contextualSpacing/>
              <w:rPr>
                <w:rFonts w:ascii="Times New Roman"/>
                <w:color w:val="000000" w:themeColor="text1"/>
                <w:sz w:val="24"/>
                <w:szCs w:val="24"/>
              </w:rPr>
            </w:pPr>
            <w:r w:rsidRPr="00B9609C">
              <w:rPr>
                <w:rFonts w:ascii="Times New Roman"/>
                <w:color w:val="000000" w:themeColor="text1"/>
                <w:sz w:val="24"/>
                <w:szCs w:val="24"/>
              </w:rPr>
              <w:t>四、</w:t>
            </w:r>
            <w:r w:rsidRPr="00B9609C">
              <w:rPr>
                <w:rFonts w:ascii="Times New Roman"/>
                <w:color w:val="000000" w:themeColor="text1"/>
                <w:sz w:val="24"/>
                <w:szCs w:val="24"/>
              </w:rPr>
              <w:tab/>
            </w:r>
            <w:r w:rsidRPr="00B9609C">
              <w:rPr>
                <w:rFonts w:ascii="Times New Roman"/>
                <w:color w:val="000000" w:themeColor="text1"/>
                <w:sz w:val="24"/>
                <w:szCs w:val="24"/>
              </w:rPr>
              <w:t>矯正署已於</w:t>
            </w:r>
            <w:r w:rsidRPr="00B9609C">
              <w:rPr>
                <w:rFonts w:ascii="Times New Roman"/>
                <w:color w:val="000000" w:themeColor="text1"/>
                <w:sz w:val="24"/>
                <w:szCs w:val="24"/>
              </w:rPr>
              <w:t>107</w:t>
            </w:r>
            <w:r w:rsidRPr="00B9609C">
              <w:rPr>
                <w:rFonts w:ascii="Times New Roman"/>
                <w:color w:val="000000" w:themeColor="text1"/>
                <w:sz w:val="24"/>
                <w:szCs w:val="24"/>
              </w:rPr>
              <w:t>年</w:t>
            </w:r>
            <w:r w:rsidRPr="00B9609C">
              <w:rPr>
                <w:rFonts w:ascii="Times New Roman"/>
                <w:color w:val="000000" w:themeColor="text1"/>
                <w:sz w:val="24"/>
                <w:szCs w:val="24"/>
              </w:rPr>
              <w:t>12</w:t>
            </w:r>
            <w:r w:rsidRPr="00B9609C">
              <w:rPr>
                <w:rFonts w:ascii="Times New Roman"/>
                <w:color w:val="000000" w:themeColor="text1"/>
                <w:sz w:val="24"/>
                <w:szCs w:val="24"/>
              </w:rPr>
              <w:t>月就身心障礙者合理調整，</w:t>
            </w:r>
            <w:r w:rsidRPr="00B9609C">
              <w:rPr>
                <w:rFonts w:ascii="Times New Roman"/>
                <w:b/>
                <w:color w:val="000000" w:themeColor="text1"/>
                <w:sz w:val="24"/>
                <w:szCs w:val="24"/>
                <w:u w:val="single"/>
              </w:rPr>
              <w:t>宣導</w:t>
            </w:r>
            <w:r w:rsidRPr="00B9609C">
              <w:rPr>
                <w:rFonts w:ascii="Times New Roman"/>
                <w:color w:val="000000" w:themeColor="text1"/>
                <w:sz w:val="24"/>
                <w:szCs w:val="24"/>
              </w:rPr>
              <w:t>各監所應依「身心障礙者權利公約」之精神，落實安置輔導轉介並結合社會與家庭支持力量，據以安排相關處遇，矯正署將適時</w:t>
            </w:r>
            <w:r w:rsidRPr="00B9609C">
              <w:rPr>
                <w:rFonts w:ascii="Times New Roman"/>
                <w:b/>
                <w:color w:val="000000" w:themeColor="text1"/>
                <w:sz w:val="24"/>
                <w:szCs w:val="24"/>
                <w:u w:val="single"/>
              </w:rPr>
              <w:t>考核</w:t>
            </w:r>
            <w:r w:rsidRPr="00B9609C">
              <w:rPr>
                <w:rFonts w:ascii="Times New Roman"/>
                <w:color w:val="000000" w:themeColor="text1"/>
                <w:sz w:val="24"/>
                <w:szCs w:val="24"/>
              </w:rPr>
              <w:t>辦理情形及成效。</w:t>
            </w:r>
          </w:p>
          <w:p w:rsidR="00553E8A" w:rsidRPr="00B9609C" w:rsidRDefault="00553E8A" w:rsidP="00553E8A">
            <w:pPr>
              <w:overflowPunct/>
              <w:autoSpaceDE/>
              <w:autoSpaceDN/>
              <w:adjustRightInd w:val="0"/>
              <w:snapToGrid w:val="0"/>
              <w:spacing w:before="60" w:after="60" w:line="0" w:lineRule="atLeast"/>
              <w:ind w:leftChars="-16" w:left="212" w:hangingChars="102" w:hanging="266"/>
              <w:contextualSpacing/>
              <w:rPr>
                <w:rFonts w:ascii="Times New Roman"/>
                <w:b/>
                <w:color w:val="000000" w:themeColor="text1"/>
                <w:sz w:val="24"/>
                <w:szCs w:val="24"/>
              </w:rPr>
            </w:pPr>
            <w:r w:rsidRPr="00B9609C">
              <w:rPr>
                <w:rFonts w:ascii="Times New Roman"/>
                <w:b/>
                <w:color w:val="000000" w:themeColor="text1"/>
                <w:sz w:val="24"/>
                <w:szCs w:val="24"/>
              </w:rPr>
              <w:t>矯正醫療處遇：</w:t>
            </w:r>
          </w:p>
          <w:p w:rsidR="00553E8A" w:rsidRPr="00B9609C" w:rsidRDefault="00553E8A" w:rsidP="00553E8A">
            <w:pPr>
              <w:overflowPunct/>
              <w:autoSpaceDE/>
              <w:autoSpaceDN/>
              <w:adjustRightInd w:val="0"/>
              <w:snapToGrid w:val="0"/>
              <w:spacing w:before="60" w:after="60" w:line="0" w:lineRule="atLeast"/>
              <w:ind w:leftChars="85" w:left="291" w:hanging="2"/>
              <w:contextualSpacing/>
              <w:rPr>
                <w:rFonts w:ascii="Times New Roman"/>
                <w:color w:val="000000" w:themeColor="text1"/>
                <w:sz w:val="24"/>
                <w:szCs w:val="24"/>
              </w:rPr>
            </w:pPr>
            <w:r w:rsidRPr="00B9609C">
              <w:rPr>
                <w:rFonts w:ascii="Times New Roman"/>
                <w:color w:val="000000" w:themeColor="text1"/>
                <w:sz w:val="24"/>
                <w:szCs w:val="24"/>
              </w:rPr>
              <w:t>矯正機關提供收容人在監期間之各項處遇措施，係以全體收容人為施行對象，當收容對象為身心障礙者，有必要之需求時，由矯正機關依其實際需要安排處遇。各矯正機關收容身心障礙收容人之人數詳如附件</w:t>
            </w:r>
            <w:r w:rsidRPr="00B9609C">
              <w:rPr>
                <w:rFonts w:ascii="Times New Roman"/>
                <w:color w:val="000000" w:themeColor="text1"/>
                <w:sz w:val="24"/>
                <w:szCs w:val="24"/>
              </w:rPr>
              <w:t>9</w:t>
            </w:r>
            <w:r w:rsidRPr="00B9609C">
              <w:rPr>
                <w:rFonts w:ascii="Times New Roman"/>
                <w:color w:val="000000" w:themeColor="text1"/>
                <w:sz w:val="24"/>
                <w:szCs w:val="24"/>
              </w:rPr>
              <w:t>（略）。</w:t>
            </w:r>
          </w:p>
        </w:tc>
      </w:tr>
      <w:tr w:rsidR="00F01395" w:rsidRPr="00B9609C" w:rsidTr="00D43B30">
        <w:trPr>
          <w:trHeight w:val="1695"/>
        </w:trPr>
        <w:tc>
          <w:tcPr>
            <w:tcW w:w="2093" w:type="dxa"/>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D43B30">
            <w:pPr>
              <w:overflowPunct/>
              <w:autoSpaceDE/>
              <w:autoSpaceDN/>
              <w:adjustRightInd w:val="0"/>
              <w:snapToGrid w:val="0"/>
              <w:spacing w:before="60" w:after="60" w:line="0" w:lineRule="atLeast"/>
              <w:contextualSpacing/>
              <w:rPr>
                <w:rFonts w:ascii="Times New Roman"/>
                <w:color w:val="000000" w:themeColor="text1"/>
                <w:sz w:val="24"/>
                <w:szCs w:val="24"/>
              </w:rPr>
            </w:pPr>
            <w:r w:rsidRPr="00B9609C">
              <w:rPr>
                <w:rFonts w:ascii="Times New Roman"/>
                <w:color w:val="000000" w:themeColor="text1"/>
                <w:sz w:val="24"/>
                <w:szCs w:val="24"/>
              </w:rPr>
              <w:lastRenderedPageBreak/>
              <w:t>承上，現行各監所內無障礙設施（備），是否符合身心障礙者權益保障法第</w:t>
            </w:r>
            <w:r w:rsidRPr="00B9609C">
              <w:rPr>
                <w:rFonts w:ascii="Times New Roman"/>
                <w:color w:val="000000" w:themeColor="text1"/>
                <w:sz w:val="24"/>
                <w:szCs w:val="24"/>
              </w:rPr>
              <w:t>57</w:t>
            </w:r>
            <w:r w:rsidRPr="00B9609C">
              <w:rPr>
                <w:rFonts w:ascii="Times New Roman"/>
                <w:color w:val="000000" w:themeColor="text1"/>
                <w:sz w:val="24"/>
                <w:szCs w:val="24"/>
              </w:rPr>
              <w:t>條、建築技術規則第</w:t>
            </w:r>
            <w:r w:rsidRPr="00B9609C">
              <w:rPr>
                <w:rFonts w:ascii="Times New Roman"/>
                <w:color w:val="000000" w:themeColor="text1"/>
                <w:sz w:val="24"/>
                <w:szCs w:val="24"/>
              </w:rPr>
              <w:t>10</w:t>
            </w:r>
            <w:r w:rsidRPr="00B9609C">
              <w:rPr>
                <w:rFonts w:ascii="Times New Roman"/>
                <w:color w:val="000000" w:themeColor="text1"/>
                <w:sz w:val="24"/>
                <w:szCs w:val="24"/>
              </w:rPr>
              <w:t>章（無障礙建築物，第</w:t>
            </w:r>
            <w:r w:rsidRPr="00B9609C">
              <w:rPr>
                <w:rFonts w:ascii="Times New Roman"/>
                <w:color w:val="000000" w:themeColor="text1"/>
                <w:sz w:val="24"/>
                <w:szCs w:val="24"/>
              </w:rPr>
              <w:t>167</w:t>
            </w:r>
            <w:r w:rsidRPr="00B9609C">
              <w:rPr>
                <w:rFonts w:ascii="Times New Roman"/>
                <w:color w:val="000000" w:themeColor="text1"/>
                <w:sz w:val="24"/>
                <w:szCs w:val="24"/>
              </w:rPr>
              <w:t>條以下）及建築物無障礙設施設計規範等規定，策進作為為何？</w:t>
            </w: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553E8A">
            <w:pPr>
              <w:overflowPunct/>
              <w:autoSpaceDE/>
              <w:autoSpaceDN/>
              <w:adjustRightInd w:val="0"/>
              <w:snapToGrid w:val="0"/>
              <w:spacing w:after="60" w:line="0" w:lineRule="atLeast"/>
              <w:ind w:firstLineChars="200" w:firstLine="520"/>
              <w:rPr>
                <w:rFonts w:ascii="Times New Roman"/>
                <w:color w:val="000000" w:themeColor="text1"/>
                <w:sz w:val="24"/>
                <w:szCs w:val="24"/>
              </w:rPr>
            </w:pPr>
            <w:r w:rsidRPr="00B9609C">
              <w:rPr>
                <w:rFonts w:ascii="Times New Roman"/>
                <w:color w:val="000000" w:themeColor="text1"/>
                <w:sz w:val="24"/>
                <w:szCs w:val="24"/>
              </w:rPr>
              <w:t>按內政部</w:t>
            </w:r>
            <w:r w:rsidRPr="00B9609C">
              <w:rPr>
                <w:rFonts w:ascii="Times New Roman"/>
                <w:color w:val="000000" w:themeColor="text1"/>
                <w:sz w:val="24"/>
                <w:szCs w:val="24"/>
              </w:rPr>
              <w:t>97</w:t>
            </w:r>
            <w:r w:rsidRPr="00B9609C">
              <w:rPr>
                <w:rFonts w:ascii="Times New Roman"/>
                <w:color w:val="000000" w:themeColor="text1"/>
                <w:sz w:val="24"/>
                <w:szCs w:val="24"/>
              </w:rPr>
              <w:t>年</w:t>
            </w:r>
            <w:r w:rsidRPr="00B9609C">
              <w:rPr>
                <w:rFonts w:ascii="Times New Roman"/>
                <w:color w:val="000000" w:themeColor="text1"/>
                <w:sz w:val="24"/>
                <w:szCs w:val="24"/>
              </w:rPr>
              <w:t>4</w:t>
            </w:r>
            <w:r w:rsidRPr="00B9609C">
              <w:rPr>
                <w:rFonts w:ascii="Times New Roman"/>
                <w:color w:val="000000" w:themeColor="text1"/>
                <w:sz w:val="24"/>
                <w:szCs w:val="24"/>
              </w:rPr>
              <w:t>月</w:t>
            </w:r>
            <w:r w:rsidRPr="00B9609C">
              <w:rPr>
                <w:rFonts w:ascii="Times New Roman"/>
                <w:color w:val="000000" w:themeColor="text1"/>
                <w:sz w:val="24"/>
                <w:szCs w:val="24"/>
              </w:rPr>
              <w:t>10</w:t>
            </w:r>
            <w:r w:rsidRPr="00B9609C">
              <w:rPr>
                <w:rFonts w:ascii="Times New Roman"/>
                <w:color w:val="000000" w:themeColor="text1"/>
                <w:sz w:val="24"/>
                <w:szCs w:val="24"/>
              </w:rPr>
              <w:t>日台內營字第</w:t>
            </w:r>
            <w:r w:rsidRPr="00B9609C">
              <w:rPr>
                <w:rFonts w:ascii="Times New Roman"/>
                <w:color w:val="000000" w:themeColor="text1"/>
                <w:sz w:val="24"/>
                <w:szCs w:val="24"/>
              </w:rPr>
              <w:t>0970802190</w:t>
            </w:r>
            <w:r w:rsidRPr="00B9609C">
              <w:rPr>
                <w:rFonts w:ascii="Times New Roman"/>
                <w:color w:val="000000" w:themeColor="text1"/>
                <w:sz w:val="24"/>
                <w:szCs w:val="24"/>
              </w:rPr>
              <w:t>號令訂頒「建築物無障礙設施設計規範」，係針對行動不便者（個人身體因先天或後天受損、退化，如肢體障礙、視覺障礙、聽覺障礙等，導致在使用建築環境時受到限制者）所規範，惟查「身心障礙者權益保障法」第</w:t>
            </w:r>
            <w:r w:rsidRPr="00B9609C">
              <w:rPr>
                <w:rFonts w:ascii="Times New Roman"/>
                <w:color w:val="000000" w:themeColor="text1"/>
                <w:sz w:val="24"/>
                <w:szCs w:val="24"/>
              </w:rPr>
              <w:t>5</w:t>
            </w:r>
            <w:r w:rsidRPr="00B9609C">
              <w:rPr>
                <w:rFonts w:ascii="Times New Roman"/>
                <w:color w:val="000000" w:themeColor="text1"/>
                <w:sz w:val="24"/>
                <w:szCs w:val="24"/>
              </w:rPr>
              <w:t>條所稱之身心障礙者，係以各款身體系統構造或功能，有損傷或不全導致顯著偏離或喪失，且領有身心障礙證明者（例如：神經系統構造及精神、心智功能或涉及聲音與言語構造及其功能等），非「建築物無障礙設施設計規範」（著重於肢障、視障及聽障）所能全部涵括，故現行建築主管機關針對公共建築物無障礙設施之檢查，均依「建築物無障礙設施設計規範」各章節所訂種類（例如出入口、坡道、扶手、廁所浴室等）為檢查，先予敘明。</w:t>
            </w:r>
          </w:p>
          <w:p w:rsidR="00553E8A" w:rsidRPr="00B9609C" w:rsidRDefault="00553E8A" w:rsidP="00553E8A">
            <w:pPr>
              <w:overflowPunct/>
              <w:autoSpaceDE/>
              <w:autoSpaceDN/>
              <w:adjustRightInd w:val="0"/>
              <w:snapToGrid w:val="0"/>
              <w:spacing w:after="60" w:line="0" w:lineRule="atLeast"/>
              <w:ind w:firstLineChars="200" w:firstLine="520"/>
              <w:rPr>
                <w:rFonts w:ascii="Times New Roman"/>
                <w:color w:val="000000" w:themeColor="text1"/>
                <w:sz w:val="24"/>
                <w:szCs w:val="24"/>
              </w:rPr>
            </w:pPr>
            <w:r w:rsidRPr="00B9609C">
              <w:rPr>
                <w:rFonts w:ascii="Times New Roman"/>
                <w:color w:val="000000" w:themeColor="text1"/>
                <w:sz w:val="24"/>
                <w:szCs w:val="24"/>
              </w:rPr>
              <w:t>又我國矯正機關除近期新（擴、遷）建者，均已依法建置無障礙設施（備）且經建管單位查驗合格並取得使用執照外，</w:t>
            </w:r>
            <w:r w:rsidRPr="00B9609C">
              <w:rPr>
                <w:rFonts w:ascii="Times New Roman"/>
                <w:b/>
                <w:color w:val="000000" w:themeColor="text1"/>
                <w:sz w:val="24"/>
                <w:szCs w:val="24"/>
                <w:u w:val="single"/>
              </w:rPr>
              <w:t>絕大多數係興建於「建築物無障礙設施設計規範」訂頒前之</w:t>
            </w:r>
            <w:r w:rsidRPr="00B9609C">
              <w:rPr>
                <w:rFonts w:ascii="Times New Roman"/>
                <w:b/>
                <w:color w:val="000000" w:themeColor="text1"/>
                <w:sz w:val="24"/>
                <w:szCs w:val="24"/>
                <w:u w:val="single"/>
              </w:rPr>
              <w:t>40</w:t>
            </w:r>
            <w:r w:rsidRPr="00B9609C">
              <w:rPr>
                <w:rFonts w:ascii="Times New Roman"/>
                <w:b/>
                <w:color w:val="000000" w:themeColor="text1"/>
                <w:sz w:val="24"/>
                <w:szCs w:val="24"/>
                <w:u w:val="single"/>
              </w:rPr>
              <w:t>至</w:t>
            </w:r>
            <w:r w:rsidRPr="00B9609C">
              <w:rPr>
                <w:rFonts w:ascii="Times New Roman"/>
                <w:b/>
                <w:color w:val="000000" w:themeColor="text1"/>
                <w:sz w:val="24"/>
                <w:szCs w:val="24"/>
                <w:u w:val="single"/>
              </w:rPr>
              <w:t>80</w:t>
            </w:r>
            <w:r w:rsidRPr="00B9609C">
              <w:rPr>
                <w:rFonts w:ascii="Times New Roman"/>
                <w:b/>
                <w:color w:val="000000" w:themeColor="text1"/>
                <w:sz w:val="24"/>
                <w:szCs w:val="24"/>
                <w:u w:val="single"/>
              </w:rPr>
              <w:t>年代，為提升收容品質，矯正署業於</w:t>
            </w:r>
            <w:r w:rsidRPr="00B9609C">
              <w:rPr>
                <w:rFonts w:ascii="Times New Roman"/>
                <w:b/>
                <w:color w:val="000000" w:themeColor="text1"/>
                <w:sz w:val="24"/>
                <w:szCs w:val="24"/>
                <w:u w:val="single"/>
              </w:rPr>
              <w:t>101</w:t>
            </w:r>
            <w:r w:rsidRPr="00B9609C">
              <w:rPr>
                <w:rFonts w:ascii="Times New Roman"/>
                <w:b/>
                <w:color w:val="000000" w:themeColor="text1"/>
                <w:sz w:val="24"/>
                <w:szCs w:val="24"/>
                <w:u w:val="single"/>
              </w:rPr>
              <w:t>年</w:t>
            </w:r>
            <w:r w:rsidRPr="00B9609C">
              <w:rPr>
                <w:rFonts w:ascii="Times New Roman"/>
                <w:b/>
                <w:color w:val="000000" w:themeColor="text1"/>
                <w:sz w:val="24"/>
                <w:szCs w:val="24"/>
                <w:u w:val="single"/>
              </w:rPr>
              <w:t>2</w:t>
            </w:r>
            <w:r w:rsidRPr="00B9609C">
              <w:rPr>
                <w:rFonts w:ascii="Times New Roman"/>
                <w:b/>
                <w:color w:val="000000" w:themeColor="text1"/>
                <w:sz w:val="24"/>
                <w:szCs w:val="24"/>
                <w:u w:val="single"/>
              </w:rPr>
              <w:t>月</w:t>
            </w:r>
            <w:r w:rsidRPr="00B9609C">
              <w:rPr>
                <w:rFonts w:ascii="Times New Roman"/>
                <w:b/>
                <w:color w:val="000000" w:themeColor="text1"/>
                <w:sz w:val="24"/>
                <w:szCs w:val="24"/>
                <w:u w:val="single"/>
              </w:rPr>
              <w:t>21</w:t>
            </w:r>
            <w:r w:rsidRPr="00B9609C">
              <w:rPr>
                <w:rFonts w:ascii="Times New Roman"/>
                <w:b/>
                <w:color w:val="000000" w:themeColor="text1"/>
                <w:sz w:val="24"/>
                <w:szCs w:val="24"/>
                <w:u w:val="single"/>
              </w:rPr>
              <w:t>日以法矯署勤字第</w:t>
            </w:r>
            <w:r w:rsidRPr="00B9609C">
              <w:rPr>
                <w:rFonts w:ascii="Times New Roman"/>
                <w:b/>
                <w:color w:val="000000" w:themeColor="text1"/>
                <w:sz w:val="24"/>
                <w:szCs w:val="24"/>
                <w:u w:val="single"/>
              </w:rPr>
              <w:t>1010500039</w:t>
            </w:r>
            <w:r w:rsidRPr="00B9609C">
              <w:rPr>
                <w:rFonts w:ascii="Times New Roman"/>
                <w:b/>
                <w:color w:val="000000" w:themeColor="text1"/>
                <w:sz w:val="24"/>
                <w:szCs w:val="24"/>
                <w:u w:val="single"/>
              </w:rPr>
              <w:t>號函請各機關檢討並改善無障礙設施（備）</w:t>
            </w:r>
            <w:r w:rsidRPr="00B9609C">
              <w:rPr>
                <w:rFonts w:ascii="Times New Roman"/>
                <w:color w:val="000000" w:themeColor="text1"/>
                <w:sz w:val="24"/>
                <w:szCs w:val="24"/>
              </w:rPr>
              <w:t>；</w:t>
            </w:r>
            <w:r w:rsidRPr="00B9609C">
              <w:rPr>
                <w:rFonts w:ascii="Times New Roman"/>
                <w:b/>
                <w:color w:val="000000" w:themeColor="text1"/>
                <w:sz w:val="24"/>
                <w:szCs w:val="24"/>
                <w:u w:val="single"/>
              </w:rPr>
              <w:t>另於</w:t>
            </w:r>
            <w:r w:rsidRPr="00B9609C">
              <w:rPr>
                <w:rFonts w:ascii="Times New Roman"/>
                <w:b/>
                <w:color w:val="000000" w:themeColor="text1"/>
                <w:sz w:val="24"/>
                <w:szCs w:val="24"/>
                <w:u w:val="single"/>
              </w:rPr>
              <w:t>107</w:t>
            </w:r>
            <w:r w:rsidRPr="00B9609C">
              <w:rPr>
                <w:rFonts w:ascii="Times New Roman"/>
                <w:b/>
                <w:color w:val="000000" w:themeColor="text1"/>
                <w:sz w:val="24"/>
                <w:szCs w:val="24"/>
                <w:u w:val="single"/>
              </w:rPr>
              <w:t>年</w:t>
            </w:r>
            <w:r w:rsidRPr="00B9609C">
              <w:rPr>
                <w:rFonts w:ascii="Times New Roman"/>
                <w:b/>
                <w:color w:val="000000" w:themeColor="text1"/>
                <w:sz w:val="24"/>
                <w:szCs w:val="24"/>
                <w:u w:val="single"/>
              </w:rPr>
              <w:t>11</w:t>
            </w:r>
            <w:r w:rsidRPr="00B9609C">
              <w:rPr>
                <w:rFonts w:ascii="Times New Roman"/>
                <w:b/>
                <w:color w:val="000000" w:themeColor="text1"/>
                <w:sz w:val="24"/>
                <w:szCs w:val="24"/>
                <w:u w:val="single"/>
              </w:rPr>
              <w:t>月</w:t>
            </w:r>
            <w:r w:rsidRPr="00B9609C">
              <w:rPr>
                <w:rFonts w:ascii="Times New Roman"/>
                <w:b/>
                <w:color w:val="000000" w:themeColor="text1"/>
                <w:sz w:val="24"/>
                <w:szCs w:val="24"/>
                <w:u w:val="single"/>
              </w:rPr>
              <w:t>14</w:t>
            </w:r>
            <w:r w:rsidRPr="00B9609C">
              <w:rPr>
                <w:rFonts w:ascii="Times New Roman"/>
                <w:b/>
                <w:color w:val="000000" w:themeColor="text1"/>
                <w:sz w:val="24"/>
                <w:szCs w:val="24"/>
                <w:u w:val="single"/>
              </w:rPr>
              <w:t>日法以矯署勤字第</w:t>
            </w:r>
            <w:r w:rsidRPr="00B9609C">
              <w:rPr>
                <w:rFonts w:ascii="Times New Roman"/>
                <w:b/>
                <w:color w:val="000000" w:themeColor="text1"/>
                <w:sz w:val="24"/>
                <w:szCs w:val="24"/>
                <w:u w:val="single"/>
              </w:rPr>
              <w:t>10705003660</w:t>
            </w:r>
            <w:r w:rsidRPr="00B9609C">
              <w:rPr>
                <w:rFonts w:ascii="Times New Roman"/>
                <w:b/>
                <w:color w:val="000000" w:themeColor="text1"/>
                <w:sz w:val="24"/>
                <w:szCs w:val="24"/>
                <w:u w:val="single"/>
              </w:rPr>
              <w:t>號函針對視障或其他身心功能障礙者之收容照護部分，請機關宜視實際情形優先配置於設有無障礙設施之場舍，並強化相應之設施及措施</w:t>
            </w:r>
            <w:r w:rsidRPr="00B9609C">
              <w:rPr>
                <w:rFonts w:ascii="Times New Roman"/>
                <w:color w:val="000000" w:themeColor="text1"/>
                <w:sz w:val="24"/>
                <w:szCs w:val="24"/>
              </w:rPr>
              <w:t>。</w:t>
            </w:r>
          </w:p>
        </w:tc>
      </w:tr>
      <w:tr w:rsidR="00F01395" w:rsidRPr="00B9609C" w:rsidTr="00D43B30">
        <w:trPr>
          <w:trHeight w:val="2835"/>
        </w:trPr>
        <w:tc>
          <w:tcPr>
            <w:tcW w:w="2093" w:type="dxa"/>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D43B30">
            <w:pPr>
              <w:overflowPunct/>
              <w:autoSpaceDE/>
              <w:autoSpaceDN/>
              <w:adjustRightInd w:val="0"/>
              <w:snapToGrid w:val="0"/>
              <w:spacing w:before="60" w:after="60" w:line="0" w:lineRule="atLeast"/>
              <w:contextualSpacing/>
              <w:rPr>
                <w:rFonts w:ascii="Times New Roman"/>
                <w:color w:val="000000" w:themeColor="text1"/>
                <w:sz w:val="24"/>
                <w:szCs w:val="24"/>
              </w:rPr>
            </w:pPr>
            <w:r w:rsidRPr="00B9609C">
              <w:rPr>
                <w:rFonts w:ascii="Times New Roman"/>
                <w:color w:val="000000" w:themeColor="text1"/>
                <w:sz w:val="24"/>
                <w:szCs w:val="24"/>
              </w:rPr>
              <w:t>承上，矯正署（各矯正機關）對身心狀況異常收容人之「個性識別」（監獄行刑法第</w:t>
            </w:r>
            <w:r w:rsidRPr="00B9609C">
              <w:rPr>
                <w:rFonts w:ascii="Times New Roman"/>
                <w:color w:val="000000" w:themeColor="text1"/>
                <w:sz w:val="24"/>
                <w:szCs w:val="24"/>
              </w:rPr>
              <w:t>29</w:t>
            </w:r>
            <w:r w:rsidRPr="00B9609C">
              <w:rPr>
                <w:rFonts w:ascii="Times New Roman"/>
                <w:color w:val="000000" w:themeColor="text1"/>
                <w:sz w:val="24"/>
                <w:szCs w:val="24"/>
              </w:rPr>
              <w:t>條參照）之現有機制（包含對於長刑期或高風險個案【如罹患精神疾病等】定期或不定期施測）為何？對身心狀況異常收容人之鑑測、篩選、評估機制之策進作為為何？</w:t>
            </w: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553E8A">
            <w:pPr>
              <w:widowControl/>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val="0"/>
              <w:snapToGrid w:val="0"/>
              <w:spacing w:beforeLines="50" w:before="228" w:line="0" w:lineRule="atLeast"/>
              <w:contextualSpacing/>
              <w:jc w:val="left"/>
              <w:rPr>
                <w:rFonts w:ascii="Times New Roman"/>
                <w:color w:val="000000" w:themeColor="text1"/>
                <w:kern w:val="0"/>
                <w:sz w:val="24"/>
                <w:szCs w:val="24"/>
              </w:rPr>
            </w:pPr>
            <w:r w:rsidRPr="00B9609C">
              <w:rPr>
                <w:rFonts w:ascii="Times New Roman"/>
                <w:color w:val="000000" w:themeColor="text1"/>
                <w:kern w:val="0"/>
                <w:sz w:val="24"/>
                <w:szCs w:val="24"/>
              </w:rPr>
              <w:t>按監獄行刑法第</w:t>
            </w:r>
            <w:r w:rsidRPr="00B9609C">
              <w:rPr>
                <w:rFonts w:ascii="Times New Roman"/>
                <w:color w:val="000000" w:themeColor="text1"/>
                <w:kern w:val="0"/>
                <w:sz w:val="24"/>
                <w:szCs w:val="24"/>
              </w:rPr>
              <w:t>19</w:t>
            </w:r>
            <w:r w:rsidRPr="00B9609C">
              <w:rPr>
                <w:rFonts w:ascii="Times New Roman"/>
                <w:color w:val="000000" w:themeColor="text1"/>
                <w:kern w:val="0"/>
                <w:sz w:val="24"/>
                <w:szCs w:val="24"/>
              </w:rPr>
              <w:t>條第</w:t>
            </w:r>
            <w:r w:rsidRPr="00B9609C">
              <w:rPr>
                <w:rFonts w:ascii="Times New Roman"/>
                <w:color w:val="000000" w:themeColor="text1"/>
                <w:kern w:val="0"/>
                <w:sz w:val="24"/>
                <w:szCs w:val="24"/>
              </w:rPr>
              <w:t>2</w:t>
            </w:r>
            <w:r w:rsidRPr="00B9609C">
              <w:rPr>
                <w:rFonts w:ascii="Times New Roman"/>
                <w:color w:val="000000" w:themeColor="text1"/>
                <w:kern w:val="0"/>
                <w:sz w:val="24"/>
                <w:szCs w:val="24"/>
              </w:rPr>
              <w:t>項規定「刑期月以上之受刑人，其身心狀況及受刑反應應特加考查，得於特設之監獄內分界監禁；對於刑期未滿</w:t>
            </w:r>
            <w:r w:rsidRPr="00B9609C">
              <w:rPr>
                <w:rFonts w:ascii="Times New Roman" w:hint="eastAsia"/>
                <w:color w:val="000000" w:themeColor="text1"/>
                <w:kern w:val="0"/>
                <w:sz w:val="24"/>
                <w:szCs w:val="24"/>
              </w:rPr>
              <w:t>6</w:t>
            </w:r>
            <w:r w:rsidRPr="00B9609C">
              <w:rPr>
                <w:rFonts w:ascii="Times New Roman"/>
                <w:color w:val="000000" w:themeColor="text1"/>
                <w:kern w:val="0"/>
                <w:sz w:val="24"/>
                <w:szCs w:val="24"/>
              </w:rPr>
              <w:t>月之受刑人，有考查之必要時，亦同（第</w:t>
            </w:r>
            <w:r w:rsidRPr="00B9609C">
              <w:rPr>
                <w:rFonts w:ascii="Times New Roman" w:hint="eastAsia"/>
                <w:color w:val="000000" w:themeColor="text1"/>
                <w:kern w:val="0"/>
                <w:sz w:val="24"/>
                <w:szCs w:val="24"/>
              </w:rPr>
              <w:t>1</w:t>
            </w:r>
            <w:r w:rsidRPr="00B9609C">
              <w:rPr>
                <w:rFonts w:ascii="Times New Roman"/>
                <w:color w:val="000000" w:themeColor="text1"/>
                <w:kern w:val="0"/>
                <w:sz w:val="24"/>
                <w:szCs w:val="24"/>
              </w:rPr>
              <w:t>項）。前項情形應依據醫學、心理學及犯罪學等為個性識別之必要措施。（第</w:t>
            </w:r>
            <w:r w:rsidRPr="00B9609C">
              <w:rPr>
                <w:rFonts w:ascii="Times New Roman" w:hint="eastAsia"/>
                <w:color w:val="000000" w:themeColor="text1"/>
                <w:kern w:val="0"/>
                <w:sz w:val="24"/>
                <w:szCs w:val="24"/>
              </w:rPr>
              <w:t>2</w:t>
            </w:r>
            <w:r w:rsidRPr="00B9609C">
              <w:rPr>
                <w:rFonts w:ascii="Times New Roman"/>
                <w:color w:val="000000" w:themeColor="text1"/>
                <w:kern w:val="0"/>
                <w:sz w:val="24"/>
                <w:szCs w:val="24"/>
              </w:rPr>
              <w:t>項）」，準此，收容人入監後如發現身心狀況異常收容人，均會對其新收收容人施作直接調查表（身心調查）及行為觀察，以做為未來處遇之參考。</w:t>
            </w:r>
          </w:p>
          <w:p w:rsidR="00553E8A" w:rsidRPr="00B9609C" w:rsidRDefault="00553E8A" w:rsidP="00553E8A">
            <w:pPr>
              <w:widowControl/>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val="0"/>
              <w:snapToGrid w:val="0"/>
              <w:spacing w:beforeLines="50" w:before="228" w:line="0" w:lineRule="atLeast"/>
              <w:contextualSpacing/>
              <w:jc w:val="left"/>
              <w:rPr>
                <w:rFonts w:ascii="Times New Roman"/>
                <w:color w:val="000000" w:themeColor="text1"/>
                <w:kern w:val="0"/>
                <w:sz w:val="24"/>
                <w:szCs w:val="24"/>
              </w:rPr>
            </w:pPr>
            <w:r w:rsidRPr="00B9609C">
              <w:rPr>
                <w:rFonts w:ascii="Times New Roman"/>
                <w:color w:val="000000" w:themeColor="text1"/>
                <w:kern w:val="0"/>
                <w:sz w:val="24"/>
                <w:szCs w:val="24"/>
              </w:rPr>
              <w:t>承上，矯正機關對於新入監收容人於新收調查時即進行</w:t>
            </w:r>
            <w:r w:rsidRPr="00B9609C">
              <w:rPr>
                <w:rFonts w:ascii="Times New Roman"/>
                <w:b/>
                <w:color w:val="000000" w:themeColor="text1"/>
                <w:kern w:val="0"/>
                <w:sz w:val="24"/>
                <w:szCs w:val="24"/>
                <w:u w:val="single"/>
              </w:rPr>
              <w:t>心理健康篩檢</w:t>
            </w:r>
            <w:r w:rsidRPr="00B9609C">
              <w:rPr>
                <w:rFonts w:ascii="Times New Roman"/>
                <w:color w:val="000000" w:themeColor="text1"/>
                <w:kern w:val="0"/>
                <w:sz w:val="24"/>
                <w:szCs w:val="24"/>
              </w:rPr>
              <w:t>，對於長刑期或高風險個案（如罹患精神疾病、長期罹病、家逢變故、違規考核等）則至少</w:t>
            </w:r>
            <w:r w:rsidRPr="00B9609C">
              <w:rPr>
                <w:rFonts w:ascii="Times New Roman"/>
                <w:b/>
                <w:color w:val="000000" w:themeColor="text1"/>
                <w:kern w:val="0"/>
                <w:sz w:val="24"/>
                <w:szCs w:val="24"/>
                <w:u w:val="single"/>
              </w:rPr>
              <w:t>每半年或認有必要時隨時施測</w:t>
            </w:r>
            <w:r w:rsidRPr="00B9609C">
              <w:rPr>
                <w:rFonts w:ascii="Times New Roman"/>
                <w:color w:val="000000" w:themeColor="text1"/>
                <w:kern w:val="0"/>
                <w:sz w:val="24"/>
                <w:szCs w:val="24"/>
              </w:rPr>
              <w:t>，經篩選為疑似精神病者及領有身心障礙手冊或證明、重大傷病卡、精神科醫師診斷書者，即造冊列管，並安排精神科醫師評估、診治，依醫囑服藥控制病情，並視病情追蹤看診、戒送外醫或移送病監，使其能獲致妥善之照護。</w:t>
            </w:r>
          </w:p>
          <w:p w:rsidR="00553E8A" w:rsidRPr="00B9609C" w:rsidRDefault="00553E8A" w:rsidP="00553E8A">
            <w:pPr>
              <w:widowControl/>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val="0"/>
              <w:snapToGrid w:val="0"/>
              <w:spacing w:beforeLines="50" w:before="228" w:line="0" w:lineRule="atLeast"/>
              <w:contextualSpacing/>
              <w:jc w:val="left"/>
              <w:rPr>
                <w:rFonts w:ascii="Times New Roman"/>
                <w:vanish/>
                <w:color w:val="000000" w:themeColor="text1"/>
                <w:kern w:val="0"/>
                <w:sz w:val="24"/>
                <w:szCs w:val="24"/>
              </w:rPr>
            </w:pPr>
            <w:r w:rsidRPr="00B9609C">
              <w:rPr>
                <w:rFonts w:ascii="Times New Roman"/>
                <w:b/>
                <w:color w:val="000000" w:themeColor="text1"/>
                <w:kern w:val="0"/>
                <w:sz w:val="24"/>
                <w:szCs w:val="24"/>
                <w:u w:val="single"/>
              </w:rPr>
              <w:t>矯正署刻正研議就高關懷收容人相關處遇規劃，並就評估機制建立篩選量表，精進處遇計畫</w:t>
            </w:r>
            <w:r w:rsidRPr="00B9609C">
              <w:rPr>
                <w:rFonts w:ascii="Times New Roman"/>
                <w:color w:val="000000" w:themeColor="text1"/>
                <w:kern w:val="0"/>
                <w:sz w:val="24"/>
                <w:szCs w:val="24"/>
              </w:rPr>
              <w:t>。</w:t>
            </w:r>
          </w:p>
        </w:tc>
      </w:tr>
      <w:tr w:rsidR="00F01395" w:rsidRPr="00B9609C" w:rsidTr="00D43B30">
        <w:trPr>
          <w:trHeight w:val="1640"/>
        </w:trPr>
        <w:tc>
          <w:tcPr>
            <w:tcW w:w="2093" w:type="dxa"/>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D43B30">
            <w:pPr>
              <w:overflowPunct/>
              <w:autoSpaceDE/>
              <w:autoSpaceDN/>
              <w:adjustRightInd w:val="0"/>
              <w:snapToGrid w:val="0"/>
              <w:spacing w:before="60" w:after="60" w:line="0" w:lineRule="atLeast"/>
              <w:contextualSpacing/>
              <w:rPr>
                <w:rFonts w:ascii="Times New Roman"/>
                <w:color w:val="000000" w:themeColor="text1"/>
                <w:sz w:val="24"/>
                <w:szCs w:val="24"/>
              </w:rPr>
            </w:pPr>
            <w:r w:rsidRPr="00B9609C">
              <w:rPr>
                <w:rFonts w:ascii="Times New Roman"/>
                <w:color w:val="000000" w:themeColor="text1"/>
                <w:sz w:val="24"/>
                <w:szCs w:val="24"/>
              </w:rPr>
              <w:lastRenderedPageBreak/>
              <w:t>承上，矯正署（各矯正機關）對身心障礙收容人處遇相關作為是否符合「身心障礙者權利公約」相關規範內容？檢討策進作為為何？</w:t>
            </w: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553E8A">
            <w:pPr>
              <w:overflowPunct/>
              <w:autoSpaceDE/>
              <w:autoSpaceDN/>
              <w:adjustRightInd w:val="0"/>
              <w:snapToGrid w:val="0"/>
              <w:spacing w:before="60" w:after="60" w:line="0" w:lineRule="atLeast"/>
              <w:ind w:left="354" w:hangingChars="136" w:hanging="354"/>
              <w:contextualSpacing/>
              <w:rPr>
                <w:rFonts w:ascii="Times New Roman"/>
                <w:color w:val="000000" w:themeColor="text1"/>
                <w:sz w:val="24"/>
                <w:szCs w:val="24"/>
              </w:rPr>
            </w:pPr>
            <w:r w:rsidRPr="00B9609C">
              <w:rPr>
                <w:rFonts w:ascii="Times New Roman"/>
                <w:color w:val="000000" w:themeColor="text1"/>
                <w:sz w:val="24"/>
                <w:szCs w:val="24"/>
              </w:rPr>
              <w:t>一、該署各矯正機關對身心障礙收容人處遇相關作為，</w:t>
            </w:r>
            <w:r w:rsidRPr="00B9609C">
              <w:rPr>
                <w:rFonts w:ascii="Times New Roman"/>
                <w:b/>
                <w:color w:val="000000" w:themeColor="text1"/>
                <w:sz w:val="24"/>
                <w:szCs w:val="24"/>
                <w:u w:val="single"/>
              </w:rPr>
              <w:t>尚能符合「身心障礙者權利公約」</w:t>
            </w:r>
            <w:r w:rsidRPr="00B9609C">
              <w:rPr>
                <w:rFonts w:ascii="Times New Roman"/>
                <w:color w:val="000000" w:themeColor="text1"/>
                <w:sz w:val="24"/>
                <w:szCs w:val="24"/>
              </w:rPr>
              <w:t>。</w:t>
            </w:r>
          </w:p>
          <w:p w:rsidR="00553E8A" w:rsidRPr="00B9609C" w:rsidRDefault="00553E8A" w:rsidP="00553E8A">
            <w:pPr>
              <w:overflowPunct/>
              <w:autoSpaceDE/>
              <w:autoSpaceDN/>
              <w:adjustRightInd w:val="0"/>
              <w:snapToGrid w:val="0"/>
              <w:spacing w:before="60" w:after="60" w:line="0" w:lineRule="atLeast"/>
              <w:ind w:left="354" w:hangingChars="136" w:hanging="354"/>
              <w:contextualSpacing/>
              <w:rPr>
                <w:rFonts w:ascii="Times New Roman"/>
                <w:color w:val="000000" w:themeColor="text1"/>
                <w:sz w:val="24"/>
                <w:szCs w:val="24"/>
              </w:rPr>
            </w:pPr>
            <w:r w:rsidRPr="00B9609C">
              <w:rPr>
                <w:rFonts w:ascii="Times New Roman"/>
                <w:color w:val="000000" w:themeColor="text1"/>
                <w:sz w:val="24"/>
                <w:szCs w:val="24"/>
              </w:rPr>
              <w:t>二、</w:t>
            </w:r>
            <w:r w:rsidRPr="00B9609C">
              <w:rPr>
                <w:rFonts w:ascii="Times New Roman"/>
                <w:b/>
                <w:color w:val="000000" w:themeColor="text1"/>
                <w:sz w:val="24"/>
                <w:szCs w:val="24"/>
                <w:u w:val="single"/>
              </w:rPr>
              <w:t>策進作為：為更確實保障身心障礙受刑人在監獄內之無障礙權益，法務部業已將「監獄行刑法修正草案」送行政院審查，並已將保障渠等無障礙權益之「合理調整」規定明定於草案中</w:t>
            </w:r>
            <w:r w:rsidRPr="00B9609C">
              <w:rPr>
                <w:rFonts w:ascii="Times New Roman"/>
                <w:color w:val="000000" w:themeColor="text1"/>
                <w:sz w:val="24"/>
                <w:szCs w:val="24"/>
              </w:rPr>
              <w:t>。</w:t>
            </w:r>
          </w:p>
        </w:tc>
      </w:tr>
      <w:tr w:rsidR="00F01395" w:rsidRPr="00B9609C" w:rsidTr="00D43B30">
        <w:trPr>
          <w:trHeight w:val="2121"/>
        </w:trPr>
        <w:tc>
          <w:tcPr>
            <w:tcW w:w="2093" w:type="dxa"/>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D43B30">
            <w:pPr>
              <w:overflowPunct/>
              <w:autoSpaceDE/>
              <w:autoSpaceDN/>
              <w:adjustRightInd w:val="0"/>
              <w:snapToGrid w:val="0"/>
              <w:spacing w:before="60" w:after="60" w:line="0" w:lineRule="atLeast"/>
              <w:contextualSpacing/>
              <w:rPr>
                <w:rFonts w:ascii="Times New Roman"/>
                <w:color w:val="000000" w:themeColor="text1"/>
                <w:sz w:val="24"/>
                <w:szCs w:val="24"/>
              </w:rPr>
            </w:pPr>
            <w:r w:rsidRPr="00B9609C">
              <w:rPr>
                <w:rFonts w:ascii="Times New Roman"/>
                <w:color w:val="000000" w:themeColor="text1"/>
                <w:sz w:val="24"/>
                <w:szCs w:val="24"/>
              </w:rPr>
              <w:t>承上矯正機關現有對於監所內身心（精神病人及疑似精神病人）障礙收容人處遇作業之相關法令規定及作業程序等機制是否合宜妥適？策進作為為何？</w:t>
            </w: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553E8A">
            <w:pPr>
              <w:numPr>
                <w:ilvl w:val="0"/>
                <w:numId w:val="16"/>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color w:val="000000" w:themeColor="text1"/>
                <w:sz w:val="24"/>
                <w:szCs w:val="24"/>
              </w:rPr>
              <w:t>相關作業、法令說明詳如函詢意見（一）。</w:t>
            </w:r>
          </w:p>
          <w:p w:rsidR="00553E8A" w:rsidRPr="00B9609C" w:rsidRDefault="00553E8A" w:rsidP="00553E8A">
            <w:pPr>
              <w:numPr>
                <w:ilvl w:val="0"/>
                <w:numId w:val="16"/>
              </w:numPr>
              <w:overflowPunct/>
              <w:autoSpaceDE/>
              <w:autoSpaceDN/>
              <w:adjustRightInd w:val="0"/>
              <w:snapToGrid w:val="0"/>
              <w:spacing w:beforeLines="50" w:before="228" w:after="60" w:line="0" w:lineRule="atLeast"/>
              <w:contextualSpacing/>
              <w:jc w:val="left"/>
              <w:rPr>
                <w:rFonts w:ascii="Times New Roman"/>
                <w:color w:val="000000" w:themeColor="text1"/>
                <w:sz w:val="24"/>
                <w:szCs w:val="24"/>
              </w:rPr>
            </w:pPr>
            <w:r w:rsidRPr="00B9609C">
              <w:rPr>
                <w:rFonts w:ascii="Times New Roman"/>
                <w:color w:val="000000" w:themeColor="text1"/>
                <w:sz w:val="24"/>
                <w:szCs w:val="24"/>
              </w:rPr>
              <w:t>目前精神疾病受刑人移送至矯正機關時，係於新收調查時由矯正機關進行心理健康篩檢，並無受刑人入監前相關身心治療紀錄。</w:t>
            </w:r>
            <w:r w:rsidRPr="00B9609C">
              <w:rPr>
                <w:rFonts w:ascii="Times New Roman"/>
                <w:b/>
                <w:color w:val="000000" w:themeColor="text1"/>
                <w:sz w:val="24"/>
                <w:szCs w:val="24"/>
                <w:u w:val="single"/>
              </w:rPr>
              <w:t>如能介接衛生福利部相關資料至矯正機關之獄政系統，有利矯正機關及早掌握受刑人之精神病情</w:t>
            </w:r>
            <w:r w:rsidRPr="00B9609C">
              <w:rPr>
                <w:rFonts w:ascii="Times New Roman"/>
                <w:color w:val="000000" w:themeColor="text1"/>
                <w:sz w:val="24"/>
                <w:szCs w:val="24"/>
              </w:rPr>
              <w:t>。</w:t>
            </w:r>
          </w:p>
        </w:tc>
      </w:tr>
      <w:tr w:rsidR="00F01395" w:rsidRPr="00B9609C" w:rsidTr="00D43B30">
        <w:trPr>
          <w:trHeight w:val="1098"/>
        </w:trPr>
        <w:tc>
          <w:tcPr>
            <w:tcW w:w="2093" w:type="dxa"/>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D43B30">
            <w:pPr>
              <w:overflowPunct/>
              <w:autoSpaceDE/>
              <w:autoSpaceDN/>
              <w:adjustRightInd w:val="0"/>
              <w:snapToGrid w:val="0"/>
              <w:spacing w:before="60" w:after="60" w:line="0" w:lineRule="atLeast"/>
              <w:contextualSpacing/>
              <w:rPr>
                <w:rFonts w:ascii="Times New Roman"/>
                <w:color w:val="000000" w:themeColor="text1"/>
                <w:sz w:val="24"/>
                <w:szCs w:val="24"/>
              </w:rPr>
            </w:pPr>
            <w:r w:rsidRPr="00B9609C">
              <w:rPr>
                <w:rFonts w:ascii="Times New Roman"/>
                <w:color w:val="000000" w:themeColor="text1"/>
                <w:sz w:val="24"/>
                <w:szCs w:val="24"/>
              </w:rPr>
              <w:t>矯正機關對身心障礙者服務之相關統計數據為何？是否符合</w:t>
            </w:r>
            <w:r w:rsidRPr="00B9609C">
              <w:rPr>
                <w:rFonts w:ascii="Times New Roman"/>
                <w:color w:val="000000" w:themeColor="text1"/>
                <w:sz w:val="24"/>
                <w:szCs w:val="24"/>
              </w:rPr>
              <w:t>CRPD</w:t>
            </w:r>
            <w:r w:rsidRPr="00B9609C">
              <w:rPr>
                <w:rFonts w:ascii="Times New Roman"/>
                <w:color w:val="000000" w:themeColor="text1"/>
                <w:sz w:val="24"/>
                <w:szCs w:val="24"/>
              </w:rPr>
              <w:t>第</w:t>
            </w:r>
            <w:r w:rsidRPr="00B9609C">
              <w:rPr>
                <w:rFonts w:ascii="Times New Roman"/>
                <w:color w:val="000000" w:themeColor="text1"/>
                <w:sz w:val="24"/>
                <w:szCs w:val="24"/>
              </w:rPr>
              <w:t>31</w:t>
            </w:r>
            <w:r w:rsidRPr="00B9609C">
              <w:rPr>
                <w:rFonts w:ascii="Times New Roman"/>
                <w:color w:val="000000" w:themeColor="text1"/>
                <w:sz w:val="24"/>
                <w:szCs w:val="24"/>
              </w:rPr>
              <w:t>條規定，策進作為為何？</w:t>
            </w: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553E8A">
            <w:pPr>
              <w:overflowPunct/>
              <w:autoSpaceDE/>
              <w:autoSpaceDN/>
              <w:adjustRightInd w:val="0"/>
              <w:snapToGrid w:val="0"/>
              <w:spacing w:before="60" w:after="60" w:line="0" w:lineRule="atLeast"/>
              <w:ind w:firstLineChars="186" w:firstLine="484"/>
              <w:contextualSpacing/>
              <w:rPr>
                <w:rFonts w:ascii="Times New Roman"/>
                <w:color w:val="000000" w:themeColor="text1"/>
                <w:sz w:val="24"/>
                <w:szCs w:val="24"/>
              </w:rPr>
            </w:pPr>
            <w:r w:rsidRPr="00B9609C">
              <w:rPr>
                <w:rFonts w:ascii="Times New Roman"/>
                <w:color w:val="000000" w:themeColor="text1"/>
                <w:sz w:val="24"/>
                <w:szCs w:val="24"/>
              </w:rPr>
              <w:t>收容人新收入監所時，收容人如有攜入身心障礙</w:t>
            </w:r>
            <w:r w:rsidR="002D5EF2" w:rsidRPr="00B9609C">
              <w:rPr>
                <w:rFonts w:ascii="Times New Roman" w:hint="eastAsia"/>
                <w:color w:val="000000" w:themeColor="text1"/>
                <w:sz w:val="24"/>
                <w:szCs w:val="24"/>
              </w:rPr>
              <w:t>證明</w:t>
            </w:r>
            <w:r w:rsidRPr="00B9609C">
              <w:rPr>
                <w:rFonts w:ascii="Times New Roman"/>
                <w:color w:val="000000" w:themeColor="text1"/>
                <w:sz w:val="24"/>
                <w:szCs w:val="24"/>
              </w:rPr>
              <w:t>，即由機關予以記錄。截至</w:t>
            </w:r>
            <w:r w:rsidRPr="00B9609C">
              <w:rPr>
                <w:rFonts w:ascii="Times New Roman"/>
                <w:color w:val="000000" w:themeColor="text1"/>
                <w:sz w:val="24"/>
                <w:szCs w:val="24"/>
              </w:rPr>
              <w:t>108</w:t>
            </w:r>
            <w:r w:rsidRPr="00B9609C">
              <w:rPr>
                <w:rFonts w:ascii="Times New Roman"/>
                <w:color w:val="000000" w:themeColor="text1"/>
                <w:sz w:val="24"/>
                <w:szCs w:val="24"/>
              </w:rPr>
              <w:t>年</w:t>
            </w:r>
            <w:r w:rsidRPr="00B9609C">
              <w:rPr>
                <w:rFonts w:ascii="Times New Roman"/>
                <w:color w:val="000000" w:themeColor="text1"/>
                <w:sz w:val="24"/>
                <w:szCs w:val="24"/>
              </w:rPr>
              <w:t>1</w:t>
            </w:r>
            <w:r w:rsidRPr="00B9609C">
              <w:rPr>
                <w:rFonts w:ascii="Times New Roman"/>
                <w:color w:val="000000" w:themeColor="text1"/>
                <w:sz w:val="24"/>
                <w:szCs w:val="24"/>
              </w:rPr>
              <w:t>月</w:t>
            </w:r>
            <w:r w:rsidRPr="00B9609C">
              <w:rPr>
                <w:rFonts w:ascii="Times New Roman"/>
                <w:color w:val="000000" w:themeColor="text1"/>
                <w:sz w:val="24"/>
                <w:szCs w:val="24"/>
              </w:rPr>
              <w:t>31</w:t>
            </w:r>
            <w:r w:rsidRPr="00B9609C">
              <w:rPr>
                <w:rFonts w:ascii="Times New Roman"/>
                <w:color w:val="000000" w:themeColor="text1"/>
                <w:sz w:val="24"/>
                <w:szCs w:val="24"/>
              </w:rPr>
              <w:t>日止，矯正機關收容人共有</w:t>
            </w:r>
            <w:r w:rsidRPr="00B9609C">
              <w:rPr>
                <w:rFonts w:ascii="Times New Roman"/>
                <w:color w:val="000000" w:themeColor="text1"/>
                <w:sz w:val="24"/>
                <w:szCs w:val="24"/>
              </w:rPr>
              <w:t>61,618</w:t>
            </w:r>
            <w:r w:rsidRPr="00B9609C">
              <w:rPr>
                <w:rFonts w:ascii="Times New Roman"/>
                <w:color w:val="000000" w:themeColor="text1"/>
                <w:sz w:val="24"/>
                <w:szCs w:val="24"/>
              </w:rPr>
              <w:t>人，身心障礙收容人共有</w:t>
            </w:r>
            <w:r w:rsidRPr="00B9609C">
              <w:rPr>
                <w:rFonts w:ascii="Times New Roman"/>
                <w:color w:val="000000" w:themeColor="text1"/>
                <w:sz w:val="24"/>
                <w:szCs w:val="24"/>
              </w:rPr>
              <w:t>2,824</w:t>
            </w:r>
            <w:r w:rsidRPr="00B9609C">
              <w:rPr>
                <w:rFonts w:ascii="Times New Roman"/>
                <w:color w:val="000000" w:themeColor="text1"/>
                <w:sz w:val="24"/>
                <w:szCs w:val="24"/>
              </w:rPr>
              <w:t>人，</w:t>
            </w:r>
            <w:r w:rsidRPr="00B9609C">
              <w:rPr>
                <w:rFonts w:ascii="Times New Roman"/>
                <w:b/>
                <w:color w:val="000000" w:themeColor="text1"/>
                <w:sz w:val="24"/>
                <w:szCs w:val="24"/>
                <w:u w:val="single"/>
              </w:rPr>
              <w:t>各矯正機關收容身心障礙收容人之情形詳如附件</w:t>
            </w:r>
            <w:r w:rsidRPr="00B9609C">
              <w:rPr>
                <w:rFonts w:ascii="Times New Roman"/>
                <w:b/>
                <w:color w:val="000000" w:themeColor="text1"/>
                <w:sz w:val="24"/>
                <w:szCs w:val="24"/>
                <w:u w:val="single"/>
              </w:rPr>
              <w:t>9</w:t>
            </w:r>
            <w:r w:rsidRPr="00B9609C">
              <w:rPr>
                <w:rFonts w:ascii="Times New Roman"/>
                <w:b/>
                <w:color w:val="000000" w:themeColor="text1"/>
                <w:sz w:val="24"/>
                <w:szCs w:val="24"/>
                <w:u w:val="single"/>
              </w:rPr>
              <w:t>（略）</w:t>
            </w:r>
            <w:r w:rsidRPr="00B9609C">
              <w:rPr>
                <w:rFonts w:ascii="Times New Roman"/>
                <w:color w:val="000000" w:themeColor="text1"/>
                <w:sz w:val="24"/>
                <w:szCs w:val="24"/>
              </w:rPr>
              <w:t>。</w:t>
            </w:r>
          </w:p>
        </w:tc>
      </w:tr>
      <w:tr w:rsidR="00F01395" w:rsidRPr="00B9609C" w:rsidTr="00D43B30">
        <w:trPr>
          <w:trHeight w:val="1096"/>
        </w:trPr>
        <w:tc>
          <w:tcPr>
            <w:tcW w:w="2093" w:type="dxa"/>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D43B30">
            <w:pPr>
              <w:overflowPunct/>
              <w:autoSpaceDE/>
              <w:autoSpaceDN/>
              <w:adjustRightInd w:val="0"/>
              <w:snapToGrid w:val="0"/>
              <w:spacing w:before="60" w:after="60" w:line="0" w:lineRule="atLeast"/>
              <w:contextualSpacing/>
              <w:rPr>
                <w:rFonts w:ascii="Times New Roman"/>
                <w:color w:val="000000" w:themeColor="text1"/>
                <w:sz w:val="24"/>
                <w:szCs w:val="24"/>
              </w:rPr>
            </w:pPr>
            <w:r w:rsidRPr="00B9609C">
              <w:rPr>
                <w:rFonts w:ascii="Times New Roman"/>
                <w:color w:val="000000" w:themeColor="text1"/>
                <w:sz w:val="24"/>
                <w:szCs w:val="24"/>
              </w:rPr>
              <w:t>本案之檢討及策進作為</w:t>
            </w:r>
            <w:r w:rsidRPr="00B9609C">
              <w:rPr>
                <w:rFonts w:ascii="Times New Roman" w:hint="eastAsia"/>
                <w:color w:val="000000" w:themeColor="text1"/>
                <w:sz w:val="24"/>
                <w:szCs w:val="24"/>
              </w:rPr>
              <w:t>及</w:t>
            </w:r>
            <w:r w:rsidRPr="00B9609C">
              <w:rPr>
                <w:rFonts w:ascii="Times New Roman"/>
                <w:color w:val="000000" w:themeColor="text1"/>
                <w:sz w:val="24"/>
                <w:szCs w:val="24"/>
              </w:rPr>
              <w:t>其他補充說明或意見。</w:t>
            </w: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553E8A">
            <w:pPr>
              <w:overflowPunct/>
              <w:autoSpaceDE/>
              <w:autoSpaceDN/>
              <w:adjustRightInd w:val="0"/>
              <w:snapToGrid w:val="0"/>
              <w:spacing w:before="60" w:after="60" w:line="0" w:lineRule="atLeast"/>
              <w:ind w:firstLineChars="186" w:firstLine="484"/>
              <w:contextualSpacing/>
              <w:rPr>
                <w:rFonts w:ascii="Times New Roman"/>
                <w:color w:val="000000" w:themeColor="text1"/>
                <w:sz w:val="24"/>
                <w:szCs w:val="24"/>
              </w:rPr>
            </w:pPr>
            <w:r w:rsidRPr="00B9609C">
              <w:rPr>
                <w:rFonts w:ascii="Times New Roman"/>
                <w:color w:val="000000" w:themeColor="text1"/>
                <w:sz w:val="24"/>
                <w:szCs w:val="24"/>
              </w:rPr>
              <w:t>我國係達成監所健康主流化的國家之一，矯正機關內之醫療系統係置於社會架構中，身心障礙收容人與其他收容人均均接受相同醫療服務，其有醫療需求時，矯正署所屬各矯正機關將協助安排就醫，以達到實質公平之醫療處遇。</w:t>
            </w:r>
          </w:p>
        </w:tc>
      </w:tr>
      <w:tr w:rsidR="00F01395" w:rsidRPr="00B9609C" w:rsidTr="00D43B30">
        <w:trPr>
          <w:trHeight w:val="1409"/>
        </w:trPr>
        <w:tc>
          <w:tcPr>
            <w:tcW w:w="2093" w:type="dxa"/>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D43B30">
            <w:pPr>
              <w:overflowPunct/>
              <w:autoSpaceDE/>
              <w:autoSpaceDN/>
              <w:adjustRightInd w:val="0"/>
              <w:snapToGrid w:val="0"/>
              <w:spacing w:before="60" w:after="60" w:line="0" w:lineRule="atLeast"/>
              <w:contextualSpacing/>
              <w:rPr>
                <w:rFonts w:ascii="Times New Roman"/>
                <w:color w:val="000000" w:themeColor="text1"/>
                <w:sz w:val="24"/>
                <w:szCs w:val="24"/>
              </w:rPr>
            </w:pPr>
            <w:r w:rsidRPr="00B9609C">
              <w:rPr>
                <w:rFonts w:ascii="Times New Roman"/>
                <w:color w:val="000000" w:themeColor="text1"/>
                <w:sz w:val="24"/>
                <w:szCs w:val="24"/>
              </w:rPr>
              <w:t>併請提供：</w:t>
            </w:r>
          </w:p>
          <w:p w:rsidR="00553E8A" w:rsidRPr="00B9609C" w:rsidRDefault="00553E8A" w:rsidP="00D43B30">
            <w:pPr>
              <w:overflowPunct/>
              <w:autoSpaceDE/>
              <w:autoSpaceDN/>
              <w:adjustRightInd w:val="0"/>
              <w:snapToGrid w:val="0"/>
              <w:spacing w:before="60" w:after="60" w:line="0" w:lineRule="atLeast"/>
              <w:contextualSpacing/>
              <w:rPr>
                <w:rFonts w:ascii="Times New Roman"/>
                <w:color w:val="000000" w:themeColor="text1"/>
                <w:sz w:val="24"/>
                <w:szCs w:val="24"/>
              </w:rPr>
            </w:pPr>
            <w:r w:rsidRPr="00B9609C">
              <w:rPr>
                <w:rFonts w:ascii="Times New Roman"/>
                <w:color w:val="000000" w:themeColor="text1"/>
                <w:sz w:val="24"/>
                <w:szCs w:val="24"/>
              </w:rPr>
              <w:t>每一位收容人收容經費（含醫療經費）統計一覽表及世界各國相關統計數據。</w:t>
            </w: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D43B30">
            <w:pPr>
              <w:overflowPunct/>
              <w:autoSpaceDE/>
              <w:autoSpaceDN/>
              <w:adjustRightInd w:val="0"/>
              <w:snapToGrid w:val="0"/>
              <w:spacing w:before="60" w:after="60" w:line="0" w:lineRule="atLeast"/>
              <w:contextualSpacing/>
              <w:rPr>
                <w:rFonts w:ascii="Times New Roman"/>
                <w:color w:val="000000" w:themeColor="text1"/>
                <w:sz w:val="24"/>
                <w:szCs w:val="24"/>
              </w:rPr>
            </w:pPr>
            <w:r w:rsidRPr="00B9609C">
              <w:rPr>
                <w:rFonts w:ascii="Times New Roman"/>
                <w:b/>
                <w:color w:val="000000" w:themeColor="text1"/>
                <w:sz w:val="24"/>
                <w:szCs w:val="24"/>
                <w:u w:val="single"/>
              </w:rPr>
              <w:t>以</w:t>
            </w:r>
            <w:r w:rsidRPr="00B9609C">
              <w:rPr>
                <w:rFonts w:ascii="Times New Roman"/>
                <w:b/>
                <w:color w:val="000000" w:themeColor="text1"/>
                <w:sz w:val="24"/>
                <w:szCs w:val="24"/>
                <w:u w:val="single"/>
              </w:rPr>
              <w:t>106</w:t>
            </w:r>
            <w:r w:rsidRPr="00B9609C">
              <w:rPr>
                <w:rFonts w:ascii="Times New Roman"/>
                <w:b/>
                <w:color w:val="000000" w:themeColor="text1"/>
                <w:sz w:val="24"/>
                <w:szCs w:val="24"/>
                <w:u w:val="single"/>
              </w:rPr>
              <w:t>年之官方資料為例，我國矯正機關收容人平均每人年度收容經費約為新臺幣（下同）</w:t>
            </w:r>
            <w:r w:rsidRPr="00B9609C">
              <w:rPr>
                <w:rFonts w:ascii="Times New Roman"/>
                <w:b/>
                <w:color w:val="000000" w:themeColor="text1"/>
                <w:sz w:val="24"/>
                <w:szCs w:val="24"/>
                <w:u w:val="single"/>
              </w:rPr>
              <w:t>18</w:t>
            </w:r>
            <w:r w:rsidRPr="00B9609C">
              <w:rPr>
                <w:rFonts w:ascii="Times New Roman"/>
                <w:b/>
                <w:color w:val="000000" w:themeColor="text1"/>
                <w:sz w:val="24"/>
                <w:szCs w:val="24"/>
                <w:u w:val="single"/>
              </w:rPr>
              <w:t>萬</w:t>
            </w:r>
            <w:r w:rsidRPr="00B9609C">
              <w:rPr>
                <w:rFonts w:ascii="Times New Roman"/>
                <w:b/>
                <w:color w:val="000000" w:themeColor="text1"/>
                <w:sz w:val="24"/>
                <w:szCs w:val="24"/>
                <w:u w:val="single"/>
              </w:rPr>
              <w:t>6</w:t>
            </w:r>
            <w:r w:rsidRPr="00B9609C">
              <w:rPr>
                <w:rFonts w:ascii="Times New Roman"/>
                <w:b/>
                <w:color w:val="000000" w:themeColor="text1"/>
                <w:sz w:val="24"/>
                <w:szCs w:val="24"/>
                <w:u w:val="single"/>
              </w:rPr>
              <w:t>千元，日本約為</w:t>
            </w:r>
            <w:r w:rsidRPr="00B9609C">
              <w:rPr>
                <w:rFonts w:ascii="Times New Roman"/>
                <w:b/>
                <w:color w:val="000000" w:themeColor="text1"/>
                <w:sz w:val="24"/>
                <w:szCs w:val="24"/>
                <w:u w:val="single"/>
              </w:rPr>
              <w:t>122</w:t>
            </w:r>
            <w:r w:rsidRPr="00B9609C">
              <w:rPr>
                <w:rFonts w:ascii="Times New Roman"/>
                <w:b/>
                <w:color w:val="000000" w:themeColor="text1"/>
                <w:sz w:val="24"/>
                <w:szCs w:val="24"/>
                <w:u w:val="single"/>
              </w:rPr>
              <w:t>萬元（</w:t>
            </w:r>
            <w:r w:rsidRPr="00B9609C">
              <w:rPr>
                <w:rFonts w:ascii="Times New Roman"/>
                <w:b/>
                <w:color w:val="000000" w:themeColor="text1"/>
                <w:sz w:val="24"/>
                <w:szCs w:val="24"/>
                <w:u w:val="single"/>
              </w:rPr>
              <w:t>438</w:t>
            </w:r>
            <w:r w:rsidRPr="00B9609C">
              <w:rPr>
                <w:rFonts w:ascii="Times New Roman"/>
                <w:b/>
                <w:color w:val="000000" w:themeColor="text1"/>
                <w:sz w:val="24"/>
                <w:szCs w:val="24"/>
                <w:u w:val="single"/>
              </w:rPr>
              <w:t>萬日圓）、美國聯邦監獄約為</w:t>
            </w:r>
            <w:r w:rsidRPr="00B9609C">
              <w:rPr>
                <w:rFonts w:ascii="Times New Roman"/>
                <w:b/>
                <w:color w:val="000000" w:themeColor="text1"/>
                <w:sz w:val="24"/>
                <w:szCs w:val="24"/>
                <w:u w:val="single"/>
              </w:rPr>
              <w:t>107</w:t>
            </w:r>
            <w:r w:rsidRPr="00B9609C">
              <w:rPr>
                <w:rFonts w:ascii="Times New Roman"/>
                <w:b/>
                <w:color w:val="000000" w:themeColor="text1"/>
                <w:sz w:val="24"/>
                <w:szCs w:val="24"/>
                <w:u w:val="single"/>
              </w:rPr>
              <w:t>萬元（</w:t>
            </w:r>
            <w:r w:rsidRPr="00B9609C">
              <w:rPr>
                <w:rFonts w:ascii="Times New Roman"/>
                <w:b/>
                <w:color w:val="000000" w:themeColor="text1"/>
                <w:sz w:val="24"/>
                <w:szCs w:val="24"/>
                <w:u w:val="single"/>
              </w:rPr>
              <w:t>34,704</w:t>
            </w:r>
            <w:r w:rsidRPr="00B9609C">
              <w:rPr>
                <w:rFonts w:ascii="Times New Roman"/>
                <w:b/>
                <w:color w:val="000000" w:themeColor="text1"/>
                <w:sz w:val="24"/>
                <w:szCs w:val="24"/>
                <w:u w:val="single"/>
              </w:rPr>
              <w:t>美元）、英國為</w:t>
            </w:r>
            <w:r w:rsidRPr="00B9609C">
              <w:rPr>
                <w:rFonts w:ascii="Times New Roman"/>
                <w:b/>
                <w:color w:val="000000" w:themeColor="text1"/>
                <w:sz w:val="24"/>
                <w:szCs w:val="24"/>
                <w:u w:val="single"/>
              </w:rPr>
              <w:t>92</w:t>
            </w:r>
            <w:r w:rsidRPr="00B9609C">
              <w:rPr>
                <w:rFonts w:ascii="Times New Roman"/>
                <w:b/>
                <w:color w:val="000000" w:themeColor="text1"/>
                <w:sz w:val="24"/>
                <w:szCs w:val="24"/>
                <w:u w:val="single"/>
              </w:rPr>
              <w:t>萬元（</w:t>
            </w:r>
            <w:r w:rsidRPr="00B9609C">
              <w:rPr>
                <w:rFonts w:ascii="Times New Roman"/>
                <w:b/>
                <w:color w:val="000000" w:themeColor="text1"/>
                <w:sz w:val="24"/>
                <w:szCs w:val="24"/>
                <w:u w:val="single"/>
              </w:rPr>
              <w:t>22,933</w:t>
            </w:r>
            <w:r w:rsidRPr="00B9609C">
              <w:rPr>
                <w:rFonts w:ascii="Times New Roman"/>
                <w:b/>
                <w:color w:val="000000" w:themeColor="text1"/>
                <w:sz w:val="24"/>
                <w:szCs w:val="24"/>
                <w:u w:val="single"/>
              </w:rPr>
              <w:t>英鎊）</w:t>
            </w:r>
            <w:r w:rsidRPr="00B9609C">
              <w:rPr>
                <w:rFonts w:ascii="Times New Roman"/>
                <w:color w:val="000000" w:themeColor="text1"/>
                <w:sz w:val="24"/>
                <w:szCs w:val="24"/>
              </w:rPr>
              <w:t>（如附件</w:t>
            </w:r>
            <w:r w:rsidRPr="00B9609C">
              <w:rPr>
                <w:rFonts w:ascii="Times New Roman"/>
                <w:color w:val="000000" w:themeColor="text1"/>
                <w:sz w:val="24"/>
                <w:szCs w:val="24"/>
              </w:rPr>
              <w:t>10</w:t>
            </w:r>
            <w:r w:rsidRPr="00B9609C">
              <w:rPr>
                <w:rFonts w:ascii="Times New Roman"/>
                <w:color w:val="000000" w:themeColor="text1"/>
                <w:sz w:val="24"/>
                <w:szCs w:val="24"/>
              </w:rPr>
              <w:t>，略）。</w:t>
            </w:r>
          </w:p>
        </w:tc>
      </w:tr>
      <w:tr w:rsidR="00F01395" w:rsidRPr="00B9609C" w:rsidTr="00D43B30">
        <w:trPr>
          <w:trHeight w:val="96"/>
        </w:trPr>
        <w:tc>
          <w:tcPr>
            <w:tcW w:w="2093" w:type="dxa"/>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D43B30">
            <w:pPr>
              <w:overflowPunct/>
              <w:autoSpaceDE/>
              <w:autoSpaceDN/>
              <w:adjustRightInd w:val="0"/>
              <w:snapToGrid w:val="0"/>
              <w:spacing w:before="60" w:after="60" w:line="0" w:lineRule="atLeast"/>
              <w:contextualSpacing/>
              <w:rPr>
                <w:rFonts w:ascii="Times New Roman"/>
                <w:color w:val="000000" w:themeColor="text1"/>
                <w:sz w:val="24"/>
                <w:szCs w:val="24"/>
              </w:rPr>
            </w:pPr>
            <w:r w:rsidRPr="00B9609C">
              <w:rPr>
                <w:rFonts w:ascii="Times New Roman"/>
                <w:color w:val="000000" w:themeColor="text1"/>
                <w:sz w:val="24"/>
                <w:szCs w:val="24"/>
              </w:rPr>
              <w:t>請協助提供問卷調查：各監所收容人對無障礙設施、醫療資源（數量、妥適性）及對身心障礙收容</w:t>
            </w:r>
            <w:r w:rsidRPr="00B9609C">
              <w:rPr>
                <w:rFonts w:ascii="Times New Roman"/>
                <w:color w:val="000000" w:themeColor="text1"/>
                <w:sz w:val="24"/>
                <w:szCs w:val="24"/>
              </w:rPr>
              <w:lastRenderedPageBreak/>
              <w:t>人之處遇滿意度（平均數、標準差）暨策進作為建議</w:t>
            </w:r>
            <w:r w:rsidRPr="00B9609C">
              <w:rPr>
                <w:rFonts w:hAnsi="標楷體" w:hint="eastAsia"/>
                <w:color w:val="000000" w:themeColor="text1"/>
                <w:sz w:val="24"/>
                <w:szCs w:val="24"/>
              </w:rPr>
              <w:t>……</w:t>
            </w:r>
            <w:r w:rsidRPr="00B9609C">
              <w:rPr>
                <w:rFonts w:ascii="Times New Roman"/>
                <w:color w:val="000000" w:themeColor="text1"/>
                <w:sz w:val="24"/>
                <w:szCs w:val="24"/>
              </w:rPr>
              <w:t>等議題。</w:t>
            </w: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D43B30">
            <w:pPr>
              <w:overflowPunct/>
              <w:autoSpaceDE/>
              <w:autoSpaceDN/>
              <w:adjustRightInd w:val="0"/>
              <w:snapToGrid w:val="0"/>
              <w:spacing w:before="60" w:after="60" w:line="0" w:lineRule="atLeast"/>
              <w:contextualSpacing/>
              <w:rPr>
                <w:rFonts w:ascii="Times New Roman"/>
                <w:color w:val="000000" w:themeColor="text1"/>
                <w:sz w:val="24"/>
                <w:szCs w:val="24"/>
              </w:rPr>
            </w:pPr>
            <w:r w:rsidRPr="00B9609C">
              <w:rPr>
                <w:rFonts w:ascii="Times New Roman"/>
                <w:color w:val="000000" w:themeColor="text1"/>
                <w:sz w:val="24"/>
                <w:szCs w:val="24"/>
              </w:rPr>
              <w:lastRenderedPageBreak/>
              <w:t>查矯正署暫無收容人對於無障礙設施資源之問卷調查內容可供查考，又因施測需要時間，</w:t>
            </w:r>
            <w:r w:rsidRPr="00B9609C">
              <w:rPr>
                <w:rFonts w:ascii="Times New Roman"/>
                <w:b/>
                <w:color w:val="000000" w:themeColor="text1"/>
                <w:sz w:val="24"/>
                <w:szCs w:val="24"/>
                <w:u w:val="single"/>
              </w:rPr>
              <w:t>矯正署刻正研擬相關問題及製作問卷調查，將俟施測完畢後，另行提供大院監察調查處</w:t>
            </w:r>
            <w:r w:rsidRPr="00B9609C">
              <w:rPr>
                <w:rFonts w:ascii="Times New Roman"/>
                <w:color w:val="000000" w:themeColor="text1"/>
                <w:sz w:val="24"/>
                <w:szCs w:val="24"/>
              </w:rPr>
              <w:t>。</w:t>
            </w:r>
          </w:p>
        </w:tc>
      </w:tr>
    </w:tbl>
    <w:p w:rsidR="00553E8A" w:rsidRPr="00B9609C" w:rsidRDefault="00553E8A" w:rsidP="00907587">
      <w:pPr>
        <w:pStyle w:val="1"/>
        <w:numPr>
          <w:ilvl w:val="0"/>
          <w:numId w:val="0"/>
        </w:numPr>
        <w:ind w:left="1301" w:hangingChars="500" w:hanging="1301"/>
        <w:rPr>
          <w:rFonts w:ascii="Times New Roman"/>
          <w:color w:val="000000" w:themeColor="text1"/>
          <w:kern w:val="0"/>
        </w:rPr>
      </w:pPr>
      <w:bookmarkStart w:id="7319" w:name="_Toc15734963"/>
      <w:bookmarkStart w:id="7320" w:name="_Toc16005896"/>
      <w:bookmarkStart w:id="7321" w:name="_Toc16009152"/>
      <w:bookmarkStart w:id="7322" w:name="_Toc16070937"/>
      <w:bookmarkStart w:id="7323" w:name="_Toc16071164"/>
      <w:bookmarkStart w:id="7324" w:name="_Toc18856492"/>
      <w:bookmarkStart w:id="7325" w:name="_Toc18943284"/>
      <w:bookmarkStart w:id="7326" w:name="_Toc20991573"/>
      <w:bookmarkStart w:id="7327" w:name="_Toc21939130"/>
      <w:bookmarkStart w:id="7328" w:name="_Toc23588121"/>
      <w:bookmarkStart w:id="7329" w:name="_Toc23776802"/>
      <w:r w:rsidRPr="00B9609C">
        <w:rPr>
          <w:rFonts w:ascii="Times New Roman" w:hAnsi="Times New Roman"/>
          <w:color w:val="000000" w:themeColor="text1"/>
          <w:sz w:val="24"/>
          <w:szCs w:val="24"/>
        </w:rPr>
        <w:lastRenderedPageBreak/>
        <w:t>資料來源：</w:t>
      </w:r>
      <w:bookmarkEnd w:id="7319"/>
      <w:bookmarkEnd w:id="7320"/>
      <w:bookmarkEnd w:id="7321"/>
      <w:r w:rsidRPr="00B9609C">
        <w:rPr>
          <w:rFonts w:ascii="Times New Roman" w:hAnsi="Times New Roman" w:hint="eastAsia"/>
          <w:color w:val="000000" w:themeColor="text1"/>
          <w:sz w:val="24"/>
          <w:szCs w:val="24"/>
        </w:rPr>
        <w:t>監察院依據</w:t>
      </w:r>
      <w:r w:rsidRPr="00B9609C">
        <w:rPr>
          <w:color w:val="000000" w:themeColor="text1"/>
          <w:sz w:val="24"/>
          <w:szCs w:val="24"/>
        </w:rPr>
        <w:t>法務部108年3月20日法矯字第10802002390號函</w:t>
      </w:r>
      <w:r w:rsidRPr="00B9609C">
        <w:rPr>
          <w:rFonts w:hint="eastAsia"/>
          <w:color w:val="000000" w:themeColor="text1"/>
          <w:sz w:val="24"/>
          <w:szCs w:val="24"/>
        </w:rPr>
        <w:t>；法務部108年4月3日法授矯字第10801028510號函；法務部108年4月29日法授矯字第1080133584函；法務部矯正署臺南監獄108年5月2日南監衛字第1080133701號函；法務部108年6月12日法授矯字第10801049760號函</w:t>
      </w:r>
      <w:r w:rsidR="00F42B9C" w:rsidRPr="00B9609C">
        <w:rPr>
          <w:rFonts w:hint="eastAsia"/>
          <w:color w:val="000000" w:themeColor="text1"/>
          <w:sz w:val="24"/>
          <w:szCs w:val="24"/>
        </w:rPr>
        <w:t>；法務部矯正署108年9月16日法矯署醫字第10801085810號函</w:t>
      </w:r>
      <w:r w:rsidRPr="00B9609C">
        <w:rPr>
          <w:rFonts w:hint="eastAsia"/>
          <w:color w:val="000000" w:themeColor="text1"/>
          <w:sz w:val="24"/>
          <w:szCs w:val="24"/>
        </w:rPr>
        <w:t>函復資料製表。</w:t>
      </w:r>
      <w:bookmarkEnd w:id="7322"/>
      <w:bookmarkEnd w:id="7323"/>
      <w:bookmarkEnd w:id="7324"/>
      <w:bookmarkEnd w:id="7325"/>
      <w:bookmarkEnd w:id="7326"/>
      <w:bookmarkEnd w:id="7327"/>
      <w:bookmarkEnd w:id="7328"/>
      <w:bookmarkEnd w:id="7329"/>
      <w:r w:rsidRPr="00B9609C">
        <w:rPr>
          <w:rFonts w:ascii="Times New Roman"/>
          <w:color w:val="000000" w:themeColor="text1"/>
          <w:kern w:val="0"/>
        </w:rPr>
        <w:br w:type="page"/>
      </w:r>
    </w:p>
    <w:p w:rsidR="00553E8A" w:rsidRPr="00B9609C" w:rsidRDefault="00553E8A" w:rsidP="00285E1E">
      <w:pPr>
        <w:widowControl/>
        <w:overflowPunct/>
        <w:autoSpaceDE/>
        <w:autoSpaceDN/>
        <w:jc w:val="left"/>
        <w:rPr>
          <w:rFonts w:ascii="Times New Roman"/>
          <w:bCs/>
          <w:color w:val="000000" w:themeColor="text1"/>
          <w:kern w:val="0"/>
          <w:sz w:val="28"/>
          <w:szCs w:val="24"/>
          <w:lang w:val="fr-FR"/>
        </w:rPr>
        <w:sectPr w:rsidR="00553E8A" w:rsidRPr="00B9609C" w:rsidSect="00FD2ECA">
          <w:pgSz w:w="11907" w:h="16840" w:code="9"/>
          <w:pgMar w:top="1701" w:right="1418" w:bottom="1418" w:left="1418" w:header="851" w:footer="851" w:gutter="227"/>
          <w:cols w:space="425"/>
          <w:docGrid w:type="linesAndChars" w:linePitch="457" w:charSpace="4127"/>
        </w:sectPr>
      </w:pPr>
    </w:p>
    <w:p w:rsidR="00553E8A" w:rsidRPr="00B9609C" w:rsidRDefault="00553E8A" w:rsidP="00052CCD">
      <w:pPr>
        <w:pStyle w:val="1"/>
        <w:numPr>
          <w:ilvl w:val="0"/>
          <w:numId w:val="0"/>
        </w:numPr>
        <w:ind w:left="1361" w:hangingChars="400" w:hanging="1361"/>
        <w:rPr>
          <w:rFonts w:ascii="Times New Roman" w:hAnsi="Times New Roman"/>
          <w:color w:val="000000" w:themeColor="text1"/>
          <w:szCs w:val="32"/>
        </w:rPr>
      </w:pPr>
      <w:bookmarkStart w:id="7330" w:name="_Toc23776803"/>
      <w:r w:rsidRPr="00B9609C">
        <w:rPr>
          <w:rFonts w:ascii="Times New Roman" w:hAnsi="Times New Roman" w:hint="eastAsia"/>
          <w:color w:val="000000" w:themeColor="text1"/>
          <w:szCs w:val="32"/>
        </w:rPr>
        <w:lastRenderedPageBreak/>
        <w:t>附表十一、法務部對本案詢問重點書面說明</w:t>
      </w:r>
      <w:bookmarkEnd w:id="7330"/>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93"/>
        <w:gridCol w:w="6946"/>
      </w:tblGrid>
      <w:tr w:rsidR="00F01395" w:rsidRPr="00B9609C" w:rsidTr="006D507A">
        <w:trPr>
          <w:trHeight w:val="567"/>
          <w:tblHeader/>
        </w:trPr>
        <w:tc>
          <w:tcPr>
            <w:tcW w:w="2093" w:type="dxa"/>
            <w:shd w:val="clear" w:color="auto" w:fill="FDE9D9" w:themeFill="accent6" w:themeFillTint="33"/>
            <w:vAlign w:val="center"/>
          </w:tcPr>
          <w:p w:rsidR="00553E8A" w:rsidRPr="00B9609C" w:rsidRDefault="00553E8A" w:rsidP="00D43B30">
            <w:pPr>
              <w:overflowPunct/>
              <w:autoSpaceDE/>
              <w:autoSpaceDN/>
              <w:adjustRightInd w:val="0"/>
              <w:snapToGrid w:val="0"/>
              <w:spacing w:before="60" w:after="60" w:line="0" w:lineRule="atLeast"/>
              <w:contextualSpacing/>
              <w:jc w:val="center"/>
              <w:rPr>
                <w:rFonts w:ascii="Times New Roman"/>
                <w:b/>
                <w:color w:val="000000" w:themeColor="text1"/>
                <w:sz w:val="24"/>
                <w:szCs w:val="24"/>
              </w:rPr>
            </w:pPr>
            <w:r w:rsidRPr="00B9609C">
              <w:rPr>
                <w:rFonts w:ascii="Times New Roman" w:hint="eastAsia"/>
                <w:b/>
                <w:color w:val="000000" w:themeColor="text1"/>
                <w:sz w:val="24"/>
                <w:szCs w:val="24"/>
              </w:rPr>
              <w:t>相關問項</w:t>
            </w:r>
          </w:p>
        </w:tc>
        <w:tc>
          <w:tcPr>
            <w:tcW w:w="6946" w:type="dxa"/>
            <w:tcBorders>
              <w:right w:val="single" w:sz="4" w:space="0" w:color="auto"/>
            </w:tcBorders>
            <w:shd w:val="clear" w:color="auto" w:fill="FDE9D9" w:themeFill="accent6" w:themeFillTint="33"/>
            <w:vAlign w:val="center"/>
          </w:tcPr>
          <w:p w:rsidR="00553E8A" w:rsidRPr="00B9609C" w:rsidRDefault="00553E8A" w:rsidP="00D43B30">
            <w:pPr>
              <w:overflowPunct/>
              <w:autoSpaceDE/>
              <w:autoSpaceDN/>
              <w:adjustRightInd w:val="0"/>
              <w:snapToGrid w:val="0"/>
              <w:spacing w:before="60" w:after="60" w:line="0" w:lineRule="atLeast"/>
              <w:contextualSpacing/>
              <w:jc w:val="center"/>
              <w:rPr>
                <w:rFonts w:ascii="Times New Roman"/>
                <w:b/>
                <w:color w:val="000000" w:themeColor="text1"/>
                <w:sz w:val="24"/>
                <w:szCs w:val="24"/>
              </w:rPr>
            </w:pPr>
            <w:r w:rsidRPr="00B9609C">
              <w:rPr>
                <w:rFonts w:ascii="Times New Roman"/>
                <w:b/>
                <w:color w:val="000000" w:themeColor="text1"/>
                <w:sz w:val="24"/>
                <w:szCs w:val="24"/>
              </w:rPr>
              <w:t>法務部回應說明內容</w:t>
            </w:r>
          </w:p>
        </w:tc>
      </w:tr>
      <w:tr w:rsidR="00F01395" w:rsidRPr="00B9609C" w:rsidTr="00D43B30">
        <w:trPr>
          <w:trHeight w:val="106"/>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b/>
                <w:bCs/>
                <w:color w:val="000000" w:themeColor="text1"/>
                <w:sz w:val="24"/>
                <w:szCs w:val="24"/>
              </w:rPr>
            </w:pPr>
            <w:r w:rsidRPr="00B9609C">
              <w:rPr>
                <w:rFonts w:ascii="Times New Roman"/>
                <w:color w:val="000000" w:themeColor="text1"/>
                <w:sz w:val="24"/>
                <w:szCs w:val="24"/>
              </w:rPr>
              <w:t>各監所對認知障礙、精神障礙等收容人在違反監規的處罰規定及實際處理方式為何？是否與其他收容人不同？（併請提供近</w:t>
            </w:r>
            <w:r w:rsidRPr="00B9609C">
              <w:rPr>
                <w:rFonts w:ascii="Times New Roman"/>
                <w:color w:val="000000" w:themeColor="text1"/>
                <w:sz w:val="24"/>
                <w:szCs w:val="24"/>
              </w:rPr>
              <w:t>3</w:t>
            </w:r>
            <w:r w:rsidRPr="00B9609C">
              <w:rPr>
                <w:rFonts w:ascii="Times New Roman"/>
                <w:color w:val="000000" w:themeColor="text1"/>
                <w:sz w:val="24"/>
                <w:szCs w:val="24"/>
              </w:rPr>
              <w:t>年各監所認知障礙收容人違紀懲罰之件數、身心障礙類別、違紀類型及期間</w:t>
            </w:r>
            <w:r w:rsidRPr="00B9609C">
              <w:rPr>
                <w:rFonts w:hAnsi="標楷體" w:hint="eastAsia"/>
                <w:color w:val="000000" w:themeColor="text1"/>
                <w:sz w:val="24"/>
                <w:szCs w:val="24"/>
              </w:rPr>
              <w:t>……</w:t>
            </w:r>
            <w:r w:rsidRPr="00B9609C">
              <w:rPr>
                <w:rFonts w:ascii="Times New Roman"/>
                <w:color w:val="000000" w:themeColor="text1"/>
                <w:sz w:val="24"/>
                <w:szCs w:val="24"/>
              </w:rPr>
              <w:t>等一覽表）</w:t>
            </w:r>
          </w:p>
        </w:tc>
        <w:tc>
          <w:tcPr>
            <w:tcW w:w="6946" w:type="dxa"/>
            <w:tcBorders>
              <w:right w:val="single" w:sz="4" w:space="0" w:color="auto"/>
            </w:tcBorders>
            <w:shd w:val="clear" w:color="auto" w:fill="auto"/>
          </w:tcPr>
          <w:p w:rsidR="00553E8A" w:rsidRPr="00B9609C" w:rsidRDefault="00553E8A" w:rsidP="00C109CA">
            <w:pPr>
              <w:numPr>
                <w:ilvl w:val="0"/>
                <w:numId w:val="38"/>
              </w:numPr>
              <w:overflowPunct/>
              <w:autoSpaceDE/>
              <w:autoSpaceDN/>
              <w:adjustRightInd w:val="0"/>
              <w:snapToGrid w:val="0"/>
              <w:spacing w:line="280" w:lineRule="exact"/>
              <w:ind w:left="520" w:hangingChars="200" w:hanging="520"/>
              <w:contextualSpacing/>
              <w:rPr>
                <w:rFonts w:ascii="Times New Roman"/>
                <w:color w:val="000000" w:themeColor="text1"/>
                <w:sz w:val="24"/>
                <w:szCs w:val="24"/>
              </w:rPr>
            </w:pPr>
            <w:r w:rsidRPr="00B9609C">
              <w:rPr>
                <w:rFonts w:ascii="Times New Roman"/>
                <w:color w:val="000000" w:themeColor="text1"/>
                <w:sz w:val="24"/>
                <w:szCs w:val="24"/>
              </w:rPr>
              <w:t>按監獄行刑法第</w:t>
            </w:r>
            <w:r w:rsidRPr="00B9609C">
              <w:rPr>
                <w:rFonts w:ascii="Times New Roman"/>
                <w:color w:val="000000" w:themeColor="text1"/>
                <w:sz w:val="24"/>
                <w:szCs w:val="24"/>
              </w:rPr>
              <w:t>76</w:t>
            </w:r>
            <w:r w:rsidRPr="00B9609C">
              <w:rPr>
                <w:rFonts w:ascii="Times New Roman"/>
                <w:color w:val="000000" w:themeColor="text1"/>
                <w:sz w:val="24"/>
                <w:szCs w:val="24"/>
              </w:rPr>
              <w:t>條、第</w:t>
            </w:r>
            <w:r w:rsidRPr="00B9609C">
              <w:rPr>
                <w:rFonts w:ascii="Times New Roman"/>
                <w:color w:val="000000" w:themeColor="text1"/>
                <w:sz w:val="24"/>
                <w:szCs w:val="24"/>
              </w:rPr>
              <w:t>78</w:t>
            </w:r>
            <w:r w:rsidRPr="00B9609C">
              <w:rPr>
                <w:rFonts w:ascii="Times New Roman"/>
                <w:color w:val="000000" w:themeColor="text1"/>
                <w:sz w:val="24"/>
                <w:szCs w:val="24"/>
              </w:rPr>
              <w:t>條及監獄行刑法施行細則第</w:t>
            </w:r>
            <w:r w:rsidRPr="00B9609C">
              <w:rPr>
                <w:rFonts w:ascii="Times New Roman"/>
                <w:color w:val="000000" w:themeColor="text1"/>
                <w:sz w:val="24"/>
                <w:szCs w:val="24"/>
              </w:rPr>
              <w:t>18</w:t>
            </w:r>
            <w:r w:rsidRPr="00B9609C">
              <w:rPr>
                <w:rFonts w:ascii="Times New Roman"/>
                <w:color w:val="000000" w:themeColor="text1"/>
                <w:sz w:val="24"/>
                <w:szCs w:val="24"/>
              </w:rPr>
              <w:t>條規定，為維護監獄安全及秩序，受刑人違背紀律時，得施以懲罰。告知懲罰後，應予本人解辯之機會，認為有理由者，得免其執行或緩予執行，無理由者，立即執行之。但有疾病或其他特別事由時，得停止執行。基此，受刑人在監執行期間違背紀律，固得依法施以懲罰，惟具體個案是否符合得予懲罰之要件及施以懲罰之種類，須由管教人員依據個案違背紀律行為之實際情形及情節輕重，兼衡酌其原因、動機、身心狀況及違規後之態度等情，由監獄綜合評估後妥適處理之。</w:t>
            </w:r>
          </w:p>
          <w:p w:rsidR="00553E8A" w:rsidRPr="00B9609C" w:rsidRDefault="00553E8A" w:rsidP="00C109CA">
            <w:pPr>
              <w:numPr>
                <w:ilvl w:val="0"/>
                <w:numId w:val="38"/>
              </w:numPr>
              <w:overflowPunct/>
              <w:autoSpaceDE/>
              <w:autoSpaceDN/>
              <w:adjustRightInd w:val="0"/>
              <w:snapToGrid w:val="0"/>
              <w:spacing w:line="280" w:lineRule="exact"/>
              <w:ind w:left="520" w:hangingChars="200" w:hanging="520"/>
              <w:contextualSpacing/>
              <w:rPr>
                <w:rFonts w:ascii="Times New Roman"/>
                <w:color w:val="000000" w:themeColor="text1"/>
                <w:sz w:val="24"/>
                <w:szCs w:val="24"/>
              </w:rPr>
            </w:pPr>
            <w:r w:rsidRPr="00B9609C">
              <w:rPr>
                <w:rFonts w:ascii="Times New Roman"/>
                <w:color w:val="000000" w:themeColor="text1"/>
                <w:sz w:val="24"/>
                <w:szCs w:val="24"/>
              </w:rPr>
              <w:t>認知或精神障礙收容人如有違紀行為，管教人員仍須視個案違背紀律之事實，衡酌其原因、動機及身心狀況等情，綜合評估後，視其身心狀況協助其等轉至適當門診診治、轉介由心理師、社工師等專業人員加強輔導或予以適當懲罰。</w:t>
            </w:r>
          </w:p>
          <w:p w:rsidR="00553E8A" w:rsidRPr="00B9609C" w:rsidRDefault="00553E8A" w:rsidP="00C109CA">
            <w:pPr>
              <w:numPr>
                <w:ilvl w:val="0"/>
                <w:numId w:val="38"/>
              </w:numPr>
              <w:overflowPunct/>
              <w:autoSpaceDE/>
              <w:autoSpaceDN/>
              <w:adjustRightInd w:val="0"/>
              <w:snapToGrid w:val="0"/>
              <w:spacing w:line="280" w:lineRule="exact"/>
              <w:ind w:left="520" w:hangingChars="200" w:hanging="520"/>
              <w:contextualSpacing/>
              <w:rPr>
                <w:rFonts w:ascii="Times New Roman"/>
                <w:color w:val="000000" w:themeColor="text1"/>
                <w:sz w:val="24"/>
                <w:szCs w:val="24"/>
              </w:rPr>
            </w:pPr>
            <w:r w:rsidRPr="00B9609C">
              <w:rPr>
                <w:rFonts w:ascii="Times New Roman"/>
                <w:color w:val="000000" w:themeColor="text1"/>
                <w:sz w:val="24"/>
                <w:szCs w:val="24"/>
              </w:rPr>
              <w:t>為釐清認知或精神障礙收容人之違紀行為究竟係因其身心狀況所致或故意而為，矯正署業囑各矯正機關針對身心障礙或罹病收容人之違紀行為，各機關應會知衛生科醫事人員評估其違紀行為是否因其身心狀況所致。如非因身心狀況所致且確有懲罰之必要，亦應會知醫事人員就懲罰之種類及程度是否影響收容人身心健康或致病情惡化。機關施以強制勞動或停止戶外活動之懲罰，如認為有礙於身心健康之虞時，亦應經醫師檢查後，始懲罰之。</w:t>
            </w:r>
          </w:p>
          <w:p w:rsidR="00553E8A" w:rsidRPr="00B9609C" w:rsidRDefault="00553E8A" w:rsidP="00C109CA">
            <w:pPr>
              <w:numPr>
                <w:ilvl w:val="0"/>
                <w:numId w:val="38"/>
              </w:numPr>
              <w:overflowPunct/>
              <w:autoSpaceDE/>
              <w:autoSpaceDN/>
              <w:adjustRightInd w:val="0"/>
              <w:snapToGrid w:val="0"/>
              <w:spacing w:line="280" w:lineRule="exact"/>
              <w:ind w:left="520" w:hangingChars="200" w:hanging="520"/>
              <w:contextualSpacing/>
              <w:rPr>
                <w:rFonts w:ascii="Times New Roman"/>
                <w:color w:val="000000" w:themeColor="text1"/>
                <w:sz w:val="24"/>
                <w:szCs w:val="24"/>
              </w:rPr>
            </w:pPr>
            <w:r w:rsidRPr="00B9609C">
              <w:rPr>
                <w:rFonts w:ascii="Times New Roman"/>
                <w:color w:val="000000" w:themeColor="text1"/>
                <w:sz w:val="24"/>
                <w:szCs w:val="24"/>
              </w:rPr>
              <w:t>查矯正署並無身心障礙各類別收容人受懲罰處分之統計數據，謹提供</w:t>
            </w:r>
            <w:r w:rsidRPr="00B9609C">
              <w:rPr>
                <w:rFonts w:ascii="Times New Roman"/>
                <w:color w:val="000000" w:themeColor="text1"/>
                <w:sz w:val="24"/>
                <w:szCs w:val="24"/>
              </w:rPr>
              <w:t>107</w:t>
            </w:r>
            <w:r w:rsidRPr="00B9609C">
              <w:rPr>
                <w:rFonts w:ascii="Times New Roman"/>
                <w:color w:val="000000" w:themeColor="text1"/>
                <w:sz w:val="24"/>
                <w:szCs w:val="24"/>
              </w:rPr>
              <w:t>年</w:t>
            </w:r>
            <w:r w:rsidRPr="00B9609C">
              <w:rPr>
                <w:rFonts w:ascii="Times New Roman"/>
                <w:color w:val="000000" w:themeColor="text1"/>
                <w:sz w:val="24"/>
                <w:szCs w:val="24"/>
              </w:rPr>
              <w:t>12</w:t>
            </w:r>
            <w:r w:rsidRPr="00B9609C">
              <w:rPr>
                <w:rFonts w:ascii="Times New Roman"/>
                <w:color w:val="000000" w:themeColor="text1"/>
                <w:sz w:val="24"/>
                <w:szCs w:val="24"/>
              </w:rPr>
              <w:t>月</w:t>
            </w:r>
            <w:r w:rsidRPr="00B9609C">
              <w:rPr>
                <w:rFonts w:ascii="Times New Roman"/>
                <w:color w:val="000000" w:themeColor="text1"/>
                <w:sz w:val="24"/>
                <w:szCs w:val="24"/>
              </w:rPr>
              <w:t>31</w:t>
            </w:r>
            <w:r w:rsidRPr="00B9609C">
              <w:rPr>
                <w:rFonts w:ascii="Times New Roman"/>
                <w:color w:val="000000" w:themeColor="text1"/>
                <w:sz w:val="24"/>
                <w:szCs w:val="24"/>
              </w:rPr>
              <w:t>日在監持身心障礙</w:t>
            </w:r>
            <w:r w:rsidR="002D5EF2" w:rsidRPr="00B9609C">
              <w:rPr>
                <w:rFonts w:ascii="Times New Roman" w:hint="eastAsia"/>
                <w:color w:val="000000" w:themeColor="text1"/>
                <w:sz w:val="24"/>
                <w:szCs w:val="24"/>
              </w:rPr>
              <w:t>證明</w:t>
            </w:r>
            <w:r w:rsidRPr="00B9609C">
              <w:rPr>
                <w:rFonts w:ascii="Times New Roman"/>
                <w:color w:val="000000" w:themeColor="text1"/>
                <w:sz w:val="24"/>
                <w:szCs w:val="24"/>
              </w:rPr>
              <w:t>之收容人於</w:t>
            </w:r>
            <w:r w:rsidRPr="00B9609C">
              <w:rPr>
                <w:rFonts w:ascii="Times New Roman"/>
                <w:color w:val="000000" w:themeColor="text1"/>
                <w:sz w:val="24"/>
                <w:szCs w:val="24"/>
              </w:rPr>
              <w:t>105</w:t>
            </w:r>
            <w:r w:rsidRPr="00B9609C">
              <w:rPr>
                <w:rFonts w:ascii="Times New Roman"/>
                <w:color w:val="000000" w:themeColor="text1"/>
                <w:sz w:val="24"/>
                <w:szCs w:val="24"/>
              </w:rPr>
              <w:t>年至</w:t>
            </w:r>
            <w:r w:rsidRPr="00B9609C">
              <w:rPr>
                <w:rFonts w:ascii="Times New Roman"/>
                <w:color w:val="000000" w:themeColor="text1"/>
                <w:sz w:val="24"/>
                <w:szCs w:val="24"/>
              </w:rPr>
              <w:t>107</w:t>
            </w:r>
            <w:r w:rsidRPr="00B9609C">
              <w:rPr>
                <w:rFonts w:ascii="Times New Roman"/>
                <w:color w:val="000000" w:themeColor="text1"/>
                <w:sz w:val="24"/>
                <w:szCs w:val="24"/>
              </w:rPr>
              <w:t>年之違規懲罰統計數據（詳如附件</w:t>
            </w:r>
            <w:r w:rsidRPr="00B9609C">
              <w:rPr>
                <w:rFonts w:ascii="Times New Roman"/>
                <w:color w:val="000000" w:themeColor="text1"/>
                <w:sz w:val="24"/>
                <w:szCs w:val="24"/>
              </w:rPr>
              <w:t>1</w:t>
            </w:r>
            <w:r w:rsidRPr="00B9609C">
              <w:rPr>
                <w:rFonts w:ascii="Times New Roman"/>
                <w:color w:val="000000" w:themeColor="text1"/>
                <w:sz w:val="24"/>
                <w:szCs w:val="24"/>
              </w:rPr>
              <w:t>）。</w:t>
            </w:r>
          </w:p>
        </w:tc>
      </w:tr>
      <w:tr w:rsidR="00F01395" w:rsidRPr="00B9609C" w:rsidTr="00D43B30">
        <w:trPr>
          <w:trHeight w:val="567"/>
        </w:trPr>
        <w:tc>
          <w:tcPr>
            <w:tcW w:w="9039" w:type="dxa"/>
            <w:gridSpan w:val="2"/>
            <w:tcBorders>
              <w:right w:val="single" w:sz="4" w:space="0" w:color="auto"/>
            </w:tcBorders>
            <w:shd w:val="clear" w:color="auto" w:fill="FDE9D9" w:themeFill="accent6" w:themeFillTint="33"/>
            <w:vAlign w:val="center"/>
          </w:tcPr>
          <w:p w:rsidR="00553E8A" w:rsidRPr="00B9609C" w:rsidRDefault="00553E8A" w:rsidP="00D43B30">
            <w:pPr>
              <w:overflowPunct/>
              <w:autoSpaceDE/>
              <w:autoSpaceDN/>
              <w:adjustRightInd w:val="0"/>
              <w:snapToGrid w:val="0"/>
              <w:spacing w:line="280" w:lineRule="exact"/>
              <w:contextualSpacing/>
              <w:jc w:val="center"/>
              <w:rPr>
                <w:rFonts w:ascii="Times New Roman"/>
                <w:b/>
                <w:color w:val="000000" w:themeColor="text1"/>
                <w:sz w:val="24"/>
                <w:szCs w:val="24"/>
              </w:rPr>
            </w:pPr>
            <w:r w:rsidRPr="00B9609C">
              <w:rPr>
                <w:rFonts w:ascii="Times New Roman" w:hint="eastAsia"/>
                <w:b/>
                <w:color w:val="000000" w:themeColor="text1"/>
                <w:sz w:val="24"/>
                <w:szCs w:val="24"/>
              </w:rPr>
              <w:t>臺北監獄</w:t>
            </w:r>
            <w:r w:rsidR="009624FF">
              <w:rPr>
                <w:rFonts w:ascii="Times New Roman" w:hint="eastAsia"/>
                <w:b/>
                <w:color w:val="000000" w:themeColor="text1"/>
                <w:sz w:val="24"/>
                <w:szCs w:val="24"/>
              </w:rPr>
              <w:t>李○○</w:t>
            </w:r>
            <w:r w:rsidRPr="00B9609C">
              <w:rPr>
                <w:rFonts w:ascii="Times New Roman" w:hint="eastAsia"/>
                <w:b/>
                <w:color w:val="000000" w:themeColor="text1"/>
                <w:sz w:val="24"/>
                <w:szCs w:val="24"/>
              </w:rPr>
              <w:t>陳訴案</w:t>
            </w:r>
          </w:p>
        </w:tc>
      </w:tr>
      <w:tr w:rsidR="00F01395" w:rsidRPr="00B9609C" w:rsidTr="00D43B30">
        <w:trPr>
          <w:trHeight w:val="64"/>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b/>
                <w:bCs/>
                <w:color w:val="000000" w:themeColor="text1"/>
                <w:sz w:val="24"/>
                <w:szCs w:val="24"/>
              </w:rPr>
            </w:pPr>
            <w:r w:rsidRPr="00B9609C">
              <w:rPr>
                <w:rFonts w:ascii="Times New Roman"/>
                <w:color w:val="000000" w:themeColor="text1"/>
                <w:sz w:val="24"/>
                <w:szCs w:val="24"/>
              </w:rPr>
              <w:t>臺北監獄對於精神病犯</w:t>
            </w:r>
            <w:r w:rsidR="009624FF">
              <w:rPr>
                <w:rFonts w:ascii="Times New Roman"/>
                <w:color w:val="000000" w:themeColor="text1"/>
                <w:sz w:val="24"/>
                <w:szCs w:val="24"/>
              </w:rPr>
              <w:t>李</w:t>
            </w:r>
            <w:r w:rsidR="009624FF">
              <w:rPr>
                <w:rFonts w:ascii="Times New Roman"/>
                <w:color w:val="000000" w:themeColor="text1"/>
                <w:sz w:val="24"/>
                <w:szCs w:val="24"/>
              </w:rPr>
              <w:t>○○</w:t>
            </w:r>
            <w:r w:rsidRPr="00B9609C">
              <w:rPr>
                <w:rFonts w:ascii="Times New Roman"/>
                <w:color w:val="000000" w:themeColor="text1"/>
                <w:sz w:val="24"/>
                <w:szCs w:val="24"/>
              </w:rPr>
              <w:t>出現違背紀律行為，予以懲罰所憑之「懲罰參考標準表」其適法性為何？是否符合法律位階及法律保留原則？</w:t>
            </w:r>
          </w:p>
        </w:tc>
        <w:tc>
          <w:tcPr>
            <w:tcW w:w="6946" w:type="dxa"/>
            <w:tcBorders>
              <w:right w:val="single" w:sz="4" w:space="0" w:color="auto"/>
            </w:tcBorders>
            <w:shd w:val="clear" w:color="auto" w:fill="auto"/>
          </w:tcPr>
          <w:p w:rsidR="00553E8A" w:rsidRPr="00B9609C" w:rsidRDefault="00553E8A" w:rsidP="00D43B30">
            <w:pPr>
              <w:pStyle w:val="af2"/>
              <w:spacing w:line="280" w:lineRule="exact"/>
              <w:ind w:left="0" w:right="318" w:firstLineChars="0" w:firstLine="0"/>
              <w:rPr>
                <w:rFonts w:ascii="Times New Roman"/>
                <w:bCs/>
                <w:color w:val="000000" w:themeColor="text1"/>
                <w:sz w:val="24"/>
                <w:szCs w:val="24"/>
              </w:rPr>
            </w:pPr>
            <w:r w:rsidRPr="00B9609C">
              <w:rPr>
                <w:rFonts w:ascii="Times New Roman"/>
                <w:bCs/>
                <w:color w:val="000000" w:themeColor="text1"/>
                <w:sz w:val="24"/>
                <w:szCs w:val="24"/>
              </w:rPr>
              <w:t>按「中央法規標準法」第</w:t>
            </w:r>
            <w:r w:rsidRPr="00B9609C">
              <w:rPr>
                <w:rFonts w:ascii="Times New Roman"/>
                <w:bCs/>
                <w:color w:val="000000" w:themeColor="text1"/>
                <w:sz w:val="24"/>
                <w:szCs w:val="24"/>
              </w:rPr>
              <w:t>5</w:t>
            </w:r>
            <w:r w:rsidRPr="00B9609C">
              <w:rPr>
                <w:rFonts w:ascii="Times New Roman"/>
                <w:bCs/>
                <w:color w:val="000000" w:themeColor="text1"/>
                <w:sz w:val="24"/>
                <w:szCs w:val="24"/>
              </w:rPr>
              <w:t>條第</w:t>
            </w:r>
            <w:r w:rsidRPr="00B9609C">
              <w:rPr>
                <w:rFonts w:ascii="Times New Roman"/>
                <w:bCs/>
                <w:color w:val="000000" w:themeColor="text1"/>
                <w:sz w:val="24"/>
                <w:szCs w:val="24"/>
              </w:rPr>
              <w:t>2</w:t>
            </w:r>
            <w:r w:rsidRPr="00B9609C">
              <w:rPr>
                <w:rFonts w:ascii="Times New Roman"/>
                <w:bCs/>
                <w:color w:val="000000" w:themeColor="text1"/>
                <w:sz w:val="24"/>
                <w:szCs w:val="24"/>
              </w:rPr>
              <w:t>款規定：「左列事項應以法律定之：</w:t>
            </w:r>
            <w:r w:rsidRPr="00B9609C">
              <w:rPr>
                <w:rFonts w:hAnsi="標楷體" w:hint="eastAsia"/>
                <w:color w:val="000000" w:themeColor="text1"/>
                <w:sz w:val="24"/>
                <w:szCs w:val="24"/>
              </w:rPr>
              <w:t>……</w:t>
            </w:r>
            <w:r w:rsidRPr="00B9609C">
              <w:rPr>
                <w:rFonts w:ascii="Times New Roman"/>
                <w:bCs/>
                <w:color w:val="000000" w:themeColor="text1"/>
                <w:sz w:val="24"/>
                <w:szCs w:val="24"/>
              </w:rPr>
              <w:t>二、關於人民之權利、義務者。</w:t>
            </w:r>
            <w:r w:rsidRPr="00B9609C">
              <w:rPr>
                <w:rFonts w:hAnsi="標楷體" w:hint="eastAsia"/>
                <w:color w:val="000000" w:themeColor="text1"/>
                <w:sz w:val="24"/>
                <w:szCs w:val="24"/>
              </w:rPr>
              <w:t>……</w:t>
            </w:r>
            <w:r w:rsidRPr="00B9609C">
              <w:rPr>
                <w:rFonts w:ascii="Times New Roman"/>
                <w:bCs/>
                <w:color w:val="000000" w:themeColor="text1"/>
                <w:sz w:val="24"/>
                <w:szCs w:val="24"/>
              </w:rPr>
              <w:t>」惟人民之自由及權利範圍甚廣，何種事項須以法律直接規範或得委由命令予以規定，參照司法院釋字第</w:t>
            </w:r>
            <w:r w:rsidRPr="00B9609C">
              <w:rPr>
                <w:rFonts w:ascii="Times New Roman"/>
                <w:bCs/>
                <w:color w:val="000000" w:themeColor="text1"/>
                <w:sz w:val="24"/>
                <w:szCs w:val="24"/>
              </w:rPr>
              <w:t>443</w:t>
            </w:r>
            <w:r w:rsidRPr="00B9609C">
              <w:rPr>
                <w:rFonts w:ascii="Times New Roman"/>
                <w:bCs/>
                <w:color w:val="000000" w:themeColor="text1"/>
                <w:sz w:val="24"/>
                <w:szCs w:val="24"/>
              </w:rPr>
              <w:t>號解釋理由書意旨，屬於執行法律之細節性、技術性次要事項，則不在法律保留之列。經查現行「監獄行刑法」第</w:t>
            </w:r>
            <w:r w:rsidRPr="00B9609C">
              <w:rPr>
                <w:rFonts w:ascii="Times New Roman"/>
                <w:bCs/>
                <w:color w:val="000000" w:themeColor="text1"/>
                <w:sz w:val="24"/>
                <w:szCs w:val="24"/>
              </w:rPr>
              <w:t>76</w:t>
            </w:r>
            <w:r w:rsidRPr="00B9609C">
              <w:rPr>
                <w:rFonts w:ascii="Times New Roman"/>
                <w:bCs/>
                <w:color w:val="000000" w:themeColor="text1"/>
                <w:sz w:val="24"/>
                <w:szCs w:val="24"/>
              </w:rPr>
              <w:t>條規定，受刑人於違背紀律時，始得施以懲罰，是以，矯正機關對於受刑人施以懲罰，均係以其行為有無違背紀律為斷，至違背紀律之情狀，因態樣不一，且屬執行之細節性、技術性次要事項，自得由權責機關為必要之解釋及規範，尚非憲法所不許。</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rPr>
              <w:t>承上，臺北監獄對於精神病犯</w:t>
            </w:r>
            <w:r w:rsidR="009624FF">
              <w:rPr>
                <w:rFonts w:ascii="Times New Roman"/>
                <w:color w:val="000000" w:themeColor="text1"/>
                <w:sz w:val="24"/>
                <w:szCs w:val="24"/>
              </w:rPr>
              <w:t>李</w:t>
            </w:r>
            <w:r w:rsidR="009624FF">
              <w:rPr>
                <w:rFonts w:ascii="Times New Roman"/>
                <w:color w:val="000000" w:themeColor="text1"/>
                <w:sz w:val="24"/>
                <w:szCs w:val="24"/>
              </w:rPr>
              <w:t>○○</w:t>
            </w:r>
            <w:r w:rsidRPr="00B9609C">
              <w:rPr>
                <w:rFonts w:ascii="Times New Roman"/>
                <w:color w:val="000000" w:themeColor="text1"/>
                <w:sz w:val="24"/>
                <w:szCs w:val="24"/>
              </w:rPr>
              <w:t>施以「收容鎮靜室加強輔導」、「施用</w:t>
            </w:r>
            <w:r w:rsidRPr="00B9609C">
              <w:rPr>
                <w:rFonts w:ascii="Times New Roman"/>
                <w:color w:val="000000" w:themeColor="text1"/>
                <w:sz w:val="24"/>
                <w:szCs w:val="24"/>
              </w:rPr>
              <w:lastRenderedPageBreak/>
              <w:t>戒具」、「加強輔導修復式正義」其適法性為何？是否符合法律位階及法律保留原則？本事件之策進作為為何？</w:t>
            </w:r>
          </w:p>
        </w:tc>
        <w:tc>
          <w:tcPr>
            <w:tcW w:w="6946" w:type="dxa"/>
            <w:tcBorders>
              <w:right w:val="single" w:sz="4" w:space="0" w:color="auto"/>
            </w:tcBorders>
            <w:shd w:val="clear" w:color="auto" w:fill="auto"/>
          </w:tcPr>
          <w:p w:rsidR="00553E8A" w:rsidRPr="00B9609C" w:rsidRDefault="00553E8A" w:rsidP="00C109CA">
            <w:pPr>
              <w:numPr>
                <w:ilvl w:val="0"/>
                <w:numId w:val="39"/>
              </w:numPr>
              <w:overflowPunct/>
              <w:autoSpaceDE/>
              <w:autoSpaceDN/>
              <w:adjustRightInd w:val="0"/>
              <w:snapToGrid w:val="0"/>
              <w:spacing w:line="280" w:lineRule="exact"/>
              <w:ind w:left="520" w:hangingChars="200" w:hanging="520"/>
              <w:contextualSpacing/>
              <w:rPr>
                <w:rFonts w:ascii="Times New Roman"/>
                <w:color w:val="000000" w:themeColor="text1"/>
                <w:sz w:val="24"/>
                <w:szCs w:val="24"/>
              </w:rPr>
            </w:pPr>
            <w:r w:rsidRPr="00B9609C">
              <w:rPr>
                <w:rFonts w:ascii="Times New Roman"/>
                <w:color w:val="000000" w:themeColor="text1"/>
                <w:sz w:val="24"/>
                <w:szCs w:val="24"/>
              </w:rPr>
              <w:lastRenderedPageBreak/>
              <w:t>按監獄行刑法第</w:t>
            </w:r>
            <w:r w:rsidRPr="00B9609C">
              <w:rPr>
                <w:rFonts w:ascii="Times New Roman"/>
                <w:color w:val="000000" w:themeColor="text1"/>
                <w:sz w:val="24"/>
                <w:szCs w:val="24"/>
              </w:rPr>
              <w:t>22</w:t>
            </w:r>
            <w:r w:rsidRPr="00B9609C">
              <w:rPr>
                <w:rFonts w:ascii="Times New Roman"/>
                <w:color w:val="000000" w:themeColor="text1"/>
                <w:sz w:val="24"/>
                <w:szCs w:val="24"/>
              </w:rPr>
              <w:t>條規定，受刑人有脫逃、自殺、暴行或其他擾亂秩序行為之虞時，得施用戒具或收容於鎮靜室。經查矯正署臺北監獄（下稱北監）認受刑人</w:t>
            </w:r>
            <w:r w:rsidR="009624FF">
              <w:rPr>
                <w:rFonts w:ascii="Times New Roman"/>
                <w:color w:val="000000" w:themeColor="text1"/>
                <w:sz w:val="24"/>
                <w:szCs w:val="24"/>
              </w:rPr>
              <w:t>李</w:t>
            </w:r>
            <w:r w:rsidR="009624FF">
              <w:rPr>
                <w:rFonts w:ascii="Times New Roman"/>
                <w:color w:val="000000" w:themeColor="text1"/>
                <w:sz w:val="24"/>
                <w:szCs w:val="24"/>
              </w:rPr>
              <w:t>○○</w:t>
            </w:r>
            <w:r w:rsidRPr="00B9609C">
              <w:rPr>
                <w:rFonts w:ascii="Times New Roman"/>
                <w:color w:val="000000" w:themeColor="text1"/>
                <w:sz w:val="24"/>
                <w:szCs w:val="24"/>
              </w:rPr>
              <w:t>（下稱李員）有暴力攻擊他人之行為傾向及衝動之情緒表</w:t>
            </w:r>
            <w:r w:rsidRPr="00B9609C">
              <w:rPr>
                <w:rFonts w:ascii="Times New Roman"/>
                <w:color w:val="000000" w:themeColor="text1"/>
                <w:sz w:val="24"/>
                <w:szCs w:val="24"/>
              </w:rPr>
              <w:lastRenderedPageBreak/>
              <w:t>現，顯可能危害同房收容人身心安全，爰北監依前開規定對李員施用戒具或收容於鎮靜室，以保護李員及其同房收容人，核與前開規定無違。</w:t>
            </w:r>
          </w:p>
          <w:p w:rsidR="00553E8A" w:rsidRPr="00B9609C" w:rsidRDefault="00553E8A" w:rsidP="00C109CA">
            <w:pPr>
              <w:numPr>
                <w:ilvl w:val="0"/>
                <w:numId w:val="39"/>
              </w:numPr>
              <w:overflowPunct/>
              <w:autoSpaceDE/>
              <w:autoSpaceDN/>
              <w:adjustRightInd w:val="0"/>
              <w:snapToGrid w:val="0"/>
              <w:spacing w:line="280" w:lineRule="exact"/>
              <w:ind w:left="520" w:hangingChars="200" w:hanging="520"/>
              <w:contextualSpacing/>
              <w:rPr>
                <w:rFonts w:ascii="Times New Roman"/>
                <w:bCs/>
                <w:color w:val="000000" w:themeColor="text1"/>
                <w:sz w:val="24"/>
                <w:szCs w:val="24"/>
              </w:rPr>
            </w:pPr>
            <w:r w:rsidRPr="00B9609C">
              <w:rPr>
                <w:rFonts w:ascii="Times New Roman"/>
                <w:color w:val="000000" w:themeColor="text1"/>
                <w:sz w:val="24"/>
                <w:szCs w:val="24"/>
              </w:rPr>
              <w:t>另執行監獄基於處遇規劃考量，自得本於矯正職責，按個案情形與需要，由管教人員或轉介心理師、社工師，運用諮商輔導技巧與專業談話技術，施以適當之輔導與教化，幫助當事人瞭解困境，並嘗試面對、處理困境，以重新恢復適應，其中「修復式正義」或稱「修復式司法」（</w:t>
            </w:r>
            <w:r w:rsidRPr="00B9609C">
              <w:rPr>
                <w:rFonts w:ascii="Times New Roman"/>
                <w:color w:val="000000" w:themeColor="text1"/>
                <w:sz w:val="24"/>
                <w:szCs w:val="24"/>
              </w:rPr>
              <w:t>Restorative Justice</w:t>
            </w:r>
            <w:r w:rsidRPr="00B9609C">
              <w:rPr>
                <w:rFonts w:ascii="Times New Roman"/>
                <w:color w:val="000000" w:themeColor="text1"/>
                <w:sz w:val="24"/>
                <w:szCs w:val="24"/>
              </w:rPr>
              <w:t>），旨在藉由有建設性之參與及對話，在尊重、理解及溝通之氛圍下，尋求彌補被害人之損害、痛苦及不安，以真正滿足被害人之需要，並修復因衝突而破裂之社會關係。其性質洵屬諮商輔導方案，非對收容人權利之限制，當無違法，亦無涉法律保留。</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rPr>
              <w:lastRenderedPageBreak/>
              <w:t>承上，有關身心障礙收容人的違規處分是否應規劃特別之機制？策進作為為何？</w:t>
            </w:r>
          </w:p>
        </w:tc>
        <w:tc>
          <w:tcPr>
            <w:tcW w:w="6946" w:type="dxa"/>
            <w:tcBorders>
              <w:right w:val="single" w:sz="4" w:space="0" w:color="auto"/>
            </w:tcBorders>
            <w:shd w:val="clear" w:color="auto" w:fill="auto"/>
          </w:tcPr>
          <w:p w:rsidR="00553E8A" w:rsidRPr="00B9609C" w:rsidRDefault="00553E8A" w:rsidP="00C109CA">
            <w:pPr>
              <w:numPr>
                <w:ilvl w:val="0"/>
                <w:numId w:val="40"/>
              </w:numPr>
              <w:overflowPunct/>
              <w:autoSpaceDE/>
              <w:autoSpaceDN/>
              <w:adjustRightInd w:val="0"/>
              <w:snapToGrid w:val="0"/>
              <w:spacing w:line="280" w:lineRule="exact"/>
              <w:ind w:left="520" w:hangingChars="200" w:hanging="520"/>
              <w:contextualSpacing/>
              <w:rPr>
                <w:rFonts w:ascii="Times New Roman"/>
                <w:bCs/>
                <w:color w:val="000000" w:themeColor="text1"/>
                <w:sz w:val="24"/>
                <w:szCs w:val="24"/>
              </w:rPr>
            </w:pPr>
            <w:r w:rsidRPr="00B9609C">
              <w:rPr>
                <w:rFonts w:ascii="Times New Roman"/>
                <w:bCs/>
                <w:color w:val="000000" w:themeColor="text1"/>
                <w:sz w:val="24"/>
                <w:szCs w:val="24"/>
              </w:rPr>
              <w:t>按身心障礙者權益保障法之規定，身心障礙者是指神經系統構造、精神、心智功能、眼、耳、感官、語言、聲音、循環、造血、免疫、呼吸等構造及功能、消化、新陳代謝、內分泌、泌尿、生殖等系統及功能、肌肉、骨骼、皮膚等</w:t>
            </w:r>
            <w:r w:rsidRPr="00B9609C">
              <w:rPr>
                <w:rFonts w:ascii="Times New Roman"/>
                <w:bCs/>
                <w:color w:val="000000" w:themeColor="text1"/>
                <w:sz w:val="24"/>
                <w:szCs w:val="24"/>
              </w:rPr>
              <w:t>8</w:t>
            </w:r>
            <w:r w:rsidRPr="00B9609C">
              <w:rPr>
                <w:rFonts w:ascii="Times New Roman"/>
                <w:bCs/>
                <w:color w:val="000000" w:themeColor="text1"/>
                <w:sz w:val="24"/>
                <w:szCs w:val="24"/>
              </w:rPr>
              <w:t>類身體系統構造或功能，有損傷或不全導致顯著偏離或喪失，影響其活動與參與社會生活者。身心障礙情形具多元性，身心障礙者所具障礙如何影響個人行為及個別需求更具差異性。</w:t>
            </w:r>
          </w:p>
          <w:p w:rsidR="00553E8A" w:rsidRPr="00B9609C" w:rsidRDefault="00553E8A" w:rsidP="00C109CA">
            <w:pPr>
              <w:pStyle w:val="af2"/>
              <w:widowControl/>
              <w:numPr>
                <w:ilvl w:val="0"/>
                <w:numId w:val="40"/>
              </w:numPr>
              <w:overflowPunct/>
              <w:autoSpaceDE/>
              <w:autoSpaceDN/>
              <w:spacing w:line="280" w:lineRule="exact"/>
              <w:ind w:left="520" w:right="320" w:hanging="520"/>
              <w:rPr>
                <w:rFonts w:ascii="Times New Roman"/>
                <w:bCs/>
                <w:color w:val="000000" w:themeColor="text1"/>
                <w:sz w:val="24"/>
                <w:szCs w:val="24"/>
              </w:rPr>
            </w:pPr>
            <w:r w:rsidRPr="00B9609C">
              <w:rPr>
                <w:rFonts w:ascii="Times New Roman"/>
                <w:bCs/>
                <w:color w:val="000000" w:themeColor="text1"/>
                <w:sz w:val="24"/>
                <w:szCs w:val="24"/>
              </w:rPr>
              <w:t>為釐清身心障礙收容人之違紀行為究竟係因其身心狀況所致或故意而為，矯正署業囑各矯正機關針對身心障礙或罹病收容人之違規行為，各機關應會知衛生科醫事人員評估其違紀行為是否因其身心狀況所致。如非因身心狀況所致且確有懲罰之必要，亦應會知醫事人員就懲罰之種類及程度是否影響收容人身心健康或致病情惡化，以為妥適之處置。機關施以強制勞動或停止戶外活動之懲罰，如認為有礙於身心健康之虞時，亦應經醫師檢查後，始懲罰之。</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rPr>
              <w:t>臺北監獄、賢德醫院等對收容人</w:t>
            </w:r>
            <w:r w:rsidR="009624FF">
              <w:rPr>
                <w:rFonts w:ascii="Times New Roman"/>
                <w:color w:val="000000" w:themeColor="text1"/>
                <w:sz w:val="24"/>
                <w:szCs w:val="24"/>
              </w:rPr>
              <w:t>王</w:t>
            </w:r>
            <w:r w:rsidR="009624FF">
              <w:rPr>
                <w:rFonts w:ascii="Times New Roman"/>
                <w:color w:val="000000" w:themeColor="text1"/>
                <w:sz w:val="24"/>
                <w:szCs w:val="24"/>
              </w:rPr>
              <w:t>○○</w:t>
            </w:r>
            <w:r w:rsidRPr="00B9609C">
              <w:rPr>
                <w:rFonts w:ascii="Times New Roman"/>
                <w:color w:val="000000" w:themeColor="text1"/>
                <w:sz w:val="24"/>
                <w:szCs w:val="24"/>
              </w:rPr>
              <w:t>之戒護管理、醫療處遇、教化輔導、監護處分執行</w:t>
            </w:r>
            <w:r w:rsidRPr="00B9609C">
              <w:rPr>
                <w:rFonts w:ascii="Times New Roman"/>
                <w:color w:val="000000" w:themeColor="text1"/>
                <w:sz w:val="24"/>
                <w:szCs w:val="24"/>
              </w:rPr>
              <w:t>……</w:t>
            </w:r>
            <w:r w:rsidRPr="00B9609C">
              <w:rPr>
                <w:rFonts w:ascii="Times New Roman"/>
                <w:color w:val="000000" w:themeColor="text1"/>
                <w:sz w:val="24"/>
                <w:szCs w:val="24"/>
              </w:rPr>
              <w:t>等之相關處置過程有無應再精進之處？</w:t>
            </w:r>
          </w:p>
        </w:tc>
        <w:tc>
          <w:tcPr>
            <w:tcW w:w="6946" w:type="dxa"/>
            <w:tcBorders>
              <w:right w:val="single" w:sz="4" w:space="0" w:color="auto"/>
            </w:tcBorders>
            <w:shd w:val="clear" w:color="auto" w:fill="auto"/>
          </w:tcPr>
          <w:p w:rsidR="00553E8A" w:rsidRPr="00B9609C" w:rsidRDefault="00553E8A" w:rsidP="00D43B30">
            <w:pPr>
              <w:pStyle w:val="af2"/>
              <w:spacing w:line="280" w:lineRule="exact"/>
              <w:ind w:left="0" w:firstLineChars="0" w:firstLine="0"/>
              <w:rPr>
                <w:rFonts w:ascii="Times New Roman"/>
                <w:bCs/>
                <w:color w:val="000000" w:themeColor="text1"/>
                <w:sz w:val="24"/>
                <w:szCs w:val="24"/>
              </w:rPr>
            </w:pPr>
            <w:r w:rsidRPr="00B9609C">
              <w:rPr>
                <w:rFonts w:ascii="Times New Roman"/>
                <w:bCs/>
                <w:color w:val="000000" w:themeColor="text1"/>
                <w:sz w:val="24"/>
                <w:szCs w:val="24"/>
              </w:rPr>
              <w:t>有關</w:t>
            </w:r>
            <w:r w:rsidR="009624FF">
              <w:rPr>
                <w:rFonts w:ascii="Times New Roman"/>
                <w:bCs/>
                <w:color w:val="000000" w:themeColor="text1"/>
                <w:sz w:val="24"/>
                <w:szCs w:val="24"/>
              </w:rPr>
              <w:t>王</w:t>
            </w:r>
            <w:r w:rsidR="009624FF">
              <w:rPr>
                <w:rFonts w:ascii="Times New Roman"/>
                <w:bCs/>
                <w:color w:val="000000" w:themeColor="text1"/>
                <w:sz w:val="24"/>
                <w:szCs w:val="24"/>
              </w:rPr>
              <w:t>○○</w:t>
            </w:r>
            <w:r w:rsidRPr="00B9609C">
              <w:rPr>
                <w:rFonts w:ascii="Times New Roman"/>
                <w:bCs/>
                <w:color w:val="000000" w:themeColor="text1"/>
                <w:sz w:val="24"/>
                <w:szCs w:val="24"/>
              </w:rPr>
              <w:t>個案</w:t>
            </w:r>
            <w:r w:rsidRPr="00B9609C">
              <w:rPr>
                <w:rFonts w:ascii="Times New Roman" w:hint="eastAsia"/>
                <w:bCs/>
                <w:color w:val="000000" w:themeColor="text1"/>
                <w:sz w:val="24"/>
                <w:szCs w:val="24"/>
              </w:rPr>
              <w:t>法務</w:t>
            </w:r>
            <w:r w:rsidRPr="00B9609C">
              <w:rPr>
                <w:rFonts w:ascii="Times New Roman"/>
                <w:bCs/>
                <w:color w:val="000000" w:themeColor="text1"/>
                <w:sz w:val="24"/>
                <w:szCs w:val="24"/>
              </w:rPr>
              <w:t>部前於</w:t>
            </w:r>
            <w:r w:rsidRPr="00B9609C">
              <w:rPr>
                <w:rFonts w:ascii="Times New Roman"/>
                <w:bCs/>
                <w:color w:val="000000" w:themeColor="text1"/>
                <w:sz w:val="24"/>
                <w:szCs w:val="24"/>
              </w:rPr>
              <w:t>108</w:t>
            </w:r>
            <w:r w:rsidRPr="00B9609C">
              <w:rPr>
                <w:rFonts w:ascii="Times New Roman"/>
                <w:bCs/>
                <w:color w:val="000000" w:themeColor="text1"/>
                <w:sz w:val="24"/>
                <w:szCs w:val="24"/>
              </w:rPr>
              <w:t>年</w:t>
            </w:r>
            <w:r w:rsidRPr="00B9609C">
              <w:rPr>
                <w:rFonts w:ascii="Times New Roman"/>
                <w:bCs/>
                <w:color w:val="000000" w:themeColor="text1"/>
                <w:sz w:val="24"/>
                <w:szCs w:val="24"/>
              </w:rPr>
              <w:t>3</w:t>
            </w:r>
            <w:r w:rsidRPr="00B9609C">
              <w:rPr>
                <w:rFonts w:ascii="Times New Roman"/>
                <w:bCs/>
                <w:color w:val="000000" w:themeColor="text1"/>
                <w:sz w:val="24"/>
                <w:szCs w:val="24"/>
              </w:rPr>
              <w:t>月</w:t>
            </w:r>
            <w:r w:rsidRPr="00B9609C">
              <w:rPr>
                <w:rFonts w:ascii="Times New Roman"/>
                <w:bCs/>
                <w:color w:val="000000" w:themeColor="text1"/>
                <w:sz w:val="24"/>
                <w:szCs w:val="24"/>
              </w:rPr>
              <w:t>20</w:t>
            </w:r>
            <w:r w:rsidRPr="00B9609C">
              <w:rPr>
                <w:rFonts w:ascii="Times New Roman"/>
                <w:bCs/>
                <w:color w:val="000000" w:themeColor="text1"/>
                <w:sz w:val="24"/>
                <w:szCs w:val="24"/>
              </w:rPr>
              <w:t>日以法矯字第</w:t>
            </w:r>
            <w:r w:rsidRPr="00B9609C">
              <w:rPr>
                <w:rFonts w:ascii="Times New Roman"/>
                <w:bCs/>
                <w:color w:val="000000" w:themeColor="text1"/>
                <w:sz w:val="24"/>
                <w:szCs w:val="24"/>
              </w:rPr>
              <w:t>10802002390</w:t>
            </w:r>
            <w:r w:rsidRPr="00B9609C">
              <w:rPr>
                <w:rFonts w:ascii="Times New Roman"/>
                <w:bCs/>
                <w:color w:val="000000" w:themeColor="text1"/>
                <w:sz w:val="24"/>
                <w:szCs w:val="24"/>
              </w:rPr>
              <w:t>號函函復在案，並無其他補充；另查矯正署臺北監獄並無</w:t>
            </w:r>
            <w:r w:rsidR="009624FF">
              <w:rPr>
                <w:rFonts w:ascii="Times New Roman"/>
                <w:bCs/>
                <w:color w:val="000000" w:themeColor="text1"/>
                <w:sz w:val="24"/>
                <w:szCs w:val="24"/>
              </w:rPr>
              <w:t>王</w:t>
            </w:r>
            <w:r w:rsidR="009624FF">
              <w:rPr>
                <w:rFonts w:ascii="Times New Roman"/>
                <w:bCs/>
                <w:color w:val="000000" w:themeColor="text1"/>
                <w:sz w:val="24"/>
                <w:szCs w:val="24"/>
              </w:rPr>
              <w:t>○○</w:t>
            </w:r>
            <w:r w:rsidRPr="00B9609C">
              <w:rPr>
                <w:rFonts w:ascii="Times New Roman"/>
                <w:bCs/>
                <w:color w:val="000000" w:themeColor="text1"/>
                <w:sz w:val="24"/>
                <w:szCs w:val="24"/>
              </w:rPr>
              <w:t>之收容紀錄，爰無法提供相關說明。</w:t>
            </w:r>
          </w:p>
        </w:tc>
      </w:tr>
      <w:tr w:rsidR="00F01395" w:rsidRPr="00B9609C" w:rsidTr="00D43B30">
        <w:trPr>
          <w:trHeight w:val="567"/>
        </w:trPr>
        <w:tc>
          <w:tcPr>
            <w:tcW w:w="9039" w:type="dxa"/>
            <w:gridSpan w:val="2"/>
            <w:tcBorders>
              <w:right w:val="single" w:sz="4" w:space="0" w:color="auto"/>
            </w:tcBorders>
            <w:shd w:val="clear" w:color="auto" w:fill="FDE9D9" w:themeFill="accent6" w:themeFillTint="33"/>
            <w:vAlign w:val="center"/>
          </w:tcPr>
          <w:p w:rsidR="00553E8A" w:rsidRPr="00B9609C" w:rsidRDefault="00553E8A" w:rsidP="00D43B30">
            <w:pPr>
              <w:pStyle w:val="af2"/>
              <w:spacing w:line="280" w:lineRule="exact"/>
              <w:ind w:left="0" w:firstLineChars="0" w:firstLine="0"/>
              <w:jc w:val="center"/>
              <w:rPr>
                <w:rFonts w:ascii="Times New Roman"/>
                <w:b/>
                <w:bCs/>
                <w:color w:val="000000" w:themeColor="text1"/>
                <w:sz w:val="24"/>
                <w:szCs w:val="24"/>
              </w:rPr>
            </w:pPr>
            <w:r w:rsidRPr="00B9609C">
              <w:rPr>
                <w:rFonts w:ascii="Times New Roman" w:hint="eastAsia"/>
                <w:b/>
                <w:bCs/>
                <w:color w:val="000000" w:themeColor="text1"/>
                <w:sz w:val="24"/>
                <w:szCs w:val="24"/>
              </w:rPr>
              <w:t>雲林監獄</w:t>
            </w:r>
            <w:r w:rsidR="009624FF">
              <w:rPr>
                <w:rFonts w:ascii="Times New Roman" w:hint="eastAsia"/>
                <w:b/>
                <w:bCs/>
                <w:color w:val="000000" w:themeColor="text1"/>
                <w:sz w:val="24"/>
                <w:szCs w:val="24"/>
              </w:rPr>
              <w:t>胡○○</w:t>
            </w:r>
            <w:r w:rsidRPr="00B9609C">
              <w:rPr>
                <w:rFonts w:ascii="Times New Roman" w:hint="eastAsia"/>
                <w:b/>
                <w:bCs/>
                <w:color w:val="000000" w:themeColor="text1"/>
                <w:sz w:val="24"/>
                <w:szCs w:val="24"/>
              </w:rPr>
              <w:t>出獄旋即再犯案</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rPr>
              <w:t>雲林監獄身心障礙收容人</w:t>
            </w:r>
            <w:r w:rsidR="009624FF">
              <w:rPr>
                <w:rFonts w:ascii="Times New Roman"/>
                <w:color w:val="000000" w:themeColor="text1"/>
                <w:sz w:val="24"/>
                <w:szCs w:val="24"/>
              </w:rPr>
              <w:t>胡</w:t>
            </w:r>
            <w:r w:rsidR="009624FF">
              <w:rPr>
                <w:rFonts w:ascii="Times New Roman"/>
                <w:color w:val="000000" w:themeColor="text1"/>
                <w:sz w:val="24"/>
                <w:szCs w:val="24"/>
              </w:rPr>
              <w:t>○○</w:t>
            </w:r>
            <w:r w:rsidRPr="00B9609C">
              <w:rPr>
                <w:rFonts w:ascii="Times New Roman"/>
                <w:color w:val="000000" w:themeColor="text1"/>
                <w:sz w:val="24"/>
                <w:szCs w:val="24"/>
              </w:rPr>
              <w:t>領有身心障礙證明，該監僅辦理評估殘障</w:t>
            </w:r>
            <w:r w:rsidR="002D5EF2" w:rsidRPr="00B9609C">
              <w:rPr>
                <w:rFonts w:ascii="Times New Roman" w:hint="eastAsia"/>
                <w:color w:val="000000" w:themeColor="text1"/>
                <w:sz w:val="24"/>
                <w:szCs w:val="24"/>
              </w:rPr>
              <w:t>證明</w:t>
            </w:r>
            <w:r w:rsidRPr="00B9609C">
              <w:rPr>
                <w:rFonts w:ascii="Times New Roman"/>
                <w:color w:val="000000" w:themeColor="text1"/>
                <w:sz w:val="24"/>
                <w:szCs w:val="24"/>
              </w:rPr>
              <w:t>，前開作為是否妥適？</w:t>
            </w:r>
          </w:p>
        </w:tc>
        <w:tc>
          <w:tcPr>
            <w:tcW w:w="6946" w:type="dxa"/>
            <w:tcBorders>
              <w:right w:val="single" w:sz="4" w:space="0" w:color="auto"/>
            </w:tcBorders>
            <w:shd w:val="clear" w:color="auto" w:fill="auto"/>
          </w:tcPr>
          <w:p w:rsidR="00553E8A" w:rsidRPr="00B9609C" w:rsidRDefault="00553E8A" w:rsidP="00D43B30">
            <w:pPr>
              <w:pStyle w:val="af2"/>
              <w:spacing w:line="280" w:lineRule="exact"/>
              <w:ind w:left="0" w:firstLineChars="0" w:firstLine="0"/>
              <w:rPr>
                <w:rFonts w:ascii="Times New Roman"/>
                <w:bCs/>
                <w:color w:val="000000" w:themeColor="text1"/>
                <w:sz w:val="24"/>
                <w:szCs w:val="24"/>
              </w:rPr>
            </w:pPr>
            <w:r w:rsidRPr="00B9609C">
              <w:rPr>
                <w:rFonts w:ascii="Times New Roman"/>
                <w:bCs/>
                <w:color w:val="000000" w:themeColor="text1"/>
                <w:sz w:val="24"/>
                <w:szCs w:val="24"/>
              </w:rPr>
              <w:t>胡員於矯正署雲林監獄執刑期間，原並未具有身心障礙證明（舊稱身心障礙手冊），執行監獄協助就醫評估辦理身心障礙證明，並於</w:t>
            </w:r>
            <w:r w:rsidRPr="00B9609C">
              <w:rPr>
                <w:rFonts w:ascii="Times New Roman"/>
                <w:bCs/>
                <w:color w:val="000000" w:themeColor="text1"/>
                <w:sz w:val="24"/>
                <w:szCs w:val="24"/>
              </w:rPr>
              <w:t>107</w:t>
            </w:r>
            <w:r w:rsidRPr="00B9609C">
              <w:rPr>
                <w:rFonts w:ascii="Times New Roman"/>
                <w:bCs/>
                <w:color w:val="000000" w:themeColor="text1"/>
                <w:sz w:val="24"/>
                <w:szCs w:val="24"/>
              </w:rPr>
              <w:t>年</w:t>
            </w:r>
            <w:r w:rsidRPr="00B9609C">
              <w:rPr>
                <w:rFonts w:ascii="Times New Roman"/>
                <w:bCs/>
                <w:color w:val="000000" w:themeColor="text1"/>
                <w:sz w:val="24"/>
                <w:szCs w:val="24"/>
              </w:rPr>
              <w:t>8</w:t>
            </w:r>
            <w:r w:rsidRPr="00B9609C">
              <w:rPr>
                <w:rFonts w:ascii="Times New Roman"/>
                <w:bCs/>
                <w:color w:val="000000" w:themeColor="text1"/>
                <w:sz w:val="24"/>
                <w:szCs w:val="24"/>
              </w:rPr>
              <w:t>月</w:t>
            </w:r>
            <w:r w:rsidRPr="00B9609C">
              <w:rPr>
                <w:rFonts w:ascii="Times New Roman"/>
                <w:bCs/>
                <w:color w:val="000000" w:themeColor="text1"/>
                <w:sz w:val="24"/>
                <w:szCs w:val="24"/>
              </w:rPr>
              <w:t>2</w:t>
            </w:r>
            <w:r w:rsidRPr="00B9609C">
              <w:rPr>
                <w:rFonts w:ascii="Times New Roman"/>
                <w:bCs/>
                <w:color w:val="000000" w:themeColor="text1"/>
                <w:sz w:val="24"/>
                <w:szCs w:val="24"/>
              </w:rPr>
              <w:t>日取得身心障礙證明。該監並於該員入監後安排精神科門診治療，期間共就診精神科門診共計</w:t>
            </w:r>
            <w:r w:rsidRPr="00B9609C">
              <w:rPr>
                <w:rFonts w:ascii="Times New Roman"/>
                <w:bCs/>
                <w:color w:val="000000" w:themeColor="text1"/>
                <w:sz w:val="24"/>
                <w:szCs w:val="24"/>
              </w:rPr>
              <w:t>35</w:t>
            </w:r>
            <w:r w:rsidRPr="00B9609C">
              <w:rPr>
                <w:rFonts w:ascii="Times New Roman"/>
                <w:bCs/>
                <w:color w:val="000000" w:themeColor="text1"/>
                <w:sz w:val="24"/>
                <w:szCs w:val="24"/>
              </w:rPr>
              <w:t>次，且於</w:t>
            </w:r>
            <w:r w:rsidRPr="00B9609C">
              <w:rPr>
                <w:rFonts w:ascii="Times New Roman"/>
                <w:bCs/>
                <w:color w:val="000000" w:themeColor="text1"/>
                <w:sz w:val="24"/>
                <w:szCs w:val="24"/>
              </w:rPr>
              <w:t>107</w:t>
            </w:r>
            <w:r w:rsidRPr="00B9609C">
              <w:rPr>
                <w:rFonts w:ascii="Times New Roman"/>
                <w:bCs/>
                <w:color w:val="000000" w:themeColor="text1"/>
                <w:sz w:val="24"/>
                <w:szCs w:val="24"/>
              </w:rPr>
              <w:t>年</w:t>
            </w:r>
            <w:r w:rsidRPr="00B9609C">
              <w:rPr>
                <w:rFonts w:ascii="Times New Roman"/>
                <w:bCs/>
                <w:color w:val="000000" w:themeColor="text1"/>
                <w:sz w:val="24"/>
                <w:szCs w:val="24"/>
              </w:rPr>
              <w:t>11</w:t>
            </w:r>
            <w:r w:rsidRPr="00B9609C">
              <w:rPr>
                <w:rFonts w:ascii="Times New Roman"/>
                <w:bCs/>
                <w:color w:val="000000" w:themeColor="text1"/>
                <w:sz w:val="24"/>
                <w:szCs w:val="24"/>
              </w:rPr>
              <w:t>月</w:t>
            </w:r>
            <w:r w:rsidRPr="00B9609C">
              <w:rPr>
                <w:rFonts w:ascii="Times New Roman"/>
                <w:bCs/>
                <w:color w:val="000000" w:themeColor="text1"/>
                <w:sz w:val="24"/>
                <w:szCs w:val="24"/>
              </w:rPr>
              <w:t>8</w:t>
            </w:r>
            <w:r w:rsidRPr="00B9609C">
              <w:rPr>
                <w:rFonts w:ascii="Times New Roman"/>
                <w:bCs/>
                <w:color w:val="000000" w:themeColor="text1"/>
                <w:sz w:val="24"/>
                <w:szCs w:val="24"/>
              </w:rPr>
              <w:t>日依醫囑函文臺北市衛生局、臺北市警察局，及其家屬（兄</w:t>
            </w:r>
            <w:r w:rsidR="0081781B">
              <w:rPr>
                <w:rFonts w:ascii="Times New Roman"/>
                <w:bCs/>
                <w:color w:val="000000" w:themeColor="text1"/>
                <w:sz w:val="24"/>
                <w:szCs w:val="24"/>
              </w:rPr>
              <w:t>胡</w:t>
            </w:r>
            <w:r w:rsidR="0081781B">
              <w:rPr>
                <w:rFonts w:ascii="Times New Roman"/>
                <w:bCs/>
                <w:color w:val="000000" w:themeColor="text1"/>
                <w:sz w:val="24"/>
                <w:szCs w:val="24"/>
              </w:rPr>
              <w:t>○○</w:t>
            </w:r>
            <w:r w:rsidRPr="00B9609C">
              <w:rPr>
                <w:rFonts w:ascii="Times New Roman"/>
                <w:bCs/>
                <w:color w:val="000000" w:themeColor="text1"/>
                <w:sz w:val="24"/>
                <w:szCs w:val="24"/>
              </w:rPr>
              <w:t>），給</w:t>
            </w:r>
            <w:r w:rsidRPr="00B9609C">
              <w:rPr>
                <w:rFonts w:ascii="Times New Roman" w:hint="eastAsia"/>
                <w:bCs/>
                <w:color w:val="000000" w:themeColor="text1"/>
                <w:sz w:val="24"/>
                <w:szCs w:val="24"/>
              </w:rPr>
              <w:t>與</w:t>
            </w:r>
            <w:r w:rsidRPr="00B9609C">
              <w:rPr>
                <w:rFonts w:ascii="Times New Roman"/>
                <w:bCs/>
                <w:color w:val="000000" w:themeColor="text1"/>
                <w:sz w:val="24"/>
                <w:szCs w:val="24"/>
              </w:rPr>
              <w:t>追蹤保護及提供必要之協助，</w:t>
            </w:r>
            <w:r w:rsidRPr="00B9609C">
              <w:rPr>
                <w:rFonts w:ascii="Times New Roman"/>
                <w:bCs/>
                <w:color w:val="000000" w:themeColor="text1"/>
                <w:sz w:val="24"/>
                <w:szCs w:val="24"/>
              </w:rPr>
              <w:lastRenderedPageBreak/>
              <w:t>並經通知後胡員之家屬（其兄</w:t>
            </w:r>
            <w:r w:rsidR="0081781B">
              <w:rPr>
                <w:rFonts w:ascii="Times New Roman"/>
                <w:bCs/>
                <w:color w:val="000000" w:themeColor="text1"/>
                <w:sz w:val="24"/>
                <w:szCs w:val="24"/>
              </w:rPr>
              <w:t>胡</w:t>
            </w:r>
            <w:r w:rsidR="0081781B">
              <w:rPr>
                <w:rFonts w:ascii="Times New Roman"/>
                <w:bCs/>
                <w:color w:val="000000" w:themeColor="text1"/>
                <w:sz w:val="24"/>
                <w:szCs w:val="24"/>
              </w:rPr>
              <w:t>○○</w:t>
            </w:r>
            <w:r w:rsidRPr="00B9609C">
              <w:rPr>
                <w:rFonts w:ascii="Times New Roman"/>
                <w:bCs/>
                <w:color w:val="000000" w:themeColor="text1"/>
                <w:sz w:val="24"/>
                <w:szCs w:val="24"/>
              </w:rPr>
              <w:t>及母）於</w:t>
            </w:r>
            <w:r w:rsidRPr="00B9609C">
              <w:rPr>
                <w:rFonts w:ascii="Times New Roman"/>
                <w:bCs/>
                <w:color w:val="000000" w:themeColor="text1"/>
                <w:sz w:val="24"/>
                <w:szCs w:val="24"/>
              </w:rPr>
              <w:t>107</w:t>
            </w:r>
            <w:r w:rsidRPr="00B9609C">
              <w:rPr>
                <w:rFonts w:ascii="Times New Roman"/>
                <w:bCs/>
                <w:color w:val="000000" w:themeColor="text1"/>
                <w:sz w:val="24"/>
                <w:szCs w:val="24"/>
              </w:rPr>
              <w:t>年</w:t>
            </w:r>
            <w:r w:rsidRPr="00B9609C">
              <w:rPr>
                <w:rFonts w:ascii="Times New Roman"/>
                <w:bCs/>
                <w:color w:val="000000" w:themeColor="text1"/>
                <w:sz w:val="24"/>
                <w:szCs w:val="24"/>
              </w:rPr>
              <w:t>11</w:t>
            </w:r>
            <w:r w:rsidRPr="00B9609C">
              <w:rPr>
                <w:rFonts w:ascii="Times New Roman"/>
                <w:bCs/>
                <w:color w:val="000000" w:themeColor="text1"/>
                <w:sz w:val="24"/>
                <w:szCs w:val="24"/>
              </w:rPr>
              <w:t>月</w:t>
            </w:r>
            <w:r w:rsidRPr="00B9609C">
              <w:rPr>
                <w:rFonts w:ascii="Times New Roman"/>
                <w:bCs/>
                <w:color w:val="000000" w:themeColor="text1"/>
                <w:sz w:val="24"/>
                <w:szCs w:val="24"/>
              </w:rPr>
              <w:t>18</w:t>
            </w:r>
            <w:r w:rsidRPr="00B9609C">
              <w:rPr>
                <w:rFonts w:ascii="Times New Roman"/>
                <w:bCs/>
                <w:color w:val="000000" w:themeColor="text1"/>
                <w:sz w:val="24"/>
                <w:szCs w:val="24"/>
              </w:rPr>
              <w:t>日至該監接其出監，綜前所述，該監已善盡職責。</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rPr>
              <w:lastRenderedPageBreak/>
              <w:t>承上，</w:t>
            </w:r>
            <w:r w:rsidR="009624FF">
              <w:rPr>
                <w:rFonts w:ascii="Times New Roman"/>
                <w:color w:val="000000" w:themeColor="text1"/>
                <w:sz w:val="24"/>
                <w:szCs w:val="24"/>
              </w:rPr>
              <w:t>胡</w:t>
            </w:r>
            <w:r w:rsidR="009624FF">
              <w:rPr>
                <w:rFonts w:ascii="Times New Roman"/>
                <w:color w:val="000000" w:themeColor="text1"/>
                <w:sz w:val="24"/>
                <w:szCs w:val="24"/>
              </w:rPr>
              <w:t>○○</w:t>
            </w:r>
            <w:r w:rsidRPr="00B9609C">
              <w:rPr>
                <w:rFonts w:ascii="Times New Roman"/>
                <w:color w:val="000000" w:themeColor="text1"/>
                <w:sz w:val="24"/>
                <w:szCs w:val="24"/>
              </w:rPr>
              <w:t>收容期間之教育、輔導與協助是否周妥？有無辦理更生保護聯合宣導、個別輔導或提供就業諮詢？若無，是否妥適？</w:t>
            </w:r>
          </w:p>
        </w:tc>
        <w:tc>
          <w:tcPr>
            <w:tcW w:w="6946" w:type="dxa"/>
            <w:tcBorders>
              <w:bottom w:val="single" w:sz="4" w:space="0" w:color="auto"/>
              <w:right w:val="single" w:sz="4" w:space="0" w:color="auto"/>
            </w:tcBorders>
            <w:shd w:val="clear" w:color="auto" w:fill="auto"/>
          </w:tcPr>
          <w:p w:rsidR="00553E8A" w:rsidRPr="00B9609C" w:rsidRDefault="00553E8A" w:rsidP="00C109CA">
            <w:pPr>
              <w:pStyle w:val="af2"/>
              <w:widowControl/>
              <w:numPr>
                <w:ilvl w:val="0"/>
                <w:numId w:val="41"/>
              </w:numPr>
              <w:overflowPunct/>
              <w:autoSpaceDE/>
              <w:autoSpaceDN/>
              <w:spacing w:line="280" w:lineRule="exact"/>
              <w:ind w:left="520" w:right="318" w:hanging="520"/>
              <w:rPr>
                <w:rFonts w:ascii="Times New Roman"/>
                <w:bCs/>
                <w:color w:val="000000" w:themeColor="text1"/>
                <w:sz w:val="24"/>
                <w:szCs w:val="24"/>
              </w:rPr>
            </w:pPr>
            <w:r w:rsidRPr="00B9609C">
              <w:rPr>
                <w:rFonts w:ascii="Times New Roman"/>
                <w:bCs/>
                <w:color w:val="000000" w:themeColor="text1"/>
                <w:sz w:val="24"/>
                <w:szCs w:val="24"/>
              </w:rPr>
              <w:t>胡員</w:t>
            </w:r>
            <w:r w:rsidRPr="00B9609C">
              <w:rPr>
                <w:rFonts w:ascii="Times New Roman"/>
                <w:bCs/>
                <w:color w:val="000000" w:themeColor="text1"/>
                <w:sz w:val="24"/>
                <w:szCs w:val="24"/>
              </w:rPr>
              <w:t>104</w:t>
            </w:r>
            <w:r w:rsidRPr="00B9609C">
              <w:rPr>
                <w:rFonts w:ascii="Times New Roman"/>
                <w:bCs/>
                <w:color w:val="000000" w:themeColor="text1"/>
                <w:sz w:val="24"/>
                <w:szCs w:val="24"/>
              </w:rPr>
              <w:t>年</w:t>
            </w:r>
            <w:r w:rsidRPr="00B9609C">
              <w:rPr>
                <w:rFonts w:ascii="Times New Roman"/>
                <w:bCs/>
                <w:color w:val="000000" w:themeColor="text1"/>
                <w:sz w:val="24"/>
                <w:szCs w:val="24"/>
              </w:rPr>
              <w:t>8</w:t>
            </w:r>
            <w:r w:rsidRPr="00B9609C">
              <w:rPr>
                <w:rFonts w:ascii="Times New Roman"/>
                <w:bCs/>
                <w:color w:val="000000" w:themeColor="text1"/>
                <w:sz w:val="24"/>
                <w:szCs w:val="24"/>
              </w:rPr>
              <w:t>月</w:t>
            </w:r>
            <w:r w:rsidRPr="00B9609C">
              <w:rPr>
                <w:rFonts w:ascii="Times New Roman"/>
                <w:bCs/>
                <w:color w:val="000000" w:themeColor="text1"/>
                <w:sz w:val="24"/>
                <w:szCs w:val="24"/>
              </w:rPr>
              <w:t>14</w:t>
            </w:r>
            <w:r w:rsidRPr="00B9609C">
              <w:rPr>
                <w:rFonts w:ascii="Times New Roman"/>
                <w:bCs/>
                <w:color w:val="000000" w:themeColor="text1"/>
                <w:sz w:val="24"/>
                <w:szCs w:val="24"/>
              </w:rPr>
              <w:t>日入臺北監獄執行，於</w:t>
            </w:r>
            <w:r w:rsidRPr="00B9609C">
              <w:rPr>
                <w:rFonts w:ascii="Times New Roman"/>
                <w:bCs/>
                <w:color w:val="000000" w:themeColor="text1"/>
                <w:sz w:val="24"/>
                <w:szCs w:val="24"/>
              </w:rPr>
              <w:t>104</w:t>
            </w:r>
            <w:r w:rsidRPr="00B9609C">
              <w:rPr>
                <w:rFonts w:ascii="Times New Roman"/>
                <w:bCs/>
                <w:color w:val="000000" w:themeColor="text1"/>
                <w:sz w:val="24"/>
                <w:szCs w:val="24"/>
              </w:rPr>
              <w:t>年</w:t>
            </w:r>
            <w:r w:rsidRPr="00B9609C">
              <w:rPr>
                <w:rFonts w:ascii="Times New Roman"/>
                <w:bCs/>
                <w:color w:val="000000" w:themeColor="text1"/>
                <w:sz w:val="24"/>
                <w:szCs w:val="24"/>
              </w:rPr>
              <w:t>9</w:t>
            </w:r>
            <w:r w:rsidRPr="00B9609C">
              <w:rPr>
                <w:rFonts w:ascii="Times New Roman"/>
                <w:bCs/>
                <w:color w:val="000000" w:themeColor="text1"/>
                <w:sz w:val="24"/>
                <w:szCs w:val="24"/>
              </w:rPr>
              <w:t>月</w:t>
            </w:r>
            <w:r w:rsidRPr="00B9609C">
              <w:rPr>
                <w:rFonts w:ascii="Times New Roman"/>
                <w:bCs/>
                <w:color w:val="000000" w:themeColor="text1"/>
                <w:sz w:val="24"/>
                <w:szCs w:val="24"/>
              </w:rPr>
              <w:t>17</w:t>
            </w:r>
            <w:r w:rsidRPr="00B9609C">
              <w:rPr>
                <w:rFonts w:ascii="Times New Roman"/>
                <w:bCs/>
                <w:color w:val="000000" w:themeColor="text1"/>
                <w:sz w:val="24"/>
                <w:szCs w:val="24"/>
              </w:rPr>
              <w:t>日移監至雲林監獄，執行期間，教區教誨師對該員實施個別教誨共計</w:t>
            </w:r>
            <w:r w:rsidRPr="00B9609C">
              <w:rPr>
                <w:rFonts w:ascii="Times New Roman"/>
                <w:bCs/>
                <w:color w:val="000000" w:themeColor="text1"/>
                <w:sz w:val="24"/>
                <w:szCs w:val="24"/>
              </w:rPr>
              <w:t>38</w:t>
            </w:r>
            <w:r w:rsidRPr="00B9609C">
              <w:rPr>
                <w:rFonts w:ascii="Times New Roman"/>
                <w:bCs/>
                <w:color w:val="000000" w:themeColor="text1"/>
                <w:sz w:val="24"/>
                <w:szCs w:val="24"/>
              </w:rPr>
              <w:t>次，亦有轉介該監教誨志工實施志工教誨共計</w:t>
            </w:r>
            <w:r w:rsidRPr="00B9609C">
              <w:rPr>
                <w:rFonts w:ascii="Times New Roman"/>
                <w:bCs/>
                <w:color w:val="000000" w:themeColor="text1"/>
                <w:sz w:val="24"/>
                <w:szCs w:val="24"/>
              </w:rPr>
              <w:t>7</w:t>
            </w:r>
            <w:r w:rsidRPr="00B9609C">
              <w:rPr>
                <w:rFonts w:ascii="Times New Roman"/>
                <w:bCs/>
                <w:color w:val="000000" w:themeColor="text1"/>
                <w:sz w:val="24"/>
                <w:szCs w:val="24"/>
              </w:rPr>
              <w:t>次。另，遇有需要時立即轉介心理師對胡員心理輔導，共計</w:t>
            </w:r>
            <w:r w:rsidRPr="00B9609C">
              <w:rPr>
                <w:rFonts w:ascii="Times New Roman"/>
                <w:bCs/>
                <w:color w:val="000000" w:themeColor="text1"/>
                <w:sz w:val="24"/>
                <w:szCs w:val="24"/>
              </w:rPr>
              <w:t>7</w:t>
            </w:r>
            <w:r w:rsidRPr="00B9609C">
              <w:rPr>
                <w:rFonts w:ascii="Times New Roman"/>
                <w:bCs/>
                <w:color w:val="000000" w:themeColor="text1"/>
                <w:sz w:val="24"/>
                <w:szCs w:val="24"/>
              </w:rPr>
              <w:t>次。</w:t>
            </w:r>
          </w:p>
          <w:p w:rsidR="00553E8A" w:rsidRPr="00B9609C" w:rsidRDefault="00553E8A" w:rsidP="00C109CA">
            <w:pPr>
              <w:pStyle w:val="af2"/>
              <w:widowControl/>
              <w:numPr>
                <w:ilvl w:val="0"/>
                <w:numId w:val="41"/>
              </w:numPr>
              <w:overflowPunct/>
              <w:autoSpaceDE/>
              <w:autoSpaceDN/>
              <w:spacing w:line="280" w:lineRule="exact"/>
              <w:ind w:left="520" w:right="318" w:hanging="520"/>
              <w:rPr>
                <w:rFonts w:ascii="Times New Roman"/>
                <w:bCs/>
                <w:color w:val="000000" w:themeColor="text1"/>
                <w:sz w:val="24"/>
                <w:szCs w:val="24"/>
              </w:rPr>
            </w:pPr>
            <w:r w:rsidRPr="00B9609C">
              <w:rPr>
                <w:rFonts w:ascii="Times New Roman"/>
                <w:bCs/>
                <w:color w:val="000000" w:themeColor="text1"/>
                <w:sz w:val="24"/>
                <w:szCs w:val="24"/>
              </w:rPr>
              <w:tab/>
            </w:r>
            <w:r w:rsidRPr="00B9609C">
              <w:rPr>
                <w:rFonts w:ascii="Times New Roman"/>
                <w:bCs/>
                <w:color w:val="000000" w:themeColor="text1"/>
                <w:sz w:val="24"/>
                <w:szCs w:val="24"/>
              </w:rPr>
              <w:t>該員於</w:t>
            </w:r>
            <w:r w:rsidRPr="00B9609C">
              <w:rPr>
                <w:rFonts w:ascii="Times New Roman"/>
                <w:bCs/>
                <w:color w:val="000000" w:themeColor="text1"/>
                <w:sz w:val="24"/>
                <w:szCs w:val="24"/>
              </w:rPr>
              <w:t>107</w:t>
            </w:r>
            <w:r w:rsidRPr="00B9609C">
              <w:rPr>
                <w:rFonts w:ascii="Times New Roman"/>
                <w:bCs/>
                <w:color w:val="000000" w:themeColor="text1"/>
                <w:sz w:val="24"/>
                <w:szCs w:val="24"/>
              </w:rPr>
              <w:t>年</w:t>
            </w:r>
            <w:r w:rsidRPr="00B9609C">
              <w:rPr>
                <w:rFonts w:ascii="Times New Roman"/>
                <w:bCs/>
                <w:color w:val="000000" w:themeColor="text1"/>
                <w:sz w:val="24"/>
                <w:szCs w:val="24"/>
              </w:rPr>
              <w:t>11</w:t>
            </w:r>
            <w:r w:rsidRPr="00B9609C">
              <w:rPr>
                <w:rFonts w:ascii="Times New Roman"/>
                <w:bCs/>
                <w:color w:val="000000" w:themeColor="text1"/>
                <w:sz w:val="24"/>
                <w:szCs w:val="24"/>
              </w:rPr>
              <w:t>月</w:t>
            </w:r>
            <w:r w:rsidRPr="00B9609C">
              <w:rPr>
                <w:rFonts w:ascii="Times New Roman"/>
                <w:bCs/>
                <w:color w:val="000000" w:themeColor="text1"/>
                <w:sz w:val="24"/>
                <w:szCs w:val="24"/>
              </w:rPr>
              <w:t>18</w:t>
            </w:r>
            <w:r w:rsidRPr="00B9609C">
              <w:rPr>
                <w:rFonts w:ascii="Times New Roman"/>
                <w:bCs/>
                <w:color w:val="000000" w:themeColor="text1"/>
                <w:sz w:val="24"/>
                <w:szCs w:val="24"/>
              </w:rPr>
              <w:t>日期滿出監，教誨師於</w:t>
            </w:r>
            <w:r w:rsidRPr="00B9609C">
              <w:rPr>
                <w:rFonts w:ascii="Times New Roman"/>
                <w:bCs/>
                <w:color w:val="000000" w:themeColor="text1"/>
                <w:sz w:val="24"/>
                <w:szCs w:val="24"/>
              </w:rPr>
              <w:t>107</w:t>
            </w:r>
            <w:r w:rsidRPr="00B9609C">
              <w:rPr>
                <w:rFonts w:ascii="Times New Roman"/>
                <w:bCs/>
                <w:color w:val="000000" w:themeColor="text1"/>
                <w:sz w:val="24"/>
                <w:szCs w:val="24"/>
              </w:rPr>
              <w:t>年</w:t>
            </w:r>
            <w:r w:rsidRPr="00B9609C">
              <w:rPr>
                <w:rFonts w:ascii="Times New Roman"/>
                <w:bCs/>
                <w:color w:val="000000" w:themeColor="text1"/>
                <w:sz w:val="24"/>
                <w:szCs w:val="24"/>
              </w:rPr>
              <w:t>10</w:t>
            </w:r>
            <w:r w:rsidRPr="00B9609C">
              <w:rPr>
                <w:rFonts w:ascii="Times New Roman"/>
                <w:bCs/>
                <w:color w:val="000000" w:themeColor="text1"/>
                <w:sz w:val="24"/>
                <w:szCs w:val="24"/>
              </w:rPr>
              <w:t>月</w:t>
            </w:r>
            <w:r w:rsidRPr="00B9609C">
              <w:rPr>
                <w:rFonts w:ascii="Times New Roman"/>
                <w:bCs/>
                <w:color w:val="000000" w:themeColor="text1"/>
                <w:sz w:val="24"/>
                <w:szCs w:val="24"/>
              </w:rPr>
              <w:t>30</w:t>
            </w:r>
            <w:r w:rsidRPr="00B9609C">
              <w:rPr>
                <w:rFonts w:ascii="Times New Roman"/>
                <w:bCs/>
                <w:color w:val="000000" w:themeColor="text1"/>
                <w:sz w:val="24"/>
                <w:szCs w:val="24"/>
              </w:rPr>
              <w:t>日對其施予期滿出監前教誨，告知更生保護服務對象、服務內容、就業服務相關資源通訊等，教誨紀錄並經該員知悉後捺印簽名。</w:t>
            </w:r>
          </w:p>
          <w:p w:rsidR="00553E8A" w:rsidRPr="00B9609C" w:rsidRDefault="00553E8A" w:rsidP="00C109CA">
            <w:pPr>
              <w:pStyle w:val="af2"/>
              <w:widowControl/>
              <w:numPr>
                <w:ilvl w:val="0"/>
                <w:numId w:val="41"/>
              </w:numPr>
              <w:overflowPunct/>
              <w:autoSpaceDE/>
              <w:autoSpaceDN/>
              <w:spacing w:line="280" w:lineRule="exact"/>
              <w:ind w:left="520" w:right="318" w:hanging="520"/>
              <w:rPr>
                <w:rFonts w:ascii="Times New Roman"/>
                <w:bCs/>
                <w:color w:val="000000" w:themeColor="text1"/>
                <w:sz w:val="24"/>
                <w:szCs w:val="24"/>
              </w:rPr>
            </w:pPr>
            <w:r w:rsidRPr="00B9609C">
              <w:rPr>
                <w:rFonts w:ascii="Times New Roman"/>
                <w:bCs/>
                <w:color w:val="000000" w:themeColor="text1"/>
                <w:sz w:val="24"/>
                <w:szCs w:val="24"/>
              </w:rPr>
              <w:t>綜上，雲林監獄對於胡員之教育、輔導及更生保護宣導、個別輔導或提供就業諮詢等，均依規定妥適辦理。</w:t>
            </w:r>
          </w:p>
        </w:tc>
      </w:tr>
      <w:tr w:rsidR="00F01395" w:rsidRPr="00B9609C" w:rsidTr="00D43B30">
        <w:trPr>
          <w:trHeight w:val="242"/>
        </w:trPr>
        <w:tc>
          <w:tcPr>
            <w:tcW w:w="2093" w:type="dxa"/>
            <w:tcBorders>
              <w:right w:val="single" w:sz="4" w:space="0" w:color="auto"/>
            </w:tcBorders>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rPr>
              <w:t>承上，</w:t>
            </w:r>
            <w:r w:rsidR="009624FF">
              <w:rPr>
                <w:rFonts w:ascii="Times New Roman"/>
                <w:color w:val="000000" w:themeColor="text1"/>
                <w:sz w:val="24"/>
                <w:szCs w:val="24"/>
              </w:rPr>
              <w:t>胡</w:t>
            </w:r>
            <w:r w:rsidR="009624FF">
              <w:rPr>
                <w:rFonts w:ascii="Times New Roman"/>
                <w:color w:val="000000" w:themeColor="text1"/>
                <w:sz w:val="24"/>
                <w:szCs w:val="24"/>
              </w:rPr>
              <w:t>○○</w:t>
            </w:r>
            <w:r w:rsidRPr="00B9609C">
              <w:rPr>
                <w:rFonts w:ascii="Times New Roman"/>
                <w:color w:val="000000" w:themeColor="text1"/>
                <w:sz w:val="24"/>
                <w:szCs w:val="24"/>
              </w:rPr>
              <w:t>出監前，該監有無通知社政單位及更生保護會等機構予以協助？若未通知社政單位及更生保護會等機構協處，是否妥適？</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D43B30">
            <w:pPr>
              <w:spacing w:line="280" w:lineRule="exact"/>
              <w:rPr>
                <w:rFonts w:ascii="Times New Roman"/>
                <w:color w:val="000000" w:themeColor="text1"/>
                <w:sz w:val="24"/>
                <w:szCs w:val="24"/>
              </w:rPr>
            </w:pPr>
            <w:r w:rsidRPr="00B9609C">
              <w:rPr>
                <w:rFonts w:ascii="Times New Roman"/>
                <w:color w:val="000000" w:themeColor="text1"/>
                <w:sz w:val="24"/>
                <w:szCs w:val="24"/>
              </w:rPr>
              <w:t>雲林監獄衛生科於</w:t>
            </w:r>
            <w:r w:rsidRPr="00B9609C">
              <w:rPr>
                <w:rFonts w:ascii="Times New Roman"/>
                <w:color w:val="000000" w:themeColor="text1"/>
                <w:sz w:val="24"/>
                <w:szCs w:val="24"/>
              </w:rPr>
              <w:t>107</w:t>
            </w:r>
            <w:r w:rsidRPr="00B9609C">
              <w:rPr>
                <w:rFonts w:ascii="Times New Roman"/>
                <w:color w:val="000000" w:themeColor="text1"/>
                <w:sz w:val="24"/>
                <w:szCs w:val="24"/>
              </w:rPr>
              <w:t>年</w:t>
            </w:r>
            <w:r w:rsidRPr="00B9609C">
              <w:rPr>
                <w:rFonts w:ascii="Times New Roman"/>
                <w:color w:val="000000" w:themeColor="text1"/>
                <w:sz w:val="24"/>
                <w:szCs w:val="24"/>
              </w:rPr>
              <w:t>11</w:t>
            </w:r>
            <w:r w:rsidRPr="00B9609C">
              <w:rPr>
                <w:rFonts w:ascii="Times New Roman"/>
                <w:color w:val="000000" w:themeColor="text1"/>
                <w:sz w:val="24"/>
                <w:szCs w:val="24"/>
              </w:rPr>
              <w:t>月</w:t>
            </w:r>
            <w:r w:rsidRPr="00B9609C">
              <w:rPr>
                <w:rFonts w:ascii="Times New Roman"/>
                <w:color w:val="000000" w:themeColor="text1"/>
                <w:sz w:val="24"/>
                <w:szCs w:val="24"/>
              </w:rPr>
              <w:t>8</w:t>
            </w:r>
            <w:r w:rsidRPr="00B9609C">
              <w:rPr>
                <w:rFonts w:ascii="Times New Roman"/>
                <w:color w:val="000000" w:themeColor="text1"/>
                <w:sz w:val="24"/>
                <w:szCs w:val="24"/>
              </w:rPr>
              <w:t>日函文臺北市衛生局、臺北市警察局，及其家屬（兄</w:t>
            </w:r>
            <w:r w:rsidR="0081781B">
              <w:rPr>
                <w:rFonts w:ascii="Times New Roman"/>
                <w:color w:val="000000" w:themeColor="text1"/>
                <w:sz w:val="24"/>
                <w:szCs w:val="24"/>
              </w:rPr>
              <w:t>胡</w:t>
            </w:r>
            <w:r w:rsidR="0081781B">
              <w:rPr>
                <w:rFonts w:ascii="Times New Roman"/>
                <w:color w:val="000000" w:themeColor="text1"/>
                <w:sz w:val="24"/>
                <w:szCs w:val="24"/>
              </w:rPr>
              <w:t>○○</w:t>
            </w:r>
            <w:r w:rsidRPr="00B9609C">
              <w:rPr>
                <w:rFonts w:ascii="Times New Roman"/>
                <w:color w:val="000000" w:themeColor="text1"/>
                <w:sz w:val="24"/>
                <w:szCs w:val="24"/>
              </w:rPr>
              <w:t>），請惠予追蹤保護及提供必要之協助，並通知胡員之家屬（其兄</w:t>
            </w:r>
            <w:r w:rsidR="0081781B">
              <w:rPr>
                <w:rFonts w:ascii="Times New Roman"/>
                <w:color w:val="000000" w:themeColor="text1"/>
                <w:sz w:val="24"/>
                <w:szCs w:val="24"/>
              </w:rPr>
              <w:t>胡</w:t>
            </w:r>
            <w:r w:rsidR="0081781B">
              <w:rPr>
                <w:rFonts w:ascii="Times New Roman"/>
                <w:color w:val="000000" w:themeColor="text1"/>
                <w:sz w:val="24"/>
                <w:szCs w:val="24"/>
              </w:rPr>
              <w:t>○○</w:t>
            </w:r>
            <w:r w:rsidRPr="00B9609C">
              <w:rPr>
                <w:rFonts w:ascii="Times New Roman"/>
                <w:color w:val="000000" w:themeColor="text1"/>
                <w:sz w:val="24"/>
                <w:szCs w:val="24"/>
              </w:rPr>
              <w:t>及母）於</w:t>
            </w:r>
            <w:r w:rsidRPr="00B9609C">
              <w:rPr>
                <w:rFonts w:ascii="Times New Roman"/>
                <w:color w:val="000000" w:themeColor="text1"/>
                <w:sz w:val="24"/>
                <w:szCs w:val="24"/>
              </w:rPr>
              <w:t>107</w:t>
            </w:r>
            <w:r w:rsidRPr="00B9609C">
              <w:rPr>
                <w:rFonts w:ascii="Times New Roman"/>
                <w:color w:val="000000" w:themeColor="text1"/>
                <w:sz w:val="24"/>
                <w:szCs w:val="24"/>
              </w:rPr>
              <w:t>年</w:t>
            </w:r>
            <w:r w:rsidRPr="00B9609C">
              <w:rPr>
                <w:rFonts w:ascii="Times New Roman"/>
                <w:color w:val="000000" w:themeColor="text1"/>
                <w:sz w:val="24"/>
                <w:szCs w:val="24"/>
              </w:rPr>
              <w:t>11</w:t>
            </w:r>
            <w:r w:rsidRPr="00B9609C">
              <w:rPr>
                <w:rFonts w:ascii="Times New Roman"/>
                <w:color w:val="000000" w:themeColor="text1"/>
                <w:sz w:val="24"/>
                <w:szCs w:val="24"/>
              </w:rPr>
              <w:t>月</w:t>
            </w:r>
            <w:r w:rsidRPr="00B9609C">
              <w:rPr>
                <w:rFonts w:ascii="Times New Roman"/>
                <w:color w:val="000000" w:themeColor="text1"/>
                <w:sz w:val="24"/>
                <w:szCs w:val="24"/>
              </w:rPr>
              <w:t>18</w:t>
            </w:r>
            <w:r w:rsidRPr="00B9609C">
              <w:rPr>
                <w:rFonts w:ascii="Times New Roman"/>
                <w:color w:val="000000" w:themeColor="text1"/>
                <w:sz w:val="24"/>
                <w:szCs w:val="24"/>
              </w:rPr>
              <w:t>日至該監接其出監。調查科亦於</w:t>
            </w:r>
            <w:r w:rsidRPr="00B9609C">
              <w:rPr>
                <w:rFonts w:ascii="Times New Roman"/>
                <w:color w:val="000000" w:themeColor="text1"/>
                <w:sz w:val="24"/>
                <w:szCs w:val="24"/>
              </w:rPr>
              <w:t>107</w:t>
            </w:r>
            <w:r w:rsidRPr="00B9609C">
              <w:rPr>
                <w:rFonts w:ascii="Times New Roman"/>
                <w:color w:val="000000" w:themeColor="text1"/>
                <w:sz w:val="24"/>
                <w:szCs w:val="24"/>
              </w:rPr>
              <w:t>年</w:t>
            </w:r>
            <w:r w:rsidRPr="00B9609C">
              <w:rPr>
                <w:rFonts w:ascii="Times New Roman"/>
                <w:color w:val="000000" w:themeColor="text1"/>
                <w:sz w:val="24"/>
                <w:szCs w:val="24"/>
              </w:rPr>
              <w:t>11</w:t>
            </w:r>
            <w:r w:rsidRPr="00B9609C">
              <w:rPr>
                <w:rFonts w:ascii="Times New Roman"/>
                <w:color w:val="000000" w:themeColor="text1"/>
                <w:sz w:val="24"/>
                <w:szCs w:val="24"/>
              </w:rPr>
              <w:t>月</w:t>
            </w:r>
            <w:r w:rsidRPr="00B9609C">
              <w:rPr>
                <w:rFonts w:ascii="Times New Roman"/>
                <w:color w:val="000000" w:themeColor="text1"/>
                <w:sz w:val="24"/>
                <w:szCs w:val="24"/>
              </w:rPr>
              <w:t>16</w:t>
            </w:r>
            <w:r w:rsidRPr="00B9609C">
              <w:rPr>
                <w:rFonts w:ascii="Times New Roman"/>
                <w:color w:val="000000" w:themeColor="text1"/>
                <w:sz w:val="24"/>
                <w:szCs w:val="24"/>
              </w:rPr>
              <w:t>日函文財團法人臺灣更生保護會臺北分會，惠請協助更生保護事宜。</w:t>
            </w:r>
          </w:p>
        </w:tc>
      </w:tr>
      <w:tr w:rsidR="00F01395" w:rsidRPr="00B9609C" w:rsidTr="00D43B30">
        <w:trPr>
          <w:trHeight w:val="242"/>
        </w:trPr>
        <w:tc>
          <w:tcPr>
            <w:tcW w:w="2093" w:type="dxa"/>
            <w:tcBorders>
              <w:right w:val="single" w:sz="4" w:space="0" w:color="auto"/>
            </w:tcBorders>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rPr>
              <w:t>承上，</w:t>
            </w:r>
            <w:r w:rsidR="009624FF">
              <w:rPr>
                <w:rFonts w:ascii="Times New Roman"/>
                <w:color w:val="000000" w:themeColor="text1"/>
                <w:sz w:val="24"/>
                <w:szCs w:val="24"/>
              </w:rPr>
              <w:t>胡</w:t>
            </w:r>
            <w:r w:rsidR="009624FF">
              <w:rPr>
                <w:rFonts w:ascii="Times New Roman"/>
                <w:color w:val="000000" w:themeColor="text1"/>
                <w:sz w:val="24"/>
                <w:szCs w:val="24"/>
              </w:rPr>
              <w:t>○○</w:t>
            </w:r>
            <w:r w:rsidRPr="00B9609C">
              <w:rPr>
                <w:rFonts w:ascii="Times New Roman"/>
                <w:color w:val="000000" w:themeColor="text1"/>
                <w:sz w:val="24"/>
                <w:szCs w:val="24"/>
              </w:rPr>
              <w:t>缺乏家庭支持等問題，甫出監即再度犯案，造成矯正機關嚴重負擔。是否尋求其他衛福機關、社政單位及更生保護會</w:t>
            </w:r>
            <w:r w:rsidRPr="00B9609C">
              <w:rPr>
                <w:rFonts w:ascii="Times New Roman"/>
                <w:color w:val="000000" w:themeColor="text1"/>
                <w:sz w:val="24"/>
                <w:szCs w:val="24"/>
              </w:rPr>
              <w:t>……</w:t>
            </w:r>
            <w:r w:rsidRPr="00B9609C">
              <w:rPr>
                <w:rFonts w:ascii="Times New Roman"/>
                <w:color w:val="000000" w:themeColor="text1"/>
                <w:sz w:val="24"/>
                <w:szCs w:val="24"/>
              </w:rPr>
              <w:t>等機構協助，有何策進作為建議？</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553E8A" w:rsidRPr="00B9609C" w:rsidRDefault="00553E8A" w:rsidP="00C109CA">
            <w:pPr>
              <w:pStyle w:val="af2"/>
              <w:widowControl/>
              <w:numPr>
                <w:ilvl w:val="0"/>
                <w:numId w:val="42"/>
              </w:numPr>
              <w:overflowPunct/>
              <w:autoSpaceDE/>
              <w:autoSpaceDN/>
              <w:spacing w:line="280" w:lineRule="exact"/>
              <w:ind w:left="520" w:right="318" w:hanging="520"/>
              <w:rPr>
                <w:rFonts w:ascii="Times New Roman"/>
                <w:bCs/>
                <w:color w:val="000000" w:themeColor="text1"/>
                <w:sz w:val="24"/>
                <w:szCs w:val="24"/>
              </w:rPr>
            </w:pPr>
            <w:r w:rsidRPr="00B9609C">
              <w:rPr>
                <w:rFonts w:ascii="Times New Roman"/>
                <w:bCs/>
                <w:color w:val="000000" w:themeColor="text1"/>
                <w:sz w:val="24"/>
                <w:szCs w:val="24"/>
              </w:rPr>
              <w:t>經檢視雲林監獄確已完備出監前各項行政處置及通知作為，希後續相關協助機構銜接處遇發揮效能。</w:t>
            </w:r>
          </w:p>
          <w:p w:rsidR="00553E8A" w:rsidRPr="00B9609C" w:rsidRDefault="00553E8A" w:rsidP="00C109CA">
            <w:pPr>
              <w:pStyle w:val="af2"/>
              <w:widowControl/>
              <w:numPr>
                <w:ilvl w:val="0"/>
                <w:numId w:val="42"/>
              </w:numPr>
              <w:overflowPunct/>
              <w:autoSpaceDE/>
              <w:autoSpaceDN/>
              <w:adjustRightInd w:val="0"/>
              <w:snapToGrid w:val="0"/>
              <w:spacing w:line="280" w:lineRule="exact"/>
              <w:ind w:left="520" w:right="318" w:hanging="520"/>
              <w:rPr>
                <w:rFonts w:ascii="Times New Roman"/>
                <w:bCs/>
                <w:color w:val="000000" w:themeColor="text1"/>
                <w:sz w:val="24"/>
                <w:szCs w:val="24"/>
              </w:rPr>
            </w:pPr>
            <w:r w:rsidRPr="00B9609C">
              <w:rPr>
                <w:rFonts w:ascii="Times New Roman"/>
                <w:bCs/>
                <w:color w:val="000000" w:themeColor="text1"/>
                <w:sz w:val="24"/>
                <w:szCs w:val="24"/>
              </w:rPr>
              <w:tab/>
            </w:r>
            <w:r w:rsidRPr="00B9609C">
              <w:rPr>
                <w:rFonts w:ascii="Times New Roman"/>
                <w:bCs/>
                <w:color w:val="000000" w:themeColor="text1"/>
                <w:sz w:val="24"/>
                <w:szCs w:val="24"/>
              </w:rPr>
              <w:t>爾後對於罹患精神疾病之收容人，於出監當日家屬接回時，將再特別叮嚀家屬，多加注意、用愛與包容關懷其生活作息。</w:t>
            </w:r>
          </w:p>
          <w:p w:rsidR="00553E8A" w:rsidRPr="00B9609C" w:rsidRDefault="00553E8A" w:rsidP="00C109CA">
            <w:pPr>
              <w:pStyle w:val="af2"/>
              <w:widowControl/>
              <w:numPr>
                <w:ilvl w:val="0"/>
                <w:numId w:val="42"/>
              </w:numPr>
              <w:overflowPunct/>
              <w:autoSpaceDE/>
              <w:autoSpaceDN/>
              <w:adjustRightInd w:val="0"/>
              <w:snapToGrid w:val="0"/>
              <w:spacing w:line="280" w:lineRule="exact"/>
              <w:ind w:left="520" w:right="318" w:hanging="520"/>
              <w:rPr>
                <w:rFonts w:ascii="Times New Roman"/>
                <w:bCs/>
                <w:color w:val="000000" w:themeColor="text1"/>
                <w:sz w:val="24"/>
                <w:szCs w:val="24"/>
              </w:rPr>
            </w:pPr>
            <w:r w:rsidRPr="00B9609C">
              <w:rPr>
                <w:rFonts w:ascii="Times New Roman"/>
                <w:bCs/>
                <w:color w:val="000000" w:themeColor="text1"/>
                <w:sz w:val="24"/>
                <w:szCs w:val="24"/>
              </w:rPr>
              <w:t>本案已確實檢視完備各項行政處置及通知作為，經查胡員於雲林監獄服刑期間，該監業對胡員安排精神科治療，助其穩定在監情緒。收容人出監後再犯之原因相當複雜，家庭支持、就業、經濟狀況及是否定期就醫均有重大影響，尚須結合衛政、社政、勞政共同配合，期能達成建構完善的社會安全網體系。</w:t>
            </w:r>
          </w:p>
        </w:tc>
      </w:tr>
      <w:tr w:rsidR="00F01395" w:rsidRPr="00B9609C" w:rsidTr="00D43B30">
        <w:trPr>
          <w:trHeight w:val="567"/>
        </w:trPr>
        <w:tc>
          <w:tcPr>
            <w:tcW w:w="9039" w:type="dxa"/>
            <w:gridSpan w:val="2"/>
            <w:tcBorders>
              <w:right w:val="single" w:sz="4" w:space="0" w:color="auto"/>
            </w:tcBorders>
            <w:shd w:val="clear" w:color="auto" w:fill="FDE9D9" w:themeFill="accent6" w:themeFillTint="33"/>
            <w:vAlign w:val="center"/>
          </w:tcPr>
          <w:p w:rsidR="00553E8A" w:rsidRPr="00B9609C" w:rsidRDefault="00553E8A" w:rsidP="00553E8A">
            <w:pPr>
              <w:pStyle w:val="af2"/>
              <w:spacing w:line="280" w:lineRule="exact"/>
              <w:ind w:left="521" w:hanging="521"/>
              <w:jc w:val="center"/>
              <w:rPr>
                <w:rFonts w:ascii="Times New Roman"/>
                <w:b/>
                <w:bCs/>
                <w:color w:val="000000" w:themeColor="text1"/>
                <w:sz w:val="24"/>
                <w:szCs w:val="24"/>
              </w:rPr>
            </w:pPr>
            <w:r w:rsidRPr="00B9609C">
              <w:rPr>
                <w:rFonts w:ascii="Times New Roman"/>
                <w:b/>
                <w:color w:val="000000" w:themeColor="text1"/>
                <w:sz w:val="24"/>
                <w:szCs w:val="24"/>
              </w:rPr>
              <w:t>臺南監獄</w:t>
            </w:r>
            <w:r w:rsidR="009624FF">
              <w:rPr>
                <w:rFonts w:ascii="Times New Roman"/>
                <w:b/>
                <w:color w:val="000000" w:themeColor="text1"/>
                <w:sz w:val="24"/>
                <w:szCs w:val="24"/>
              </w:rPr>
              <w:t>吳</w:t>
            </w:r>
            <w:r w:rsidR="009624FF">
              <w:rPr>
                <w:rFonts w:ascii="Times New Roman"/>
                <w:b/>
                <w:color w:val="000000" w:themeColor="text1"/>
                <w:sz w:val="24"/>
                <w:szCs w:val="24"/>
              </w:rPr>
              <w:t>○○</w:t>
            </w:r>
            <w:r w:rsidRPr="00B9609C">
              <w:rPr>
                <w:rFonts w:ascii="Times New Roman"/>
                <w:b/>
                <w:color w:val="000000" w:themeColor="text1"/>
                <w:sz w:val="24"/>
                <w:szCs w:val="24"/>
              </w:rPr>
              <w:t>申請保外就醫案</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b/>
                <w:bCs/>
                <w:color w:val="000000" w:themeColor="text1"/>
                <w:sz w:val="24"/>
                <w:szCs w:val="24"/>
              </w:rPr>
            </w:pPr>
            <w:r w:rsidRPr="00B9609C">
              <w:rPr>
                <w:rFonts w:ascii="Times New Roman"/>
                <w:color w:val="000000" w:themeColor="text1"/>
                <w:sz w:val="24"/>
                <w:szCs w:val="24"/>
              </w:rPr>
              <w:t>對「臺南監獄收容人</w:t>
            </w:r>
            <w:r w:rsidR="009624FF">
              <w:rPr>
                <w:rFonts w:ascii="Times New Roman"/>
                <w:color w:val="000000" w:themeColor="text1"/>
                <w:sz w:val="24"/>
                <w:szCs w:val="24"/>
              </w:rPr>
              <w:t>吳</w:t>
            </w:r>
            <w:r w:rsidR="009624FF">
              <w:rPr>
                <w:rFonts w:ascii="Times New Roman"/>
                <w:color w:val="000000" w:themeColor="text1"/>
                <w:sz w:val="24"/>
                <w:szCs w:val="24"/>
              </w:rPr>
              <w:t>○○</w:t>
            </w:r>
            <w:r w:rsidRPr="00B9609C">
              <w:rPr>
                <w:rFonts w:ascii="Times New Roman"/>
                <w:color w:val="000000" w:themeColor="text1"/>
                <w:sz w:val="24"/>
                <w:szCs w:val="24"/>
              </w:rPr>
              <w:t>訴請協助保外就醫之適法性、合理性及可行性一節」之補充說明意見。</w:t>
            </w:r>
          </w:p>
        </w:tc>
        <w:tc>
          <w:tcPr>
            <w:tcW w:w="6946" w:type="dxa"/>
            <w:tcBorders>
              <w:right w:val="single" w:sz="4" w:space="0" w:color="auto"/>
            </w:tcBorders>
            <w:shd w:val="clear" w:color="auto" w:fill="auto"/>
          </w:tcPr>
          <w:p w:rsidR="00553E8A" w:rsidRPr="00B9609C" w:rsidRDefault="00553E8A" w:rsidP="00C109CA">
            <w:pPr>
              <w:pStyle w:val="af2"/>
              <w:widowControl/>
              <w:numPr>
                <w:ilvl w:val="0"/>
                <w:numId w:val="31"/>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收容人納入二代健保後，矯正機關提供收容人疾病診治方式，無論係監內門診、戒護外醫或保外醫治等方式，均係接受健保醫療機構診治。換言之，前開收容人醫療服務來源相同，保外醫治與否並不影響收容人接受診療持續性，且醫療照護品質與一般民眾相同，合先敘明。</w:t>
            </w:r>
          </w:p>
          <w:p w:rsidR="00553E8A" w:rsidRPr="00B9609C" w:rsidRDefault="00553E8A" w:rsidP="00C109CA">
            <w:pPr>
              <w:pStyle w:val="af2"/>
              <w:widowControl/>
              <w:numPr>
                <w:ilvl w:val="0"/>
                <w:numId w:val="31"/>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吳員先前病史為重鬱症、未明示收縮性心臟衰竭等疾病，於</w:t>
            </w:r>
            <w:r w:rsidRPr="00B9609C">
              <w:rPr>
                <w:rFonts w:ascii="Times New Roman"/>
                <w:bCs/>
                <w:color w:val="000000" w:themeColor="text1"/>
                <w:sz w:val="24"/>
                <w:szCs w:val="24"/>
              </w:rPr>
              <w:t>108</w:t>
            </w:r>
            <w:r w:rsidRPr="00B9609C">
              <w:rPr>
                <w:rFonts w:ascii="Times New Roman"/>
                <w:bCs/>
                <w:color w:val="000000" w:themeColor="text1"/>
                <w:sz w:val="24"/>
                <w:szCs w:val="24"/>
              </w:rPr>
              <w:t>年</w:t>
            </w:r>
            <w:r w:rsidRPr="00B9609C">
              <w:rPr>
                <w:rFonts w:ascii="Times New Roman"/>
                <w:bCs/>
                <w:color w:val="000000" w:themeColor="text1"/>
                <w:sz w:val="24"/>
                <w:szCs w:val="24"/>
              </w:rPr>
              <w:t>5</w:t>
            </w:r>
            <w:r w:rsidRPr="00B9609C">
              <w:rPr>
                <w:rFonts w:ascii="Times New Roman"/>
                <w:bCs/>
                <w:color w:val="000000" w:themeColor="text1"/>
                <w:sz w:val="24"/>
                <w:szCs w:val="24"/>
              </w:rPr>
              <w:t>月</w:t>
            </w:r>
            <w:r w:rsidRPr="00B9609C">
              <w:rPr>
                <w:rFonts w:ascii="Times New Roman"/>
                <w:bCs/>
                <w:color w:val="000000" w:themeColor="text1"/>
                <w:sz w:val="24"/>
                <w:szCs w:val="24"/>
              </w:rPr>
              <w:t>17</w:t>
            </w:r>
            <w:r w:rsidRPr="00B9609C">
              <w:rPr>
                <w:rFonts w:ascii="Times New Roman"/>
                <w:bCs/>
                <w:color w:val="000000" w:themeColor="text1"/>
                <w:sz w:val="24"/>
                <w:szCs w:val="24"/>
              </w:rPr>
              <w:t>日經臺南監獄戒護至台南市立醫院心臟科門診就醫，經安排</w:t>
            </w:r>
            <w:r w:rsidRPr="00B9609C">
              <w:rPr>
                <w:rFonts w:ascii="Times New Roman"/>
                <w:bCs/>
                <w:color w:val="000000" w:themeColor="text1"/>
                <w:sz w:val="24"/>
                <w:szCs w:val="24"/>
              </w:rPr>
              <w:t>X</w:t>
            </w:r>
            <w:r w:rsidRPr="00B9609C">
              <w:rPr>
                <w:rFonts w:ascii="Times New Roman"/>
                <w:bCs/>
                <w:color w:val="000000" w:themeColor="text1"/>
                <w:sz w:val="24"/>
                <w:szCs w:val="24"/>
              </w:rPr>
              <w:t>光、心電圖及抽血檢查均正常，目前病情未達到保外醫治要件，尚屬監內門診及戒護外醫得處置之範疇。</w:t>
            </w:r>
          </w:p>
          <w:p w:rsidR="00553E8A" w:rsidRPr="00B9609C" w:rsidRDefault="00553E8A" w:rsidP="00C109CA">
            <w:pPr>
              <w:pStyle w:val="af2"/>
              <w:widowControl/>
              <w:numPr>
                <w:ilvl w:val="0"/>
                <w:numId w:val="31"/>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矯正署臺南監獄將持續依照監獄行刑法以及全民健康保險保險對象收容於矯正機關者就醫管理辦法等相關規</w:t>
            </w:r>
            <w:r w:rsidRPr="00B9609C">
              <w:rPr>
                <w:rFonts w:ascii="Times New Roman"/>
                <w:bCs/>
                <w:color w:val="000000" w:themeColor="text1"/>
                <w:sz w:val="24"/>
                <w:szCs w:val="24"/>
              </w:rPr>
              <w:lastRenderedPageBreak/>
              <w:t>定，協助吳員接受治療。</w:t>
            </w:r>
          </w:p>
        </w:tc>
      </w:tr>
      <w:tr w:rsidR="00F01395" w:rsidRPr="00B9609C" w:rsidTr="00D43B30">
        <w:trPr>
          <w:trHeight w:val="567"/>
        </w:trPr>
        <w:tc>
          <w:tcPr>
            <w:tcW w:w="9039" w:type="dxa"/>
            <w:gridSpan w:val="2"/>
            <w:tcBorders>
              <w:right w:val="single" w:sz="4" w:space="0" w:color="auto"/>
            </w:tcBorders>
            <w:shd w:val="clear" w:color="auto" w:fill="FDE9D9" w:themeFill="accent6" w:themeFillTint="33"/>
            <w:vAlign w:val="center"/>
          </w:tcPr>
          <w:p w:rsidR="00553E8A" w:rsidRPr="00B9609C" w:rsidRDefault="00553E8A" w:rsidP="00553E8A">
            <w:pPr>
              <w:pStyle w:val="af2"/>
              <w:spacing w:line="280" w:lineRule="exact"/>
              <w:ind w:left="521" w:hanging="521"/>
              <w:jc w:val="center"/>
              <w:rPr>
                <w:rFonts w:ascii="Times New Roman"/>
                <w:bCs/>
                <w:color w:val="000000" w:themeColor="text1"/>
                <w:sz w:val="24"/>
                <w:szCs w:val="24"/>
              </w:rPr>
            </w:pPr>
            <w:r w:rsidRPr="00B9609C">
              <w:rPr>
                <w:rFonts w:ascii="Times New Roman"/>
                <w:b/>
                <w:color w:val="000000" w:themeColor="text1"/>
                <w:sz w:val="24"/>
                <w:szCs w:val="24"/>
              </w:rPr>
              <w:lastRenderedPageBreak/>
              <w:t>臺南第二監獄</w:t>
            </w:r>
            <w:r w:rsidR="009624FF">
              <w:rPr>
                <w:rFonts w:ascii="Times New Roman"/>
                <w:b/>
                <w:color w:val="000000" w:themeColor="text1"/>
                <w:sz w:val="24"/>
                <w:szCs w:val="24"/>
              </w:rPr>
              <w:t>胡</w:t>
            </w:r>
            <w:r w:rsidR="009624FF">
              <w:rPr>
                <w:rFonts w:ascii="Times New Roman"/>
                <w:b/>
                <w:color w:val="000000" w:themeColor="text1"/>
                <w:sz w:val="24"/>
                <w:szCs w:val="24"/>
              </w:rPr>
              <w:t>○○</w:t>
            </w:r>
            <w:r w:rsidRPr="00B9609C">
              <w:rPr>
                <w:rFonts w:ascii="Times New Roman"/>
                <w:b/>
                <w:color w:val="000000" w:themeColor="text1"/>
                <w:sz w:val="24"/>
                <w:szCs w:val="24"/>
              </w:rPr>
              <w:t>陳訴案</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rPr>
              <w:t>臺南第二監獄收容人</w:t>
            </w:r>
            <w:r w:rsidR="009624FF">
              <w:rPr>
                <w:rFonts w:ascii="Times New Roman"/>
                <w:color w:val="000000" w:themeColor="text1"/>
                <w:sz w:val="24"/>
                <w:szCs w:val="24"/>
              </w:rPr>
              <w:t>胡</w:t>
            </w:r>
            <w:r w:rsidR="009624FF">
              <w:rPr>
                <w:rFonts w:ascii="Times New Roman"/>
                <w:color w:val="000000" w:themeColor="text1"/>
                <w:sz w:val="24"/>
                <w:szCs w:val="24"/>
              </w:rPr>
              <w:t>○○</w:t>
            </w:r>
            <w:r w:rsidRPr="00B9609C">
              <w:rPr>
                <w:rFonts w:ascii="Times New Roman"/>
                <w:color w:val="000000" w:themeColor="text1"/>
                <w:sz w:val="24"/>
                <w:szCs w:val="24"/>
              </w:rPr>
              <w:t>醫療用藥情形？醫師依監獄主管意見而決定是否加藥、用藥等情事是否妥適？有無應改進之處？</w:t>
            </w:r>
          </w:p>
        </w:tc>
        <w:tc>
          <w:tcPr>
            <w:tcW w:w="6946" w:type="dxa"/>
            <w:tcBorders>
              <w:right w:val="single" w:sz="4" w:space="0" w:color="auto"/>
            </w:tcBorders>
            <w:shd w:val="clear" w:color="auto" w:fill="auto"/>
          </w:tcPr>
          <w:p w:rsidR="00553E8A" w:rsidRPr="00B9609C" w:rsidRDefault="00553E8A" w:rsidP="00C109CA">
            <w:pPr>
              <w:pStyle w:val="af2"/>
              <w:widowControl/>
              <w:numPr>
                <w:ilvl w:val="0"/>
                <w:numId w:val="32"/>
              </w:numPr>
              <w:overflowPunct/>
              <w:autoSpaceDE/>
              <w:autoSpaceDN/>
              <w:spacing w:line="280" w:lineRule="exact"/>
              <w:ind w:left="520" w:hanging="520"/>
              <w:rPr>
                <w:rFonts w:ascii="Times New Roman"/>
                <w:color w:val="000000" w:themeColor="text1"/>
                <w:sz w:val="24"/>
                <w:szCs w:val="24"/>
              </w:rPr>
            </w:pPr>
            <w:r w:rsidRPr="00B9609C">
              <w:rPr>
                <w:rFonts w:ascii="Times New Roman"/>
                <w:color w:val="000000" w:themeColor="text1"/>
                <w:sz w:val="24"/>
                <w:szCs w:val="24"/>
              </w:rPr>
              <w:t>胡員用藥情形詳如附件</w:t>
            </w:r>
            <w:r w:rsidRPr="00B9609C">
              <w:rPr>
                <w:rFonts w:ascii="Times New Roman"/>
                <w:color w:val="000000" w:themeColor="text1"/>
                <w:sz w:val="24"/>
                <w:szCs w:val="24"/>
              </w:rPr>
              <w:t>3</w:t>
            </w:r>
            <w:r w:rsidRPr="00B9609C">
              <w:rPr>
                <w:rFonts w:ascii="Times New Roman"/>
                <w:color w:val="000000" w:themeColor="text1"/>
                <w:sz w:val="24"/>
                <w:szCs w:val="24"/>
              </w:rPr>
              <w:t>。</w:t>
            </w:r>
          </w:p>
          <w:p w:rsidR="00553E8A" w:rsidRPr="00B9609C" w:rsidRDefault="00553E8A" w:rsidP="00C109CA">
            <w:pPr>
              <w:pStyle w:val="af2"/>
              <w:widowControl/>
              <w:numPr>
                <w:ilvl w:val="0"/>
                <w:numId w:val="32"/>
              </w:numPr>
              <w:overflowPunct/>
              <w:autoSpaceDE/>
              <w:autoSpaceDN/>
              <w:spacing w:line="280" w:lineRule="exact"/>
              <w:ind w:left="520" w:hanging="520"/>
              <w:rPr>
                <w:rFonts w:ascii="Times New Roman"/>
                <w:color w:val="000000" w:themeColor="text1"/>
                <w:sz w:val="24"/>
                <w:szCs w:val="24"/>
              </w:rPr>
            </w:pPr>
            <w:r w:rsidRPr="00B9609C">
              <w:rPr>
                <w:rFonts w:ascii="Times New Roman"/>
                <w:color w:val="000000" w:themeColor="text1"/>
                <w:sz w:val="24"/>
                <w:szCs w:val="24"/>
              </w:rPr>
              <w:t>依照醫師法規定，醫師非親自診察，不得施行治療、開給方劑或交付診斷書，醫師診治病人時，應向病人或其家屬告知其病情、治療方針、處置、用藥、預後情形及可能之不良反應，合先敘明。</w:t>
            </w:r>
          </w:p>
          <w:p w:rsidR="00553E8A" w:rsidRPr="00B9609C" w:rsidRDefault="00553E8A" w:rsidP="00C109CA">
            <w:pPr>
              <w:pStyle w:val="af2"/>
              <w:widowControl/>
              <w:numPr>
                <w:ilvl w:val="0"/>
                <w:numId w:val="32"/>
              </w:numPr>
              <w:overflowPunct/>
              <w:autoSpaceDE/>
              <w:autoSpaceDN/>
              <w:spacing w:line="280" w:lineRule="exact"/>
              <w:ind w:left="520" w:hanging="520"/>
              <w:rPr>
                <w:rFonts w:ascii="Times New Roman"/>
                <w:color w:val="000000" w:themeColor="text1"/>
                <w:sz w:val="24"/>
                <w:szCs w:val="24"/>
              </w:rPr>
            </w:pPr>
            <w:r w:rsidRPr="00B9609C">
              <w:rPr>
                <w:rFonts w:ascii="Times New Roman"/>
                <w:color w:val="000000" w:themeColor="text1"/>
                <w:sz w:val="24"/>
                <w:szCs w:val="24"/>
              </w:rPr>
              <w:t>有關醫師詢問監獄主管意見部分，經查係胡員看診時，曾向醫師表示晚上有無法入睡等情，希望加重藥物劑量，醫師為了解病人睡眠狀況，爰請監獄值勤人員協助紀錄睡眠情形供參。依病人實際病況開立處方箋係屬醫師之專業診察範疇，矯正署所屬各矯正機關均尊重醫師之專業處置，並依醫囑盡力配合協助，尚無所陳醫師係依監獄主管之意見決定用藥等情。</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rPr>
              <w:t>該監對</w:t>
            </w:r>
            <w:r w:rsidR="009624FF">
              <w:rPr>
                <w:rFonts w:ascii="Times New Roman"/>
                <w:color w:val="000000" w:themeColor="text1"/>
                <w:sz w:val="24"/>
                <w:szCs w:val="24"/>
              </w:rPr>
              <w:t>胡</w:t>
            </w:r>
            <w:r w:rsidR="009624FF">
              <w:rPr>
                <w:rFonts w:ascii="Times New Roman"/>
                <w:color w:val="000000" w:themeColor="text1"/>
                <w:sz w:val="24"/>
                <w:szCs w:val="24"/>
              </w:rPr>
              <w:t>○○</w:t>
            </w:r>
            <w:r w:rsidRPr="00B9609C">
              <w:rPr>
                <w:rFonts w:ascii="Times New Roman"/>
                <w:color w:val="000000" w:themeColor="text1"/>
                <w:sz w:val="24"/>
                <w:szCs w:val="24"/>
              </w:rPr>
              <w:t>之戒護管理、教化輔導</w:t>
            </w:r>
            <w:r w:rsidRPr="00B9609C">
              <w:rPr>
                <w:rFonts w:ascii="Times New Roman"/>
                <w:color w:val="000000" w:themeColor="text1"/>
                <w:sz w:val="24"/>
                <w:szCs w:val="24"/>
              </w:rPr>
              <w:t>……</w:t>
            </w:r>
            <w:r w:rsidRPr="00B9609C">
              <w:rPr>
                <w:rFonts w:ascii="Times New Roman"/>
                <w:color w:val="000000" w:themeColor="text1"/>
                <w:sz w:val="24"/>
                <w:szCs w:val="24"/>
              </w:rPr>
              <w:t>等之相關處置過程有無應檢討之處？策進作為？</w:t>
            </w:r>
          </w:p>
        </w:tc>
        <w:tc>
          <w:tcPr>
            <w:tcW w:w="6946" w:type="dxa"/>
            <w:tcBorders>
              <w:right w:val="single" w:sz="4" w:space="0" w:color="auto"/>
            </w:tcBorders>
            <w:shd w:val="clear" w:color="auto" w:fill="auto"/>
          </w:tcPr>
          <w:p w:rsidR="00553E8A" w:rsidRPr="00B9609C" w:rsidRDefault="00553E8A" w:rsidP="00C109CA">
            <w:pPr>
              <w:pStyle w:val="af2"/>
              <w:widowControl/>
              <w:numPr>
                <w:ilvl w:val="0"/>
                <w:numId w:val="43"/>
              </w:numPr>
              <w:overflowPunct/>
              <w:autoSpaceDE/>
              <w:autoSpaceDN/>
              <w:spacing w:line="280" w:lineRule="exact"/>
              <w:ind w:firstLineChars="0"/>
              <w:rPr>
                <w:rFonts w:ascii="Times New Roman"/>
                <w:bCs/>
                <w:color w:val="000000" w:themeColor="text1"/>
                <w:sz w:val="24"/>
                <w:szCs w:val="24"/>
              </w:rPr>
            </w:pPr>
            <w:r w:rsidRPr="00B9609C">
              <w:rPr>
                <w:rFonts w:ascii="Times New Roman"/>
                <w:bCs/>
                <w:color w:val="000000" w:themeColor="text1"/>
                <w:sz w:val="24"/>
                <w:szCs w:val="24"/>
              </w:rPr>
              <w:t>查</w:t>
            </w:r>
            <w:r w:rsidR="009624FF">
              <w:rPr>
                <w:rFonts w:ascii="Times New Roman"/>
                <w:bCs/>
                <w:color w:val="000000" w:themeColor="text1"/>
                <w:sz w:val="24"/>
                <w:szCs w:val="24"/>
              </w:rPr>
              <w:t>胡</w:t>
            </w:r>
            <w:r w:rsidR="009624FF">
              <w:rPr>
                <w:rFonts w:ascii="Times New Roman"/>
                <w:bCs/>
                <w:color w:val="000000" w:themeColor="text1"/>
                <w:sz w:val="24"/>
                <w:szCs w:val="24"/>
              </w:rPr>
              <w:t>○○</w:t>
            </w:r>
            <w:r w:rsidRPr="00B9609C">
              <w:rPr>
                <w:rFonts w:ascii="Times New Roman"/>
                <w:bCs/>
                <w:color w:val="000000" w:themeColor="text1"/>
                <w:sz w:val="24"/>
                <w:szCs w:val="24"/>
              </w:rPr>
              <w:t>（下稱胡員）自</w:t>
            </w:r>
            <w:r w:rsidRPr="00B9609C">
              <w:rPr>
                <w:rFonts w:ascii="Times New Roman"/>
                <w:bCs/>
                <w:color w:val="000000" w:themeColor="text1"/>
                <w:sz w:val="24"/>
                <w:szCs w:val="24"/>
              </w:rPr>
              <w:t>106</w:t>
            </w:r>
            <w:r w:rsidRPr="00B9609C">
              <w:rPr>
                <w:rFonts w:ascii="Times New Roman"/>
                <w:bCs/>
                <w:color w:val="000000" w:themeColor="text1"/>
                <w:sz w:val="24"/>
                <w:szCs w:val="24"/>
              </w:rPr>
              <w:t>年</w:t>
            </w:r>
            <w:r w:rsidRPr="00B9609C">
              <w:rPr>
                <w:rFonts w:ascii="Times New Roman"/>
                <w:bCs/>
                <w:color w:val="000000" w:themeColor="text1"/>
                <w:sz w:val="24"/>
                <w:szCs w:val="24"/>
              </w:rPr>
              <w:t>5</w:t>
            </w:r>
            <w:r w:rsidRPr="00B9609C">
              <w:rPr>
                <w:rFonts w:ascii="Times New Roman"/>
                <w:bCs/>
                <w:color w:val="000000" w:themeColor="text1"/>
                <w:sz w:val="24"/>
                <w:szCs w:val="24"/>
              </w:rPr>
              <w:t>月</w:t>
            </w:r>
            <w:r w:rsidRPr="00B9609C">
              <w:rPr>
                <w:rFonts w:ascii="Times New Roman"/>
                <w:bCs/>
                <w:color w:val="000000" w:themeColor="text1"/>
                <w:sz w:val="24"/>
                <w:szCs w:val="24"/>
              </w:rPr>
              <w:t>9</w:t>
            </w:r>
            <w:r w:rsidRPr="00B9609C">
              <w:rPr>
                <w:rFonts w:ascii="Times New Roman"/>
                <w:bCs/>
                <w:color w:val="000000" w:themeColor="text1"/>
                <w:sz w:val="24"/>
                <w:szCs w:val="24"/>
              </w:rPr>
              <w:t>日至</w:t>
            </w:r>
            <w:r w:rsidRPr="00B9609C">
              <w:rPr>
                <w:rFonts w:ascii="Times New Roman"/>
                <w:bCs/>
                <w:color w:val="000000" w:themeColor="text1"/>
                <w:sz w:val="24"/>
                <w:szCs w:val="24"/>
              </w:rPr>
              <w:t>108</w:t>
            </w:r>
            <w:r w:rsidRPr="00B9609C">
              <w:rPr>
                <w:rFonts w:ascii="Times New Roman"/>
                <w:bCs/>
                <w:color w:val="000000" w:themeColor="text1"/>
                <w:sz w:val="24"/>
                <w:szCs w:val="24"/>
              </w:rPr>
              <w:t>年</w:t>
            </w:r>
            <w:r w:rsidRPr="00B9609C">
              <w:rPr>
                <w:rFonts w:ascii="Times New Roman"/>
                <w:bCs/>
                <w:color w:val="000000" w:themeColor="text1"/>
                <w:sz w:val="24"/>
                <w:szCs w:val="24"/>
              </w:rPr>
              <w:t>5</w:t>
            </w:r>
            <w:r w:rsidRPr="00B9609C">
              <w:rPr>
                <w:rFonts w:ascii="Times New Roman"/>
                <w:bCs/>
                <w:color w:val="000000" w:themeColor="text1"/>
                <w:sz w:val="24"/>
                <w:szCs w:val="24"/>
              </w:rPr>
              <w:t>月</w:t>
            </w:r>
            <w:r w:rsidRPr="00B9609C">
              <w:rPr>
                <w:rFonts w:ascii="Times New Roman"/>
                <w:bCs/>
                <w:color w:val="000000" w:themeColor="text1"/>
                <w:sz w:val="24"/>
                <w:szCs w:val="24"/>
              </w:rPr>
              <w:t>21</w:t>
            </w:r>
            <w:r w:rsidRPr="00B9609C">
              <w:rPr>
                <w:rFonts w:ascii="Times New Roman"/>
                <w:bCs/>
                <w:color w:val="000000" w:themeColor="text1"/>
                <w:sz w:val="24"/>
                <w:szCs w:val="24"/>
              </w:rPr>
              <w:t>日收容於臺南第二監獄（下稱南二監），南二監按監獄行刑法等矯正法規執行胡員各項處遇。胡員於收容期間曾多次向大院或</w:t>
            </w:r>
            <w:r w:rsidRPr="00B9609C">
              <w:rPr>
                <w:rFonts w:ascii="Times New Roman" w:hint="eastAsia"/>
                <w:bCs/>
                <w:color w:val="000000" w:themeColor="text1"/>
                <w:sz w:val="24"/>
                <w:szCs w:val="24"/>
              </w:rPr>
              <w:t>法務</w:t>
            </w:r>
            <w:r w:rsidRPr="00B9609C">
              <w:rPr>
                <w:rFonts w:ascii="Times New Roman"/>
                <w:bCs/>
                <w:color w:val="000000" w:themeColor="text1"/>
                <w:sz w:val="24"/>
                <w:szCs w:val="24"/>
              </w:rPr>
              <w:t>部提出陳情事項，</w:t>
            </w:r>
            <w:r w:rsidRPr="00B9609C">
              <w:rPr>
                <w:rFonts w:ascii="Times New Roman" w:hint="eastAsia"/>
                <w:bCs/>
                <w:color w:val="000000" w:themeColor="text1"/>
                <w:sz w:val="24"/>
                <w:szCs w:val="24"/>
              </w:rPr>
              <w:t>法務</w:t>
            </w:r>
            <w:r w:rsidRPr="00B9609C">
              <w:rPr>
                <w:rFonts w:ascii="Times New Roman"/>
                <w:bCs/>
                <w:color w:val="000000" w:themeColor="text1"/>
                <w:sz w:val="24"/>
                <w:szCs w:val="24"/>
              </w:rPr>
              <w:t>部及矯正署業已函復在案（詳如附件</w:t>
            </w:r>
            <w:r w:rsidRPr="00B9609C">
              <w:rPr>
                <w:rFonts w:ascii="Times New Roman"/>
                <w:bCs/>
                <w:color w:val="000000" w:themeColor="text1"/>
                <w:sz w:val="24"/>
                <w:szCs w:val="24"/>
              </w:rPr>
              <w:t>4</w:t>
            </w:r>
            <w:r w:rsidRPr="00B9609C">
              <w:rPr>
                <w:rFonts w:ascii="Times New Roman"/>
                <w:bCs/>
                <w:color w:val="000000" w:themeColor="text1"/>
                <w:sz w:val="24"/>
                <w:szCs w:val="24"/>
              </w:rPr>
              <w:t>）。</w:t>
            </w:r>
          </w:p>
          <w:p w:rsidR="00553E8A" w:rsidRPr="00B9609C" w:rsidRDefault="00553E8A" w:rsidP="00C109CA">
            <w:pPr>
              <w:pStyle w:val="af2"/>
              <w:widowControl/>
              <w:numPr>
                <w:ilvl w:val="0"/>
                <w:numId w:val="43"/>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據查復，胡員對南二監各項處遇懷有負向、扭曲之思考，為協助胡員適應在監生活，南二監當時安排各級管教人員或轉介教誨志工（如台南市新扶小羊關懷協會李啟誠牧師）進行輔導，持續連繫胡員家屬前來辦理接見或與其通信（惟收容期間胡員家屬仍無辦理接見或通信），另安排胡員於監內看診或戒送外醫（查自</w:t>
            </w:r>
            <w:r w:rsidRPr="00B9609C">
              <w:rPr>
                <w:rFonts w:ascii="Times New Roman"/>
                <w:bCs/>
                <w:color w:val="000000" w:themeColor="text1"/>
                <w:sz w:val="24"/>
                <w:szCs w:val="24"/>
              </w:rPr>
              <w:t>107</w:t>
            </w:r>
            <w:r w:rsidRPr="00B9609C">
              <w:rPr>
                <w:rFonts w:ascii="Times New Roman"/>
                <w:bCs/>
                <w:color w:val="000000" w:themeColor="text1"/>
                <w:sz w:val="24"/>
                <w:szCs w:val="24"/>
              </w:rPr>
              <w:t>年</w:t>
            </w:r>
            <w:r w:rsidRPr="00B9609C">
              <w:rPr>
                <w:rFonts w:ascii="Times New Roman"/>
                <w:bCs/>
                <w:color w:val="000000" w:themeColor="text1"/>
                <w:sz w:val="24"/>
                <w:szCs w:val="24"/>
              </w:rPr>
              <w:t>5</w:t>
            </w:r>
            <w:r w:rsidRPr="00B9609C">
              <w:rPr>
                <w:rFonts w:ascii="Times New Roman"/>
                <w:bCs/>
                <w:color w:val="000000" w:themeColor="text1"/>
                <w:sz w:val="24"/>
                <w:szCs w:val="24"/>
              </w:rPr>
              <w:t>月至</w:t>
            </w:r>
            <w:r w:rsidRPr="00B9609C">
              <w:rPr>
                <w:rFonts w:ascii="Times New Roman"/>
                <w:bCs/>
                <w:color w:val="000000" w:themeColor="text1"/>
                <w:sz w:val="24"/>
                <w:szCs w:val="24"/>
              </w:rPr>
              <w:t>108</w:t>
            </w:r>
            <w:r w:rsidRPr="00B9609C">
              <w:rPr>
                <w:rFonts w:ascii="Times New Roman"/>
                <w:bCs/>
                <w:color w:val="000000" w:themeColor="text1"/>
                <w:sz w:val="24"/>
                <w:szCs w:val="24"/>
              </w:rPr>
              <w:t>年</w:t>
            </w:r>
            <w:r w:rsidRPr="00B9609C">
              <w:rPr>
                <w:rFonts w:ascii="Times New Roman"/>
                <w:bCs/>
                <w:color w:val="000000" w:themeColor="text1"/>
                <w:sz w:val="24"/>
                <w:szCs w:val="24"/>
              </w:rPr>
              <w:t>5</w:t>
            </w:r>
            <w:r w:rsidRPr="00B9609C">
              <w:rPr>
                <w:rFonts w:ascii="Times New Roman"/>
                <w:bCs/>
                <w:color w:val="000000" w:themeColor="text1"/>
                <w:sz w:val="24"/>
                <w:szCs w:val="24"/>
              </w:rPr>
              <w:t>月，家醫科看診計</w:t>
            </w:r>
            <w:r w:rsidRPr="00B9609C">
              <w:rPr>
                <w:rFonts w:ascii="Times New Roman"/>
                <w:bCs/>
                <w:color w:val="000000" w:themeColor="text1"/>
                <w:sz w:val="24"/>
                <w:szCs w:val="24"/>
              </w:rPr>
              <w:t>80</w:t>
            </w:r>
            <w:r w:rsidRPr="00B9609C">
              <w:rPr>
                <w:rFonts w:ascii="Times New Roman"/>
                <w:bCs/>
                <w:color w:val="000000" w:themeColor="text1"/>
                <w:sz w:val="24"/>
                <w:szCs w:val="24"/>
              </w:rPr>
              <w:t>次，精神科看診計</w:t>
            </w:r>
            <w:r w:rsidRPr="00B9609C">
              <w:rPr>
                <w:rFonts w:ascii="Times New Roman"/>
                <w:bCs/>
                <w:color w:val="000000" w:themeColor="text1"/>
                <w:sz w:val="24"/>
                <w:szCs w:val="24"/>
              </w:rPr>
              <w:t>28</w:t>
            </w:r>
            <w:r w:rsidRPr="00B9609C">
              <w:rPr>
                <w:rFonts w:ascii="Times New Roman"/>
                <w:bCs/>
                <w:color w:val="000000" w:themeColor="text1"/>
                <w:sz w:val="24"/>
                <w:szCs w:val="24"/>
              </w:rPr>
              <w:t>次，監內看診及外醫次數共計</w:t>
            </w:r>
            <w:r w:rsidRPr="00B9609C">
              <w:rPr>
                <w:rFonts w:ascii="Times New Roman"/>
                <w:bCs/>
                <w:color w:val="000000" w:themeColor="text1"/>
                <w:sz w:val="24"/>
                <w:szCs w:val="24"/>
              </w:rPr>
              <w:t>133</w:t>
            </w:r>
            <w:r w:rsidRPr="00B9609C">
              <w:rPr>
                <w:rFonts w:ascii="Times New Roman"/>
                <w:bCs/>
                <w:color w:val="000000" w:themeColor="text1"/>
                <w:sz w:val="24"/>
                <w:szCs w:val="24"/>
              </w:rPr>
              <w:t>次），並加強注意其動態，記錄於「場舍日夜勤值勤人員聯繫簿」及「收容人</w:t>
            </w:r>
            <w:r w:rsidRPr="00B9609C">
              <w:rPr>
                <w:rFonts w:ascii="Times New Roman"/>
                <w:bCs/>
                <w:color w:val="000000" w:themeColor="text1"/>
                <w:sz w:val="24"/>
                <w:szCs w:val="24"/>
              </w:rPr>
              <w:t>24</w:t>
            </w:r>
            <w:r w:rsidRPr="00B9609C">
              <w:rPr>
                <w:rFonts w:ascii="Times New Roman"/>
                <w:bCs/>
                <w:color w:val="000000" w:themeColor="text1"/>
                <w:sz w:val="24"/>
                <w:szCs w:val="24"/>
              </w:rPr>
              <w:t>小時行狀觀察紀錄簿」，以供值勤人員、醫師或輔導人員參考，希藉由家屬支持、柔性輔導及醫療照護以協助胡員儘早適應監內生活。</w:t>
            </w:r>
          </w:p>
          <w:p w:rsidR="00553E8A" w:rsidRPr="00B9609C" w:rsidRDefault="00553E8A" w:rsidP="00C109CA">
            <w:pPr>
              <w:pStyle w:val="af2"/>
              <w:widowControl/>
              <w:numPr>
                <w:ilvl w:val="0"/>
                <w:numId w:val="43"/>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臺南第二監獄均係依照監獄行刑法及全民健康保險保險對象收容於矯正機關者就醫管理辦法等相關規定，辦理收容人醫療處遇事宜，醫療部分處置尚屬允當。</w:t>
            </w:r>
          </w:p>
        </w:tc>
      </w:tr>
      <w:tr w:rsidR="00F01395" w:rsidRPr="00B9609C" w:rsidTr="00D43B30">
        <w:trPr>
          <w:trHeight w:val="567"/>
        </w:trPr>
        <w:tc>
          <w:tcPr>
            <w:tcW w:w="9039" w:type="dxa"/>
            <w:gridSpan w:val="2"/>
            <w:tcBorders>
              <w:right w:val="single" w:sz="4" w:space="0" w:color="auto"/>
            </w:tcBorders>
            <w:shd w:val="clear" w:color="auto" w:fill="FDE9D9" w:themeFill="accent6" w:themeFillTint="33"/>
            <w:vAlign w:val="center"/>
          </w:tcPr>
          <w:p w:rsidR="00553E8A" w:rsidRPr="00B9609C" w:rsidRDefault="00553E8A" w:rsidP="00D43B30">
            <w:pPr>
              <w:pStyle w:val="af2"/>
              <w:widowControl/>
              <w:overflowPunct/>
              <w:autoSpaceDE/>
              <w:autoSpaceDN/>
              <w:spacing w:line="280" w:lineRule="exact"/>
              <w:ind w:firstLineChars="0"/>
              <w:jc w:val="center"/>
              <w:rPr>
                <w:rFonts w:ascii="Times New Roman"/>
                <w:b/>
                <w:bCs/>
                <w:color w:val="000000" w:themeColor="text1"/>
                <w:kern w:val="0"/>
                <w:sz w:val="24"/>
                <w:szCs w:val="24"/>
                <w:shd w:val="pct15" w:color="auto" w:fill="FFFFFF"/>
              </w:rPr>
            </w:pPr>
            <w:r w:rsidRPr="00B9609C">
              <w:rPr>
                <w:rFonts w:ascii="Times New Roman" w:hint="eastAsia"/>
                <w:b/>
                <w:bCs/>
                <w:color w:val="000000" w:themeColor="text1"/>
                <w:kern w:val="0"/>
                <w:sz w:val="24"/>
                <w:szCs w:val="24"/>
              </w:rPr>
              <w:t>監所對於身心障礙收容人之處遇及策進作為等情案</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rPr>
              <w:t>現行監所收監時，對身心障礙者之障礙情況執行調查、分類、處理情形是否周妥？策進作為為何？</w:t>
            </w:r>
          </w:p>
        </w:tc>
        <w:tc>
          <w:tcPr>
            <w:tcW w:w="6946" w:type="dxa"/>
            <w:tcBorders>
              <w:right w:val="single" w:sz="4" w:space="0" w:color="auto"/>
            </w:tcBorders>
            <w:shd w:val="clear" w:color="auto" w:fill="auto"/>
          </w:tcPr>
          <w:p w:rsidR="00553E8A" w:rsidRPr="00B9609C" w:rsidRDefault="00553E8A" w:rsidP="00C109CA">
            <w:pPr>
              <w:pStyle w:val="af2"/>
              <w:widowControl/>
              <w:numPr>
                <w:ilvl w:val="0"/>
                <w:numId w:val="44"/>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目前矯正署所屬機關就身心障礙者之調查、分類、處理機制係依「受刑人調查分類辦法」</w:t>
            </w:r>
            <w:hyperlink r:id="rId54" w:history="1">
              <w:r w:rsidRPr="00B9609C">
                <w:rPr>
                  <w:rFonts w:ascii="Times New Roman"/>
                  <w:bCs/>
                  <w:color w:val="000000" w:themeColor="text1"/>
                  <w:sz w:val="24"/>
                  <w:szCs w:val="24"/>
                </w:rPr>
                <w:t>第</w:t>
              </w:r>
              <w:r w:rsidRPr="00B9609C">
                <w:rPr>
                  <w:rFonts w:ascii="Times New Roman"/>
                  <w:bCs/>
                  <w:color w:val="000000" w:themeColor="text1"/>
                  <w:sz w:val="24"/>
                  <w:szCs w:val="24"/>
                </w:rPr>
                <w:t>3</w:t>
              </w:r>
              <w:r w:rsidRPr="00B9609C">
                <w:rPr>
                  <w:rFonts w:ascii="Times New Roman"/>
                  <w:bCs/>
                  <w:color w:val="000000" w:themeColor="text1"/>
                  <w:sz w:val="24"/>
                  <w:szCs w:val="24"/>
                </w:rPr>
                <w:t>條</w:t>
              </w:r>
            </w:hyperlink>
            <w:r w:rsidRPr="00B9609C">
              <w:rPr>
                <w:rFonts w:ascii="Times New Roman"/>
                <w:bCs/>
                <w:color w:val="000000" w:themeColor="text1"/>
                <w:sz w:val="24"/>
                <w:szCs w:val="24"/>
              </w:rPr>
              <w:t>規定：「對受刑人之分類，應依其身心狀態定其戒護管理方法，性向技能定其作業科別，知識程度定其教育班次，並按個別情形為左列之區分：一、第一類：生理或心理欠健全者。二、第二類：智力特別低下者。三、第三類：道德觀念特別薄弱者。四、第四類：不屬於前三類之情形者。（第</w:t>
            </w:r>
            <w:r w:rsidRPr="00B9609C">
              <w:rPr>
                <w:rFonts w:ascii="Times New Roman"/>
                <w:bCs/>
                <w:color w:val="000000" w:themeColor="text1"/>
                <w:sz w:val="24"/>
                <w:szCs w:val="24"/>
              </w:rPr>
              <w:t>1</w:t>
            </w:r>
            <w:r w:rsidRPr="00B9609C">
              <w:rPr>
                <w:rFonts w:ascii="Times New Roman"/>
                <w:bCs/>
                <w:color w:val="000000" w:themeColor="text1"/>
                <w:sz w:val="24"/>
                <w:szCs w:val="24"/>
              </w:rPr>
              <w:t>項）關於受刑人平時在監之起居活動，應參酌前項分類為適當之管理。</w:t>
            </w:r>
          </w:p>
          <w:p w:rsidR="00553E8A" w:rsidRPr="00B9609C" w:rsidRDefault="00553E8A" w:rsidP="00C109CA">
            <w:pPr>
              <w:pStyle w:val="af2"/>
              <w:widowControl/>
              <w:numPr>
                <w:ilvl w:val="0"/>
                <w:numId w:val="44"/>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lastRenderedPageBreak/>
              <w:t>另依「監獄行刑法施行細則」</w:t>
            </w:r>
            <w:hyperlink r:id="rId55" w:history="1">
              <w:r w:rsidRPr="00B9609C">
                <w:rPr>
                  <w:rFonts w:ascii="Times New Roman"/>
                  <w:bCs/>
                  <w:color w:val="000000" w:themeColor="text1"/>
                  <w:sz w:val="24"/>
                  <w:szCs w:val="24"/>
                </w:rPr>
                <w:t>第</w:t>
              </w:r>
              <w:r w:rsidRPr="00B9609C">
                <w:rPr>
                  <w:rFonts w:ascii="Times New Roman"/>
                  <w:bCs/>
                  <w:color w:val="000000" w:themeColor="text1"/>
                  <w:sz w:val="24"/>
                  <w:szCs w:val="24"/>
                </w:rPr>
                <w:t>26</w:t>
              </w:r>
              <w:r w:rsidRPr="00B9609C">
                <w:rPr>
                  <w:rFonts w:ascii="Times New Roman"/>
                  <w:bCs/>
                  <w:color w:val="000000" w:themeColor="text1"/>
                  <w:sz w:val="24"/>
                  <w:szCs w:val="24"/>
                </w:rPr>
                <w:t>條</w:t>
              </w:r>
            </w:hyperlink>
            <w:r w:rsidRPr="00B9609C">
              <w:rPr>
                <w:rFonts w:ascii="Times New Roman"/>
                <w:bCs/>
                <w:color w:val="000000" w:themeColor="text1"/>
                <w:sz w:val="24"/>
                <w:szCs w:val="24"/>
              </w:rPr>
              <w:t>規定：「依本法第</w:t>
            </w:r>
            <w:r w:rsidRPr="00B9609C">
              <w:rPr>
                <w:rFonts w:ascii="Times New Roman" w:hint="eastAsia"/>
                <w:bCs/>
                <w:color w:val="000000" w:themeColor="text1"/>
                <w:sz w:val="24"/>
                <w:szCs w:val="24"/>
              </w:rPr>
              <w:t>20</w:t>
            </w:r>
            <w:r w:rsidRPr="00B9609C">
              <w:rPr>
                <w:rFonts w:ascii="Times New Roman"/>
                <w:bCs/>
                <w:color w:val="000000" w:themeColor="text1"/>
                <w:sz w:val="24"/>
                <w:szCs w:val="24"/>
              </w:rPr>
              <w:t>條第</w:t>
            </w:r>
            <w:r w:rsidRPr="00B9609C">
              <w:rPr>
                <w:rFonts w:ascii="Times New Roman" w:hint="eastAsia"/>
                <w:bCs/>
                <w:color w:val="000000" w:themeColor="text1"/>
                <w:sz w:val="24"/>
                <w:szCs w:val="24"/>
              </w:rPr>
              <w:t>3</w:t>
            </w:r>
            <w:r w:rsidRPr="00B9609C">
              <w:rPr>
                <w:rFonts w:ascii="Times New Roman"/>
                <w:bCs/>
                <w:color w:val="000000" w:themeColor="text1"/>
                <w:sz w:val="24"/>
                <w:szCs w:val="24"/>
              </w:rPr>
              <w:t>項得為和緩處遇者，以下列受刑人為限：一、患有疾病經醫師證明須長期療養者。二、心神喪失、精神耗弱或智能低下者。三、衰老、身心障礙、行動不便或不能自理生活者。四、懷胎或分娩未滿</w:t>
            </w:r>
            <w:r w:rsidRPr="00B9609C">
              <w:rPr>
                <w:rFonts w:ascii="Times New Roman" w:hint="eastAsia"/>
                <w:bCs/>
                <w:color w:val="000000" w:themeColor="text1"/>
                <w:sz w:val="24"/>
                <w:szCs w:val="24"/>
              </w:rPr>
              <w:t>2</w:t>
            </w:r>
            <w:r w:rsidRPr="00B9609C">
              <w:rPr>
                <w:rFonts w:ascii="Times New Roman"/>
                <w:bCs/>
                <w:color w:val="000000" w:themeColor="text1"/>
                <w:sz w:val="24"/>
                <w:szCs w:val="24"/>
              </w:rPr>
              <w:t>月者。五、依調查分類之結果認為有和緩處遇之必要者。（第</w:t>
            </w:r>
            <w:r w:rsidRPr="00B9609C">
              <w:rPr>
                <w:rFonts w:ascii="Times New Roman" w:hint="eastAsia"/>
                <w:bCs/>
                <w:color w:val="000000" w:themeColor="text1"/>
                <w:sz w:val="24"/>
                <w:szCs w:val="24"/>
              </w:rPr>
              <w:t>1</w:t>
            </w:r>
            <w:r w:rsidRPr="00B9609C">
              <w:rPr>
                <w:rFonts w:ascii="Times New Roman"/>
                <w:bCs/>
                <w:color w:val="000000" w:themeColor="text1"/>
                <w:sz w:val="24"/>
                <w:szCs w:val="24"/>
              </w:rPr>
              <w:t>項）前項和緩處遇之受刑人應報請法務部備查。（第</w:t>
            </w:r>
            <w:r w:rsidRPr="00B9609C">
              <w:rPr>
                <w:rFonts w:ascii="Times New Roman" w:hint="eastAsia"/>
                <w:bCs/>
                <w:color w:val="000000" w:themeColor="text1"/>
                <w:sz w:val="24"/>
                <w:szCs w:val="24"/>
              </w:rPr>
              <w:t>2</w:t>
            </w:r>
            <w:r w:rsidRPr="00B9609C">
              <w:rPr>
                <w:rFonts w:ascii="Times New Roman"/>
                <w:bCs/>
                <w:color w:val="000000" w:themeColor="text1"/>
                <w:sz w:val="24"/>
                <w:szCs w:val="24"/>
              </w:rPr>
              <w:t>項）。」，對於心神喪失、精神耗弱或智能低下者，矯正署各監獄經審查後提報和緩處遇，予以寬鬆之處遇。</w:t>
            </w:r>
          </w:p>
          <w:p w:rsidR="00553E8A" w:rsidRPr="00B9609C" w:rsidRDefault="00553E8A" w:rsidP="00C109CA">
            <w:pPr>
              <w:pStyle w:val="af2"/>
              <w:widowControl/>
              <w:numPr>
                <w:ilvl w:val="0"/>
                <w:numId w:val="44"/>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目前矯正機關於收容人入矯正機關之新收調查時，即針對收容人之身心狀況、家庭背景、犯罪過程等進行全面性了解，若發覺有身心障礙等情事，即詢問病史或看診，以了解情形；並由教誨師、輔導員等人員加強關懷，滿足身心障礙收容人之合理需求，保障其權益。</w:t>
            </w:r>
          </w:p>
          <w:p w:rsidR="00553E8A" w:rsidRPr="00B9609C" w:rsidRDefault="00553E8A" w:rsidP="00C109CA">
            <w:pPr>
              <w:pStyle w:val="af2"/>
              <w:widowControl/>
              <w:numPr>
                <w:ilvl w:val="0"/>
                <w:numId w:val="44"/>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策進作為：為落實個別化處遇之精神，矯正署於監獄行刑法草案第</w:t>
            </w:r>
            <w:r w:rsidRPr="00B9609C">
              <w:rPr>
                <w:rFonts w:ascii="Times New Roman"/>
                <w:bCs/>
                <w:color w:val="000000" w:themeColor="text1"/>
                <w:sz w:val="24"/>
                <w:szCs w:val="24"/>
              </w:rPr>
              <w:t>11</w:t>
            </w:r>
            <w:r w:rsidRPr="00B9609C">
              <w:rPr>
                <w:rFonts w:ascii="Times New Roman"/>
                <w:bCs/>
                <w:color w:val="000000" w:themeColor="text1"/>
                <w:sz w:val="24"/>
                <w:szCs w:val="24"/>
              </w:rPr>
              <w:t>條第</w:t>
            </w:r>
            <w:r w:rsidRPr="00B9609C">
              <w:rPr>
                <w:rFonts w:ascii="Times New Roman"/>
                <w:bCs/>
                <w:color w:val="000000" w:themeColor="text1"/>
                <w:sz w:val="24"/>
                <w:szCs w:val="24"/>
              </w:rPr>
              <w:t>3</w:t>
            </w:r>
            <w:r w:rsidRPr="00B9609C">
              <w:rPr>
                <w:rFonts w:ascii="Times New Roman"/>
                <w:bCs/>
                <w:color w:val="000000" w:themeColor="text1"/>
                <w:sz w:val="24"/>
                <w:szCs w:val="24"/>
              </w:rPr>
              <w:t>項明定「監獄應於受刑人入監後</w:t>
            </w:r>
            <w:r w:rsidRPr="00B9609C">
              <w:rPr>
                <w:rFonts w:ascii="Times New Roman" w:hint="eastAsia"/>
                <w:bCs/>
                <w:color w:val="000000" w:themeColor="text1"/>
                <w:sz w:val="24"/>
                <w:szCs w:val="24"/>
              </w:rPr>
              <w:t>2</w:t>
            </w:r>
            <w:r w:rsidRPr="00B9609C">
              <w:rPr>
                <w:rFonts w:ascii="Times New Roman"/>
                <w:bCs/>
                <w:color w:val="000000" w:themeColor="text1"/>
                <w:sz w:val="24"/>
                <w:szCs w:val="24"/>
              </w:rPr>
              <w:t>個月內，依第</w:t>
            </w:r>
            <w:r w:rsidRPr="00B9609C">
              <w:rPr>
                <w:rFonts w:ascii="Times New Roman" w:hint="eastAsia"/>
                <w:bCs/>
                <w:color w:val="000000" w:themeColor="text1"/>
                <w:sz w:val="24"/>
                <w:szCs w:val="24"/>
              </w:rPr>
              <w:t>1</w:t>
            </w:r>
            <w:r w:rsidRPr="00B9609C">
              <w:rPr>
                <w:rFonts w:ascii="Times New Roman"/>
                <w:bCs/>
                <w:color w:val="000000" w:themeColor="text1"/>
                <w:sz w:val="24"/>
                <w:szCs w:val="24"/>
              </w:rPr>
              <w:t>項之調查資料，訂定其個別處遇計畫，並適時修正。」，未來矯正署將就各類收容人研訂「個別處遇計畫」，精進處遇內容。</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rPr>
              <w:lastRenderedPageBreak/>
              <w:t>現行監所對身心狀況異常收容人之鑑測、篩選、評估等辦理情形是否妥當？策進作為為何？</w:t>
            </w:r>
          </w:p>
        </w:tc>
        <w:tc>
          <w:tcPr>
            <w:tcW w:w="6946" w:type="dxa"/>
            <w:tcBorders>
              <w:right w:val="single" w:sz="4" w:space="0" w:color="auto"/>
            </w:tcBorders>
            <w:shd w:val="clear" w:color="auto" w:fill="auto"/>
          </w:tcPr>
          <w:p w:rsidR="00553E8A" w:rsidRPr="00B9609C" w:rsidRDefault="00553E8A" w:rsidP="00C109CA">
            <w:pPr>
              <w:pStyle w:val="af2"/>
              <w:widowControl/>
              <w:numPr>
                <w:ilvl w:val="0"/>
                <w:numId w:val="45"/>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現行矯正署所屬各機關對於新入監收容人於新收調查時，即進行心理健康篩檢，對於長刑期或高風險個案（如罹患精神疾病、長期罹病、家逢變故、違規考核等）則至少每半年或認有必要時隨時施測簡氏健康量表。</w:t>
            </w:r>
          </w:p>
          <w:p w:rsidR="00553E8A" w:rsidRPr="00B9609C" w:rsidRDefault="00553E8A" w:rsidP="00C109CA">
            <w:pPr>
              <w:pStyle w:val="af2"/>
              <w:widowControl/>
              <w:numPr>
                <w:ilvl w:val="0"/>
                <w:numId w:val="45"/>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另經篩選為疑似精神病者及領有身心障礙手冊或證明、重大傷病卡、精神科醫師診斷書者，即造冊列管，並安排精神科醫師評估、診治，依醫囑服藥控制病情，並視病情追蹤看診、戒送外醫或移送病監，使其能獲致妥善之照護。相關新收入監辦理情形如下：</w:t>
            </w:r>
          </w:p>
          <w:p w:rsidR="00553E8A" w:rsidRPr="00B9609C" w:rsidRDefault="00553E8A" w:rsidP="00C109CA">
            <w:pPr>
              <w:pStyle w:val="af2"/>
              <w:widowControl/>
              <w:numPr>
                <w:ilvl w:val="0"/>
                <w:numId w:val="46"/>
              </w:numPr>
              <w:overflowPunct/>
              <w:autoSpaceDE/>
              <w:autoSpaceDN/>
              <w:spacing w:line="280" w:lineRule="exact"/>
              <w:ind w:leftChars="100" w:left="1120" w:hangingChars="300" w:hanging="780"/>
              <w:rPr>
                <w:rFonts w:ascii="Times New Roman"/>
                <w:bCs/>
                <w:color w:val="000000" w:themeColor="text1"/>
                <w:sz w:val="24"/>
                <w:szCs w:val="24"/>
              </w:rPr>
            </w:pPr>
            <w:r w:rsidRPr="00B9609C">
              <w:rPr>
                <w:rFonts w:ascii="Times New Roman"/>
                <w:bCs/>
                <w:color w:val="000000" w:themeColor="text1"/>
                <w:sz w:val="24"/>
                <w:szCs w:val="24"/>
              </w:rPr>
              <w:t>身體狀況：收容人新收入監均進行健康檢查，了解收容人病史、身心障礙狀況及理學檢查，收容人如有不適得就診，如管教人員認收容人有身心異常狀況，亦可安排看診。</w:t>
            </w:r>
          </w:p>
          <w:p w:rsidR="00553E8A" w:rsidRPr="00B9609C" w:rsidRDefault="00553E8A" w:rsidP="00C109CA">
            <w:pPr>
              <w:pStyle w:val="af2"/>
              <w:widowControl/>
              <w:numPr>
                <w:ilvl w:val="0"/>
                <w:numId w:val="46"/>
              </w:numPr>
              <w:overflowPunct/>
              <w:autoSpaceDE/>
              <w:autoSpaceDN/>
              <w:spacing w:line="280" w:lineRule="exact"/>
              <w:ind w:leftChars="100" w:left="1120" w:hangingChars="300" w:hanging="780"/>
              <w:rPr>
                <w:rFonts w:ascii="Times New Roman"/>
                <w:bCs/>
                <w:color w:val="000000" w:themeColor="text1"/>
                <w:sz w:val="24"/>
                <w:szCs w:val="24"/>
              </w:rPr>
            </w:pPr>
            <w:r w:rsidRPr="00B9609C">
              <w:rPr>
                <w:rFonts w:ascii="Times New Roman"/>
                <w:bCs/>
                <w:color w:val="000000" w:themeColor="text1"/>
                <w:sz w:val="24"/>
                <w:szCs w:val="24"/>
              </w:rPr>
              <w:t>心理狀況：矯正機關對於新入監收容人於新收調查時即進行心理健康篩檢，亦定期針對高風險收容人及管教人員認有需要之收容人施測簡式健康量表</w:t>
            </w:r>
            <w:r w:rsidRPr="00B9609C">
              <w:rPr>
                <w:rFonts w:ascii="Times New Roman"/>
                <w:bCs/>
                <w:color w:val="000000" w:themeColor="text1"/>
                <w:sz w:val="24"/>
                <w:szCs w:val="24"/>
              </w:rPr>
              <w:t>BSRS-5</w:t>
            </w:r>
            <w:r w:rsidRPr="00B9609C">
              <w:rPr>
                <w:rFonts w:ascii="Times New Roman"/>
                <w:bCs/>
                <w:color w:val="000000" w:themeColor="text1"/>
                <w:sz w:val="24"/>
                <w:szCs w:val="24"/>
              </w:rPr>
              <w:t>檢視其心理狀態，依測驗結果作適當處置，包含教誨師輔導、安排就醫、專業心理諮商或其他合適處遇。</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rPr>
              <w:t>現行監所對身心狀況異常收容人，以簡式健康量表</w:t>
            </w:r>
            <w:r w:rsidRPr="00B9609C">
              <w:rPr>
                <w:rFonts w:ascii="Times New Roman"/>
                <w:color w:val="000000" w:themeColor="text1"/>
                <w:sz w:val="24"/>
                <w:szCs w:val="24"/>
              </w:rPr>
              <w:t>BSRS-5</w:t>
            </w:r>
            <w:r w:rsidRPr="00B9609C">
              <w:rPr>
                <w:rFonts w:ascii="Times New Roman"/>
                <w:color w:val="000000" w:themeColor="text1"/>
                <w:sz w:val="24"/>
                <w:szCs w:val="24"/>
              </w:rPr>
              <w:t>等予以篩檢之作業過程是否周全？策進作為？</w:t>
            </w:r>
          </w:p>
        </w:tc>
        <w:tc>
          <w:tcPr>
            <w:tcW w:w="6946" w:type="dxa"/>
            <w:tcBorders>
              <w:right w:val="single" w:sz="4" w:space="0" w:color="auto"/>
            </w:tcBorders>
            <w:shd w:val="clear" w:color="auto" w:fill="auto"/>
          </w:tcPr>
          <w:p w:rsidR="00553E8A" w:rsidRPr="00B9609C" w:rsidRDefault="00553E8A" w:rsidP="00C109CA">
            <w:pPr>
              <w:pStyle w:val="af2"/>
              <w:widowControl/>
              <w:numPr>
                <w:ilvl w:val="0"/>
                <w:numId w:val="47"/>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矯正署前於</w:t>
            </w:r>
            <w:r w:rsidRPr="00B9609C">
              <w:rPr>
                <w:rFonts w:ascii="Times New Roman"/>
                <w:bCs/>
                <w:color w:val="000000" w:themeColor="text1"/>
                <w:sz w:val="24"/>
                <w:szCs w:val="24"/>
              </w:rPr>
              <w:t>104</w:t>
            </w:r>
            <w:r w:rsidRPr="00B9609C">
              <w:rPr>
                <w:rFonts w:ascii="Times New Roman"/>
                <w:bCs/>
                <w:color w:val="000000" w:themeColor="text1"/>
                <w:sz w:val="24"/>
                <w:szCs w:val="24"/>
              </w:rPr>
              <w:t>年</w:t>
            </w:r>
            <w:r w:rsidRPr="00B9609C">
              <w:rPr>
                <w:rFonts w:ascii="Times New Roman"/>
                <w:bCs/>
                <w:color w:val="000000" w:themeColor="text1"/>
                <w:sz w:val="24"/>
                <w:szCs w:val="24"/>
              </w:rPr>
              <w:t>5</w:t>
            </w:r>
            <w:r w:rsidRPr="00B9609C">
              <w:rPr>
                <w:rFonts w:ascii="Times New Roman"/>
                <w:bCs/>
                <w:color w:val="000000" w:themeColor="text1"/>
                <w:sz w:val="24"/>
                <w:szCs w:val="24"/>
              </w:rPr>
              <w:t>月</w:t>
            </w:r>
            <w:r w:rsidRPr="00B9609C">
              <w:rPr>
                <w:rFonts w:ascii="Times New Roman"/>
                <w:bCs/>
                <w:color w:val="000000" w:themeColor="text1"/>
                <w:sz w:val="24"/>
                <w:szCs w:val="24"/>
              </w:rPr>
              <w:t>8</w:t>
            </w:r>
            <w:r w:rsidRPr="00B9609C">
              <w:rPr>
                <w:rFonts w:ascii="Times New Roman"/>
                <w:bCs/>
                <w:color w:val="000000" w:themeColor="text1"/>
                <w:sz w:val="24"/>
                <w:szCs w:val="24"/>
              </w:rPr>
              <w:t>日以法矯署醫字第</w:t>
            </w:r>
            <w:r w:rsidRPr="00B9609C">
              <w:rPr>
                <w:rFonts w:ascii="Times New Roman"/>
                <w:bCs/>
                <w:color w:val="000000" w:themeColor="text1"/>
                <w:sz w:val="24"/>
                <w:szCs w:val="24"/>
              </w:rPr>
              <w:t>10406000620</w:t>
            </w:r>
            <w:r w:rsidRPr="00B9609C">
              <w:rPr>
                <w:rFonts w:ascii="Times New Roman"/>
                <w:bCs/>
                <w:color w:val="000000" w:themeColor="text1"/>
                <w:sz w:val="24"/>
                <w:szCs w:val="24"/>
              </w:rPr>
              <w:t>號函，函發所屬機關就（一）新進收容人（二）徒刑</w:t>
            </w:r>
            <w:r w:rsidRPr="00B9609C">
              <w:rPr>
                <w:rFonts w:ascii="Times New Roman" w:hint="eastAsia"/>
                <w:bCs/>
                <w:color w:val="000000" w:themeColor="text1"/>
                <w:sz w:val="24"/>
                <w:szCs w:val="24"/>
              </w:rPr>
              <w:t>10</w:t>
            </w:r>
            <w:r w:rsidRPr="00B9609C">
              <w:rPr>
                <w:rFonts w:ascii="Times New Roman"/>
                <w:bCs/>
                <w:color w:val="000000" w:themeColor="text1"/>
                <w:sz w:val="24"/>
                <w:szCs w:val="24"/>
              </w:rPr>
              <w:t>年以上個案（三）高風險收容人（如罹患精神疾病、長期罹病、違規考核、家逢變故等）運用「簡式健康量表（</w:t>
            </w:r>
            <w:r w:rsidRPr="00B9609C">
              <w:rPr>
                <w:rFonts w:ascii="Times New Roman"/>
                <w:bCs/>
                <w:color w:val="000000" w:themeColor="text1"/>
                <w:sz w:val="24"/>
                <w:szCs w:val="24"/>
              </w:rPr>
              <w:t>BSRS-5</w:t>
            </w:r>
            <w:r w:rsidRPr="00B9609C">
              <w:rPr>
                <w:rFonts w:ascii="Times New Roman"/>
                <w:bCs/>
                <w:color w:val="000000" w:themeColor="text1"/>
                <w:sz w:val="24"/>
                <w:szCs w:val="24"/>
              </w:rPr>
              <w:t>）」篩檢，並依施作結果提供情緒支持、輔導或醫療轉介服務。現行簡式健康量表仍屬有信效度之量表，尚能符合篩選之目標。</w:t>
            </w:r>
          </w:p>
          <w:p w:rsidR="00553E8A" w:rsidRPr="00B9609C" w:rsidRDefault="00553E8A" w:rsidP="00C109CA">
            <w:pPr>
              <w:pStyle w:val="af2"/>
              <w:widowControl/>
              <w:numPr>
                <w:ilvl w:val="0"/>
                <w:numId w:val="47"/>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對身心狀況異常收容人，矯正署刻正就高關懷收容人研</w:t>
            </w:r>
            <w:r w:rsidRPr="00B9609C">
              <w:rPr>
                <w:rFonts w:ascii="Times New Roman"/>
                <w:bCs/>
                <w:color w:val="000000" w:themeColor="text1"/>
                <w:sz w:val="24"/>
                <w:szCs w:val="24"/>
              </w:rPr>
              <w:lastRenderedPageBreak/>
              <w:t>議相關處遇規劃，並就現有評估機制，增加篩選量表，以完善保護身心狀況異常收容人。</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rPr>
              <w:lastRenderedPageBreak/>
              <w:t>矯正機關如何在新收流程得知收容人持有身心障礙</w:t>
            </w:r>
            <w:r w:rsidR="002D5EF2" w:rsidRPr="00B9609C">
              <w:rPr>
                <w:rFonts w:ascii="Times New Roman" w:hint="eastAsia"/>
                <w:color w:val="000000" w:themeColor="text1"/>
                <w:sz w:val="24"/>
                <w:szCs w:val="24"/>
              </w:rPr>
              <w:t>證明</w:t>
            </w:r>
            <w:r w:rsidRPr="00B9609C">
              <w:rPr>
                <w:rFonts w:ascii="Times New Roman"/>
                <w:color w:val="000000" w:themeColor="text1"/>
                <w:sz w:val="24"/>
                <w:szCs w:val="24"/>
              </w:rPr>
              <w:t>?</w:t>
            </w:r>
            <w:r w:rsidRPr="00B9609C">
              <w:rPr>
                <w:rFonts w:ascii="Times New Roman"/>
                <w:color w:val="000000" w:themeColor="text1"/>
                <w:sz w:val="24"/>
                <w:szCs w:val="24"/>
              </w:rPr>
              <w:t>並得知其能否申請</w:t>
            </w:r>
            <w:r w:rsidR="002D5EF2" w:rsidRPr="00B9609C">
              <w:rPr>
                <w:rFonts w:ascii="Times New Roman" w:hint="eastAsia"/>
                <w:color w:val="000000" w:themeColor="text1"/>
                <w:sz w:val="24"/>
                <w:szCs w:val="24"/>
              </w:rPr>
              <w:t>證明</w:t>
            </w:r>
            <w:r w:rsidRPr="00B9609C">
              <w:rPr>
                <w:rFonts w:ascii="Times New Roman"/>
                <w:color w:val="000000" w:themeColor="text1"/>
                <w:sz w:val="24"/>
                <w:szCs w:val="24"/>
              </w:rPr>
              <w:t>?</w:t>
            </w:r>
          </w:p>
        </w:tc>
        <w:tc>
          <w:tcPr>
            <w:tcW w:w="6946" w:type="dxa"/>
            <w:tcBorders>
              <w:right w:val="single" w:sz="4" w:space="0" w:color="auto"/>
            </w:tcBorders>
            <w:shd w:val="clear" w:color="auto" w:fill="auto"/>
          </w:tcPr>
          <w:p w:rsidR="00553E8A" w:rsidRPr="00B9609C" w:rsidRDefault="00553E8A" w:rsidP="00C109CA">
            <w:pPr>
              <w:pStyle w:val="af2"/>
              <w:widowControl/>
              <w:numPr>
                <w:ilvl w:val="0"/>
                <w:numId w:val="48"/>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矯正機關對於新入監收容人於新收調查時即進行心理健康篩檢，經篩選為疑似精神病者及領有身心障礙</w:t>
            </w:r>
            <w:r w:rsidR="002D5EF2" w:rsidRPr="00B9609C">
              <w:rPr>
                <w:rFonts w:ascii="Times New Roman" w:hint="eastAsia"/>
                <w:color w:val="000000" w:themeColor="text1"/>
                <w:sz w:val="24"/>
                <w:szCs w:val="24"/>
              </w:rPr>
              <w:t>證明</w:t>
            </w:r>
            <w:r w:rsidRPr="00B9609C">
              <w:rPr>
                <w:rFonts w:ascii="Times New Roman"/>
                <w:bCs/>
                <w:color w:val="000000" w:themeColor="text1"/>
                <w:sz w:val="24"/>
                <w:szCs w:val="24"/>
              </w:rPr>
              <w:t>或證明、重大傷病卡、精神科醫師診斷書者，即造冊列管，並安排精神科醫師評估、診治，依醫囑服藥控制病情，並視病情追蹤看診、戒送外醫或移送病監，使其能獲致妥善之照護。</w:t>
            </w:r>
          </w:p>
          <w:p w:rsidR="00553E8A" w:rsidRPr="00B9609C" w:rsidRDefault="00553E8A" w:rsidP="00C109CA">
            <w:pPr>
              <w:pStyle w:val="af2"/>
              <w:widowControl/>
              <w:numPr>
                <w:ilvl w:val="0"/>
                <w:numId w:val="48"/>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矯正機關對於新收入監收容人進行健康檢查，同時調查收容人身心障礙類別及程度，以瞭解收容人身心障礙類別。另收容人於新收入監主動告知持有身心障礙</w:t>
            </w:r>
            <w:r w:rsidR="002D5EF2" w:rsidRPr="00B9609C">
              <w:rPr>
                <w:rFonts w:ascii="Times New Roman" w:hint="eastAsia"/>
                <w:color w:val="000000" w:themeColor="text1"/>
                <w:sz w:val="24"/>
                <w:szCs w:val="24"/>
              </w:rPr>
              <w:t>證明</w:t>
            </w:r>
            <w:r w:rsidRPr="00B9609C">
              <w:rPr>
                <w:rFonts w:ascii="Times New Roman"/>
                <w:bCs/>
                <w:color w:val="000000" w:themeColor="text1"/>
                <w:sz w:val="24"/>
                <w:szCs w:val="24"/>
              </w:rPr>
              <w:t>，機關會註記於獄政系統，俾利後續關懷輔導。</w:t>
            </w:r>
          </w:p>
          <w:p w:rsidR="00553E8A" w:rsidRPr="00B9609C" w:rsidRDefault="00553E8A" w:rsidP="00C109CA">
            <w:pPr>
              <w:pStyle w:val="af2"/>
              <w:widowControl/>
              <w:numPr>
                <w:ilvl w:val="0"/>
                <w:numId w:val="48"/>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另按「身心障礙者權益保障法」第</w:t>
            </w:r>
            <w:r w:rsidRPr="00B9609C">
              <w:rPr>
                <w:rFonts w:ascii="Times New Roman" w:hint="eastAsia"/>
                <w:bCs/>
                <w:color w:val="000000" w:themeColor="text1"/>
                <w:sz w:val="24"/>
                <w:szCs w:val="24"/>
              </w:rPr>
              <w:t>6</w:t>
            </w:r>
            <w:r w:rsidRPr="00B9609C">
              <w:rPr>
                <w:rFonts w:ascii="Times New Roman"/>
                <w:bCs/>
                <w:color w:val="000000" w:themeColor="text1"/>
                <w:sz w:val="24"/>
                <w:szCs w:val="24"/>
              </w:rPr>
              <w:t>條第</w:t>
            </w:r>
            <w:r w:rsidRPr="00B9609C">
              <w:rPr>
                <w:rFonts w:ascii="Times New Roman" w:hint="eastAsia"/>
                <w:bCs/>
                <w:color w:val="000000" w:themeColor="text1"/>
                <w:sz w:val="24"/>
                <w:szCs w:val="24"/>
              </w:rPr>
              <w:t>1</w:t>
            </w:r>
            <w:r w:rsidRPr="00B9609C">
              <w:rPr>
                <w:rFonts w:ascii="Times New Roman"/>
                <w:bCs/>
                <w:color w:val="000000" w:themeColor="text1"/>
                <w:sz w:val="24"/>
                <w:szCs w:val="24"/>
              </w:rPr>
              <w:t>項規定，身心障礙之鑑定係由衛生主管機關指定相關機構或專業人員組成專業團隊，進行鑑定並完成身心障礙鑑定報告。爰收容人如有申請身心障礙</w:t>
            </w:r>
            <w:r w:rsidR="002D5EF2" w:rsidRPr="00B9609C">
              <w:rPr>
                <w:rFonts w:ascii="Times New Roman" w:hint="eastAsia"/>
                <w:color w:val="000000" w:themeColor="text1"/>
                <w:sz w:val="24"/>
                <w:szCs w:val="24"/>
              </w:rPr>
              <w:t>證明</w:t>
            </w:r>
            <w:r w:rsidRPr="00B9609C">
              <w:rPr>
                <w:rFonts w:ascii="Times New Roman"/>
                <w:bCs/>
                <w:color w:val="000000" w:themeColor="text1"/>
                <w:sz w:val="24"/>
                <w:szCs w:val="24"/>
              </w:rPr>
              <w:t>需求，得提供相關資訊，由矯正署所屬各機關後續安排至醫療院所看診確認。</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rPr>
              <w:t>承上，矯正機關如何發覺新收沒有</w:t>
            </w:r>
            <w:r w:rsidR="002D5EF2" w:rsidRPr="00B9609C">
              <w:rPr>
                <w:rFonts w:ascii="Times New Roman" w:hint="eastAsia"/>
                <w:color w:val="000000" w:themeColor="text1"/>
                <w:sz w:val="24"/>
                <w:szCs w:val="24"/>
              </w:rPr>
              <w:t>證明</w:t>
            </w:r>
            <w:r w:rsidRPr="00B9609C">
              <w:rPr>
                <w:rFonts w:ascii="Times New Roman"/>
                <w:color w:val="000000" w:themeColor="text1"/>
                <w:sz w:val="24"/>
                <w:szCs w:val="24"/>
              </w:rPr>
              <w:t>但有身心障礙收容人，甚或入監後產生身心障礙者之策進作為為何？</w:t>
            </w:r>
          </w:p>
        </w:tc>
        <w:tc>
          <w:tcPr>
            <w:tcW w:w="6946" w:type="dxa"/>
            <w:tcBorders>
              <w:right w:val="single" w:sz="4" w:space="0" w:color="auto"/>
            </w:tcBorders>
            <w:shd w:val="clear" w:color="auto" w:fill="auto"/>
          </w:tcPr>
          <w:p w:rsidR="00553E8A" w:rsidRPr="00B9609C" w:rsidRDefault="00553E8A" w:rsidP="00C109CA">
            <w:pPr>
              <w:pStyle w:val="af2"/>
              <w:widowControl/>
              <w:numPr>
                <w:ilvl w:val="0"/>
                <w:numId w:val="49"/>
              </w:numPr>
              <w:overflowPunct/>
              <w:autoSpaceDE/>
              <w:autoSpaceDN/>
              <w:adjustRightInd w:val="0"/>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收容人新收入監均進行健康檢查，了解收容人病史、身心障礙狀況及理學檢查，依據個別狀況合理調整其處遇，及提供輔具或服務滿足其所需，以協助身心障礙收容人達成最大程度之自立。</w:t>
            </w:r>
          </w:p>
          <w:p w:rsidR="00553E8A" w:rsidRPr="00B9609C" w:rsidRDefault="00553E8A" w:rsidP="00C109CA">
            <w:pPr>
              <w:pStyle w:val="af2"/>
              <w:widowControl/>
              <w:numPr>
                <w:ilvl w:val="0"/>
                <w:numId w:val="49"/>
              </w:numPr>
              <w:overflowPunct/>
              <w:autoSpaceDE/>
              <w:autoSpaceDN/>
              <w:adjustRightInd w:val="0"/>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為保障身心障礙者權利，矯正署於新收入監時除詢問是否持有身心障礙</w:t>
            </w:r>
            <w:r w:rsidR="002D5EF2" w:rsidRPr="00B9609C">
              <w:rPr>
                <w:rFonts w:ascii="Times New Roman" w:hint="eastAsia"/>
                <w:color w:val="000000" w:themeColor="text1"/>
                <w:sz w:val="24"/>
                <w:szCs w:val="24"/>
              </w:rPr>
              <w:t>證明</w:t>
            </w:r>
            <w:r w:rsidRPr="00B9609C">
              <w:rPr>
                <w:rFonts w:ascii="Times New Roman"/>
                <w:bCs/>
                <w:color w:val="000000" w:themeColor="text1"/>
                <w:sz w:val="24"/>
                <w:szCs w:val="24"/>
              </w:rPr>
              <w:t>，機關會註記於獄政系統，俾利後續關懷輔導。</w:t>
            </w:r>
          </w:p>
          <w:p w:rsidR="00553E8A" w:rsidRPr="00B9609C" w:rsidRDefault="00553E8A" w:rsidP="00C109CA">
            <w:pPr>
              <w:pStyle w:val="af2"/>
              <w:widowControl/>
              <w:numPr>
                <w:ilvl w:val="0"/>
                <w:numId w:val="49"/>
              </w:numPr>
              <w:overflowPunct/>
              <w:autoSpaceDE/>
              <w:autoSpaceDN/>
              <w:adjustRightInd w:val="0"/>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在監收容人身心障礙</w:t>
            </w:r>
            <w:r w:rsidR="002D5EF2" w:rsidRPr="00B9609C">
              <w:rPr>
                <w:rFonts w:ascii="Times New Roman" w:hint="eastAsia"/>
                <w:color w:val="000000" w:themeColor="text1"/>
                <w:sz w:val="24"/>
                <w:szCs w:val="24"/>
              </w:rPr>
              <w:t>證明</w:t>
            </w:r>
            <w:r w:rsidRPr="00B9609C">
              <w:rPr>
                <w:rFonts w:ascii="Times New Roman"/>
                <w:bCs/>
                <w:color w:val="000000" w:themeColor="text1"/>
                <w:sz w:val="24"/>
                <w:szCs w:val="24"/>
              </w:rPr>
              <w:t>之需求，得由個案審酌個人狀況提出。收容人有罹患疾病，或為疑似精神病者，矯正機關即安排其醫師評估、診治，依醫囑協助收容人接受治療，使其能獲致妥善之照護。如收容人認其有申請身心障礙</w:t>
            </w:r>
            <w:r w:rsidR="002D5EF2" w:rsidRPr="00B9609C">
              <w:rPr>
                <w:rFonts w:ascii="Times New Roman" w:hint="eastAsia"/>
                <w:color w:val="000000" w:themeColor="text1"/>
                <w:sz w:val="24"/>
                <w:szCs w:val="24"/>
              </w:rPr>
              <w:t>證明</w:t>
            </w:r>
            <w:r w:rsidRPr="00B9609C">
              <w:rPr>
                <w:rFonts w:ascii="Times New Roman"/>
                <w:bCs/>
                <w:color w:val="000000" w:themeColor="text1"/>
                <w:sz w:val="24"/>
                <w:szCs w:val="24"/>
              </w:rPr>
              <w:t>之需求，得向矯正機關提出申請。</w:t>
            </w:r>
          </w:p>
          <w:p w:rsidR="00553E8A" w:rsidRPr="00B9609C" w:rsidRDefault="00553E8A" w:rsidP="00C109CA">
            <w:pPr>
              <w:pStyle w:val="af2"/>
              <w:widowControl/>
              <w:numPr>
                <w:ilvl w:val="0"/>
                <w:numId w:val="49"/>
              </w:numPr>
              <w:overflowPunct/>
              <w:autoSpaceDE/>
              <w:autoSpaceDN/>
              <w:adjustRightInd w:val="0"/>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另矯正署所屬各機關若遇有各直轄市、縣（市）政府通知需換發永久效期身心障礙</w:t>
            </w:r>
            <w:r w:rsidR="002D5EF2" w:rsidRPr="00B9609C">
              <w:rPr>
                <w:rFonts w:ascii="Times New Roman" w:hint="eastAsia"/>
                <w:color w:val="000000" w:themeColor="text1"/>
                <w:sz w:val="24"/>
                <w:szCs w:val="24"/>
              </w:rPr>
              <w:t>證明</w:t>
            </w:r>
            <w:r w:rsidRPr="00B9609C">
              <w:rPr>
                <w:rFonts w:ascii="Times New Roman"/>
                <w:bCs/>
                <w:color w:val="000000" w:themeColor="text1"/>
                <w:sz w:val="24"/>
                <w:szCs w:val="24"/>
              </w:rPr>
              <w:t>之情形，本署所屬機關於不影響機關整體運作情形，提供必要換證服務（矯正署於</w:t>
            </w:r>
            <w:r w:rsidRPr="00B9609C">
              <w:rPr>
                <w:rFonts w:ascii="Times New Roman"/>
                <w:bCs/>
                <w:color w:val="000000" w:themeColor="text1"/>
                <w:sz w:val="24"/>
                <w:szCs w:val="24"/>
              </w:rPr>
              <w:t>107</w:t>
            </w:r>
            <w:r w:rsidRPr="00B9609C">
              <w:rPr>
                <w:rFonts w:ascii="Times New Roman"/>
                <w:bCs/>
                <w:color w:val="000000" w:themeColor="text1"/>
                <w:sz w:val="24"/>
                <w:szCs w:val="24"/>
              </w:rPr>
              <w:t>年</w:t>
            </w:r>
            <w:r w:rsidRPr="00B9609C">
              <w:rPr>
                <w:rFonts w:ascii="Times New Roman"/>
                <w:bCs/>
                <w:color w:val="000000" w:themeColor="text1"/>
                <w:sz w:val="24"/>
                <w:szCs w:val="24"/>
              </w:rPr>
              <w:t>6</w:t>
            </w:r>
            <w:r w:rsidRPr="00B9609C">
              <w:rPr>
                <w:rFonts w:ascii="Times New Roman"/>
                <w:bCs/>
                <w:color w:val="000000" w:themeColor="text1"/>
                <w:sz w:val="24"/>
                <w:szCs w:val="24"/>
              </w:rPr>
              <w:t>月</w:t>
            </w:r>
            <w:r w:rsidRPr="00B9609C">
              <w:rPr>
                <w:rFonts w:ascii="Times New Roman"/>
                <w:bCs/>
                <w:color w:val="000000" w:themeColor="text1"/>
                <w:sz w:val="24"/>
                <w:szCs w:val="24"/>
              </w:rPr>
              <w:t>25</w:t>
            </w:r>
            <w:r w:rsidRPr="00B9609C">
              <w:rPr>
                <w:rFonts w:ascii="Times New Roman"/>
                <w:bCs/>
                <w:color w:val="000000" w:themeColor="text1"/>
                <w:sz w:val="24"/>
                <w:szCs w:val="24"/>
              </w:rPr>
              <w:t>日以法矯署教決字第</w:t>
            </w:r>
            <w:r w:rsidRPr="00B9609C">
              <w:rPr>
                <w:rFonts w:ascii="Times New Roman"/>
                <w:bCs/>
                <w:color w:val="000000" w:themeColor="text1"/>
                <w:sz w:val="24"/>
                <w:szCs w:val="24"/>
              </w:rPr>
              <w:t>10701061780</w:t>
            </w:r>
            <w:r w:rsidRPr="00B9609C">
              <w:rPr>
                <w:rFonts w:ascii="Times New Roman"/>
                <w:bCs/>
                <w:color w:val="000000" w:themeColor="text1"/>
                <w:sz w:val="24"/>
                <w:szCs w:val="24"/>
              </w:rPr>
              <w:t>號函發所屬各矯正機關）。</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rPr>
              <w:t>現行監所對身心狀況異常收容人身心障礙</w:t>
            </w:r>
            <w:r w:rsidR="002D5EF2" w:rsidRPr="00B9609C">
              <w:rPr>
                <w:rFonts w:ascii="Times New Roman" w:hint="eastAsia"/>
                <w:color w:val="000000" w:themeColor="text1"/>
                <w:sz w:val="24"/>
                <w:szCs w:val="24"/>
              </w:rPr>
              <w:t>證明</w:t>
            </w:r>
            <w:r w:rsidRPr="00B9609C">
              <w:rPr>
                <w:rFonts w:ascii="Times New Roman"/>
                <w:color w:val="000000" w:themeColor="text1"/>
                <w:sz w:val="24"/>
                <w:szCs w:val="24"/>
              </w:rPr>
              <w:t>或證明之辦理規定為何？實際辦理情形為何？是否妥適？（併請提供近</w:t>
            </w:r>
            <w:r w:rsidRPr="00B9609C">
              <w:rPr>
                <w:rFonts w:ascii="Times New Roman"/>
                <w:color w:val="000000" w:themeColor="text1"/>
                <w:sz w:val="24"/>
                <w:szCs w:val="24"/>
              </w:rPr>
              <w:t>3</w:t>
            </w:r>
            <w:r w:rsidRPr="00B9609C">
              <w:rPr>
                <w:rFonts w:ascii="Times New Roman"/>
                <w:color w:val="000000" w:themeColor="text1"/>
                <w:sz w:val="24"/>
                <w:szCs w:val="24"/>
              </w:rPr>
              <w:t>年各監所執行身心障礙者身心障礙手冊或證明之辦理情形一覽表，含入監前申</w:t>
            </w:r>
            <w:r w:rsidRPr="00B9609C">
              <w:rPr>
                <w:rFonts w:ascii="Times New Roman"/>
                <w:color w:val="000000" w:themeColor="text1"/>
                <w:sz w:val="24"/>
                <w:szCs w:val="24"/>
              </w:rPr>
              <w:lastRenderedPageBreak/>
              <w:t>請、入監後申請、主動協助辦理、收容人自行申請、於監所內發覺為身心障礙之收容人，卻無申辦持有身心障礙</w:t>
            </w:r>
            <w:r w:rsidR="00F5343E" w:rsidRPr="00B9609C">
              <w:rPr>
                <w:rFonts w:hAnsi="標楷體" w:hint="eastAsia"/>
                <w:color w:val="000000" w:themeColor="text1"/>
                <w:sz w:val="24"/>
                <w:szCs w:val="24"/>
              </w:rPr>
              <w:t>證明</w:t>
            </w:r>
            <w:r w:rsidRPr="00B9609C">
              <w:rPr>
                <w:rFonts w:ascii="Times New Roman"/>
                <w:color w:val="000000" w:themeColor="text1"/>
                <w:sz w:val="24"/>
                <w:szCs w:val="24"/>
              </w:rPr>
              <w:t>的人數統計數據</w:t>
            </w:r>
            <w:r w:rsidR="00CA0734" w:rsidRPr="00B9609C">
              <w:rPr>
                <w:rFonts w:hAnsi="標楷體" w:hint="eastAsia"/>
                <w:color w:val="000000" w:themeColor="text1"/>
                <w:sz w:val="24"/>
                <w:szCs w:val="24"/>
              </w:rPr>
              <w:t>……</w:t>
            </w:r>
            <w:r w:rsidRPr="00B9609C">
              <w:rPr>
                <w:rFonts w:ascii="Times New Roman"/>
                <w:color w:val="000000" w:themeColor="text1"/>
                <w:sz w:val="24"/>
                <w:szCs w:val="24"/>
              </w:rPr>
              <w:t>等）？</w:t>
            </w:r>
          </w:p>
        </w:tc>
        <w:tc>
          <w:tcPr>
            <w:tcW w:w="6946" w:type="dxa"/>
            <w:tcBorders>
              <w:right w:val="single" w:sz="4" w:space="0" w:color="auto"/>
            </w:tcBorders>
            <w:shd w:val="clear" w:color="auto" w:fill="auto"/>
          </w:tcPr>
          <w:p w:rsidR="00553E8A" w:rsidRPr="00B9609C" w:rsidRDefault="00553E8A" w:rsidP="00D43B30">
            <w:pPr>
              <w:pStyle w:val="af2"/>
              <w:spacing w:line="280" w:lineRule="exact"/>
              <w:ind w:left="0" w:right="318" w:firstLineChars="0" w:firstLine="0"/>
              <w:rPr>
                <w:rFonts w:ascii="Times New Roman"/>
                <w:bCs/>
                <w:color w:val="000000" w:themeColor="text1"/>
                <w:sz w:val="24"/>
                <w:szCs w:val="24"/>
              </w:rPr>
            </w:pPr>
            <w:r w:rsidRPr="00B9609C">
              <w:rPr>
                <w:rFonts w:ascii="Times New Roman"/>
                <w:bCs/>
                <w:color w:val="000000" w:themeColor="text1"/>
                <w:sz w:val="24"/>
                <w:szCs w:val="24"/>
              </w:rPr>
              <w:lastRenderedPageBreak/>
              <w:t>收容人如有申請身心障礙</w:t>
            </w:r>
            <w:r w:rsidR="002D5EF2" w:rsidRPr="00B9609C">
              <w:rPr>
                <w:rFonts w:ascii="Times New Roman" w:hint="eastAsia"/>
                <w:color w:val="000000" w:themeColor="text1"/>
                <w:sz w:val="24"/>
                <w:szCs w:val="24"/>
              </w:rPr>
              <w:t>證明</w:t>
            </w:r>
            <w:r w:rsidRPr="00B9609C">
              <w:rPr>
                <w:rFonts w:ascii="Times New Roman"/>
                <w:bCs/>
                <w:color w:val="000000" w:themeColor="text1"/>
                <w:sz w:val="24"/>
                <w:szCs w:val="24"/>
              </w:rPr>
              <w:t>之需求，得向矯正機關提出，由矯正機關協助其按衛生福利部所訂之鑑定程序進行身心障礙鑑定事宜，另矯正署業於</w:t>
            </w:r>
            <w:r w:rsidRPr="00B9609C">
              <w:rPr>
                <w:rFonts w:ascii="Times New Roman"/>
                <w:bCs/>
                <w:color w:val="000000" w:themeColor="text1"/>
                <w:sz w:val="24"/>
                <w:szCs w:val="24"/>
              </w:rPr>
              <w:t>107</w:t>
            </w:r>
            <w:r w:rsidRPr="00B9609C">
              <w:rPr>
                <w:rFonts w:ascii="Times New Roman"/>
                <w:bCs/>
                <w:color w:val="000000" w:themeColor="text1"/>
                <w:sz w:val="24"/>
                <w:szCs w:val="24"/>
              </w:rPr>
              <w:t>年</w:t>
            </w:r>
            <w:r w:rsidRPr="00B9609C">
              <w:rPr>
                <w:rFonts w:ascii="Times New Roman"/>
                <w:bCs/>
                <w:color w:val="000000" w:themeColor="text1"/>
                <w:sz w:val="24"/>
                <w:szCs w:val="24"/>
              </w:rPr>
              <w:t>6</w:t>
            </w:r>
            <w:r w:rsidRPr="00B9609C">
              <w:rPr>
                <w:rFonts w:ascii="Times New Roman"/>
                <w:bCs/>
                <w:color w:val="000000" w:themeColor="text1"/>
                <w:sz w:val="24"/>
                <w:szCs w:val="24"/>
              </w:rPr>
              <w:t>月依衛生福利部之來函，轉知所屬各機關協助各直轄市、縣（市）政府主管機關辦理原執永久效期身心障礙</w:t>
            </w:r>
            <w:r w:rsidR="002D5EF2" w:rsidRPr="00B9609C">
              <w:rPr>
                <w:rFonts w:ascii="Times New Roman" w:hint="eastAsia"/>
                <w:color w:val="000000" w:themeColor="text1"/>
                <w:sz w:val="24"/>
                <w:szCs w:val="24"/>
              </w:rPr>
              <w:t>證明</w:t>
            </w:r>
            <w:r w:rsidRPr="00B9609C">
              <w:rPr>
                <w:rFonts w:ascii="Times New Roman"/>
                <w:bCs/>
                <w:color w:val="000000" w:themeColor="text1"/>
                <w:sz w:val="24"/>
                <w:szCs w:val="24"/>
              </w:rPr>
              <w:t>者換證作業，近</w:t>
            </w:r>
            <w:r w:rsidRPr="00B9609C">
              <w:rPr>
                <w:rFonts w:ascii="Times New Roman"/>
                <w:bCs/>
                <w:color w:val="000000" w:themeColor="text1"/>
                <w:sz w:val="24"/>
                <w:szCs w:val="24"/>
              </w:rPr>
              <w:t>3</w:t>
            </w:r>
            <w:r w:rsidRPr="00B9609C">
              <w:rPr>
                <w:rFonts w:ascii="Times New Roman"/>
                <w:bCs/>
                <w:color w:val="000000" w:themeColor="text1"/>
                <w:sz w:val="24"/>
                <w:szCs w:val="24"/>
              </w:rPr>
              <w:t>年各矯正機關身心障礙收容人持有身心障礙</w:t>
            </w:r>
            <w:r w:rsidR="002D5EF2" w:rsidRPr="00B9609C">
              <w:rPr>
                <w:rFonts w:ascii="Times New Roman" w:hint="eastAsia"/>
                <w:color w:val="000000" w:themeColor="text1"/>
                <w:sz w:val="24"/>
                <w:szCs w:val="24"/>
              </w:rPr>
              <w:t>證明</w:t>
            </w:r>
            <w:r w:rsidRPr="00B9609C">
              <w:rPr>
                <w:rFonts w:ascii="Times New Roman"/>
                <w:bCs/>
                <w:color w:val="000000" w:themeColor="text1"/>
                <w:sz w:val="24"/>
                <w:szCs w:val="24"/>
              </w:rPr>
              <w:t>人數詳如附件</w:t>
            </w:r>
            <w:r w:rsidRPr="00B9609C">
              <w:rPr>
                <w:rFonts w:ascii="Times New Roman"/>
                <w:bCs/>
                <w:color w:val="000000" w:themeColor="text1"/>
                <w:sz w:val="24"/>
                <w:szCs w:val="24"/>
              </w:rPr>
              <w:t>6</w:t>
            </w:r>
            <w:r w:rsidRPr="00B9609C">
              <w:rPr>
                <w:rFonts w:ascii="Times New Roman"/>
                <w:bCs/>
                <w:color w:val="000000" w:themeColor="text1"/>
                <w:sz w:val="24"/>
                <w:szCs w:val="24"/>
              </w:rPr>
              <w:t>。</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rPr>
              <w:lastRenderedPageBreak/>
              <w:t>法院在審判階段所做過之精神鑑定資料，矯正機關如何銜接，俾依據資料作更細緻的教化輔導或管理措施？</w:t>
            </w:r>
          </w:p>
        </w:tc>
        <w:tc>
          <w:tcPr>
            <w:tcW w:w="6946" w:type="dxa"/>
            <w:tcBorders>
              <w:right w:val="single" w:sz="4" w:space="0" w:color="auto"/>
            </w:tcBorders>
            <w:shd w:val="clear" w:color="auto" w:fill="auto"/>
          </w:tcPr>
          <w:p w:rsidR="00553E8A" w:rsidRPr="00B9609C" w:rsidRDefault="00553E8A" w:rsidP="00C109CA">
            <w:pPr>
              <w:pStyle w:val="af2"/>
              <w:widowControl/>
              <w:numPr>
                <w:ilvl w:val="0"/>
                <w:numId w:val="50"/>
              </w:numPr>
              <w:overflowPunct/>
              <w:autoSpaceDE/>
              <w:autoSpaceDN/>
              <w:adjustRightInd w:val="0"/>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收容人精神鑑定資料得依受刑人調查分類辦法第</w:t>
            </w:r>
            <w:r w:rsidRPr="00B9609C">
              <w:rPr>
                <w:rFonts w:ascii="Times New Roman"/>
                <w:bCs/>
                <w:color w:val="000000" w:themeColor="text1"/>
                <w:sz w:val="24"/>
                <w:szCs w:val="24"/>
              </w:rPr>
              <w:t>9</w:t>
            </w:r>
            <w:r w:rsidRPr="00B9609C">
              <w:rPr>
                <w:rFonts w:ascii="Times New Roman"/>
                <w:bCs/>
                <w:color w:val="000000" w:themeColor="text1"/>
                <w:sz w:val="24"/>
                <w:szCs w:val="24"/>
              </w:rPr>
              <w:t>條規定：「監獄接收組應就調查與測驗所得資料予以分析研判，就左列各點，參照本監獄之設備狀況，擬訂受刑人之個別處遇計畫：一、受刑人之身體及精神狀況。二、受刑人之智力、性向、志趣與人格特質。三、受刑人之品格。四、受刑人之教育程度，及入監前之職業技能。」納入收容人新收調查期間之資料，更加了解收容人心理健康狀況，以資作成個別處遇計畫之基礎，俾利後續在監處遇及管教作為。</w:t>
            </w:r>
          </w:p>
          <w:p w:rsidR="00553E8A" w:rsidRPr="00B9609C" w:rsidRDefault="00553E8A" w:rsidP="00C109CA">
            <w:pPr>
              <w:pStyle w:val="af2"/>
              <w:widowControl/>
              <w:numPr>
                <w:ilvl w:val="0"/>
                <w:numId w:val="50"/>
              </w:numPr>
              <w:overflowPunct/>
              <w:autoSpaceDE/>
              <w:autoSpaceDN/>
              <w:adjustRightInd w:val="0"/>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法院在審判階段所做過之精神鑑定資料目前尚未介接於獄政系統。如未來能與司法院系統介接，將使矯正署所屬機關能有更細緻的教化輔導或管理措施。</w:t>
            </w:r>
          </w:p>
          <w:p w:rsidR="00553E8A" w:rsidRPr="00B9609C" w:rsidRDefault="00553E8A" w:rsidP="00C109CA">
            <w:pPr>
              <w:pStyle w:val="af2"/>
              <w:numPr>
                <w:ilvl w:val="0"/>
                <w:numId w:val="50"/>
              </w:numPr>
              <w:adjustRightInd w:val="0"/>
              <w:spacing w:line="280" w:lineRule="exact"/>
              <w:ind w:left="520" w:hanging="520"/>
              <w:rPr>
                <w:rFonts w:ascii="Times New Roman"/>
                <w:bCs/>
                <w:color w:val="000000" w:themeColor="text1"/>
                <w:sz w:val="24"/>
                <w:szCs w:val="24"/>
              </w:rPr>
            </w:pP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rPr>
              <w:t>承上，法務部對於「審判階段精神病犯鑑定資料介接至矯正機關之獄政系統，有利矯正機關及早掌握受刑人之精神病情」議題之看法為何？策進作為為何？</w:t>
            </w:r>
          </w:p>
        </w:tc>
        <w:tc>
          <w:tcPr>
            <w:tcW w:w="6946" w:type="dxa"/>
            <w:tcBorders>
              <w:right w:val="single" w:sz="4" w:space="0" w:color="auto"/>
            </w:tcBorders>
            <w:shd w:val="clear" w:color="auto" w:fill="auto"/>
          </w:tcPr>
          <w:p w:rsidR="00553E8A" w:rsidRPr="00B9609C" w:rsidRDefault="00553E8A" w:rsidP="00C109CA">
            <w:pPr>
              <w:pStyle w:val="af2"/>
              <w:widowControl/>
              <w:numPr>
                <w:ilvl w:val="0"/>
                <w:numId w:val="51"/>
              </w:numPr>
              <w:overflowPunct/>
              <w:autoSpaceDE/>
              <w:autoSpaceDN/>
              <w:adjustRightInd w:val="0"/>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精神鑑定於刑事方面之用途，主要為鑑定刑事案件被告犯行當時之精神狀態（有無責任能力），其中可能探討至被告之精神病史，可能得協助了解被告病情。惟精神病鑑定資料為法院判決使用之專業資料，實際仍需由精神科醫師判讀與治療為宜。</w:t>
            </w:r>
          </w:p>
          <w:p w:rsidR="00553E8A" w:rsidRPr="00B9609C" w:rsidRDefault="00553E8A" w:rsidP="00C109CA">
            <w:pPr>
              <w:pStyle w:val="af2"/>
              <w:widowControl/>
              <w:numPr>
                <w:ilvl w:val="0"/>
                <w:numId w:val="51"/>
              </w:numPr>
              <w:overflowPunct/>
              <w:autoSpaceDE/>
              <w:autoSpaceDN/>
              <w:adjustRightInd w:val="0"/>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經電詢司法院，目前鑑定資料尚無建立資訊系統，僅有書面資料，難以數位化方式介接至獄政系統。如司法院願提供精神病犯鑑定報告，且提供此報告符合個人資料保護法相關規定。矯正機關可於監內看診時，提供醫師參考。</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rPr>
              <w:t>法務部對於「介接衛生福利部相關資料至矯正機關之獄政系統，有利矯正機關及早掌握受刑人之精神病情」議題之看法為何？策進作為為何？</w:t>
            </w:r>
          </w:p>
        </w:tc>
        <w:tc>
          <w:tcPr>
            <w:tcW w:w="6946" w:type="dxa"/>
            <w:tcBorders>
              <w:right w:val="single" w:sz="4" w:space="0" w:color="auto"/>
            </w:tcBorders>
            <w:shd w:val="clear" w:color="auto" w:fill="auto"/>
          </w:tcPr>
          <w:p w:rsidR="00553E8A" w:rsidRPr="00B9609C" w:rsidRDefault="00553E8A" w:rsidP="00C109CA">
            <w:pPr>
              <w:pStyle w:val="af2"/>
              <w:widowControl/>
              <w:numPr>
                <w:ilvl w:val="0"/>
                <w:numId w:val="52"/>
              </w:numPr>
              <w:overflowPunct/>
              <w:autoSpaceDE/>
              <w:autoSpaceDN/>
              <w:adjustRightInd w:val="0"/>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經電詢衛生福利部，其精神照護系統僅就</w:t>
            </w:r>
            <w:r w:rsidRPr="00B9609C">
              <w:rPr>
                <w:rFonts w:ascii="Times New Roman" w:hint="eastAsia"/>
                <w:bCs/>
                <w:color w:val="000000" w:themeColor="text1"/>
                <w:sz w:val="24"/>
                <w:szCs w:val="24"/>
              </w:rPr>
              <w:t>法務</w:t>
            </w:r>
            <w:r w:rsidRPr="00B9609C">
              <w:rPr>
                <w:rFonts w:ascii="Times New Roman"/>
                <w:bCs/>
                <w:color w:val="000000" w:themeColor="text1"/>
                <w:sz w:val="24"/>
                <w:szCs w:val="24"/>
              </w:rPr>
              <w:t>部認為需追蹤列管之精神病患者（例如有自傷、傷人之虞）建立相關資料，目前列案人數約</w:t>
            </w:r>
            <w:r w:rsidRPr="00B9609C">
              <w:rPr>
                <w:rFonts w:ascii="Times New Roman"/>
                <w:bCs/>
                <w:color w:val="000000" w:themeColor="text1"/>
                <w:sz w:val="24"/>
                <w:szCs w:val="24"/>
              </w:rPr>
              <w:t>14</w:t>
            </w:r>
            <w:r w:rsidRPr="00B9609C">
              <w:rPr>
                <w:rFonts w:ascii="Times New Roman"/>
                <w:bCs/>
                <w:color w:val="000000" w:themeColor="text1"/>
                <w:sz w:val="24"/>
                <w:szCs w:val="24"/>
              </w:rPr>
              <w:t>萬名，並非所有精神科門診紀錄均於系統列管。</w:t>
            </w:r>
          </w:p>
          <w:p w:rsidR="00553E8A" w:rsidRPr="00B9609C" w:rsidRDefault="00553E8A" w:rsidP="00C109CA">
            <w:pPr>
              <w:pStyle w:val="af2"/>
              <w:widowControl/>
              <w:numPr>
                <w:ilvl w:val="0"/>
                <w:numId w:val="52"/>
              </w:numPr>
              <w:overflowPunct/>
              <w:autoSpaceDE/>
              <w:autoSpaceDN/>
              <w:adjustRightInd w:val="0"/>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矯正機關對於新入矯正機關收容人於新收調查時即進行心理健康篩檢，並詢問其健康情形，原則上於新收調查時已能掌握收容人之病情。惟少數收容人如刻意隱瞞，則難以得知其病情。如介接精神照護系統，或可得知前揭收容人是否有精神病診斷情況，並及早安排其精神科門診。</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rPr>
              <w:t>矯正機關辦理拒絕收監之相關規定為何？實際辦理情形為何？執</w:t>
            </w:r>
            <w:r w:rsidRPr="00B9609C">
              <w:rPr>
                <w:rFonts w:ascii="Times New Roman"/>
                <w:color w:val="000000" w:themeColor="text1"/>
                <w:sz w:val="24"/>
                <w:szCs w:val="24"/>
              </w:rPr>
              <w:lastRenderedPageBreak/>
              <w:t>行之窒礙及困境為何？策進作為？（併請提供近</w:t>
            </w:r>
            <w:r w:rsidRPr="00B9609C">
              <w:rPr>
                <w:rFonts w:ascii="Times New Roman"/>
                <w:color w:val="000000" w:themeColor="text1"/>
                <w:sz w:val="24"/>
                <w:szCs w:val="24"/>
              </w:rPr>
              <w:t>3</w:t>
            </w:r>
            <w:r w:rsidRPr="00B9609C">
              <w:rPr>
                <w:rFonts w:ascii="Times New Roman"/>
                <w:color w:val="000000" w:themeColor="text1"/>
                <w:sz w:val="24"/>
                <w:szCs w:val="24"/>
              </w:rPr>
              <w:t>年各監所拒絕收監執行情形一覽表【含年度、人數、同意、不同意、原因</w:t>
            </w:r>
            <w:r w:rsidRPr="00B9609C">
              <w:rPr>
                <w:rFonts w:hAnsi="標楷體" w:hint="eastAsia"/>
                <w:color w:val="000000" w:themeColor="text1"/>
                <w:sz w:val="24"/>
                <w:szCs w:val="24"/>
              </w:rPr>
              <w:t>……</w:t>
            </w:r>
            <w:r w:rsidRPr="00B9609C">
              <w:rPr>
                <w:rFonts w:ascii="Times New Roman"/>
                <w:color w:val="000000" w:themeColor="text1"/>
                <w:sz w:val="24"/>
                <w:szCs w:val="24"/>
              </w:rPr>
              <w:t>等】）</w:t>
            </w:r>
          </w:p>
        </w:tc>
        <w:tc>
          <w:tcPr>
            <w:tcW w:w="6946" w:type="dxa"/>
            <w:tcBorders>
              <w:right w:val="single" w:sz="4" w:space="0" w:color="auto"/>
            </w:tcBorders>
            <w:shd w:val="clear" w:color="auto" w:fill="auto"/>
          </w:tcPr>
          <w:p w:rsidR="00553E8A" w:rsidRPr="00B9609C" w:rsidRDefault="00553E8A" w:rsidP="00D43B30">
            <w:pPr>
              <w:rPr>
                <w:color w:val="000000" w:themeColor="text1"/>
              </w:rPr>
            </w:pPr>
            <w:r w:rsidRPr="00B9609C">
              <w:rPr>
                <w:rFonts w:ascii="Times New Roman" w:hint="eastAsia"/>
                <w:bCs/>
                <w:color w:val="000000" w:themeColor="text1"/>
                <w:kern w:val="0"/>
                <w:sz w:val="24"/>
                <w:szCs w:val="24"/>
                <w:shd w:val="pct15" w:color="auto" w:fill="FFFFFF"/>
              </w:rPr>
              <w:lastRenderedPageBreak/>
              <w:t>※第</w:t>
            </w:r>
            <w:r w:rsidRPr="00B9609C">
              <w:rPr>
                <w:rFonts w:ascii="Times New Roman" w:hint="eastAsia"/>
                <w:bCs/>
                <w:color w:val="000000" w:themeColor="text1"/>
                <w:kern w:val="0"/>
                <w:sz w:val="24"/>
                <w:szCs w:val="24"/>
                <w:shd w:val="pct15" w:color="auto" w:fill="FFFFFF"/>
              </w:rPr>
              <w:t>1</w:t>
            </w:r>
            <w:r w:rsidRPr="00B9609C">
              <w:rPr>
                <w:rFonts w:ascii="Times New Roman" w:hint="eastAsia"/>
                <w:bCs/>
                <w:color w:val="000000" w:themeColor="text1"/>
                <w:kern w:val="0"/>
                <w:sz w:val="24"/>
                <w:szCs w:val="24"/>
                <w:shd w:val="pct15" w:color="auto" w:fill="FFFFFF"/>
              </w:rPr>
              <w:t>次說明</w:t>
            </w:r>
            <w:r w:rsidRPr="00B9609C">
              <w:rPr>
                <w:rFonts w:ascii="Times New Roman"/>
                <w:bCs/>
                <w:color w:val="000000" w:themeColor="text1"/>
                <w:kern w:val="0"/>
                <w:sz w:val="24"/>
                <w:szCs w:val="24"/>
                <w:shd w:val="pct15" w:color="auto" w:fill="FFFFFF"/>
              </w:rPr>
              <w:t>：</w:t>
            </w:r>
          </w:p>
          <w:p w:rsidR="00553E8A" w:rsidRPr="00B9609C" w:rsidRDefault="00553E8A" w:rsidP="00D43B30">
            <w:pPr>
              <w:pStyle w:val="af2"/>
              <w:spacing w:line="280" w:lineRule="exact"/>
              <w:ind w:left="0" w:firstLineChars="0" w:firstLine="0"/>
              <w:rPr>
                <w:rFonts w:ascii="Times New Roman"/>
                <w:bCs/>
                <w:color w:val="000000" w:themeColor="text1"/>
                <w:sz w:val="24"/>
                <w:szCs w:val="24"/>
              </w:rPr>
            </w:pPr>
            <w:r w:rsidRPr="00B9609C">
              <w:rPr>
                <w:rFonts w:ascii="Times New Roman"/>
                <w:bCs/>
                <w:color w:val="000000" w:themeColor="text1"/>
                <w:sz w:val="24"/>
                <w:szCs w:val="24"/>
              </w:rPr>
              <w:t>按監獄行刑法第</w:t>
            </w:r>
            <w:r w:rsidRPr="00B9609C">
              <w:rPr>
                <w:rFonts w:ascii="Times New Roman"/>
                <w:bCs/>
                <w:color w:val="000000" w:themeColor="text1"/>
                <w:sz w:val="24"/>
                <w:szCs w:val="24"/>
              </w:rPr>
              <w:t>11</w:t>
            </w:r>
            <w:r w:rsidRPr="00B9609C">
              <w:rPr>
                <w:rFonts w:ascii="Times New Roman"/>
                <w:bCs/>
                <w:color w:val="000000" w:themeColor="text1"/>
                <w:sz w:val="24"/>
                <w:szCs w:val="24"/>
              </w:rPr>
              <w:t>條規定，受刑人於健康檢查後，經監獄評估認有符合監獄行刑法第</w:t>
            </w:r>
            <w:r w:rsidRPr="00B9609C">
              <w:rPr>
                <w:rFonts w:ascii="Times New Roman"/>
                <w:bCs/>
                <w:color w:val="000000" w:themeColor="text1"/>
                <w:sz w:val="24"/>
                <w:szCs w:val="24"/>
              </w:rPr>
              <w:t>11</w:t>
            </w:r>
            <w:r w:rsidRPr="00B9609C">
              <w:rPr>
                <w:rFonts w:ascii="Times New Roman"/>
                <w:bCs/>
                <w:color w:val="000000" w:themeColor="text1"/>
                <w:sz w:val="24"/>
                <w:szCs w:val="24"/>
              </w:rPr>
              <w:t>條第</w:t>
            </w:r>
            <w:r w:rsidRPr="00B9609C">
              <w:rPr>
                <w:rFonts w:ascii="Times New Roman"/>
                <w:bCs/>
                <w:color w:val="000000" w:themeColor="text1"/>
                <w:sz w:val="24"/>
                <w:szCs w:val="24"/>
              </w:rPr>
              <w:t>1</w:t>
            </w:r>
            <w:r w:rsidRPr="00B9609C">
              <w:rPr>
                <w:rFonts w:ascii="Times New Roman"/>
                <w:bCs/>
                <w:color w:val="000000" w:themeColor="text1"/>
                <w:sz w:val="24"/>
                <w:szCs w:val="24"/>
              </w:rPr>
              <w:t>項所列「一、心神喪失或現罹疾病，因執行而有喪生之虞。二、懷胎</w:t>
            </w:r>
            <w:r w:rsidRPr="00B9609C">
              <w:rPr>
                <w:rFonts w:ascii="Times New Roman" w:hint="eastAsia"/>
                <w:bCs/>
                <w:color w:val="000000" w:themeColor="text1"/>
                <w:sz w:val="24"/>
                <w:szCs w:val="24"/>
              </w:rPr>
              <w:t>5</w:t>
            </w:r>
            <w:r w:rsidRPr="00B9609C">
              <w:rPr>
                <w:rFonts w:ascii="Times New Roman"/>
                <w:bCs/>
                <w:color w:val="000000" w:themeColor="text1"/>
                <w:sz w:val="24"/>
                <w:szCs w:val="24"/>
              </w:rPr>
              <w:t>月以上或分娩未滿</w:t>
            </w:r>
            <w:r w:rsidRPr="00B9609C">
              <w:rPr>
                <w:rFonts w:ascii="Times New Roman" w:hint="eastAsia"/>
                <w:bCs/>
                <w:color w:val="000000" w:themeColor="text1"/>
                <w:sz w:val="24"/>
                <w:szCs w:val="24"/>
              </w:rPr>
              <w:t>2</w:t>
            </w:r>
            <w:r w:rsidRPr="00B9609C">
              <w:rPr>
                <w:rFonts w:ascii="Times New Roman"/>
                <w:bCs/>
                <w:color w:val="000000" w:themeColor="text1"/>
                <w:sz w:val="24"/>
                <w:szCs w:val="24"/>
              </w:rPr>
              <w:lastRenderedPageBreak/>
              <w:t>月。三、罹急性傳染病。四、衰老、身心障礙，不能自理生活。」情形時，即由矯正機關辦理拒絕收監，此部分係屬矯正機關審酌辦理，矯正機關認有辦理拒絕收監之必要時，即通知指揮執行之檢察官，續由檢察官辦理後續送交醫院、送交監護人、適當處所等作業，近</w:t>
            </w:r>
            <w:r w:rsidRPr="00B9609C">
              <w:rPr>
                <w:rFonts w:ascii="Times New Roman" w:hint="eastAsia"/>
                <w:bCs/>
                <w:color w:val="000000" w:themeColor="text1"/>
                <w:sz w:val="24"/>
                <w:szCs w:val="24"/>
              </w:rPr>
              <w:t>3</w:t>
            </w:r>
            <w:r w:rsidRPr="00B9609C">
              <w:rPr>
                <w:rFonts w:ascii="Times New Roman"/>
                <w:bCs/>
                <w:color w:val="000000" w:themeColor="text1"/>
                <w:sz w:val="24"/>
                <w:szCs w:val="24"/>
              </w:rPr>
              <w:t>年拒絕收監人數列如下表：</w:t>
            </w:r>
          </w:p>
          <w:tbl>
            <w:tblPr>
              <w:tblW w:w="4767" w:type="pct"/>
              <w:tblLayout w:type="fixed"/>
              <w:tblCellMar>
                <w:left w:w="28" w:type="dxa"/>
                <w:right w:w="28" w:type="dxa"/>
              </w:tblCellMar>
              <w:tblLook w:val="04A0" w:firstRow="1" w:lastRow="0" w:firstColumn="1" w:lastColumn="0" w:noHBand="0" w:noVBand="1"/>
            </w:tblPr>
            <w:tblGrid>
              <w:gridCol w:w="943"/>
              <w:gridCol w:w="1193"/>
              <w:gridCol w:w="1192"/>
              <w:gridCol w:w="1192"/>
              <w:gridCol w:w="1192"/>
              <w:gridCol w:w="847"/>
            </w:tblGrid>
            <w:tr w:rsidR="00F01395" w:rsidRPr="00B9609C" w:rsidTr="00D43B30">
              <w:trPr>
                <w:trHeight w:val="1077"/>
              </w:trPr>
              <w:tc>
                <w:tcPr>
                  <w:tcW w:w="718" w:type="pct"/>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553E8A" w:rsidRPr="00B9609C" w:rsidRDefault="00553E8A" w:rsidP="00D43B30">
                  <w:pPr>
                    <w:widowControl/>
                    <w:spacing w:line="280" w:lineRule="exact"/>
                    <w:jc w:val="center"/>
                    <w:rPr>
                      <w:rFonts w:ascii="Times New Roman"/>
                      <w:color w:val="000000" w:themeColor="text1"/>
                      <w:kern w:val="0"/>
                      <w:sz w:val="24"/>
                      <w:szCs w:val="24"/>
                    </w:rPr>
                  </w:pPr>
                  <w:r w:rsidRPr="00B9609C">
                    <w:rPr>
                      <w:rFonts w:ascii="Times New Roman"/>
                      <w:color w:val="000000" w:themeColor="text1"/>
                      <w:kern w:val="0"/>
                      <w:sz w:val="24"/>
                      <w:szCs w:val="24"/>
                    </w:rPr>
                    <w:t>年度</w:t>
                  </w:r>
                </w:p>
              </w:tc>
              <w:tc>
                <w:tcPr>
                  <w:tcW w:w="909" w:type="pct"/>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553E8A" w:rsidRPr="00B9609C" w:rsidRDefault="00553E8A" w:rsidP="00D43B30">
                  <w:pPr>
                    <w:widowControl/>
                    <w:spacing w:line="280" w:lineRule="exact"/>
                    <w:rPr>
                      <w:rFonts w:ascii="Times New Roman"/>
                      <w:color w:val="000000" w:themeColor="text1"/>
                      <w:kern w:val="0"/>
                      <w:sz w:val="24"/>
                      <w:szCs w:val="24"/>
                    </w:rPr>
                  </w:pPr>
                  <w:r w:rsidRPr="00B9609C">
                    <w:rPr>
                      <w:rFonts w:ascii="Times New Roman"/>
                      <w:color w:val="000000" w:themeColor="text1"/>
                      <w:kern w:val="0"/>
                      <w:sz w:val="24"/>
                      <w:szCs w:val="24"/>
                    </w:rPr>
                    <w:t>依第</w:t>
                  </w:r>
                  <w:r w:rsidRPr="00B9609C">
                    <w:rPr>
                      <w:rFonts w:ascii="Times New Roman" w:hint="eastAsia"/>
                      <w:color w:val="000000" w:themeColor="text1"/>
                      <w:kern w:val="0"/>
                      <w:sz w:val="24"/>
                      <w:szCs w:val="24"/>
                    </w:rPr>
                    <w:t>11</w:t>
                  </w:r>
                  <w:r w:rsidRPr="00B9609C">
                    <w:rPr>
                      <w:rFonts w:ascii="Times New Roman"/>
                      <w:color w:val="000000" w:themeColor="text1"/>
                      <w:kern w:val="0"/>
                      <w:sz w:val="24"/>
                      <w:szCs w:val="24"/>
                    </w:rPr>
                    <w:t>條第</w:t>
                  </w:r>
                  <w:r w:rsidRPr="00B9609C">
                    <w:rPr>
                      <w:rFonts w:ascii="Times New Roman" w:hint="eastAsia"/>
                      <w:color w:val="000000" w:themeColor="text1"/>
                      <w:kern w:val="0"/>
                      <w:sz w:val="24"/>
                      <w:szCs w:val="24"/>
                    </w:rPr>
                    <w:t>1</w:t>
                  </w:r>
                  <w:r w:rsidRPr="00B9609C">
                    <w:rPr>
                      <w:rFonts w:ascii="Times New Roman"/>
                      <w:color w:val="000000" w:themeColor="text1"/>
                      <w:kern w:val="0"/>
                      <w:sz w:val="24"/>
                      <w:szCs w:val="24"/>
                    </w:rPr>
                    <w:t>項第</w:t>
                  </w:r>
                  <w:r w:rsidRPr="00B9609C">
                    <w:rPr>
                      <w:rFonts w:ascii="Times New Roman" w:hint="eastAsia"/>
                      <w:color w:val="000000" w:themeColor="text1"/>
                      <w:kern w:val="0"/>
                      <w:sz w:val="24"/>
                      <w:szCs w:val="24"/>
                    </w:rPr>
                    <w:t>1</w:t>
                  </w:r>
                  <w:r w:rsidRPr="00B9609C">
                    <w:rPr>
                      <w:rFonts w:ascii="Times New Roman"/>
                      <w:color w:val="000000" w:themeColor="text1"/>
                      <w:kern w:val="0"/>
                      <w:sz w:val="24"/>
                      <w:szCs w:val="24"/>
                    </w:rPr>
                    <w:t>款規定辦理拒絕收監人數</w:t>
                  </w:r>
                </w:p>
              </w:tc>
              <w:tc>
                <w:tcPr>
                  <w:tcW w:w="909" w:type="pct"/>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553E8A" w:rsidRPr="00B9609C" w:rsidRDefault="00553E8A" w:rsidP="00D43B30">
                  <w:pPr>
                    <w:widowControl/>
                    <w:spacing w:line="280" w:lineRule="exact"/>
                    <w:rPr>
                      <w:rFonts w:ascii="Times New Roman"/>
                      <w:color w:val="000000" w:themeColor="text1"/>
                      <w:kern w:val="0"/>
                      <w:sz w:val="24"/>
                      <w:szCs w:val="24"/>
                    </w:rPr>
                  </w:pPr>
                  <w:r w:rsidRPr="00B9609C">
                    <w:rPr>
                      <w:rFonts w:ascii="Times New Roman"/>
                      <w:color w:val="000000" w:themeColor="text1"/>
                      <w:kern w:val="0"/>
                      <w:sz w:val="24"/>
                      <w:szCs w:val="24"/>
                    </w:rPr>
                    <w:t>依第</w:t>
                  </w:r>
                  <w:r w:rsidRPr="00B9609C">
                    <w:rPr>
                      <w:rFonts w:ascii="Times New Roman" w:hint="eastAsia"/>
                      <w:color w:val="000000" w:themeColor="text1"/>
                      <w:kern w:val="0"/>
                      <w:sz w:val="24"/>
                      <w:szCs w:val="24"/>
                    </w:rPr>
                    <w:t>11</w:t>
                  </w:r>
                  <w:r w:rsidRPr="00B9609C">
                    <w:rPr>
                      <w:rFonts w:ascii="Times New Roman"/>
                      <w:color w:val="000000" w:themeColor="text1"/>
                      <w:kern w:val="0"/>
                      <w:sz w:val="24"/>
                      <w:szCs w:val="24"/>
                    </w:rPr>
                    <w:t>條第</w:t>
                  </w:r>
                  <w:r w:rsidRPr="00B9609C">
                    <w:rPr>
                      <w:rFonts w:ascii="Times New Roman" w:hint="eastAsia"/>
                      <w:color w:val="000000" w:themeColor="text1"/>
                      <w:kern w:val="0"/>
                      <w:sz w:val="24"/>
                      <w:szCs w:val="24"/>
                    </w:rPr>
                    <w:t>1</w:t>
                  </w:r>
                  <w:r w:rsidRPr="00B9609C">
                    <w:rPr>
                      <w:rFonts w:ascii="Times New Roman"/>
                      <w:color w:val="000000" w:themeColor="text1"/>
                      <w:kern w:val="0"/>
                      <w:sz w:val="24"/>
                      <w:szCs w:val="24"/>
                    </w:rPr>
                    <w:t>項第</w:t>
                  </w:r>
                  <w:r w:rsidRPr="00B9609C">
                    <w:rPr>
                      <w:rFonts w:ascii="Times New Roman" w:hint="eastAsia"/>
                      <w:color w:val="000000" w:themeColor="text1"/>
                      <w:kern w:val="0"/>
                      <w:sz w:val="24"/>
                      <w:szCs w:val="24"/>
                    </w:rPr>
                    <w:t>2</w:t>
                  </w:r>
                  <w:r w:rsidRPr="00B9609C">
                    <w:rPr>
                      <w:rFonts w:ascii="Times New Roman"/>
                      <w:color w:val="000000" w:themeColor="text1"/>
                      <w:kern w:val="0"/>
                      <w:sz w:val="24"/>
                      <w:szCs w:val="24"/>
                    </w:rPr>
                    <w:t>款規定辦理拒絕收監人數</w:t>
                  </w:r>
                </w:p>
              </w:tc>
              <w:tc>
                <w:tcPr>
                  <w:tcW w:w="909" w:type="pct"/>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553E8A" w:rsidRPr="00B9609C" w:rsidRDefault="00553E8A" w:rsidP="00D43B30">
                  <w:pPr>
                    <w:widowControl/>
                    <w:spacing w:line="280" w:lineRule="exact"/>
                    <w:rPr>
                      <w:rFonts w:ascii="Times New Roman"/>
                      <w:color w:val="000000" w:themeColor="text1"/>
                      <w:kern w:val="0"/>
                      <w:sz w:val="24"/>
                      <w:szCs w:val="24"/>
                    </w:rPr>
                  </w:pPr>
                  <w:r w:rsidRPr="00B9609C">
                    <w:rPr>
                      <w:rFonts w:ascii="Times New Roman"/>
                      <w:color w:val="000000" w:themeColor="text1"/>
                      <w:kern w:val="0"/>
                      <w:sz w:val="24"/>
                      <w:szCs w:val="24"/>
                    </w:rPr>
                    <w:t>依第</w:t>
                  </w:r>
                  <w:r w:rsidRPr="00B9609C">
                    <w:rPr>
                      <w:rFonts w:ascii="Times New Roman" w:hint="eastAsia"/>
                      <w:color w:val="000000" w:themeColor="text1"/>
                      <w:kern w:val="0"/>
                      <w:sz w:val="24"/>
                      <w:szCs w:val="24"/>
                    </w:rPr>
                    <w:t>11</w:t>
                  </w:r>
                  <w:r w:rsidRPr="00B9609C">
                    <w:rPr>
                      <w:rFonts w:ascii="Times New Roman"/>
                      <w:color w:val="000000" w:themeColor="text1"/>
                      <w:kern w:val="0"/>
                      <w:sz w:val="24"/>
                      <w:szCs w:val="24"/>
                    </w:rPr>
                    <w:t>條第</w:t>
                  </w:r>
                  <w:r w:rsidRPr="00B9609C">
                    <w:rPr>
                      <w:rFonts w:ascii="Times New Roman" w:hint="eastAsia"/>
                      <w:color w:val="000000" w:themeColor="text1"/>
                      <w:kern w:val="0"/>
                      <w:sz w:val="24"/>
                      <w:szCs w:val="24"/>
                    </w:rPr>
                    <w:t>1</w:t>
                  </w:r>
                  <w:r w:rsidRPr="00B9609C">
                    <w:rPr>
                      <w:rFonts w:ascii="Times New Roman"/>
                      <w:color w:val="000000" w:themeColor="text1"/>
                      <w:kern w:val="0"/>
                      <w:sz w:val="24"/>
                      <w:szCs w:val="24"/>
                    </w:rPr>
                    <w:t>項第</w:t>
                  </w:r>
                  <w:r w:rsidRPr="00B9609C">
                    <w:rPr>
                      <w:rFonts w:ascii="Times New Roman" w:hint="eastAsia"/>
                      <w:color w:val="000000" w:themeColor="text1"/>
                      <w:kern w:val="0"/>
                      <w:sz w:val="24"/>
                      <w:szCs w:val="24"/>
                    </w:rPr>
                    <w:t>3</w:t>
                  </w:r>
                  <w:r w:rsidRPr="00B9609C">
                    <w:rPr>
                      <w:rFonts w:ascii="Times New Roman"/>
                      <w:color w:val="000000" w:themeColor="text1"/>
                      <w:kern w:val="0"/>
                      <w:sz w:val="24"/>
                      <w:szCs w:val="24"/>
                    </w:rPr>
                    <w:t>款規定辦理拒絕收監人數</w:t>
                  </w:r>
                </w:p>
              </w:tc>
              <w:tc>
                <w:tcPr>
                  <w:tcW w:w="909" w:type="pct"/>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553E8A" w:rsidRPr="00B9609C" w:rsidRDefault="00553E8A" w:rsidP="00D43B30">
                  <w:pPr>
                    <w:widowControl/>
                    <w:spacing w:line="280" w:lineRule="exact"/>
                    <w:rPr>
                      <w:rFonts w:ascii="Times New Roman"/>
                      <w:color w:val="000000" w:themeColor="text1"/>
                      <w:kern w:val="0"/>
                      <w:sz w:val="24"/>
                      <w:szCs w:val="24"/>
                    </w:rPr>
                  </w:pPr>
                  <w:r w:rsidRPr="00B9609C">
                    <w:rPr>
                      <w:rFonts w:ascii="Times New Roman"/>
                      <w:color w:val="000000" w:themeColor="text1"/>
                      <w:kern w:val="0"/>
                      <w:sz w:val="24"/>
                      <w:szCs w:val="24"/>
                    </w:rPr>
                    <w:t>依第</w:t>
                  </w:r>
                  <w:r w:rsidRPr="00B9609C">
                    <w:rPr>
                      <w:rFonts w:ascii="Times New Roman" w:hint="eastAsia"/>
                      <w:color w:val="000000" w:themeColor="text1"/>
                      <w:kern w:val="0"/>
                      <w:sz w:val="24"/>
                      <w:szCs w:val="24"/>
                    </w:rPr>
                    <w:t>11</w:t>
                  </w:r>
                  <w:r w:rsidRPr="00B9609C">
                    <w:rPr>
                      <w:rFonts w:ascii="Times New Roman"/>
                      <w:color w:val="000000" w:themeColor="text1"/>
                      <w:kern w:val="0"/>
                      <w:sz w:val="24"/>
                      <w:szCs w:val="24"/>
                    </w:rPr>
                    <w:t>條第</w:t>
                  </w:r>
                  <w:r w:rsidRPr="00B9609C">
                    <w:rPr>
                      <w:rFonts w:ascii="Times New Roman" w:hint="eastAsia"/>
                      <w:color w:val="000000" w:themeColor="text1"/>
                      <w:kern w:val="0"/>
                      <w:sz w:val="24"/>
                      <w:szCs w:val="24"/>
                    </w:rPr>
                    <w:t>1</w:t>
                  </w:r>
                  <w:r w:rsidRPr="00B9609C">
                    <w:rPr>
                      <w:rFonts w:ascii="Times New Roman"/>
                      <w:color w:val="000000" w:themeColor="text1"/>
                      <w:kern w:val="0"/>
                      <w:sz w:val="24"/>
                      <w:szCs w:val="24"/>
                    </w:rPr>
                    <w:t>項第</w:t>
                  </w:r>
                  <w:r w:rsidRPr="00B9609C">
                    <w:rPr>
                      <w:rFonts w:ascii="Times New Roman" w:hint="eastAsia"/>
                      <w:color w:val="000000" w:themeColor="text1"/>
                      <w:kern w:val="0"/>
                      <w:sz w:val="24"/>
                      <w:szCs w:val="24"/>
                    </w:rPr>
                    <w:t>4</w:t>
                  </w:r>
                  <w:r w:rsidRPr="00B9609C">
                    <w:rPr>
                      <w:rFonts w:ascii="Times New Roman"/>
                      <w:color w:val="000000" w:themeColor="text1"/>
                      <w:kern w:val="0"/>
                      <w:sz w:val="24"/>
                      <w:szCs w:val="24"/>
                    </w:rPr>
                    <w:t>款規定辦理拒絕收監人數</w:t>
                  </w:r>
                </w:p>
              </w:tc>
              <w:tc>
                <w:tcPr>
                  <w:tcW w:w="648" w:type="pct"/>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553E8A" w:rsidRPr="00B9609C" w:rsidRDefault="00553E8A" w:rsidP="00D43B30">
                  <w:pPr>
                    <w:widowControl/>
                    <w:spacing w:line="280" w:lineRule="exact"/>
                    <w:jc w:val="center"/>
                    <w:rPr>
                      <w:rFonts w:ascii="Times New Roman"/>
                      <w:color w:val="000000" w:themeColor="text1"/>
                      <w:kern w:val="0"/>
                      <w:sz w:val="24"/>
                      <w:szCs w:val="24"/>
                    </w:rPr>
                  </w:pPr>
                  <w:r w:rsidRPr="00B9609C">
                    <w:rPr>
                      <w:rFonts w:ascii="Times New Roman"/>
                      <w:color w:val="000000" w:themeColor="text1"/>
                      <w:kern w:val="0"/>
                      <w:sz w:val="24"/>
                      <w:szCs w:val="24"/>
                    </w:rPr>
                    <w:t>總人數</w:t>
                  </w:r>
                </w:p>
              </w:tc>
            </w:tr>
            <w:tr w:rsidR="00F01395" w:rsidRPr="00B9609C" w:rsidTr="00D43B30">
              <w:trPr>
                <w:trHeight w:val="280"/>
              </w:trPr>
              <w:tc>
                <w:tcPr>
                  <w:tcW w:w="718" w:type="pct"/>
                  <w:vMerge/>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553E8A" w:rsidRPr="00B9609C" w:rsidRDefault="00553E8A" w:rsidP="00D43B30">
                  <w:pPr>
                    <w:widowControl/>
                    <w:spacing w:line="280" w:lineRule="exact"/>
                    <w:rPr>
                      <w:rFonts w:ascii="Times New Roman"/>
                      <w:color w:val="000000" w:themeColor="text1"/>
                      <w:kern w:val="0"/>
                      <w:sz w:val="24"/>
                      <w:szCs w:val="24"/>
                    </w:rPr>
                  </w:pPr>
                </w:p>
              </w:tc>
              <w:tc>
                <w:tcPr>
                  <w:tcW w:w="909" w:type="pct"/>
                  <w:vMerge/>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553E8A" w:rsidRPr="00B9609C" w:rsidRDefault="00553E8A" w:rsidP="00D43B30">
                  <w:pPr>
                    <w:widowControl/>
                    <w:spacing w:line="280" w:lineRule="exact"/>
                    <w:rPr>
                      <w:rFonts w:ascii="Times New Roman"/>
                      <w:color w:val="000000" w:themeColor="text1"/>
                      <w:kern w:val="0"/>
                      <w:sz w:val="24"/>
                      <w:szCs w:val="24"/>
                    </w:rPr>
                  </w:pPr>
                </w:p>
              </w:tc>
              <w:tc>
                <w:tcPr>
                  <w:tcW w:w="909" w:type="pct"/>
                  <w:vMerge/>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553E8A" w:rsidRPr="00B9609C" w:rsidRDefault="00553E8A" w:rsidP="00D43B30">
                  <w:pPr>
                    <w:widowControl/>
                    <w:spacing w:line="280" w:lineRule="exact"/>
                    <w:rPr>
                      <w:rFonts w:ascii="Times New Roman"/>
                      <w:color w:val="000000" w:themeColor="text1"/>
                      <w:kern w:val="0"/>
                      <w:sz w:val="24"/>
                      <w:szCs w:val="24"/>
                    </w:rPr>
                  </w:pPr>
                </w:p>
              </w:tc>
              <w:tc>
                <w:tcPr>
                  <w:tcW w:w="909" w:type="pct"/>
                  <w:vMerge/>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553E8A" w:rsidRPr="00B9609C" w:rsidRDefault="00553E8A" w:rsidP="00D43B30">
                  <w:pPr>
                    <w:widowControl/>
                    <w:spacing w:line="280" w:lineRule="exact"/>
                    <w:rPr>
                      <w:rFonts w:ascii="Times New Roman"/>
                      <w:color w:val="000000" w:themeColor="text1"/>
                      <w:kern w:val="0"/>
                      <w:sz w:val="24"/>
                      <w:szCs w:val="24"/>
                    </w:rPr>
                  </w:pPr>
                </w:p>
              </w:tc>
              <w:tc>
                <w:tcPr>
                  <w:tcW w:w="909" w:type="pct"/>
                  <w:vMerge/>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553E8A" w:rsidRPr="00B9609C" w:rsidRDefault="00553E8A" w:rsidP="00D43B30">
                  <w:pPr>
                    <w:widowControl/>
                    <w:spacing w:line="280" w:lineRule="exact"/>
                    <w:rPr>
                      <w:rFonts w:ascii="Times New Roman"/>
                      <w:color w:val="000000" w:themeColor="text1"/>
                      <w:kern w:val="0"/>
                      <w:sz w:val="24"/>
                      <w:szCs w:val="24"/>
                    </w:rPr>
                  </w:pPr>
                </w:p>
              </w:tc>
              <w:tc>
                <w:tcPr>
                  <w:tcW w:w="648" w:type="pct"/>
                  <w:vMerge/>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553E8A" w:rsidRPr="00B9609C" w:rsidRDefault="00553E8A" w:rsidP="00D43B30">
                  <w:pPr>
                    <w:widowControl/>
                    <w:spacing w:line="280" w:lineRule="exact"/>
                    <w:rPr>
                      <w:rFonts w:ascii="Times New Roman"/>
                      <w:color w:val="000000" w:themeColor="text1"/>
                      <w:kern w:val="0"/>
                      <w:sz w:val="24"/>
                      <w:szCs w:val="24"/>
                    </w:rPr>
                  </w:pPr>
                </w:p>
              </w:tc>
            </w:tr>
            <w:tr w:rsidR="00F01395" w:rsidRPr="00B9609C" w:rsidTr="00D43B30">
              <w:trPr>
                <w:trHeight w:val="360"/>
              </w:trPr>
              <w:tc>
                <w:tcPr>
                  <w:tcW w:w="718" w:type="pct"/>
                  <w:tcBorders>
                    <w:top w:val="nil"/>
                    <w:left w:val="single" w:sz="4" w:space="0" w:color="auto"/>
                    <w:bottom w:val="single" w:sz="4" w:space="0" w:color="auto"/>
                    <w:right w:val="single" w:sz="4" w:space="0" w:color="auto"/>
                  </w:tcBorders>
                  <w:shd w:val="clear" w:color="auto" w:fill="auto"/>
                  <w:vAlign w:val="center"/>
                  <w:hideMark/>
                </w:tcPr>
                <w:p w:rsidR="00553E8A" w:rsidRPr="00B9609C" w:rsidRDefault="00553E8A" w:rsidP="00D43B30">
                  <w:pPr>
                    <w:widowControl/>
                    <w:spacing w:line="280" w:lineRule="exact"/>
                    <w:jc w:val="center"/>
                    <w:rPr>
                      <w:rFonts w:ascii="Times New Roman"/>
                      <w:color w:val="000000" w:themeColor="text1"/>
                      <w:kern w:val="0"/>
                      <w:sz w:val="24"/>
                      <w:szCs w:val="24"/>
                    </w:rPr>
                  </w:pPr>
                  <w:r w:rsidRPr="00B9609C">
                    <w:rPr>
                      <w:rFonts w:ascii="Times New Roman"/>
                      <w:color w:val="000000" w:themeColor="text1"/>
                      <w:kern w:val="0"/>
                      <w:sz w:val="24"/>
                      <w:szCs w:val="24"/>
                    </w:rPr>
                    <w:t>105</w:t>
                  </w:r>
                  <w:r w:rsidRPr="00B9609C">
                    <w:rPr>
                      <w:rFonts w:ascii="Times New Roman"/>
                      <w:color w:val="000000" w:themeColor="text1"/>
                      <w:kern w:val="0"/>
                      <w:sz w:val="24"/>
                      <w:szCs w:val="24"/>
                    </w:rPr>
                    <w:t>年</w:t>
                  </w:r>
                </w:p>
              </w:tc>
              <w:tc>
                <w:tcPr>
                  <w:tcW w:w="909" w:type="pct"/>
                  <w:tcBorders>
                    <w:top w:val="nil"/>
                    <w:left w:val="nil"/>
                    <w:bottom w:val="single" w:sz="4" w:space="0" w:color="auto"/>
                    <w:right w:val="single" w:sz="4" w:space="0" w:color="auto"/>
                  </w:tcBorders>
                  <w:shd w:val="clear" w:color="auto" w:fill="auto"/>
                  <w:vAlign w:val="center"/>
                  <w:hideMark/>
                </w:tcPr>
                <w:p w:rsidR="00553E8A" w:rsidRPr="00B9609C" w:rsidRDefault="00553E8A" w:rsidP="00D43B30">
                  <w:pPr>
                    <w:widowControl/>
                    <w:spacing w:line="280" w:lineRule="exact"/>
                    <w:jc w:val="center"/>
                    <w:rPr>
                      <w:rFonts w:ascii="Times New Roman"/>
                      <w:color w:val="000000" w:themeColor="text1"/>
                      <w:kern w:val="0"/>
                      <w:sz w:val="24"/>
                      <w:szCs w:val="24"/>
                    </w:rPr>
                  </w:pPr>
                  <w:r w:rsidRPr="00B9609C">
                    <w:rPr>
                      <w:rFonts w:ascii="Times New Roman"/>
                      <w:color w:val="000000" w:themeColor="text1"/>
                      <w:kern w:val="0"/>
                      <w:sz w:val="24"/>
                      <w:szCs w:val="24"/>
                    </w:rPr>
                    <w:t>208</w:t>
                  </w:r>
                </w:p>
              </w:tc>
              <w:tc>
                <w:tcPr>
                  <w:tcW w:w="909" w:type="pct"/>
                  <w:tcBorders>
                    <w:top w:val="nil"/>
                    <w:left w:val="nil"/>
                    <w:bottom w:val="single" w:sz="4" w:space="0" w:color="auto"/>
                    <w:right w:val="single" w:sz="4" w:space="0" w:color="auto"/>
                  </w:tcBorders>
                  <w:shd w:val="clear" w:color="auto" w:fill="auto"/>
                  <w:vAlign w:val="center"/>
                  <w:hideMark/>
                </w:tcPr>
                <w:p w:rsidR="00553E8A" w:rsidRPr="00B9609C" w:rsidRDefault="00553E8A" w:rsidP="00D43B30">
                  <w:pPr>
                    <w:widowControl/>
                    <w:spacing w:line="280" w:lineRule="exact"/>
                    <w:jc w:val="center"/>
                    <w:rPr>
                      <w:rFonts w:ascii="Times New Roman"/>
                      <w:color w:val="000000" w:themeColor="text1"/>
                      <w:kern w:val="0"/>
                      <w:sz w:val="24"/>
                      <w:szCs w:val="24"/>
                    </w:rPr>
                  </w:pPr>
                  <w:r w:rsidRPr="00B9609C">
                    <w:rPr>
                      <w:rFonts w:ascii="Times New Roman"/>
                      <w:color w:val="000000" w:themeColor="text1"/>
                      <w:kern w:val="0"/>
                      <w:sz w:val="24"/>
                      <w:szCs w:val="24"/>
                    </w:rPr>
                    <w:t>13</w:t>
                  </w:r>
                </w:p>
              </w:tc>
              <w:tc>
                <w:tcPr>
                  <w:tcW w:w="909" w:type="pct"/>
                  <w:tcBorders>
                    <w:top w:val="nil"/>
                    <w:left w:val="nil"/>
                    <w:bottom w:val="single" w:sz="4" w:space="0" w:color="auto"/>
                    <w:right w:val="single" w:sz="4" w:space="0" w:color="auto"/>
                  </w:tcBorders>
                  <w:shd w:val="clear" w:color="auto" w:fill="auto"/>
                  <w:vAlign w:val="center"/>
                  <w:hideMark/>
                </w:tcPr>
                <w:p w:rsidR="00553E8A" w:rsidRPr="00B9609C" w:rsidRDefault="00553E8A" w:rsidP="00D43B30">
                  <w:pPr>
                    <w:widowControl/>
                    <w:spacing w:line="280" w:lineRule="exact"/>
                    <w:jc w:val="center"/>
                    <w:rPr>
                      <w:rFonts w:ascii="Times New Roman"/>
                      <w:color w:val="000000" w:themeColor="text1"/>
                      <w:kern w:val="0"/>
                      <w:sz w:val="24"/>
                      <w:szCs w:val="24"/>
                    </w:rPr>
                  </w:pPr>
                  <w:r w:rsidRPr="00B9609C">
                    <w:rPr>
                      <w:rFonts w:ascii="Times New Roman"/>
                      <w:color w:val="000000" w:themeColor="text1"/>
                      <w:kern w:val="0"/>
                      <w:sz w:val="24"/>
                      <w:szCs w:val="24"/>
                    </w:rPr>
                    <w:t>1</w:t>
                  </w:r>
                </w:p>
              </w:tc>
              <w:tc>
                <w:tcPr>
                  <w:tcW w:w="909" w:type="pct"/>
                  <w:tcBorders>
                    <w:top w:val="nil"/>
                    <w:left w:val="nil"/>
                    <w:bottom w:val="single" w:sz="4" w:space="0" w:color="auto"/>
                    <w:right w:val="single" w:sz="4" w:space="0" w:color="auto"/>
                  </w:tcBorders>
                  <w:shd w:val="clear" w:color="auto" w:fill="auto"/>
                  <w:vAlign w:val="center"/>
                  <w:hideMark/>
                </w:tcPr>
                <w:p w:rsidR="00553E8A" w:rsidRPr="00B9609C" w:rsidRDefault="00553E8A" w:rsidP="00D43B30">
                  <w:pPr>
                    <w:widowControl/>
                    <w:spacing w:line="280" w:lineRule="exact"/>
                    <w:jc w:val="center"/>
                    <w:rPr>
                      <w:rFonts w:ascii="Times New Roman"/>
                      <w:color w:val="000000" w:themeColor="text1"/>
                      <w:kern w:val="0"/>
                      <w:sz w:val="24"/>
                      <w:szCs w:val="24"/>
                    </w:rPr>
                  </w:pPr>
                  <w:r w:rsidRPr="00B9609C">
                    <w:rPr>
                      <w:rFonts w:ascii="Times New Roman"/>
                      <w:color w:val="000000" w:themeColor="text1"/>
                      <w:kern w:val="0"/>
                      <w:sz w:val="24"/>
                      <w:szCs w:val="24"/>
                    </w:rPr>
                    <w:t>58</w:t>
                  </w:r>
                </w:p>
              </w:tc>
              <w:tc>
                <w:tcPr>
                  <w:tcW w:w="648" w:type="pct"/>
                  <w:tcBorders>
                    <w:top w:val="nil"/>
                    <w:left w:val="nil"/>
                    <w:bottom w:val="single" w:sz="4" w:space="0" w:color="auto"/>
                    <w:right w:val="single" w:sz="4" w:space="0" w:color="auto"/>
                  </w:tcBorders>
                  <w:shd w:val="clear" w:color="auto" w:fill="auto"/>
                  <w:noWrap/>
                  <w:vAlign w:val="center"/>
                  <w:hideMark/>
                </w:tcPr>
                <w:p w:rsidR="00553E8A" w:rsidRPr="00B9609C" w:rsidRDefault="00553E8A" w:rsidP="00D43B30">
                  <w:pPr>
                    <w:widowControl/>
                    <w:spacing w:line="280" w:lineRule="exact"/>
                    <w:jc w:val="center"/>
                    <w:rPr>
                      <w:rFonts w:ascii="Times New Roman"/>
                      <w:color w:val="000000" w:themeColor="text1"/>
                      <w:kern w:val="0"/>
                      <w:sz w:val="24"/>
                      <w:szCs w:val="24"/>
                    </w:rPr>
                  </w:pPr>
                  <w:r w:rsidRPr="00B9609C">
                    <w:rPr>
                      <w:rFonts w:ascii="Times New Roman"/>
                      <w:color w:val="000000" w:themeColor="text1"/>
                      <w:kern w:val="0"/>
                      <w:sz w:val="24"/>
                      <w:szCs w:val="24"/>
                    </w:rPr>
                    <w:t>280</w:t>
                  </w:r>
                </w:p>
              </w:tc>
            </w:tr>
            <w:tr w:rsidR="00F01395" w:rsidRPr="00B9609C" w:rsidTr="00D43B30">
              <w:trPr>
                <w:trHeight w:val="360"/>
              </w:trPr>
              <w:tc>
                <w:tcPr>
                  <w:tcW w:w="718" w:type="pct"/>
                  <w:tcBorders>
                    <w:top w:val="nil"/>
                    <w:left w:val="single" w:sz="4" w:space="0" w:color="auto"/>
                    <w:bottom w:val="single" w:sz="4" w:space="0" w:color="auto"/>
                    <w:right w:val="single" w:sz="4" w:space="0" w:color="auto"/>
                  </w:tcBorders>
                  <w:shd w:val="clear" w:color="auto" w:fill="auto"/>
                  <w:vAlign w:val="center"/>
                  <w:hideMark/>
                </w:tcPr>
                <w:p w:rsidR="00553E8A" w:rsidRPr="00B9609C" w:rsidRDefault="00553E8A" w:rsidP="00D43B30">
                  <w:pPr>
                    <w:widowControl/>
                    <w:spacing w:line="280" w:lineRule="exact"/>
                    <w:jc w:val="center"/>
                    <w:rPr>
                      <w:rFonts w:ascii="Times New Roman"/>
                      <w:color w:val="000000" w:themeColor="text1"/>
                      <w:kern w:val="0"/>
                      <w:sz w:val="24"/>
                      <w:szCs w:val="24"/>
                    </w:rPr>
                  </w:pPr>
                  <w:r w:rsidRPr="00B9609C">
                    <w:rPr>
                      <w:rFonts w:ascii="Times New Roman"/>
                      <w:color w:val="000000" w:themeColor="text1"/>
                      <w:kern w:val="0"/>
                      <w:sz w:val="24"/>
                      <w:szCs w:val="24"/>
                    </w:rPr>
                    <w:t>106</w:t>
                  </w:r>
                  <w:r w:rsidRPr="00B9609C">
                    <w:rPr>
                      <w:rFonts w:ascii="Times New Roman"/>
                      <w:color w:val="000000" w:themeColor="text1"/>
                      <w:kern w:val="0"/>
                      <w:sz w:val="24"/>
                      <w:szCs w:val="24"/>
                    </w:rPr>
                    <w:t>年</w:t>
                  </w:r>
                </w:p>
              </w:tc>
              <w:tc>
                <w:tcPr>
                  <w:tcW w:w="909" w:type="pct"/>
                  <w:tcBorders>
                    <w:top w:val="nil"/>
                    <w:left w:val="nil"/>
                    <w:bottom w:val="single" w:sz="4" w:space="0" w:color="auto"/>
                    <w:right w:val="single" w:sz="4" w:space="0" w:color="auto"/>
                  </w:tcBorders>
                  <w:shd w:val="clear" w:color="auto" w:fill="auto"/>
                  <w:vAlign w:val="center"/>
                  <w:hideMark/>
                </w:tcPr>
                <w:p w:rsidR="00553E8A" w:rsidRPr="00B9609C" w:rsidRDefault="00553E8A" w:rsidP="00D43B30">
                  <w:pPr>
                    <w:widowControl/>
                    <w:spacing w:line="280" w:lineRule="exact"/>
                    <w:jc w:val="center"/>
                    <w:rPr>
                      <w:rFonts w:ascii="Times New Roman"/>
                      <w:color w:val="000000" w:themeColor="text1"/>
                      <w:kern w:val="0"/>
                      <w:sz w:val="24"/>
                      <w:szCs w:val="24"/>
                    </w:rPr>
                  </w:pPr>
                  <w:r w:rsidRPr="00B9609C">
                    <w:rPr>
                      <w:rFonts w:ascii="Times New Roman"/>
                      <w:color w:val="000000" w:themeColor="text1"/>
                      <w:kern w:val="0"/>
                      <w:sz w:val="24"/>
                      <w:szCs w:val="24"/>
                    </w:rPr>
                    <w:t>227</w:t>
                  </w:r>
                </w:p>
              </w:tc>
              <w:tc>
                <w:tcPr>
                  <w:tcW w:w="909" w:type="pct"/>
                  <w:tcBorders>
                    <w:top w:val="nil"/>
                    <w:left w:val="nil"/>
                    <w:bottom w:val="single" w:sz="4" w:space="0" w:color="auto"/>
                    <w:right w:val="single" w:sz="4" w:space="0" w:color="auto"/>
                  </w:tcBorders>
                  <w:shd w:val="clear" w:color="auto" w:fill="auto"/>
                  <w:vAlign w:val="center"/>
                  <w:hideMark/>
                </w:tcPr>
                <w:p w:rsidR="00553E8A" w:rsidRPr="00B9609C" w:rsidRDefault="00553E8A" w:rsidP="00D43B30">
                  <w:pPr>
                    <w:widowControl/>
                    <w:spacing w:line="280" w:lineRule="exact"/>
                    <w:jc w:val="center"/>
                    <w:rPr>
                      <w:rFonts w:ascii="Times New Roman"/>
                      <w:color w:val="000000" w:themeColor="text1"/>
                      <w:kern w:val="0"/>
                      <w:sz w:val="24"/>
                      <w:szCs w:val="24"/>
                    </w:rPr>
                  </w:pPr>
                  <w:r w:rsidRPr="00B9609C">
                    <w:rPr>
                      <w:rFonts w:ascii="Times New Roman"/>
                      <w:color w:val="000000" w:themeColor="text1"/>
                      <w:kern w:val="0"/>
                      <w:sz w:val="24"/>
                      <w:szCs w:val="24"/>
                    </w:rPr>
                    <w:t>13</w:t>
                  </w:r>
                </w:p>
              </w:tc>
              <w:tc>
                <w:tcPr>
                  <w:tcW w:w="909" w:type="pct"/>
                  <w:tcBorders>
                    <w:top w:val="nil"/>
                    <w:left w:val="nil"/>
                    <w:bottom w:val="single" w:sz="4" w:space="0" w:color="auto"/>
                    <w:right w:val="single" w:sz="4" w:space="0" w:color="auto"/>
                  </w:tcBorders>
                  <w:shd w:val="clear" w:color="auto" w:fill="auto"/>
                  <w:vAlign w:val="center"/>
                  <w:hideMark/>
                </w:tcPr>
                <w:p w:rsidR="00553E8A" w:rsidRPr="00B9609C" w:rsidRDefault="00553E8A" w:rsidP="00D43B30">
                  <w:pPr>
                    <w:widowControl/>
                    <w:spacing w:line="280" w:lineRule="exact"/>
                    <w:jc w:val="center"/>
                    <w:rPr>
                      <w:rFonts w:ascii="Times New Roman"/>
                      <w:color w:val="000000" w:themeColor="text1"/>
                      <w:kern w:val="0"/>
                      <w:sz w:val="24"/>
                      <w:szCs w:val="24"/>
                    </w:rPr>
                  </w:pPr>
                  <w:r w:rsidRPr="00B9609C">
                    <w:rPr>
                      <w:rFonts w:ascii="Times New Roman"/>
                      <w:color w:val="000000" w:themeColor="text1"/>
                      <w:kern w:val="0"/>
                      <w:sz w:val="24"/>
                      <w:szCs w:val="24"/>
                    </w:rPr>
                    <w:t>4</w:t>
                  </w:r>
                </w:p>
              </w:tc>
              <w:tc>
                <w:tcPr>
                  <w:tcW w:w="909" w:type="pct"/>
                  <w:tcBorders>
                    <w:top w:val="nil"/>
                    <w:left w:val="nil"/>
                    <w:bottom w:val="single" w:sz="4" w:space="0" w:color="auto"/>
                    <w:right w:val="single" w:sz="4" w:space="0" w:color="auto"/>
                  </w:tcBorders>
                  <w:shd w:val="clear" w:color="auto" w:fill="auto"/>
                  <w:vAlign w:val="center"/>
                  <w:hideMark/>
                </w:tcPr>
                <w:p w:rsidR="00553E8A" w:rsidRPr="00B9609C" w:rsidRDefault="00553E8A" w:rsidP="00D43B30">
                  <w:pPr>
                    <w:widowControl/>
                    <w:spacing w:line="280" w:lineRule="exact"/>
                    <w:jc w:val="center"/>
                    <w:rPr>
                      <w:rFonts w:ascii="Times New Roman"/>
                      <w:color w:val="000000" w:themeColor="text1"/>
                      <w:kern w:val="0"/>
                      <w:sz w:val="24"/>
                      <w:szCs w:val="24"/>
                    </w:rPr>
                  </w:pPr>
                  <w:r w:rsidRPr="00B9609C">
                    <w:rPr>
                      <w:rFonts w:ascii="Times New Roman"/>
                      <w:color w:val="000000" w:themeColor="text1"/>
                      <w:kern w:val="0"/>
                      <w:sz w:val="24"/>
                      <w:szCs w:val="24"/>
                    </w:rPr>
                    <w:t>60</w:t>
                  </w:r>
                </w:p>
              </w:tc>
              <w:tc>
                <w:tcPr>
                  <w:tcW w:w="648" w:type="pct"/>
                  <w:tcBorders>
                    <w:top w:val="nil"/>
                    <w:left w:val="nil"/>
                    <w:bottom w:val="single" w:sz="4" w:space="0" w:color="auto"/>
                    <w:right w:val="single" w:sz="4" w:space="0" w:color="auto"/>
                  </w:tcBorders>
                  <w:shd w:val="clear" w:color="auto" w:fill="auto"/>
                  <w:noWrap/>
                  <w:vAlign w:val="center"/>
                  <w:hideMark/>
                </w:tcPr>
                <w:p w:rsidR="00553E8A" w:rsidRPr="00B9609C" w:rsidRDefault="00553E8A" w:rsidP="00D43B30">
                  <w:pPr>
                    <w:widowControl/>
                    <w:spacing w:line="280" w:lineRule="exact"/>
                    <w:jc w:val="center"/>
                    <w:rPr>
                      <w:rFonts w:ascii="Times New Roman"/>
                      <w:color w:val="000000" w:themeColor="text1"/>
                      <w:kern w:val="0"/>
                      <w:sz w:val="24"/>
                      <w:szCs w:val="24"/>
                    </w:rPr>
                  </w:pPr>
                  <w:r w:rsidRPr="00B9609C">
                    <w:rPr>
                      <w:rFonts w:ascii="Times New Roman"/>
                      <w:color w:val="000000" w:themeColor="text1"/>
                      <w:kern w:val="0"/>
                      <w:sz w:val="24"/>
                      <w:szCs w:val="24"/>
                    </w:rPr>
                    <w:t>304</w:t>
                  </w:r>
                </w:p>
              </w:tc>
            </w:tr>
            <w:tr w:rsidR="00F01395" w:rsidRPr="00B9609C" w:rsidTr="00D43B30">
              <w:trPr>
                <w:trHeight w:val="360"/>
              </w:trPr>
              <w:tc>
                <w:tcPr>
                  <w:tcW w:w="718" w:type="pct"/>
                  <w:tcBorders>
                    <w:top w:val="nil"/>
                    <w:left w:val="single" w:sz="4" w:space="0" w:color="auto"/>
                    <w:bottom w:val="single" w:sz="4" w:space="0" w:color="auto"/>
                    <w:right w:val="single" w:sz="4" w:space="0" w:color="auto"/>
                  </w:tcBorders>
                  <w:shd w:val="clear" w:color="auto" w:fill="auto"/>
                  <w:vAlign w:val="center"/>
                  <w:hideMark/>
                </w:tcPr>
                <w:p w:rsidR="00553E8A" w:rsidRPr="00B9609C" w:rsidRDefault="00553E8A" w:rsidP="00D43B30">
                  <w:pPr>
                    <w:widowControl/>
                    <w:spacing w:line="280" w:lineRule="exact"/>
                    <w:jc w:val="center"/>
                    <w:rPr>
                      <w:rFonts w:ascii="Times New Roman"/>
                      <w:color w:val="000000" w:themeColor="text1"/>
                      <w:kern w:val="0"/>
                      <w:sz w:val="24"/>
                      <w:szCs w:val="24"/>
                    </w:rPr>
                  </w:pPr>
                  <w:r w:rsidRPr="00B9609C">
                    <w:rPr>
                      <w:rFonts w:ascii="Times New Roman"/>
                      <w:color w:val="000000" w:themeColor="text1"/>
                      <w:kern w:val="0"/>
                      <w:sz w:val="24"/>
                      <w:szCs w:val="24"/>
                    </w:rPr>
                    <w:t>107</w:t>
                  </w:r>
                  <w:r w:rsidRPr="00B9609C">
                    <w:rPr>
                      <w:rFonts w:ascii="Times New Roman"/>
                      <w:color w:val="000000" w:themeColor="text1"/>
                      <w:kern w:val="0"/>
                      <w:sz w:val="24"/>
                      <w:szCs w:val="24"/>
                    </w:rPr>
                    <w:t>年</w:t>
                  </w:r>
                </w:p>
              </w:tc>
              <w:tc>
                <w:tcPr>
                  <w:tcW w:w="909" w:type="pct"/>
                  <w:tcBorders>
                    <w:top w:val="nil"/>
                    <w:left w:val="nil"/>
                    <w:bottom w:val="single" w:sz="4" w:space="0" w:color="auto"/>
                    <w:right w:val="single" w:sz="4" w:space="0" w:color="auto"/>
                  </w:tcBorders>
                  <w:shd w:val="clear" w:color="auto" w:fill="auto"/>
                  <w:vAlign w:val="center"/>
                  <w:hideMark/>
                </w:tcPr>
                <w:p w:rsidR="00553E8A" w:rsidRPr="00B9609C" w:rsidRDefault="00553E8A" w:rsidP="00D43B30">
                  <w:pPr>
                    <w:widowControl/>
                    <w:spacing w:line="280" w:lineRule="exact"/>
                    <w:jc w:val="center"/>
                    <w:rPr>
                      <w:rFonts w:ascii="Times New Roman"/>
                      <w:color w:val="000000" w:themeColor="text1"/>
                      <w:kern w:val="0"/>
                      <w:sz w:val="24"/>
                      <w:szCs w:val="24"/>
                    </w:rPr>
                  </w:pPr>
                  <w:r w:rsidRPr="00B9609C">
                    <w:rPr>
                      <w:rFonts w:ascii="Times New Roman"/>
                      <w:color w:val="000000" w:themeColor="text1"/>
                      <w:kern w:val="0"/>
                      <w:sz w:val="24"/>
                      <w:szCs w:val="24"/>
                    </w:rPr>
                    <w:t>188</w:t>
                  </w:r>
                </w:p>
              </w:tc>
              <w:tc>
                <w:tcPr>
                  <w:tcW w:w="909" w:type="pct"/>
                  <w:tcBorders>
                    <w:top w:val="nil"/>
                    <w:left w:val="nil"/>
                    <w:bottom w:val="single" w:sz="4" w:space="0" w:color="auto"/>
                    <w:right w:val="single" w:sz="4" w:space="0" w:color="auto"/>
                  </w:tcBorders>
                  <w:shd w:val="clear" w:color="auto" w:fill="auto"/>
                  <w:vAlign w:val="center"/>
                  <w:hideMark/>
                </w:tcPr>
                <w:p w:rsidR="00553E8A" w:rsidRPr="00B9609C" w:rsidRDefault="00553E8A" w:rsidP="00D43B30">
                  <w:pPr>
                    <w:widowControl/>
                    <w:spacing w:line="280" w:lineRule="exact"/>
                    <w:jc w:val="center"/>
                    <w:rPr>
                      <w:rFonts w:ascii="Times New Roman"/>
                      <w:color w:val="000000" w:themeColor="text1"/>
                      <w:kern w:val="0"/>
                      <w:sz w:val="24"/>
                      <w:szCs w:val="24"/>
                    </w:rPr>
                  </w:pPr>
                  <w:r w:rsidRPr="00B9609C">
                    <w:rPr>
                      <w:rFonts w:ascii="Times New Roman"/>
                      <w:color w:val="000000" w:themeColor="text1"/>
                      <w:kern w:val="0"/>
                      <w:sz w:val="24"/>
                      <w:szCs w:val="24"/>
                    </w:rPr>
                    <w:t>12</w:t>
                  </w:r>
                </w:p>
              </w:tc>
              <w:tc>
                <w:tcPr>
                  <w:tcW w:w="909" w:type="pct"/>
                  <w:tcBorders>
                    <w:top w:val="nil"/>
                    <w:left w:val="nil"/>
                    <w:bottom w:val="single" w:sz="4" w:space="0" w:color="auto"/>
                    <w:right w:val="single" w:sz="4" w:space="0" w:color="auto"/>
                  </w:tcBorders>
                  <w:shd w:val="clear" w:color="auto" w:fill="auto"/>
                  <w:vAlign w:val="center"/>
                  <w:hideMark/>
                </w:tcPr>
                <w:p w:rsidR="00553E8A" w:rsidRPr="00B9609C" w:rsidRDefault="00553E8A" w:rsidP="00D43B30">
                  <w:pPr>
                    <w:widowControl/>
                    <w:spacing w:line="280" w:lineRule="exact"/>
                    <w:jc w:val="center"/>
                    <w:rPr>
                      <w:rFonts w:ascii="Times New Roman"/>
                      <w:color w:val="000000" w:themeColor="text1"/>
                      <w:kern w:val="0"/>
                      <w:sz w:val="24"/>
                      <w:szCs w:val="24"/>
                    </w:rPr>
                  </w:pPr>
                  <w:r w:rsidRPr="00B9609C">
                    <w:rPr>
                      <w:rFonts w:ascii="Times New Roman"/>
                      <w:color w:val="000000" w:themeColor="text1"/>
                      <w:kern w:val="0"/>
                      <w:sz w:val="24"/>
                      <w:szCs w:val="24"/>
                    </w:rPr>
                    <w:t>0</w:t>
                  </w:r>
                </w:p>
              </w:tc>
              <w:tc>
                <w:tcPr>
                  <w:tcW w:w="909" w:type="pct"/>
                  <w:tcBorders>
                    <w:top w:val="nil"/>
                    <w:left w:val="nil"/>
                    <w:bottom w:val="single" w:sz="4" w:space="0" w:color="auto"/>
                    <w:right w:val="single" w:sz="4" w:space="0" w:color="auto"/>
                  </w:tcBorders>
                  <w:shd w:val="clear" w:color="auto" w:fill="auto"/>
                  <w:vAlign w:val="center"/>
                  <w:hideMark/>
                </w:tcPr>
                <w:p w:rsidR="00553E8A" w:rsidRPr="00B9609C" w:rsidRDefault="00553E8A" w:rsidP="00D43B30">
                  <w:pPr>
                    <w:widowControl/>
                    <w:spacing w:line="280" w:lineRule="exact"/>
                    <w:jc w:val="center"/>
                    <w:rPr>
                      <w:rFonts w:ascii="Times New Roman"/>
                      <w:color w:val="000000" w:themeColor="text1"/>
                      <w:kern w:val="0"/>
                      <w:sz w:val="24"/>
                      <w:szCs w:val="24"/>
                    </w:rPr>
                  </w:pPr>
                  <w:r w:rsidRPr="00B9609C">
                    <w:rPr>
                      <w:rFonts w:ascii="Times New Roman"/>
                      <w:color w:val="000000" w:themeColor="text1"/>
                      <w:kern w:val="0"/>
                      <w:sz w:val="24"/>
                      <w:szCs w:val="24"/>
                    </w:rPr>
                    <w:t>53</w:t>
                  </w:r>
                </w:p>
              </w:tc>
              <w:tc>
                <w:tcPr>
                  <w:tcW w:w="648" w:type="pct"/>
                  <w:tcBorders>
                    <w:top w:val="nil"/>
                    <w:left w:val="nil"/>
                    <w:bottom w:val="single" w:sz="4" w:space="0" w:color="auto"/>
                    <w:right w:val="single" w:sz="4" w:space="0" w:color="auto"/>
                  </w:tcBorders>
                  <w:shd w:val="clear" w:color="auto" w:fill="auto"/>
                  <w:noWrap/>
                  <w:vAlign w:val="center"/>
                  <w:hideMark/>
                </w:tcPr>
                <w:p w:rsidR="00553E8A" w:rsidRPr="00B9609C" w:rsidRDefault="00553E8A" w:rsidP="00D43B30">
                  <w:pPr>
                    <w:widowControl/>
                    <w:spacing w:line="280" w:lineRule="exact"/>
                    <w:jc w:val="center"/>
                    <w:rPr>
                      <w:rFonts w:ascii="Times New Roman"/>
                      <w:color w:val="000000" w:themeColor="text1"/>
                      <w:kern w:val="0"/>
                      <w:sz w:val="24"/>
                      <w:szCs w:val="24"/>
                    </w:rPr>
                  </w:pPr>
                  <w:r w:rsidRPr="00B9609C">
                    <w:rPr>
                      <w:rFonts w:ascii="Times New Roman"/>
                      <w:color w:val="000000" w:themeColor="text1"/>
                      <w:kern w:val="0"/>
                      <w:sz w:val="24"/>
                      <w:szCs w:val="24"/>
                    </w:rPr>
                    <w:t>253</w:t>
                  </w:r>
                </w:p>
              </w:tc>
            </w:tr>
          </w:tbl>
          <w:p w:rsidR="00553E8A" w:rsidRPr="00B9609C" w:rsidRDefault="00553E8A" w:rsidP="00D43B30">
            <w:pPr>
              <w:pStyle w:val="af2"/>
              <w:widowControl/>
              <w:overflowPunct/>
              <w:autoSpaceDE/>
              <w:autoSpaceDN/>
              <w:spacing w:line="280" w:lineRule="exact"/>
              <w:ind w:left="0" w:firstLineChars="0" w:firstLine="0"/>
              <w:rPr>
                <w:rFonts w:ascii="Times New Roman"/>
                <w:bCs/>
                <w:color w:val="000000" w:themeColor="text1"/>
                <w:kern w:val="0"/>
                <w:sz w:val="24"/>
                <w:szCs w:val="24"/>
                <w:shd w:val="pct15" w:color="auto" w:fill="FFFFFF"/>
              </w:rPr>
            </w:pPr>
            <w:r w:rsidRPr="00B9609C">
              <w:rPr>
                <w:rFonts w:ascii="Times New Roman" w:hint="eastAsia"/>
                <w:bCs/>
                <w:color w:val="000000" w:themeColor="text1"/>
                <w:kern w:val="0"/>
                <w:sz w:val="24"/>
                <w:szCs w:val="24"/>
                <w:shd w:val="pct15" w:color="auto" w:fill="FFFFFF"/>
              </w:rPr>
              <w:t>※說明未盡詳實之第</w:t>
            </w:r>
            <w:r w:rsidRPr="00B9609C">
              <w:rPr>
                <w:rFonts w:ascii="Times New Roman" w:hint="eastAsia"/>
                <w:bCs/>
                <w:color w:val="000000" w:themeColor="text1"/>
                <w:kern w:val="0"/>
                <w:sz w:val="24"/>
                <w:szCs w:val="24"/>
                <w:shd w:val="pct15" w:color="auto" w:fill="FFFFFF"/>
              </w:rPr>
              <w:t>2</w:t>
            </w:r>
            <w:r w:rsidRPr="00B9609C">
              <w:rPr>
                <w:rFonts w:ascii="Times New Roman" w:hint="eastAsia"/>
                <w:bCs/>
                <w:color w:val="000000" w:themeColor="text1"/>
                <w:kern w:val="0"/>
                <w:sz w:val="24"/>
                <w:szCs w:val="24"/>
                <w:shd w:val="pct15" w:color="auto" w:fill="FFFFFF"/>
              </w:rPr>
              <w:t>次補充說明：</w:t>
            </w:r>
          </w:p>
          <w:p w:rsidR="00553E8A" w:rsidRPr="00B9609C" w:rsidRDefault="00553E8A" w:rsidP="00C109CA">
            <w:pPr>
              <w:pStyle w:val="af2"/>
              <w:widowControl/>
              <w:numPr>
                <w:ilvl w:val="0"/>
                <w:numId w:val="33"/>
              </w:numPr>
              <w:overflowPunct/>
              <w:autoSpaceDE/>
              <w:autoSpaceDN/>
              <w:spacing w:line="280" w:lineRule="exact"/>
              <w:ind w:left="520" w:hanging="520"/>
              <w:rPr>
                <w:rFonts w:ascii="Times New Roman"/>
                <w:bCs/>
                <w:color w:val="000000" w:themeColor="text1"/>
                <w:sz w:val="24"/>
                <w:szCs w:val="24"/>
              </w:rPr>
            </w:pPr>
            <w:r w:rsidRPr="00B9609C">
              <w:rPr>
                <w:rFonts w:ascii="Times New Roman" w:hint="eastAsia"/>
                <w:bCs/>
                <w:color w:val="000000" w:themeColor="text1"/>
                <w:sz w:val="24"/>
                <w:szCs w:val="24"/>
              </w:rPr>
              <w:t>拒絕收監係按監獄行刑法第</w:t>
            </w:r>
            <w:r w:rsidRPr="00B9609C">
              <w:rPr>
                <w:rFonts w:ascii="Times New Roman" w:hint="eastAsia"/>
                <w:bCs/>
                <w:color w:val="000000" w:themeColor="text1"/>
                <w:sz w:val="24"/>
                <w:szCs w:val="24"/>
              </w:rPr>
              <w:t>11</w:t>
            </w:r>
            <w:r w:rsidRPr="00B9609C">
              <w:rPr>
                <w:rFonts w:ascii="Times New Roman" w:hint="eastAsia"/>
                <w:bCs/>
                <w:color w:val="000000" w:themeColor="text1"/>
                <w:sz w:val="24"/>
                <w:szCs w:val="24"/>
              </w:rPr>
              <w:t>條規定，於健康檢查後，受刑人經監獄評估認有符合監獄行刑法第</w:t>
            </w:r>
            <w:r w:rsidRPr="00B9609C">
              <w:rPr>
                <w:rFonts w:ascii="Times New Roman" w:hint="eastAsia"/>
                <w:bCs/>
                <w:color w:val="000000" w:themeColor="text1"/>
                <w:sz w:val="24"/>
                <w:szCs w:val="24"/>
              </w:rPr>
              <w:t>11</w:t>
            </w:r>
            <w:r w:rsidRPr="00B9609C">
              <w:rPr>
                <w:rFonts w:ascii="Times New Roman" w:hint="eastAsia"/>
                <w:bCs/>
                <w:color w:val="000000" w:themeColor="text1"/>
                <w:sz w:val="24"/>
                <w:szCs w:val="24"/>
              </w:rPr>
              <w:t>條第</w:t>
            </w:r>
            <w:r w:rsidRPr="00B9609C">
              <w:rPr>
                <w:rFonts w:ascii="Times New Roman" w:hint="eastAsia"/>
                <w:bCs/>
                <w:color w:val="000000" w:themeColor="text1"/>
                <w:sz w:val="24"/>
                <w:szCs w:val="24"/>
              </w:rPr>
              <w:t>1</w:t>
            </w:r>
            <w:r w:rsidRPr="00B9609C">
              <w:rPr>
                <w:rFonts w:ascii="Times New Roman" w:hint="eastAsia"/>
                <w:bCs/>
                <w:color w:val="000000" w:themeColor="text1"/>
                <w:sz w:val="24"/>
                <w:szCs w:val="24"/>
              </w:rPr>
              <w:t>項所列各款情形之一時，即辦理拒絕收監，經監獄拒絕收監者另由檢察官斟酌情形送交醫院、監護人或其他適當處所，爰無監獄辦理拒絕收監後，仍須進行收監之情形，亦無無法拒絕仍須收監之人數統計。</w:t>
            </w:r>
          </w:p>
          <w:p w:rsidR="00553E8A" w:rsidRPr="00B9609C" w:rsidRDefault="00553E8A" w:rsidP="00C109CA">
            <w:pPr>
              <w:pStyle w:val="af2"/>
              <w:widowControl/>
              <w:numPr>
                <w:ilvl w:val="0"/>
                <w:numId w:val="33"/>
              </w:numPr>
              <w:overflowPunct/>
              <w:autoSpaceDE/>
              <w:autoSpaceDN/>
              <w:spacing w:line="280" w:lineRule="exact"/>
              <w:ind w:left="520" w:hanging="520"/>
              <w:rPr>
                <w:rFonts w:ascii="Times New Roman"/>
                <w:bCs/>
                <w:color w:val="000000" w:themeColor="text1"/>
                <w:sz w:val="24"/>
                <w:szCs w:val="24"/>
              </w:rPr>
            </w:pPr>
            <w:r w:rsidRPr="00B9609C">
              <w:rPr>
                <w:rFonts w:ascii="Times New Roman" w:hint="eastAsia"/>
                <w:bCs/>
                <w:color w:val="000000" w:themeColor="text1"/>
                <w:sz w:val="24"/>
                <w:szCs w:val="24"/>
              </w:rPr>
              <w:t>受刑人之健康檢查係依監獄行刑法、監獄行刑法施行細則及全民健康保險保險對象收容於矯正機關者就醫管理辦法之規定辦理，由醫師進行受刑人之健康檢查，倘於監內不能為適當檢查時，由矯正機關依醫囑安排至醫院進行，執行尚無窒礙難行之處，矯正署所屬各矯正機關將持續依照相關規定，辦理受刑人拒絕收監事宜。</w:t>
            </w:r>
          </w:p>
        </w:tc>
      </w:tr>
      <w:tr w:rsidR="00F01395" w:rsidRPr="00B9609C" w:rsidTr="00D43B30">
        <w:trPr>
          <w:trHeight w:val="242"/>
        </w:trPr>
        <w:tc>
          <w:tcPr>
            <w:tcW w:w="2093" w:type="dxa"/>
            <w:shd w:val="clear" w:color="auto" w:fill="auto"/>
          </w:tcPr>
          <w:p w:rsidR="00553E8A" w:rsidRPr="00B9609C" w:rsidRDefault="00326038" w:rsidP="00D43B30">
            <w:pPr>
              <w:overflowPunct/>
              <w:autoSpaceDE/>
              <w:autoSpaceDN/>
              <w:spacing w:line="280" w:lineRule="exact"/>
              <w:jc w:val="left"/>
              <w:rPr>
                <w:rFonts w:ascii="Times New Roman"/>
                <w:color w:val="000000" w:themeColor="text1"/>
                <w:sz w:val="24"/>
                <w:szCs w:val="24"/>
              </w:rPr>
            </w:pPr>
            <w:r w:rsidRPr="00B9609C">
              <w:rPr>
                <w:rFonts w:ascii="Times New Roman" w:hint="eastAsia"/>
                <w:color w:val="000000" w:themeColor="text1"/>
                <w:sz w:val="24"/>
                <w:szCs w:val="24"/>
              </w:rPr>
              <w:lastRenderedPageBreak/>
              <w:t>本院赴各監所履勘發現</w:t>
            </w:r>
            <w:r w:rsidR="00553E8A" w:rsidRPr="00B9609C">
              <w:rPr>
                <w:rFonts w:ascii="Times New Roman"/>
                <w:color w:val="000000" w:themeColor="text1"/>
                <w:sz w:val="24"/>
                <w:szCs w:val="24"/>
              </w:rPr>
              <w:t>，各矯正機關欠缺對身心障礙者收容人之協助措施及欠缺可以和不同障礙者，包括視、聽覺障礙者溝通的資源。法務部對前開事實之策進作為為何？</w:t>
            </w:r>
          </w:p>
        </w:tc>
        <w:tc>
          <w:tcPr>
            <w:tcW w:w="6946" w:type="dxa"/>
            <w:tcBorders>
              <w:right w:val="single" w:sz="4" w:space="0" w:color="auto"/>
            </w:tcBorders>
            <w:shd w:val="clear" w:color="auto" w:fill="auto"/>
          </w:tcPr>
          <w:p w:rsidR="00553E8A" w:rsidRPr="00B9609C" w:rsidRDefault="00553E8A" w:rsidP="00553E8A">
            <w:pPr>
              <w:pStyle w:val="af2"/>
              <w:spacing w:line="280" w:lineRule="exact"/>
              <w:ind w:left="521" w:right="320" w:hanging="521"/>
              <w:rPr>
                <w:rFonts w:ascii="Times New Roman"/>
                <w:b/>
                <w:bCs/>
                <w:color w:val="000000" w:themeColor="text1"/>
                <w:sz w:val="24"/>
                <w:szCs w:val="24"/>
              </w:rPr>
            </w:pPr>
            <w:r w:rsidRPr="00B9609C">
              <w:rPr>
                <w:rFonts w:ascii="Times New Roman"/>
                <w:b/>
                <w:bCs/>
                <w:color w:val="000000" w:themeColor="text1"/>
                <w:sz w:val="24"/>
                <w:szCs w:val="24"/>
              </w:rPr>
              <w:t>教誨處遇</w:t>
            </w:r>
          </w:p>
          <w:p w:rsidR="00553E8A" w:rsidRPr="00B9609C" w:rsidRDefault="00553E8A" w:rsidP="00553E8A">
            <w:pPr>
              <w:pStyle w:val="af2"/>
              <w:spacing w:line="280" w:lineRule="exact"/>
              <w:ind w:left="520" w:right="320" w:hanging="520"/>
              <w:rPr>
                <w:rFonts w:ascii="Times New Roman"/>
                <w:bCs/>
                <w:color w:val="000000" w:themeColor="text1"/>
                <w:sz w:val="24"/>
                <w:szCs w:val="24"/>
              </w:rPr>
            </w:pPr>
            <w:r w:rsidRPr="00B9609C">
              <w:rPr>
                <w:rFonts w:ascii="Times New Roman"/>
                <w:bCs/>
                <w:color w:val="000000" w:themeColor="text1"/>
                <w:sz w:val="24"/>
                <w:szCs w:val="24"/>
              </w:rPr>
              <w:t>一、矯正機關對於身心障礙收容人，均妥善指派富愛心、耐心之同儕收容人協助生活照顧及情緒支持等，並由矯正機關管教人員提供情緒支持、生活與處遇上協助、以及密集輔導觀察，以助其適應生活。此外，並評估個案身心障礙收容人之身心情況，若有需要則提報和緩處遇。針對尚可參加作業之輕度身心障礙者，多與一般收容人配屬同一工場作業，作業項目以簡易輕便為主；對於不堪作業或需長期療養者，則收容於病舍或一般舍房療養。</w:t>
            </w:r>
          </w:p>
          <w:p w:rsidR="00553E8A" w:rsidRPr="00B9609C" w:rsidRDefault="00553E8A" w:rsidP="00553E8A">
            <w:pPr>
              <w:pStyle w:val="af2"/>
              <w:spacing w:line="280" w:lineRule="exact"/>
              <w:ind w:left="520" w:right="320" w:hanging="520"/>
              <w:rPr>
                <w:rFonts w:ascii="Times New Roman"/>
                <w:bCs/>
                <w:color w:val="000000" w:themeColor="text1"/>
                <w:sz w:val="24"/>
                <w:szCs w:val="24"/>
              </w:rPr>
            </w:pPr>
            <w:r w:rsidRPr="00B9609C">
              <w:rPr>
                <w:rFonts w:ascii="Times New Roman"/>
                <w:bCs/>
                <w:color w:val="000000" w:themeColor="text1"/>
                <w:sz w:val="24"/>
                <w:szCs w:val="24"/>
              </w:rPr>
              <w:t>二、</w:t>
            </w:r>
            <w:r w:rsidRPr="00B9609C">
              <w:rPr>
                <w:rFonts w:ascii="Times New Roman"/>
                <w:bCs/>
                <w:color w:val="000000" w:themeColor="text1"/>
                <w:sz w:val="24"/>
                <w:szCs w:val="24"/>
              </w:rPr>
              <w:tab/>
            </w:r>
            <w:r w:rsidRPr="00B9609C">
              <w:rPr>
                <w:rFonts w:ascii="Times New Roman"/>
                <w:bCs/>
                <w:color w:val="000000" w:themeColor="text1"/>
                <w:sz w:val="24"/>
                <w:szCs w:val="24"/>
              </w:rPr>
              <w:t>針對語障及視障收容人，目前可由場舍主管指派其他收容人協助書寫及代讀書信；針對瘖啞收容人，在新收配房時，優先考慮安排具手語能力收容人同房，俾利收容人瞭解機關作息等規定。目前各矯正機關若有相關需求，可洽請相關團體翻譯志工進入矯正機關協助各種教化、復健方案的溝通；或招募具備特殊教育或手語翻譯知能的社會人士，遴聘為教誨志工，推動教化工作及規劃復歸社會各項準備工作。</w:t>
            </w:r>
          </w:p>
          <w:p w:rsidR="00553E8A" w:rsidRPr="00B9609C" w:rsidRDefault="00553E8A" w:rsidP="00553E8A">
            <w:pPr>
              <w:pStyle w:val="af2"/>
              <w:spacing w:line="280" w:lineRule="exact"/>
              <w:ind w:left="521" w:right="320" w:hanging="521"/>
              <w:rPr>
                <w:rFonts w:ascii="Times New Roman"/>
                <w:b/>
                <w:bCs/>
                <w:color w:val="000000" w:themeColor="text1"/>
                <w:sz w:val="24"/>
                <w:szCs w:val="24"/>
              </w:rPr>
            </w:pPr>
            <w:r w:rsidRPr="00B9609C">
              <w:rPr>
                <w:rFonts w:ascii="Times New Roman"/>
                <w:b/>
                <w:bCs/>
                <w:color w:val="000000" w:themeColor="text1"/>
                <w:sz w:val="24"/>
                <w:szCs w:val="24"/>
              </w:rPr>
              <w:t>醫療處遇</w:t>
            </w:r>
          </w:p>
          <w:p w:rsidR="00553E8A" w:rsidRPr="00B9609C" w:rsidRDefault="00553E8A" w:rsidP="00553E8A">
            <w:pPr>
              <w:pStyle w:val="af2"/>
              <w:spacing w:line="280" w:lineRule="exact"/>
              <w:ind w:left="520" w:right="320" w:hanging="520"/>
              <w:rPr>
                <w:rFonts w:ascii="Times New Roman"/>
                <w:bCs/>
                <w:color w:val="000000" w:themeColor="text1"/>
                <w:sz w:val="24"/>
                <w:szCs w:val="24"/>
              </w:rPr>
            </w:pPr>
            <w:r w:rsidRPr="00B9609C">
              <w:rPr>
                <w:rFonts w:ascii="Times New Roman"/>
                <w:bCs/>
                <w:color w:val="000000" w:themeColor="text1"/>
                <w:sz w:val="24"/>
                <w:szCs w:val="24"/>
              </w:rPr>
              <w:lastRenderedPageBreak/>
              <w:t>收容人如於監內有就醫需求時，如係屬視障、聽障者看診時可能會遇有溝通不良之情形時，矯正機關得請合作之醫療機構協助安排看診事宜，降低因溝通就醫時之溝通障礙。</w:t>
            </w:r>
          </w:p>
          <w:p w:rsidR="00553E8A" w:rsidRPr="00B9609C" w:rsidRDefault="00553E8A" w:rsidP="00553E8A">
            <w:pPr>
              <w:pStyle w:val="af2"/>
              <w:spacing w:line="280" w:lineRule="exact"/>
              <w:ind w:left="521" w:right="320" w:hanging="521"/>
              <w:rPr>
                <w:rFonts w:ascii="Times New Roman"/>
                <w:b/>
                <w:bCs/>
                <w:color w:val="000000" w:themeColor="text1"/>
                <w:sz w:val="24"/>
                <w:szCs w:val="24"/>
              </w:rPr>
            </w:pPr>
            <w:r w:rsidRPr="00B9609C">
              <w:rPr>
                <w:rFonts w:ascii="Times New Roman"/>
                <w:b/>
                <w:bCs/>
                <w:color w:val="000000" w:themeColor="text1"/>
                <w:sz w:val="24"/>
                <w:szCs w:val="24"/>
              </w:rPr>
              <w:t>硬體設施</w:t>
            </w:r>
          </w:p>
          <w:p w:rsidR="00553E8A" w:rsidRPr="00B9609C" w:rsidRDefault="00553E8A" w:rsidP="00C109CA">
            <w:pPr>
              <w:pStyle w:val="af2"/>
              <w:widowControl/>
              <w:numPr>
                <w:ilvl w:val="0"/>
                <w:numId w:val="33"/>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我國矯正機關建築多老舊，且興建年代已逾</w:t>
            </w:r>
            <w:r w:rsidRPr="00B9609C">
              <w:rPr>
                <w:rFonts w:ascii="Times New Roman"/>
                <w:bCs/>
                <w:color w:val="000000" w:themeColor="text1"/>
                <w:sz w:val="24"/>
                <w:szCs w:val="24"/>
              </w:rPr>
              <w:t>40</w:t>
            </w:r>
            <w:r w:rsidRPr="00B9609C">
              <w:rPr>
                <w:rFonts w:ascii="Times New Roman"/>
                <w:bCs/>
                <w:color w:val="000000" w:themeColor="text1"/>
                <w:sz w:val="24"/>
                <w:szCs w:val="24"/>
              </w:rPr>
              <w:t>、</w:t>
            </w:r>
            <w:r w:rsidRPr="00B9609C">
              <w:rPr>
                <w:rFonts w:ascii="Times New Roman"/>
                <w:bCs/>
                <w:color w:val="000000" w:themeColor="text1"/>
                <w:sz w:val="24"/>
                <w:szCs w:val="24"/>
              </w:rPr>
              <w:t>50</w:t>
            </w:r>
            <w:r w:rsidRPr="00B9609C">
              <w:rPr>
                <w:rFonts w:ascii="Times New Roman"/>
                <w:bCs/>
                <w:color w:val="000000" w:themeColor="text1"/>
                <w:sz w:val="24"/>
                <w:szCs w:val="24"/>
              </w:rPr>
              <w:t>年，既有空間設計及規劃實與現今理念未盡相符，此外，因收容人別複雜，既有收容空間有限，況超額收容問題亦尚未解決，目前實難以依不同特殊收容人之障礙別，另行規劃完整適於個別障礙收容人之設施與空間。</w:t>
            </w:r>
          </w:p>
          <w:p w:rsidR="00553E8A" w:rsidRPr="00B9609C" w:rsidRDefault="00553E8A" w:rsidP="00C109CA">
            <w:pPr>
              <w:pStyle w:val="af2"/>
              <w:widowControl/>
              <w:numPr>
                <w:ilvl w:val="0"/>
                <w:numId w:val="33"/>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惟考量身心障礙收容人之收容需求及生活照顧，目前各機關均尚能依收容情形規劃並設置基礎無障礙設施以及提供相關輔具供用；而對於行動不便者以及障礙者，亦多收容於病舍或低樓層區域之舍房，以便利其行動。個別收容人如另有特殊實需，亦可循正常管道反映予機關調整改善。</w:t>
            </w:r>
          </w:p>
          <w:p w:rsidR="00553E8A" w:rsidRPr="00B9609C" w:rsidRDefault="00553E8A" w:rsidP="00C109CA">
            <w:pPr>
              <w:pStyle w:val="af2"/>
              <w:widowControl/>
              <w:numPr>
                <w:ilvl w:val="0"/>
                <w:numId w:val="33"/>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至於新擴及遷建之矯正機關，則均按最新頒訂之內政部建築技術規則各章規定，建置各項無障礙設施。</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rPr>
              <w:lastRenderedPageBreak/>
              <w:t>監所執行單獨監禁之相關法令規範、作業程序及督導考核機制是否健全？</w:t>
            </w:r>
          </w:p>
        </w:tc>
        <w:tc>
          <w:tcPr>
            <w:tcW w:w="6946" w:type="dxa"/>
            <w:tcBorders>
              <w:right w:val="single" w:sz="4" w:space="0" w:color="auto"/>
            </w:tcBorders>
            <w:shd w:val="clear" w:color="auto" w:fill="auto"/>
          </w:tcPr>
          <w:p w:rsidR="00553E8A" w:rsidRPr="00B9609C" w:rsidRDefault="00553E8A" w:rsidP="00D43B30">
            <w:pPr>
              <w:rPr>
                <w:color w:val="000000" w:themeColor="text1"/>
              </w:rPr>
            </w:pPr>
            <w:r w:rsidRPr="00B9609C">
              <w:rPr>
                <w:rFonts w:ascii="Times New Roman" w:hint="eastAsia"/>
                <w:bCs/>
                <w:color w:val="000000" w:themeColor="text1"/>
                <w:kern w:val="0"/>
                <w:sz w:val="24"/>
                <w:szCs w:val="24"/>
                <w:shd w:val="pct15" w:color="auto" w:fill="FFFFFF"/>
              </w:rPr>
              <w:t>※第</w:t>
            </w:r>
            <w:r w:rsidRPr="00B9609C">
              <w:rPr>
                <w:rFonts w:ascii="Times New Roman" w:hint="eastAsia"/>
                <w:bCs/>
                <w:color w:val="000000" w:themeColor="text1"/>
                <w:kern w:val="0"/>
                <w:sz w:val="24"/>
                <w:szCs w:val="24"/>
                <w:shd w:val="pct15" w:color="auto" w:fill="FFFFFF"/>
              </w:rPr>
              <w:t>1</w:t>
            </w:r>
            <w:r w:rsidRPr="00B9609C">
              <w:rPr>
                <w:rFonts w:ascii="Times New Roman" w:hint="eastAsia"/>
                <w:bCs/>
                <w:color w:val="000000" w:themeColor="text1"/>
                <w:kern w:val="0"/>
                <w:sz w:val="24"/>
                <w:szCs w:val="24"/>
                <w:shd w:val="pct15" w:color="auto" w:fill="FFFFFF"/>
              </w:rPr>
              <w:t>次說明</w:t>
            </w:r>
            <w:r w:rsidRPr="00B9609C">
              <w:rPr>
                <w:rFonts w:ascii="Times New Roman"/>
                <w:bCs/>
                <w:color w:val="000000" w:themeColor="text1"/>
                <w:kern w:val="0"/>
                <w:sz w:val="24"/>
                <w:szCs w:val="24"/>
                <w:shd w:val="pct15" w:color="auto" w:fill="FFFFFF"/>
              </w:rPr>
              <w:t>：</w:t>
            </w:r>
          </w:p>
          <w:p w:rsidR="00553E8A" w:rsidRPr="00B9609C" w:rsidRDefault="00553E8A" w:rsidP="00C109CA">
            <w:pPr>
              <w:pStyle w:val="af2"/>
              <w:widowControl/>
              <w:numPr>
                <w:ilvl w:val="0"/>
                <w:numId w:val="34"/>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按「聯合國囚犯待遇最低限度標準規則」（曼德拉規則）第</w:t>
            </w:r>
            <w:r w:rsidRPr="00B9609C">
              <w:rPr>
                <w:rFonts w:ascii="Times New Roman"/>
                <w:bCs/>
                <w:color w:val="000000" w:themeColor="text1"/>
                <w:sz w:val="24"/>
                <w:szCs w:val="24"/>
              </w:rPr>
              <w:t>44</w:t>
            </w:r>
            <w:r w:rsidRPr="00B9609C">
              <w:rPr>
                <w:rFonts w:ascii="Times New Roman"/>
                <w:bCs/>
                <w:color w:val="000000" w:themeColor="text1"/>
                <w:sz w:val="24"/>
                <w:szCs w:val="24"/>
              </w:rPr>
              <w:t>條所稱「單獨監禁」，係指</w:t>
            </w:r>
            <w:r w:rsidRPr="00B9609C">
              <w:rPr>
                <w:rFonts w:ascii="Times New Roman"/>
                <w:bCs/>
                <w:color w:val="000000" w:themeColor="text1"/>
                <w:sz w:val="24"/>
                <w:szCs w:val="24"/>
              </w:rPr>
              <w:t>1</w:t>
            </w:r>
            <w:r w:rsidRPr="00B9609C">
              <w:rPr>
                <w:rFonts w:ascii="Times New Roman"/>
                <w:bCs/>
                <w:color w:val="000000" w:themeColor="text1"/>
                <w:sz w:val="24"/>
                <w:szCs w:val="24"/>
              </w:rPr>
              <w:t>日之內對收容人實施欠缺有意義人際接觸之監禁達</w:t>
            </w:r>
            <w:r w:rsidRPr="00B9609C">
              <w:rPr>
                <w:rFonts w:ascii="Times New Roman"/>
                <w:bCs/>
                <w:color w:val="000000" w:themeColor="text1"/>
                <w:sz w:val="24"/>
                <w:szCs w:val="24"/>
              </w:rPr>
              <w:t>22</w:t>
            </w:r>
            <w:r w:rsidRPr="00B9609C">
              <w:rPr>
                <w:rFonts w:ascii="Times New Roman"/>
                <w:bCs/>
                <w:color w:val="000000" w:themeColor="text1"/>
                <w:sz w:val="24"/>
                <w:szCs w:val="24"/>
              </w:rPr>
              <w:t>小時以上。上述側重隔離人際接觸之監禁方式，與矯正機關考量受刑人有不適合群居或現實條件上不能群居之情形，而採行分配單人房之獨居監禁方式有別，先予敘明。</w:t>
            </w:r>
          </w:p>
          <w:p w:rsidR="00553E8A" w:rsidRPr="00B9609C" w:rsidRDefault="00553E8A" w:rsidP="00C109CA">
            <w:pPr>
              <w:pStyle w:val="af2"/>
              <w:widowControl/>
              <w:numPr>
                <w:ilvl w:val="0"/>
                <w:numId w:val="34"/>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矯正機關受刑人採行獨居監禁之相關法令依據有：監獄行刑法第</w:t>
            </w:r>
            <w:r w:rsidRPr="00B9609C">
              <w:rPr>
                <w:rFonts w:ascii="Times New Roman"/>
                <w:bCs/>
                <w:color w:val="000000" w:themeColor="text1"/>
                <w:sz w:val="24"/>
                <w:szCs w:val="24"/>
              </w:rPr>
              <w:t>14</w:t>
            </w:r>
            <w:r w:rsidRPr="00B9609C">
              <w:rPr>
                <w:rFonts w:ascii="Times New Roman"/>
                <w:bCs/>
                <w:color w:val="000000" w:themeColor="text1"/>
                <w:sz w:val="24"/>
                <w:szCs w:val="24"/>
              </w:rPr>
              <w:t>條第</w:t>
            </w:r>
            <w:r w:rsidRPr="00B9609C">
              <w:rPr>
                <w:rFonts w:ascii="Times New Roman"/>
                <w:bCs/>
                <w:color w:val="000000" w:themeColor="text1"/>
                <w:sz w:val="24"/>
                <w:szCs w:val="24"/>
              </w:rPr>
              <w:t>1</w:t>
            </w:r>
            <w:r w:rsidRPr="00B9609C">
              <w:rPr>
                <w:rFonts w:ascii="Times New Roman"/>
                <w:bCs/>
                <w:color w:val="000000" w:themeColor="text1"/>
                <w:sz w:val="24"/>
                <w:szCs w:val="24"/>
              </w:rPr>
              <w:t>項：「監禁分獨居、雜居</w:t>
            </w:r>
            <w:r w:rsidRPr="00B9609C">
              <w:rPr>
                <w:rFonts w:ascii="Times New Roman" w:hint="eastAsia"/>
                <w:bCs/>
                <w:color w:val="000000" w:themeColor="text1"/>
                <w:sz w:val="24"/>
                <w:szCs w:val="24"/>
              </w:rPr>
              <w:t>2</w:t>
            </w:r>
            <w:r w:rsidRPr="00B9609C">
              <w:rPr>
                <w:rFonts w:ascii="Times New Roman"/>
                <w:bCs/>
                <w:color w:val="000000" w:themeColor="text1"/>
                <w:sz w:val="24"/>
                <w:szCs w:val="24"/>
              </w:rPr>
              <w:t>種。」、同法第</w:t>
            </w:r>
            <w:r w:rsidRPr="00B9609C">
              <w:rPr>
                <w:rFonts w:ascii="Times New Roman"/>
                <w:bCs/>
                <w:color w:val="000000" w:themeColor="text1"/>
                <w:sz w:val="24"/>
                <w:szCs w:val="24"/>
              </w:rPr>
              <w:t>15</w:t>
            </w:r>
            <w:r w:rsidRPr="00B9609C">
              <w:rPr>
                <w:rFonts w:ascii="Times New Roman"/>
                <w:bCs/>
                <w:color w:val="000000" w:themeColor="text1"/>
                <w:sz w:val="24"/>
                <w:szCs w:val="24"/>
              </w:rPr>
              <w:t>條：「受刑人新入監者，應先獨居監禁，</w:t>
            </w:r>
            <w:r w:rsidRPr="00B9609C">
              <w:rPr>
                <w:rFonts w:hAnsi="標楷體" w:hint="eastAsia"/>
                <w:bCs/>
                <w:color w:val="000000" w:themeColor="text1"/>
                <w:sz w:val="24"/>
                <w:szCs w:val="24"/>
              </w:rPr>
              <w:t>……</w:t>
            </w:r>
            <w:r w:rsidRPr="00B9609C">
              <w:rPr>
                <w:rFonts w:ascii="Times New Roman"/>
                <w:bCs/>
                <w:color w:val="000000" w:themeColor="text1"/>
                <w:sz w:val="24"/>
                <w:szCs w:val="24"/>
              </w:rPr>
              <w:t>」、同法第</w:t>
            </w:r>
            <w:r w:rsidRPr="00B9609C">
              <w:rPr>
                <w:rFonts w:ascii="Times New Roman"/>
                <w:bCs/>
                <w:color w:val="000000" w:themeColor="text1"/>
                <w:sz w:val="24"/>
                <w:szCs w:val="24"/>
              </w:rPr>
              <w:t>16</w:t>
            </w:r>
            <w:r w:rsidRPr="00B9609C">
              <w:rPr>
                <w:rFonts w:ascii="Times New Roman"/>
                <w:bCs/>
                <w:color w:val="000000" w:themeColor="text1"/>
                <w:sz w:val="24"/>
                <w:szCs w:val="24"/>
              </w:rPr>
              <w:t>條：「左列受刑人應儘先獨居監禁：一、刑期不滿</w:t>
            </w:r>
            <w:r w:rsidRPr="00B9609C">
              <w:rPr>
                <w:rFonts w:ascii="Times New Roman" w:hint="eastAsia"/>
                <w:bCs/>
                <w:color w:val="000000" w:themeColor="text1"/>
                <w:sz w:val="24"/>
                <w:szCs w:val="24"/>
              </w:rPr>
              <w:t>6</w:t>
            </w:r>
            <w:r w:rsidRPr="00B9609C">
              <w:rPr>
                <w:rFonts w:ascii="Times New Roman"/>
                <w:bCs/>
                <w:color w:val="000000" w:themeColor="text1"/>
                <w:sz w:val="24"/>
                <w:szCs w:val="24"/>
              </w:rPr>
              <w:t>個月者。二、因犯他罪在審理中者。三、惡性重大顯有影響他人之虞者。四、曾受徒刑之執行者。」、同法施行細則第</w:t>
            </w:r>
            <w:r w:rsidRPr="00B9609C">
              <w:rPr>
                <w:rFonts w:ascii="Times New Roman"/>
                <w:bCs/>
                <w:color w:val="000000" w:themeColor="text1"/>
                <w:sz w:val="24"/>
                <w:szCs w:val="24"/>
              </w:rPr>
              <w:t>19</w:t>
            </w:r>
            <w:r w:rsidRPr="00B9609C">
              <w:rPr>
                <w:rFonts w:ascii="Times New Roman"/>
                <w:bCs/>
                <w:color w:val="000000" w:themeColor="text1"/>
                <w:sz w:val="24"/>
                <w:szCs w:val="24"/>
              </w:rPr>
              <w:t>條：「獨居監禁</w:t>
            </w:r>
            <w:r w:rsidRPr="00B9609C">
              <w:rPr>
                <w:rFonts w:hAnsi="標楷體" w:hint="eastAsia"/>
                <w:bCs/>
                <w:color w:val="000000" w:themeColor="text1"/>
                <w:sz w:val="24"/>
                <w:szCs w:val="24"/>
              </w:rPr>
              <w:t>……</w:t>
            </w:r>
            <w:r w:rsidRPr="00B9609C">
              <w:rPr>
                <w:rFonts w:ascii="Times New Roman"/>
                <w:bCs/>
                <w:color w:val="000000" w:themeColor="text1"/>
                <w:sz w:val="24"/>
                <w:szCs w:val="24"/>
              </w:rPr>
              <w:t>，不得有害於受刑人之身心健康。典獄長、戒護科長及醫務人員對其監禁處所應勤加巡視之。」、行刑累進處遇條例第</w:t>
            </w:r>
            <w:r w:rsidRPr="00B9609C">
              <w:rPr>
                <w:rFonts w:ascii="Times New Roman"/>
                <w:bCs/>
                <w:color w:val="000000" w:themeColor="text1"/>
                <w:sz w:val="24"/>
                <w:szCs w:val="24"/>
              </w:rPr>
              <w:t>26</w:t>
            </w:r>
            <w:r w:rsidRPr="00B9609C">
              <w:rPr>
                <w:rFonts w:ascii="Times New Roman"/>
                <w:bCs/>
                <w:color w:val="000000" w:themeColor="text1"/>
                <w:sz w:val="24"/>
                <w:szCs w:val="24"/>
              </w:rPr>
              <w:t>條、第</w:t>
            </w:r>
            <w:r w:rsidRPr="00B9609C">
              <w:rPr>
                <w:rFonts w:ascii="Times New Roman"/>
                <w:bCs/>
                <w:color w:val="000000" w:themeColor="text1"/>
                <w:sz w:val="24"/>
                <w:szCs w:val="24"/>
              </w:rPr>
              <w:t>27</w:t>
            </w:r>
            <w:r w:rsidRPr="00B9609C">
              <w:rPr>
                <w:rFonts w:ascii="Times New Roman"/>
                <w:bCs/>
                <w:color w:val="000000" w:themeColor="text1"/>
                <w:sz w:val="24"/>
                <w:szCs w:val="24"/>
              </w:rPr>
              <w:t>條：「第四級及第三級之受刑人，應獨居監禁。但處遇上有必要時，不在此限。第二級以上之受刑人，晝間應雜居監禁，夜間得獨居監禁。」等規定。</w:t>
            </w:r>
          </w:p>
          <w:p w:rsidR="00553E8A" w:rsidRPr="00B9609C" w:rsidRDefault="00553E8A" w:rsidP="00C109CA">
            <w:pPr>
              <w:pStyle w:val="af2"/>
              <w:widowControl/>
              <w:numPr>
                <w:ilvl w:val="0"/>
                <w:numId w:val="34"/>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綜上觀之，矯正機關收容人獨居監禁非以懲罰為目的，現行實務運用具有保護、隔離及預防危害等性質，亦包含了收容人不適合群居或現實條件上不能群居之考量，如罹患傳染病、惡性重大顯有影響他人之虞、有傷害他人或自傷之虞之收容人，渠等獨居監禁乃考慮機關之感染管制及收容人安全，保護其他收容人免於受感染、攻擊傷害之威脅，故必要之獨居監禁，係同時保護罹病個案及其他收容人身心健康之措施，又為鼓勵受刑人改悔向上，保持善行，透過累進處遇制度，規劃由嚴至寬之</w:t>
            </w:r>
            <w:r w:rsidRPr="00B9609C">
              <w:rPr>
                <w:rFonts w:ascii="Times New Roman"/>
                <w:bCs/>
                <w:color w:val="000000" w:themeColor="text1"/>
                <w:sz w:val="24"/>
                <w:szCs w:val="24"/>
              </w:rPr>
              <w:lastRenderedPageBreak/>
              <w:t>獨居、群居等處遇方式，惟目前因超額收容之故，機關礙難澈底實施。綜上，受刑人獨居監禁非以懲罰為目的，而係具有保護、隔離及預防危害等性質及策勵累進處遇級數較低之受刑人若能保持善行，獲得既定額度之分數後，就能升級獲得較優渥處遇之累進處遇制度精神。</w:t>
            </w:r>
          </w:p>
          <w:p w:rsidR="00553E8A" w:rsidRPr="00B9609C" w:rsidRDefault="00553E8A" w:rsidP="00C109CA">
            <w:pPr>
              <w:pStyle w:val="af2"/>
              <w:widowControl/>
              <w:numPr>
                <w:ilvl w:val="0"/>
                <w:numId w:val="34"/>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按同法施行細則第</w:t>
            </w:r>
            <w:r w:rsidRPr="00B9609C">
              <w:rPr>
                <w:rFonts w:ascii="Times New Roman"/>
                <w:bCs/>
                <w:color w:val="000000" w:themeColor="text1"/>
                <w:sz w:val="24"/>
                <w:szCs w:val="24"/>
              </w:rPr>
              <w:t>19</w:t>
            </w:r>
            <w:r w:rsidRPr="00B9609C">
              <w:rPr>
                <w:rFonts w:ascii="Times New Roman"/>
                <w:bCs/>
                <w:color w:val="000000" w:themeColor="text1"/>
                <w:sz w:val="24"/>
                <w:szCs w:val="24"/>
              </w:rPr>
              <w:t>條及矯正署</w:t>
            </w:r>
            <w:r w:rsidRPr="00B9609C">
              <w:rPr>
                <w:rFonts w:ascii="Times New Roman"/>
                <w:bCs/>
                <w:color w:val="000000" w:themeColor="text1"/>
                <w:sz w:val="24"/>
                <w:szCs w:val="24"/>
              </w:rPr>
              <w:t>106</w:t>
            </w:r>
            <w:r w:rsidRPr="00B9609C">
              <w:rPr>
                <w:rFonts w:ascii="Times New Roman"/>
                <w:bCs/>
                <w:color w:val="000000" w:themeColor="text1"/>
                <w:sz w:val="24"/>
                <w:szCs w:val="24"/>
              </w:rPr>
              <w:t>年</w:t>
            </w:r>
            <w:r w:rsidRPr="00B9609C">
              <w:rPr>
                <w:rFonts w:ascii="Times New Roman"/>
                <w:bCs/>
                <w:color w:val="000000" w:themeColor="text1"/>
                <w:sz w:val="24"/>
                <w:szCs w:val="24"/>
              </w:rPr>
              <w:t>8</w:t>
            </w:r>
            <w:r w:rsidRPr="00B9609C">
              <w:rPr>
                <w:rFonts w:ascii="Times New Roman"/>
                <w:bCs/>
                <w:color w:val="000000" w:themeColor="text1"/>
                <w:sz w:val="24"/>
                <w:szCs w:val="24"/>
              </w:rPr>
              <w:t>月</w:t>
            </w:r>
            <w:r w:rsidRPr="00B9609C">
              <w:rPr>
                <w:rFonts w:ascii="Times New Roman"/>
                <w:bCs/>
                <w:color w:val="000000" w:themeColor="text1"/>
                <w:sz w:val="24"/>
                <w:szCs w:val="24"/>
              </w:rPr>
              <w:t>2</w:t>
            </w:r>
            <w:r w:rsidRPr="00B9609C">
              <w:rPr>
                <w:rFonts w:ascii="Times New Roman"/>
                <w:bCs/>
                <w:color w:val="000000" w:themeColor="text1"/>
                <w:sz w:val="24"/>
                <w:szCs w:val="24"/>
              </w:rPr>
              <w:t>日法矯署安字第</w:t>
            </w:r>
            <w:r w:rsidRPr="00B9609C">
              <w:rPr>
                <w:rFonts w:ascii="Times New Roman"/>
                <w:bCs/>
                <w:color w:val="000000" w:themeColor="text1"/>
                <w:sz w:val="24"/>
                <w:szCs w:val="24"/>
              </w:rPr>
              <w:t>10604006580</w:t>
            </w:r>
            <w:r w:rsidRPr="00B9609C">
              <w:rPr>
                <w:rFonts w:ascii="Times New Roman"/>
                <w:bCs/>
                <w:color w:val="000000" w:themeColor="text1"/>
                <w:sz w:val="24"/>
                <w:szCs w:val="24"/>
              </w:rPr>
              <w:t>號函規定，實施獨居監禁原則如下：</w:t>
            </w:r>
          </w:p>
          <w:p w:rsidR="00553E8A" w:rsidRPr="00B9609C" w:rsidRDefault="00553E8A" w:rsidP="00C109CA">
            <w:pPr>
              <w:pStyle w:val="af2"/>
              <w:widowControl/>
              <w:numPr>
                <w:ilvl w:val="0"/>
                <w:numId w:val="53"/>
              </w:numPr>
              <w:overflowPunct/>
              <w:autoSpaceDE/>
              <w:autoSpaceDN/>
              <w:spacing w:line="280" w:lineRule="exact"/>
              <w:ind w:leftChars="100" w:left="1120" w:hangingChars="300" w:hanging="780"/>
              <w:rPr>
                <w:rFonts w:ascii="Times New Roman"/>
                <w:bCs/>
                <w:color w:val="000000" w:themeColor="text1"/>
                <w:sz w:val="24"/>
                <w:szCs w:val="24"/>
              </w:rPr>
            </w:pPr>
            <w:r w:rsidRPr="00B9609C">
              <w:rPr>
                <w:rFonts w:ascii="Times New Roman"/>
                <w:bCs/>
                <w:color w:val="000000" w:themeColor="text1"/>
                <w:sz w:val="24"/>
                <w:szCs w:val="24"/>
              </w:rPr>
              <w:t>收容人以群居監禁為原則，儘量避免獨居監禁，並不得以獨居作為懲罰收容人之方法。</w:t>
            </w:r>
          </w:p>
          <w:p w:rsidR="00553E8A" w:rsidRPr="00B9609C" w:rsidRDefault="00553E8A" w:rsidP="00C109CA">
            <w:pPr>
              <w:pStyle w:val="af2"/>
              <w:widowControl/>
              <w:numPr>
                <w:ilvl w:val="0"/>
                <w:numId w:val="53"/>
              </w:numPr>
              <w:overflowPunct/>
              <w:autoSpaceDE/>
              <w:autoSpaceDN/>
              <w:spacing w:line="280" w:lineRule="exact"/>
              <w:ind w:leftChars="100" w:left="1120" w:hangingChars="300" w:hanging="780"/>
              <w:rPr>
                <w:rFonts w:ascii="Times New Roman"/>
                <w:bCs/>
                <w:color w:val="000000" w:themeColor="text1"/>
                <w:sz w:val="24"/>
                <w:szCs w:val="24"/>
              </w:rPr>
            </w:pPr>
            <w:r w:rsidRPr="00B9609C">
              <w:rPr>
                <w:rFonts w:ascii="Times New Roman"/>
                <w:bCs/>
                <w:color w:val="000000" w:themeColor="text1"/>
                <w:sz w:val="24"/>
                <w:szCs w:val="24"/>
              </w:rPr>
              <w:tab/>
            </w:r>
            <w:r w:rsidRPr="00B9609C">
              <w:rPr>
                <w:rFonts w:ascii="Times New Roman"/>
                <w:bCs/>
                <w:color w:val="000000" w:themeColor="text1"/>
                <w:sz w:val="24"/>
                <w:szCs w:val="24"/>
              </w:rPr>
              <w:t>實施獨居監禁前須將不適合群居事由等填載於報告表，經首長核定後始得實施。但緊急、必要情形時，得先行辦理，並儘速陳核。</w:t>
            </w:r>
          </w:p>
          <w:p w:rsidR="00553E8A" w:rsidRPr="00B9609C" w:rsidRDefault="00553E8A" w:rsidP="00C109CA">
            <w:pPr>
              <w:pStyle w:val="af2"/>
              <w:widowControl/>
              <w:numPr>
                <w:ilvl w:val="0"/>
                <w:numId w:val="53"/>
              </w:numPr>
              <w:overflowPunct/>
              <w:autoSpaceDE/>
              <w:autoSpaceDN/>
              <w:spacing w:line="280" w:lineRule="exact"/>
              <w:ind w:leftChars="100" w:left="1120" w:hangingChars="300" w:hanging="780"/>
              <w:rPr>
                <w:rFonts w:ascii="Times New Roman"/>
                <w:bCs/>
                <w:color w:val="000000" w:themeColor="text1"/>
                <w:sz w:val="24"/>
                <w:szCs w:val="24"/>
              </w:rPr>
            </w:pPr>
            <w:r w:rsidRPr="00B9609C">
              <w:rPr>
                <w:rFonts w:ascii="Times New Roman"/>
                <w:bCs/>
                <w:color w:val="000000" w:themeColor="text1"/>
                <w:sz w:val="24"/>
                <w:szCs w:val="24"/>
              </w:rPr>
              <w:tab/>
            </w:r>
            <w:r w:rsidRPr="00B9609C">
              <w:rPr>
                <w:rFonts w:ascii="Times New Roman"/>
                <w:bCs/>
                <w:color w:val="000000" w:themeColor="text1"/>
                <w:sz w:val="24"/>
                <w:szCs w:val="24"/>
              </w:rPr>
              <w:t>典獄長、戒護科長及醫務人員對監禁處所應勤加巡視。</w:t>
            </w:r>
          </w:p>
          <w:p w:rsidR="00553E8A" w:rsidRPr="00B9609C" w:rsidRDefault="00553E8A" w:rsidP="00C109CA">
            <w:pPr>
              <w:pStyle w:val="af2"/>
              <w:widowControl/>
              <w:numPr>
                <w:ilvl w:val="0"/>
                <w:numId w:val="53"/>
              </w:numPr>
              <w:overflowPunct/>
              <w:autoSpaceDE/>
              <w:autoSpaceDN/>
              <w:spacing w:line="280" w:lineRule="exact"/>
              <w:ind w:leftChars="100" w:left="1120" w:hangingChars="300" w:hanging="780"/>
              <w:rPr>
                <w:rFonts w:ascii="Times New Roman"/>
                <w:bCs/>
                <w:color w:val="000000" w:themeColor="text1"/>
                <w:sz w:val="24"/>
                <w:szCs w:val="24"/>
              </w:rPr>
            </w:pPr>
            <w:r w:rsidRPr="00B9609C">
              <w:rPr>
                <w:rFonts w:ascii="Times New Roman"/>
                <w:bCs/>
                <w:color w:val="000000" w:themeColor="text1"/>
                <w:sz w:val="24"/>
                <w:szCs w:val="24"/>
              </w:rPr>
              <w:tab/>
            </w:r>
            <w:r w:rsidRPr="00B9609C">
              <w:rPr>
                <w:rFonts w:ascii="Times New Roman"/>
                <w:bCs/>
                <w:color w:val="000000" w:themeColor="text1"/>
                <w:sz w:val="24"/>
                <w:szCs w:val="24"/>
              </w:rPr>
              <w:t>隨時注意獨居收容人之身心狀況，如無繼續獨居之必要時，即配轉為群居。</w:t>
            </w:r>
          </w:p>
          <w:p w:rsidR="00553E8A" w:rsidRPr="00B9609C" w:rsidRDefault="00553E8A" w:rsidP="00C109CA">
            <w:pPr>
              <w:pStyle w:val="af2"/>
              <w:widowControl/>
              <w:numPr>
                <w:ilvl w:val="0"/>
                <w:numId w:val="53"/>
              </w:numPr>
              <w:overflowPunct/>
              <w:autoSpaceDE/>
              <w:autoSpaceDN/>
              <w:spacing w:line="280" w:lineRule="exact"/>
              <w:ind w:leftChars="100" w:left="1120" w:hangingChars="300" w:hanging="780"/>
              <w:rPr>
                <w:rFonts w:ascii="Times New Roman"/>
                <w:bCs/>
                <w:color w:val="000000" w:themeColor="text1"/>
                <w:sz w:val="24"/>
                <w:szCs w:val="24"/>
              </w:rPr>
            </w:pPr>
            <w:r w:rsidRPr="00B9609C">
              <w:rPr>
                <w:rFonts w:ascii="Times New Roman"/>
                <w:bCs/>
                <w:color w:val="000000" w:themeColor="text1"/>
                <w:sz w:val="24"/>
                <w:szCs w:val="24"/>
              </w:rPr>
              <w:tab/>
            </w:r>
            <w:r w:rsidRPr="00B9609C">
              <w:rPr>
                <w:rFonts w:ascii="Times New Roman"/>
                <w:bCs/>
                <w:color w:val="000000" w:themeColor="text1"/>
                <w:sz w:val="24"/>
                <w:szCs w:val="24"/>
              </w:rPr>
              <w:t>責成管教小組加強教化輔導，並得延聘教誨或社會志工協助，維繫獨居收容人與社會支持關係之互動。</w:t>
            </w:r>
          </w:p>
          <w:p w:rsidR="00553E8A" w:rsidRPr="00B9609C" w:rsidRDefault="00553E8A" w:rsidP="00C109CA">
            <w:pPr>
              <w:pStyle w:val="af2"/>
              <w:widowControl/>
              <w:numPr>
                <w:ilvl w:val="0"/>
                <w:numId w:val="53"/>
              </w:numPr>
              <w:overflowPunct/>
              <w:autoSpaceDE/>
              <w:autoSpaceDN/>
              <w:spacing w:line="280" w:lineRule="exact"/>
              <w:ind w:leftChars="100" w:left="1120" w:hangingChars="300" w:hanging="780"/>
              <w:rPr>
                <w:rFonts w:ascii="Times New Roman"/>
                <w:bCs/>
                <w:color w:val="000000" w:themeColor="text1"/>
                <w:sz w:val="24"/>
                <w:szCs w:val="24"/>
              </w:rPr>
            </w:pPr>
            <w:r w:rsidRPr="00B9609C">
              <w:rPr>
                <w:rFonts w:ascii="Times New Roman"/>
                <w:bCs/>
                <w:color w:val="000000" w:themeColor="text1"/>
                <w:sz w:val="24"/>
                <w:szCs w:val="24"/>
              </w:rPr>
              <w:tab/>
            </w:r>
            <w:r w:rsidRPr="00B9609C">
              <w:rPr>
                <w:rFonts w:ascii="Times New Roman"/>
                <w:bCs/>
                <w:color w:val="000000" w:themeColor="text1"/>
                <w:sz w:val="24"/>
                <w:szCs w:val="24"/>
              </w:rPr>
              <w:t>依機關場地、設施及獨居收容人之身心狀況，規劃適宜之文康活動及安排運動時間，以維護身心健康。</w:t>
            </w:r>
          </w:p>
          <w:p w:rsidR="00553E8A" w:rsidRPr="00B9609C" w:rsidRDefault="00553E8A" w:rsidP="00C109CA">
            <w:pPr>
              <w:pStyle w:val="af2"/>
              <w:widowControl/>
              <w:numPr>
                <w:ilvl w:val="0"/>
                <w:numId w:val="53"/>
              </w:numPr>
              <w:overflowPunct/>
              <w:autoSpaceDE/>
              <w:autoSpaceDN/>
              <w:spacing w:line="280" w:lineRule="exact"/>
              <w:ind w:leftChars="100" w:left="1120" w:hangingChars="300" w:hanging="780"/>
              <w:rPr>
                <w:rFonts w:ascii="Times New Roman"/>
                <w:bCs/>
                <w:color w:val="000000" w:themeColor="text1"/>
                <w:sz w:val="24"/>
                <w:szCs w:val="24"/>
              </w:rPr>
            </w:pPr>
            <w:r w:rsidRPr="00B9609C">
              <w:rPr>
                <w:rFonts w:ascii="Times New Roman"/>
                <w:bCs/>
                <w:color w:val="000000" w:themeColor="text1"/>
                <w:sz w:val="24"/>
                <w:szCs w:val="24"/>
              </w:rPr>
              <w:tab/>
            </w:r>
            <w:r w:rsidRPr="00B9609C">
              <w:rPr>
                <w:rFonts w:ascii="Times New Roman"/>
                <w:bCs/>
                <w:color w:val="000000" w:themeColor="text1"/>
                <w:sz w:val="24"/>
                <w:szCs w:val="24"/>
              </w:rPr>
              <w:t>認有必要時，可運用「簡式健康量表（</w:t>
            </w:r>
            <w:r w:rsidRPr="00B9609C">
              <w:rPr>
                <w:rFonts w:ascii="Times New Roman"/>
                <w:bCs/>
                <w:color w:val="000000" w:themeColor="text1"/>
                <w:sz w:val="24"/>
                <w:szCs w:val="24"/>
              </w:rPr>
              <w:t>BSRS-5</w:t>
            </w:r>
            <w:r w:rsidRPr="00B9609C">
              <w:rPr>
                <w:rFonts w:ascii="Times New Roman"/>
                <w:bCs/>
                <w:color w:val="000000" w:themeColor="text1"/>
                <w:sz w:val="24"/>
                <w:szCs w:val="24"/>
              </w:rPr>
              <w:t>）」進行心理健康篩檢，視情形提供情緒支持、輔導或醫療等適當處置，或轉介臨床心理師協助。</w:t>
            </w:r>
          </w:p>
          <w:p w:rsidR="00553E8A" w:rsidRPr="00B9609C" w:rsidRDefault="00553E8A" w:rsidP="00C109CA">
            <w:pPr>
              <w:pStyle w:val="af2"/>
              <w:widowControl/>
              <w:numPr>
                <w:ilvl w:val="0"/>
                <w:numId w:val="53"/>
              </w:numPr>
              <w:overflowPunct/>
              <w:autoSpaceDE/>
              <w:autoSpaceDN/>
              <w:spacing w:line="280" w:lineRule="exact"/>
              <w:ind w:leftChars="100" w:left="1120" w:hangingChars="300" w:hanging="780"/>
              <w:rPr>
                <w:rFonts w:ascii="Times New Roman"/>
                <w:bCs/>
                <w:color w:val="000000" w:themeColor="text1"/>
                <w:sz w:val="24"/>
                <w:szCs w:val="24"/>
              </w:rPr>
            </w:pPr>
            <w:r w:rsidRPr="00B9609C">
              <w:rPr>
                <w:rFonts w:ascii="Times New Roman"/>
                <w:bCs/>
                <w:color w:val="000000" w:themeColor="text1"/>
                <w:sz w:val="24"/>
                <w:szCs w:val="24"/>
              </w:rPr>
              <w:tab/>
            </w:r>
            <w:r w:rsidRPr="00B9609C">
              <w:rPr>
                <w:rFonts w:ascii="Times New Roman"/>
                <w:bCs/>
                <w:color w:val="000000" w:themeColor="text1"/>
                <w:sz w:val="24"/>
                <w:szCs w:val="24"/>
              </w:rPr>
              <w:t>罹患疾病者，各機關應評估其病情，除依醫囑予以服藥控制外，並視個案病情安排看診、追蹤，若在機關內不能為適當之醫治時，應安排戒送外醫治療或陳報移送病監收治。</w:t>
            </w:r>
          </w:p>
          <w:p w:rsidR="00553E8A" w:rsidRPr="00B9609C" w:rsidRDefault="00553E8A" w:rsidP="00C109CA">
            <w:pPr>
              <w:pStyle w:val="af2"/>
              <w:widowControl/>
              <w:numPr>
                <w:ilvl w:val="0"/>
                <w:numId w:val="53"/>
              </w:numPr>
              <w:overflowPunct/>
              <w:autoSpaceDE/>
              <w:autoSpaceDN/>
              <w:spacing w:line="280" w:lineRule="exact"/>
              <w:ind w:leftChars="100" w:left="1120" w:hangingChars="300" w:hanging="780"/>
              <w:rPr>
                <w:rFonts w:ascii="Times New Roman"/>
                <w:bCs/>
                <w:color w:val="000000" w:themeColor="text1"/>
                <w:sz w:val="24"/>
                <w:szCs w:val="24"/>
              </w:rPr>
            </w:pPr>
            <w:r w:rsidRPr="00B9609C">
              <w:rPr>
                <w:rFonts w:ascii="Times New Roman"/>
                <w:bCs/>
                <w:color w:val="000000" w:themeColor="text1"/>
                <w:sz w:val="24"/>
                <w:szCs w:val="24"/>
              </w:rPr>
              <w:tab/>
            </w:r>
            <w:r w:rsidRPr="00B9609C">
              <w:rPr>
                <w:rFonts w:ascii="Times New Roman"/>
                <w:bCs/>
                <w:color w:val="000000" w:themeColor="text1"/>
                <w:sz w:val="24"/>
                <w:szCs w:val="24"/>
              </w:rPr>
              <w:t>如醫事人員認為收容人不宜繼續獨居者，應即配轉為群居。</w:t>
            </w:r>
          </w:p>
          <w:p w:rsidR="00553E8A" w:rsidRPr="00B9609C" w:rsidRDefault="00553E8A" w:rsidP="00D43B30">
            <w:pPr>
              <w:pStyle w:val="af2"/>
              <w:widowControl/>
              <w:overflowPunct/>
              <w:autoSpaceDE/>
              <w:autoSpaceDN/>
              <w:spacing w:line="280" w:lineRule="exact"/>
              <w:ind w:left="0" w:firstLineChars="0" w:firstLine="0"/>
              <w:rPr>
                <w:rFonts w:ascii="Times New Roman"/>
                <w:bCs/>
                <w:color w:val="000000" w:themeColor="text1"/>
                <w:kern w:val="0"/>
                <w:sz w:val="24"/>
                <w:szCs w:val="24"/>
                <w:shd w:val="pct15" w:color="auto" w:fill="FFFFFF"/>
              </w:rPr>
            </w:pPr>
            <w:r w:rsidRPr="00B9609C">
              <w:rPr>
                <w:rFonts w:ascii="Times New Roman" w:hint="eastAsia"/>
                <w:bCs/>
                <w:color w:val="000000" w:themeColor="text1"/>
                <w:kern w:val="0"/>
                <w:sz w:val="24"/>
                <w:szCs w:val="24"/>
                <w:shd w:val="pct15" w:color="auto" w:fill="FFFFFF"/>
              </w:rPr>
              <w:t>※說明未盡詳實之第</w:t>
            </w:r>
            <w:r w:rsidRPr="00B9609C">
              <w:rPr>
                <w:rFonts w:ascii="Times New Roman" w:hint="eastAsia"/>
                <w:bCs/>
                <w:color w:val="000000" w:themeColor="text1"/>
                <w:kern w:val="0"/>
                <w:sz w:val="24"/>
                <w:szCs w:val="24"/>
                <w:shd w:val="pct15" w:color="auto" w:fill="FFFFFF"/>
              </w:rPr>
              <w:t>2</w:t>
            </w:r>
            <w:r w:rsidRPr="00B9609C">
              <w:rPr>
                <w:rFonts w:ascii="Times New Roman" w:hint="eastAsia"/>
                <w:bCs/>
                <w:color w:val="000000" w:themeColor="text1"/>
                <w:kern w:val="0"/>
                <w:sz w:val="24"/>
                <w:szCs w:val="24"/>
                <w:shd w:val="pct15" w:color="auto" w:fill="FFFFFF"/>
              </w:rPr>
              <w:t>次補充說明：</w:t>
            </w:r>
          </w:p>
          <w:p w:rsidR="00553E8A" w:rsidRPr="00B9609C" w:rsidRDefault="00553E8A" w:rsidP="00D43B30">
            <w:pPr>
              <w:pStyle w:val="af2"/>
              <w:spacing w:line="280" w:lineRule="exact"/>
              <w:ind w:left="0" w:firstLineChars="0" w:firstLine="0"/>
              <w:rPr>
                <w:rFonts w:ascii="Times New Roman"/>
                <w:bCs/>
                <w:color w:val="000000" w:themeColor="text1"/>
                <w:sz w:val="24"/>
                <w:szCs w:val="24"/>
              </w:rPr>
            </w:pPr>
            <w:r w:rsidRPr="00B9609C">
              <w:rPr>
                <w:rFonts w:hAnsi="標楷體" w:hint="eastAsia"/>
                <w:bCs/>
                <w:color w:val="000000" w:themeColor="text1"/>
                <w:sz w:val="24"/>
                <w:szCs w:val="28"/>
              </w:rPr>
              <w:t xml:space="preserve">　　有關該監首長、戒護科長及醫事人員巡視舍房紀錄，詳如附件9（略）。</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rPr>
              <w:lastRenderedPageBreak/>
              <w:t>經審閱法務部提供綠島監獄單獨監禁一覽表發現，諸多收容人有長期單獨監禁情事，對此有何說明？</w:t>
            </w:r>
          </w:p>
        </w:tc>
        <w:tc>
          <w:tcPr>
            <w:tcW w:w="6946" w:type="dxa"/>
            <w:tcBorders>
              <w:right w:val="single" w:sz="4" w:space="0" w:color="auto"/>
            </w:tcBorders>
            <w:shd w:val="clear" w:color="auto" w:fill="auto"/>
          </w:tcPr>
          <w:p w:rsidR="00553E8A" w:rsidRPr="00B9609C" w:rsidRDefault="00553E8A" w:rsidP="00C109CA">
            <w:pPr>
              <w:pStyle w:val="af2"/>
              <w:widowControl/>
              <w:numPr>
                <w:ilvl w:val="0"/>
                <w:numId w:val="35"/>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按「聯合國囚犯待遇最低限度標準規則」（曼德拉規則）第</w:t>
            </w:r>
            <w:r w:rsidRPr="00B9609C">
              <w:rPr>
                <w:rFonts w:ascii="Times New Roman"/>
                <w:bCs/>
                <w:color w:val="000000" w:themeColor="text1"/>
                <w:sz w:val="24"/>
                <w:szCs w:val="24"/>
              </w:rPr>
              <w:t>44</w:t>
            </w:r>
            <w:r w:rsidRPr="00B9609C">
              <w:rPr>
                <w:rFonts w:ascii="Times New Roman"/>
                <w:bCs/>
                <w:color w:val="000000" w:themeColor="text1"/>
                <w:sz w:val="24"/>
                <w:szCs w:val="24"/>
              </w:rPr>
              <w:t>條所稱「單獨監禁」，係指</w:t>
            </w:r>
            <w:r w:rsidRPr="00B9609C">
              <w:rPr>
                <w:rFonts w:ascii="Times New Roman"/>
                <w:bCs/>
                <w:color w:val="000000" w:themeColor="text1"/>
                <w:sz w:val="24"/>
                <w:szCs w:val="24"/>
              </w:rPr>
              <w:t>1</w:t>
            </w:r>
            <w:r w:rsidRPr="00B9609C">
              <w:rPr>
                <w:rFonts w:ascii="Times New Roman"/>
                <w:bCs/>
                <w:color w:val="000000" w:themeColor="text1"/>
                <w:sz w:val="24"/>
                <w:szCs w:val="24"/>
              </w:rPr>
              <w:t>日之內對收容人實施欠缺有意義人際接觸之監禁達</w:t>
            </w:r>
            <w:r w:rsidRPr="00B9609C">
              <w:rPr>
                <w:rFonts w:ascii="Times New Roman"/>
                <w:bCs/>
                <w:color w:val="000000" w:themeColor="text1"/>
                <w:sz w:val="24"/>
                <w:szCs w:val="24"/>
              </w:rPr>
              <w:t>22</w:t>
            </w:r>
            <w:r w:rsidRPr="00B9609C">
              <w:rPr>
                <w:rFonts w:ascii="Times New Roman"/>
                <w:bCs/>
                <w:color w:val="000000" w:themeColor="text1"/>
                <w:sz w:val="24"/>
                <w:szCs w:val="24"/>
              </w:rPr>
              <w:t>小時以上。上述側重隔離人際接觸之監禁方式，與矯正機關考量受刑人有不適合群居或現實條件上不能群居之情形，而採行分配單人房之獨居監禁方式有別，先予敘明。</w:t>
            </w:r>
          </w:p>
          <w:p w:rsidR="00553E8A" w:rsidRPr="00B9609C" w:rsidRDefault="00553E8A" w:rsidP="00C109CA">
            <w:pPr>
              <w:pStyle w:val="af2"/>
              <w:widowControl/>
              <w:numPr>
                <w:ilvl w:val="0"/>
                <w:numId w:val="35"/>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矯正機關收容人獨居監禁非以懲罰為目的，現行實務運用具有保護、隔離及預防危害等性質，亦包含了收容人不適合群居或現實條件上不能群居之考量，如罹患傳染病、惡性重大顯有影響他人之虞、有傷害他人或自傷之虞之收容人，渠等獨居監禁乃考慮機關之感染管制及收容人安全，保護其他收容人免於受感染、攻擊傷害之威脅，故必要之獨居監禁，係同時保護罹病個案及其他收容人身心健康之措施。</w:t>
            </w:r>
          </w:p>
          <w:p w:rsidR="00553E8A" w:rsidRPr="00B9609C" w:rsidRDefault="00553E8A" w:rsidP="00C109CA">
            <w:pPr>
              <w:pStyle w:val="af2"/>
              <w:widowControl/>
              <w:numPr>
                <w:ilvl w:val="0"/>
                <w:numId w:val="35"/>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lastRenderedPageBreak/>
              <w:t>我國採行之獨居監禁制度係出於保護為目的，屬物理上、空間上之區隔，其等基本生活環境仍受保障，教化、給養、衛生醫療照護、接見通信等各項處遇措施，仍依監獄行刑法等相關法令辦理，受到與一般受刑人同等對待之照護，與本問項之單獨監禁有別。</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rPr>
              <w:lastRenderedPageBreak/>
              <w:t>各監所實際執行收容人單獨監禁之現況為何？是否妥當？併請提供近</w:t>
            </w:r>
            <w:r w:rsidRPr="00B9609C">
              <w:rPr>
                <w:rFonts w:ascii="Times New Roman"/>
                <w:color w:val="000000" w:themeColor="text1"/>
                <w:sz w:val="24"/>
                <w:szCs w:val="24"/>
              </w:rPr>
              <w:t>3</w:t>
            </w:r>
            <w:r w:rsidRPr="00B9609C">
              <w:rPr>
                <w:rFonts w:ascii="Times New Roman"/>
                <w:color w:val="000000" w:themeColor="text1"/>
                <w:sz w:val="24"/>
                <w:szCs w:val="24"/>
              </w:rPr>
              <w:t>年各監所單獨監禁一覽表（含各監所獨居房房數、實際獨居人數、獨居原因、獨居精神病患數、收容人獨居時自殺一覽表）</w:t>
            </w:r>
          </w:p>
        </w:tc>
        <w:tc>
          <w:tcPr>
            <w:tcW w:w="6946" w:type="dxa"/>
            <w:tcBorders>
              <w:right w:val="single" w:sz="4" w:space="0" w:color="auto"/>
            </w:tcBorders>
            <w:shd w:val="clear" w:color="auto" w:fill="auto"/>
          </w:tcPr>
          <w:p w:rsidR="00553E8A" w:rsidRPr="00B9609C" w:rsidRDefault="00553E8A" w:rsidP="00D43B30">
            <w:pPr>
              <w:rPr>
                <w:color w:val="000000" w:themeColor="text1"/>
              </w:rPr>
            </w:pPr>
            <w:r w:rsidRPr="00B9609C">
              <w:rPr>
                <w:rFonts w:ascii="Times New Roman" w:hint="eastAsia"/>
                <w:bCs/>
                <w:color w:val="000000" w:themeColor="text1"/>
                <w:kern w:val="0"/>
                <w:sz w:val="24"/>
                <w:szCs w:val="24"/>
                <w:shd w:val="pct15" w:color="auto" w:fill="FFFFFF"/>
              </w:rPr>
              <w:t>※第</w:t>
            </w:r>
            <w:r w:rsidRPr="00B9609C">
              <w:rPr>
                <w:rFonts w:ascii="Times New Roman" w:hint="eastAsia"/>
                <w:bCs/>
                <w:color w:val="000000" w:themeColor="text1"/>
                <w:kern w:val="0"/>
                <w:sz w:val="24"/>
                <w:szCs w:val="24"/>
                <w:shd w:val="pct15" w:color="auto" w:fill="FFFFFF"/>
              </w:rPr>
              <w:t>1</w:t>
            </w:r>
            <w:r w:rsidRPr="00B9609C">
              <w:rPr>
                <w:rFonts w:ascii="Times New Roman" w:hint="eastAsia"/>
                <w:bCs/>
                <w:color w:val="000000" w:themeColor="text1"/>
                <w:kern w:val="0"/>
                <w:sz w:val="24"/>
                <w:szCs w:val="24"/>
                <w:shd w:val="pct15" w:color="auto" w:fill="FFFFFF"/>
              </w:rPr>
              <w:t>次說明</w:t>
            </w:r>
            <w:r w:rsidRPr="00B9609C">
              <w:rPr>
                <w:rFonts w:ascii="Times New Roman"/>
                <w:bCs/>
                <w:color w:val="000000" w:themeColor="text1"/>
                <w:kern w:val="0"/>
                <w:sz w:val="24"/>
                <w:szCs w:val="24"/>
                <w:shd w:val="pct15" w:color="auto" w:fill="FFFFFF"/>
              </w:rPr>
              <w:t>：</w:t>
            </w:r>
          </w:p>
          <w:p w:rsidR="00553E8A" w:rsidRPr="00B9609C" w:rsidRDefault="00553E8A" w:rsidP="00C109CA">
            <w:pPr>
              <w:pStyle w:val="af2"/>
              <w:widowControl/>
              <w:numPr>
                <w:ilvl w:val="0"/>
                <w:numId w:val="36"/>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收容人獨居監禁非以懲罰為目的，係就收容人有無罹患傳染疾病、衛生習慣差、個性或觀念特殊或偏差、無法與他人相處、傷害他人等惡性重大顯有影響他人之虞等情形，勢對其他受刑人在矯正機關生活產生影響甚或危害，致其有獨居監禁予以保護之例外情形。</w:t>
            </w:r>
          </w:p>
          <w:p w:rsidR="00553E8A" w:rsidRPr="00B9609C" w:rsidRDefault="00553E8A" w:rsidP="00C109CA">
            <w:pPr>
              <w:pStyle w:val="af2"/>
              <w:widowControl/>
              <w:numPr>
                <w:ilvl w:val="0"/>
                <w:numId w:val="36"/>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承上說明，獨居監禁數據係隨收容人行狀、有無罹患傳染疾病等隨時變動之，矯正署並無統計累計之數據，據矯正署</w:t>
            </w:r>
            <w:r w:rsidRPr="00B9609C">
              <w:rPr>
                <w:rFonts w:ascii="Times New Roman"/>
                <w:bCs/>
                <w:color w:val="000000" w:themeColor="text1"/>
                <w:sz w:val="24"/>
                <w:szCs w:val="24"/>
              </w:rPr>
              <w:t>107</w:t>
            </w:r>
            <w:r w:rsidRPr="00B9609C">
              <w:rPr>
                <w:rFonts w:ascii="Times New Roman"/>
                <w:bCs/>
                <w:color w:val="000000" w:themeColor="text1"/>
                <w:sz w:val="24"/>
                <w:szCs w:val="24"/>
              </w:rPr>
              <w:t>年</w:t>
            </w:r>
            <w:r w:rsidRPr="00B9609C">
              <w:rPr>
                <w:rFonts w:ascii="Times New Roman"/>
                <w:bCs/>
                <w:color w:val="000000" w:themeColor="text1"/>
                <w:sz w:val="24"/>
                <w:szCs w:val="24"/>
              </w:rPr>
              <w:t>9</w:t>
            </w:r>
            <w:r w:rsidRPr="00B9609C">
              <w:rPr>
                <w:rFonts w:ascii="Times New Roman"/>
                <w:bCs/>
                <w:color w:val="000000" w:themeColor="text1"/>
                <w:sz w:val="24"/>
                <w:szCs w:val="24"/>
              </w:rPr>
              <w:t>月</w:t>
            </w:r>
            <w:r w:rsidRPr="00B9609C">
              <w:rPr>
                <w:rFonts w:ascii="Times New Roman"/>
                <w:bCs/>
                <w:color w:val="000000" w:themeColor="text1"/>
                <w:sz w:val="24"/>
                <w:szCs w:val="24"/>
              </w:rPr>
              <w:t>18</w:t>
            </w:r>
            <w:r w:rsidRPr="00B9609C">
              <w:rPr>
                <w:rFonts w:ascii="Times New Roman"/>
                <w:bCs/>
                <w:color w:val="000000" w:themeColor="text1"/>
                <w:sz w:val="24"/>
                <w:szCs w:val="24"/>
              </w:rPr>
              <w:t>日之調查，各矯正機關獨居人數占整體收容人數之比例極低（扣除禁見及疾病因素獨居之人數僅約為</w:t>
            </w:r>
            <w:r w:rsidRPr="00B9609C">
              <w:rPr>
                <w:rFonts w:ascii="Times New Roman"/>
                <w:bCs/>
                <w:color w:val="000000" w:themeColor="text1"/>
                <w:sz w:val="24"/>
                <w:szCs w:val="24"/>
              </w:rPr>
              <w:t>0.2%</w:t>
            </w:r>
            <w:r w:rsidRPr="00B9609C">
              <w:rPr>
                <w:rFonts w:ascii="Times New Roman"/>
                <w:bCs/>
                <w:color w:val="000000" w:themeColor="text1"/>
                <w:sz w:val="24"/>
                <w:szCs w:val="24"/>
              </w:rPr>
              <w:t>），故可見矯正機關對於收容人獨居之決定審慎，而非恣意作為懲罰之手段。</w:t>
            </w:r>
          </w:p>
          <w:p w:rsidR="00553E8A" w:rsidRPr="00B9609C" w:rsidRDefault="00553E8A" w:rsidP="00D43B30">
            <w:pPr>
              <w:pStyle w:val="af2"/>
              <w:widowControl/>
              <w:overflowPunct/>
              <w:autoSpaceDE/>
              <w:autoSpaceDN/>
              <w:spacing w:line="280" w:lineRule="exact"/>
              <w:ind w:left="0" w:firstLineChars="0" w:firstLine="0"/>
              <w:rPr>
                <w:rFonts w:ascii="Times New Roman"/>
                <w:bCs/>
                <w:color w:val="000000" w:themeColor="text1"/>
                <w:kern w:val="0"/>
                <w:sz w:val="24"/>
                <w:szCs w:val="24"/>
                <w:shd w:val="pct15" w:color="auto" w:fill="FFFFFF"/>
              </w:rPr>
            </w:pPr>
            <w:r w:rsidRPr="00B9609C">
              <w:rPr>
                <w:rFonts w:ascii="Times New Roman" w:hint="eastAsia"/>
                <w:bCs/>
                <w:color w:val="000000" w:themeColor="text1"/>
                <w:kern w:val="0"/>
                <w:sz w:val="24"/>
                <w:szCs w:val="24"/>
                <w:shd w:val="pct15" w:color="auto" w:fill="FFFFFF"/>
              </w:rPr>
              <w:t>※說明未盡詳實之第</w:t>
            </w:r>
            <w:r w:rsidRPr="00B9609C">
              <w:rPr>
                <w:rFonts w:ascii="Times New Roman" w:hint="eastAsia"/>
                <w:bCs/>
                <w:color w:val="000000" w:themeColor="text1"/>
                <w:kern w:val="0"/>
                <w:sz w:val="24"/>
                <w:szCs w:val="24"/>
                <w:shd w:val="pct15" w:color="auto" w:fill="FFFFFF"/>
              </w:rPr>
              <w:t>2</w:t>
            </w:r>
            <w:r w:rsidRPr="00B9609C">
              <w:rPr>
                <w:rFonts w:ascii="Times New Roman" w:hint="eastAsia"/>
                <w:bCs/>
                <w:color w:val="000000" w:themeColor="text1"/>
                <w:kern w:val="0"/>
                <w:sz w:val="24"/>
                <w:szCs w:val="24"/>
                <w:shd w:val="pct15" w:color="auto" w:fill="FFFFFF"/>
              </w:rPr>
              <w:t>次補充說明：</w:t>
            </w:r>
          </w:p>
          <w:p w:rsidR="00553E8A" w:rsidRPr="00B9609C" w:rsidRDefault="00553E8A" w:rsidP="00D43B30">
            <w:pPr>
              <w:rPr>
                <w:rFonts w:ascii="Times New Roman"/>
                <w:bCs/>
                <w:color w:val="000000" w:themeColor="text1"/>
                <w:sz w:val="24"/>
                <w:szCs w:val="24"/>
              </w:rPr>
            </w:pPr>
            <w:r w:rsidRPr="00B9609C">
              <w:rPr>
                <w:rFonts w:ascii="Times New Roman" w:hint="eastAsia"/>
                <w:bCs/>
                <w:color w:val="000000" w:themeColor="text1"/>
                <w:sz w:val="24"/>
                <w:szCs w:val="24"/>
              </w:rPr>
              <w:t xml:space="preserve">　</w:t>
            </w:r>
            <w:r w:rsidRPr="00B9609C">
              <w:rPr>
                <w:rFonts w:ascii="Times New Roman" w:hint="eastAsia"/>
                <w:bCs/>
                <w:color w:val="000000" w:themeColor="text1"/>
                <w:sz w:val="20"/>
                <w:szCs w:val="24"/>
              </w:rPr>
              <w:t xml:space="preserve">　</w:t>
            </w:r>
            <w:r w:rsidRPr="00B9609C">
              <w:rPr>
                <w:rFonts w:hAnsi="標楷體" w:hint="eastAsia"/>
                <w:bCs/>
                <w:color w:val="000000" w:themeColor="text1"/>
                <w:sz w:val="22"/>
                <w:szCs w:val="28"/>
              </w:rPr>
              <w:t>107年9月18日獨居調查表詳如附件10（略）。</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rPr>
              <w:t>對現行部分監所將收容人以「固定保護」、「戒具使用」、「獨居」等保護之名，行懲罰之實的看法？檢討及策進作為？</w:t>
            </w:r>
          </w:p>
        </w:tc>
        <w:tc>
          <w:tcPr>
            <w:tcW w:w="6946" w:type="dxa"/>
            <w:tcBorders>
              <w:right w:val="single" w:sz="4" w:space="0" w:color="auto"/>
            </w:tcBorders>
            <w:shd w:val="clear" w:color="auto" w:fill="auto"/>
          </w:tcPr>
          <w:p w:rsidR="00553E8A" w:rsidRPr="00B9609C" w:rsidRDefault="00553E8A" w:rsidP="00D43B30">
            <w:pPr>
              <w:rPr>
                <w:color w:val="000000" w:themeColor="text1"/>
              </w:rPr>
            </w:pPr>
            <w:r w:rsidRPr="00B9609C">
              <w:rPr>
                <w:rFonts w:ascii="Times New Roman" w:hint="eastAsia"/>
                <w:bCs/>
                <w:color w:val="000000" w:themeColor="text1"/>
                <w:kern w:val="0"/>
                <w:sz w:val="24"/>
                <w:szCs w:val="24"/>
                <w:shd w:val="pct15" w:color="auto" w:fill="FFFFFF"/>
              </w:rPr>
              <w:t>※第</w:t>
            </w:r>
            <w:r w:rsidRPr="00B9609C">
              <w:rPr>
                <w:rFonts w:ascii="Times New Roman" w:hint="eastAsia"/>
                <w:bCs/>
                <w:color w:val="000000" w:themeColor="text1"/>
                <w:kern w:val="0"/>
                <w:sz w:val="24"/>
                <w:szCs w:val="24"/>
                <w:shd w:val="pct15" w:color="auto" w:fill="FFFFFF"/>
              </w:rPr>
              <w:t>1</w:t>
            </w:r>
            <w:r w:rsidRPr="00B9609C">
              <w:rPr>
                <w:rFonts w:ascii="Times New Roman" w:hint="eastAsia"/>
                <w:bCs/>
                <w:color w:val="000000" w:themeColor="text1"/>
                <w:kern w:val="0"/>
                <w:sz w:val="24"/>
                <w:szCs w:val="24"/>
                <w:shd w:val="pct15" w:color="auto" w:fill="FFFFFF"/>
              </w:rPr>
              <w:t>次說明</w:t>
            </w:r>
            <w:r w:rsidRPr="00B9609C">
              <w:rPr>
                <w:rFonts w:ascii="Times New Roman"/>
                <w:bCs/>
                <w:color w:val="000000" w:themeColor="text1"/>
                <w:kern w:val="0"/>
                <w:sz w:val="24"/>
                <w:szCs w:val="24"/>
                <w:shd w:val="pct15" w:color="auto" w:fill="FFFFFF"/>
              </w:rPr>
              <w:t>：</w:t>
            </w:r>
          </w:p>
          <w:p w:rsidR="00553E8A" w:rsidRPr="00B9609C" w:rsidRDefault="00553E8A" w:rsidP="00C109CA">
            <w:pPr>
              <w:pStyle w:val="af2"/>
              <w:widowControl/>
              <w:numPr>
                <w:ilvl w:val="0"/>
                <w:numId w:val="37"/>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有關施用戒具及收容鎮靜室部分，矯正機關不得以施用戒具為懲罰之方法，「法務部矯正署所屬矯正機關施用戒具要點」第</w:t>
            </w:r>
            <w:r w:rsidRPr="00B9609C">
              <w:rPr>
                <w:rFonts w:ascii="Times New Roman"/>
                <w:bCs/>
                <w:color w:val="000000" w:themeColor="text1"/>
                <w:sz w:val="24"/>
                <w:szCs w:val="24"/>
              </w:rPr>
              <w:t>6</w:t>
            </w:r>
            <w:r w:rsidRPr="00B9609C">
              <w:rPr>
                <w:rFonts w:ascii="Times New Roman"/>
                <w:bCs/>
                <w:color w:val="000000" w:themeColor="text1"/>
                <w:sz w:val="24"/>
                <w:szCs w:val="24"/>
              </w:rPr>
              <w:t>點定有明文。另矯正署業以</w:t>
            </w:r>
            <w:r w:rsidRPr="00B9609C">
              <w:rPr>
                <w:rFonts w:ascii="Times New Roman"/>
                <w:bCs/>
                <w:color w:val="000000" w:themeColor="text1"/>
                <w:sz w:val="24"/>
                <w:szCs w:val="24"/>
              </w:rPr>
              <w:t>102</w:t>
            </w:r>
            <w:r w:rsidRPr="00B9609C">
              <w:rPr>
                <w:rFonts w:ascii="Times New Roman"/>
                <w:bCs/>
                <w:color w:val="000000" w:themeColor="text1"/>
                <w:sz w:val="24"/>
                <w:szCs w:val="24"/>
              </w:rPr>
              <w:t>年</w:t>
            </w:r>
            <w:r w:rsidRPr="00B9609C">
              <w:rPr>
                <w:rFonts w:ascii="Times New Roman"/>
                <w:bCs/>
                <w:color w:val="000000" w:themeColor="text1"/>
                <w:sz w:val="24"/>
                <w:szCs w:val="24"/>
              </w:rPr>
              <w:t>7</w:t>
            </w:r>
            <w:r w:rsidRPr="00B9609C">
              <w:rPr>
                <w:rFonts w:ascii="Times New Roman"/>
                <w:bCs/>
                <w:color w:val="000000" w:themeColor="text1"/>
                <w:sz w:val="24"/>
                <w:szCs w:val="24"/>
              </w:rPr>
              <w:t>月</w:t>
            </w:r>
            <w:r w:rsidRPr="00B9609C">
              <w:rPr>
                <w:rFonts w:ascii="Times New Roman"/>
                <w:bCs/>
                <w:color w:val="000000" w:themeColor="text1"/>
                <w:sz w:val="24"/>
                <w:szCs w:val="24"/>
              </w:rPr>
              <w:t>30</w:t>
            </w:r>
            <w:r w:rsidRPr="00B9609C">
              <w:rPr>
                <w:rFonts w:ascii="Times New Roman"/>
                <w:bCs/>
                <w:color w:val="000000" w:themeColor="text1"/>
                <w:sz w:val="24"/>
                <w:szCs w:val="24"/>
              </w:rPr>
              <w:t>日法矯署安字第</w:t>
            </w:r>
            <w:r w:rsidRPr="00B9609C">
              <w:rPr>
                <w:rFonts w:ascii="Times New Roman"/>
                <w:bCs/>
                <w:color w:val="000000" w:themeColor="text1"/>
                <w:sz w:val="24"/>
                <w:szCs w:val="24"/>
              </w:rPr>
              <w:t>10204003600</w:t>
            </w:r>
            <w:r w:rsidRPr="00B9609C">
              <w:rPr>
                <w:rFonts w:ascii="Times New Roman"/>
                <w:bCs/>
                <w:color w:val="000000" w:themeColor="text1"/>
                <w:sz w:val="24"/>
                <w:szCs w:val="24"/>
              </w:rPr>
              <w:t>號函再次提示各矯正機關，為符合國際人權規範，杜絕不當懲罰，各機關對於違背紀律之收容人，非依法令不得施以懲罰，且不得以施用戒具或收容鎮靜室等作為懲罰收容人之方法。</w:t>
            </w:r>
            <w:r w:rsidRPr="00B9609C">
              <w:rPr>
                <w:rFonts w:ascii="Times New Roman"/>
                <w:bCs/>
                <w:color w:val="000000" w:themeColor="text1"/>
                <w:sz w:val="24"/>
                <w:szCs w:val="24"/>
              </w:rPr>
              <w:tab/>
            </w:r>
          </w:p>
          <w:p w:rsidR="00553E8A" w:rsidRPr="00B9609C" w:rsidRDefault="00553E8A" w:rsidP="00C109CA">
            <w:pPr>
              <w:pStyle w:val="af2"/>
              <w:widowControl/>
              <w:numPr>
                <w:ilvl w:val="0"/>
                <w:numId w:val="37"/>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有關施以固定保護部分，</w:t>
            </w:r>
            <w:r w:rsidRPr="00B9609C">
              <w:rPr>
                <w:rFonts w:ascii="Times New Roman" w:hint="eastAsia"/>
                <w:bCs/>
                <w:color w:val="000000" w:themeColor="text1"/>
                <w:sz w:val="24"/>
                <w:szCs w:val="24"/>
              </w:rPr>
              <w:t>法務</w:t>
            </w:r>
            <w:r w:rsidRPr="00B9609C">
              <w:rPr>
                <w:rFonts w:ascii="Times New Roman"/>
                <w:bCs/>
                <w:color w:val="000000" w:themeColor="text1"/>
                <w:sz w:val="24"/>
                <w:szCs w:val="24"/>
              </w:rPr>
              <w:t>部業以</w:t>
            </w:r>
            <w:r w:rsidRPr="00B9609C">
              <w:rPr>
                <w:rFonts w:ascii="Times New Roman"/>
                <w:bCs/>
                <w:color w:val="000000" w:themeColor="text1"/>
                <w:sz w:val="24"/>
                <w:szCs w:val="24"/>
              </w:rPr>
              <w:t>91</w:t>
            </w:r>
            <w:r w:rsidRPr="00B9609C">
              <w:rPr>
                <w:rFonts w:ascii="Times New Roman"/>
                <w:bCs/>
                <w:color w:val="000000" w:themeColor="text1"/>
                <w:sz w:val="24"/>
                <w:szCs w:val="24"/>
              </w:rPr>
              <w:t>年</w:t>
            </w:r>
            <w:r w:rsidRPr="00B9609C">
              <w:rPr>
                <w:rFonts w:ascii="Times New Roman"/>
                <w:bCs/>
                <w:color w:val="000000" w:themeColor="text1"/>
                <w:sz w:val="24"/>
                <w:szCs w:val="24"/>
              </w:rPr>
              <w:t>1</w:t>
            </w:r>
            <w:r w:rsidRPr="00B9609C">
              <w:rPr>
                <w:rFonts w:ascii="Times New Roman"/>
                <w:bCs/>
                <w:color w:val="000000" w:themeColor="text1"/>
                <w:sz w:val="24"/>
                <w:szCs w:val="24"/>
              </w:rPr>
              <w:t>月</w:t>
            </w:r>
            <w:r w:rsidRPr="00B9609C">
              <w:rPr>
                <w:rFonts w:ascii="Times New Roman"/>
                <w:bCs/>
                <w:color w:val="000000" w:themeColor="text1"/>
                <w:sz w:val="24"/>
                <w:szCs w:val="24"/>
              </w:rPr>
              <w:t>28</w:t>
            </w:r>
            <w:r w:rsidRPr="00B9609C">
              <w:rPr>
                <w:rFonts w:ascii="Times New Roman"/>
                <w:bCs/>
                <w:color w:val="000000" w:themeColor="text1"/>
                <w:sz w:val="24"/>
                <w:szCs w:val="24"/>
              </w:rPr>
              <w:t>日法矯字第</w:t>
            </w:r>
            <w:r w:rsidRPr="00B9609C">
              <w:rPr>
                <w:rFonts w:ascii="Times New Roman"/>
                <w:bCs/>
                <w:color w:val="000000" w:themeColor="text1"/>
                <w:sz w:val="24"/>
                <w:szCs w:val="24"/>
              </w:rPr>
              <w:t>0910900248</w:t>
            </w:r>
            <w:r w:rsidRPr="00B9609C">
              <w:rPr>
                <w:rFonts w:ascii="Times New Roman"/>
                <w:bCs/>
                <w:color w:val="000000" w:themeColor="text1"/>
                <w:sz w:val="24"/>
                <w:szCs w:val="24"/>
              </w:rPr>
              <w:t>號函提示各矯正機關，固定保護是一種保護措施，非懲罰收容人之方式，應注意施用之程序，每次施用時間不得超過</w:t>
            </w:r>
            <w:r w:rsidRPr="00B9609C">
              <w:rPr>
                <w:rFonts w:ascii="Times New Roman" w:hint="eastAsia"/>
                <w:bCs/>
                <w:color w:val="000000" w:themeColor="text1"/>
                <w:sz w:val="24"/>
                <w:szCs w:val="24"/>
              </w:rPr>
              <w:t>4</w:t>
            </w:r>
            <w:r w:rsidRPr="00B9609C">
              <w:rPr>
                <w:rFonts w:ascii="Times New Roman"/>
                <w:bCs/>
                <w:color w:val="000000" w:themeColor="text1"/>
                <w:sz w:val="24"/>
                <w:szCs w:val="24"/>
              </w:rPr>
              <w:t>小時且應有輔導人員輔導，作成紀錄。</w:t>
            </w:r>
          </w:p>
          <w:p w:rsidR="00553E8A" w:rsidRPr="00B9609C" w:rsidRDefault="00553E8A" w:rsidP="00C109CA">
            <w:pPr>
              <w:pStyle w:val="af2"/>
              <w:widowControl/>
              <w:numPr>
                <w:ilvl w:val="0"/>
                <w:numId w:val="37"/>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有關獨居監禁部分，矯正署業以</w:t>
            </w:r>
            <w:r w:rsidRPr="00B9609C">
              <w:rPr>
                <w:rFonts w:ascii="Times New Roman"/>
                <w:bCs/>
                <w:color w:val="000000" w:themeColor="text1"/>
                <w:sz w:val="24"/>
                <w:szCs w:val="24"/>
              </w:rPr>
              <w:t>106</w:t>
            </w:r>
            <w:r w:rsidRPr="00B9609C">
              <w:rPr>
                <w:rFonts w:ascii="Times New Roman"/>
                <w:bCs/>
                <w:color w:val="000000" w:themeColor="text1"/>
                <w:sz w:val="24"/>
                <w:szCs w:val="24"/>
              </w:rPr>
              <w:t>年</w:t>
            </w:r>
            <w:r w:rsidRPr="00B9609C">
              <w:rPr>
                <w:rFonts w:ascii="Times New Roman"/>
                <w:bCs/>
                <w:color w:val="000000" w:themeColor="text1"/>
                <w:sz w:val="24"/>
                <w:szCs w:val="24"/>
              </w:rPr>
              <w:t>8</w:t>
            </w:r>
            <w:r w:rsidRPr="00B9609C">
              <w:rPr>
                <w:rFonts w:ascii="Times New Roman"/>
                <w:bCs/>
                <w:color w:val="000000" w:themeColor="text1"/>
                <w:sz w:val="24"/>
                <w:szCs w:val="24"/>
              </w:rPr>
              <w:t>月</w:t>
            </w:r>
            <w:r w:rsidRPr="00B9609C">
              <w:rPr>
                <w:rFonts w:ascii="Times New Roman"/>
                <w:bCs/>
                <w:color w:val="000000" w:themeColor="text1"/>
                <w:sz w:val="24"/>
                <w:szCs w:val="24"/>
              </w:rPr>
              <w:t>2</w:t>
            </w:r>
            <w:r w:rsidRPr="00B9609C">
              <w:rPr>
                <w:rFonts w:ascii="Times New Roman"/>
                <w:bCs/>
                <w:color w:val="000000" w:themeColor="text1"/>
                <w:sz w:val="24"/>
                <w:szCs w:val="24"/>
              </w:rPr>
              <w:t>日法矯署安字第</w:t>
            </w:r>
            <w:r w:rsidRPr="00B9609C">
              <w:rPr>
                <w:rFonts w:ascii="Times New Roman"/>
                <w:bCs/>
                <w:color w:val="000000" w:themeColor="text1"/>
                <w:sz w:val="24"/>
                <w:szCs w:val="24"/>
              </w:rPr>
              <w:t>10604006580</w:t>
            </w:r>
            <w:r w:rsidRPr="00B9609C">
              <w:rPr>
                <w:rFonts w:ascii="Times New Roman"/>
                <w:bCs/>
                <w:color w:val="000000" w:themeColor="text1"/>
                <w:sz w:val="24"/>
                <w:szCs w:val="24"/>
              </w:rPr>
              <w:t>號函規定，收容人應以群居監禁為原則，儘量避免獨居監禁，並不得以獨居作為懲罰收容人之方法。</w:t>
            </w:r>
          </w:p>
          <w:p w:rsidR="00553E8A" w:rsidRPr="00B9609C" w:rsidRDefault="00553E8A" w:rsidP="00C109CA">
            <w:pPr>
              <w:pStyle w:val="af2"/>
              <w:widowControl/>
              <w:numPr>
                <w:ilvl w:val="0"/>
                <w:numId w:val="37"/>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為使收容人人權之保障更臻周全，</w:t>
            </w:r>
            <w:r w:rsidRPr="00B9609C">
              <w:rPr>
                <w:rFonts w:ascii="Times New Roman" w:hint="eastAsia"/>
                <w:bCs/>
                <w:color w:val="000000" w:themeColor="text1"/>
                <w:sz w:val="24"/>
                <w:szCs w:val="24"/>
              </w:rPr>
              <w:t>法務</w:t>
            </w:r>
            <w:r w:rsidRPr="00B9609C">
              <w:rPr>
                <w:rFonts w:ascii="Times New Roman"/>
                <w:bCs/>
                <w:color w:val="000000" w:themeColor="text1"/>
                <w:sz w:val="24"/>
                <w:szCs w:val="24"/>
              </w:rPr>
              <w:t>部於監獄行刑法及羈押法修正草案明訂施用戒具、收容鎮靜室（草案訂為保護室）或施以固定保護不得作為懲罰之方法，並明訂施用或收容時間上限並完備各項程序，以避免構成酷刑之可能。</w:t>
            </w:r>
          </w:p>
          <w:p w:rsidR="00553E8A" w:rsidRPr="00B9609C" w:rsidRDefault="00553E8A" w:rsidP="00C109CA">
            <w:pPr>
              <w:pStyle w:val="af2"/>
              <w:widowControl/>
              <w:numPr>
                <w:ilvl w:val="0"/>
                <w:numId w:val="37"/>
              </w:numPr>
              <w:overflowPunct/>
              <w:autoSpaceDE/>
              <w:autoSpaceDN/>
              <w:spacing w:line="280" w:lineRule="exact"/>
              <w:ind w:left="480" w:right="320" w:firstLineChars="0" w:hanging="480"/>
              <w:rPr>
                <w:rFonts w:ascii="Times New Roman"/>
                <w:bCs/>
                <w:color w:val="000000" w:themeColor="text1"/>
                <w:sz w:val="24"/>
                <w:szCs w:val="24"/>
              </w:rPr>
            </w:pPr>
            <w:r w:rsidRPr="00B9609C">
              <w:rPr>
                <w:rFonts w:ascii="Times New Roman"/>
                <w:bCs/>
                <w:color w:val="000000" w:themeColor="text1"/>
                <w:sz w:val="24"/>
                <w:szCs w:val="24"/>
              </w:rPr>
              <w:t>聯合國囚犯待遇最低限度標準規則（曼德拉規則）第</w:t>
            </w:r>
            <w:r w:rsidRPr="00B9609C">
              <w:rPr>
                <w:rFonts w:ascii="Times New Roman"/>
                <w:bCs/>
                <w:color w:val="000000" w:themeColor="text1"/>
                <w:sz w:val="24"/>
                <w:szCs w:val="24"/>
              </w:rPr>
              <w:t>43</w:t>
            </w:r>
            <w:r w:rsidRPr="00B9609C">
              <w:rPr>
                <w:rFonts w:ascii="Times New Roman"/>
                <w:bCs/>
                <w:color w:val="000000" w:themeColor="text1"/>
                <w:sz w:val="24"/>
                <w:szCs w:val="24"/>
              </w:rPr>
              <w:t>條至第</w:t>
            </w:r>
            <w:r w:rsidRPr="00B9609C">
              <w:rPr>
                <w:rFonts w:ascii="Times New Roman"/>
                <w:bCs/>
                <w:color w:val="000000" w:themeColor="text1"/>
                <w:sz w:val="24"/>
                <w:szCs w:val="24"/>
              </w:rPr>
              <w:t>45</w:t>
            </w:r>
            <w:r w:rsidRPr="00B9609C">
              <w:rPr>
                <w:rFonts w:ascii="Times New Roman"/>
                <w:bCs/>
                <w:color w:val="000000" w:themeColor="text1"/>
                <w:sz w:val="24"/>
                <w:szCs w:val="24"/>
              </w:rPr>
              <w:t>條有關單獨監禁定義雖與我國獨居監禁制度有間，惟考量獨居監禁實際執行上可能有伴隨單獨監禁之現象，爰於監獄行刑法及羈押法修正草案明定機關不得對收容人施以逾</w:t>
            </w:r>
            <w:r w:rsidRPr="00B9609C">
              <w:rPr>
                <w:rFonts w:ascii="Times New Roman"/>
                <w:bCs/>
                <w:color w:val="000000" w:themeColor="text1"/>
                <w:sz w:val="24"/>
                <w:szCs w:val="24"/>
              </w:rPr>
              <w:t>15</w:t>
            </w:r>
            <w:r w:rsidRPr="00B9609C">
              <w:rPr>
                <w:rFonts w:ascii="Times New Roman"/>
                <w:bCs/>
                <w:color w:val="000000" w:themeColor="text1"/>
                <w:sz w:val="24"/>
                <w:szCs w:val="24"/>
              </w:rPr>
              <w:t>日之單獨監禁、</w:t>
            </w:r>
            <w:r w:rsidRPr="00B9609C">
              <w:rPr>
                <w:rFonts w:ascii="Times New Roman"/>
                <w:bCs/>
                <w:color w:val="000000" w:themeColor="text1"/>
                <w:sz w:val="24"/>
                <w:szCs w:val="24"/>
              </w:rPr>
              <w:t>15</w:t>
            </w:r>
            <w:r w:rsidRPr="00B9609C">
              <w:rPr>
                <w:rFonts w:ascii="Times New Roman"/>
                <w:bCs/>
                <w:color w:val="000000" w:themeColor="text1"/>
                <w:sz w:val="24"/>
                <w:szCs w:val="24"/>
              </w:rPr>
              <w:t>日以內</w:t>
            </w:r>
            <w:r w:rsidRPr="00B9609C">
              <w:rPr>
                <w:rFonts w:ascii="Times New Roman"/>
                <w:bCs/>
                <w:color w:val="000000" w:themeColor="text1"/>
                <w:sz w:val="24"/>
                <w:szCs w:val="24"/>
              </w:rPr>
              <w:lastRenderedPageBreak/>
              <w:t>之單獨監禁仍應由醫事人員持續評估收容人身心健康狀況，醫事人員認為不適宜繼續單獨監禁者，應停止之，並規定相關備查程序，以保障收容人人權。</w:t>
            </w:r>
          </w:p>
          <w:p w:rsidR="00553E8A" w:rsidRPr="00B9609C" w:rsidRDefault="00553E8A" w:rsidP="00D43B30">
            <w:pPr>
              <w:pStyle w:val="af2"/>
              <w:widowControl/>
              <w:overflowPunct/>
              <w:autoSpaceDE/>
              <w:autoSpaceDN/>
              <w:spacing w:line="280" w:lineRule="exact"/>
              <w:ind w:left="0" w:firstLineChars="0" w:firstLine="0"/>
              <w:rPr>
                <w:rFonts w:ascii="Times New Roman"/>
                <w:bCs/>
                <w:color w:val="000000" w:themeColor="text1"/>
                <w:kern w:val="0"/>
                <w:sz w:val="24"/>
                <w:szCs w:val="24"/>
                <w:shd w:val="pct15" w:color="auto" w:fill="FFFFFF"/>
              </w:rPr>
            </w:pPr>
            <w:r w:rsidRPr="00B9609C">
              <w:rPr>
                <w:rFonts w:ascii="Times New Roman" w:hint="eastAsia"/>
                <w:bCs/>
                <w:color w:val="000000" w:themeColor="text1"/>
                <w:kern w:val="0"/>
                <w:sz w:val="24"/>
                <w:szCs w:val="24"/>
                <w:shd w:val="pct15" w:color="auto" w:fill="FFFFFF"/>
              </w:rPr>
              <w:t>※說明未盡詳實之第</w:t>
            </w:r>
            <w:r w:rsidRPr="00B9609C">
              <w:rPr>
                <w:rFonts w:ascii="Times New Roman" w:hint="eastAsia"/>
                <w:bCs/>
                <w:color w:val="000000" w:themeColor="text1"/>
                <w:kern w:val="0"/>
                <w:sz w:val="24"/>
                <w:szCs w:val="24"/>
                <w:shd w:val="pct15" w:color="auto" w:fill="FFFFFF"/>
              </w:rPr>
              <w:t>2</w:t>
            </w:r>
            <w:r w:rsidRPr="00B9609C">
              <w:rPr>
                <w:rFonts w:ascii="Times New Roman" w:hint="eastAsia"/>
                <w:bCs/>
                <w:color w:val="000000" w:themeColor="text1"/>
                <w:kern w:val="0"/>
                <w:sz w:val="24"/>
                <w:szCs w:val="24"/>
                <w:shd w:val="pct15" w:color="auto" w:fill="FFFFFF"/>
              </w:rPr>
              <w:t>次補充說明：</w:t>
            </w:r>
          </w:p>
          <w:p w:rsidR="00553E8A" w:rsidRPr="00B9609C" w:rsidRDefault="00553E8A" w:rsidP="00D43B30">
            <w:pPr>
              <w:pStyle w:val="af2"/>
              <w:widowControl/>
              <w:overflowPunct/>
              <w:autoSpaceDE/>
              <w:autoSpaceDN/>
              <w:spacing w:line="280" w:lineRule="exact"/>
              <w:ind w:left="0" w:right="320" w:firstLineChars="0" w:firstLine="0"/>
              <w:rPr>
                <w:rFonts w:ascii="Times New Roman"/>
                <w:bCs/>
                <w:color w:val="000000" w:themeColor="text1"/>
                <w:sz w:val="24"/>
                <w:szCs w:val="24"/>
              </w:rPr>
            </w:pPr>
            <w:r w:rsidRPr="00B9609C">
              <w:rPr>
                <w:rFonts w:ascii="Times New Roman"/>
                <w:bCs/>
                <w:color w:val="000000" w:themeColor="text1"/>
                <w:sz w:val="28"/>
                <w:szCs w:val="24"/>
              </w:rPr>
              <w:t xml:space="preserve">　</w:t>
            </w:r>
            <w:r w:rsidRPr="00B9609C">
              <w:rPr>
                <w:rFonts w:ascii="Times New Roman"/>
                <w:bCs/>
                <w:color w:val="000000" w:themeColor="text1"/>
                <w:sz w:val="22"/>
                <w:szCs w:val="24"/>
              </w:rPr>
              <w:t xml:space="preserve">　</w:t>
            </w:r>
            <w:r w:rsidRPr="00B9609C">
              <w:rPr>
                <w:rFonts w:hAnsi="標楷體" w:hint="eastAsia"/>
                <w:bCs/>
                <w:color w:val="000000" w:themeColor="text1"/>
                <w:sz w:val="24"/>
                <w:szCs w:val="28"/>
              </w:rPr>
              <w:t>相關規範詳如附件11（略）</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rPr>
              <w:lastRenderedPageBreak/>
              <w:t>貴部辦理「酷刑防制」之規劃、執行及督導機制為何？實際成效為何？</w:t>
            </w:r>
          </w:p>
        </w:tc>
        <w:tc>
          <w:tcPr>
            <w:tcW w:w="6946" w:type="dxa"/>
            <w:tcBorders>
              <w:right w:val="single" w:sz="4" w:space="0" w:color="auto"/>
            </w:tcBorders>
            <w:shd w:val="clear" w:color="auto" w:fill="auto"/>
          </w:tcPr>
          <w:p w:rsidR="00553E8A" w:rsidRPr="00B9609C" w:rsidRDefault="00553E8A" w:rsidP="00D43B30">
            <w:pPr>
              <w:pStyle w:val="af2"/>
              <w:spacing w:line="280" w:lineRule="exact"/>
              <w:ind w:left="0" w:firstLineChars="0" w:firstLine="0"/>
              <w:rPr>
                <w:rFonts w:ascii="Times New Roman"/>
                <w:bCs/>
                <w:color w:val="000000" w:themeColor="text1"/>
                <w:sz w:val="24"/>
                <w:szCs w:val="24"/>
              </w:rPr>
            </w:pPr>
            <w:r w:rsidRPr="00B9609C">
              <w:rPr>
                <w:rFonts w:ascii="Times New Roman"/>
                <w:bCs/>
                <w:color w:val="000000" w:themeColor="text1"/>
                <w:sz w:val="24"/>
                <w:szCs w:val="24"/>
              </w:rPr>
              <w:t>有關「酷刑防制」部分，因禁止酷刑公約內國法為內政部業務（詳如附件</w:t>
            </w:r>
            <w:r w:rsidRPr="00B9609C">
              <w:rPr>
                <w:rFonts w:ascii="Times New Roman"/>
                <w:bCs/>
                <w:color w:val="000000" w:themeColor="text1"/>
                <w:sz w:val="24"/>
                <w:szCs w:val="24"/>
              </w:rPr>
              <w:t>7</w:t>
            </w:r>
            <w:r w:rsidRPr="00B9609C">
              <w:rPr>
                <w:rFonts w:ascii="Times New Roman"/>
                <w:bCs/>
                <w:color w:val="000000" w:themeColor="text1"/>
                <w:sz w:val="24"/>
                <w:szCs w:val="24"/>
              </w:rPr>
              <w:t>），而現行刑法第</w:t>
            </w:r>
            <w:r w:rsidRPr="00B9609C">
              <w:rPr>
                <w:rFonts w:ascii="Times New Roman"/>
                <w:bCs/>
                <w:color w:val="000000" w:themeColor="text1"/>
                <w:sz w:val="24"/>
                <w:szCs w:val="24"/>
              </w:rPr>
              <w:t>126</w:t>
            </w:r>
            <w:r w:rsidRPr="00B9609C">
              <w:rPr>
                <w:rFonts w:ascii="Times New Roman"/>
                <w:bCs/>
                <w:color w:val="000000" w:themeColor="text1"/>
                <w:sz w:val="24"/>
                <w:szCs w:val="24"/>
              </w:rPr>
              <w:t>條本即為禁止對人犯為酷刑之規範，目前</w:t>
            </w:r>
            <w:r w:rsidRPr="00B9609C">
              <w:rPr>
                <w:rFonts w:ascii="Times New Roman" w:hint="eastAsia"/>
                <w:bCs/>
                <w:color w:val="000000" w:themeColor="text1"/>
                <w:sz w:val="24"/>
                <w:szCs w:val="24"/>
              </w:rPr>
              <w:t>法務</w:t>
            </w:r>
            <w:r w:rsidRPr="00B9609C">
              <w:rPr>
                <w:rFonts w:ascii="Times New Roman"/>
                <w:bCs/>
                <w:color w:val="000000" w:themeColor="text1"/>
                <w:sz w:val="24"/>
                <w:szCs w:val="24"/>
              </w:rPr>
              <w:t>部並無就「酷刑防制」另為規劃。</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rPr>
              <w:t>貴部對「監所環境的擁擠不良，特別是醫療資源的不足，而監所內的精神衛生問題，已使心智障礙者在監禁環境內喪失基本權利」乙情之看法為何？策進作為為何？</w:t>
            </w:r>
          </w:p>
        </w:tc>
        <w:tc>
          <w:tcPr>
            <w:tcW w:w="6946" w:type="dxa"/>
            <w:tcBorders>
              <w:right w:val="single" w:sz="4" w:space="0" w:color="auto"/>
            </w:tcBorders>
            <w:shd w:val="clear" w:color="auto" w:fill="auto"/>
          </w:tcPr>
          <w:p w:rsidR="00553E8A" w:rsidRPr="00B9609C" w:rsidRDefault="00553E8A" w:rsidP="00C109CA">
            <w:pPr>
              <w:pStyle w:val="af2"/>
              <w:widowControl/>
              <w:numPr>
                <w:ilvl w:val="0"/>
                <w:numId w:val="54"/>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我國於</w:t>
            </w:r>
            <w:r w:rsidRPr="00B9609C">
              <w:rPr>
                <w:rFonts w:ascii="Times New Roman"/>
                <w:bCs/>
                <w:color w:val="000000" w:themeColor="text1"/>
                <w:sz w:val="24"/>
                <w:szCs w:val="24"/>
              </w:rPr>
              <w:t>102</w:t>
            </w:r>
            <w:r w:rsidRPr="00B9609C">
              <w:rPr>
                <w:rFonts w:ascii="Times New Roman"/>
                <w:bCs/>
                <w:color w:val="000000" w:themeColor="text1"/>
                <w:sz w:val="24"/>
                <w:szCs w:val="24"/>
              </w:rPr>
              <w:t>年實施二代健保後，矯正機關內之醫療水平已有所提升，收容人於矯正機關即與一般民眾接受相同健保服務，由合作之健保醫院提供門診，依一般民眾相同的標準對收容人提供健康照護。收容人如有醫療需求時，由矯正機關依醫囑協助其接受醫療。尚應無醫療資源不足造成喪失基本權利等情。</w:t>
            </w:r>
          </w:p>
          <w:p w:rsidR="00553E8A" w:rsidRPr="00B9609C" w:rsidRDefault="00553E8A" w:rsidP="00C109CA">
            <w:pPr>
              <w:pStyle w:val="af2"/>
              <w:widowControl/>
              <w:numPr>
                <w:ilvl w:val="0"/>
                <w:numId w:val="54"/>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另為解決矯正機關超收問題，矯正署業積極推動矯正機關新擴及遷建計畫，除臺北監獄及宜蘭監獄外，目前尚有八德外役監獄、雲林第二監獄以及彰化看守所等新擴及遷建計畫刻辦理中，各計畫期程分別將於</w:t>
            </w:r>
            <w:r w:rsidRPr="00B9609C">
              <w:rPr>
                <w:rFonts w:ascii="Times New Roman"/>
                <w:bCs/>
                <w:color w:val="000000" w:themeColor="text1"/>
                <w:sz w:val="24"/>
                <w:szCs w:val="24"/>
              </w:rPr>
              <w:t>109</w:t>
            </w:r>
            <w:r w:rsidRPr="00B9609C">
              <w:rPr>
                <w:rFonts w:ascii="Times New Roman"/>
                <w:bCs/>
                <w:color w:val="000000" w:themeColor="text1"/>
                <w:sz w:val="24"/>
                <w:szCs w:val="24"/>
              </w:rPr>
              <w:t>年至</w:t>
            </w:r>
            <w:r w:rsidRPr="00B9609C">
              <w:rPr>
                <w:rFonts w:ascii="Times New Roman"/>
                <w:bCs/>
                <w:color w:val="000000" w:themeColor="text1"/>
                <w:sz w:val="24"/>
                <w:szCs w:val="24"/>
              </w:rPr>
              <w:t>112</w:t>
            </w:r>
            <w:r w:rsidRPr="00B9609C">
              <w:rPr>
                <w:rFonts w:ascii="Times New Roman"/>
                <w:bCs/>
                <w:color w:val="000000" w:themeColor="text1"/>
                <w:sz w:val="24"/>
                <w:szCs w:val="24"/>
              </w:rPr>
              <w:t>年間陸續完成，期能有效紓緩超額收容問題，提供收容人合宜之生活環境。</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bCs/>
                <w:color w:val="000000" w:themeColor="text1"/>
                <w:sz w:val="24"/>
                <w:szCs w:val="24"/>
              </w:rPr>
              <w:t>目前矯正機關心理師、社工師（員）、教誨師及醫事人員與收容人數相較，人力比仍屬懸殊，矯正署是否有調整之作為或規劃？（併請檢附我國戒護管理人員與收容人數之戒護比及世界有關先進國家比較數據等資料）</w:t>
            </w:r>
          </w:p>
        </w:tc>
        <w:tc>
          <w:tcPr>
            <w:tcW w:w="6946" w:type="dxa"/>
            <w:tcBorders>
              <w:right w:val="single" w:sz="4" w:space="0" w:color="auto"/>
            </w:tcBorders>
            <w:shd w:val="clear" w:color="auto" w:fill="auto"/>
          </w:tcPr>
          <w:p w:rsidR="00553E8A" w:rsidRPr="00B9609C" w:rsidRDefault="00553E8A" w:rsidP="00D43B30">
            <w:pPr>
              <w:pStyle w:val="af2"/>
              <w:widowControl/>
              <w:overflowPunct/>
              <w:autoSpaceDE/>
              <w:autoSpaceDN/>
              <w:spacing w:line="280" w:lineRule="exact"/>
              <w:ind w:firstLineChars="0"/>
              <w:rPr>
                <w:rFonts w:ascii="Times New Roman"/>
                <w:bCs/>
                <w:color w:val="000000" w:themeColor="text1"/>
                <w:sz w:val="24"/>
                <w:szCs w:val="24"/>
              </w:rPr>
            </w:pPr>
            <w:r w:rsidRPr="00B9609C">
              <w:rPr>
                <w:rFonts w:ascii="Times New Roman" w:hint="eastAsia"/>
                <w:bCs/>
                <w:color w:val="000000" w:themeColor="text1"/>
                <w:kern w:val="0"/>
                <w:sz w:val="24"/>
                <w:szCs w:val="24"/>
                <w:shd w:val="pct15" w:color="auto" w:fill="FFFFFF"/>
              </w:rPr>
              <w:t>※第</w:t>
            </w:r>
            <w:r w:rsidRPr="00B9609C">
              <w:rPr>
                <w:rFonts w:ascii="Times New Roman" w:hint="eastAsia"/>
                <w:bCs/>
                <w:color w:val="000000" w:themeColor="text1"/>
                <w:kern w:val="0"/>
                <w:sz w:val="24"/>
                <w:szCs w:val="24"/>
                <w:shd w:val="pct15" w:color="auto" w:fill="FFFFFF"/>
              </w:rPr>
              <w:t>1</w:t>
            </w:r>
            <w:r w:rsidRPr="00B9609C">
              <w:rPr>
                <w:rFonts w:ascii="Times New Roman" w:hint="eastAsia"/>
                <w:bCs/>
                <w:color w:val="000000" w:themeColor="text1"/>
                <w:kern w:val="0"/>
                <w:sz w:val="24"/>
                <w:szCs w:val="24"/>
                <w:shd w:val="pct15" w:color="auto" w:fill="FFFFFF"/>
              </w:rPr>
              <w:t>次說明</w:t>
            </w:r>
            <w:r w:rsidRPr="00B9609C">
              <w:rPr>
                <w:rFonts w:ascii="Times New Roman"/>
                <w:bCs/>
                <w:color w:val="000000" w:themeColor="text1"/>
                <w:kern w:val="0"/>
                <w:sz w:val="24"/>
                <w:szCs w:val="24"/>
                <w:shd w:val="pct15" w:color="auto" w:fill="FFFFFF"/>
              </w:rPr>
              <w:t>：</w:t>
            </w:r>
          </w:p>
          <w:p w:rsidR="00553E8A" w:rsidRPr="00B9609C" w:rsidRDefault="00553E8A" w:rsidP="00C109CA">
            <w:pPr>
              <w:pStyle w:val="af2"/>
              <w:widowControl/>
              <w:numPr>
                <w:ilvl w:val="0"/>
                <w:numId w:val="55"/>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以矯正機關近</w:t>
            </w:r>
            <w:r w:rsidRPr="00B9609C">
              <w:rPr>
                <w:rFonts w:ascii="Times New Roman"/>
                <w:bCs/>
                <w:color w:val="000000" w:themeColor="text1"/>
                <w:sz w:val="24"/>
                <w:szCs w:val="24"/>
              </w:rPr>
              <w:t>3</w:t>
            </w:r>
            <w:r w:rsidRPr="00B9609C">
              <w:rPr>
                <w:rFonts w:ascii="Times New Roman"/>
                <w:bCs/>
                <w:color w:val="000000" w:themeColor="text1"/>
                <w:sz w:val="24"/>
                <w:szCs w:val="24"/>
              </w:rPr>
              <w:t>年（</w:t>
            </w:r>
            <w:r w:rsidRPr="00B9609C">
              <w:rPr>
                <w:rFonts w:ascii="Times New Roman"/>
                <w:bCs/>
                <w:color w:val="000000" w:themeColor="text1"/>
                <w:sz w:val="24"/>
                <w:szCs w:val="24"/>
              </w:rPr>
              <w:t>105</w:t>
            </w:r>
            <w:r w:rsidRPr="00B9609C">
              <w:rPr>
                <w:rFonts w:ascii="Times New Roman"/>
                <w:bCs/>
                <w:color w:val="000000" w:themeColor="text1"/>
                <w:sz w:val="24"/>
                <w:szCs w:val="24"/>
              </w:rPr>
              <w:t>年至</w:t>
            </w:r>
            <w:r w:rsidRPr="00B9609C">
              <w:rPr>
                <w:rFonts w:ascii="Times New Roman"/>
                <w:bCs/>
                <w:color w:val="000000" w:themeColor="text1"/>
                <w:sz w:val="24"/>
                <w:szCs w:val="24"/>
              </w:rPr>
              <w:t>107</w:t>
            </w:r>
            <w:r w:rsidRPr="00B9609C">
              <w:rPr>
                <w:rFonts w:ascii="Times New Roman"/>
                <w:bCs/>
                <w:color w:val="000000" w:themeColor="text1"/>
                <w:sz w:val="24"/>
                <w:szCs w:val="24"/>
              </w:rPr>
              <w:t>年）毒品、酒駕、性侵、家暴及少年平均收容人數計</w:t>
            </w:r>
            <w:r w:rsidRPr="00B9609C">
              <w:rPr>
                <w:rFonts w:ascii="Times New Roman"/>
                <w:bCs/>
                <w:color w:val="000000" w:themeColor="text1"/>
                <w:sz w:val="24"/>
                <w:szCs w:val="24"/>
              </w:rPr>
              <w:t>41,882</w:t>
            </w:r>
            <w:r w:rsidRPr="00B9609C">
              <w:rPr>
                <w:rFonts w:ascii="Times New Roman"/>
                <w:bCs/>
                <w:color w:val="000000" w:themeColor="text1"/>
                <w:sz w:val="24"/>
                <w:szCs w:val="24"/>
              </w:rPr>
              <w:t>人，目前矯正機關僅有</w:t>
            </w:r>
            <w:r w:rsidRPr="00B9609C">
              <w:rPr>
                <w:rFonts w:ascii="Times New Roman"/>
                <w:bCs/>
                <w:color w:val="000000" w:themeColor="text1"/>
                <w:sz w:val="24"/>
                <w:szCs w:val="24"/>
              </w:rPr>
              <w:t>43</w:t>
            </w:r>
            <w:r w:rsidRPr="00B9609C">
              <w:rPr>
                <w:rFonts w:ascii="Times New Roman"/>
                <w:bCs/>
                <w:color w:val="000000" w:themeColor="text1"/>
                <w:sz w:val="24"/>
                <w:szCs w:val="24"/>
              </w:rPr>
              <w:t>名臨床心理師與</w:t>
            </w:r>
            <w:r w:rsidRPr="00B9609C">
              <w:rPr>
                <w:rFonts w:ascii="Times New Roman"/>
                <w:bCs/>
                <w:color w:val="000000" w:themeColor="text1"/>
                <w:sz w:val="24"/>
                <w:szCs w:val="24"/>
              </w:rPr>
              <w:t>38</w:t>
            </w:r>
            <w:r w:rsidRPr="00B9609C">
              <w:rPr>
                <w:rFonts w:ascii="Times New Roman"/>
                <w:bCs/>
                <w:color w:val="000000" w:themeColor="text1"/>
                <w:sz w:val="24"/>
                <w:szCs w:val="24"/>
              </w:rPr>
              <w:t>名社會工作師（員），人力比高達</w:t>
            </w:r>
            <w:r w:rsidRPr="00B9609C">
              <w:rPr>
                <w:rFonts w:ascii="Times New Roman"/>
                <w:bCs/>
                <w:color w:val="000000" w:themeColor="text1"/>
                <w:sz w:val="24"/>
                <w:szCs w:val="24"/>
              </w:rPr>
              <w:t>970</w:t>
            </w:r>
            <w:r w:rsidRPr="00B9609C">
              <w:rPr>
                <w:rFonts w:ascii="Times New Roman"/>
                <w:bCs/>
                <w:color w:val="000000" w:themeColor="text1"/>
                <w:sz w:val="24"/>
                <w:szCs w:val="24"/>
              </w:rPr>
              <w:t>至</w:t>
            </w:r>
            <w:r w:rsidRPr="00B9609C">
              <w:rPr>
                <w:rFonts w:ascii="Times New Roman"/>
                <w:bCs/>
                <w:color w:val="000000" w:themeColor="text1"/>
                <w:sz w:val="24"/>
                <w:szCs w:val="24"/>
              </w:rPr>
              <w:t>1100</w:t>
            </w:r>
            <w:r w:rsidRPr="00B9609C">
              <w:rPr>
                <w:rFonts w:ascii="Times New Roman"/>
                <w:bCs/>
                <w:color w:val="000000" w:themeColor="text1"/>
                <w:sz w:val="24"/>
                <w:szCs w:val="24"/>
              </w:rPr>
              <w:t>，專業人力顯有不足。矯正署爰持續爭取補充專業人力經費，於</w:t>
            </w:r>
            <w:r w:rsidRPr="00B9609C">
              <w:rPr>
                <w:rFonts w:ascii="Times New Roman"/>
                <w:bCs/>
                <w:color w:val="000000" w:themeColor="text1"/>
                <w:sz w:val="24"/>
                <w:szCs w:val="24"/>
              </w:rPr>
              <w:t>108</w:t>
            </w:r>
            <w:r w:rsidRPr="00B9609C">
              <w:rPr>
                <w:rFonts w:ascii="Times New Roman"/>
                <w:bCs/>
                <w:color w:val="000000" w:themeColor="text1"/>
                <w:sz w:val="24"/>
                <w:szCs w:val="24"/>
              </w:rPr>
              <w:t>年度獲編</w:t>
            </w:r>
            <w:r w:rsidRPr="00B9609C">
              <w:rPr>
                <w:rFonts w:ascii="Times New Roman"/>
                <w:bCs/>
                <w:color w:val="000000" w:themeColor="text1"/>
                <w:sz w:val="24"/>
                <w:szCs w:val="24"/>
              </w:rPr>
              <w:t>66</w:t>
            </w:r>
            <w:r w:rsidRPr="00B9609C">
              <w:rPr>
                <w:rFonts w:ascii="Times New Roman"/>
                <w:bCs/>
                <w:color w:val="000000" w:themeColor="text1"/>
                <w:sz w:val="24"/>
                <w:szCs w:val="24"/>
              </w:rPr>
              <w:t>名心理、社會專業處遇人員經費並辦理進用。</w:t>
            </w:r>
          </w:p>
          <w:p w:rsidR="00553E8A" w:rsidRPr="00B9609C" w:rsidRDefault="00553E8A" w:rsidP="00C109CA">
            <w:pPr>
              <w:pStyle w:val="af2"/>
              <w:widowControl/>
              <w:numPr>
                <w:ilvl w:val="0"/>
                <w:numId w:val="55"/>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醫事人員部分，於二代健保施行後，矯正機關已結合社區醫療醫源，醫事人員之資源，直接由承作之合作健保醫療院所提供收容人所需之醫療處遇，於醫療品質上與一般民眾並無差別。矯正署將視矯正機關之醫事人力配置，如有醫事人力不足之機關人員，視情況裁改，以補足醫事人力之需求。</w:t>
            </w:r>
          </w:p>
          <w:p w:rsidR="00553E8A" w:rsidRPr="00B9609C" w:rsidRDefault="00553E8A" w:rsidP="00C109CA">
            <w:pPr>
              <w:pStyle w:val="af2"/>
              <w:widowControl/>
              <w:numPr>
                <w:ilvl w:val="0"/>
                <w:numId w:val="55"/>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另為因應超額收容導致人力不足之需求，行政院於</w:t>
            </w:r>
            <w:r w:rsidRPr="00B9609C">
              <w:rPr>
                <w:rFonts w:ascii="Times New Roman"/>
                <w:bCs/>
                <w:color w:val="000000" w:themeColor="text1"/>
                <w:sz w:val="24"/>
                <w:szCs w:val="24"/>
              </w:rPr>
              <w:t>106</w:t>
            </w:r>
            <w:r w:rsidRPr="00B9609C">
              <w:rPr>
                <w:rFonts w:ascii="Times New Roman"/>
                <w:bCs/>
                <w:color w:val="000000" w:themeColor="text1"/>
                <w:sz w:val="24"/>
                <w:szCs w:val="24"/>
              </w:rPr>
              <w:t>年同意核增矯正署所屬矯正機關預算員額</w:t>
            </w:r>
            <w:r w:rsidRPr="00B9609C">
              <w:rPr>
                <w:rFonts w:ascii="Times New Roman"/>
                <w:bCs/>
                <w:color w:val="000000" w:themeColor="text1"/>
                <w:sz w:val="24"/>
                <w:szCs w:val="24"/>
              </w:rPr>
              <w:t>400</w:t>
            </w:r>
            <w:r w:rsidRPr="00B9609C">
              <w:rPr>
                <w:rFonts w:ascii="Times New Roman"/>
                <w:bCs/>
                <w:color w:val="000000" w:themeColor="text1"/>
                <w:sz w:val="24"/>
                <w:szCs w:val="24"/>
              </w:rPr>
              <w:t>名，其中教化人力</w:t>
            </w:r>
            <w:r w:rsidRPr="00B9609C">
              <w:rPr>
                <w:rFonts w:ascii="Times New Roman"/>
                <w:bCs/>
                <w:color w:val="000000" w:themeColor="text1"/>
                <w:sz w:val="24"/>
                <w:szCs w:val="24"/>
              </w:rPr>
              <w:t>20</w:t>
            </w:r>
            <w:r w:rsidRPr="00B9609C">
              <w:rPr>
                <w:rFonts w:ascii="Times New Roman"/>
                <w:bCs/>
                <w:color w:val="000000" w:themeColor="text1"/>
                <w:sz w:val="24"/>
                <w:szCs w:val="24"/>
              </w:rPr>
              <w:t>名。另為應矯正機關辦理心理及社工處遇業務所需，行政院</w:t>
            </w:r>
            <w:r w:rsidRPr="00B9609C">
              <w:rPr>
                <w:rFonts w:ascii="Times New Roman"/>
                <w:bCs/>
                <w:color w:val="000000" w:themeColor="text1"/>
                <w:sz w:val="24"/>
                <w:szCs w:val="24"/>
              </w:rPr>
              <w:t>108</w:t>
            </w:r>
            <w:r w:rsidRPr="00B9609C">
              <w:rPr>
                <w:rFonts w:ascii="Times New Roman"/>
                <w:bCs/>
                <w:color w:val="000000" w:themeColor="text1"/>
                <w:sz w:val="24"/>
                <w:szCs w:val="24"/>
              </w:rPr>
              <w:t>年</w:t>
            </w:r>
            <w:r w:rsidRPr="00B9609C">
              <w:rPr>
                <w:rFonts w:ascii="Times New Roman"/>
                <w:bCs/>
                <w:color w:val="000000" w:themeColor="text1"/>
                <w:sz w:val="24"/>
                <w:szCs w:val="24"/>
              </w:rPr>
              <w:t>2</w:t>
            </w:r>
            <w:r w:rsidRPr="00B9609C">
              <w:rPr>
                <w:rFonts w:ascii="Times New Roman"/>
                <w:bCs/>
                <w:color w:val="000000" w:themeColor="text1"/>
                <w:sz w:val="24"/>
                <w:szCs w:val="24"/>
              </w:rPr>
              <w:t>月</w:t>
            </w:r>
            <w:r w:rsidRPr="00B9609C">
              <w:rPr>
                <w:rFonts w:ascii="Times New Roman"/>
                <w:bCs/>
                <w:color w:val="000000" w:themeColor="text1"/>
                <w:sz w:val="24"/>
                <w:szCs w:val="24"/>
              </w:rPr>
              <w:t>25</w:t>
            </w:r>
            <w:r w:rsidRPr="00B9609C">
              <w:rPr>
                <w:rFonts w:ascii="Times New Roman"/>
                <w:bCs/>
                <w:color w:val="000000" w:themeColor="text1"/>
                <w:sz w:val="24"/>
                <w:szCs w:val="24"/>
              </w:rPr>
              <w:t>日院授人組字第</w:t>
            </w:r>
            <w:r w:rsidRPr="00B9609C">
              <w:rPr>
                <w:rFonts w:ascii="Times New Roman"/>
                <w:bCs/>
                <w:color w:val="000000" w:themeColor="text1"/>
                <w:sz w:val="24"/>
                <w:szCs w:val="24"/>
              </w:rPr>
              <w:t>1070059517</w:t>
            </w:r>
            <w:r w:rsidRPr="00B9609C">
              <w:rPr>
                <w:rFonts w:ascii="Times New Roman"/>
                <w:bCs/>
                <w:color w:val="000000" w:themeColor="text1"/>
                <w:sz w:val="24"/>
                <w:szCs w:val="24"/>
              </w:rPr>
              <w:t>號函同意核增矯正署所屬矯正機關聘用人員預算員額</w:t>
            </w:r>
            <w:r w:rsidRPr="00B9609C">
              <w:rPr>
                <w:rFonts w:ascii="Times New Roman"/>
                <w:bCs/>
                <w:color w:val="000000" w:themeColor="text1"/>
                <w:sz w:val="24"/>
                <w:szCs w:val="24"/>
              </w:rPr>
              <w:t>19</w:t>
            </w:r>
            <w:r w:rsidRPr="00B9609C">
              <w:rPr>
                <w:rFonts w:ascii="Times New Roman"/>
                <w:bCs/>
                <w:color w:val="000000" w:themeColor="text1"/>
                <w:sz w:val="24"/>
                <w:szCs w:val="24"/>
              </w:rPr>
              <w:t>名。我國戒護管理人力與收容人數之戒護比與世界先進國家之比較如下：</w:t>
            </w:r>
            <w:r w:rsidRPr="00B9609C">
              <w:rPr>
                <w:rFonts w:ascii="Times New Roman" w:hint="eastAsia"/>
                <w:bCs/>
                <w:color w:val="000000" w:themeColor="text1"/>
                <w:sz w:val="24"/>
                <w:szCs w:val="24"/>
              </w:rPr>
              <w:br/>
            </w:r>
          </w:p>
          <w:tbl>
            <w:tblPr>
              <w:tblW w:w="5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4"/>
              <w:gridCol w:w="3347"/>
            </w:tblGrid>
            <w:tr w:rsidR="00F01395" w:rsidRPr="00B9609C" w:rsidTr="00D43B30">
              <w:trPr>
                <w:trHeight w:val="454"/>
                <w:jc w:val="center"/>
              </w:trPr>
              <w:tc>
                <w:tcPr>
                  <w:tcW w:w="5481" w:type="dxa"/>
                  <w:gridSpan w:val="2"/>
                  <w:shd w:val="clear" w:color="auto" w:fill="FDE9D9" w:themeFill="accent6" w:themeFillTint="33"/>
                  <w:vAlign w:val="center"/>
                </w:tcPr>
                <w:p w:rsidR="00553E8A" w:rsidRPr="00B9609C" w:rsidRDefault="00553E8A" w:rsidP="00553E8A">
                  <w:pPr>
                    <w:snapToGrid w:val="0"/>
                    <w:spacing w:line="280" w:lineRule="exact"/>
                    <w:ind w:left="520" w:hangingChars="200" w:hanging="520"/>
                    <w:jc w:val="center"/>
                    <w:rPr>
                      <w:rFonts w:ascii="Times New Roman"/>
                      <w:color w:val="000000" w:themeColor="text1"/>
                      <w:sz w:val="24"/>
                      <w:szCs w:val="24"/>
                    </w:rPr>
                  </w:pPr>
                  <w:r w:rsidRPr="00B9609C">
                    <w:rPr>
                      <w:rFonts w:ascii="Times New Roman"/>
                      <w:color w:val="000000" w:themeColor="text1"/>
                      <w:sz w:val="24"/>
                      <w:szCs w:val="24"/>
                    </w:rPr>
                    <w:t>我國戒護人力與世界各國比較</w:t>
                  </w:r>
                </w:p>
              </w:tc>
            </w:tr>
            <w:tr w:rsidR="00F01395" w:rsidRPr="00B9609C" w:rsidTr="00D43B30">
              <w:trPr>
                <w:jc w:val="center"/>
              </w:trPr>
              <w:tc>
                <w:tcPr>
                  <w:tcW w:w="2134" w:type="dxa"/>
                  <w:shd w:val="clear" w:color="auto" w:fill="FDE9D9" w:themeFill="accent6" w:themeFillTint="33"/>
                  <w:vAlign w:val="center"/>
                </w:tcPr>
                <w:p w:rsidR="00553E8A" w:rsidRPr="00B9609C" w:rsidRDefault="00553E8A" w:rsidP="00553E8A">
                  <w:pPr>
                    <w:snapToGrid w:val="0"/>
                    <w:spacing w:line="280" w:lineRule="exact"/>
                    <w:ind w:left="520" w:hangingChars="200" w:hanging="520"/>
                    <w:jc w:val="center"/>
                    <w:rPr>
                      <w:rFonts w:ascii="Times New Roman"/>
                      <w:color w:val="000000" w:themeColor="text1"/>
                      <w:sz w:val="24"/>
                      <w:szCs w:val="24"/>
                    </w:rPr>
                  </w:pPr>
                  <w:r w:rsidRPr="00B9609C">
                    <w:rPr>
                      <w:rFonts w:ascii="Times New Roman"/>
                      <w:color w:val="000000" w:themeColor="text1"/>
                      <w:sz w:val="24"/>
                      <w:szCs w:val="24"/>
                    </w:rPr>
                    <w:t>國家（地區）</w:t>
                  </w:r>
                </w:p>
              </w:tc>
              <w:tc>
                <w:tcPr>
                  <w:tcW w:w="3347" w:type="dxa"/>
                  <w:shd w:val="clear" w:color="auto" w:fill="FDE9D9" w:themeFill="accent6" w:themeFillTint="33"/>
                  <w:vAlign w:val="center"/>
                </w:tcPr>
                <w:p w:rsidR="00553E8A" w:rsidRPr="00B9609C" w:rsidRDefault="00553E8A" w:rsidP="00553E8A">
                  <w:pPr>
                    <w:snapToGrid w:val="0"/>
                    <w:spacing w:line="280" w:lineRule="exact"/>
                    <w:ind w:left="520" w:hangingChars="200" w:hanging="520"/>
                    <w:jc w:val="center"/>
                    <w:rPr>
                      <w:rFonts w:ascii="Times New Roman"/>
                      <w:color w:val="000000" w:themeColor="text1"/>
                      <w:sz w:val="24"/>
                      <w:szCs w:val="24"/>
                    </w:rPr>
                  </w:pPr>
                  <w:r w:rsidRPr="00B9609C">
                    <w:rPr>
                      <w:rFonts w:ascii="Times New Roman"/>
                      <w:color w:val="000000" w:themeColor="text1"/>
                      <w:sz w:val="24"/>
                      <w:szCs w:val="24"/>
                    </w:rPr>
                    <w:t>戒護人力比</w:t>
                  </w:r>
                </w:p>
                <w:p w:rsidR="00553E8A" w:rsidRPr="00B9609C" w:rsidRDefault="00553E8A" w:rsidP="00553E8A">
                  <w:pPr>
                    <w:snapToGrid w:val="0"/>
                    <w:spacing w:line="280" w:lineRule="exact"/>
                    <w:ind w:left="520" w:hangingChars="200" w:hanging="520"/>
                    <w:jc w:val="center"/>
                    <w:rPr>
                      <w:rFonts w:ascii="Times New Roman"/>
                      <w:color w:val="000000" w:themeColor="text1"/>
                      <w:sz w:val="24"/>
                      <w:szCs w:val="24"/>
                    </w:rPr>
                  </w:pPr>
                  <w:r w:rsidRPr="00B9609C">
                    <w:rPr>
                      <w:rFonts w:ascii="Times New Roman"/>
                      <w:color w:val="000000" w:themeColor="text1"/>
                      <w:sz w:val="24"/>
                      <w:szCs w:val="24"/>
                    </w:rPr>
                    <w:t>（戒護人員：收容人比率）</w:t>
                  </w:r>
                </w:p>
              </w:tc>
            </w:tr>
            <w:tr w:rsidR="00F01395" w:rsidRPr="00B9609C" w:rsidTr="00D43B30">
              <w:trPr>
                <w:trHeight w:hRule="exact" w:val="468"/>
                <w:jc w:val="center"/>
              </w:trPr>
              <w:tc>
                <w:tcPr>
                  <w:tcW w:w="2134" w:type="dxa"/>
                  <w:vAlign w:val="center"/>
                </w:tcPr>
                <w:p w:rsidR="00553E8A" w:rsidRPr="00B9609C" w:rsidRDefault="00553E8A" w:rsidP="00553E8A">
                  <w:pPr>
                    <w:snapToGrid w:val="0"/>
                    <w:spacing w:line="280" w:lineRule="exact"/>
                    <w:ind w:left="520" w:hangingChars="200" w:hanging="520"/>
                    <w:jc w:val="center"/>
                    <w:rPr>
                      <w:rFonts w:ascii="Times New Roman"/>
                      <w:color w:val="000000" w:themeColor="text1"/>
                      <w:sz w:val="24"/>
                      <w:szCs w:val="24"/>
                    </w:rPr>
                  </w:pPr>
                  <w:r w:rsidRPr="00B9609C">
                    <w:rPr>
                      <w:rFonts w:ascii="Times New Roman"/>
                      <w:color w:val="000000" w:themeColor="text1"/>
                      <w:sz w:val="24"/>
                      <w:szCs w:val="24"/>
                    </w:rPr>
                    <w:lastRenderedPageBreak/>
                    <w:t>西澳</w:t>
                  </w:r>
                </w:p>
              </w:tc>
              <w:tc>
                <w:tcPr>
                  <w:tcW w:w="3347" w:type="dxa"/>
                  <w:vAlign w:val="center"/>
                </w:tcPr>
                <w:p w:rsidR="00553E8A" w:rsidRPr="00B9609C" w:rsidRDefault="00553E8A" w:rsidP="00553E8A">
                  <w:pPr>
                    <w:snapToGrid w:val="0"/>
                    <w:spacing w:line="280" w:lineRule="exact"/>
                    <w:ind w:left="520" w:hangingChars="200" w:hanging="520"/>
                    <w:jc w:val="center"/>
                    <w:rPr>
                      <w:rFonts w:ascii="Times New Roman"/>
                      <w:color w:val="000000" w:themeColor="text1"/>
                      <w:sz w:val="24"/>
                      <w:szCs w:val="24"/>
                    </w:rPr>
                  </w:pPr>
                  <w:r w:rsidRPr="00B9609C">
                    <w:rPr>
                      <w:rFonts w:ascii="Times New Roman"/>
                      <w:color w:val="000000" w:themeColor="text1"/>
                      <w:sz w:val="24"/>
                      <w:szCs w:val="24"/>
                    </w:rPr>
                    <w:t>1</w:t>
                  </w:r>
                  <w:r w:rsidRPr="00B9609C">
                    <w:rPr>
                      <w:rFonts w:ascii="Times New Roman"/>
                      <w:color w:val="000000" w:themeColor="text1"/>
                      <w:sz w:val="24"/>
                      <w:szCs w:val="24"/>
                    </w:rPr>
                    <w:t>：</w:t>
                  </w:r>
                  <w:r w:rsidRPr="00B9609C">
                    <w:rPr>
                      <w:rFonts w:ascii="Times New Roman"/>
                      <w:color w:val="000000" w:themeColor="text1"/>
                      <w:sz w:val="24"/>
                      <w:szCs w:val="24"/>
                    </w:rPr>
                    <w:t>1.8</w:t>
                  </w:r>
                  <w:r w:rsidRPr="00B9609C">
                    <w:rPr>
                      <w:rFonts w:ascii="Times New Roman"/>
                      <w:color w:val="000000" w:themeColor="text1"/>
                      <w:sz w:val="24"/>
                      <w:szCs w:val="24"/>
                    </w:rPr>
                    <w:t>（</w:t>
                  </w:r>
                  <w:r w:rsidRPr="00B9609C">
                    <w:rPr>
                      <w:rFonts w:ascii="Times New Roman"/>
                      <w:color w:val="000000" w:themeColor="text1"/>
                      <w:sz w:val="24"/>
                      <w:szCs w:val="24"/>
                    </w:rPr>
                    <w:t>2014</w:t>
                  </w:r>
                  <w:r w:rsidRPr="00B9609C">
                    <w:rPr>
                      <w:rFonts w:ascii="Times New Roman"/>
                      <w:color w:val="000000" w:themeColor="text1"/>
                      <w:sz w:val="24"/>
                      <w:szCs w:val="24"/>
                    </w:rPr>
                    <w:t>年）</w:t>
                  </w:r>
                </w:p>
              </w:tc>
            </w:tr>
            <w:tr w:rsidR="00F01395" w:rsidRPr="00B9609C" w:rsidTr="00D43B30">
              <w:trPr>
                <w:trHeight w:hRule="exact" w:val="418"/>
                <w:jc w:val="center"/>
              </w:trPr>
              <w:tc>
                <w:tcPr>
                  <w:tcW w:w="2134" w:type="dxa"/>
                  <w:vAlign w:val="center"/>
                </w:tcPr>
                <w:p w:rsidR="00553E8A" w:rsidRPr="00B9609C" w:rsidRDefault="00553E8A" w:rsidP="00553E8A">
                  <w:pPr>
                    <w:snapToGrid w:val="0"/>
                    <w:spacing w:line="280" w:lineRule="exact"/>
                    <w:ind w:left="520" w:hangingChars="200" w:hanging="520"/>
                    <w:jc w:val="center"/>
                    <w:rPr>
                      <w:rFonts w:ascii="Times New Roman"/>
                      <w:color w:val="000000" w:themeColor="text1"/>
                      <w:sz w:val="24"/>
                      <w:szCs w:val="24"/>
                    </w:rPr>
                  </w:pPr>
                  <w:r w:rsidRPr="00B9609C">
                    <w:rPr>
                      <w:rFonts w:ascii="Times New Roman"/>
                      <w:color w:val="000000" w:themeColor="text1"/>
                      <w:sz w:val="24"/>
                      <w:szCs w:val="24"/>
                    </w:rPr>
                    <w:t>香港</w:t>
                  </w:r>
                </w:p>
              </w:tc>
              <w:tc>
                <w:tcPr>
                  <w:tcW w:w="3347" w:type="dxa"/>
                  <w:vAlign w:val="center"/>
                </w:tcPr>
                <w:p w:rsidR="00553E8A" w:rsidRPr="00B9609C" w:rsidRDefault="00553E8A" w:rsidP="00553E8A">
                  <w:pPr>
                    <w:snapToGrid w:val="0"/>
                    <w:spacing w:line="280" w:lineRule="exact"/>
                    <w:ind w:left="520" w:hangingChars="200" w:hanging="520"/>
                    <w:jc w:val="center"/>
                    <w:rPr>
                      <w:rFonts w:ascii="Times New Roman"/>
                      <w:color w:val="000000" w:themeColor="text1"/>
                      <w:sz w:val="24"/>
                      <w:szCs w:val="24"/>
                    </w:rPr>
                  </w:pPr>
                  <w:r w:rsidRPr="00B9609C">
                    <w:rPr>
                      <w:rFonts w:ascii="Times New Roman"/>
                      <w:color w:val="000000" w:themeColor="text1"/>
                      <w:sz w:val="24"/>
                      <w:szCs w:val="24"/>
                    </w:rPr>
                    <w:t>1</w:t>
                  </w:r>
                  <w:r w:rsidRPr="00B9609C">
                    <w:rPr>
                      <w:rFonts w:ascii="Times New Roman"/>
                      <w:color w:val="000000" w:themeColor="text1"/>
                      <w:sz w:val="24"/>
                      <w:szCs w:val="24"/>
                    </w:rPr>
                    <w:t>：</w:t>
                  </w:r>
                  <w:r w:rsidRPr="00B9609C">
                    <w:rPr>
                      <w:rFonts w:ascii="Times New Roman"/>
                      <w:color w:val="000000" w:themeColor="text1"/>
                      <w:sz w:val="24"/>
                      <w:szCs w:val="24"/>
                    </w:rPr>
                    <w:t>1.9</w:t>
                  </w:r>
                  <w:r w:rsidRPr="00B9609C">
                    <w:rPr>
                      <w:rFonts w:ascii="Times New Roman"/>
                      <w:color w:val="000000" w:themeColor="text1"/>
                      <w:sz w:val="24"/>
                      <w:szCs w:val="24"/>
                    </w:rPr>
                    <w:t>（</w:t>
                  </w:r>
                  <w:r w:rsidRPr="00B9609C">
                    <w:rPr>
                      <w:rFonts w:ascii="Times New Roman"/>
                      <w:color w:val="000000" w:themeColor="text1"/>
                      <w:sz w:val="24"/>
                      <w:szCs w:val="24"/>
                    </w:rPr>
                    <w:t>2015</w:t>
                  </w:r>
                  <w:r w:rsidRPr="00B9609C">
                    <w:rPr>
                      <w:rFonts w:ascii="Times New Roman"/>
                      <w:color w:val="000000" w:themeColor="text1"/>
                      <w:sz w:val="24"/>
                      <w:szCs w:val="24"/>
                    </w:rPr>
                    <w:t>年）</w:t>
                  </w:r>
                </w:p>
              </w:tc>
            </w:tr>
            <w:tr w:rsidR="00F01395" w:rsidRPr="00B9609C" w:rsidTr="00D43B30">
              <w:trPr>
                <w:trHeight w:hRule="exact" w:val="417"/>
                <w:jc w:val="center"/>
              </w:trPr>
              <w:tc>
                <w:tcPr>
                  <w:tcW w:w="2134" w:type="dxa"/>
                  <w:vAlign w:val="center"/>
                </w:tcPr>
                <w:p w:rsidR="00553E8A" w:rsidRPr="00B9609C" w:rsidRDefault="00553E8A" w:rsidP="00553E8A">
                  <w:pPr>
                    <w:snapToGrid w:val="0"/>
                    <w:spacing w:line="280" w:lineRule="exact"/>
                    <w:ind w:left="520" w:hangingChars="200" w:hanging="520"/>
                    <w:jc w:val="center"/>
                    <w:rPr>
                      <w:rFonts w:ascii="Times New Roman"/>
                      <w:color w:val="000000" w:themeColor="text1"/>
                      <w:sz w:val="24"/>
                      <w:szCs w:val="24"/>
                    </w:rPr>
                  </w:pPr>
                  <w:r w:rsidRPr="00B9609C">
                    <w:rPr>
                      <w:rFonts w:ascii="Times New Roman"/>
                      <w:color w:val="000000" w:themeColor="text1"/>
                      <w:sz w:val="24"/>
                      <w:szCs w:val="24"/>
                    </w:rPr>
                    <w:t>英國</w:t>
                  </w:r>
                </w:p>
              </w:tc>
              <w:tc>
                <w:tcPr>
                  <w:tcW w:w="3347" w:type="dxa"/>
                  <w:vAlign w:val="center"/>
                </w:tcPr>
                <w:p w:rsidR="00553E8A" w:rsidRPr="00B9609C" w:rsidRDefault="00553E8A" w:rsidP="00553E8A">
                  <w:pPr>
                    <w:snapToGrid w:val="0"/>
                    <w:spacing w:line="280" w:lineRule="exact"/>
                    <w:ind w:left="520" w:hangingChars="200" w:hanging="520"/>
                    <w:jc w:val="center"/>
                    <w:rPr>
                      <w:rFonts w:ascii="Times New Roman"/>
                      <w:color w:val="000000" w:themeColor="text1"/>
                      <w:sz w:val="24"/>
                      <w:szCs w:val="24"/>
                    </w:rPr>
                  </w:pPr>
                  <w:r w:rsidRPr="00B9609C">
                    <w:rPr>
                      <w:rFonts w:ascii="Times New Roman"/>
                      <w:color w:val="000000" w:themeColor="text1"/>
                      <w:sz w:val="24"/>
                      <w:szCs w:val="24"/>
                    </w:rPr>
                    <w:t>1</w:t>
                  </w:r>
                  <w:r w:rsidRPr="00B9609C">
                    <w:rPr>
                      <w:rFonts w:ascii="Times New Roman"/>
                      <w:color w:val="000000" w:themeColor="text1"/>
                      <w:sz w:val="24"/>
                      <w:szCs w:val="24"/>
                    </w:rPr>
                    <w:t>：</w:t>
                  </w:r>
                  <w:r w:rsidRPr="00B9609C">
                    <w:rPr>
                      <w:rFonts w:ascii="Times New Roman"/>
                      <w:color w:val="000000" w:themeColor="text1"/>
                      <w:sz w:val="24"/>
                      <w:szCs w:val="24"/>
                    </w:rPr>
                    <w:t>3</w:t>
                  </w:r>
                  <w:r w:rsidRPr="00B9609C">
                    <w:rPr>
                      <w:rFonts w:ascii="Times New Roman"/>
                      <w:color w:val="000000" w:themeColor="text1"/>
                      <w:sz w:val="24"/>
                      <w:szCs w:val="24"/>
                    </w:rPr>
                    <w:t>（</w:t>
                  </w:r>
                  <w:r w:rsidRPr="00B9609C">
                    <w:rPr>
                      <w:rFonts w:ascii="Times New Roman"/>
                      <w:color w:val="000000" w:themeColor="text1"/>
                      <w:sz w:val="24"/>
                      <w:szCs w:val="24"/>
                    </w:rPr>
                    <w:t>2016</w:t>
                  </w:r>
                  <w:r w:rsidRPr="00B9609C">
                    <w:rPr>
                      <w:rFonts w:ascii="Times New Roman"/>
                      <w:color w:val="000000" w:themeColor="text1"/>
                      <w:sz w:val="24"/>
                      <w:szCs w:val="24"/>
                    </w:rPr>
                    <w:t>年）</w:t>
                  </w:r>
                </w:p>
              </w:tc>
            </w:tr>
            <w:tr w:rsidR="00F01395" w:rsidRPr="00B9609C" w:rsidTr="00D43B30">
              <w:trPr>
                <w:trHeight w:hRule="exact" w:val="454"/>
                <w:jc w:val="center"/>
              </w:trPr>
              <w:tc>
                <w:tcPr>
                  <w:tcW w:w="2134" w:type="dxa"/>
                  <w:vAlign w:val="center"/>
                </w:tcPr>
                <w:p w:rsidR="00553E8A" w:rsidRPr="00B9609C" w:rsidRDefault="00553E8A" w:rsidP="00553E8A">
                  <w:pPr>
                    <w:snapToGrid w:val="0"/>
                    <w:spacing w:line="280" w:lineRule="exact"/>
                    <w:ind w:left="520" w:hangingChars="200" w:hanging="520"/>
                    <w:jc w:val="center"/>
                    <w:rPr>
                      <w:rFonts w:ascii="Times New Roman"/>
                      <w:color w:val="000000" w:themeColor="text1"/>
                      <w:sz w:val="24"/>
                      <w:szCs w:val="24"/>
                    </w:rPr>
                  </w:pPr>
                  <w:r w:rsidRPr="00B9609C">
                    <w:rPr>
                      <w:rFonts w:ascii="Times New Roman"/>
                      <w:color w:val="000000" w:themeColor="text1"/>
                      <w:sz w:val="24"/>
                      <w:szCs w:val="24"/>
                    </w:rPr>
                    <w:t>日本</w:t>
                  </w:r>
                </w:p>
              </w:tc>
              <w:tc>
                <w:tcPr>
                  <w:tcW w:w="3347" w:type="dxa"/>
                  <w:vAlign w:val="center"/>
                </w:tcPr>
                <w:p w:rsidR="00553E8A" w:rsidRPr="00B9609C" w:rsidRDefault="00553E8A" w:rsidP="00553E8A">
                  <w:pPr>
                    <w:snapToGrid w:val="0"/>
                    <w:spacing w:line="280" w:lineRule="exact"/>
                    <w:ind w:left="520" w:hangingChars="200" w:hanging="520"/>
                    <w:jc w:val="center"/>
                    <w:rPr>
                      <w:rFonts w:ascii="Times New Roman"/>
                      <w:color w:val="000000" w:themeColor="text1"/>
                      <w:sz w:val="24"/>
                      <w:szCs w:val="24"/>
                    </w:rPr>
                  </w:pPr>
                  <w:r w:rsidRPr="00B9609C">
                    <w:rPr>
                      <w:rFonts w:ascii="Times New Roman"/>
                      <w:color w:val="000000" w:themeColor="text1"/>
                      <w:sz w:val="24"/>
                      <w:szCs w:val="24"/>
                    </w:rPr>
                    <w:t>1</w:t>
                  </w:r>
                  <w:r w:rsidRPr="00B9609C">
                    <w:rPr>
                      <w:rFonts w:ascii="Times New Roman"/>
                      <w:color w:val="000000" w:themeColor="text1"/>
                      <w:sz w:val="24"/>
                      <w:szCs w:val="24"/>
                    </w:rPr>
                    <w:t>：</w:t>
                  </w:r>
                  <w:r w:rsidRPr="00B9609C">
                    <w:rPr>
                      <w:rFonts w:ascii="Times New Roman"/>
                      <w:color w:val="000000" w:themeColor="text1"/>
                      <w:sz w:val="24"/>
                      <w:szCs w:val="24"/>
                    </w:rPr>
                    <w:t>5.4</w:t>
                  </w:r>
                  <w:r w:rsidRPr="00B9609C">
                    <w:rPr>
                      <w:rFonts w:ascii="Times New Roman"/>
                      <w:color w:val="000000" w:themeColor="text1"/>
                      <w:sz w:val="24"/>
                      <w:szCs w:val="24"/>
                    </w:rPr>
                    <w:t>（</w:t>
                  </w:r>
                  <w:r w:rsidRPr="00B9609C">
                    <w:rPr>
                      <w:rFonts w:ascii="Times New Roman"/>
                      <w:color w:val="000000" w:themeColor="text1"/>
                      <w:sz w:val="24"/>
                      <w:szCs w:val="24"/>
                    </w:rPr>
                    <w:t>2015</w:t>
                  </w:r>
                  <w:r w:rsidRPr="00B9609C">
                    <w:rPr>
                      <w:rFonts w:ascii="Times New Roman"/>
                      <w:color w:val="000000" w:themeColor="text1"/>
                      <w:sz w:val="24"/>
                      <w:szCs w:val="24"/>
                    </w:rPr>
                    <w:t>年）</w:t>
                  </w:r>
                </w:p>
              </w:tc>
            </w:tr>
            <w:tr w:rsidR="00F01395" w:rsidRPr="00B9609C" w:rsidTr="00D43B30">
              <w:trPr>
                <w:trHeight w:hRule="exact" w:val="454"/>
                <w:jc w:val="center"/>
              </w:trPr>
              <w:tc>
                <w:tcPr>
                  <w:tcW w:w="2134" w:type="dxa"/>
                  <w:vAlign w:val="center"/>
                </w:tcPr>
                <w:p w:rsidR="00553E8A" w:rsidRPr="00B9609C" w:rsidRDefault="00553E8A" w:rsidP="00553E8A">
                  <w:pPr>
                    <w:snapToGrid w:val="0"/>
                    <w:spacing w:line="280" w:lineRule="exact"/>
                    <w:ind w:left="520" w:hangingChars="200" w:hanging="520"/>
                    <w:jc w:val="center"/>
                    <w:rPr>
                      <w:rFonts w:ascii="Times New Roman"/>
                      <w:color w:val="000000" w:themeColor="text1"/>
                      <w:sz w:val="24"/>
                      <w:szCs w:val="24"/>
                    </w:rPr>
                  </w:pPr>
                  <w:r w:rsidRPr="00B9609C">
                    <w:rPr>
                      <w:rFonts w:ascii="Times New Roman"/>
                      <w:color w:val="000000" w:themeColor="text1"/>
                      <w:sz w:val="24"/>
                      <w:szCs w:val="24"/>
                    </w:rPr>
                    <w:t>新加坡</w:t>
                  </w:r>
                </w:p>
              </w:tc>
              <w:tc>
                <w:tcPr>
                  <w:tcW w:w="3347" w:type="dxa"/>
                  <w:vAlign w:val="center"/>
                </w:tcPr>
                <w:p w:rsidR="00553E8A" w:rsidRPr="00B9609C" w:rsidRDefault="00553E8A" w:rsidP="00553E8A">
                  <w:pPr>
                    <w:snapToGrid w:val="0"/>
                    <w:spacing w:line="280" w:lineRule="exact"/>
                    <w:ind w:left="520" w:hangingChars="200" w:hanging="520"/>
                    <w:jc w:val="center"/>
                    <w:rPr>
                      <w:rFonts w:ascii="Times New Roman"/>
                      <w:color w:val="000000" w:themeColor="text1"/>
                      <w:sz w:val="24"/>
                      <w:szCs w:val="24"/>
                    </w:rPr>
                  </w:pPr>
                  <w:r w:rsidRPr="00B9609C">
                    <w:rPr>
                      <w:rFonts w:ascii="Times New Roman"/>
                      <w:color w:val="000000" w:themeColor="text1"/>
                      <w:sz w:val="24"/>
                      <w:szCs w:val="24"/>
                    </w:rPr>
                    <w:t>1</w:t>
                  </w:r>
                  <w:r w:rsidRPr="00B9609C">
                    <w:rPr>
                      <w:rFonts w:ascii="Times New Roman"/>
                      <w:color w:val="000000" w:themeColor="text1"/>
                      <w:sz w:val="24"/>
                      <w:szCs w:val="24"/>
                    </w:rPr>
                    <w:t>：</w:t>
                  </w:r>
                  <w:r w:rsidRPr="00B9609C">
                    <w:rPr>
                      <w:rFonts w:ascii="Times New Roman"/>
                      <w:color w:val="000000" w:themeColor="text1"/>
                      <w:sz w:val="24"/>
                      <w:szCs w:val="24"/>
                    </w:rPr>
                    <w:t>5.8</w:t>
                  </w:r>
                  <w:r w:rsidRPr="00B9609C">
                    <w:rPr>
                      <w:rFonts w:ascii="Times New Roman"/>
                      <w:color w:val="000000" w:themeColor="text1"/>
                      <w:sz w:val="24"/>
                      <w:szCs w:val="24"/>
                    </w:rPr>
                    <w:t>（</w:t>
                  </w:r>
                  <w:r w:rsidRPr="00B9609C">
                    <w:rPr>
                      <w:rFonts w:ascii="Times New Roman"/>
                      <w:color w:val="000000" w:themeColor="text1"/>
                      <w:sz w:val="24"/>
                      <w:szCs w:val="24"/>
                    </w:rPr>
                    <w:t>2017</w:t>
                  </w:r>
                  <w:r w:rsidRPr="00B9609C">
                    <w:rPr>
                      <w:rFonts w:ascii="Times New Roman"/>
                      <w:color w:val="000000" w:themeColor="text1"/>
                      <w:sz w:val="24"/>
                      <w:szCs w:val="24"/>
                    </w:rPr>
                    <w:t>年）</w:t>
                  </w:r>
                </w:p>
              </w:tc>
            </w:tr>
            <w:tr w:rsidR="00F01395" w:rsidRPr="00B9609C" w:rsidTr="00D43B30">
              <w:trPr>
                <w:trHeight w:hRule="exact" w:val="454"/>
                <w:jc w:val="center"/>
              </w:trPr>
              <w:tc>
                <w:tcPr>
                  <w:tcW w:w="2134" w:type="dxa"/>
                  <w:vAlign w:val="center"/>
                </w:tcPr>
                <w:p w:rsidR="00553E8A" w:rsidRPr="00B9609C" w:rsidRDefault="00553E8A" w:rsidP="00553E8A">
                  <w:pPr>
                    <w:snapToGrid w:val="0"/>
                    <w:spacing w:line="280" w:lineRule="exact"/>
                    <w:ind w:left="520" w:hangingChars="200" w:hanging="520"/>
                    <w:jc w:val="center"/>
                    <w:rPr>
                      <w:rFonts w:ascii="Times New Roman"/>
                      <w:color w:val="000000" w:themeColor="text1"/>
                      <w:sz w:val="24"/>
                      <w:szCs w:val="24"/>
                    </w:rPr>
                  </w:pPr>
                  <w:r w:rsidRPr="00B9609C">
                    <w:rPr>
                      <w:rFonts w:ascii="Times New Roman"/>
                      <w:color w:val="000000" w:themeColor="text1"/>
                      <w:sz w:val="24"/>
                      <w:szCs w:val="24"/>
                    </w:rPr>
                    <w:t>臺灣</w:t>
                  </w:r>
                </w:p>
              </w:tc>
              <w:tc>
                <w:tcPr>
                  <w:tcW w:w="3347" w:type="dxa"/>
                  <w:vAlign w:val="center"/>
                </w:tcPr>
                <w:p w:rsidR="00553E8A" w:rsidRPr="00B9609C" w:rsidRDefault="00553E8A" w:rsidP="00553E8A">
                  <w:pPr>
                    <w:snapToGrid w:val="0"/>
                    <w:spacing w:line="280" w:lineRule="exact"/>
                    <w:ind w:left="520" w:hangingChars="200" w:hanging="520"/>
                    <w:jc w:val="center"/>
                    <w:rPr>
                      <w:rFonts w:ascii="Times New Roman"/>
                      <w:color w:val="000000" w:themeColor="text1"/>
                      <w:sz w:val="24"/>
                      <w:szCs w:val="24"/>
                    </w:rPr>
                  </w:pPr>
                  <w:r w:rsidRPr="00B9609C">
                    <w:rPr>
                      <w:rFonts w:ascii="Times New Roman"/>
                      <w:color w:val="000000" w:themeColor="text1"/>
                      <w:sz w:val="24"/>
                      <w:szCs w:val="24"/>
                    </w:rPr>
                    <w:t>1</w:t>
                  </w:r>
                  <w:r w:rsidRPr="00B9609C">
                    <w:rPr>
                      <w:rFonts w:ascii="Times New Roman"/>
                      <w:color w:val="000000" w:themeColor="text1"/>
                      <w:sz w:val="24"/>
                      <w:szCs w:val="24"/>
                    </w:rPr>
                    <w:t>：</w:t>
                  </w:r>
                  <w:r w:rsidRPr="00B9609C">
                    <w:rPr>
                      <w:rFonts w:ascii="Times New Roman"/>
                      <w:color w:val="000000" w:themeColor="text1"/>
                      <w:sz w:val="24"/>
                      <w:szCs w:val="24"/>
                    </w:rPr>
                    <w:t>10.8</w:t>
                  </w:r>
                  <w:r w:rsidRPr="00B9609C">
                    <w:rPr>
                      <w:rFonts w:ascii="Times New Roman"/>
                      <w:color w:val="000000" w:themeColor="text1"/>
                      <w:sz w:val="24"/>
                      <w:szCs w:val="24"/>
                    </w:rPr>
                    <w:t>（</w:t>
                  </w:r>
                  <w:r w:rsidRPr="00B9609C">
                    <w:rPr>
                      <w:rFonts w:ascii="Times New Roman"/>
                      <w:color w:val="000000" w:themeColor="text1"/>
                      <w:sz w:val="24"/>
                      <w:szCs w:val="24"/>
                    </w:rPr>
                    <w:t>2019</w:t>
                  </w:r>
                  <w:r w:rsidRPr="00B9609C">
                    <w:rPr>
                      <w:rFonts w:ascii="Times New Roman"/>
                      <w:color w:val="000000" w:themeColor="text1"/>
                      <w:sz w:val="24"/>
                      <w:szCs w:val="24"/>
                    </w:rPr>
                    <w:t>年）</w:t>
                  </w:r>
                </w:p>
              </w:tc>
            </w:tr>
          </w:tbl>
          <w:p w:rsidR="00553E8A" w:rsidRPr="00B9609C" w:rsidRDefault="00553E8A" w:rsidP="00D43B30">
            <w:pPr>
              <w:pStyle w:val="af2"/>
              <w:widowControl/>
              <w:overflowPunct/>
              <w:autoSpaceDE/>
              <w:autoSpaceDN/>
              <w:spacing w:line="280" w:lineRule="exact"/>
              <w:ind w:left="0" w:firstLineChars="0" w:firstLine="0"/>
              <w:rPr>
                <w:rFonts w:ascii="Times New Roman"/>
                <w:bCs/>
                <w:color w:val="000000" w:themeColor="text1"/>
                <w:kern w:val="0"/>
                <w:sz w:val="24"/>
                <w:szCs w:val="24"/>
                <w:shd w:val="pct15" w:color="auto" w:fill="FFFFFF"/>
              </w:rPr>
            </w:pPr>
            <w:r w:rsidRPr="00B9609C">
              <w:rPr>
                <w:rFonts w:ascii="Times New Roman" w:hint="eastAsia"/>
                <w:bCs/>
                <w:color w:val="000000" w:themeColor="text1"/>
                <w:kern w:val="0"/>
                <w:sz w:val="24"/>
                <w:szCs w:val="24"/>
                <w:shd w:val="pct15" w:color="auto" w:fill="FFFFFF"/>
              </w:rPr>
              <w:t>※說明未盡詳實之第</w:t>
            </w:r>
            <w:r w:rsidRPr="00B9609C">
              <w:rPr>
                <w:rFonts w:ascii="Times New Roman" w:hint="eastAsia"/>
                <w:bCs/>
                <w:color w:val="000000" w:themeColor="text1"/>
                <w:kern w:val="0"/>
                <w:sz w:val="24"/>
                <w:szCs w:val="24"/>
                <w:shd w:val="pct15" w:color="auto" w:fill="FFFFFF"/>
              </w:rPr>
              <w:t>2</w:t>
            </w:r>
            <w:r w:rsidRPr="00B9609C">
              <w:rPr>
                <w:rFonts w:ascii="Times New Roman" w:hint="eastAsia"/>
                <w:bCs/>
                <w:color w:val="000000" w:themeColor="text1"/>
                <w:kern w:val="0"/>
                <w:sz w:val="24"/>
                <w:szCs w:val="24"/>
                <w:shd w:val="pct15" w:color="auto" w:fill="FFFFFF"/>
              </w:rPr>
              <w:t>次補充說明：</w:t>
            </w:r>
          </w:p>
          <w:tbl>
            <w:tblPr>
              <w:tblW w:w="5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4"/>
              <w:gridCol w:w="3347"/>
            </w:tblGrid>
            <w:tr w:rsidR="00F01395" w:rsidRPr="00B9609C" w:rsidTr="00D43B30">
              <w:trPr>
                <w:trHeight w:val="397"/>
                <w:jc w:val="center"/>
              </w:trPr>
              <w:tc>
                <w:tcPr>
                  <w:tcW w:w="5481" w:type="dxa"/>
                  <w:gridSpan w:val="2"/>
                  <w:shd w:val="clear" w:color="auto" w:fill="FDE9D9" w:themeFill="accent6" w:themeFillTint="33"/>
                  <w:vAlign w:val="center"/>
                </w:tcPr>
                <w:p w:rsidR="00553E8A" w:rsidRPr="00B9609C" w:rsidRDefault="00553E8A" w:rsidP="00D43B30">
                  <w:pPr>
                    <w:snapToGrid w:val="0"/>
                    <w:spacing w:line="280" w:lineRule="exact"/>
                    <w:jc w:val="center"/>
                    <w:rPr>
                      <w:rFonts w:hAnsi="標楷體"/>
                      <w:color w:val="000000" w:themeColor="text1"/>
                      <w:sz w:val="24"/>
                      <w:szCs w:val="28"/>
                    </w:rPr>
                  </w:pPr>
                  <w:r w:rsidRPr="00B9609C">
                    <w:rPr>
                      <w:rFonts w:hAnsi="標楷體" w:hint="eastAsia"/>
                      <w:color w:val="000000" w:themeColor="text1"/>
                      <w:sz w:val="24"/>
                      <w:szCs w:val="28"/>
                    </w:rPr>
                    <w:t>我國教誨師人力與世界各國比較</w:t>
                  </w:r>
                </w:p>
              </w:tc>
            </w:tr>
            <w:tr w:rsidR="00F01395" w:rsidRPr="00B9609C" w:rsidTr="00D43B30">
              <w:trPr>
                <w:trHeight w:val="454"/>
                <w:jc w:val="center"/>
              </w:trPr>
              <w:tc>
                <w:tcPr>
                  <w:tcW w:w="2134" w:type="dxa"/>
                  <w:shd w:val="clear" w:color="auto" w:fill="FDE9D9" w:themeFill="accent6" w:themeFillTint="33"/>
                  <w:vAlign w:val="center"/>
                </w:tcPr>
                <w:p w:rsidR="00553E8A" w:rsidRPr="00B9609C" w:rsidRDefault="00553E8A" w:rsidP="00D43B30">
                  <w:pPr>
                    <w:snapToGrid w:val="0"/>
                    <w:spacing w:line="280" w:lineRule="exact"/>
                    <w:jc w:val="center"/>
                    <w:rPr>
                      <w:rFonts w:hAnsi="標楷體"/>
                      <w:color w:val="000000" w:themeColor="text1"/>
                      <w:sz w:val="24"/>
                      <w:szCs w:val="28"/>
                    </w:rPr>
                  </w:pPr>
                  <w:r w:rsidRPr="00B9609C">
                    <w:rPr>
                      <w:rFonts w:hAnsi="標楷體"/>
                      <w:color w:val="000000" w:themeColor="text1"/>
                      <w:sz w:val="24"/>
                      <w:szCs w:val="28"/>
                    </w:rPr>
                    <w:t>國家（地區</w:t>
                  </w:r>
                </w:p>
              </w:tc>
              <w:tc>
                <w:tcPr>
                  <w:tcW w:w="3347" w:type="dxa"/>
                  <w:shd w:val="clear" w:color="auto" w:fill="FDE9D9" w:themeFill="accent6" w:themeFillTint="33"/>
                  <w:vAlign w:val="center"/>
                </w:tcPr>
                <w:p w:rsidR="00553E8A" w:rsidRPr="00B9609C" w:rsidRDefault="00553E8A" w:rsidP="00D43B30">
                  <w:pPr>
                    <w:snapToGrid w:val="0"/>
                    <w:spacing w:line="280" w:lineRule="exact"/>
                    <w:jc w:val="center"/>
                    <w:rPr>
                      <w:rFonts w:hAnsi="標楷體"/>
                      <w:color w:val="000000" w:themeColor="text1"/>
                      <w:sz w:val="24"/>
                      <w:szCs w:val="28"/>
                    </w:rPr>
                  </w:pPr>
                  <w:r w:rsidRPr="00B9609C">
                    <w:rPr>
                      <w:rFonts w:hAnsi="標楷體" w:hint="eastAsia"/>
                      <w:color w:val="000000" w:themeColor="text1"/>
                      <w:sz w:val="24"/>
                      <w:szCs w:val="28"/>
                    </w:rPr>
                    <w:t>教誨師</w:t>
                  </w:r>
                  <w:r w:rsidRPr="00B9609C">
                    <w:rPr>
                      <w:rFonts w:hAnsi="標楷體"/>
                      <w:color w:val="000000" w:themeColor="text1"/>
                      <w:sz w:val="24"/>
                      <w:szCs w:val="28"/>
                    </w:rPr>
                    <w:t>：</w:t>
                  </w:r>
                  <w:r w:rsidRPr="00B9609C">
                    <w:rPr>
                      <w:rFonts w:hAnsi="標楷體" w:hint="eastAsia"/>
                      <w:color w:val="000000" w:themeColor="text1"/>
                      <w:sz w:val="24"/>
                      <w:szCs w:val="28"/>
                    </w:rPr>
                    <w:t>受刑</w:t>
                  </w:r>
                  <w:r w:rsidRPr="00B9609C">
                    <w:rPr>
                      <w:rFonts w:hAnsi="標楷體"/>
                      <w:color w:val="000000" w:themeColor="text1"/>
                      <w:sz w:val="24"/>
                      <w:szCs w:val="28"/>
                    </w:rPr>
                    <w:t>人</w:t>
                  </w:r>
                </w:p>
              </w:tc>
            </w:tr>
            <w:tr w:rsidR="00F01395" w:rsidRPr="00B9609C" w:rsidTr="00D43B30">
              <w:trPr>
                <w:trHeight w:val="567"/>
                <w:jc w:val="center"/>
              </w:trPr>
              <w:tc>
                <w:tcPr>
                  <w:tcW w:w="2134" w:type="dxa"/>
                  <w:vAlign w:val="center"/>
                </w:tcPr>
                <w:p w:rsidR="00553E8A" w:rsidRPr="00B9609C" w:rsidRDefault="00553E8A" w:rsidP="00D43B30">
                  <w:pPr>
                    <w:snapToGrid w:val="0"/>
                    <w:spacing w:line="0" w:lineRule="atLeast"/>
                    <w:ind w:left="159"/>
                    <w:jc w:val="center"/>
                    <w:rPr>
                      <w:rFonts w:hAnsi="標楷體"/>
                      <w:color w:val="000000" w:themeColor="text1"/>
                      <w:sz w:val="24"/>
                      <w:szCs w:val="28"/>
                    </w:rPr>
                  </w:pPr>
                  <w:r w:rsidRPr="00B9609C">
                    <w:rPr>
                      <w:rFonts w:hAnsi="標楷體" w:hint="eastAsia"/>
                      <w:color w:val="000000" w:themeColor="text1"/>
                      <w:sz w:val="24"/>
                      <w:szCs w:val="28"/>
                    </w:rPr>
                    <w:t>澳洲</w:t>
                  </w:r>
                </w:p>
              </w:tc>
              <w:tc>
                <w:tcPr>
                  <w:tcW w:w="3347" w:type="dxa"/>
                  <w:vAlign w:val="center"/>
                </w:tcPr>
                <w:p w:rsidR="00553E8A" w:rsidRPr="00B9609C" w:rsidRDefault="00553E8A" w:rsidP="00D43B30">
                  <w:pPr>
                    <w:snapToGrid w:val="0"/>
                    <w:spacing w:line="0" w:lineRule="atLeast"/>
                    <w:ind w:left="159"/>
                    <w:jc w:val="center"/>
                    <w:rPr>
                      <w:rFonts w:hAnsi="標楷體"/>
                      <w:color w:val="000000" w:themeColor="text1"/>
                      <w:sz w:val="24"/>
                      <w:szCs w:val="28"/>
                    </w:rPr>
                  </w:pPr>
                  <w:r w:rsidRPr="00B9609C">
                    <w:rPr>
                      <w:rFonts w:hAnsi="標楷體"/>
                      <w:color w:val="000000" w:themeColor="text1"/>
                      <w:sz w:val="24"/>
                      <w:szCs w:val="28"/>
                    </w:rPr>
                    <w:t>1：</w:t>
                  </w:r>
                  <w:r w:rsidRPr="00B9609C">
                    <w:rPr>
                      <w:rFonts w:hAnsi="標楷體" w:hint="eastAsia"/>
                      <w:color w:val="000000" w:themeColor="text1"/>
                      <w:sz w:val="24"/>
                      <w:szCs w:val="28"/>
                    </w:rPr>
                    <w:t>10至1：30（2015年）</w:t>
                  </w:r>
                </w:p>
              </w:tc>
            </w:tr>
            <w:tr w:rsidR="00F01395" w:rsidRPr="00B9609C" w:rsidTr="00D43B30">
              <w:trPr>
                <w:trHeight w:val="567"/>
                <w:jc w:val="center"/>
              </w:trPr>
              <w:tc>
                <w:tcPr>
                  <w:tcW w:w="2134" w:type="dxa"/>
                  <w:vAlign w:val="center"/>
                </w:tcPr>
                <w:p w:rsidR="00553E8A" w:rsidRPr="00B9609C" w:rsidRDefault="00553E8A" w:rsidP="00D43B30">
                  <w:pPr>
                    <w:snapToGrid w:val="0"/>
                    <w:spacing w:line="0" w:lineRule="atLeast"/>
                    <w:ind w:left="159"/>
                    <w:jc w:val="center"/>
                    <w:rPr>
                      <w:rFonts w:hAnsi="標楷體"/>
                      <w:color w:val="000000" w:themeColor="text1"/>
                      <w:sz w:val="24"/>
                      <w:szCs w:val="28"/>
                    </w:rPr>
                  </w:pPr>
                  <w:r w:rsidRPr="00B9609C">
                    <w:rPr>
                      <w:rFonts w:hAnsi="標楷體" w:hint="eastAsia"/>
                      <w:color w:val="000000" w:themeColor="text1"/>
                      <w:sz w:val="24"/>
                      <w:szCs w:val="28"/>
                    </w:rPr>
                    <w:t>德國柏林邦</w:t>
                  </w:r>
                </w:p>
              </w:tc>
              <w:tc>
                <w:tcPr>
                  <w:tcW w:w="3347" w:type="dxa"/>
                  <w:vAlign w:val="center"/>
                </w:tcPr>
                <w:p w:rsidR="00553E8A" w:rsidRPr="00B9609C" w:rsidRDefault="00553E8A" w:rsidP="00D43B30">
                  <w:pPr>
                    <w:snapToGrid w:val="0"/>
                    <w:spacing w:line="0" w:lineRule="atLeast"/>
                    <w:ind w:left="159"/>
                    <w:jc w:val="center"/>
                    <w:rPr>
                      <w:rFonts w:hAnsi="標楷體"/>
                      <w:color w:val="000000" w:themeColor="text1"/>
                      <w:sz w:val="24"/>
                      <w:szCs w:val="28"/>
                    </w:rPr>
                  </w:pPr>
                  <w:r w:rsidRPr="00B9609C">
                    <w:rPr>
                      <w:rFonts w:hAnsi="標楷體"/>
                      <w:color w:val="000000" w:themeColor="text1"/>
                      <w:sz w:val="24"/>
                      <w:szCs w:val="28"/>
                    </w:rPr>
                    <w:t>1：</w:t>
                  </w:r>
                  <w:r w:rsidRPr="00B9609C">
                    <w:rPr>
                      <w:rFonts w:hAnsi="標楷體" w:hint="eastAsia"/>
                      <w:color w:val="000000" w:themeColor="text1"/>
                      <w:sz w:val="24"/>
                      <w:szCs w:val="28"/>
                    </w:rPr>
                    <w:t>2.1（2015年）</w:t>
                  </w:r>
                </w:p>
              </w:tc>
            </w:tr>
            <w:tr w:rsidR="00F01395" w:rsidRPr="00B9609C" w:rsidTr="00D43B30">
              <w:trPr>
                <w:trHeight w:val="567"/>
                <w:jc w:val="center"/>
              </w:trPr>
              <w:tc>
                <w:tcPr>
                  <w:tcW w:w="2134" w:type="dxa"/>
                  <w:vAlign w:val="center"/>
                </w:tcPr>
                <w:p w:rsidR="00553E8A" w:rsidRPr="00B9609C" w:rsidRDefault="00553E8A" w:rsidP="00D43B30">
                  <w:pPr>
                    <w:snapToGrid w:val="0"/>
                    <w:spacing w:line="0" w:lineRule="atLeast"/>
                    <w:ind w:left="159"/>
                    <w:jc w:val="center"/>
                    <w:rPr>
                      <w:rFonts w:hAnsi="標楷體"/>
                      <w:color w:val="000000" w:themeColor="text1"/>
                      <w:sz w:val="24"/>
                      <w:szCs w:val="28"/>
                    </w:rPr>
                  </w:pPr>
                  <w:r w:rsidRPr="00B9609C">
                    <w:rPr>
                      <w:rFonts w:hAnsi="標楷體" w:hint="eastAsia"/>
                      <w:color w:val="000000" w:themeColor="text1"/>
                      <w:sz w:val="24"/>
                      <w:szCs w:val="28"/>
                    </w:rPr>
                    <w:t>日本</w:t>
                  </w:r>
                </w:p>
              </w:tc>
              <w:tc>
                <w:tcPr>
                  <w:tcW w:w="3347" w:type="dxa"/>
                  <w:vAlign w:val="center"/>
                </w:tcPr>
                <w:p w:rsidR="00553E8A" w:rsidRPr="00B9609C" w:rsidRDefault="00553E8A" w:rsidP="00D43B30">
                  <w:pPr>
                    <w:snapToGrid w:val="0"/>
                    <w:spacing w:line="0" w:lineRule="atLeast"/>
                    <w:ind w:left="159"/>
                    <w:jc w:val="center"/>
                    <w:rPr>
                      <w:rFonts w:hAnsi="標楷體"/>
                      <w:color w:val="000000" w:themeColor="text1"/>
                      <w:sz w:val="24"/>
                      <w:szCs w:val="28"/>
                    </w:rPr>
                  </w:pPr>
                  <w:r w:rsidRPr="00B9609C">
                    <w:rPr>
                      <w:rFonts w:hAnsi="標楷體"/>
                      <w:color w:val="000000" w:themeColor="text1"/>
                      <w:sz w:val="24"/>
                      <w:szCs w:val="28"/>
                    </w:rPr>
                    <w:t>1：</w:t>
                  </w:r>
                  <w:r w:rsidRPr="00B9609C">
                    <w:rPr>
                      <w:rFonts w:hAnsi="標楷體" w:hint="eastAsia"/>
                      <w:color w:val="000000" w:themeColor="text1"/>
                      <w:sz w:val="24"/>
                      <w:szCs w:val="28"/>
                    </w:rPr>
                    <w:t>93（2018年）</w:t>
                  </w:r>
                </w:p>
              </w:tc>
            </w:tr>
            <w:tr w:rsidR="00F01395" w:rsidRPr="00B9609C" w:rsidTr="00D43B30">
              <w:trPr>
                <w:trHeight w:val="567"/>
                <w:jc w:val="center"/>
              </w:trPr>
              <w:tc>
                <w:tcPr>
                  <w:tcW w:w="2134" w:type="dxa"/>
                  <w:vAlign w:val="center"/>
                </w:tcPr>
                <w:p w:rsidR="00553E8A" w:rsidRPr="00B9609C" w:rsidRDefault="00553E8A" w:rsidP="00D43B30">
                  <w:pPr>
                    <w:snapToGrid w:val="0"/>
                    <w:spacing w:line="0" w:lineRule="atLeast"/>
                    <w:ind w:left="159"/>
                    <w:jc w:val="center"/>
                    <w:rPr>
                      <w:rFonts w:hAnsi="標楷體"/>
                      <w:color w:val="000000" w:themeColor="text1"/>
                      <w:sz w:val="24"/>
                      <w:szCs w:val="28"/>
                    </w:rPr>
                  </w:pPr>
                  <w:r w:rsidRPr="00B9609C">
                    <w:rPr>
                      <w:rFonts w:hAnsi="標楷體" w:hint="eastAsia"/>
                      <w:color w:val="000000" w:themeColor="text1"/>
                      <w:sz w:val="24"/>
                      <w:szCs w:val="28"/>
                    </w:rPr>
                    <w:t>臺</w:t>
                  </w:r>
                  <w:r w:rsidRPr="00B9609C">
                    <w:rPr>
                      <w:rFonts w:hAnsi="標楷體"/>
                      <w:color w:val="000000" w:themeColor="text1"/>
                      <w:sz w:val="24"/>
                      <w:szCs w:val="28"/>
                    </w:rPr>
                    <w:t>灣</w:t>
                  </w:r>
                </w:p>
              </w:tc>
              <w:tc>
                <w:tcPr>
                  <w:tcW w:w="3347" w:type="dxa"/>
                  <w:vAlign w:val="center"/>
                </w:tcPr>
                <w:p w:rsidR="00553E8A" w:rsidRPr="00B9609C" w:rsidRDefault="00553E8A" w:rsidP="00D43B30">
                  <w:pPr>
                    <w:snapToGrid w:val="0"/>
                    <w:spacing w:line="0" w:lineRule="atLeast"/>
                    <w:ind w:left="159"/>
                    <w:jc w:val="center"/>
                    <w:rPr>
                      <w:color w:val="000000" w:themeColor="text1"/>
                      <w:sz w:val="24"/>
                    </w:rPr>
                  </w:pPr>
                  <w:r w:rsidRPr="00B9609C">
                    <w:rPr>
                      <w:rFonts w:hAnsi="標楷體" w:hint="eastAsia"/>
                      <w:color w:val="000000" w:themeColor="text1"/>
                      <w:sz w:val="24"/>
                      <w:szCs w:val="28"/>
                    </w:rPr>
                    <w:t>195</w:t>
                  </w:r>
                  <w:r w:rsidRPr="00B9609C">
                    <w:rPr>
                      <w:rFonts w:hAnsi="標楷體"/>
                      <w:color w:val="000000" w:themeColor="text1"/>
                      <w:sz w:val="24"/>
                      <w:szCs w:val="28"/>
                    </w:rPr>
                    <w:t>：57,616</w:t>
                  </w:r>
                  <w:r w:rsidRPr="00B9609C">
                    <w:rPr>
                      <w:rFonts w:hAnsi="標楷體" w:hint="eastAsia"/>
                      <w:color w:val="000000" w:themeColor="text1"/>
                      <w:sz w:val="24"/>
                      <w:szCs w:val="28"/>
                    </w:rPr>
                    <w:t>≒1：295</w:t>
                  </w:r>
                </w:p>
                <w:p w:rsidR="00553E8A" w:rsidRPr="00B9609C" w:rsidRDefault="00553E8A" w:rsidP="00D43B30">
                  <w:pPr>
                    <w:snapToGrid w:val="0"/>
                    <w:spacing w:line="0" w:lineRule="atLeast"/>
                    <w:ind w:left="159"/>
                    <w:jc w:val="center"/>
                    <w:rPr>
                      <w:rFonts w:hAnsi="標楷體"/>
                      <w:color w:val="000000" w:themeColor="text1"/>
                      <w:sz w:val="24"/>
                      <w:szCs w:val="28"/>
                    </w:rPr>
                  </w:pPr>
                  <w:r w:rsidRPr="00B9609C">
                    <w:rPr>
                      <w:rFonts w:hAnsi="標楷體" w:hint="eastAsia"/>
                      <w:color w:val="000000" w:themeColor="text1"/>
                      <w:sz w:val="24"/>
                      <w:szCs w:val="28"/>
                    </w:rPr>
                    <w:t>（2019年4月）</w:t>
                  </w:r>
                </w:p>
              </w:tc>
            </w:tr>
          </w:tbl>
          <w:p w:rsidR="00553E8A" w:rsidRPr="00B9609C" w:rsidRDefault="00553E8A" w:rsidP="00D43B30">
            <w:pPr>
              <w:pStyle w:val="af2"/>
              <w:spacing w:line="280" w:lineRule="exact"/>
              <w:ind w:left="0" w:firstLineChars="0" w:firstLine="0"/>
              <w:rPr>
                <w:rFonts w:ascii="Times New Roman"/>
                <w:bCs/>
                <w:color w:val="000000" w:themeColor="text1"/>
                <w:sz w:val="24"/>
                <w:szCs w:val="24"/>
              </w:rPr>
            </w:pPr>
            <w:r w:rsidRPr="00B9609C">
              <w:rPr>
                <w:rFonts w:hAnsi="標楷體" w:hint="eastAsia"/>
                <w:color w:val="000000" w:themeColor="text1"/>
                <w:sz w:val="24"/>
                <w:szCs w:val="28"/>
              </w:rPr>
              <w:t xml:space="preserve">　　醫事人員部分，矯正署現有衛生科科長、醫師、護理師、藥師及醫事檢驗師等醫事人員現有員額為189名，醫事人員與收容人數之比例，以108年5月底總收容人數62,679人計算為1：331。二代健保施行後，矯正機關已結合社區醫療醫源，醫事人員之資源，直接由承作之合作健保醫療院所提供收容人所需之醫療處遇，於醫療品質上與一般民眾並無差別。</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rPr>
              <w:lastRenderedPageBreak/>
              <w:t>我國每一位收容人收容經費（含醫療經費）是否充足合理？策進作為為何？</w:t>
            </w:r>
          </w:p>
        </w:tc>
        <w:tc>
          <w:tcPr>
            <w:tcW w:w="6946" w:type="dxa"/>
            <w:tcBorders>
              <w:right w:val="single" w:sz="4" w:space="0" w:color="auto"/>
            </w:tcBorders>
            <w:shd w:val="clear" w:color="auto" w:fill="auto"/>
          </w:tcPr>
          <w:p w:rsidR="00553E8A" w:rsidRPr="00B9609C" w:rsidRDefault="00553E8A" w:rsidP="00D43B30">
            <w:pPr>
              <w:pStyle w:val="af2"/>
              <w:spacing w:line="280" w:lineRule="exact"/>
              <w:ind w:left="0" w:firstLineChars="0" w:firstLine="0"/>
              <w:rPr>
                <w:rFonts w:ascii="Times New Roman"/>
                <w:bCs/>
                <w:color w:val="000000" w:themeColor="text1"/>
                <w:sz w:val="24"/>
                <w:szCs w:val="24"/>
              </w:rPr>
            </w:pPr>
            <w:r w:rsidRPr="00B9609C">
              <w:rPr>
                <w:rFonts w:ascii="Times New Roman"/>
                <w:bCs/>
                <w:color w:val="000000" w:themeColor="text1"/>
                <w:sz w:val="24"/>
                <w:szCs w:val="24"/>
              </w:rPr>
              <w:t>符合全民健康保險法第</w:t>
            </w:r>
            <w:r w:rsidRPr="00B9609C">
              <w:rPr>
                <w:rFonts w:ascii="Times New Roman"/>
                <w:bCs/>
                <w:color w:val="000000" w:themeColor="text1"/>
                <w:sz w:val="24"/>
                <w:szCs w:val="24"/>
              </w:rPr>
              <w:t>10</w:t>
            </w:r>
            <w:r w:rsidRPr="00B9609C">
              <w:rPr>
                <w:rFonts w:ascii="Times New Roman"/>
                <w:bCs/>
                <w:color w:val="000000" w:themeColor="text1"/>
                <w:sz w:val="24"/>
                <w:szCs w:val="24"/>
              </w:rPr>
              <w:t>條第</w:t>
            </w:r>
            <w:r w:rsidRPr="00B9609C">
              <w:rPr>
                <w:rFonts w:ascii="Times New Roman"/>
                <w:bCs/>
                <w:color w:val="000000" w:themeColor="text1"/>
                <w:sz w:val="24"/>
                <w:szCs w:val="24"/>
              </w:rPr>
              <w:t>1</w:t>
            </w:r>
            <w:r w:rsidRPr="00B9609C">
              <w:rPr>
                <w:rFonts w:ascii="Times New Roman"/>
                <w:bCs/>
                <w:color w:val="000000" w:themeColor="text1"/>
                <w:sz w:val="24"/>
                <w:szCs w:val="24"/>
              </w:rPr>
              <w:t>項第</w:t>
            </w:r>
            <w:r w:rsidRPr="00B9609C">
              <w:rPr>
                <w:rFonts w:ascii="Times New Roman"/>
                <w:bCs/>
                <w:color w:val="000000" w:themeColor="text1"/>
                <w:sz w:val="24"/>
                <w:szCs w:val="24"/>
              </w:rPr>
              <w:t>4</w:t>
            </w:r>
            <w:r w:rsidRPr="00B9609C">
              <w:rPr>
                <w:rFonts w:ascii="Times New Roman"/>
                <w:bCs/>
                <w:color w:val="000000" w:themeColor="text1"/>
                <w:sz w:val="24"/>
                <w:szCs w:val="24"/>
              </w:rPr>
              <w:t>款第</w:t>
            </w:r>
            <w:r w:rsidRPr="00B9609C">
              <w:rPr>
                <w:rFonts w:ascii="Times New Roman"/>
                <w:bCs/>
                <w:color w:val="000000" w:themeColor="text1"/>
                <w:sz w:val="24"/>
                <w:szCs w:val="24"/>
              </w:rPr>
              <w:t>3</w:t>
            </w:r>
            <w:r w:rsidRPr="00B9609C">
              <w:rPr>
                <w:rFonts w:ascii="Times New Roman"/>
                <w:bCs/>
                <w:color w:val="000000" w:themeColor="text1"/>
                <w:sz w:val="24"/>
                <w:szCs w:val="24"/>
              </w:rPr>
              <w:t>目之收容人，其保險費依照同法第</w:t>
            </w:r>
            <w:r w:rsidRPr="00B9609C">
              <w:rPr>
                <w:rFonts w:ascii="Times New Roman"/>
                <w:bCs/>
                <w:color w:val="000000" w:themeColor="text1"/>
                <w:sz w:val="24"/>
                <w:szCs w:val="24"/>
              </w:rPr>
              <w:t>30</w:t>
            </w:r>
            <w:r w:rsidRPr="00B9609C">
              <w:rPr>
                <w:rFonts w:ascii="Times New Roman"/>
                <w:bCs/>
                <w:color w:val="000000" w:themeColor="text1"/>
                <w:sz w:val="24"/>
                <w:szCs w:val="24"/>
              </w:rPr>
              <w:t>條第</w:t>
            </w:r>
            <w:r w:rsidRPr="00B9609C">
              <w:rPr>
                <w:rFonts w:ascii="Times New Roman"/>
                <w:bCs/>
                <w:color w:val="000000" w:themeColor="text1"/>
                <w:sz w:val="24"/>
                <w:szCs w:val="24"/>
              </w:rPr>
              <w:t>1</w:t>
            </w:r>
            <w:r w:rsidRPr="00B9609C">
              <w:rPr>
                <w:rFonts w:ascii="Times New Roman"/>
                <w:bCs/>
                <w:color w:val="000000" w:themeColor="text1"/>
                <w:sz w:val="24"/>
                <w:szCs w:val="24"/>
              </w:rPr>
              <w:t>項第</w:t>
            </w:r>
            <w:r w:rsidRPr="00B9609C">
              <w:rPr>
                <w:rFonts w:ascii="Times New Roman"/>
                <w:bCs/>
                <w:color w:val="000000" w:themeColor="text1"/>
                <w:sz w:val="24"/>
                <w:szCs w:val="24"/>
              </w:rPr>
              <w:t>4</w:t>
            </w:r>
            <w:r w:rsidRPr="00B9609C">
              <w:rPr>
                <w:rFonts w:ascii="Times New Roman"/>
                <w:bCs/>
                <w:color w:val="000000" w:themeColor="text1"/>
                <w:sz w:val="24"/>
                <w:szCs w:val="24"/>
              </w:rPr>
              <w:t>款規定，係由中央矯正主管機關應補助，應自行負擔部分門診、急診或住院費用則係由收容人自行支應。現行健保費用係每半年</w:t>
            </w:r>
            <w:r w:rsidRPr="00B9609C">
              <w:rPr>
                <w:rFonts w:ascii="Times New Roman" w:hint="eastAsia"/>
                <w:bCs/>
                <w:color w:val="000000" w:themeColor="text1"/>
                <w:sz w:val="24"/>
                <w:szCs w:val="24"/>
              </w:rPr>
              <w:t>1</w:t>
            </w:r>
            <w:r w:rsidRPr="00B9609C">
              <w:rPr>
                <w:rFonts w:ascii="Times New Roman"/>
                <w:bCs/>
                <w:color w:val="000000" w:themeColor="text1"/>
                <w:sz w:val="24"/>
                <w:szCs w:val="24"/>
              </w:rPr>
              <w:t>次於</w:t>
            </w:r>
            <w:r w:rsidRPr="00B9609C">
              <w:rPr>
                <w:rFonts w:ascii="Times New Roman" w:hint="eastAsia"/>
                <w:bCs/>
                <w:color w:val="000000" w:themeColor="text1"/>
                <w:sz w:val="24"/>
                <w:szCs w:val="24"/>
              </w:rPr>
              <w:t>1</w:t>
            </w:r>
            <w:r w:rsidRPr="00B9609C">
              <w:rPr>
                <w:rFonts w:ascii="Times New Roman"/>
                <w:bCs/>
                <w:color w:val="000000" w:themeColor="text1"/>
                <w:sz w:val="24"/>
                <w:szCs w:val="24"/>
              </w:rPr>
              <w:t>月底及</w:t>
            </w:r>
            <w:r w:rsidRPr="00B9609C">
              <w:rPr>
                <w:rFonts w:ascii="Times New Roman" w:hint="eastAsia"/>
                <w:bCs/>
                <w:color w:val="000000" w:themeColor="text1"/>
                <w:sz w:val="24"/>
                <w:szCs w:val="24"/>
              </w:rPr>
              <w:t>7</w:t>
            </w:r>
            <w:r w:rsidRPr="00B9609C">
              <w:rPr>
                <w:rFonts w:ascii="Times New Roman"/>
                <w:bCs/>
                <w:color w:val="000000" w:themeColor="text1"/>
                <w:sz w:val="24"/>
                <w:szCs w:val="24"/>
              </w:rPr>
              <w:t>月底前依衛生福利部中央健康保險署之來函核實撥付款項，於</w:t>
            </w:r>
            <w:r w:rsidRPr="00B9609C">
              <w:rPr>
                <w:rFonts w:ascii="Times New Roman"/>
                <w:bCs/>
                <w:color w:val="000000" w:themeColor="text1"/>
                <w:sz w:val="24"/>
                <w:szCs w:val="24"/>
              </w:rPr>
              <w:t>108</w:t>
            </w:r>
            <w:r w:rsidRPr="00B9609C">
              <w:rPr>
                <w:rFonts w:ascii="Times New Roman"/>
                <w:bCs/>
                <w:color w:val="000000" w:themeColor="text1"/>
                <w:sz w:val="24"/>
                <w:szCs w:val="24"/>
              </w:rPr>
              <w:t>年度已執行（撥付）</w:t>
            </w:r>
            <w:r w:rsidRPr="00B9609C">
              <w:rPr>
                <w:rFonts w:ascii="Times New Roman"/>
                <w:bCs/>
                <w:color w:val="000000" w:themeColor="text1"/>
                <w:sz w:val="24"/>
                <w:szCs w:val="24"/>
              </w:rPr>
              <w:t>12</w:t>
            </w:r>
            <w:r w:rsidRPr="00B9609C">
              <w:rPr>
                <w:rFonts w:ascii="Times New Roman"/>
                <w:bCs/>
                <w:color w:val="000000" w:themeColor="text1"/>
                <w:sz w:val="24"/>
                <w:szCs w:val="24"/>
              </w:rPr>
              <w:t>億</w:t>
            </w:r>
            <w:r w:rsidRPr="00B9609C">
              <w:rPr>
                <w:rFonts w:ascii="Times New Roman"/>
                <w:bCs/>
                <w:color w:val="000000" w:themeColor="text1"/>
                <w:sz w:val="24"/>
                <w:szCs w:val="24"/>
              </w:rPr>
              <w:t>4758</w:t>
            </w:r>
            <w:r w:rsidRPr="00B9609C">
              <w:rPr>
                <w:rFonts w:ascii="Times New Roman"/>
                <w:bCs/>
                <w:color w:val="000000" w:themeColor="text1"/>
                <w:sz w:val="24"/>
                <w:szCs w:val="24"/>
              </w:rPr>
              <w:t>萬</w:t>
            </w:r>
            <w:r w:rsidRPr="00B9609C">
              <w:rPr>
                <w:rFonts w:ascii="Times New Roman"/>
                <w:bCs/>
                <w:color w:val="000000" w:themeColor="text1"/>
                <w:sz w:val="24"/>
                <w:szCs w:val="24"/>
              </w:rPr>
              <w:t>8</w:t>
            </w:r>
            <w:r w:rsidRPr="00B9609C">
              <w:rPr>
                <w:rFonts w:ascii="Times New Roman"/>
                <w:bCs/>
                <w:color w:val="000000" w:themeColor="text1"/>
                <w:sz w:val="24"/>
                <w:szCs w:val="24"/>
              </w:rPr>
              <w:t>仟元，尚無經費不足等情。</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lang w:val="x-none"/>
              </w:rPr>
            </w:pPr>
            <w:r w:rsidRPr="00B9609C">
              <w:rPr>
                <w:rFonts w:ascii="Times New Roman"/>
                <w:color w:val="000000" w:themeColor="text1"/>
                <w:sz w:val="24"/>
                <w:szCs w:val="24"/>
              </w:rPr>
              <w:t>貴部矯正署針對矯正機關業務人員有關身心障礙者認知相關教育訓練之規劃是否周全？策進作為為何？</w:t>
            </w:r>
          </w:p>
        </w:tc>
        <w:tc>
          <w:tcPr>
            <w:tcW w:w="6946" w:type="dxa"/>
            <w:tcBorders>
              <w:right w:val="single" w:sz="4" w:space="0" w:color="auto"/>
            </w:tcBorders>
            <w:shd w:val="clear" w:color="auto" w:fill="auto"/>
          </w:tcPr>
          <w:p w:rsidR="00553E8A" w:rsidRPr="00B9609C" w:rsidRDefault="00553E8A" w:rsidP="00D43B30">
            <w:pPr>
              <w:pStyle w:val="af2"/>
              <w:spacing w:line="280" w:lineRule="exact"/>
              <w:ind w:left="0" w:firstLineChars="0" w:firstLine="0"/>
              <w:rPr>
                <w:rFonts w:ascii="Times New Roman"/>
                <w:bCs/>
                <w:color w:val="000000" w:themeColor="text1"/>
                <w:sz w:val="24"/>
                <w:szCs w:val="24"/>
              </w:rPr>
            </w:pPr>
            <w:r w:rsidRPr="00B9609C">
              <w:rPr>
                <w:rFonts w:ascii="Times New Roman"/>
                <w:bCs/>
                <w:color w:val="000000" w:themeColor="text1"/>
                <w:sz w:val="24"/>
                <w:szCs w:val="24"/>
              </w:rPr>
              <w:t>矯正署每年定期調訓矯正機關醫事人員，安排訓練課程，除提</w:t>
            </w:r>
            <w:r w:rsidRPr="00B9609C">
              <w:rPr>
                <w:rFonts w:ascii="Times New Roman" w:hint="eastAsia"/>
                <w:bCs/>
                <w:color w:val="000000" w:themeColor="text1"/>
                <w:sz w:val="24"/>
                <w:szCs w:val="24"/>
              </w:rPr>
              <w:t>升</w:t>
            </w:r>
            <w:r w:rsidRPr="00B9609C">
              <w:rPr>
                <w:rFonts w:ascii="Times New Roman"/>
                <w:bCs/>
                <w:color w:val="000000" w:themeColor="text1"/>
                <w:sz w:val="24"/>
                <w:szCs w:val="24"/>
              </w:rPr>
              <w:t>其衛生醫療法令與實務知能外，課程亦包含身心障礙者權益保護法及身心障礙福利服務之講解，俾利矯正機關醫事人員了解身心障礙者之權益，矯正署亦將持續辦理相關課程，使矯正機關醫事人員更加了解身心障礙者之需求，展現矯正機關人權關懷之面向。</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lang w:val="x-none"/>
              </w:rPr>
              <w:t>現行矯正機關對戒護管理人員之教育訓練是否足夠？有無安排「認識思覺失調症（精</w:t>
            </w:r>
            <w:r w:rsidRPr="00B9609C">
              <w:rPr>
                <w:rFonts w:ascii="Times New Roman"/>
                <w:color w:val="000000" w:themeColor="text1"/>
                <w:sz w:val="24"/>
                <w:szCs w:val="24"/>
                <w:lang w:val="x-none"/>
              </w:rPr>
              <w:lastRenderedPageBreak/>
              <w:t>神病）」、「認知障礙課程」？若無，是否適當？法務部對增加「認知障礙課程」規劃，以提升戒護管理人員戒護管理智能之看法為何？</w:t>
            </w:r>
          </w:p>
        </w:tc>
        <w:tc>
          <w:tcPr>
            <w:tcW w:w="6946" w:type="dxa"/>
            <w:tcBorders>
              <w:right w:val="single" w:sz="4" w:space="0" w:color="auto"/>
            </w:tcBorders>
            <w:shd w:val="clear" w:color="auto" w:fill="auto"/>
          </w:tcPr>
          <w:p w:rsidR="00553E8A" w:rsidRPr="00B9609C" w:rsidRDefault="00553E8A" w:rsidP="0081781B">
            <w:pPr>
              <w:pStyle w:val="af2"/>
              <w:spacing w:line="280" w:lineRule="exact"/>
              <w:ind w:left="0" w:firstLineChars="0" w:firstLine="0"/>
              <w:rPr>
                <w:rFonts w:ascii="Times New Roman"/>
                <w:bCs/>
                <w:color w:val="000000" w:themeColor="text1"/>
                <w:sz w:val="24"/>
                <w:szCs w:val="24"/>
              </w:rPr>
            </w:pPr>
            <w:r w:rsidRPr="00B9609C">
              <w:rPr>
                <w:rFonts w:ascii="Times New Roman"/>
                <w:bCs/>
                <w:color w:val="000000" w:themeColor="text1"/>
                <w:sz w:val="24"/>
                <w:szCs w:val="24"/>
              </w:rPr>
              <w:lastRenderedPageBreak/>
              <w:t>為提供精神疾病收容人管理之相關專業知能，學習精神病患特殊行為之處理技術，以減少戒護事故的發生，矯正署例行辦理矯正機關精神疾病收容人戒護管理人員專業訓練。</w:t>
            </w:r>
            <w:r w:rsidRPr="00B9609C">
              <w:rPr>
                <w:rFonts w:ascii="Times New Roman"/>
                <w:bCs/>
                <w:color w:val="000000" w:themeColor="text1"/>
                <w:sz w:val="24"/>
                <w:szCs w:val="24"/>
              </w:rPr>
              <w:t>107</w:t>
            </w:r>
            <w:r w:rsidRPr="00B9609C">
              <w:rPr>
                <w:rFonts w:ascii="Times New Roman"/>
                <w:bCs/>
                <w:color w:val="000000" w:themeColor="text1"/>
                <w:sz w:val="24"/>
                <w:szCs w:val="24"/>
              </w:rPr>
              <w:t>年度業於</w:t>
            </w:r>
            <w:r w:rsidRPr="00B9609C">
              <w:rPr>
                <w:rFonts w:ascii="Times New Roman"/>
                <w:bCs/>
                <w:color w:val="000000" w:themeColor="text1"/>
                <w:sz w:val="24"/>
                <w:szCs w:val="24"/>
              </w:rPr>
              <w:t>12</w:t>
            </w:r>
            <w:r w:rsidRPr="00B9609C">
              <w:rPr>
                <w:rFonts w:ascii="Times New Roman"/>
                <w:bCs/>
                <w:color w:val="000000" w:themeColor="text1"/>
                <w:sz w:val="24"/>
                <w:szCs w:val="24"/>
              </w:rPr>
              <w:t>月</w:t>
            </w:r>
            <w:r w:rsidRPr="00B9609C">
              <w:rPr>
                <w:rFonts w:ascii="Times New Roman"/>
                <w:bCs/>
                <w:color w:val="000000" w:themeColor="text1"/>
                <w:sz w:val="24"/>
                <w:szCs w:val="24"/>
              </w:rPr>
              <w:t>17</w:t>
            </w:r>
            <w:r w:rsidRPr="00B9609C">
              <w:rPr>
                <w:rFonts w:ascii="Times New Roman"/>
                <w:bCs/>
                <w:color w:val="000000" w:themeColor="text1"/>
                <w:sz w:val="24"/>
                <w:szCs w:val="24"/>
              </w:rPr>
              <w:t>日辦理，由各矯正機關指派從事精神疾病收容人戒護管理人員參加，參訓人員共計</w:t>
            </w:r>
            <w:r w:rsidRPr="00B9609C">
              <w:rPr>
                <w:rFonts w:ascii="Times New Roman"/>
                <w:bCs/>
                <w:color w:val="000000" w:themeColor="text1"/>
                <w:sz w:val="24"/>
                <w:szCs w:val="24"/>
              </w:rPr>
              <w:t>66</w:t>
            </w:r>
            <w:r w:rsidRPr="00B9609C">
              <w:rPr>
                <w:rFonts w:ascii="Times New Roman"/>
                <w:bCs/>
                <w:color w:val="000000" w:themeColor="text1"/>
                <w:sz w:val="24"/>
                <w:szCs w:val="24"/>
              </w:rPr>
              <w:t>名。課程為精神病常</w:t>
            </w:r>
            <w:r w:rsidRPr="00B9609C">
              <w:rPr>
                <w:rFonts w:ascii="Times New Roman"/>
                <w:bCs/>
                <w:color w:val="000000" w:themeColor="text1"/>
                <w:sz w:val="24"/>
                <w:szCs w:val="24"/>
              </w:rPr>
              <w:lastRenderedPageBreak/>
              <w:t>見症狀、精神症狀監測與處理，已包含思覺失調症及其他精神疾病之認</w:t>
            </w:r>
            <w:r w:rsidR="0081781B">
              <w:rPr>
                <w:rFonts w:ascii="Times New Roman"/>
                <w:bCs/>
                <w:color w:val="000000" w:themeColor="text1"/>
                <w:sz w:val="24"/>
                <w:szCs w:val="24"/>
              </w:rPr>
              <w:t>識課程，由臺北榮民總醫院桃園分院</w:t>
            </w:r>
            <w:r w:rsidRPr="00B9609C">
              <w:rPr>
                <w:rFonts w:ascii="Times New Roman"/>
                <w:bCs/>
                <w:color w:val="000000" w:themeColor="text1"/>
                <w:sz w:val="24"/>
                <w:szCs w:val="24"/>
              </w:rPr>
              <w:t>醫師講解精神病常見症狀、精神症狀監測與處理，臺北榮民總醫院桃園分院臨床心理師講解自殺防治及危機處理，並進行實務討論。另</w:t>
            </w:r>
            <w:r w:rsidRPr="00B9609C">
              <w:rPr>
                <w:rFonts w:ascii="Times New Roman"/>
                <w:bCs/>
                <w:color w:val="000000" w:themeColor="text1"/>
                <w:sz w:val="24"/>
                <w:szCs w:val="24"/>
              </w:rPr>
              <w:t>108</w:t>
            </w:r>
            <w:r w:rsidRPr="00B9609C">
              <w:rPr>
                <w:rFonts w:ascii="Times New Roman"/>
                <w:bCs/>
                <w:color w:val="000000" w:themeColor="text1"/>
                <w:sz w:val="24"/>
                <w:szCs w:val="24"/>
              </w:rPr>
              <w:t>年度之精神疾病收容人戒護管理人員專業訓練已於</w:t>
            </w:r>
            <w:r w:rsidRPr="00B9609C">
              <w:rPr>
                <w:rFonts w:ascii="Times New Roman"/>
                <w:bCs/>
                <w:color w:val="000000" w:themeColor="text1"/>
                <w:sz w:val="24"/>
                <w:szCs w:val="24"/>
              </w:rPr>
              <w:t>5</w:t>
            </w:r>
            <w:r w:rsidRPr="00B9609C">
              <w:rPr>
                <w:rFonts w:ascii="Times New Roman"/>
                <w:bCs/>
                <w:color w:val="000000" w:themeColor="text1"/>
                <w:sz w:val="24"/>
                <w:szCs w:val="24"/>
              </w:rPr>
              <w:t>月</w:t>
            </w:r>
            <w:r w:rsidRPr="00B9609C">
              <w:rPr>
                <w:rFonts w:ascii="Times New Roman"/>
                <w:bCs/>
                <w:color w:val="000000" w:themeColor="text1"/>
                <w:sz w:val="24"/>
                <w:szCs w:val="24"/>
              </w:rPr>
              <w:t>31</w:t>
            </w:r>
            <w:r w:rsidRPr="00B9609C">
              <w:rPr>
                <w:rFonts w:ascii="Times New Roman"/>
                <w:bCs/>
                <w:color w:val="000000" w:themeColor="text1"/>
                <w:sz w:val="24"/>
                <w:szCs w:val="24"/>
              </w:rPr>
              <w:t>日辦理。</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rPr>
              <w:lastRenderedPageBreak/>
              <w:t>現行監所辦理身心障礙者和緩處遇相關規定為何？實際辦理情形是否周全（併請提供近</w:t>
            </w:r>
            <w:r w:rsidRPr="00B9609C">
              <w:rPr>
                <w:rFonts w:ascii="Times New Roman"/>
                <w:color w:val="000000" w:themeColor="text1"/>
                <w:sz w:val="24"/>
                <w:szCs w:val="24"/>
              </w:rPr>
              <w:t>3</w:t>
            </w:r>
            <w:r w:rsidRPr="00B9609C">
              <w:rPr>
                <w:rFonts w:ascii="Times New Roman"/>
                <w:color w:val="000000" w:themeColor="text1"/>
                <w:sz w:val="24"/>
                <w:szCs w:val="24"/>
              </w:rPr>
              <w:t>年各監所執行身心障礙者和緩處遇一覽表，含主動協助辦理人數、收容人自行申請人數、入監時攜帶身心障礙</w:t>
            </w:r>
            <w:r w:rsidR="002D5EF2" w:rsidRPr="00B9609C">
              <w:rPr>
                <w:rFonts w:ascii="Times New Roman" w:hint="eastAsia"/>
                <w:color w:val="000000" w:themeColor="text1"/>
                <w:sz w:val="24"/>
                <w:szCs w:val="24"/>
              </w:rPr>
              <w:t>證明</w:t>
            </w:r>
            <w:r w:rsidRPr="00B9609C">
              <w:rPr>
                <w:rFonts w:ascii="Times New Roman"/>
                <w:color w:val="000000" w:themeColor="text1"/>
                <w:sz w:val="24"/>
                <w:szCs w:val="24"/>
              </w:rPr>
              <w:t>人數、比例</w:t>
            </w:r>
            <w:r w:rsidRPr="00B9609C">
              <w:rPr>
                <w:rFonts w:hAnsi="標楷體" w:hint="eastAsia"/>
                <w:color w:val="000000" w:themeColor="text1"/>
                <w:sz w:val="24"/>
                <w:szCs w:val="24"/>
              </w:rPr>
              <w:t>……</w:t>
            </w:r>
            <w:r w:rsidRPr="00B9609C">
              <w:rPr>
                <w:rFonts w:ascii="Times New Roman"/>
                <w:color w:val="000000" w:themeColor="text1"/>
                <w:sz w:val="24"/>
                <w:szCs w:val="24"/>
              </w:rPr>
              <w:t>等）？策進作為為何？</w:t>
            </w:r>
          </w:p>
        </w:tc>
        <w:tc>
          <w:tcPr>
            <w:tcW w:w="6946" w:type="dxa"/>
            <w:tcBorders>
              <w:right w:val="single" w:sz="4" w:space="0" w:color="auto"/>
            </w:tcBorders>
            <w:shd w:val="clear" w:color="auto" w:fill="auto"/>
          </w:tcPr>
          <w:p w:rsidR="00553E8A" w:rsidRPr="00B9609C" w:rsidRDefault="00553E8A" w:rsidP="00C109CA">
            <w:pPr>
              <w:pStyle w:val="af2"/>
              <w:widowControl/>
              <w:numPr>
                <w:ilvl w:val="0"/>
                <w:numId w:val="56"/>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依「監獄行刑法施行細則」</w:t>
            </w:r>
            <w:hyperlink r:id="rId56" w:history="1">
              <w:r w:rsidRPr="00B9609C">
                <w:rPr>
                  <w:rFonts w:ascii="Times New Roman"/>
                  <w:bCs/>
                  <w:color w:val="000000" w:themeColor="text1"/>
                  <w:sz w:val="24"/>
                  <w:szCs w:val="24"/>
                </w:rPr>
                <w:t>第</w:t>
              </w:r>
              <w:r w:rsidRPr="00B9609C">
                <w:rPr>
                  <w:rFonts w:ascii="Times New Roman"/>
                  <w:bCs/>
                  <w:color w:val="000000" w:themeColor="text1"/>
                  <w:sz w:val="24"/>
                  <w:szCs w:val="24"/>
                </w:rPr>
                <w:t>26</w:t>
              </w:r>
              <w:r w:rsidRPr="00B9609C">
                <w:rPr>
                  <w:rFonts w:ascii="Times New Roman"/>
                  <w:bCs/>
                  <w:color w:val="000000" w:themeColor="text1"/>
                  <w:sz w:val="24"/>
                  <w:szCs w:val="24"/>
                </w:rPr>
                <w:t>條</w:t>
              </w:r>
            </w:hyperlink>
            <w:r w:rsidRPr="00B9609C">
              <w:rPr>
                <w:rFonts w:ascii="Times New Roman"/>
                <w:bCs/>
                <w:color w:val="000000" w:themeColor="text1"/>
                <w:sz w:val="24"/>
                <w:szCs w:val="24"/>
              </w:rPr>
              <w:t>規定：「依本法第</w:t>
            </w:r>
            <w:r w:rsidRPr="00B9609C">
              <w:rPr>
                <w:rFonts w:ascii="Times New Roman" w:hint="eastAsia"/>
                <w:bCs/>
                <w:color w:val="000000" w:themeColor="text1"/>
                <w:sz w:val="24"/>
                <w:szCs w:val="24"/>
              </w:rPr>
              <w:t>20</w:t>
            </w:r>
            <w:r w:rsidRPr="00B9609C">
              <w:rPr>
                <w:rFonts w:ascii="Times New Roman"/>
                <w:bCs/>
                <w:color w:val="000000" w:themeColor="text1"/>
                <w:sz w:val="24"/>
                <w:szCs w:val="24"/>
              </w:rPr>
              <w:t>條第</w:t>
            </w:r>
            <w:r w:rsidRPr="00B9609C">
              <w:rPr>
                <w:rFonts w:ascii="Times New Roman" w:hint="eastAsia"/>
                <w:bCs/>
                <w:color w:val="000000" w:themeColor="text1"/>
                <w:sz w:val="24"/>
                <w:szCs w:val="24"/>
              </w:rPr>
              <w:t>3</w:t>
            </w:r>
            <w:r w:rsidRPr="00B9609C">
              <w:rPr>
                <w:rFonts w:ascii="Times New Roman"/>
                <w:bCs/>
                <w:color w:val="000000" w:themeColor="text1"/>
                <w:sz w:val="24"/>
                <w:szCs w:val="24"/>
              </w:rPr>
              <w:t>項得為和緩處遇者，以下列受刑人為限：一、患有疾病經醫師證明須長期療養者。二、心神喪失、精神耗弱或智能低下者。三、衰老、身心障礙、行動不便或不能自理生活者。四、懷胎或分娩未滿</w:t>
            </w:r>
            <w:r w:rsidRPr="00B9609C">
              <w:rPr>
                <w:rFonts w:ascii="Times New Roman" w:hint="eastAsia"/>
                <w:bCs/>
                <w:color w:val="000000" w:themeColor="text1"/>
                <w:sz w:val="24"/>
                <w:szCs w:val="24"/>
              </w:rPr>
              <w:t>2</w:t>
            </w:r>
            <w:r w:rsidRPr="00B9609C">
              <w:rPr>
                <w:rFonts w:ascii="Times New Roman"/>
                <w:bCs/>
                <w:color w:val="000000" w:themeColor="text1"/>
                <w:sz w:val="24"/>
                <w:szCs w:val="24"/>
              </w:rPr>
              <w:t>月者。五、依調查分類之結果認為有和緩處遇之必要者。（第</w:t>
            </w:r>
            <w:r w:rsidRPr="00B9609C">
              <w:rPr>
                <w:rFonts w:ascii="Times New Roman" w:hint="eastAsia"/>
                <w:bCs/>
                <w:color w:val="000000" w:themeColor="text1"/>
                <w:sz w:val="24"/>
                <w:szCs w:val="24"/>
              </w:rPr>
              <w:t>1</w:t>
            </w:r>
            <w:r w:rsidRPr="00B9609C">
              <w:rPr>
                <w:rFonts w:ascii="Times New Roman"/>
                <w:bCs/>
                <w:color w:val="000000" w:themeColor="text1"/>
                <w:sz w:val="24"/>
                <w:szCs w:val="24"/>
              </w:rPr>
              <w:t>項）前項和緩處遇之受刑人應報請法務部備查。（第</w:t>
            </w:r>
            <w:r w:rsidRPr="00B9609C">
              <w:rPr>
                <w:rFonts w:ascii="Times New Roman" w:hint="eastAsia"/>
                <w:bCs/>
                <w:color w:val="000000" w:themeColor="text1"/>
                <w:sz w:val="24"/>
                <w:szCs w:val="24"/>
              </w:rPr>
              <w:t>2</w:t>
            </w:r>
            <w:r w:rsidRPr="00B9609C">
              <w:rPr>
                <w:rFonts w:ascii="Times New Roman"/>
                <w:bCs/>
                <w:color w:val="000000" w:themeColor="text1"/>
                <w:sz w:val="24"/>
                <w:szCs w:val="24"/>
              </w:rPr>
              <w:t>項）。」，對於衰老、身心障礙、行動不便或不能自理生活者，矯正署各監獄經審查後提報和緩處遇經</w:t>
            </w:r>
            <w:r w:rsidRPr="00B9609C">
              <w:rPr>
                <w:rFonts w:ascii="Times New Roman" w:hint="eastAsia"/>
                <w:bCs/>
                <w:color w:val="000000" w:themeColor="text1"/>
                <w:sz w:val="24"/>
                <w:szCs w:val="24"/>
              </w:rPr>
              <w:t>法務</w:t>
            </w:r>
            <w:r w:rsidRPr="00B9609C">
              <w:rPr>
                <w:rFonts w:ascii="Times New Roman"/>
                <w:bCs/>
                <w:color w:val="000000" w:themeColor="text1"/>
                <w:sz w:val="24"/>
                <w:szCs w:val="24"/>
              </w:rPr>
              <w:t>部備查後，予以寬鬆之處遇。</w:t>
            </w:r>
          </w:p>
          <w:p w:rsidR="00553E8A" w:rsidRPr="00B9609C" w:rsidRDefault="00553E8A" w:rsidP="00C109CA">
            <w:pPr>
              <w:pStyle w:val="af2"/>
              <w:widowControl/>
              <w:numPr>
                <w:ilvl w:val="0"/>
                <w:numId w:val="56"/>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相關調查表詳如附件</w:t>
            </w:r>
            <w:r w:rsidRPr="00B9609C">
              <w:rPr>
                <w:rFonts w:ascii="Times New Roman"/>
                <w:bCs/>
                <w:color w:val="000000" w:themeColor="text1"/>
                <w:sz w:val="24"/>
                <w:szCs w:val="24"/>
              </w:rPr>
              <w:t>6</w:t>
            </w:r>
            <w:r w:rsidRPr="00B9609C">
              <w:rPr>
                <w:rFonts w:ascii="Times New Roman"/>
                <w:bCs/>
                <w:color w:val="000000" w:themeColor="text1"/>
                <w:sz w:val="24"/>
                <w:szCs w:val="24"/>
              </w:rPr>
              <w:t>。</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rPr>
              <w:t>現行監所辦理收容人作業相關規定為何？配業之原則為何？實際辦理情形是否周全（併請提供近</w:t>
            </w:r>
            <w:r w:rsidRPr="00B9609C">
              <w:rPr>
                <w:rFonts w:ascii="Times New Roman"/>
                <w:color w:val="000000" w:themeColor="text1"/>
                <w:sz w:val="24"/>
                <w:szCs w:val="24"/>
              </w:rPr>
              <w:t>3</w:t>
            </w:r>
            <w:r w:rsidRPr="00B9609C">
              <w:rPr>
                <w:rFonts w:ascii="Times New Roman"/>
                <w:color w:val="000000" w:themeColor="text1"/>
                <w:sz w:val="24"/>
                <w:szCs w:val="24"/>
              </w:rPr>
              <w:t>年各監所執行身心障礙者未下工</w:t>
            </w:r>
            <w:r w:rsidRPr="00B9609C">
              <w:rPr>
                <w:rFonts w:ascii="Times New Roman" w:hint="eastAsia"/>
                <w:color w:val="000000" w:themeColor="text1"/>
                <w:sz w:val="24"/>
                <w:szCs w:val="24"/>
              </w:rPr>
              <w:t>場</w:t>
            </w:r>
            <w:r w:rsidRPr="00B9609C">
              <w:rPr>
                <w:rFonts w:ascii="Times New Roman"/>
                <w:color w:val="000000" w:themeColor="text1"/>
                <w:sz w:val="24"/>
                <w:szCs w:val="24"/>
              </w:rPr>
              <w:t>作業人數、原因一覽表）？策進作為為何？</w:t>
            </w:r>
          </w:p>
        </w:tc>
        <w:tc>
          <w:tcPr>
            <w:tcW w:w="6946" w:type="dxa"/>
            <w:tcBorders>
              <w:right w:val="single" w:sz="4" w:space="0" w:color="auto"/>
            </w:tcBorders>
            <w:shd w:val="clear" w:color="auto" w:fill="auto"/>
          </w:tcPr>
          <w:p w:rsidR="00553E8A" w:rsidRPr="00B9609C" w:rsidRDefault="00553E8A" w:rsidP="00C109CA">
            <w:pPr>
              <w:pStyle w:val="af2"/>
              <w:widowControl/>
              <w:numPr>
                <w:ilvl w:val="0"/>
                <w:numId w:val="57"/>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依監獄行刑法及同法施行細則相關規定，作業應斟酌衛生、教化、經濟與受刑人之刑期、健康、知識、技能及出獄後之生計定之，且除法令別有規定或罹疾病、或基於戒護之安全，或因教化之理由者外，受刑人一律參加作業。</w:t>
            </w:r>
          </w:p>
          <w:p w:rsidR="00553E8A" w:rsidRPr="00B9609C" w:rsidRDefault="00553E8A" w:rsidP="00C109CA">
            <w:pPr>
              <w:pStyle w:val="af2"/>
              <w:widowControl/>
              <w:numPr>
                <w:ilvl w:val="0"/>
                <w:numId w:val="57"/>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分配受刑人作業，依其刑期、健康、教育程度、調查分類結果、原有職業技能、安全需要及將來謀生計畫定之。另，受和緩處遇者之作業，依其志趣，並斟酌其身心健康狀況令其參加輕便作業。惟不堪作業者，得經監獄衛生科之證明停止其作業。</w:t>
            </w:r>
          </w:p>
          <w:p w:rsidR="00553E8A" w:rsidRPr="00B9609C" w:rsidRDefault="00553E8A" w:rsidP="00C109CA">
            <w:pPr>
              <w:pStyle w:val="af2"/>
              <w:widowControl/>
              <w:numPr>
                <w:ilvl w:val="0"/>
                <w:numId w:val="57"/>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身心障礙者作業皆由醫師評估是否適宜作業後，並審酌其健康程度、刑期、教育程度、安全需要等綜合評估後，始決定渠等作業，爰目前矯正機關辦理作業皆依前開規定辦理，尚無未妥之處。檢附近</w:t>
            </w:r>
            <w:r w:rsidRPr="00B9609C">
              <w:rPr>
                <w:rFonts w:ascii="Times New Roman"/>
                <w:bCs/>
                <w:color w:val="000000" w:themeColor="text1"/>
                <w:sz w:val="24"/>
                <w:szCs w:val="24"/>
              </w:rPr>
              <w:t>3</w:t>
            </w:r>
            <w:r w:rsidRPr="00B9609C">
              <w:rPr>
                <w:rFonts w:ascii="Times New Roman"/>
                <w:bCs/>
                <w:color w:val="000000" w:themeColor="text1"/>
                <w:sz w:val="24"/>
                <w:szCs w:val="24"/>
              </w:rPr>
              <w:t>年各矯正機關執行身心障礙者未下工場作業人數及原因一覽表。（</w:t>
            </w:r>
            <w:r w:rsidR="00A362A5" w:rsidRPr="00B9609C">
              <w:rPr>
                <w:rFonts w:ascii="Times New Roman"/>
                <w:bCs/>
                <w:color w:val="000000" w:themeColor="text1"/>
                <w:sz w:val="24"/>
                <w:szCs w:val="24"/>
              </w:rPr>
              <w:t>詳如</w:t>
            </w:r>
            <w:r w:rsidR="00AD24B9" w:rsidRPr="00B9609C">
              <w:rPr>
                <w:rFonts w:ascii="Times New Roman" w:hint="eastAsia"/>
                <w:bCs/>
                <w:color w:val="000000" w:themeColor="text1"/>
                <w:sz w:val="24"/>
                <w:szCs w:val="24"/>
              </w:rPr>
              <w:t>附表十九</w:t>
            </w:r>
            <w:r w:rsidRPr="00B9609C">
              <w:rPr>
                <w:rFonts w:ascii="Times New Roman"/>
                <w:bCs/>
                <w:color w:val="000000" w:themeColor="text1"/>
                <w:sz w:val="24"/>
                <w:szCs w:val="24"/>
              </w:rPr>
              <w:t>）</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rPr>
              <w:t>對於無病識感收容人強制就醫治療相關規定為何？能否進行強制就醫治療</w:t>
            </w:r>
            <w:r w:rsidRPr="00B9609C">
              <w:rPr>
                <w:rFonts w:ascii="Times New Roman"/>
                <w:color w:val="000000" w:themeColor="text1"/>
                <w:sz w:val="24"/>
                <w:szCs w:val="24"/>
              </w:rPr>
              <w:t>?</w:t>
            </w:r>
            <w:r w:rsidRPr="00B9609C">
              <w:rPr>
                <w:rFonts w:ascii="Times New Roman"/>
                <w:color w:val="000000" w:themeColor="text1"/>
                <w:sz w:val="24"/>
                <w:szCs w:val="24"/>
              </w:rPr>
              <w:t>實務困境？策進作為？</w:t>
            </w:r>
          </w:p>
        </w:tc>
        <w:tc>
          <w:tcPr>
            <w:tcW w:w="6946" w:type="dxa"/>
            <w:tcBorders>
              <w:right w:val="single" w:sz="4" w:space="0" w:color="auto"/>
            </w:tcBorders>
            <w:shd w:val="clear" w:color="auto" w:fill="auto"/>
          </w:tcPr>
          <w:p w:rsidR="00553E8A" w:rsidRPr="00B9609C" w:rsidRDefault="00553E8A" w:rsidP="00C109CA">
            <w:pPr>
              <w:pStyle w:val="af2"/>
              <w:widowControl/>
              <w:numPr>
                <w:ilvl w:val="0"/>
                <w:numId w:val="58"/>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按醫師法第</w:t>
            </w:r>
            <w:r w:rsidRPr="00B9609C">
              <w:rPr>
                <w:rFonts w:ascii="Times New Roman"/>
                <w:bCs/>
                <w:color w:val="000000" w:themeColor="text1"/>
                <w:sz w:val="24"/>
                <w:szCs w:val="24"/>
              </w:rPr>
              <w:t>12</w:t>
            </w:r>
            <w:r w:rsidRPr="00B9609C">
              <w:rPr>
                <w:rFonts w:ascii="Times New Roman"/>
                <w:bCs/>
                <w:color w:val="000000" w:themeColor="text1"/>
                <w:sz w:val="24"/>
                <w:szCs w:val="24"/>
              </w:rPr>
              <w:t>條之</w:t>
            </w:r>
            <w:r w:rsidRPr="00B9609C">
              <w:rPr>
                <w:rFonts w:ascii="Times New Roman"/>
                <w:bCs/>
                <w:color w:val="000000" w:themeColor="text1"/>
                <w:sz w:val="24"/>
                <w:szCs w:val="24"/>
              </w:rPr>
              <w:t>1</w:t>
            </w:r>
            <w:r w:rsidRPr="00B9609C">
              <w:rPr>
                <w:rFonts w:ascii="Times New Roman"/>
                <w:bCs/>
                <w:color w:val="000000" w:themeColor="text1"/>
                <w:sz w:val="24"/>
                <w:szCs w:val="24"/>
              </w:rPr>
              <w:t>之規定，醫師診治病人時，應向病人或其家屬告知其病情、治療方針、處置、用藥、預後情形及可能之不良反應。依其意旨，醫師診治病人時，除有法定事由外，收容人即使無病識感，醫師尚不得逕予安排治療。現行矯正機關於緊急情況下安排病患送醫之規範，包括：</w:t>
            </w:r>
          </w:p>
          <w:p w:rsidR="00553E8A" w:rsidRPr="00B9609C" w:rsidRDefault="00553E8A" w:rsidP="00C109CA">
            <w:pPr>
              <w:pStyle w:val="af2"/>
              <w:widowControl/>
              <w:numPr>
                <w:ilvl w:val="0"/>
                <w:numId w:val="58"/>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醫療法第</w:t>
            </w:r>
            <w:r w:rsidRPr="00B9609C">
              <w:rPr>
                <w:rFonts w:ascii="Times New Roman"/>
                <w:bCs/>
                <w:color w:val="000000" w:themeColor="text1"/>
                <w:sz w:val="24"/>
                <w:szCs w:val="24"/>
              </w:rPr>
              <w:t>60</w:t>
            </w:r>
            <w:r w:rsidRPr="00B9609C">
              <w:rPr>
                <w:rFonts w:ascii="Times New Roman"/>
                <w:bCs/>
                <w:color w:val="000000" w:themeColor="text1"/>
                <w:sz w:val="24"/>
                <w:szCs w:val="24"/>
              </w:rPr>
              <w:t>條、緊急醫療救護法第</w:t>
            </w:r>
            <w:r w:rsidRPr="00B9609C">
              <w:rPr>
                <w:rFonts w:ascii="Times New Roman"/>
                <w:bCs/>
                <w:color w:val="000000" w:themeColor="text1"/>
                <w:sz w:val="24"/>
                <w:szCs w:val="24"/>
              </w:rPr>
              <w:t>14</w:t>
            </w:r>
            <w:r w:rsidRPr="00B9609C">
              <w:rPr>
                <w:rFonts w:ascii="Times New Roman"/>
                <w:bCs/>
                <w:color w:val="000000" w:themeColor="text1"/>
                <w:sz w:val="24"/>
                <w:szCs w:val="24"/>
              </w:rPr>
              <w:t>條之</w:t>
            </w:r>
            <w:r w:rsidRPr="00B9609C">
              <w:rPr>
                <w:rFonts w:ascii="Times New Roman"/>
                <w:bCs/>
                <w:color w:val="000000" w:themeColor="text1"/>
                <w:sz w:val="24"/>
                <w:szCs w:val="24"/>
              </w:rPr>
              <w:t>2</w:t>
            </w:r>
            <w:r w:rsidRPr="00B9609C">
              <w:rPr>
                <w:rFonts w:ascii="Times New Roman"/>
                <w:bCs/>
                <w:color w:val="000000" w:themeColor="text1"/>
                <w:sz w:val="24"/>
                <w:szCs w:val="24"/>
              </w:rPr>
              <w:t>：協助危急</w:t>
            </w:r>
            <w:r w:rsidRPr="00B9609C">
              <w:rPr>
                <w:rFonts w:ascii="Times New Roman"/>
                <w:bCs/>
                <w:color w:val="000000" w:themeColor="text1"/>
                <w:sz w:val="24"/>
                <w:szCs w:val="24"/>
              </w:rPr>
              <w:lastRenderedPageBreak/>
              <w:t>病人之處遇。</w:t>
            </w:r>
          </w:p>
          <w:p w:rsidR="00553E8A" w:rsidRPr="00B9609C" w:rsidRDefault="00553E8A" w:rsidP="00C109CA">
            <w:pPr>
              <w:pStyle w:val="af2"/>
              <w:widowControl/>
              <w:numPr>
                <w:ilvl w:val="0"/>
                <w:numId w:val="58"/>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傳染病防治法第</w:t>
            </w:r>
            <w:r w:rsidRPr="00B9609C">
              <w:rPr>
                <w:rFonts w:ascii="Times New Roman"/>
                <w:bCs/>
                <w:color w:val="000000" w:themeColor="text1"/>
                <w:sz w:val="24"/>
                <w:szCs w:val="24"/>
              </w:rPr>
              <w:t>44</w:t>
            </w:r>
            <w:r w:rsidRPr="00B9609C">
              <w:rPr>
                <w:rFonts w:ascii="Times New Roman"/>
                <w:bCs/>
                <w:color w:val="000000" w:themeColor="text1"/>
                <w:sz w:val="24"/>
                <w:szCs w:val="24"/>
              </w:rPr>
              <w:t>條：配合罹患法定傳染病病人之強制隔離。</w:t>
            </w:r>
          </w:p>
          <w:p w:rsidR="00553E8A" w:rsidRPr="00B9609C" w:rsidRDefault="00553E8A" w:rsidP="00C109CA">
            <w:pPr>
              <w:pStyle w:val="af2"/>
              <w:widowControl/>
              <w:numPr>
                <w:ilvl w:val="0"/>
                <w:numId w:val="58"/>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按精神衛生法第</w:t>
            </w:r>
            <w:r w:rsidRPr="00B9609C">
              <w:rPr>
                <w:rFonts w:ascii="Times New Roman"/>
                <w:bCs/>
                <w:color w:val="000000" w:themeColor="text1"/>
                <w:sz w:val="24"/>
                <w:szCs w:val="24"/>
              </w:rPr>
              <w:t>37</w:t>
            </w:r>
            <w:r w:rsidRPr="00B9609C">
              <w:rPr>
                <w:rFonts w:ascii="Times New Roman"/>
                <w:bCs/>
                <w:color w:val="000000" w:themeColor="text1"/>
                <w:sz w:val="24"/>
                <w:szCs w:val="24"/>
              </w:rPr>
              <w:t>條第</w:t>
            </w:r>
            <w:r w:rsidRPr="00B9609C">
              <w:rPr>
                <w:rFonts w:ascii="Times New Roman"/>
                <w:bCs/>
                <w:color w:val="000000" w:themeColor="text1"/>
                <w:sz w:val="24"/>
                <w:szCs w:val="24"/>
              </w:rPr>
              <w:t>3</w:t>
            </w:r>
            <w:r w:rsidRPr="00B9609C">
              <w:rPr>
                <w:rFonts w:ascii="Times New Roman"/>
                <w:bCs/>
                <w:color w:val="000000" w:themeColor="text1"/>
                <w:sz w:val="24"/>
                <w:szCs w:val="24"/>
              </w:rPr>
              <w:t>項規定「精神醫療機構以外之精神照護機構，為防範緊急暴力意外、自殺或自傷之事件，得拘束病人身體，並立即護送其就醫」；次依精神衛生法第</w:t>
            </w:r>
            <w:r w:rsidRPr="00B9609C">
              <w:rPr>
                <w:rFonts w:ascii="Times New Roman"/>
                <w:bCs/>
                <w:color w:val="000000" w:themeColor="text1"/>
                <w:sz w:val="24"/>
                <w:szCs w:val="24"/>
              </w:rPr>
              <w:t>40</w:t>
            </w:r>
            <w:r w:rsidRPr="00B9609C">
              <w:rPr>
                <w:rFonts w:ascii="Times New Roman"/>
                <w:bCs/>
                <w:color w:val="000000" w:themeColor="text1"/>
                <w:sz w:val="24"/>
                <w:szCs w:val="24"/>
              </w:rPr>
              <w:t>條第</w:t>
            </w:r>
            <w:r w:rsidRPr="00B9609C">
              <w:rPr>
                <w:rFonts w:ascii="Times New Roman"/>
                <w:bCs/>
                <w:color w:val="000000" w:themeColor="text1"/>
                <w:sz w:val="24"/>
                <w:szCs w:val="24"/>
              </w:rPr>
              <w:t>1</w:t>
            </w:r>
            <w:r w:rsidRPr="00B9609C">
              <w:rPr>
                <w:rFonts w:ascii="Times New Roman"/>
                <w:bCs/>
                <w:color w:val="000000" w:themeColor="text1"/>
                <w:sz w:val="24"/>
                <w:szCs w:val="24"/>
              </w:rPr>
              <w:t>項規定「嚴重病人傷害他人或自己或有傷害之虞，經專科醫師診斷有全日住院治療之必要者，其保護人應協助嚴重病人，前往精神醫療機構辦理住院。」，爰除非精神病收容人有自傷、傷人之虞，應尊重收容人就醫之自主權。精神衛生法第</w:t>
            </w:r>
            <w:r w:rsidRPr="00B9609C">
              <w:rPr>
                <w:rFonts w:ascii="Times New Roman"/>
                <w:bCs/>
                <w:color w:val="000000" w:themeColor="text1"/>
                <w:sz w:val="24"/>
                <w:szCs w:val="24"/>
              </w:rPr>
              <w:t>20</w:t>
            </w:r>
            <w:r w:rsidRPr="00B9609C">
              <w:rPr>
                <w:rFonts w:ascii="Times New Roman"/>
                <w:bCs/>
                <w:color w:val="000000" w:themeColor="text1"/>
                <w:sz w:val="24"/>
                <w:szCs w:val="24"/>
              </w:rPr>
              <w:t>條：協助嚴重病人其生命或身體有立即之危險時之緊急處置。</w:t>
            </w:r>
          </w:p>
          <w:p w:rsidR="00553E8A" w:rsidRPr="00B9609C" w:rsidRDefault="00553E8A" w:rsidP="00C109CA">
            <w:pPr>
              <w:pStyle w:val="af2"/>
              <w:widowControl/>
              <w:numPr>
                <w:ilvl w:val="0"/>
                <w:numId w:val="58"/>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監獄行刑法第</w:t>
            </w:r>
            <w:r w:rsidRPr="00B9609C">
              <w:rPr>
                <w:rFonts w:ascii="Times New Roman"/>
                <w:bCs/>
                <w:color w:val="000000" w:themeColor="text1"/>
                <w:sz w:val="24"/>
                <w:szCs w:val="24"/>
              </w:rPr>
              <w:t>59</w:t>
            </w:r>
            <w:r w:rsidRPr="00B9609C">
              <w:rPr>
                <w:rFonts w:ascii="Times New Roman"/>
                <w:bCs/>
                <w:color w:val="000000" w:themeColor="text1"/>
                <w:sz w:val="24"/>
                <w:szCs w:val="24"/>
              </w:rPr>
              <w:t>條：拒絕飲食，經勸告仍不飲食而有生命之危險者，矯正機關得由醫師施以強制營養。</w:t>
            </w:r>
          </w:p>
          <w:p w:rsidR="00553E8A" w:rsidRPr="00B9609C" w:rsidRDefault="00553E8A" w:rsidP="00C109CA">
            <w:pPr>
              <w:pStyle w:val="af2"/>
              <w:numPr>
                <w:ilvl w:val="0"/>
                <w:numId w:val="58"/>
              </w:numPr>
              <w:spacing w:line="280" w:lineRule="exact"/>
              <w:ind w:left="520" w:hanging="520"/>
              <w:rPr>
                <w:rFonts w:ascii="Times New Roman"/>
                <w:bCs/>
                <w:color w:val="000000" w:themeColor="text1"/>
                <w:sz w:val="24"/>
                <w:szCs w:val="24"/>
              </w:rPr>
            </w:pPr>
          </w:p>
          <w:p w:rsidR="00553E8A" w:rsidRPr="00B9609C" w:rsidRDefault="00553E8A" w:rsidP="00C109CA">
            <w:pPr>
              <w:pStyle w:val="af2"/>
              <w:widowControl/>
              <w:numPr>
                <w:ilvl w:val="0"/>
                <w:numId w:val="58"/>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前開規定均係為保障收容人之生命權，或維持公共衛生及安全，於病人自主權外之特別規定，尚非依照病人之病識感狀況辦理，矯正署所屬各矯正機關將持續依照相關規定，協助收容人就醫。</w:t>
            </w:r>
          </w:p>
        </w:tc>
      </w:tr>
      <w:tr w:rsidR="00F01395" w:rsidRPr="00B9609C" w:rsidTr="00D43B30">
        <w:trPr>
          <w:trHeight w:val="242"/>
        </w:trPr>
        <w:tc>
          <w:tcPr>
            <w:tcW w:w="2093" w:type="dxa"/>
            <w:shd w:val="clear" w:color="auto" w:fill="auto"/>
          </w:tcPr>
          <w:p w:rsidR="00553E8A" w:rsidRPr="00B9609C" w:rsidRDefault="00326038" w:rsidP="00D43B30">
            <w:pPr>
              <w:overflowPunct/>
              <w:autoSpaceDE/>
              <w:autoSpaceDN/>
              <w:spacing w:line="280" w:lineRule="exact"/>
              <w:jc w:val="left"/>
              <w:rPr>
                <w:rFonts w:ascii="Times New Roman"/>
                <w:color w:val="000000" w:themeColor="text1"/>
                <w:sz w:val="24"/>
                <w:szCs w:val="24"/>
              </w:rPr>
            </w:pPr>
            <w:r w:rsidRPr="00B9609C">
              <w:rPr>
                <w:rFonts w:ascii="Times New Roman" w:hint="eastAsia"/>
                <w:color w:val="000000" w:themeColor="text1"/>
                <w:sz w:val="24"/>
                <w:szCs w:val="24"/>
              </w:rPr>
              <w:lastRenderedPageBreak/>
              <w:t>本院赴各監所履勘發現</w:t>
            </w:r>
            <w:r w:rsidR="00553E8A" w:rsidRPr="00B9609C">
              <w:rPr>
                <w:rFonts w:ascii="Times New Roman"/>
                <w:color w:val="000000" w:themeColor="text1"/>
                <w:sz w:val="24"/>
                <w:szCs w:val="24"/>
              </w:rPr>
              <w:t>，諸多監所主要建物老舊，空間較狹隘，無障礙物理環境及無障礙設施未盡符合現有規範，貴部對此之具體改善規劃方案為何？（是否全面檢視？）</w:t>
            </w:r>
          </w:p>
        </w:tc>
        <w:tc>
          <w:tcPr>
            <w:tcW w:w="6946" w:type="dxa"/>
            <w:tcBorders>
              <w:right w:val="single" w:sz="4" w:space="0" w:color="auto"/>
            </w:tcBorders>
            <w:shd w:val="clear" w:color="auto" w:fill="auto"/>
          </w:tcPr>
          <w:p w:rsidR="00553E8A" w:rsidRPr="00B9609C" w:rsidRDefault="00553E8A" w:rsidP="00C109CA">
            <w:pPr>
              <w:pStyle w:val="af2"/>
              <w:widowControl/>
              <w:numPr>
                <w:ilvl w:val="0"/>
                <w:numId w:val="59"/>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我國矯正機關建築多老舊，且興建年代已逾</w:t>
            </w:r>
            <w:r w:rsidRPr="00B9609C">
              <w:rPr>
                <w:rFonts w:ascii="Times New Roman"/>
                <w:bCs/>
                <w:color w:val="000000" w:themeColor="text1"/>
                <w:sz w:val="24"/>
                <w:szCs w:val="24"/>
              </w:rPr>
              <w:t>40</w:t>
            </w:r>
            <w:r w:rsidRPr="00B9609C">
              <w:rPr>
                <w:rFonts w:ascii="Times New Roman"/>
                <w:bCs/>
                <w:color w:val="000000" w:themeColor="text1"/>
                <w:sz w:val="24"/>
                <w:szCs w:val="24"/>
              </w:rPr>
              <w:t>、</w:t>
            </w:r>
            <w:r w:rsidRPr="00B9609C">
              <w:rPr>
                <w:rFonts w:ascii="Times New Roman"/>
                <w:bCs/>
                <w:color w:val="000000" w:themeColor="text1"/>
                <w:sz w:val="24"/>
                <w:szCs w:val="24"/>
              </w:rPr>
              <w:t>50</w:t>
            </w:r>
            <w:r w:rsidRPr="00B9609C">
              <w:rPr>
                <w:rFonts w:ascii="Times New Roman"/>
                <w:bCs/>
                <w:color w:val="000000" w:themeColor="text1"/>
                <w:sz w:val="24"/>
                <w:szCs w:val="24"/>
              </w:rPr>
              <w:t>年，既有空間設計及規劃實與現今理念未盡相符，此外，因收容人別複雜，既有收容空間有限，況超額收容問題亦尚未解決，目前實難以依不同特殊收容人之障礙別，另行規劃完整適於個別障礙收容人之設施與空間。</w:t>
            </w:r>
          </w:p>
          <w:p w:rsidR="00553E8A" w:rsidRPr="00B9609C" w:rsidRDefault="00553E8A" w:rsidP="00C109CA">
            <w:pPr>
              <w:pStyle w:val="af2"/>
              <w:widowControl/>
              <w:numPr>
                <w:ilvl w:val="0"/>
                <w:numId w:val="59"/>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ab/>
            </w:r>
            <w:r w:rsidRPr="00B9609C">
              <w:rPr>
                <w:rFonts w:ascii="Times New Roman"/>
                <w:bCs/>
                <w:color w:val="000000" w:themeColor="text1"/>
                <w:sz w:val="24"/>
                <w:szCs w:val="24"/>
              </w:rPr>
              <w:t>考量身心障礙收容人之收容需求及生活照顧，目前各機關均尚能依收容情形規劃並設置基礎無障礙設施以及提供相關輔具供用；而對於行動不便者以及障礙者，亦多收容於病舍或低樓層區域之舍房，以便利其行動。</w:t>
            </w:r>
          </w:p>
          <w:p w:rsidR="00553E8A" w:rsidRPr="00B9609C" w:rsidRDefault="00553E8A" w:rsidP="00C109CA">
            <w:pPr>
              <w:pStyle w:val="af2"/>
              <w:widowControl/>
              <w:numPr>
                <w:ilvl w:val="0"/>
                <w:numId w:val="59"/>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惟囿於既有建築設計以及空間等因素，尚難以全面改善為符於各種障礙類別需求之收容空間，各矯正機關亦仍視收容實需庚續調整改善，而個別收容人如另有特殊實需，亦可循正常管道反映予機關調整改善。</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rPr>
              <w:t>請協助提供問卷調查：各監所收容人對無障礙設施、醫療資源（數量、妥適性）及對身心障礙收容人之處遇滿意度（平均數、標準差）暨策進作為建議</w:t>
            </w:r>
            <w:r w:rsidRPr="00B9609C">
              <w:rPr>
                <w:rFonts w:ascii="Times New Roman"/>
                <w:color w:val="000000" w:themeColor="text1"/>
                <w:sz w:val="24"/>
                <w:szCs w:val="24"/>
              </w:rPr>
              <w:t>……</w:t>
            </w:r>
            <w:r w:rsidRPr="00B9609C">
              <w:rPr>
                <w:rFonts w:ascii="Times New Roman"/>
                <w:color w:val="000000" w:themeColor="text1"/>
                <w:sz w:val="24"/>
                <w:szCs w:val="24"/>
              </w:rPr>
              <w:t>等議題。</w:t>
            </w:r>
          </w:p>
        </w:tc>
        <w:tc>
          <w:tcPr>
            <w:tcW w:w="6946" w:type="dxa"/>
            <w:tcBorders>
              <w:right w:val="single" w:sz="4" w:space="0" w:color="auto"/>
            </w:tcBorders>
            <w:shd w:val="clear" w:color="auto" w:fill="auto"/>
          </w:tcPr>
          <w:p w:rsidR="00553E8A" w:rsidRPr="00B9609C" w:rsidRDefault="00553E8A" w:rsidP="00C109CA">
            <w:pPr>
              <w:pStyle w:val="af2"/>
              <w:widowControl/>
              <w:numPr>
                <w:ilvl w:val="0"/>
                <w:numId w:val="60"/>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因收容人反映各事項管道暢通，身心障礙收容人之意見反映，亦均可透過管理人員及意見箱等方式反映至機關俾辦理改善，故尚未有旨揭各項滿意度調查之施測規劃。</w:t>
            </w:r>
          </w:p>
          <w:p w:rsidR="00553E8A" w:rsidRPr="00B9609C" w:rsidRDefault="00553E8A" w:rsidP="00C109CA">
            <w:pPr>
              <w:pStyle w:val="af2"/>
              <w:widowControl/>
              <w:numPr>
                <w:ilvl w:val="0"/>
                <w:numId w:val="60"/>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考量矯正機關人權漸受關注，身心障礙收容人之處遇與適應議題更受重視，有關矯正機關無障礙設施、處遇、醫療資源等滿意度調查，矯正署已納為優先辦理事項，為使調查更臻符於現實，俾瞭解反映收容人實需，以做為未來矯正署收容政策之調整規劃，刻辦理蒐集相關文獻、編製問卷以及調查方式等事宜，俟完成問卷編製後，即行辦理施測以及後續統計分析。</w:t>
            </w:r>
          </w:p>
          <w:p w:rsidR="00553E8A" w:rsidRPr="00B9609C" w:rsidRDefault="00553E8A" w:rsidP="00C109CA">
            <w:pPr>
              <w:pStyle w:val="af2"/>
              <w:widowControl/>
              <w:numPr>
                <w:ilvl w:val="0"/>
                <w:numId w:val="60"/>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補充說明醫療資源現行運作方式：矯正署與衛生福利部中央健康保險署（下稱健保署）共同推行二代健保後，各矯正機關均有專責醫療機構負責提供健保診療服務，已引入社區醫療醫源，並結合地方資源推行衛教宣導業</w:t>
            </w:r>
            <w:r w:rsidRPr="00B9609C">
              <w:rPr>
                <w:rFonts w:ascii="Times New Roman"/>
                <w:bCs/>
                <w:color w:val="000000" w:themeColor="text1"/>
                <w:sz w:val="24"/>
                <w:szCs w:val="24"/>
              </w:rPr>
              <w:lastRenderedPageBreak/>
              <w:t>務，已提升矯正機關醫療資源可近性，針對身心障礙收容人部分，各矯正機關得依其收容對象之實際需求，協調醫師開診。</w:t>
            </w:r>
          </w:p>
          <w:p w:rsidR="00553E8A" w:rsidRPr="00B9609C" w:rsidRDefault="00553E8A" w:rsidP="00C109CA">
            <w:pPr>
              <w:pStyle w:val="af2"/>
              <w:numPr>
                <w:ilvl w:val="0"/>
                <w:numId w:val="60"/>
              </w:numPr>
              <w:spacing w:line="280" w:lineRule="exact"/>
              <w:ind w:left="520" w:hanging="520"/>
              <w:rPr>
                <w:rFonts w:ascii="Times New Roman"/>
                <w:bCs/>
                <w:color w:val="000000" w:themeColor="text1"/>
                <w:sz w:val="24"/>
                <w:szCs w:val="24"/>
              </w:rPr>
            </w:pPr>
          </w:p>
        </w:tc>
      </w:tr>
      <w:tr w:rsidR="00F01395" w:rsidRPr="00B9609C" w:rsidTr="00D43B30">
        <w:trPr>
          <w:trHeight w:val="242"/>
        </w:trPr>
        <w:tc>
          <w:tcPr>
            <w:tcW w:w="2093" w:type="dxa"/>
            <w:shd w:val="clear" w:color="auto" w:fill="auto"/>
          </w:tcPr>
          <w:p w:rsidR="00553E8A" w:rsidRPr="00B9609C" w:rsidRDefault="00326038" w:rsidP="00D43B30">
            <w:pPr>
              <w:overflowPunct/>
              <w:autoSpaceDE/>
              <w:autoSpaceDN/>
              <w:spacing w:line="280" w:lineRule="exact"/>
              <w:jc w:val="left"/>
              <w:rPr>
                <w:rFonts w:ascii="Times New Roman"/>
                <w:color w:val="000000" w:themeColor="text1"/>
                <w:sz w:val="24"/>
                <w:szCs w:val="24"/>
              </w:rPr>
            </w:pPr>
            <w:r w:rsidRPr="00B9609C">
              <w:rPr>
                <w:rFonts w:ascii="Times New Roman" w:hint="eastAsia"/>
                <w:color w:val="000000" w:themeColor="text1"/>
                <w:sz w:val="24"/>
                <w:szCs w:val="24"/>
              </w:rPr>
              <w:lastRenderedPageBreak/>
              <w:t>本院赴各監所履勘發現</w:t>
            </w:r>
            <w:r w:rsidR="00553E8A" w:rsidRPr="00B9609C">
              <w:rPr>
                <w:rFonts w:ascii="Times New Roman"/>
                <w:color w:val="000000" w:themeColor="text1"/>
                <w:sz w:val="24"/>
                <w:szCs w:val="24"/>
              </w:rPr>
              <w:t>，監所對肢體障礙收容人提供復健措施未盡周全，是否有專業人員教導獄中照服員，提供較專業的復健知能，以符合個人需求？貴部對此之具體改善規劃方案為何？</w:t>
            </w:r>
          </w:p>
        </w:tc>
        <w:tc>
          <w:tcPr>
            <w:tcW w:w="6946" w:type="dxa"/>
            <w:tcBorders>
              <w:right w:val="single" w:sz="4" w:space="0" w:color="auto"/>
            </w:tcBorders>
            <w:shd w:val="clear" w:color="auto" w:fill="auto"/>
          </w:tcPr>
          <w:p w:rsidR="00553E8A" w:rsidRPr="00B9609C" w:rsidRDefault="00553E8A" w:rsidP="00C109CA">
            <w:pPr>
              <w:pStyle w:val="af2"/>
              <w:widowControl/>
              <w:numPr>
                <w:ilvl w:val="0"/>
                <w:numId w:val="61"/>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協助復健之設備按不同身心障礙類別有所不同，矯正機關收容對象障礙情形不一，尚難提供周全之復健設備。收容人如經醫囑診斷其有復健需求時，將由機關協助其於門診或適當處所進行，如收容人於監內無法自行進行之必要性復健，需專業協助者，將由機關依醫囑協助其至醫療機構進行，以符合其個人需求。</w:t>
            </w:r>
          </w:p>
          <w:p w:rsidR="00553E8A" w:rsidRPr="00B9609C" w:rsidRDefault="00553E8A" w:rsidP="00C109CA">
            <w:pPr>
              <w:pStyle w:val="af2"/>
              <w:widowControl/>
              <w:numPr>
                <w:ilvl w:val="0"/>
                <w:numId w:val="61"/>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矯正署自</w:t>
            </w:r>
            <w:r w:rsidRPr="00B9609C">
              <w:rPr>
                <w:rFonts w:ascii="Times New Roman"/>
                <w:bCs/>
                <w:color w:val="000000" w:themeColor="text1"/>
                <w:sz w:val="24"/>
                <w:szCs w:val="24"/>
              </w:rPr>
              <w:t>95</w:t>
            </w:r>
            <w:r w:rsidRPr="00B9609C">
              <w:rPr>
                <w:rFonts w:ascii="Times New Roman"/>
                <w:bCs/>
                <w:color w:val="000000" w:themeColor="text1"/>
                <w:sz w:val="24"/>
                <w:szCs w:val="24"/>
              </w:rPr>
              <w:t>年起由臺中監獄開辦照顧服務員技能訓練班，結訓後協助照顧老弱病殘收容人，另為配合國家長照政策，陸續有桃園女子監獄、臺中女子監獄、高雄女子監獄、彰化監獄、花蓮監獄、宜蘭監獄及臺北看守所等機關相繼開辦，近</w:t>
            </w:r>
            <w:r w:rsidRPr="00B9609C">
              <w:rPr>
                <w:rFonts w:ascii="Times New Roman" w:hint="eastAsia"/>
                <w:bCs/>
                <w:color w:val="000000" w:themeColor="text1"/>
                <w:sz w:val="24"/>
                <w:szCs w:val="24"/>
              </w:rPr>
              <w:t>3</w:t>
            </w:r>
            <w:r w:rsidRPr="00B9609C">
              <w:rPr>
                <w:rFonts w:ascii="Times New Roman"/>
                <w:bCs/>
                <w:color w:val="000000" w:themeColor="text1"/>
                <w:sz w:val="24"/>
                <w:szCs w:val="24"/>
              </w:rPr>
              <w:t>年矯正機關照顧服務員訓練人數分別為，</w:t>
            </w:r>
            <w:r w:rsidRPr="00B9609C">
              <w:rPr>
                <w:rFonts w:ascii="Times New Roman"/>
                <w:bCs/>
                <w:color w:val="000000" w:themeColor="text1"/>
                <w:sz w:val="24"/>
                <w:szCs w:val="24"/>
              </w:rPr>
              <w:t>105</w:t>
            </w:r>
            <w:r w:rsidRPr="00B9609C">
              <w:rPr>
                <w:rFonts w:ascii="Times New Roman"/>
                <w:bCs/>
                <w:color w:val="000000" w:themeColor="text1"/>
                <w:sz w:val="24"/>
                <w:szCs w:val="24"/>
              </w:rPr>
              <w:t>年</w:t>
            </w:r>
            <w:r w:rsidRPr="00B9609C">
              <w:rPr>
                <w:rFonts w:ascii="Times New Roman"/>
                <w:bCs/>
                <w:color w:val="000000" w:themeColor="text1"/>
                <w:sz w:val="24"/>
                <w:szCs w:val="24"/>
              </w:rPr>
              <w:t>72</w:t>
            </w:r>
            <w:r w:rsidRPr="00B9609C">
              <w:rPr>
                <w:rFonts w:ascii="Times New Roman"/>
                <w:bCs/>
                <w:color w:val="000000" w:themeColor="text1"/>
                <w:sz w:val="24"/>
                <w:szCs w:val="24"/>
              </w:rPr>
              <w:t>名、</w:t>
            </w:r>
            <w:r w:rsidRPr="00B9609C">
              <w:rPr>
                <w:rFonts w:ascii="Times New Roman"/>
                <w:bCs/>
                <w:color w:val="000000" w:themeColor="text1"/>
                <w:sz w:val="24"/>
                <w:szCs w:val="24"/>
              </w:rPr>
              <w:t>106</w:t>
            </w:r>
            <w:r w:rsidRPr="00B9609C">
              <w:rPr>
                <w:rFonts w:ascii="Times New Roman"/>
                <w:bCs/>
                <w:color w:val="000000" w:themeColor="text1"/>
                <w:sz w:val="24"/>
                <w:szCs w:val="24"/>
              </w:rPr>
              <w:t>年</w:t>
            </w:r>
            <w:r w:rsidRPr="00B9609C">
              <w:rPr>
                <w:rFonts w:ascii="Times New Roman"/>
                <w:bCs/>
                <w:color w:val="000000" w:themeColor="text1"/>
                <w:sz w:val="24"/>
                <w:szCs w:val="24"/>
              </w:rPr>
              <w:t>178</w:t>
            </w:r>
            <w:r w:rsidRPr="00B9609C">
              <w:rPr>
                <w:rFonts w:ascii="Times New Roman"/>
                <w:bCs/>
                <w:color w:val="000000" w:themeColor="text1"/>
                <w:sz w:val="24"/>
                <w:szCs w:val="24"/>
              </w:rPr>
              <w:t>名、</w:t>
            </w:r>
            <w:r w:rsidRPr="00B9609C">
              <w:rPr>
                <w:rFonts w:ascii="Times New Roman"/>
                <w:bCs/>
                <w:color w:val="000000" w:themeColor="text1"/>
                <w:sz w:val="24"/>
                <w:szCs w:val="24"/>
              </w:rPr>
              <w:t>107</w:t>
            </w:r>
            <w:r w:rsidRPr="00B9609C">
              <w:rPr>
                <w:rFonts w:ascii="Times New Roman"/>
                <w:bCs/>
                <w:color w:val="000000" w:themeColor="text1"/>
                <w:sz w:val="24"/>
                <w:szCs w:val="24"/>
              </w:rPr>
              <w:t>年為</w:t>
            </w:r>
            <w:r w:rsidRPr="00B9609C">
              <w:rPr>
                <w:rFonts w:ascii="Times New Roman"/>
                <w:bCs/>
                <w:color w:val="000000" w:themeColor="text1"/>
                <w:sz w:val="24"/>
                <w:szCs w:val="24"/>
              </w:rPr>
              <w:t>230</w:t>
            </w:r>
            <w:r w:rsidRPr="00B9609C">
              <w:rPr>
                <w:rFonts w:ascii="Times New Roman"/>
                <w:bCs/>
                <w:color w:val="000000" w:themeColor="text1"/>
                <w:sz w:val="24"/>
                <w:szCs w:val="24"/>
              </w:rPr>
              <w:t>人，訓練人數逐步增加。</w:t>
            </w:r>
          </w:p>
          <w:p w:rsidR="00553E8A" w:rsidRPr="00B9609C" w:rsidRDefault="00553E8A" w:rsidP="00C109CA">
            <w:pPr>
              <w:pStyle w:val="af2"/>
              <w:widowControl/>
              <w:numPr>
                <w:ilvl w:val="0"/>
                <w:numId w:val="61"/>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為使各監獄都具專業照顧服務技能之收容人，矯正署具體改善規劃方案為，對有照顧服務員需求之機關，遴選具熱忱之收容人移監至臺中監獄、桃園女子監獄、臺中女子監獄及高雄女子監獄等機關參加相關訓練，待結訓後再解返原監貢獻專業職能。</w:t>
            </w:r>
          </w:p>
          <w:p w:rsidR="00553E8A" w:rsidRPr="00B9609C" w:rsidRDefault="00553E8A" w:rsidP="00C109CA">
            <w:pPr>
              <w:pStyle w:val="af2"/>
              <w:widowControl/>
              <w:numPr>
                <w:ilvl w:val="0"/>
                <w:numId w:val="61"/>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另，矯正機關對於身心障礙收容人，均妥善指派富愛心、耐心之同儕收容人協助生活照顧及情緒支持等，並由矯正機關管教人員提供情緒支持、生活與處遇上協助、以及密集輔導觀察，以助其適應生活。此外，並評估個案身心障礙收容人之身心情況，若有需要則提報和緩處遇。針對尚可參加作業之輕度身心障礙者，多與一般收容人配屬同一工場作業，作業項目以簡易輕便為主；對於不堪作業或需長期療養者，則收容於病舍或一般舍房療養，併予敘明。</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rPr>
              <w:t>對於「法務部允應通盤研議規劃再犯可能性評估機制（包含身心障礙及非身心障礙者），以維護受刑人之利益，進而達到政府建構完善的社會安全網體系之目標」議題之看法？</w:t>
            </w:r>
          </w:p>
        </w:tc>
        <w:tc>
          <w:tcPr>
            <w:tcW w:w="6946" w:type="dxa"/>
            <w:tcBorders>
              <w:right w:val="single" w:sz="4" w:space="0" w:color="auto"/>
            </w:tcBorders>
            <w:shd w:val="clear" w:color="auto" w:fill="auto"/>
          </w:tcPr>
          <w:p w:rsidR="00553E8A" w:rsidRPr="00B9609C" w:rsidRDefault="00553E8A" w:rsidP="00C109CA">
            <w:pPr>
              <w:pStyle w:val="af2"/>
              <w:widowControl/>
              <w:numPr>
                <w:ilvl w:val="0"/>
                <w:numId w:val="62"/>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現行</w:t>
            </w:r>
            <w:r w:rsidRPr="00B9609C">
              <w:rPr>
                <w:rFonts w:ascii="Times New Roman" w:hint="eastAsia"/>
                <w:bCs/>
                <w:color w:val="000000" w:themeColor="text1"/>
                <w:sz w:val="24"/>
                <w:szCs w:val="24"/>
              </w:rPr>
              <w:t>法務</w:t>
            </w:r>
            <w:r w:rsidRPr="00B9609C">
              <w:rPr>
                <w:rFonts w:ascii="Times New Roman"/>
                <w:bCs/>
                <w:color w:val="000000" w:themeColor="text1"/>
                <w:sz w:val="24"/>
                <w:szCs w:val="24"/>
              </w:rPr>
              <w:t>部刻正研擬「假釋評估量表」期能客觀、透明審核各類受刑人之假釋案件，期使順利復歸社會。</w:t>
            </w:r>
          </w:p>
          <w:p w:rsidR="00553E8A" w:rsidRPr="00B9609C" w:rsidRDefault="00553E8A" w:rsidP="00C109CA">
            <w:pPr>
              <w:pStyle w:val="af2"/>
              <w:widowControl/>
              <w:numPr>
                <w:ilvl w:val="0"/>
                <w:numId w:val="62"/>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矯正署規劃各種處遇方案，期能透過專業處遇及適性教誨教育達成收容人於監獄行刑中改悔向上。惟收容人出監後再犯之原因相當複雜，家庭支持、就業、經濟狀況及是否定期就醫均有重大影響，尚難謂矯正機關之處遇無助於復歸社會。</w:t>
            </w:r>
          </w:p>
          <w:p w:rsidR="00553E8A" w:rsidRPr="00B9609C" w:rsidRDefault="00553E8A" w:rsidP="00C109CA">
            <w:pPr>
              <w:pStyle w:val="af2"/>
              <w:widowControl/>
              <w:numPr>
                <w:ilvl w:val="0"/>
                <w:numId w:val="62"/>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社會安全網之完善，除考量矯正署推動各類精進專業處遇外，尚須結合衛政、社政、勞政共同配合，期能達成建構完善的社會安全網體系。</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rPr>
              <w:t>對於「身心障礙兒童少年之特殊教育需求，應依教育發展階段進行整</w:t>
            </w:r>
            <w:r w:rsidRPr="00B9609C">
              <w:rPr>
                <w:rFonts w:ascii="Times New Roman"/>
                <w:color w:val="000000" w:themeColor="text1"/>
                <w:sz w:val="24"/>
                <w:szCs w:val="24"/>
              </w:rPr>
              <w:lastRenderedPageBreak/>
              <w:t>體性與持續性轉銜輔導及服務，實不應政府部門分工而有中斷，方符相關立法意旨與國際人權公約潮流」議題之看法？</w:t>
            </w:r>
          </w:p>
        </w:tc>
        <w:tc>
          <w:tcPr>
            <w:tcW w:w="6946" w:type="dxa"/>
            <w:tcBorders>
              <w:right w:val="single" w:sz="4" w:space="0" w:color="auto"/>
            </w:tcBorders>
            <w:shd w:val="clear" w:color="auto" w:fill="auto"/>
          </w:tcPr>
          <w:p w:rsidR="00553E8A" w:rsidRPr="00B9609C" w:rsidRDefault="00553E8A" w:rsidP="00C109CA">
            <w:pPr>
              <w:pStyle w:val="af2"/>
              <w:widowControl/>
              <w:numPr>
                <w:ilvl w:val="0"/>
                <w:numId w:val="63"/>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lastRenderedPageBreak/>
              <w:t>有關少年矯正特殊教育不中斷之推展，已建立相關制度辦理：</w:t>
            </w:r>
          </w:p>
          <w:p w:rsidR="00553E8A" w:rsidRPr="00B9609C" w:rsidRDefault="00553E8A" w:rsidP="00C109CA">
            <w:pPr>
              <w:pStyle w:val="af2"/>
              <w:widowControl/>
              <w:numPr>
                <w:ilvl w:val="0"/>
                <w:numId w:val="63"/>
              </w:numPr>
              <w:overflowPunct/>
              <w:autoSpaceDE/>
              <w:autoSpaceDN/>
              <w:spacing w:line="280" w:lineRule="exact"/>
              <w:ind w:left="520" w:hanging="520"/>
              <w:rPr>
                <w:rFonts w:ascii="Times New Roman"/>
                <w:bCs/>
                <w:color w:val="000000" w:themeColor="text1"/>
                <w:sz w:val="24"/>
                <w:szCs w:val="24"/>
              </w:rPr>
            </w:pPr>
            <w:r w:rsidRPr="00B9609C">
              <w:rPr>
                <w:rFonts w:ascii="Times New Roman" w:hint="eastAsia"/>
                <w:bCs/>
                <w:color w:val="000000" w:themeColor="text1"/>
                <w:sz w:val="24"/>
                <w:szCs w:val="24"/>
              </w:rPr>
              <w:t>法務</w:t>
            </w:r>
            <w:r w:rsidRPr="00B9609C">
              <w:rPr>
                <w:rFonts w:ascii="Times New Roman"/>
                <w:bCs/>
                <w:color w:val="000000" w:themeColor="text1"/>
                <w:sz w:val="24"/>
                <w:szCs w:val="24"/>
              </w:rPr>
              <w:t>部與教育部依據少年矯正學校設置及教育實施通則第</w:t>
            </w:r>
            <w:r w:rsidRPr="00B9609C">
              <w:rPr>
                <w:rFonts w:ascii="Times New Roman"/>
                <w:bCs/>
                <w:color w:val="000000" w:themeColor="text1"/>
                <w:sz w:val="24"/>
                <w:szCs w:val="24"/>
              </w:rPr>
              <w:t>5</w:t>
            </w:r>
            <w:r w:rsidRPr="00B9609C">
              <w:rPr>
                <w:rFonts w:ascii="Times New Roman"/>
                <w:bCs/>
                <w:color w:val="000000" w:themeColor="text1"/>
                <w:sz w:val="24"/>
                <w:szCs w:val="24"/>
              </w:rPr>
              <w:t>條第</w:t>
            </w:r>
            <w:r w:rsidRPr="00B9609C">
              <w:rPr>
                <w:rFonts w:ascii="Times New Roman"/>
                <w:bCs/>
                <w:color w:val="000000" w:themeColor="text1"/>
                <w:sz w:val="24"/>
                <w:szCs w:val="24"/>
              </w:rPr>
              <w:t>2</w:t>
            </w:r>
            <w:r w:rsidRPr="00B9609C">
              <w:rPr>
                <w:rFonts w:ascii="Times New Roman"/>
                <w:bCs/>
                <w:color w:val="000000" w:themeColor="text1"/>
                <w:sz w:val="24"/>
                <w:szCs w:val="24"/>
              </w:rPr>
              <w:t>項規定，每季召開「少年矯正學校矯正教育</w:t>
            </w:r>
            <w:r w:rsidRPr="00B9609C">
              <w:rPr>
                <w:rFonts w:ascii="Times New Roman"/>
                <w:bCs/>
                <w:color w:val="000000" w:themeColor="text1"/>
                <w:sz w:val="24"/>
                <w:szCs w:val="24"/>
              </w:rPr>
              <w:lastRenderedPageBreak/>
              <w:t>指導委員會」，另矯正署及其所屬兩院兩校特教工作相關人員，定期參加教育部國民及學前教育署主辦之「教育部國民及學前教育署對少年矯正機關特殊教育工作小組會議」、持續辦理特殊教育相關教育訓練，密集請益學術與實務各界專家，以達特殊教育長期推動、不中斷之目標。</w:t>
            </w:r>
          </w:p>
          <w:p w:rsidR="00553E8A" w:rsidRPr="00B9609C" w:rsidRDefault="00553E8A" w:rsidP="00C109CA">
            <w:pPr>
              <w:pStyle w:val="af2"/>
              <w:widowControl/>
              <w:numPr>
                <w:ilvl w:val="0"/>
                <w:numId w:val="63"/>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持續結合教育部資源，以「學生本位」思維，推動特殊教育</w:t>
            </w:r>
          </w:p>
          <w:p w:rsidR="00553E8A" w:rsidRPr="00B9609C" w:rsidRDefault="00553E8A" w:rsidP="00C109CA">
            <w:pPr>
              <w:pStyle w:val="af2"/>
              <w:widowControl/>
              <w:numPr>
                <w:ilvl w:val="0"/>
                <w:numId w:val="63"/>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於</w:t>
            </w:r>
            <w:r w:rsidRPr="00B9609C">
              <w:rPr>
                <w:rFonts w:ascii="Times New Roman"/>
                <w:bCs/>
                <w:color w:val="000000" w:themeColor="text1"/>
                <w:sz w:val="24"/>
                <w:szCs w:val="24"/>
              </w:rPr>
              <w:t>104</w:t>
            </w:r>
            <w:r w:rsidRPr="00B9609C">
              <w:rPr>
                <w:rFonts w:ascii="Times New Roman"/>
                <w:bCs/>
                <w:color w:val="000000" w:themeColor="text1"/>
                <w:sz w:val="24"/>
                <w:szCs w:val="24"/>
              </w:rPr>
              <w:t>年訂定「少年矯正機關特殊教育支持網絡計畫」，整合特殊教育行政支持網絡及專業人員，提供少年矯正機關輔導身心障礙學生所需之鑑定安置、相關專業服務等。</w:t>
            </w:r>
          </w:p>
          <w:p w:rsidR="00553E8A" w:rsidRPr="00B9609C" w:rsidRDefault="00553E8A" w:rsidP="00C109CA">
            <w:pPr>
              <w:pStyle w:val="af2"/>
              <w:widowControl/>
              <w:numPr>
                <w:ilvl w:val="0"/>
                <w:numId w:val="63"/>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於</w:t>
            </w:r>
            <w:r w:rsidRPr="00B9609C">
              <w:rPr>
                <w:rFonts w:ascii="Times New Roman"/>
                <w:bCs/>
                <w:color w:val="000000" w:themeColor="text1"/>
                <w:sz w:val="24"/>
                <w:szCs w:val="24"/>
              </w:rPr>
              <w:t>104</w:t>
            </w:r>
            <w:r w:rsidRPr="00B9609C">
              <w:rPr>
                <w:rFonts w:ascii="Times New Roman"/>
                <w:bCs/>
                <w:color w:val="000000" w:themeColor="text1"/>
                <w:sz w:val="24"/>
                <w:szCs w:val="24"/>
              </w:rPr>
              <w:t>年間開通特殊教育通報網帳號，並針對所屬相關人員進行教育訓練，俾利兩校兩院順利進行特教生個案管理及相關服務之轉銜作業。</w:t>
            </w:r>
          </w:p>
          <w:p w:rsidR="00553E8A" w:rsidRPr="00B9609C" w:rsidRDefault="00553E8A" w:rsidP="00C109CA">
            <w:pPr>
              <w:pStyle w:val="af2"/>
              <w:widowControl/>
              <w:numPr>
                <w:ilvl w:val="0"/>
                <w:numId w:val="63"/>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自</w:t>
            </w:r>
            <w:r w:rsidRPr="00B9609C">
              <w:rPr>
                <w:rFonts w:ascii="Times New Roman"/>
                <w:bCs/>
                <w:color w:val="000000" w:themeColor="text1"/>
                <w:sz w:val="24"/>
                <w:szCs w:val="24"/>
              </w:rPr>
              <w:t>105</w:t>
            </w:r>
            <w:r w:rsidRPr="00B9609C">
              <w:rPr>
                <w:rFonts w:ascii="Times New Roman"/>
                <w:bCs/>
                <w:color w:val="000000" w:themeColor="text1"/>
                <w:sz w:val="24"/>
                <w:szCs w:val="24"/>
              </w:rPr>
              <w:t>年起，納入國教署資源，成立「教育部國民及學前教育署與法務部矯正署共同推動少年矯正機關特殊教育工作小組」（以下簡稱特教工作小組），積極推動兩校兩院之特教工作，落實個別化教育計畫，積極進行轉銜與安置，整合特殊教育及矯正教育之專業與資源，落實其特殊教育支持服務，並定期召開會議。</w:t>
            </w:r>
          </w:p>
          <w:p w:rsidR="00553E8A" w:rsidRPr="00B9609C" w:rsidRDefault="00553E8A" w:rsidP="00C109CA">
            <w:pPr>
              <w:pStyle w:val="af2"/>
              <w:widowControl/>
              <w:numPr>
                <w:ilvl w:val="0"/>
                <w:numId w:val="63"/>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於兩校兩院推動特殊教育工作之初，補助大學特教中心辦理少年矯正機關特殊教育研習，研習人員包含教化人員及戒護人員，以利校院內之人員進行增能。</w:t>
            </w:r>
          </w:p>
          <w:p w:rsidR="00553E8A" w:rsidRPr="00B9609C" w:rsidRDefault="00553E8A" w:rsidP="00C109CA">
            <w:pPr>
              <w:pStyle w:val="af2"/>
              <w:widowControl/>
              <w:numPr>
                <w:ilvl w:val="0"/>
                <w:numId w:val="63"/>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105</w:t>
            </w:r>
            <w:r w:rsidRPr="00B9609C">
              <w:rPr>
                <w:rFonts w:ascii="Times New Roman"/>
                <w:bCs/>
                <w:color w:val="000000" w:themeColor="text1"/>
                <w:sz w:val="24"/>
                <w:szCs w:val="24"/>
              </w:rPr>
              <w:t>年年底，編印「少年矯正機關推動特殊教育工作資源手冊」，提供兩校兩院落實特殊教育服務之資訊。</w:t>
            </w:r>
          </w:p>
          <w:p w:rsidR="00553E8A" w:rsidRPr="00B9609C" w:rsidRDefault="00553E8A" w:rsidP="00C109CA">
            <w:pPr>
              <w:pStyle w:val="af2"/>
              <w:widowControl/>
              <w:numPr>
                <w:ilvl w:val="0"/>
                <w:numId w:val="63"/>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106</w:t>
            </w:r>
            <w:r w:rsidRPr="00B9609C">
              <w:rPr>
                <w:rFonts w:ascii="Times New Roman"/>
                <w:bCs/>
                <w:color w:val="000000" w:themeColor="text1"/>
                <w:sz w:val="24"/>
                <w:szCs w:val="24"/>
              </w:rPr>
              <w:t>年起，為協助少年輔育院推動特殊教育工作，由國教署補助</w:t>
            </w:r>
            <w:r w:rsidRPr="00B9609C">
              <w:rPr>
                <w:rFonts w:ascii="Times New Roman" w:hint="eastAsia"/>
                <w:bCs/>
                <w:color w:val="000000" w:themeColor="text1"/>
                <w:sz w:val="24"/>
                <w:szCs w:val="24"/>
              </w:rPr>
              <w:t>2</w:t>
            </w:r>
            <w:r w:rsidRPr="00B9609C">
              <w:rPr>
                <w:rFonts w:ascii="Times New Roman"/>
                <w:bCs/>
                <w:color w:val="000000" w:themeColor="text1"/>
                <w:sz w:val="24"/>
                <w:szCs w:val="24"/>
              </w:rPr>
              <w:t>所少年輔育院編制外代理教師經費、特殊教育相關專業人員經費及特教研習經費，協助相關特教師資或專業人員資源，進入少年矯正學校及輔育院服務。</w:t>
            </w:r>
          </w:p>
          <w:p w:rsidR="00553E8A" w:rsidRPr="00B9609C" w:rsidRDefault="00553E8A" w:rsidP="00C109CA">
            <w:pPr>
              <w:pStyle w:val="af2"/>
              <w:widowControl/>
              <w:numPr>
                <w:ilvl w:val="0"/>
                <w:numId w:val="63"/>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107</w:t>
            </w:r>
            <w:r w:rsidRPr="00B9609C">
              <w:rPr>
                <w:rFonts w:ascii="Times New Roman"/>
                <w:bCs/>
                <w:color w:val="000000" w:themeColor="text1"/>
                <w:sz w:val="24"/>
                <w:szCs w:val="24"/>
              </w:rPr>
              <w:t>年年底，分別在</w:t>
            </w:r>
            <w:r w:rsidRPr="00B9609C">
              <w:rPr>
                <w:rFonts w:ascii="Times New Roman"/>
                <w:bCs/>
                <w:color w:val="000000" w:themeColor="text1"/>
                <w:sz w:val="24"/>
                <w:szCs w:val="24"/>
              </w:rPr>
              <w:t>11</w:t>
            </w:r>
            <w:r w:rsidRPr="00B9609C">
              <w:rPr>
                <w:rFonts w:ascii="Times New Roman"/>
                <w:bCs/>
                <w:color w:val="000000" w:themeColor="text1"/>
                <w:sz w:val="24"/>
                <w:szCs w:val="24"/>
              </w:rPr>
              <w:t>月</w:t>
            </w:r>
            <w:r w:rsidRPr="00B9609C">
              <w:rPr>
                <w:rFonts w:ascii="Times New Roman"/>
                <w:bCs/>
                <w:color w:val="000000" w:themeColor="text1"/>
                <w:sz w:val="24"/>
                <w:szCs w:val="24"/>
              </w:rPr>
              <w:t>9</w:t>
            </w:r>
            <w:r w:rsidRPr="00B9609C">
              <w:rPr>
                <w:rFonts w:ascii="Times New Roman"/>
                <w:bCs/>
                <w:color w:val="000000" w:themeColor="text1"/>
                <w:sz w:val="24"/>
                <w:szCs w:val="24"/>
              </w:rPr>
              <w:t>日及同月</w:t>
            </w:r>
            <w:r w:rsidRPr="00B9609C">
              <w:rPr>
                <w:rFonts w:ascii="Times New Roman"/>
                <w:bCs/>
                <w:color w:val="000000" w:themeColor="text1"/>
                <w:sz w:val="24"/>
                <w:szCs w:val="24"/>
              </w:rPr>
              <w:t>15</w:t>
            </w:r>
            <w:r w:rsidRPr="00B9609C">
              <w:rPr>
                <w:rFonts w:ascii="Times New Roman"/>
                <w:bCs/>
                <w:color w:val="000000" w:themeColor="text1"/>
                <w:sz w:val="24"/>
                <w:szCs w:val="24"/>
              </w:rPr>
              <w:t>日召開專家諮詢會議及入兩校兩院之輔導諮詢研商會議，邀集矯正署、兩校兩院代表及學者專家等共同研商，於特教工作小組下進行「矯正學校特殊教育輔導諮詢實施計畫」，邀請學者專家林幸台教授、特教學校校長陳韻如校長、國家教育研究院林燕玲助理研究員及矯正署蔡宗勳科長擔任輔導諮詢委員，分別於</w:t>
            </w:r>
            <w:r w:rsidRPr="00B9609C">
              <w:rPr>
                <w:rFonts w:ascii="Times New Roman"/>
                <w:bCs/>
                <w:color w:val="000000" w:themeColor="text1"/>
                <w:sz w:val="24"/>
                <w:szCs w:val="24"/>
              </w:rPr>
              <w:t>107</w:t>
            </w:r>
            <w:r w:rsidRPr="00B9609C">
              <w:rPr>
                <w:rFonts w:ascii="Times New Roman"/>
                <w:bCs/>
                <w:color w:val="000000" w:themeColor="text1"/>
                <w:sz w:val="24"/>
                <w:szCs w:val="24"/>
              </w:rPr>
              <w:t>年</w:t>
            </w:r>
            <w:r w:rsidRPr="00B9609C">
              <w:rPr>
                <w:rFonts w:ascii="Times New Roman"/>
                <w:bCs/>
                <w:color w:val="000000" w:themeColor="text1"/>
                <w:sz w:val="24"/>
                <w:szCs w:val="24"/>
              </w:rPr>
              <w:t>12</w:t>
            </w:r>
            <w:r w:rsidRPr="00B9609C">
              <w:rPr>
                <w:rFonts w:ascii="Times New Roman"/>
                <w:bCs/>
                <w:color w:val="000000" w:themeColor="text1"/>
                <w:sz w:val="24"/>
                <w:szCs w:val="24"/>
              </w:rPr>
              <w:t>月</w:t>
            </w:r>
            <w:r w:rsidRPr="00B9609C">
              <w:rPr>
                <w:rFonts w:ascii="Times New Roman"/>
                <w:bCs/>
                <w:color w:val="000000" w:themeColor="text1"/>
                <w:sz w:val="24"/>
                <w:szCs w:val="24"/>
              </w:rPr>
              <w:t>25</w:t>
            </w:r>
            <w:r w:rsidRPr="00B9609C">
              <w:rPr>
                <w:rFonts w:ascii="Times New Roman"/>
                <w:bCs/>
                <w:color w:val="000000" w:themeColor="text1"/>
                <w:sz w:val="24"/>
                <w:szCs w:val="24"/>
              </w:rPr>
              <w:t>、</w:t>
            </w:r>
            <w:r w:rsidRPr="00B9609C">
              <w:rPr>
                <w:rFonts w:ascii="Times New Roman"/>
                <w:bCs/>
                <w:color w:val="000000" w:themeColor="text1"/>
                <w:sz w:val="24"/>
                <w:szCs w:val="24"/>
              </w:rPr>
              <w:t>108</w:t>
            </w:r>
            <w:r w:rsidRPr="00B9609C">
              <w:rPr>
                <w:rFonts w:ascii="Times New Roman"/>
                <w:bCs/>
                <w:color w:val="000000" w:themeColor="text1"/>
                <w:sz w:val="24"/>
                <w:szCs w:val="24"/>
              </w:rPr>
              <w:t>年</w:t>
            </w:r>
            <w:r w:rsidRPr="00B9609C">
              <w:rPr>
                <w:rFonts w:ascii="Times New Roman"/>
                <w:bCs/>
                <w:color w:val="000000" w:themeColor="text1"/>
                <w:sz w:val="24"/>
                <w:szCs w:val="24"/>
              </w:rPr>
              <w:t>1</w:t>
            </w:r>
            <w:r w:rsidRPr="00B9609C">
              <w:rPr>
                <w:rFonts w:ascii="Times New Roman"/>
                <w:bCs/>
                <w:color w:val="000000" w:themeColor="text1"/>
                <w:sz w:val="24"/>
                <w:szCs w:val="24"/>
              </w:rPr>
              <w:t>月</w:t>
            </w:r>
            <w:r w:rsidRPr="00B9609C">
              <w:rPr>
                <w:rFonts w:ascii="Times New Roman"/>
                <w:bCs/>
                <w:color w:val="000000" w:themeColor="text1"/>
                <w:sz w:val="24"/>
                <w:szCs w:val="24"/>
              </w:rPr>
              <w:t>3</w:t>
            </w:r>
            <w:r w:rsidRPr="00B9609C">
              <w:rPr>
                <w:rFonts w:ascii="Times New Roman"/>
                <w:bCs/>
                <w:color w:val="000000" w:themeColor="text1"/>
                <w:sz w:val="24"/>
                <w:szCs w:val="24"/>
              </w:rPr>
              <w:t>日、</w:t>
            </w:r>
            <w:r w:rsidRPr="00B9609C">
              <w:rPr>
                <w:rFonts w:ascii="Times New Roman"/>
                <w:bCs/>
                <w:color w:val="000000" w:themeColor="text1"/>
                <w:sz w:val="24"/>
                <w:szCs w:val="24"/>
              </w:rPr>
              <w:t>108</w:t>
            </w:r>
            <w:r w:rsidRPr="00B9609C">
              <w:rPr>
                <w:rFonts w:ascii="Times New Roman"/>
                <w:bCs/>
                <w:color w:val="000000" w:themeColor="text1"/>
                <w:sz w:val="24"/>
                <w:szCs w:val="24"/>
              </w:rPr>
              <w:t>年</w:t>
            </w:r>
            <w:r w:rsidRPr="00B9609C">
              <w:rPr>
                <w:rFonts w:ascii="Times New Roman"/>
                <w:bCs/>
                <w:color w:val="000000" w:themeColor="text1"/>
                <w:sz w:val="24"/>
                <w:szCs w:val="24"/>
              </w:rPr>
              <w:t>1</w:t>
            </w:r>
            <w:r w:rsidRPr="00B9609C">
              <w:rPr>
                <w:rFonts w:ascii="Times New Roman"/>
                <w:bCs/>
                <w:color w:val="000000" w:themeColor="text1"/>
                <w:sz w:val="24"/>
                <w:szCs w:val="24"/>
              </w:rPr>
              <w:t>月</w:t>
            </w:r>
            <w:r w:rsidRPr="00B9609C">
              <w:rPr>
                <w:rFonts w:ascii="Times New Roman"/>
                <w:bCs/>
                <w:color w:val="000000" w:themeColor="text1"/>
                <w:sz w:val="24"/>
                <w:szCs w:val="24"/>
              </w:rPr>
              <w:t>8</w:t>
            </w:r>
            <w:r w:rsidRPr="00B9609C">
              <w:rPr>
                <w:rFonts w:ascii="Times New Roman"/>
                <w:bCs/>
                <w:color w:val="000000" w:themeColor="text1"/>
                <w:sz w:val="24"/>
                <w:szCs w:val="24"/>
              </w:rPr>
              <w:t>日及</w:t>
            </w:r>
            <w:r w:rsidRPr="00B9609C">
              <w:rPr>
                <w:rFonts w:ascii="Times New Roman"/>
                <w:bCs/>
                <w:color w:val="000000" w:themeColor="text1"/>
                <w:sz w:val="24"/>
                <w:szCs w:val="24"/>
              </w:rPr>
              <w:t>108</w:t>
            </w:r>
            <w:r w:rsidRPr="00B9609C">
              <w:rPr>
                <w:rFonts w:ascii="Times New Roman"/>
                <w:bCs/>
                <w:color w:val="000000" w:themeColor="text1"/>
                <w:sz w:val="24"/>
                <w:szCs w:val="24"/>
              </w:rPr>
              <w:t>年</w:t>
            </w:r>
            <w:r w:rsidRPr="00B9609C">
              <w:rPr>
                <w:rFonts w:ascii="Times New Roman"/>
                <w:bCs/>
                <w:color w:val="000000" w:themeColor="text1"/>
                <w:sz w:val="24"/>
                <w:szCs w:val="24"/>
              </w:rPr>
              <w:t>1</w:t>
            </w:r>
            <w:r w:rsidRPr="00B9609C">
              <w:rPr>
                <w:rFonts w:ascii="Times New Roman"/>
                <w:bCs/>
                <w:color w:val="000000" w:themeColor="text1"/>
                <w:sz w:val="24"/>
                <w:szCs w:val="24"/>
              </w:rPr>
              <w:t>月</w:t>
            </w:r>
            <w:r w:rsidRPr="00B9609C">
              <w:rPr>
                <w:rFonts w:ascii="Times New Roman"/>
                <w:bCs/>
                <w:color w:val="000000" w:themeColor="text1"/>
                <w:sz w:val="24"/>
                <w:szCs w:val="24"/>
              </w:rPr>
              <w:t>10</w:t>
            </w:r>
            <w:r w:rsidRPr="00B9609C">
              <w:rPr>
                <w:rFonts w:ascii="Times New Roman"/>
                <w:bCs/>
                <w:color w:val="000000" w:themeColor="text1"/>
                <w:sz w:val="24"/>
                <w:szCs w:val="24"/>
              </w:rPr>
              <w:t>日入誠正中學、明陽中學、彰化少年輔育院及桃園少年輔育院進行輔導諮詢。</w:t>
            </w:r>
          </w:p>
          <w:p w:rsidR="00553E8A" w:rsidRPr="00B9609C" w:rsidRDefault="00553E8A" w:rsidP="00C109CA">
            <w:pPr>
              <w:pStyle w:val="af2"/>
              <w:widowControl/>
              <w:numPr>
                <w:ilvl w:val="0"/>
                <w:numId w:val="63"/>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另</w:t>
            </w:r>
            <w:r w:rsidRPr="00B9609C">
              <w:rPr>
                <w:rFonts w:ascii="Times New Roman"/>
                <w:bCs/>
                <w:color w:val="000000" w:themeColor="text1"/>
                <w:sz w:val="24"/>
                <w:szCs w:val="24"/>
              </w:rPr>
              <w:t>108</w:t>
            </w:r>
            <w:r w:rsidRPr="00B9609C">
              <w:rPr>
                <w:rFonts w:ascii="Times New Roman"/>
                <w:bCs/>
                <w:color w:val="000000" w:themeColor="text1"/>
                <w:sz w:val="24"/>
                <w:szCs w:val="24"/>
              </w:rPr>
              <w:t>年起，結合南投特殊教育學校資源，著手進行「少年矯正機關推動特殊教育工作資源手冊」之滾動修正，調查自</w:t>
            </w:r>
            <w:r w:rsidRPr="00B9609C">
              <w:rPr>
                <w:rFonts w:ascii="Times New Roman"/>
                <w:bCs/>
                <w:color w:val="000000" w:themeColor="text1"/>
                <w:sz w:val="24"/>
                <w:szCs w:val="24"/>
              </w:rPr>
              <w:t>104</w:t>
            </w:r>
            <w:r w:rsidRPr="00B9609C">
              <w:rPr>
                <w:rFonts w:ascii="Times New Roman"/>
                <w:bCs/>
                <w:color w:val="000000" w:themeColor="text1"/>
                <w:sz w:val="24"/>
                <w:szCs w:val="24"/>
              </w:rPr>
              <w:t>年推動特殊教育工作迄今，所遇之最新問題，納入少年矯正機關推動特殊教育工作資源手冊、並修正個別化教育計畫之格式。</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rPr>
              <w:lastRenderedPageBreak/>
              <w:t>對設立身心障礙收容人專責醫院</w:t>
            </w:r>
            <w:r w:rsidRPr="00B9609C">
              <w:rPr>
                <w:rFonts w:ascii="Times New Roman"/>
                <w:color w:val="000000" w:themeColor="text1"/>
                <w:sz w:val="24"/>
                <w:szCs w:val="24"/>
              </w:rPr>
              <w:lastRenderedPageBreak/>
              <w:t>（病監）之看法？</w:t>
            </w:r>
          </w:p>
        </w:tc>
        <w:tc>
          <w:tcPr>
            <w:tcW w:w="6946" w:type="dxa"/>
            <w:tcBorders>
              <w:right w:val="single" w:sz="4" w:space="0" w:color="auto"/>
            </w:tcBorders>
            <w:shd w:val="clear" w:color="auto" w:fill="auto"/>
          </w:tcPr>
          <w:p w:rsidR="00553E8A" w:rsidRPr="00B9609C" w:rsidRDefault="00553E8A" w:rsidP="00C109CA">
            <w:pPr>
              <w:pStyle w:val="af2"/>
              <w:widowControl/>
              <w:numPr>
                <w:ilvl w:val="0"/>
                <w:numId w:val="64"/>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lastRenderedPageBreak/>
              <w:t>收容人於矯正機關內接受之處遇，事涉收容管理、教化輔導、作業技訓、文康活動、醫療及生活設備（施）等</w:t>
            </w:r>
            <w:r w:rsidRPr="00B9609C">
              <w:rPr>
                <w:rFonts w:ascii="Times New Roman"/>
                <w:bCs/>
                <w:color w:val="000000" w:themeColor="text1"/>
                <w:sz w:val="24"/>
                <w:szCs w:val="24"/>
              </w:rPr>
              <w:lastRenderedPageBreak/>
              <w:t>處遇相關，醫療僅為其中一部分，集中處遇尚須考量地方資源是否可協助挹注。我國於</w:t>
            </w:r>
            <w:r w:rsidRPr="00B9609C">
              <w:rPr>
                <w:rFonts w:ascii="Times New Roman"/>
                <w:bCs/>
                <w:color w:val="000000" w:themeColor="text1"/>
                <w:sz w:val="24"/>
                <w:szCs w:val="24"/>
              </w:rPr>
              <w:t>102</w:t>
            </w:r>
            <w:r w:rsidRPr="00B9609C">
              <w:rPr>
                <w:rFonts w:ascii="Times New Roman"/>
                <w:bCs/>
                <w:color w:val="000000" w:themeColor="text1"/>
                <w:sz w:val="24"/>
                <w:szCs w:val="24"/>
              </w:rPr>
              <w:t>年實施二代健保後，矯正機關內之醫療水平已有所提升，收容人於矯正機關即與一般民眾接受相同健保服務，由合作之健保醫院提供門診，依一般民眾相同的標準對收容人提供健康照護，除提</w:t>
            </w:r>
            <w:r w:rsidRPr="00B9609C">
              <w:rPr>
                <w:rFonts w:ascii="Times New Roman" w:hint="eastAsia"/>
                <w:bCs/>
                <w:color w:val="000000" w:themeColor="text1"/>
                <w:sz w:val="24"/>
                <w:szCs w:val="24"/>
              </w:rPr>
              <w:t>升</w:t>
            </w:r>
            <w:r w:rsidRPr="00B9609C">
              <w:rPr>
                <w:rFonts w:ascii="Times New Roman"/>
                <w:bCs/>
                <w:color w:val="000000" w:themeColor="text1"/>
                <w:sz w:val="24"/>
                <w:szCs w:val="24"/>
              </w:rPr>
              <w:t>矯正機關內之門診服務量能與品質外，亦有普遍於醫療院所內設置戒護病房，合先敘明。</w:t>
            </w:r>
          </w:p>
          <w:p w:rsidR="00553E8A" w:rsidRPr="00B9609C" w:rsidRDefault="00553E8A" w:rsidP="00C109CA">
            <w:pPr>
              <w:pStyle w:val="af2"/>
              <w:widowControl/>
              <w:numPr>
                <w:ilvl w:val="0"/>
                <w:numId w:val="64"/>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收容人納保後，集中醫療資源之需求已明顯降低，如係因身體器官所致之障礙，其障礙所致之損害非醫療所能回復，其對於醫療之需求性多係求穩定回診。於精神障礙部分，目前罹患精神疾病之收容人，得由機關協助安排精神科評估、診治，依醫囑服藥控制病情，並視病情追蹤看診、戒送外醫。另病情需密集觀察者，可經評估後移送至精神病醫療專區，亦得循健保機制評估調整門診科別。目前各矯正機關均得視收容對象之實際需要，提供其所需之醫療服務，爰尚無設立專責病監之需求。</w:t>
            </w:r>
          </w:p>
          <w:p w:rsidR="00553E8A" w:rsidRPr="00B9609C" w:rsidRDefault="00553E8A" w:rsidP="00C109CA">
            <w:pPr>
              <w:pStyle w:val="af2"/>
              <w:widowControl/>
              <w:numPr>
                <w:ilvl w:val="0"/>
                <w:numId w:val="64"/>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依世界衛生組織（</w:t>
            </w:r>
            <w:r w:rsidRPr="00B9609C">
              <w:rPr>
                <w:rFonts w:ascii="Times New Roman"/>
                <w:bCs/>
                <w:color w:val="000000" w:themeColor="text1"/>
                <w:sz w:val="24"/>
                <w:szCs w:val="24"/>
              </w:rPr>
              <w:t>World Health Organization</w:t>
            </w:r>
            <w:r w:rsidRPr="00B9609C">
              <w:rPr>
                <w:rFonts w:ascii="Times New Roman"/>
                <w:bCs/>
                <w:color w:val="000000" w:themeColor="text1"/>
                <w:sz w:val="24"/>
                <w:szCs w:val="24"/>
              </w:rPr>
              <w:t>）所發表監獄健康報告書可知，監獄及公共衛生改革者認為將獄政醫療與公共衛生連結還不夠，而主張應該把監獄健康照護交由國家一般健康照護體系來負責。此外，我國分別於</w:t>
            </w:r>
            <w:r w:rsidRPr="00B9609C">
              <w:rPr>
                <w:rFonts w:ascii="Times New Roman"/>
                <w:bCs/>
                <w:color w:val="000000" w:themeColor="text1"/>
                <w:sz w:val="24"/>
                <w:szCs w:val="24"/>
              </w:rPr>
              <w:t>102</w:t>
            </w:r>
            <w:r w:rsidRPr="00B9609C">
              <w:rPr>
                <w:rFonts w:ascii="Times New Roman"/>
                <w:bCs/>
                <w:color w:val="000000" w:themeColor="text1"/>
                <w:sz w:val="24"/>
                <w:szCs w:val="24"/>
              </w:rPr>
              <w:t>年及</w:t>
            </w:r>
            <w:r w:rsidRPr="00B9609C">
              <w:rPr>
                <w:rFonts w:ascii="Times New Roman"/>
                <w:bCs/>
                <w:color w:val="000000" w:themeColor="text1"/>
                <w:sz w:val="24"/>
                <w:szCs w:val="24"/>
              </w:rPr>
              <w:t>106</w:t>
            </w:r>
            <w:r w:rsidRPr="00B9609C">
              <w:rPr>
                <w:rFonts w:ascii="Times New Roman"/>
                <w:bCs/>
                <w:color w:val="000000" w:themeColor="text1"/>
                <w:sz w:val="24"/>
                <w:szCs w:val="24"/>
              </w:rPr>
              <w:t>年曾進行</w:t>
            </w:r>
            <w:r w:rsidRPr="00B9609C">
              <w:rPr>
                <w:rFonts w:ascii="Times New Roman"/>
                <w:bCs/>
                <w:color w:val="000000" w:themeColor="text1"/>
                <w:sz w:val="24"/>
                <w:szCs w:val="24"/>
              </w:rPr>
              <w:t>2</w:t>
            </w:r>
            <w:r w:rsidRPr="00B9609C">
              <w:rPr>
                <w:rFonts w:ascii="Times New Roman"/>
                <w:bCs/>
                <w:color w:val="000000" w:themeColor="text1"/>
                <w:sz w:val="24"/>
                <w:szCs w:val="24"/>
              </w:rPr>
              <w:t>次</w:t>
            </w:r>
            <w:r w:rsidRPr="00B9609C">
              <w:rPr>
                <w:rFonts w:ascii="Times New Roman" w:hint="eastAsia"/>
                <w:bCs/>
                <w:color w:val="000000" w:themeColor="text1"/>
                <w:sz w:val="24"/>
                <w:szCs w:val="24"/>
              </w:rPr>
              <w:t>兩</w:t>
            </w:r>
            <w:r w:rsidRPr="00B9609C">
              <w:rPr>
                <w:rFonts w:ascii="Times New Roman"/>
                <w:bCs/>
                <w:color w:val="000000" w:themeColor="text1"/>
                <w:sz w:val="24"/>
                <w:szCs w:val="24"/>
              </w:rPr>
              <w:t>公約國際審查，</w:t>
            </w:r>
            <w:r w:rsidRPr="00B9609C">
              <w:rPr>
                <w:rFonts w:ascii="Times New Roman"/>
                <w:bCs/>
                <w:color w:val="000000" w:themeColor="text1"/>
                <w:sz w:val="24"/>
                <w:szCs w:val="24"/>
              </w:rPr>
              <w:t>2</w:t>
            </w:r>
            <w:r w:rsidRPr="00B9609C">
              <w:rPr>
                <w:rFonts w:ascii="Times New Roman"/>
                <w:bCs/>
                <w:color w:val="000000" w:themeColor="text1"/>
                <w:sz w:val="24"/>
                <w:szCs w:val="24"/>
              </w:rPr>
              <w:t>次之結論性意見（</w:t>
            </w:r>
            <w:r w:rsidRPr="00B9609C">
              <w:rPr>
                <w:rFonts w:ascii="Times New Roman"/>
                <w:bCs/>
                <w:color w:val="000000" w:themeColor="text1"/>
                <w:sz w:val="24"/>
                <w:szCs w:val="24"/>
              </w:rPr>
              <w:t>60</w:t>
            </w:r>
            <w:r w:rsidRPr="00B9609C">
              <w:rPr>
                <w:rFonts w:ascii="Times New Roman"/>
                <w:bCs/>
                <w:color w:val="000000" w:themeColor="text1"/>
                <w:sz w:val="24"/>
                <w:szCs w:val="24"/>
              </w:rPr>
              <w:t>點及</w:t>
            </w:r>
            <w:r w:rsidRPr="00B9609C">
              <w:rPr>
                <w:rFonts w:ascii="Times New Roman"/>
                <w:bCs/>
                <w:color w:val="000000" w:themeColor="text1"/>
                <w:sz w:val="24"/>
                <w:szCs w:val="24"/>
              </w:rPr>
              <w:t>66</w:t>
            </w:r>
            <w:r w:rsidRPr="00B9609C">
              <w:rPr>
                <w:rFonts w:ascii="Times New Roman"/>
                <w:bCs/>
                <w:color w:val="000000" w:themeColor="text1"/>
                <w:sz w:val="24"/>
                <w:szCs w:val="24"/>
              </w:rPr>
              <w:t>點）均提及將收容人醫療責任移交至衛生福利部，改善矯正機關衛生服務。爰如有設立專門醫院之政策方向，為加強醫療量能，建議由衛福部主責辦理，於醫療機構中擴大設置戒護病房，毋須將矯正機關之醫療獨立於社區醫療系統。</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rPr>
              <w:lastRenderedPageBreak/>
              <w:t>承上，研議將玉里療養院改制為身心障礙收容人專責醫院（病監）之看法？</w:t>
            </w:r>
          </w:p>
        </w:tc>
        <w:tc>
          <w:tcPr>
            <w:tcW w:w="6946" w:type="dxa"/>
            <w:tcBorders>
              <w:right w:val="single" w:sz="4" w:space="0" w:color="auto"/>
            </w:tcBorders>
            <w:shd w:val="clear" w:color="auto" w:fill="auto"/>
          </w:tcPr>
          <w:p w:rsidR="00553E8A" w:rsidRPr="00B9609C" w:rsidRDefault="00553E8A" w:rsidP="00D43B30">
            <w:pPr>
              <w:pStyle w:val="af2"/>
              <w:spacing w:line="280" w:lineRule="exact"/>
              <w:ind w:left="0" w:right="318" w:firstLineChars="0" w:firstLine="0"/>
              <w:rPr>
                <w:rFonts w:ascii="Times New Roman"/>
                <w:bCs/>
                <w:color w:val="000000" w:themeColor="text1"/>
                <w:sz w:val="24"/>
                <w:szCs w:val="24"/>
              </w:rPr>
            </w:pPr>
            <w:r w:rsidRPr="00B9609C">
              <w:rPr>
                <w:rFonts w:ascii="Times New Roman"/>
                <w:bCs/>
                <w:color w:val="000000" w:themeColor="text1"/>
                <w:sz w:val="24"/>
                <w:szCs w:val="24"/>
              </w:rPr>
              <w:t>收容人納入全民健康保險後，各矯正機關均得使用當地之醫療資源，就醫療部分已降低專區收容集中處遇之依賴性，現行尚無設立專責醫院之需求。</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color w:val="000000" w:themeColor="text1"/>
                <w:sz w:val="24"/>
                <w:szCs w:val="24"/>
              </w:rPr>
            </w:pPr>
            <w:r w:rsidRPr="00B9609C">
              <w:rPr>
                <w:rFonts w:ascii="Times New Roman"/>
                <w:color w:val="000000" w:themeColor="text1"/>
                <w:sz w:val="24"/>
                <w:szCs w:val="24"/>
              </w:rPr>
              <w:t>本案之檢討及策進作為？</w:t>
            </w:r>
          </w:p>
        </w:tc>
        <w:tc>
          <w:tcPr>
            <w:tcW w:w="6946" w:type="dxa"/>
            <w:tcBorders>
              <w:right w:val="single" w:sz="4" w:space="0" w:color="auto"/>
            </w:tcBorders>
            <w:shd w:val="clear" w:color="auto" w:fill="auto"/>
          </w:tcPr>
          <w:p w:rsidR="00553E8A" w:rsidRPr="00B9609C" w:rsidRDefault="00553E8A" w:rsidP="00C109CA">
            <w:pPr>
              <w:pStyle w:val="af2"/>
              <w:widowControl/>
              <w:numPr>
                <w:ilvl w:val="0"/>
                <w:numId w:val="65"/>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按曼德拉規則第</w:t>
            </w:r>
            <w:r w:rsidRPr="00B9609C">
              <w:rPr>
                <w:rFonts w:ascii="Times New Roman"/>
                <w:bCs/>
                <w:color w:val="000000" w:themeColor="text1"/>
                <w:sz w:val="24"/>
                <w:szCs w:val="24"/>
              </w:rPr>
              <w:t>1</w:t>
            </w:r>
            <w:r w:rsidRPr="00B9609C">
              <w:rPr>
                <w:rFonts w:ascii="Times New Roman"/>
                <w:bCs/>
                <w:color w:val="000000" w:themeColor="text1"/>
                <w:sz w:val="24"/>
                <w:szCs w:val="24"/>
              </w:rPr>
              <w:t>條、第</w:t>
            </w:r>
            <w:r w:rsidRPr="00B9609C">
              <w:rPr>
                <w:rFonts w:ascii="Times New Roman"/>
                <w:bCs/>
                <w:color w:val="000000" w:themeColor="text1"/>
                <w:sz w:val="24"/>
                <w:szCs w:val="24"/>
              </w:rPr>
              <w:t>36</w:t>
            </w:r>
            <w:r w:rsidRPr="00B9609C">
              <w:rPr>
                <w:rFonts w:ascii="Times New Roman"/>
                <w:bCs/>
                <w:color w:val="000000" w:themeColor="text1"/>
                <w:sz w:val="24"/>
                <w:szCs w:val="24"/>
              </w:rPr>
              <w:t>條規定：「任何時候都應確保囚犯、工作人員、服務提供者及探訪者之安全」、「維持紀律和秩序時不應實施超過確保安全看守、監獄安全運轉和有秩序之集體生活所需的限制」，矯正機關有實施戒護管理、維護內部安全秩序及保障相關人員安全之權責，惟應遵循比例原則之規定。矯正機關實施戒護管理等行政措施，例如使用警械、施用戒具、獨居監禁、實施懲罰等，均屬依法行政，倘符合比例原則，應不致構成凌虐或酷刑。</w:t>
            </w:r>
          </w:p>
          <w:p w:rsidR="00553E8A" w:rsidRPr="00B9609C" w:rsidRDefault="00553E8A" w:rsidP="00C109CA">
            <w:pPr>
              <w:pStyle w:val="af2"/>
              <w:widowControl/>
              <w:numPr>
                <w:ilvl w:val="0"/>
                <w:numId w:val="65"/>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次按身心障礙者權利公約第</w:t>
            </w:r>
            <w:r w:rsidRPr="00B9609C">
              <w:rPr>
                <w:rFonts w:ascii="Times New Roman"/>
                <w:bCs/>
                <w:color w:val="000000" w:themeColor="text1"/>
                <w:sz w:val="24"/>
                <w:szCs w:val="24"/>
              </w:rPr>
              <w:t>1</w:t>
            </w:r>
            <w:r w:rsidRPr="00B9609C">
              <w:rPr>
                <w:rFonts w:ascii="Times New Roman"/>
                <w:bCs/>
                <w:color w:val="000000" w:themeColor="text1"/>
                <w:sz w:val="24"/>
                <w:szCs w:val="24"/>
              </w:rPr>
              <w:t>條、第</w:t>
            </w:r>
            <w:r w:rsidRPr="00B9609C">
              <w:rPr>
                <w:rFonts w:ascii="Times New Roman"/>
                <w:bCs/>
                <w:color w:val="000000" w:themeColor="text1"/>
                <w:sz w:val="24"/>
                <w:szCs w:val="24"/>
              </w:rPr>
              <w:t>3</w:t>
            </w:r>
            <w:r w:rsidRPr="00B9609C">
              <w:rPr>
                <w:rFonts w:ascii="Times New Roman"/>
                <w:bCs/>
                <w:color w:val="000000" w:themeColor="text1"/>
                <w:sz w:val="24"/>
                <w:szCs w:val="24"/>
              </w:rPr>
              <w:t>條規定：「身心障礙者包括肢體、精神、智力或感官長期損傷者，其損傷與各種障礙相互作用，可能阻礙身心障礙者與他人於平等基礎上充分有效參與社會。」、「本公約之原則是：（</w:t>
            </w:r>
            <w:r w:rsidRPr="00B9609C">
              <w:rPr>
                <w:rFonts w:ascii="Times New Roman"/>
                <w:bCs/>
                <w:color w:val="000000" w:themeColor="text1"/>
                <w:sz w:val="24"/>
                <w:szCs w:val="24"/>
              </w:rPr>
              <w:t>a</w:t>
            </w:r>
            <w:r w:rsidRPr="00B9609C">
              <w:rPr>
                <w:rFonts w:ascii="Times New Roman"/>
                <w:bCs/>
                <w:color w:val="000000" w:themeColor="text1"/>
                <w:sz w:val="24"/>
                <w:szCs w:val="24"/>
              </w:rPr>
              <w:t>）尊重固有尊嚴、包括自由作出自己選擇之個人自主及個人自立；（</w:t>
            </w:r>
            <w:r w:rsidRPr="00B9609C">
              <w:rPr>
                <w:rFonts w:ascii="Times New Roman"/>
                <w:bCs/>
                <w:color w:val="000000" w:themeColor="text1"/>
                <w:sz w:val="24"/>
                <w:szCs w:val="24"/>
              </w:rPr>
              <w:t>b</w:t>
            </w:r>
            <w:r w:rsidRPr="00B9609C">
              <w:rPr>
                <w:rFonts w:ascii="Times New Roman"/>
                <w:bCs/>
                <w:color w:val="000000" w:themeColor="text1"/>
                <w:sz w:val="24"/>
                <w:szCs w:val="24"/>
              </w:rPr>
              <w:t>）不歧視；（</w:t>
            </w:r>
            <w:r w:rsidRPr="00B9609C">
              <w:rPr>
                <w:rFonts w:ascii="Times New Roman"/>
                <w:bCs/>
                <w:color w:val="000000" w:themeColor="text1"/>
                <w:sz w:val="24"/>
                <w:szCs w:val="24"/>
              </w:rPr>
              <w:t>c</w:t>
            </w:r>
            <w:r w:rsidRPr="00B9609C">
              <w:rPr>
                <w:rFonts w:ascii="Times New Roman"/>
                <w:bCs/>
                <w:color w:val="000000" w:themeColor="text1"/>
                <w:sz w:val="24"/>
                <w:szCs w:val="24"/>
              </w:rPr>
              <w:t>）充分有效參與及融合社會；（</w:t>
            </w:r>
            <w:r w:rsidRPr="00B9609C">
              <w:rPr>
                <w:rFonts w:ascii="Times New Roman"/>
                <w:bCs/>
                <w:color w:val="000000" w:themeColor="text1"/>
                <w:sz w:val="24"/>
                <w:szCs w:val="24"/>
              </w:rPr>
              <w:t>d</w:t>
            </w:r>
            <w:r w:rsidRPr="00B9609C">
              <w:rPr>
                <w:rFonts w:ascii="Times New Roman"/>
                <w:bCs/>
                <w:color w:val="000000" w:themeColor="text1"/>
                <w:sz w:val="24"/>
                <w:szCs w:val="24"/>
              </w:rPr>
              <w:t>）</w:t>
            </w:r>
            <w:r w:rsidRPr="00B9609C">
              <w:rPr>
                <w:rFonts w:ascii="Times New Roman"/>
                <w:bCs/>
                <w:color w:val="000000" w:themeColor="text1"/>
                <w:sz w:val="24"/>
                <w:szCs w:val="24"/>
              </w:rPr>
              <w:lastRenderedPageBreak/>
              <w:t>尊重差異，接受身心障礙者是人之多元性之一部分與人類之一份子；（</w:t>
            </w:r>
            <w:r w:rsidRPr="00B9609C">
              <w:rPr>
                <w:rFonts w:ascii="Times New Roman"/>
                <w:bCs/>
                <w:color w:val="000000" w:themeColor="text1"/>
                <w:sz w:val="24"/>
                <w:szCs w:val="24"/>
              </w:rPr>
              <w:t>e</w:t>
            </w:r>
            <w:r w:rsidRPr="00B9609C">
              <w:rPr>
                <w:rFonts w:ascii="Times New Roman"/>
                <w:bCs/>
                <w:color w:val="000000" w:themeColor="text1"/>
                <w:sz w:val="24"/>
                <w:szCs w:val="24"/>
              </w:rPr>
              <w:t>）機會均等；（</w:t>
            </w:r>
            <w:r w:rsidRPr="00B9609C">
              <w:rPr>
                <w:rFonts w:ascii="Times New Roman"/>
                <w:bCs/>
                <w:color w:val="000000" w:themeColor="text1"/>
                <w:sz w:val="24"/>
                <w:szCs w:val="24"/>
              </w:rPr>
              <w:t>f</w:t>
            </w:r>
            <w:r w:rsidRPr="00B9609C">
              <w:rPr>
                <w:rFonts w:ascii="Times New Roman"/>
                <w:bCs/>
                <w:color w:val="000000" w:themeColor="text1"/>
                <w:sz w:val="24"/>
                <w:szCs w:val="24"/>
              </w:rPr>
              <w:t>）無障礙；（</w:t>
            </w:r>
            <w:r w:rsidRPr="00B9609C">
              <w:rPr>
                <w:rFonts w:ascii="Times New Roman"/>
                <w:bCs/>
                <w:color w:val="000000" w:themeColor="text1"/>
                <w:sz w:val="24"/>
                <w:szCs w:val="24"/>
              </w:rPr>
              <w:t>g</w:t>
            </w:r>
            <w:r w:rsidRPr="00B9609C">
              <w:rPr>
                <w:rFonts w:ascii="Times New Roman"/>
                <w:bCs/>
                <w:color w:val="000000" w:themeColor="text1"/>
                <w:sz w:val="24"/>
                <w:szCs w:val="24"/>
              </w:rPr>
              <w:t>）男女平等；（</w:t>
            </w:r>
            <w:r w:rsidRPr="00B9609C">
              <w:rPr>
                <w:rFonts w:ascii="Times New Roman"/>
                <w:bCs/>
                <w:color w:val="000000" w:themeColor="text1"/>
                <w:sz w:val="24"/>
                <w:szCs w:val="24"/>
              </w:rPr>
              <w:t>h</w:t>
            </w:r>
            <w:r w:rsidRPr="00B9609C">
              <w:rPr>
                <w:rFonts w:ascii="Times New Roman"/>
                <w:bCs/>
                <w:color w:val="000000" w:themeColor="text1"/>
                <w:sz w:val="24"/>
                <w:szCs w:val="24"/>
              </w:rPr>
              <w:t>）尊重身心障礙兒童逐漸發展之能力，並尊重身心障礙兒童保持其身分認同之權利。」，矯正機關身心障礙收容人之前揭權利亦應受到保障。</w:t>
            </w:r>
          </w:p>
          <w:p w:rsidR="00553E8A" w:rsidRPr="00B9609C" w:rsidRDefault="00553E8A" w:rsidP="00C109CA">
            <w:pPr>
              <w:pStyle w:val="af2"/>
              <w:widowControl/>
              <w:numPr>
                <w:ilvl w:val="0"/>
                <w:numId w:val="65"/>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為維護矯正機關之安全及秩序，並達成監獄行刑矯治處遇之目的，同時兼顧身心障礙收容人平等不受歧視、無障礙、有效參與、機會均等等權利，</w:t>
            </w:r>
            <w:r w:rsidRPr="00B9609C">
              <w:rPr>
                <w:rFonts w:ascii="Times New Roman" w:hint="eastAsia"/>
                <w:bCs/>
                <w:color w:val="000000" w:themeColor="text1"/>
                <w:sz w:val="24"/>
                <w:szCs w:val="24"/>
              </w:rPr>
              <w:t>法務</w:t>
            </w:r>
            <w:r w:rsidRPr="00B9609C">
              <w:rPr>
                <w:rFonts w:ascii="Times New Roman"/>
                <w:bCs/>
                <w:color w:val="000000" w:themeColor="text1"/>
                <w:sz w:val="24"/>
                <w:szCs w:val="24"/>
              </w:rPr>
              <w:t>部研修監獄行刑法及羈押法修正草案（下稱修正草案）第一章總則參照身心障礙者權利公約第</w:t>
            </w:r>
            <w:r w:rsidRPr="00B9609C">
              <w:rPr>
                <w:rFonts w:ascii="Times New Roman"/>
                <w:bCs/>
                <w:color w:val="000000" w:themeColor="text1"/>
                <w:sz w:val="24"/>
                <w:szCs w:val="24"/>
              </w:rPr>
              <w:t>2</w:t>
            </w:r>
            <w:r w:rsidRPr="00B9609C">
              <w:rPr>
                <w:rFonts w:ascii="Times New Roman"/>
                <w:bCs/>
                <w:color w:val="000000" w:themeColor="text1"/>
                <w:sz w:val="24"/>
                <w:szCs w:val="24"/>
              </w:rPr>
              <w:t>條、第</w:t>
            </w:r>
            <w:r w:rsidRPr="00B9609C">
              <w:rPr>
                <w:rFonts w:ascii="Times New Roman"/>
                <w:bCs/>
                <w:color w:val="000000" w:themeColor="text1"/>
                <w:sz w:val="24"/>
                <w:szCs w:val="24"/>
              </w:rPr>
              <w:t>9</w:t>
            </w:r>
            <w:r w:rsidRPr="00B9609C">
              <w:rPr>
                <w:rFonts w:ascii="Times New Roman"/>
                <w:bCs/>
                <w:color w:val="000000" w:themeColor="text1"/>
                <w:sz w:val="24"/>
                <w:szCs w:val="24"/>
              </w:rPr>
              <w:t>條規定，制定機關應保障身心障礙收容人無障礙權益，並採取適當措施為合理調整之規定。所稱「無障礙」屬整體之規劃，「合理調整」指根據收容個別需求，於不造成機關過度或不當負擔之情況下進行必要及適當之修改與調整，包括設備設施、處遇、管理內容或程序、流程調整。</w:t>
            </w:r>
          </w:p>
          <w:p w:rsidR="00553E8A" w:rsidRPr="00B9609C" w:rsidRDefault="00553E8A" w:rsidP="00C109CA">
            <w:pPr>
              <w:pStyle w:val="af2"/>
              <w:widowControl/>
              <w:numPr>
                <w:ilvl w:val="0"/>
                <w:numId w:val="65"/>
              </w:numPr>
              <w:overflowPunct/>
              <w:autoSpaceDE/>
              <w:autoSpaceDN/>
              <w:spacing w:line="280" w:lineRule="exact"/>
              <w:ind w:left="520" w:hanging="520"/>
              <w:rPr>
                <w:rFonts w:ascii="Times New Roman"/>
                <w:bCs/>
                <w:color w:val="000000" w:themeColor="text1"/>
                <w:sz w:val="24"/>
                <w:szCs w:val="24"/>
              </w:rPr>
            </w:pPr>
            <w:r w:rsidRPr="00B9609C">
              <w:rPr>
                <w:rFonts w:ascii="Times New Roman"/>
                <w:bCs/>
                <w:color w:val="000000" w:themeColor="text1"/>
                <w:sz w:val="24"/>
                <w:szCs w:val="24"/>
              </w:rPr>
              <w:t>除身心障礙收容人之無障礙權益及合理調整外，本次修正草案亦就收容人人身自由等權利之限制、禁止事項訂定更周延完善之程序，以下分述：</w:t>
            </w:r>
          </w:p>
          <w:p w:rsidR="00553E8A" w:rsidRPr="00B9609C" w:rsidRDefault="00553E8A" w:rsidP="00C109CA">
            <w:pPr>
              <w:pStyle w:val="af2"/>
              <w:widowControl/>
              <w:numPr>
                <w:ilvl w:val="0"/>
                <w:numId w:val="66"/>
              </w:numPr>
              <w:overflowPunct/>
              <w:autoSpaceDE/>
              <w:autoSpaceDN/>
              <w:spacing w:line="280" w:lineRule="exact"/>
              <w:ind w:leftChars="100" w:left="1120" w:hangingChars="300" w:hanging="780"/>
              <w:rPr>
                <w:rFonts w:ascii="Times New Roman"/>
                <w:bCs/>
                <w:color w:val="000000" w:themeColor="text1"/>
                <w:sz w:val="24"/>
                <w:szCs w:val="24"/>
              </w:rPr>
            </w:pPr>
            <w:r w:rsidRPr="00B9609C">
              <w:rPr>
                <w:rFonts w:ascii="Times New Roman"/>
                <w:bCs/>
                <w:color w:val="000000" w:themeColor="text1"/>
                <w:sz w:val="24"/>
                <w:szCs w:val="24"/>
              </w:rPr>
              <w:t>有關施用戒具部分，明訂施用戒具不得作為懲罰之方法、戒具種類、施用時限及陳報程序、安排醫事人員評估身心狀況等規範。</w:t>
            </w:r>
          </w:p>
          <w:p w:rsidR="00553E8A" w:rsidRPr="00B9609C" w:rsidRDefault="00553E8A" w:rsidP="00C109CA">
            <w:pPr>
              <w:pStyle w:val="af2"/>
              <w:widowControl/>
              <w:numPr>
                <w:ilvl w:val="0"/>
                <w:numId w:val="66"/>
              </w:numPr>
              <w:overflowPunct/>
              <w:autoSpaceDE/>
              <w:autoSpaceDN/>
              <w:spacing w:line="280" w:lineRule="exact"/>
              <w:ind w:leftChars="100" w:left="1120" w:hangingChars="300" w:hanging="780"/>
              <w:rPr>
                <w:rFonts w:ascii="Times New Roman"/>
                <w:bCs/>
                <w:color w:val="000000" w:themeColor="text1"/>
                <w:sz w:val="24"/>
                <w:szCs w:val="24"/>
              </w:rPr>
            </w:pPr>
            <w:r w:rsidRPr="00B9609C">
              <w:rPr>
                <w:rFonts w:ascii="Times New Roman"/>
                <w:bCs/>
                <w:color w:val="000000" w:themeColor="text1"/>
                <w:sz w:val="24"/>
                <w:szCs w:val="24"/>
              </w:rPr>
              <w:t>有關獨居監禁部分，考量獨居監禁實際執行上可能有伴隨單獨監禁之現象，爰於修正草案明定監獄不得對受刑人施以逾</w:t>
            </w:r>
            <w:r w:rsidRPr="00B9609C">
              <w:rPr>
                <w:rFonts w:ascii="Times New Roman"/>
                <w:bCs/>
                <w:color w:val="000000" w:themeColor="text1"/>
                <w:sz w:val="24"/>
                <w:szCs w:val="24"/>
              </w:rPr>
              <w:t>15</w:t>
            </w:r>
            <w:r w:rsidRPr="00B9609C">
              <w:rPr>
                <w:rFonts w:ascii="Times New Roman"/>
                <w:bCs/>
                <w:color w:val="000000" w:themeColor="text1"/>
                <w:sz w:val="24"/>
                <w:szCs w:val="24"/>
              </w:rPr>
              <w:t>日之單獨監禁、</w:t>
            </w:r>
            <w:r w:rsidRPr="00B9609C">
              <w:rPr>
                <w:rFonts w:ascii="Times New Roman"/>
                <w:bCs/>
                <w:color w:val="000000" w:themeColor="text1"/>
                <w:sz w:val="24"/>
                <w:szCs w:val="24"/>
              </w:rPr>
              <w:t>15</w:t>
            </w:r>
            <w:r w:rsidRPr="00B9609C">
              <w:rPr>
                <w:rFonts w:ascii="Times New Roman"/>
                <w:bCs/>
                <w:color w:val="000000" w:themeColor="text1"/>
                <w:sz w:val="24"/>
                <w:szCs w:val="24"/>
              </w:rPr>
              <w:t>日以內之單獨監禁仍應由醫事人員持續評估受刑人身心健康狀況，醫事人員認為不適宜繼續單獨監禁者，應停止之，並規定相關備查程序。</w:t>
            </w:r>
          </w:p>
          <w:p w:rsidR="00553E8A" w:rsidRPr="00B9609C" w:rsidRDefault="00553E8A" w:rsidP="00C109CA">
            <w:pPr>
              <w:pStyle w:val="af2"/>
              <w:widowControl/>
              <w:numPr>
                <w:ilvl w:val="0"/>
                <w:numId w:val="66"/>
              </w:numPr>
              <w:overflowPunct/>
              <w:autoSpaceDE/>
              <w:autoSpaceDN/>
              <w:spacing w:line="280" w:lineRule="exact"/>
              <w:ind w:leftChars="100" w:left="1120" w:hangingChars="300" w:hanging="780"/>
              <w:rPr>
                <w:rFonts w:ascii="Times New Roman"/>
                <w:bCs/>
                <w:color w:val="000000" w:themeColor="text1"/>
                <w:sz w:val="24"/>
                <w:szCs w:val="24"/>
              </w:rPr>
            </w:pPr>
            <w:r w:rsidRPr="00B9609C">
              <w:rPr>
                <w:rFonts w:ascii="Times New Roman"/>
                <w:bCs/>
                <w:color w:val="000000" w:themeColor="text1"/>
                <w:sz w:val="24"/>
                <w:szCs w:val="24"/>
              </w:rPr>
              <w:t>有關違規懲罰部分，明訂無法律規定不得施以懲罰、同一事件不得重複懲罰，並酌修懲罰之種類，刪除停止接見、停止戶外活動等懲罰項目。</w:t>
            </w:r>
          </w:p>
        </w:tc>
      </w:tr>
      <w:tr w:rsidR="00F01395" w:rsidRPr="00B9609C" w:rsidTr="00D43B30">
        <w:trPr>
          <w:trHeight w:val="242"/>
        </w:trPr>
        <w:tc>
          <w:tcPr>
            <w:tcW w:w="2093" w:type="dxa"/>
            <w:shd w:val="clear" w:color="auto" w:fill="auto"/>
          </w:tcPr>
          <w:p w:rsidR="00553E8A" w:rsidRPr="00B9609C" w:rsidRDefault="00553E8A" w:rsidP="00D43B30">
            <w:pPr>
              <w:overflowPunct/>
              <w:autoSpaceDE/>
              <w:autoSpaceDN/>
              <w:spacing w:line="280" w:lineRule="exact"/>
              <w:jc w:val="left"/>
              <w:rPr>
                <w:rFonts w:ascii="Times New Roman"/>
                <w:b/>
                <w:bCs/>
                <w:color w:val="000000" w:themeColor="text1"/>
                <w:sz w:val="24"/>
                <w:szCs w:val="24"/>
                <w:u w:val="single"/>
              </w:rPr>
            </w:pPr>
            <w:r w:rsidRPr="00B9609C">
              <w:rPr>
                <w:rFonts w:ascii="Times New Roman"/>
                <w:color w:val="000000" w:themeColor="text1"/>
                <w:sz w:val="24"/>
                <w:szCs w:val="24"/>
              </w:rPr>
              <w:lastRenderedPageBreak/>
              <w:t>其他補充說明或意見。</w:t>
            </w:r>
          </w:p>
        </w:tc>
        <w:tc>
          <w:tcPr>
            <w:tcW w:w="6946" w:type="dxa"/>
            <w:tcBorders>
              <w:right w:val="single" w:sz="4" w:space="0" w:color="auto"/>
            </w:tcBorders>
            <w:shd w:val="clear" w:color="auto" w:fill="auto"/>
          </w:tcPr>
          <w:p w:rsidR="00553E8A" w:rsidRPr="00B9609C" w:rsidRDefault="00553E8A" w:rsidP="00D43B30">
            <w:pPr>
              <w:spacing w:line="280" w:lineRule="exact"/>
              <w:rPr>
                <w:rFonts w:ascii="Times New Roman"/>
                <w:bCs/>
                <w:color w:val="000000" w:themeColor="text1"/>
                <w:kern w:val="0"/>
                <w:sz w:val="24"/>
                <w:szCs w:val="24"/>
              </w:rPr>
            </w:pPr>
            <w:r w:rsidRPr="00B9609C">
              <w:rPr>
                <w:rFonts w:ascii="Times New Roman"/>
                <w:color w:val="000000" w:themeColor="text1"/>
                <w:sz w:val="24"/>
                <w:szCs w:val="24"/>
              </w:rPr>
              <w:t>矯正署為協助身心障礙收容人提升就業職能、保障渠等參與技能訓練權益，於</w:t>
            </w:r>
            <w:r w:rsidRPr="00B9609C">
              <w:rPr>
                <w:rFonts w:ascii="Times New Roman"/>
                <w:color w:val="000000" w:themeColor="text1"/>
                <w:sz w:val="24"/>
                <w:szCs w:val="24"/>
              </w:rPr>
              <w:t>107</w:t>
            </w:r>
            <w:r w:rsidRPr="00B9609C">
              <w:rPr>
                <w:rFonts w:ascii="Times New Roman"/>
                <w:color w:val="000000" w:themeColor="text1"/>
                <w:sz w:val="24"/>
                <w:szCs w:val="24"/>
              </w:rPr>
              <w:t>年</w:t>
            </w:r>
            <w:r w:rsidRPr="00B9609C">
              <w:rPr>
                <w:rFonts w:ascii="Times New Roman"/>
                <w:color w:val="000000" w:themeColor="text1"/>
                <w:sz w:val="24"/>
                <w:szCs w:val="24"/>
              </w:rPr>
              <w:t>11</w:t>
            </w:r>
            <w:r w:rsidRPr="00B9609C">
              <w:rPr>
                <w:rFonts w:ascii="Times New Roman"/>
                <w:color w:val="000000" w:themeColor="text1"/>
                <w:sz w:val="24"/>
                <w:szCs w:val="24"/>
              </w:rPr>
              <w:t>月</w:t>
            </w:r>
            <w:r w:rsidRPr="00B9609C">
              <w:rPr>
                <w:rFonts w:ascii="Times New Roman"/>
                <w:color w:val="000000" w:themeColor="text1"/>
                <w:sz w:val="24"/>
                <w:szCs w:val="24"/>
              </w:rPr>
              <w:t>30</w:t>
            </w:r>
            <w:r w:rsidRPr="00B9609C">
              <w:rPr>
                <w:rFonts w:ascii="Times New Roman"/>
                <w:color w:val="000000" w:themeColor="text1"/>
                <w:sz w:val="24"/>
                <w:szCs w:val="24"/>
              </w:rPr>
              <w:t>日修正公布「法務部矯正署所屬矯正機關辦理收容人技能訓練實施要點」，將原第三點「身體健康無精神疾病者」之參訓遴選條件限制予以刪除，以達成擴大身心障礙收容人參與職業訓練目標，未來矯正署將於資源可及範圍，持續精進推動身心障礙者各類處遇。</w:t>
            </w:r>
          </w:p>
        </w:tc>
      </w:tr>
      <w:tr w:rsidR="00F01395" w:rsidRPr="00B9609C" w:rsidTr="00D43B30">
        <w:trPr>
          <w:trHeight w:val="567"/>
        </w:trPr>
        <w:tc>
          <w:tcPr>
            <w:tcW w:w="9039" w:type="dxa"/>
            <w:gridSpan w:val="2"/>
            <w:tcBorders>
              <w:right w:val="single" w:sz="4" w:space="0" w:color="auto"/>
            </w:tcBorders>
            <w:shd w:val="clear" w:color="auto" w:fill="FDE9D9" w:themeFill="accent6" w:themeFillTint="33"/>
            <w:vAlign w:val="center"/>
          </w:tcPr>
          <w:p w:rsidR="00553E8A" w:rsidRPr="00B9609C" w:rsidRDefault="00553E8A" w:rsidP="00D43B30">
            <w:pPr>
              <w:spacing w:line="280" w:lineRule="exact"/>
              <w:jc w:val="center"/>
              <w:rPr>
                <w:rFonts w:ascii="Times New Roman"/>
                <w:b/>
                <w:color w:val="000000" w:themeColor="text1"/>
                <w:sz w:val="24"/>
                <w:szCs w:val="24"/>
              </w:rPr>
            </w:pPr>
            <w:r w:rsidRPr="00B9609C">
              <w:rPr>
                <w:rFonts w:ascii="Times New Roman"/>
                <w:b/>
                <w:color w:val="000000" w:themeColor="text1"/>
                <w:sz w:val="24"/>
                <w:szCs w:val="24"/>
              </w:rPr>
              <w:t>詢問後補充說明</w:t>
            </w:r>
          </w:p>
        </w:tc>
      </w:tr>
      <w:tr w:rsidR="00F01395" w:rsidRPr="00B9609C" w:rsidTr="00D43B30">
        <w:trPr>
          <w:trHeight w:val="80"/>
        </w:trPr>
        <w:tc>
          <w:tcPr>
            <w:tcW w:w="2093" w:type="dxa"/>
            <w:shd w:val="clear" w:color="auto" w:fill="auto"/>
          </w:tcPr>
          <w:p w:rsidR="00553E8A" w:rsidRPr="00B9609C" w:rsidRDefault="00553E8A" w:rsidP="00D43B30">
            <w:pPr>
              <w:adjustRightInd w:val="0"/>
              <w:snapToGrid w:val="0"/>
              <w:spacing w:before="60" w:line="280" w:lineRule="exact"/>
              <w:rPr>
                <w:rFonts w:hAnsi="標楷體"/>
                <w:color w:val="000000" w:themeColor="text1"/>
                <w:sz w:val="24"/>
                <w:szCs w:val="24"/>
              </w:rPr>
            </w:pPr>
            <w:r w:rsidRPr="00B9609C">
              <w:rPr>
                <w:rFonts w:hAnsi="標楷體" w:hint="eastAsia"/>
                <w:color w:val="000000" w:themeColor="text1"/>
                <w:sz w:val="24"/>
                <w:szCs w:val="24"/>
              </w:rPr>
              <w:t>雲林監獄受刑人</w:t>
            </w:r>
            <w:r w:rsidR="009624FF">
              <w:rPr>
                <w:rFonts w:hAnsi="標楷體" w:hint="eastAsia"/>
                <w:color w:val="000000" w:themeColor="text1"/>
                <w:sz w:val="24"/>
                <w:szCs w:val="24"/>
              </w:rPr>
              <w:t>胡○○</w:t>
            </w:r>
            <w:r w:rsidRPr="00B9609C">
              <w:rPr>
                <w:rFonts w:hAnsi="標楷體" w:hint="eastAsia"/>
                <w:color w:val="000000" w:themeColor="text1"/>
                <w:sz w:val="24"/>
                <w:szCs w:val="24"/>
              </w:rPr>
              <w:t>甫出監又行搶事件，有無應檢討策進之處？</w:t>
            </w:r>
          </w:p>
        </w:tc>
        <w:tc>
          <w:tcPr>
            <w:tcW w:w="6946" w:type="dxa"/>
            <w:tcBorders>
              <w:right w:val="single" w:sz="4" w:space="0" w:color="auto"/>
            </w:tcBorders>
            <w:shd w:val="clear" w:color="auto" w:fill="auto"/>
          </w:tcPr>
          <w:p w:rsidR="00553E8A" w:rsidRPr="00B9609C" w:rsidRDefault="00553E8A" w:rsidP="00553E8A">
            <w:pPr>
              <w:pStyle w:val="af2"/>
              <w:adjustRightInd w:val="0"/>
              <w:snapToGrid w:val="0"/>
              <w:spacing w:before="60" w:after="120" w:line="280" w:lineRule="exact"/>
              <w:ind w:left="520" w:right="320" w:hanging="520"/>
              <w:rPr>
                <w:rFonts w:hAnsi="標楷體" w:cstheme="minorBidi"/>
                <w:color w:val="000000" w:themeColor="text1"/>
                <w:sz w:val="24"/>
                <w:szCs w:val="24"/>
              </w:rPr>
            </w:pPr>
            <w:r w:rsidRPr="00B9609C">
              <w:rPr>
                <w:rFonts w:hAnsi="標楷體" w:cstheme="minorBidi" w:hint="eastAsia"/>
                <w:color w:val="000000" w:themeColor="text1"/>
                <w:sz w:val="24"/>
                <w:szCs w:val="24"/>
              </w:rPr>
              <w:t>一、經</w:t>
            </w:r>
            <w:r w:rsidRPr="00B9609C">
              <w:rPr>
                <w:rFonts w:hAnsi="標楷體" w:cstheme="minorBidi"/>
                <w:color w:val="000000" w:themeColor="text1"/>
                <w:sz w:val="24"/>
                <w:szCs w:val="24"/>
              </w:rPr>
              <w:t>查胡</w:t>
            </w:r>
            <w:r w:rsidRPr="00B9609C">
              <w:rPr>
                <w:rFonts w:hAnsi="標楷體" w:cstheme="minorBidi" w:hint="eastAsia"/>
                <w:color w:val="000000" w:themeColor="text1"/>
                <w:sz w:val="24"/>
                <w:szCs w:val="24"/>
              </w:rPr>
              <w:t>員於</w:t>
            </w:r>
            <w:r w:rsidRPr="00B9609C">
              <w:rPr>
                <w:rFonts w:hAnsi="標楷體" w:cstheme="minorBidi"/>
                <w:color w:val="000000" w:themeColor="text1"/>
                <w:sz w:val="24"/>
                <w:szCs w:val="24"/>
              </w:rPr>
              <w:t>雲林監</w:t>
            </w:r>
            <w:r w:rsidRPr="00B9609C">
              <w:rPr>
                <w:rFonts w:hAnsi="標楷體" w:cstheme="minorBidi" w:hint="eastAsia"/>
                <w:color w:val="000000" w:themeColor="text1"/>
                <w:sz w:val="24"/>
                <w:szCs w:val="24"/>
              </w:rPr>
              <w:t>獄服刑期間</w:t>
            </w:r>
            <w:r w:rsidRPr="00B9609C">
              <w:rPr>
                <w:rFonts w:hAnsi="標楷體" w:cstheme="minorBidi"/>
                <w:color w:val="000000" w:themeColor="text1"/>
                <w:sz w:val="24"/>
                <w:szCs w:val="24"/>
              </w:rPr>
              <w:t>，該監</w:t>
            </w:r>
            <w:r w:rsidRPr="00B9609C">
              <w:rPr>
                <w:rFonts w:hAnsi="標楷體" w:cstheme="minorBidi" w:hint="eastAsia"/>
                <w:color w:val="000000" w:themeColor="text1"/>
                <w:sz w:val="24"/>
                <w:szCs w:val="24"/>
              </w:rPr>
              <w:t>業對胡員安排精神科治</w:t>
            </w:r>
            <w:r w:rsidRPr="00B9609C">
              <w:rPr>
                <w:rFonts w:hAnsi="標楷體" w:cstheme="minorBidi"/>
                <w:color w:val="000000" w:themeColor="text1"/>
                <w:sz w:val="24"/>
                <w:szCs w:val="24"/>
              </w:rPr>
              <w:t>療，助</w:t>
            </w:r>
            <w:r w:rsidRPr="00B9609C">
              <w:rPr>
                <w:rFonts w:hAnsi="標楷體" w:cstheme="minorBidi" w:hint="eastAsia"/>
                <w:color w:val="000000" w:themeColor="text1"/>
                <w:sz w:val="24"/>
                <w:szCs w:val="24"/>
              </w:rPr>
              <w:t>其</w:t>
            </w:r>
            <w:r w:rsidRPr="00B9609C">
              <w:rPr>
                <w:rFonts w:hAnsi="標楷體" w:cstheme="minorBidi"/>
                <w:color w:val="000000" w:themeColor="text1"/>
                <w:sz w:val="24"/>
                <w:szCs w:val="24"/>
              </w:rPr>
              <w:t>穩定在監</w:t>
            </w:r>
            <w:r w:rsidRPr="00B9609C">
              <w:rPr>
                <w:rFonts w:hAnsi="標楷體" w:cstheme="minorBidi" w:hint="eastAsia"/>
                <w:color w:val="000000" w:themeColor="text1"/>
                <w:sz w:val="24"/>
                <w:szCs w:val="24"/>
              </w:rPr>
              <w:t>情</w:t>
            </w:r>
            <w:r w:rsidRPr="00B9609C">
              <w:rPr>
                <w:rFonts w:hAnsi="標楷體" w:cstheme="minorBidi"/>
                <w:color w:val="000000" w:themeColor="text1"/>
                <w:sz w:val="24"/>
                <w:szCs w:val="24"/>
              </w:rPr>
              <w:t>緒。</w:t>
            </w:r>
            <w:r w:rsidRPr="00B9609C">
              <w:rPr>
                <w:rFonts w:hAnsi="標楷體" w:cstheme="minorBidi" w:hint="eastAsia"/>
                <w:color w:val="000000" w:themeColor="text1"/>
                <w:sz w:val="24"/>
                <w:szCs w:val="24"/>
              </w:rPr>
              <w:t>另查</w:t>
            </w:r>
            <w:r w:rsidRPr="00B9609C">
              <w:rPr>
                <w:rFonts w:hAnsi="標楷體" w:hint="eastAsia"/>
                <w:color w:val="000000" w:themeColor="text1"/>
                <w:sz w:val="24"/>
                <w:szCs w:val="24"/>
              </w:rPr>
              <w:t>該員於107年11月18日期滿出監，教誨師於107年10月30日對其施予期滿出監前教誨，告知更生保護服務對象、服務內容、就業服務相關資源通訊等</w:t>
            </w:r>
            <w:r w:rsidRPr="00B9609C">
              <w:rPr>
                <w:rFonts w:hAnsi="標楷體" w:cstheme="minorBidi" w:hint="eastAsia"/>
                <w:color w:val="000000" w:themeColor="text1"/>
                <w:sz w:val="24"/>
                <w:szCs w:val="24"/>
              </w:rPr>
              <w:t>事項並於</w:t>
            </w:r>
            <w:r w:rsidRPr="00B9609C">
              <w:rPr>
                <w:rFonts w:hAnsi="標楷體" w:hint="eastAsia"/>
                <w:color w:val="000000" w:themeColor="text1"/>
                <w:sz w:val="24"/>
                <w:szCs w:val="24"/>
              </w:rPr>
              <w:t>107年11月8日函文臺北市衛生局、臺北市警察局，及其家屬（兄</w:t>
            </w:r>
            <w:r w:rsidR="0081781B">
              <w:rPr>
                <w:rFonts w:hAnsi="標楷體" w:hint="eastAsia"/>
                <w:color w:val="000000" w:themeColor="text1"/>
                <w:sz w:val="24"/>
                <w:szCs w:val="24"/>
              </w:rPr>
              <w:t>胡○○</w:t>
            </w:r>
            <w:r w:rsidRPr="00B9609C">
              <w:rPr>
                <w:rFonts w:hAnsi="標楷體" w:hint="eastAsia"/>
                <w:color w:val="000000" w:themeColor="text1"/>
                <w:sz w:val="24"/>
                <w:szCs w:val="24"/>
              </w:rPr>
              <w:t>），請惠予追蹤保護及提供必要之協助，並通知胡員之家屬（其兄</w:t>
            </w:r>
            <w:r w:rsidR="0081781B">
              <w:rPr>
                <w:rFonts w:hAnsi="標楷體" w:hint="eastAsia"/>
                <w:color w:val="000000" w:themeColor="text1"/>
                <w:sz w:val="24"/>
                <w:szCs w:val="24"/>
              </w:rPr>
              <w:t>胡○○</w:t>
            </w:r>
            <w:r w:rsidRPr="00B9609C">
              <w:rPr>
                <w:rFonts w:hAnsi="標楷體" w:hint="eastAsia"/>
                <w:color w:val="000000" w:themeColor="text1"/>
                <w:sz w:val="24"/>
                <w:szCs w:val="24"/>
              </w:rPr>
              <w:t>及母）於107年11月18日至該監接其出</w:t>
            </w:r>
            <w:r w:rsidRPr="00B9609C">
              <w:rPr>
                <w:rFonts w:hAnsi="標楷體" w:hint="eastAsia"/>
                <w:color w:val="000000" w:themeColor="text1"/>
                <w:sz w:val="24"/>
                <w:szCs w:val="24"/>
              </w:rPr>
              <w:lastRenderedPageBreak/>
              <w:t>監。</w:t>
            </w:r>
            <w:r w:rsidRPr="00B9609C">
              <w:rPr>
                <w:rFonts w:hAnsi="標楷體" w:cstheme="minorBidi" w:hint="eastAsia"/>
                <w:color w:val="000000" w:themeColor="text1"/>
                <w:sz w:val="24"/>
                <w:szCs w:val="24"/>
              </w:rPr>
              <w:t>該監</w:t>
            </w:r>
            <w:r w:rsidRPr="00B9609C">
              <w:rPr>
                <w:rFonts w:hAnsi="標楷體" w:hint="eastAsia"/>
                <w:color w:val="000000" w:themeColor="text1"/>
                <w:sz w:val="24"/>
                <w:szCs w:val="24"/>
              </w:rPr>
              <w:t>亦於107年11月16日函文財團法人臺灣更生保護會臺北分會，惠請協助更生保護事宜。矯正署雲林監獄確已完備各項</w:t>
            </w:r>
            <w:r w:rsidRPr="00B9609C">
              <w:rPr>
                <w:rFonts w:hAnsi="標楷體" w:cstheme="minorBidi" w:hint="eastAsia"/>
                <w:color w:val="000000" w:themeColor="text1"/>
                <w:sz w:val="24"/>
                <w:szCs w:val="24"/>
              </w:rPr>
              <w:t>處遇作為及出監前相關行政處置及通知</w:t>
            </w:r>
            <w:r w:rsidRPr="00B9609C">
              <w:rPr>
                <w:rFonts w:hAnsi="標楷體" w:hint="eastAsia"/>
                <w:color w:val="000000" w:themeColor="text1"/>
                <w:sz w:val="24"/>
                <w:szCs w:val="24"/>
              </w:rPr>
              <w:t>。</w:t>
            </w:r>
          </w:p>
          <w:p w:rsidR="00553E8A" w:rsidRPr="00B9609C" w:rsidRDefault="00553E8A" w:rsidP="00553E8A">
            <w:pPr>
              <w:pStyle w:val="af2"/>
              <w:adjustRightInd w:val="0"/>
              <w:snapToGrid w:val="0"/>
              <w:spacing w:before="60" w:after="120" w:line="280" w:lineRule="exact"/>
              <w:ind w:left="520" w:right="320" w:hanging="520"/>
              <w:rPr>
                <w:rFonts w:hAnsi="標楷體" w:cstheme="minorBidi"/>
                <w:color w:val="000000" w:themeColor="text1"/>
                <w:sz w:val="24"/>
                <w:szCs w:val="24"/>
              </w:rPr>
            </w:pPr>
            <w:r w:rsidRPr="00B9609C">
              <w:rPr>
                <w:rFonts w:hAnsi="標楷體" w:hint="eastAsia"/>
                <w:color w:val="000000" w:themeColor="text1"/>
                <w:sz w:val="24"/>
                <w:szCs w:val="24"/>
              </w:rPr>
              <w:t>二、收</w:t>
            </w:r>
            <w:r w:rsidRPr="00B9609C">
              <w:rPr>
                <w:rFonts w:hAnsi="標楷體"/>
                <w:color w:val="000000" w:themeColor="text1"/>
                <w:sz w:val="24"/>
                <w:szCs w:val="24"/>
              </w:rPr>
              <w:t>容人出監後再犯之原因相當複雜，</w:t>
            </w:r>
            <w:r w:rsidRPr="00B9609C">
              <w:rPr>
                <w:rFonts w:hAnsi="標楷體" w:hint="eastAsia"/>
                <w:color w:val="000000" w:themeColor="text1"/>
                <w:sz w:val="24"/>
                <w:szCs w:val="24"/>
              </w:rPr>
              <w:t>家</w:t>
            </w:r>
            <w:r w:rsidRPr="00B9609C">
              <w:rPr>
                <w:rFonts w:hAnsi="標楷體"/>
                <w:color w:val="000000" w:themeColor="text1"/>
                <w:sz w:val="24"/>
                <w:szCs w:val="24"/>
              </w:rPr>
              <w:t>庭支持、</w:t>
            </w:r>
            <w:r w:rsidRPr="00B9609C">
              <w:rPr>
                <w:rFonts w:hAnsi="標楷體" w:hint="eastAsia"/>
                <w:color w:val="000000" w:themeColor="text1"/>
                <w:sz w:val="24"/>
                <w:szCs w:val="24"/>
              </w:rPr>
              <w:t>就</w:t>
            </w:r>
            <w:r w:rsidRPr="00B9609C">
              <w:rPr>
                <w:rFonts w:hAnsi="標楷體"/>
                <w:color w:val="000000" w:themeColor="text1"/>
                <w:sz w:val="24"/>
                <w:szCs w:val="24"/>
              </w:rPr>
              <w:t>業、經</w:t>
            </w:r>
            <w:r w:rsidRPr="00B9609C">
              <w:rPr>
                <w:rFonts w:hAnsi="標楷體" w:hint="eastAsia"/>
                <w:color w:val="000000" w:themeColor="text1"/>
                <w:sz w:val="24"/>
                <w:szCs w:val="24"/>
              </w:rPr>
              <w:t>濟</w:t>
            </w:r>
            <w:r w:rsidRPr="00B9609C">
              <w:rPr>
                <w:rFonts w:hAnsi="標楷體"/>
                <w:color w:val="000000" w:themeColor="text1"/>
                <w:sz w:val="24"/>
                <w:szCs w:val="24"/>
              </w:rPr>
              <w:t>狀況</w:t>
            </w:r>
            <w:r w:rsidRPr="00B9609C">
              <w:rPr>
                <w:rFonts w:hAnsi="標楷體" w:hint="eastAsia"/>
                <w:color w:val="000000" w:themeColor="text1"/>
                <w:sz w:val="24"/>
                <w:szCs w:val="24"/>
              </w:rPr>
              <w:t>及</w:t>
            </w:r>
            <w:r w:rsidRPr="00B9609C">
              <w:rPr>
                <w:rFonts w:hAnsi="標楷體"/>
                <w:color w:val="000000" w:themeColor="text1"/>
                <w:sz w:val="24"/>
                <w:szCs w:val="24"/>
              </w:rPr>
              <w:t>是否</w:t>
            </w:r>
            <w:r w:rsidRPr="00B9609C">
              <w:rPr>
                <w:rFonts w:hAnsi="標楷體" w:hint="eastAsia"/>
                <w:color w:val="000000" w:themeColor="text1"/>
                <w:sz w:val="24"/>
                <w:szCs w:val="24"/>
              </w:rPr>
              <w:t>定</w:t>
            </w:r>
            <w:r w:rsidRPr="00B9609C">
              <w:rPr>
                <w:rFonts w:hAnsi="標楷體"/>
                <w:color w:val="000000" w:themeColor="text1"/>
                <w:sz w:val="24"/>
                <w:szCs w:val="24"/>
              </w:rPr>
              <w:t>期就醫均</w:t>
            </w:r>
            <w:r w:rsidRPr="00B9609C">
              <w:rPr>
                <w:rFonts w:hAnsi="標楷體" w:hint="eastAsia"/>
                <w:color w:val="000000" w:themeColor="text1"/>
                <w:sz w:val="24"/>
                <w:szCs w:val="24"/>
              </w:rPr>
              <w:t>有</w:t>
            </w:r>
            <w:r w:rsidRPr="00B9609C">
              <w:rPr>
                <w:rFonts w:hAnsi="標楷體"/>
                <w:color w:val="000000" w:themeColor="text1"/>
                <w:sz w:val="24"/>
                <w:szCs w:val="24"/>
              </w:rPr>
              <w:t>重大</w:t>
            </w:r>
            <w:r w:rsidRPr="00B9609C">
              <w:rPr>
                <w:rFonts w:hAnsi="標楷體" w:hint="eastAsia"/>
                <w:color w:val="000000" w:themeColor="text1"/>
                <w:sz w:val="24"/>
                <w:szCs w:val="24"/>
              </w:rPr>
              <w:t>影</w:t>
            </w:r>
            <w:r w:rsidRPr="00B9609C">
              <w:rPr>
                <w:rFonts w:hAnsi="標楷體"/>
                <w:color w:val="000000" w:themeColor="text1"/>
                <w:sz w:val="24"/>
                <w:szCs w:val="24"/>
              </w:rPr>
              <w:t>響，</w:t>
            </w:r>
            <w:r w:rsidRPr="00B9609C">
              <w:rPr>
                <w:rFonts w:hAnsi="標楷體" w:hint="eastAsia"/>
                <w:color w:val="000000" w:themeColor="text1"/>
                <w:sz w:val="24"/>
                <w:szCs w:val="24"/>
              </w:rPr>
              <w:t>尚須結合衛政、社政、勞政共同配合，期能達成建構完善的社會安全網體系。</w:t>
            </w:r>
          </w:p>
        </w:tc>
      </w:tr>
      <w:tr w:rsidR="00F01395" w:rsidRPr="00B9609C" w:rsidTr="00D43B30">
        <w:trPr>
          <w:trHeight w:val="80"/>
        </w:trPr>
        <w:tc>
          <w:tcPr>
            <w:tcW w:w="2093" w:type="dxa"/>
            <w:shd w:val="clear" w:color="auto" w:fill="auto"/>
          </w:tcPr>
          <w:p w:rsidR="00553E8A" w:rsidRPr="00B9609C" w:rsidRDefault="00553E8A" w:rsidP="00D43B30">
            <w:pPr>
              <w:adjustRightInd w:val="0"/>
              <w:snapToGrid w:val="0"/>
              <w:spacing w:before="60" w:line="280" w:lineRule="exact"/>
              <w:rPr>
                <w:rFonts w:hAnsi="標楷體"/>
                <w:color w:val="000000" w:themeColor="text1"/>
                <w:sz w:val="24"/>
                <w:szCs w:val="24"/>
              </w:rPr>
            </w:pPr>
            <w:r w:rsidRPr="00B9609C">
              <w:rPr>
                <w:rFonts w:hAnsi="標楷體" w:hint="eastAsia"/>
                <w:color w:val="000000" w:themeColor="text1"/>
                <w:sz w:val="24"/>
                <w:szCs w:val="24"/>
              </w:rPr>
              <w:lastRenderedPageBreak/>
              <w:t>卷查雲林監獄受刑人</w:t>
            </w:r>
            <w:r w:rsidR="009624FF">
              <w:rPr>
                <w:rFonts w:hAnsi="標楷體" w:hint="eastAsia"/>
                <w:color w:val="000000" w:themeColor="text1"/>
                <w:sz w:val="24"/>
                <w:szCs w:val="24"/>
              </w:rPr>
              <w:t>胡○○</w:t>
            </w:r>
            <w:r w:rsidRPr="00B9609C">
              <w:rPr>
                <w:rFonts w:hAnsi="標楷體" w:hint="eastAsia"/>
                <w:color w:val="000000" w:themeColor="text1"/>
                <w:sz w:val="24"/>
                <w:szCs w:val="24"/>
              </w:rPr>
              <w:t>個別教誨38次，但教誨紀錄幾乎每一次都一樣。是否妥適？矯正署對此有何說明？法務部對此有何說明？</w:t>
            </w:r>
          </w:p>
        </w:tc>
        <w:tc>
          <w:tcPr>
            <w:tcW w:w="6946" w:type="dxa"/>
            <w:tcBorders>
              <w:right w:val="single" w:sz="4" w:space="0" w:color="auto"/>
            </w:tcBorders>
            <w:shd w:val="clear" w:color="auto" w:fill="auto"/>
          </w:tcPr>
          <w:p w:rsidR="00553E8A" w:rsidRPr="00B9609C" w:rsidRDefault="00553E8A" w:rsidP="00553E8A">
            <w:pPr>
              <w:pStyle w:val="af2"/>
              <w:adjustRightInd w:val="0"/>
              <w:snapToGrid w:val="0"/>
              <w:spacing w:before="60" w:after="120" w:line="280" w:lineRule="exact"/>
              <w:ind w:left="520" w:right="320" w:hanging="520"/>
              <w:rPr>
                <w:rFonts w:hAnsi="標楷體"/>
                <w:color w:val="000000" w:themeColor="text1"/>
                <w:sz w:val="24"/>
                <w:szCs w:val="24"/>
              </w:rPr>
            </w:pPr>
            <w:r w:rsidRPr="00B9609C">
              <w:rPr>
                <w:rFonts w:hAnsi="標楷體" w:hint="eastAsia"/>
                <w:color w:val="000000" w:themeColor="text1"/>
                <w:sz w:val="24"/>
                <w:szCs w:val="24"/>
              </w:rPr>
              <w:t>一、矯正署雲林監獄超收嚴重，教化人力與受刑人比例懸殊，現行教誨師平均需面對約300名收容人，相關教化輔導聘教誨志工協助輔導。</w:t>
            </w:r>
          </w:p>
          <w:p w:rsidR="00553E8A" w:rsidRPr="00B9609C" w:rsidRDefault="00553E8A" w:rsidP="00553E8A">
            <w:pPr>
              <w:pStyle w:val="af2"/>
              <w:adjustRightInd w:val="0"/>
              <w:snapToGrid w:val="0"/>
              <w:spacing w:before="60" w:after="120" w:line="280" w:lineRule="exact"/>
              <w:ind w:left="520" w:right="320" w:hanging="520"/>
              <w:rPr>
                <w:rFonts w:hAnsi="標楷體"/>
                <w:color w:val="000000" w:themeColor="text1"/>
                <w:sz w:val="24"/>
                <w:szCs w:val="24"/>
              </w:rPr>
            </w:pPr>
            <w:r w:rsidRPr="00B9609C">
              <w:rPr>
                <w:rFonts w:hAnsi="標楷體" w:hint="eastAsia"/>
                <w:color w:val="000000" w:themeColor="text1"/>
                <w:sz w:val="24"/>
                <w:szCs w:val="24"/>
              </w:rPr>
              <w:t>二、有關該員個別教誨紀錄雷同部分，將責成執行監獄就收容人在監生活行狀，詳加記載。</w:t>
            </w:r>
          </w:p>
        </w:tc>
      </w:tr>
      <w:tr w:rsidR="00F01395" w:rsidRPr="00B9609C" w:rsidTr="00D43B30">
        <w:trPr>
          <w:trHeight w:val="80"/>
        </w:trPr>
        <w:tc>
          <w:tcPr>
            <w:tcW w:w="2093" w:type="dxa"/>
            <w:shd w:val="clear" w:color="auto" w:fill="auto"/>
          </w:tcPr>
          <w:p w:rsidR="00553E8A" w:rsidRPr="00B9609C" w:rsidRDefault="00553E8A" w:rsidP="00D43B30">
            <w:pPr>
              <w:adjustRightInd w:val="0"/>
              <w:snapToGrid w:val="0"/>
              <w:spacing w:before="60" w:line="280" w:lineRule="exact"/>
              <w:rPr>
                <w:rFonts w:hAnsi="標楷體"/>
                <w:color w:val="000000" w:themeColor="text1"/>
                <w:sz w:val="24"/>
                <w:szCs w:val="24"/>
              </w:rPr>
            </w:pPr>
            <w:r w:rsidRPr="00B9609C">
              <w:rPr>
                <w:rFonts w:hAnsi="標楷體" w:hint="eastAsia"/>
                <w:color w:val="000000" w:themeColor="text1"/>
                <w:sz w:val="24"/>
                <w:szCs w:val="24"/>
              </w:rPr>
              <w:t>臺南監獄受刑人</w:t>
            </w:r>
            <w:r w:rsidR="009624FF">
              <w:rPr>
                <w:rFonts w:hAnsi="標楷體" w:hint="eastAsia"/>
                <w:color w:val="000000" w:themeColor="text1"/>
                <w:sz w:val="24"/>
                <w:szCs w:val="24"/>
              </w:rPr>
              <w:t>吳○○</w:t>
            </w:r>
            <w:r w:rsidRPr="00B9609C">
              <w:rPr>
                <w:rFonts w:hAnsi="標楷體" w:hint="eastAsia"/>
                <w:color w:val="000000" w:themeColor="text1"/>
                <w:sz w:val="24"/>
                <w:szCs w:val="24"/>
              </w:rPr>
              <w:t>君訴請協助保外就醫等情事，有無應檢討策進之處？</w:t>
            </w:r>
          </w:p>
        </w:tc>
        <w:tc>
          <w:tcPr>
            <w:tcW w:w="6946" w:type="dxa"/>
            <w:tcBorders>
              <w:right w:val="single" w:sz="4" w:space="0" w:color="auto"/>
            </w:tcBorders>
            <w:shd w:val="clear" w:color="auto" w:fill="auto"/>
          </w:tcPr>
          <w:p w:rsidR="00553E8A" w:rsidRPr="00B9609C" w:rsidRDefault="00553E8A" w:rsidP="00D43B30">
            <w:pPr>
              <w:adjustRightInd w:val="0"/>
              <w:snapToGrid w:val="0"/>
              <w:spacing w:before="60" w:line="280" w:lineRule="exact"/>
              <w:rPr>
                <w:rFonts w:hAnsi="標楷體"/>
                <w:color w:val="000000" w:themeColor="text1"/>
                <w:sz w:val="24"/>
                <w:szCs w:val="24"/>
              </w:rPr>
            </w:pPr>
            <w:r w:rsidRPr="00B9609C">
              <w:rPr>
                <w:rFonts w:hAnsi="標楷體" w:hint="eastAsia"/>
                <w:color w:val="000000" w:themeColor="text1"/>
                <w:sz w:val="24"/>
                <w:szCs w:val="24"/>
              </w:rPr>
              <w:t>矯正署臺南監獄係依監獄行刑法及全民健康保險保險對象收容於矯正機關者就醫管理辦法規定，提供收容人醫療資源。吳員反映有就醫需求時，持續安排其於門診就醫，如有不能適當診療、檢查（驗）或有醫療急迫情形時，則依醫囑戒護至醫院治療，處置尚無不當。</w:t>
            </w:r>
          </w:p>
        </w:tc>
      </w:tr>
      <w:tr w:rsidR="00F01395" w:rsidRPr="00B9609C" w:rsidTr="00D43B30">
        <w:trPr>
          <w:trHeight w:val="80"/>
        </w:trPr>
        <w:tc>
          <w:tcPr>
            <w:tcW w:w="2093" w:type="dxa"/>
            <w:shd w:val="clear" w:color="auto" w:fill="auto"/>
          </w:tcPr>
          <w:p w:rsidR="00553E8A" w:rsidRPr="00B9609C" w:rsidRDefault="00553E8A" w:rsidP="00D43B30">
            <w:pPr>
              <w:adjustRightInd w:val="0"/>
              <w:snapToGrid w:val="0"/>
              <w:spacing w:before="60" w:line="280" w:lineRule="exact"/>
              <w:rPr>
                <w:rFonts w:hAnsi="標楷體"/>
                <w:color w:val="000000" w:themeColor="text1"/>
                <w:sz w:val="24"/>
                <w:szCs w:val="24"/>
              </w:rPr>
            </w:pPr>
            <w:r w:rsidRPr="00B9609C">
              <w:rPr>
                <w:rFonts w:hAnsi="標楷體" w:hint="eastAsia"/>
                <w:color w:val="000000" w:themeColor="text1"/>
                <w:sz w:val="24"/>
                <w:szCs w:val="24"/>
              </w:rPr>
              <w:t>監所收容人老齡化現況？法務部之策進作為？</w:t>
            </w:r>
          </w:p>
        </w:tc>
        <w:tc>
          <w:tcPr>
            <w:tcW w:w="6946" w:type="dxa"/>
            <w:tcBorders>
              <w:right w:val="single" w:sz="4" w:space="0" w:color="auto"/>
            </w:tcBorders>
            <w:shd w:val="clear" w:color="auto" w:fill="auto"/>
          </w:tcPr>
          <w:p w:rsidR="00553E8A" w:rsidRPr="00B9609C" w:rsidRDefault="00553E8A" w:rsidP="00D43B30">
            <w:pPr>
              <w:adjustRightInd w:val="0"/>
              <w:snapToGrid w:val="0"/>
              <w:spacing w:before="60" w:line="280" w:lineRule="exact"/>
              <w:rPr>
                <w:rFonts w:hAnsi="標楷體"/>
                <w:color w:val="000000" w:themeColor="text1"/>
                <w:sz w:val="24"/>
                <w:szCs w:val="24"/>
              </w:rPr>
            </w:pPr>
            <w:r w:rsidRPr="00B9609C">
              <w:rPr>
                <w:rFonts w:hAnsi="標楷體" w:hint="eastAsia"/>
                <w:color w:val="000000" w:themeColor="text1"/>
                <w:sz w:val="24"/>
                <w:szCs w:val="24"/>
              </w:rPr>
              <w:t>詳附件3。（矯正署108年6月5日「法務部矯正署高齡受刑人處遇現況」，略）</w:t>
            </w:r>
          </w:p>
        </w:tc>
      </w:tr>
    </w:tbl>
    <w:p w:rsidR="00553E8A" w:rsidRPr="00B9609C" w:rsidRDefault="00553E8A" w:rsidP="006D507A">
      <w:pPr>
        <w:pStyle w:val="2"/>
        <w:numPr>
          <w:ilvl w:val="0"/>
          <w:numId w:val="0"/>
        </w:numPr>
        <w:rPr>
          <w:rFonts w:ascii="Times New Roman" w:hAnsi="Times New Roman"/>
          <w:color w:val="000000" w:themeColor="text1"/>
          <w:sz w:val="24"/>
        </w:rPr>
      </w:pPr>
      <w:bookmarkStart w:id="7331" w:name="_Toc16005898"/>
      <w:bookmarkStart w:id="7332" w:name="_Toc16009154"/>
      <w:bookmarkStart w:id="7333" w:name="_Toc16070939"/>
      <w:bookmarkStart w:id="7334" w:name="_Toc16071166"/>
      <w:bookmarkStart w:id="7335" w:name="_Toc18856494"/>
      <w:bookmarkStart w:id="7336" w:name="_Toc18943286"/>
      <w:bookmarkStart w:id="7337" w:name="_Toc20991575"/>
      <w:bookmarkStart w:id="7338" w:name="_Toc21939132"/>
      <w:bookmarkStart w:id="7339" w:name="_Toc23588123"/>
      <w:bookmarkStart w:id="7340" w:name="_Toc23776804"/>
      <w:r w:rsidRPr="00B9609C">
        <w:rPr>
          <w:rFonts w:ascii="Times New Roman" w:hAnsi="Times New Roman" w:hint="eastAsia"/>
          <w:color w:val="000000" w:themeColor="text1"/>
          <w:sz w:val="24"/>
        </w:rPr>
        <w:t>資料來源：法務部</w:t>
      </w:r>
      <w:r w:rsidRPr="00B9609C">
        <w:rPr>
          <w:rFonts w:ascii="Times New Roman" w:hAnsi="Times New Roman" w:hint="eastAsia"/>
          <w:color w:val="000000" w:themeColor="text1"/>
          <w:sz w:val="24"/>
        </w:rPr>
        <w:t>107</w:t>
      </w:r>
      <w:r w:rsidRPr="00B9609C">
        <w:rPr>
          <w:rFonts w:ascii="Times New Roman" w:hAnsi="Times New Roman" w:hint="eastAsia"/>
          <w:color w:val="000000" w:themeColor="text1"/>
          <w:sz w:val="24"/>
        </w:rPr>
        <w:t>年</w:t>
      </w:r>
      <w:r w:rsidRPr="00B9609C">
        <w:rPr>
          <w:rFonts w:ascii="Times New Roman" w:hAnsi="Times New Roman" w:hint="eastAsia"/>
          <w:color w:val="000000" w:themeColor="text1"/>
          <w:sz w:val="24"/>
        </w:rPr>
        <w:t>7</w:t>
      </w:r>
      <w:r w:rsidRPr="00B9609C">
        <w:rPr>
          <w:rFonts w:ascii="Times New Roman" w:hAnsi="Times New Roman" w:hint="eastAsia"/>
          <w:color w:val="000000" w:themeColor="text1"/>
          <w:sz w:val="24"/>
        </w:rPr>
        <w:t>月</w:t>
      </w:r>
      <w:r w:rsidRPr="00B9609C">
        <w:rPr>
          <w:rFonts w:ascii="Times New Roman" w:hAnsi="Times New Roman" w:hint="eastAsia"/>
          <w:color w:val="000000" w:themeColor="text1"/>
          <w:sz w:val="24"/>
        </w:rPr>
        <w:t>1</w:t>
      </w:r>
      <w:r w:rsidRPr="00B9609C">
        <w:rPr>
          <w:rFonts w:ascii="Times New Roman" w:hAnsi="Times New Roman" w:hint="eastAsia"/>
          <w:color w:val="000000" w:themeColor="text1"/>
          <w:sz w:val="24"/>
        </w:rPr>
        <w:t>日約詢書面說明資料。</w:t>
      </w:r>
      <w:bookmarkEnd w:id="7331"/>
      <w:bookmarkEnd w:id="7332"/>
      <w:bookmarkEnd w:id="7333"/>
      <w:bookmarkEnd w:id="7334"/>
      <w:bookmarkEnd w:id="7335"/>
      <w:bookmarkEnd w:id="7336"/>
      <w:bookmarkEnd w:id="7337"/>
      <w:bookmarkEnd w:id="7338"/>
      <w:bookmarkEnd w:id="7339"/>
      <w:bookmarkEnd w:id="7340"/>
    </w:p>
    <w:p w:rsidR="001E11C6" w:rsidRPr="00B9609C" w:rsidRDefault="001E11C6" w:rsidP="00285E1E">
      <w:pPr>
        <w:widowControl/>
        <w:overflowPunct/>
        <w:autoSpaceDE/>
        <w:autoSpaceDN/>
        <w:jc w:val="left"/>
        <w:rPr>
          <w:rFonts w:ascii="Times New Roman"/>
          <w:bCs/>
          <w:color w:val="000000" w:themeColor="text1"/>
          <w:kern w:val="0"/>
          <w:sz w:val="28"/>
          <w:szCs w:val="24"/>
          <w:lang w:val="fr-FR"/>
        </w:rPr>
      </w:pPr>
      <w:r w:rsidRPr="00B9609C">
        <w:rPr>
          <w:rFonts w:ascii="Times New Roman"/>
          <w:bCs/>
          <w:color w:val="000000" w:themeColor="text1"/>
          <w:kern w:val="0"/>
          <w:sz w:val="28"/>
          <w:szCs w:val="24"/>
          <w:lang w:val="fr-FR"/>
        </w:rPr>
        <w:br w:type="page"/>
      </w:r>
    </w:p>
    <w:p w:rsidR="00285E1E" w:rsidRPr="00B9609C" w:rsidRDefault="00285E1E" w:rsidP="00FB669F">
      <w:pPr>
        <w:pStyle w:val="1"/>
        <w:numPr>
          <w:ilvl w:val="0"/>
          <w:numId w:val="0"/>
        </w:numPr>
        <w:ind w:left="1361" w:hangingChars="400" w:hanging="1361"/>
        <w:rPr>
          <w:rFonts w:ascii="Times New Roman"/>
          <w:bCs w:val="0"/>
          <w:color w:val="000000" w:themeColor="text1"/>
          <w:kern w:val="0"/>
        </w:rPr>
        <w:sectPr w:rsidR="00285E1E" w:rsidRPr="00B9609C" w:rsidSect="00FD2ECA">
          <w:pgSz w:w="11907" w:h="16840" w:code="9"/>
          <w:pgMar w:top="1701" w:right="1418" w:bottom="1418" w:left="1418" w:header="851" w:footer="851" w:gutter="227"/>
          <w:cols w:space="425"/>
          <w:docGrid w:type="linesAndChars" w:linePitch="457" w:charSpace="4127"/>
        </w:sectPr>
      </w:pPr>
    </w:p>
    <w:p w:rsidR="00285E1E" w:rsidRPr="00B9609C" w:rsidRDefault="0063745B" w:rsidP="00285E1E">
      <w:pPr>
        <w:pStyle w:val="1"/>
        <w:numPr>
          <w:ilvl w:val="0"/>
          <w:numId w:val="0"/>
        </w:numPr>
        <w:ind w:left="1361" w:hangingChars="400" w:hanging="1361"/>
        <w:rPr>
          <w:rFonts w:ascii="Times New Roman"/>
          <w:bCs w:val="0"/>
          <w:color w:val="000000" w:themeColor="text1"/>
          <w:kern w:val="0"/>
        </w:rPr>
      </w:pPr>
      <w:bookmarkStart w:id="7341" w:name="_Toc23776805"/>
      <w:r w:rsidRPr="00B9609C">
        <w:rPr>
          <w:rFonts w:ascii="Times New Roman"/>
          <w:color w:val="000000" w:themeColor="text1"/>
          <w:kern w:val="0"/>
        </w:rPr>
        <w:lastRenderedPageBreak/>
        <w:t>附表十二</w:t>
      </w:r>
      <w:r w:rsidR="00285E1E" w:rsidRPr="00B9609C">
        <w:rPr>
          <w:rFonts w:ascii="Times New Roman"/>
          <w:color w:val="000000" w:themeColor="text1"/>
          <w:kern w:val="0"/>
        </w:rPr>
        <w:t>、本院履勘「相關監所對身心障礙收容人處遇情形」紀錄一覽表：</w:t>
      </w:r>
      <w:bookmarkEnd w:id="7341"/>
    </w:p>
    <w:tbl>
      <w:tblPr>
        <w:tblW w:w="9043" w:type="dxa"/>
        <w:tblInd w:w="57" w:type="dxa"/>
        <w:tblLayout w:type="fixed"/>
        <w:tblCellMar>
          <w:left w:w="28" w:type="dxa"/>
          <w:right w:w="28" w:type="dxa"/>
        </w:tblCellMar>
        <w:tblLook w:val="04A0" w:firstRow="1" w:lastRow="0" w:firstColumn="1" w:lastColumn="0" w:noHBand="0" w:noVBand="1"/>
      </w:tblPr>
      <w:tblGrid>
        <w:gridCol w:w="681"/>
        <w:gridCol w:w="680"/>
        <w:gridCol w:w="7682"/>
      </w:tblGrid>
      <w:tr w:rsidR="00F01395" w:rsidRPr="00B9609C" w:rsidTr="001F373A">
        <w:trPr>
          <w:trHeight w:val="150"/>
          <w:tblHeader/>
        </w:trPr>
        <w:tc>
          <w:tcPr>
            <w:tcW w:w="68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285E1E" w:rsidRPr="00B9609C" w:rsidRDefault="00285E1E" w:rsidP="00FD2ECA">
            <w:pPr>
              <w:rPr>
                <w:rFonts w:hAnsi="標楷體"/>
                <w:b/>
                <w:color w:val="000000" w:themeColor="text1"/>
                <w:sz w:val="28"/>
                <w:szCs w:val="28"/>
              </w:rPr>
            </w:pPr>
            <w:r w:rsidRPr="00B9609C">
              <w:rPr>
                <w:rFonts w:hAnsi="標楷體" w:hint="eastAsia"/>
                <w:b/>
                <w:color w:val="000000" w:themeColor="text1"/>
                <w:sz w:val="28"/>
                <w:szCs w:val="28"/>
              </w:rPr>
              <w:t>日期</w:t>
            </w:r>
          </w:p>
        </w:tc>
        <w:tc>
          <w:tcPr>
            <w:tcW w:w="68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285E1E" w:rsidRPr="00B9609C" w:rsidRDefault="00285E1E" w:rsidP="00FD2ECA">
            <w:pPr>
              <w:spacing w:line="320" w:lineRule="exact"/>
              <w:rPr>
                <w:rFonts w:hAnsi="標楷體"/>
                <w:b/>
                <w:color w:val="000000" w:themeColor="text1"/>
                <w:sz w:val="28"/>
                <w:szCs w:val="28"/>
              </w:rPr>
            </w:pPr>
            <w:r w:rsidRPr="00B9609C">
              <w:rPr>
                <w:rFonts w:hAnsi="標楷體" w:hint="eastAsia"/>
                <w:b/>
                <w:color w:val="000000" w:themeColor="text1"/>
                <w:sz w:val="28"/>
                <w:szCs w:val="28"/>
              </w:rPr>
              <w:t>履勘</w:t>
            </w:r>
            <w:r w:rsidRPr="00B9609C">
              <w:rPr>
                <w:rFonts w:hAnsi="標楷體" w:hint="eastAsia"/>
                <w:b/>
                <w:color w:val="000000" w:themeColor="text1"/>
                <w:sz w:val="28"/>
                <w:szCs w:val="28"/>
              </w:rPr>
              <w:br/>
              <w:t>單位</w:t>
            </w:r>
          </w:p>
        </w:tc>
        <w:tc>
          <w:tcPr>
            <w:tcW w:w="768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285E1E" w:rsidRPr="00B9609C" w:rsidRDefault="00285E1E" w:rsidP="00FD2ECA">
            <w:pPr>
              <w:spacing w:line="320" w:lineRule="exact"/>
              <w:ind w:left="601" w:hanging="601"/>
              <w:jc w:val="center"/>
              <w:rPr>
                <w:rFonts w:hAnsi="標楷體"/>
                <w:b/>
                <w:color w:val="000000" w:themeColor="text1"/>
                <w:sz w:val="28"/>
                <w:szCs w:val="28"/>
              </w:rPr>
            </w:pPr>
            <w:r w:rsidRPr="00B9609C">
              <w:rPr>
                <w:rFonts w:hAnsi="標楷體" w:hint="eastAsia"/>
                <w:b/>
                <w:color w:val="000000" w:themeColor="text1"/>
                <w:sz w:val="28"/>
                <w:szCs w:val="28"/>
              </w:rPr>
              <w:t>履勘紀錄摘要</w:t>
            </w:r>
          </w:p>
        </w:tc>
      </w:tr>
      <w:tr w:rsidR="00F01395" w:rsidRPr="00B9609C" w:rsidTr="001F373A">
        <w:tc>
          <w:tcPr>
            <w:tcW w:w="681"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spacing w:line="280" w:lineRule="exact"/>
              <w:jc w:val="center"/>
              <w:rPr>
                <w:rFonts w:hAnsi="標楷體"/>
                <w:color w:val="000000" w:themeColor="text1"/>
                <w:spacing w:val="-20"/>
                <w:sz w:val="24"/>
                <w:szCs w:val="24"/>
              </w:rPr>
            </w:pPr>
            <w:r w:rsidRPr="00B9609C">
              <w:rPr>
                <w:rFonts w:hAnsi="標楷體" w:hint="eastAsia"/>
                <w:color w:val="000000" w:themeColor="text1"/>
                <w:spacing w:val="-20"/>
                <w:sz w:val="24"/>
                <w:szCs w:val="24"/>
              </w:rPr>
              <w:t>108</w:t>
            </w:r>
            <w:r w:rsidRPr="00B9609C">
              <w:rPr>
                <w:rFonts w:hAnsi="標楷體" w:hint="eastAsia"/>
                <w:color w:val="000000" w:themeColor="text1"/>
                <w:spacing w:val="-20"/>
                <w:sz w:val="24"/>
                <w:szCs w:val="24"/>
              </w:rPr>
              <w:br/>
              <w:t>年</w:t>
            </w:r>
            <w:r w:rsidRPr="00B9609C">
              <w:rPr>
                <w:rFonts w:hAnsi="標楷體" w:hint="eastAsia"/>
                <w:color w:val="000000" w:themeColor="text1"/>
                <w:spacing w:val="-20"/>
                <w:sz w:val="24"/>
                <w:szCs w:val="24"/>
              </w:rPr>
              <w:br/>
              <w:t>1</w:t>
            </w:r>
            <w:r w:rsidRPr="00B9609C">
              <w:rPr>
                <w:rFonts w:hAnsi="標楷體" w:hint="eastAsia"/>
                <w:color w:val="000000" w:themeColor="text1"/>
                <w:spacing w:val="-20"/>
                <w:sz w:val="24"/>
                <w:szCs w:val="24"/>
              </w:rPr>
              <w:br/>
              <w:t>月</w:t>
            </w:r>
            <w:r w:rsidRPr="00B9609C">
              <w:rPr>
                <w:rFonts w:hAnsi="標楷體" w:hint="eastAsia"/>
                <w:color w:val="000000" w:themeColor="text1"/>
                <w:spacing w:val="-20"/>
                <w:sz w:val="24"/>
                <w:szCs w:val="24"/>
              </w:rPr>
              <w:br/>
              <w:t>21</w:t>
            </w:r>
            <w:r w:rsidRPr="00B9609C">
              <w:rPr>
                <w:rFonts w:hAnsi="標楷體" w:hint="eastAsia"/>
                <w:color w:val="000000" w:themeColor="text1"/>
                <w:spacing w:val="-20"/>
                <w:sz w:val="24"/>
                <w:szCs w:val="24"/>
              </w:rPr>
              <w:br/>
              <w:t>日</w:t>
            </w:r>
          </w:p>
        </w:tc>
        <w:tc>
          <w:tcPr>
            <w:tcW w:w="680"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spacing w:line="280" w:lineRule="exact"/>
              <w:jc w:val="center"/>
              <w:rPr>
                <w:rFonts w:hAnsi="標楷體"/>
                <w:color w:val="000000" w:themeColor="text1"/>
                <w:spacing w:val="-20"/>
                <w:sz w:val="24"/>
                <w:szCs w:val="24"/>
              </w:rPr>
            </w:pPr>
            <w:r w:rsidRPr="00B9609C">
              <w:rPr>
                <w:rFonts w:hAnsi="標楷體" w:hint="eastAsia"/>
                <w:color w:val="000000" w:themeColor="text1"/>
                <w:spacing w:val="-20"/>
                <w:sz w:val="24"/>
                <w:szCs w:val="24"/>
              </w:rPr>
              <w:t>臺</w:t>
            </w:r>
            <w:r w:rsidRPr="00B9609C">
              <w:rPr>
                <w:rFonts w:hAnsi="標楷體" w:hint="eastAsia"/>
                <w:color w:val="000000" w:themeColor="text1"/>
                <w:spacing w:val="-20"/>
                <w:sz w:val="24"/>
                <w:szCs w:val="24"/>
              </w:rPr>
              <w:br/>
              <w:t>南</w:t>
            </w:r>
            <w:r w:rsidRPr="00B9609C">
              <w:rPr>
                <w:rFonts w:hAnsi="標楷體" w:hint="eastAsia"/>
                <w:color w:val="000000" w:themeColor="text1"/>
                <w:spacing w:val="-20"/>
                <w:sz w:val="24"/>
                <w:szCs w:val="24"/>
              </w:rPr>
              <w:br/>
              <w:t>看</w:t>
            </w:r>
            <w:r w:rsidRPr="00B9609C">
              <w:rPr>
                <w:rFonts w:hAnsi="標楷體" w:hint="eastAsia"/>
                <w:color w:val="000000" w:themeColor="text1"/>
                <w:spacing w:val="-20"/>
                <w:sz w:val="24"/>
                <w:szCs w:val="24"/>
              </w:rPr>
              <w:br/>
              <w:t>守</w:t>
            </w:r>
            <w:r w:rsidRPr="00B9609C">
              <w:rPr>
                <w:rFonts w:hAnsi="標楷體" w:hint="eastAsia"/>
                <w:color w:val="000000" w:themeColor="text1"/>
                <w:spacing w:val="-20"/>
                <w:sz w:val="24"/>
                <w:szCs w:val="24"/>
              </w:rPr>
              <w:br/>
              <w:t>所</w:t>
            </w:r>
            <w:r w:rsidRPr="00B9609C">
              <w:rPr>
                <w:rFonts w:hAnsi="標楷體" w:hint="eastAsia"/>
                <w:color w:val="000000" w:themeColor="text1"/>
                <w:spacing w:val="-20"/>
                <w:sz w:val="24"/>
                <w:szCs w:val="24"/>
              </w:rPr>
              <w:br/>
              <w:t>、</w:t>
            </w:r>
            <w:r w:rsidRPr="00B9609C">
              <w:rPr>
                <w:rFonts w:hAnsi="標楷體" w:hint="eastAsia"/>
                <w:color w:val="000000" w:themeColor="text1"/>
                <w:spacing w:val="-20"/>
                <w:sz w:val="24"/>
                <w:szCs w:val="24"/>
              </w:rPr>
              <w:br/>
              <w:t>臺</w:t>
            </w:r>
            <w:r w:rsidRPr="00B9609C">
              <w:rPr>
                <w:rFonts w:hAnsi="標楷體" w:hint="eastAsia"/>
                <w:color w:val="000000" w:themeColor="text1"/>
                <w:spacing w:val="-20"/>
                <w:sz w:val="24"/>
                <w:szCs w:val="24"/>
              </w:rPr>
              <w:br/>
              <w:t>南</w:t>
            </w:r>
            <w:r w:rsidRPr="00B9609C">
              <w:rPr>
                <w:rFonts w:hAnsi="標楷體" w:hint="eastAsia"/>
                <w:color w:val="000000" w:themeColor="text1"/>
                <w:spacing w:val="-20"/>
                <w:sz w:val="24"/>
                <w:szCs w:val="24"/>
              </w:rPr>
              <w:br/>
              <w:t>監</w:t>
            </w:r>
            <w:r w:rsidRPr="00B9609C">
              <w:rPr>
                <w:rFonts w:hAnsi="標楷體" w:hint="eastAsia"/>
                <w:color w:val="000000" w:themeColor="text1"/>
                <w:spacing w:val="-20"/>
                <w:sz w:val="24"/>
                <w:szCs w:val="24"/>
              </w:rPr>
              <w:br/>
              <w:t>獄</w:t>
            </w:r>
          </w:p>
        </w:tc>
        <w:tc>
          <w:tcPr>
            <w:tcW w:w="7682"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adjustRightInd w:val="0"/>
              <w:spacing w:line="280" w:lineRule="exact"/>
              <w:ind w:left="780" w:hangingChars="300" w:hanging="780"/>
              <w:textAlignment w:val="baseline"/>
              <w:rPr>
                <w:rFonts w:hAnsi="標楷體" w:cstheme="minorBidi"/>
                <w:color w:val="000000" w:themeColor="text1"/>
                <w:sz w:val="24"/>
                <w:szCs w:val="24"/>
                <w:shd w:val="pct15" w:color="auto" w:fill="FFFFFF"/>
              </w:rPr>
            </w:pPr>
            <w:r w:rsidRPr="00B9609C">
              <w:rPr>
                <w:rFonts w:hAnsi="標楷體" w:hint="eastAsia"/>
                <w:color w:val="000000" w:themeColor="text1"/>
                <w:sz w:val="24"/>
                <w:szCs w:val="24"/>
                <w:shd w:val="pct15" w:color="auto" w:fill="FFFFFF"/>
              </w:rPr>
              <w:t>※履勘臺南看守所、臺南監獄：</w:t>
            </w:r>
          </w:p>
          <w:p w:rsidR="00285E1E" w:rsidRPr="00B9609C" w:rsidRDefault="00285E1E" w:rsidP="00FD2ECA">
            <w:pPr>
              <w:adjustRightInd w:val="0"/>
              <w:spacing w:line="280" w:lineRule="exact"/>
              <w:ind w:left="600" w:hanging="600"/>
              <w:textAlignment w:val="baseline"/>
              <w:rPr>
                <w:rFonts w:hAnsi="標楷體"/>
                <w:color w:val="000000" w:themeColor="text1"/>
                <w:sz w:val="24"/>
                <w:szCs w:val="24"/>
              </w:rPr>
            </w:pPr>
            <w:r w:rsidRPr="00B9609C">
              <w:rPr>
                <w:rFonts w:hAnsi="標楷體" w:hint="eastAsia"/>
                <w:color w:val="000000" w:themeColor="text1"/>
                <w:sz w:val="24"/>
                <w:szCs w:val="24"/>
              </w:rPr>
              <w:t>一、本院委員巡察中央台，所長解說戒護外醫業務情況、罹病收容人處遇情形。</w:t>
            </w:r>
          </w:p>
          <w:p w:rsidR="00285E1E" w:rsidRPr="00B9609C" w:rsidRDefault="00285E1E" w:rsidP="00FD2ECA">
            <w:pPr>
              <w:adjustRightInd w:val="0"/>
              <w:spacing w:line="280" w:lineRule="exact"/>
              <w:ind w:left="600" w:hanging="600"/>
              <w:textAlignment w:val="baseline"/>
              <w:rPr>
                <w:rFonts w:hAnsi="標楷體"/>
                <w:color w:val="000000" w:themeColor="text1"/>
                <w:sz w:val="24"/>
                <w:szCs w:val="24"/>
              </w:rPr>
            </w:pPr>
            <w:r w:rsidRPr="00B9609C">
              <w:rPr>
                <w:rFonts w:hAnsi="標楷體" w:hint="eastAsia"/>
                <w:color w:val="000000" w:themeColor="text1"/>
                <w:sz w:val="24"/>
                <w:szCs w:val="24"/>
              </w:rPr>
              <w:t>二、本院委員巡察病舍，訪視多位罹病收容人生活、就醫情形。</w:t>
            </w:r>
            <w:r w:rsidRPr="00B9609C">
              <w:rPr>
                <w:rFonts w:hAnsi="標楷體" w:hint="eastAsia"/>
                <w:color w:val="000000" w:themeColor="text1"/>
                <w:sz w:val="24"/>
                <w:szCs w:val="24"/>
              </w:rPr>
              <w:br/>
              <w:t>收容人：南所照護妥適，並有看護24小時協助，生活上尚無不便之處，感謝委員關懷。</w:t>
            </w:r>
          </w:p>
          <w:p w:rsidR="00285E1E" w:rsidRPr="00B9609C" w:rsidRDefault="00285E1E" w:rsidP="00FD2ECA">
            <w:pPr>
              <w:adjustRightInd w:val="0"/>
              <w:spacing w:line="280" w:lineRule="exact"/>
              <w:ind w:left="600" w:hanging="600"/>
              <w:textAlignment w:val="baseline"/>
              <w:rPr>
                <w:rFonts w:hAnsi="標楷體"/>
                <w:color w:val="000000" w:themeColor="text1"/>
                <w:sz w:val="24"/>
                <w:szCs w:val="24"/>
              </w:rPr>
            </w:pPr>
            <w:r w:rsidRPr="00B9609C">
              <w:rPr>
                <w:rFonts w:hAnsi="標楷體" w:hint="eastAsia"/>
                <w:color w:val="000000" w:themeColor="text1"/>
                <w:sz w:val="24"/>
                <w:szCs w:val="24"/>
              </w:rPr>
              <w:t>三、王委員幼玲、高委員涌誠：實地履勘律師接見室提帶路線、肢體障礙收容人。</w:t>
            </w:r>
            <w:r w:rsidRPr="00B9609C">
              <w:rPr>
                <w:rFonts w:hAnsi="標楷體" w:hint="eastAsia"/>
                <w:color w:val="000000" w:themeColor="text1"/>
                <w:sz w:val="24"/>
                <w:szCs w:val="24"/>
              </w:rPr>
              <w:br/>
              <w:t>劉所長明彰：本所主要建物於民國70年代設計，空間較狹隘，不符無障礙設施部分，將研擬逐年改善方案，律師接見室坐椅安排致影響身障收容人出入動線部分，將調整坐椅並增設扶手。</w:t>
            </w:r>
          </w:p>
          <w:p w:rsidR="00285E1E" w:rsidRPr="00B9609C" w:rsidRDefault="00285E1E" w:rsidP="00FD2ECA">
            <w:pPr>
              <w:adjustRightInd w:val="0"/>
              <w:spacing w:line="280" w:lineRule="exact"/>
              <w:ind w:left="600" w:hanging="600"/>
              <w:textAlignment w:val="baseline"/>
              <w:rPr>
                <w:rFonts w:hAnsi="標楷體"/>
                <w:color w:val="000000" w:themeColor="text1"/>
                <w:sz w:val="24"/>
                <w:szCs w:val="24"/>
              </w:rPr>
            </w:pPr>
            <w:r w:rsidRPr="00B9609C">
              <w:rPr>
                <w:rFonts w:hAnsi="標楷體" w:hint="eastAsia"/>
                <w:color w:val="000000" w:themeColor="text1"/>
                <w:sz w:val="24"/>
                <w:szCs w:val="24"/>
              </w:rPr>
              <w:t>四、本院委員巡察診療室（聯合診間）、孝一舍（走廊作業中）。</w:t>
            </w:r>
            <w:r w:rsidRPr="00B9609C">
              <w:rPr>
                <w:rFonts w:hAnsi="標楷體" w:hint="eastAsia"/>
                <w:color w:val="000000" w:themeColor="text1"/>
                <w:sz w:val="24"/>
                <w:szCs w:val="24"/>
              </w:rPr>
              <w:br/>
              <w:t>委員關心收容人作業情形，收容人表示作業量尚可負擔。</w:t>
            </w:r>
            <w:r w:rsidRPr="00B9609C">
              <w:rPr>
                <w:rFonts w:hAnsi="標楷體" w:hint="eastAsia"/>
                <w:color w:val="000000" w:themeColor="text1"/>
                <w:sz w:val="24"/>
                <w:szCs w:val="24"/>
              </w:rPr>
              <w:br/>
              <w:t>委員訪問肢體障礙收容人1位。</w:t>
            </w:r>
            <w:r w:rsidRPr="00B9609C">
              <w:rPr>
                <w:rFonts w:hAnsi="標楷體" w:hint="eastAsia"/>
                <w:color w:val="000000" w:themeColor="text1"/>
                <w:sz w:val="24"/>
                <w:szCs w:val="24"/>
              </w:rPr>
              <w:br/>
              <w:t>收容人：回應委員問題，目前無生活困擾，向委員致謝。</w:t>
            </w:r>
          </w:p>
          <w:p w:rsidR="00285E1E" w:rsidRPr="00B9609C" w:rsidRDefault="00285E1E" w:rsidP="00FD2ECA">
            <w:pPr>
              <w:adjustRightInd w:val="0"/>
              <w:spacing w:line="280" w:lineRule="exact"/>
              <w:ind w:left="600" w:hanging="600"/>
              <w:textAlignment w:val="baseline"/>
              <w:rPr>
                <w:rFonts w:hAnsi="標楷體"/>
                <w:color w:val="000000" w:themeColor="text1"/>
                <w:sz w:val="24"/>
                <w:szCs w:val="24"/>
              </w:rPr>
            </w:pPr>
            <w:r w:rsidRPr="00B9609C">
              <w:rPr>
                <w:rFonts w:hAnsi="標楷體" w:hint="eastAsia"/>
                <w:color w:val="000000" w:themeColor="text1"/>
                <w:sz w:val="24"/>
                <w:szCs w:val="24"/>
              </w:rPr>
              <w:t>五、本院委員巡察第三工場，關心收容人作業情形，訪問1位高齡收容人、2位肢體障礙收容人，有無生活上不便與困擾之情形，並詢問機關於收容人出所後之醫療、社會資源轉介協助措施為何。</w:t>
            </w:r>
            <w:r w:rsidRPr="00B9609C">
              <w:rPr>
                <w:rFonts w:hAnsi="標楷體" w:hint="eastAsia"/>
                <w:color w:val="000000" w:themeColor="text1"/>
                <w:sz w:val="24"/>
                <w:szCs w:val="24"/>
              </w:rPr>
              <w:br/>
              <w:t>收容人：回應委員問題，並表示尚無生活上不便或困擾。</w:t>
            </w:r>
            <w:r w:rsidRPr="00B9609C">
              <w:rPr>
                <w:rFonts w:hAnsi="標楷體" w:hint="eastAsia"/>
                <w:color w:val="000000" w:themeColor="text1"/>
                <w:sz w:val="24"/>
                <w:szCs w:val="24"/>
              </w:rPr>
              <w:br/>
              <w:t>第三工場主管陳文評：收容人出所前均進行調查，需協助者轉介衛生局、社會局、更生保護會資源，進行後續安置、醫療處遇。</w:t>
            </w:r>
          </w:p>
          <w:p w:rsidR="00285E1E" w:rsidRPr="00B9609C" w:rsidRDefault="00285E1E" w:rsidP="00FD2ECA">
            <w:pPr>
              <w:adjustRightInd w:val="0"/>
              <w:spacing w:line="280" w:lineRule="exact"/>
              <w:ind w:left="600" w:hanging="600"/>
              <w:textAlignment w:val="baseline"/>
              <w:rPr>
                <w:rFonts w:hAnsi="標楷體"/>
                <w:color w:val="000000" w:themeColor="text1"/>
                <w:sz w:val="24"/>
                <w:szCs w:val="24"/>
              </w:rPr>
            </w:pPr>
            <w:r w:rsidRPr="00B9609C">
              <w:rPr>
                <w:rFonts w:hAnsi="標楷體" w:hint="eastAsia"/>
                <w:color w:val="000000" w:themeColor="text1"/>
                <w:sz w:val="24"/>
                <w:szCs w:val="24"/>
              </w:rPr>
              <w:t>六、本院委員巡察女所，於女所第二作業工場關心1名精神障礙女收容人身體狀況、服藥情形。</w:t>
            </w:r>
            <w:r w:rsidRPr="00B9609C">
              <w:rPr>
                <w:rFonts w:hAnsi="標楷體" w:hint="eastAsia"/>
                <w:color w:val="000000" w:themeColor="text1"/>
                <w:sz w:val="24"/>
                <w:szCs w:val="24"/>
              </w:rPr>
              <w:br/>
              <w:t>女收容人：身體狀況尚可，無明顯病痛處，有定時服藥。</w:t>
            </w:r>
            <w:r w:rsidRPr="00B9609C">
              <w:rPr>
                <w:rFonts w:hAnsi="標楷體" w:hint="eastAsia"/>
                <w:color w:val="000000" w:themeColor="text1"/>
                <w:sz w:val="24"/>
                <w:szCs w:val="24"/>
              </w:rPr>
              <w:br/>
              <w:t>委員：如有需求隨時向所方反映。</w:t>
            </w:r>
            <w:r w:rsidRPr="00B9609C">
              <w:rPr>
                <w:rFonts w:hAnsi="標楷體" w:hint="eastAsia"/>
                <w:color w:val="000000" w:themeColor="text1"/>
                <w:sz w:val="24"/>
                <w:szCs w:val="24"/>
              </w:rPr>
              <w:br/>
              <w:t>女收容人：好的。</w:t>
            </w:r>
            <w:r w:rsidRPr="00B9609C">
              <w:rPr>
                <w:rFonts w:hAnsi="標楷體" w:hint="eastAsia"/>
                <w:color w:val="000000" w:themeColor="text1"/>
                <w:sz w:val="24"/>
                <w:szCs w:val="24"/>
              </w:rPr>
              <w:br/>
              <w:t>委員並關心收容人作業情形，女所王主任惠雅向委員解說。</w:t>
            </w:r>
          </w:p>
          <w:p w:rsidR="00285E1E" w:rsidRPr="00B9609C" w:rsidRDefault="00285E1E" w:rsidP="00FD2ECA">
            <w:pPr>
              <w:adjustRightInd w:val="0"/>
              <w:spacing w:line="280" w:lineRule="exact"/>
              <w:ind w:left="600" w:hanging="600"/>
              <w:textAlignment w:val="baseline"/>
              <w:rPr>
                <w:rFonts w:hAnsi="標楷體"/>
                <w:color w:val="000000" w:themeColor="text1"/>
                <w:sz w:val="24"/>
                <w:szCs w:val="24"/>
              </w:rPr>
            </w:pPr>
            <w:r w:rsidRPr="00B9609C">
              <w:rPr>
                <w:rFonts w:hAnsi="標楷體" w:hint="eastAsia"/>
                <w:color w:val="000000" w:themeColor="text1"/>
                <w:sz w:val="24"/>
                <w:szCs w:val="24"/>
              </w:rPr>
              <w:t>七、本院委員巡察女所新收舍房。</w:t>
            </w:r>
            <w:r w:rsidRPr="00B9609C">
              <w:rPr>
                <w:rFonts w:hAnsi="標楷體" w:hint="eastAsia"/>
                <w:color w:val="000000" w:themeColor="text1"/>
                <w:sz w:val="24"/>
                <w:szCs w:val="24"/>
              </w:rPr>
              <w:br/>
              <w:t>委員：為何這些人沒有進行作業？</w:t>
            </w:r>
            <w:r w:rsidRPr="00B9609C">
              <w:rPr>
                <w:rFonts w:hAnsi="標楷體" w:hint="eastAsia"/>
                <w:color w:val="000000" w:themeColor="text1"/>
                <w:sz w:val="24"/>
                <w:szCs w:val="24"/>
              </w:rPr>
              <w:br/>
              <w:t>女所主任：報告委員，這些人是新收者，俟配業後安排於工場作業。</w:t>
            </w:r>
          </w:p>
          <w:p w:rsidR="00285E1E" w:rsidRPr="00B9609C" w:rsidRDefault="00285E1E" w:rsidP="00FD2ECA">
            <w:pPr>
              <w:adjustRightInd w:val="0"/>
              <w:spacing w:line="280" w:lineRule="exact"/>
              <w:ind w:left="600" w:hanging="600"/>
              <w:textAlignment w:val="baseline"/>
              <w:rPr>
                <w:rFonts w:hAnsi="標楷體"/>
                <w:color w:val="000000" w:themeColor="text1"/>
                <w:sz w:val="24"/>
                <w:szCs w:val="24"/>
              </w:rPr>
            </w:pPr>
            <w:r w:rsidRPr="00B9609C">
              <w:rPr>
                <w:rFonts w:hAnsi="標楷體" w:hint="eastAsia"/>
                <w:color w:val="000000" w:themeColor="text1"/>
                <w:sz w:val="24"/>
                <w:szCs w:val="24"/>
              </w:rPr>
              <w:t>八、本院委員巡察食品科技能訓練作業工場，所長、作業科長與女所主任向委員解說技能訓練成果。</w:t>
            </w:r>
            <w:r w:rsidRPr="00B9609C">
              <w:rPr>
                <w:rFonts w:hAnsi="標楷體" w:hint="eastAsia"/>
                <w:color w:val="000000" w:themeColor="text1"/>
                <w:sz w:val="24"/>
                <w:szCs w:val="24"/>
              </w:rPr>
              <w:br/>
              <w:t>委員關懷當日1名在所女收容人攜子入監案。</w:t>
            </w:r>
            <w:r w:rsidRPr="00B9609C">
              <w:rPr>
                <w:rFonts w:hAnsi="標楷體" w:hint="eastAsia"/>
                <w:color w:val="000000" w:themeColor="text1"/>
                <w:sz w:val="24"/>
                <w:szCs w:val="24"/>
              </w:rPr>
              <w:br/>
              <w:t>委員：請所方妥善照護在所男嬰，必要時協助轉介社會資源。</w:t>
            </w:r>
            <w:r w:rsidRPr="00B9609C">
              <w:rPr>
                <w:rFonts w:hAnsi="標楷體" w:hint="eastAsia"/>
                <w:color w:val="000000" w:themeColor="text1"/>
                <w:sz w:val="24"/>
                <w:szCs w:val="24"/>
              </w:rPr>
              <w:br/>
              <w:t>女所主任：將妥適辦理並予以必要資源及協助。</w:t>
            </w:r>
          </w:p>
          <w:p w:rsidR="00285E1E" w:rsidRPr="00B9609C" w:rsidRDefault="00285E1E" w:rsidP="00FD2ECA">
            <w:pPr>
              <w:adjustRightInd w:val="0"/>
              <w:spacing w:line="280" w:lineRule="exact"/>
              <w:ind w:left="600" w:hanging="600"/>
              <w:jc w:val="left"/>
              <w:textAlignment w:val="baseline"/>
              <w:rPr>
                <w:rFonts w:hAnsi="標楷體"/>
                <w:color w:val="000000" w:themeColor="text1"/>
                <w:sz w:val="24"/>
                <w:szCs w:val="24"/>
              </w:rPr>
            </w:pPr>
            <w:r w:rsidRPr="00B9609C">
              <w:rPr>
                <w:rFonts w:hAnsi="標楷體" w:hint="eastAsia"/>
                <w:color w:val="000000" w:themeColor="text1"/>
                <w:sz w:val="24"/>
                <w:szCs w:val="24"/>
              </w:rPr>
              <w:t>※簡報內容：</w:t>
            </w:r>
          </w:p>
          <w:p w:rsidR="00285E1E" w:rsidRPr="00B9609C" w:rsidRDefault="00285E1E" w:rsidP="00FD2ECA">
            <w:pPr>
              <w:adjustRightInd w:val="0"/>
              <w:spacing w:line="280" w:lineRule="exact"/>
              <w:ind w:left="600" w:hanging="600"/>
              <w:jc w:val="left"/>
              <w:textAlignment w:val="baseline"/>
              <w:rPr>
                <w:rFonts w:hAnsi="標楷體"/>
                <w:color w:val="000000" w:themeColor="text1"/>
                <w:sz w:val="24"/>
                <w:szCs w:val="24"/>
              </w:rPr>
            </w:pPr>
            <w:r w:rsidRPr="00B9609C">
              <w:rPr>
                <w:rFonts w:hAnsi="標楷體" w:hint="eastAsia"/>
                <w:color w:val="000000" w:themeColor="text1"/>
                <w:sz w:val="24"/>
                <w:szCs w:val="24"/>
              </w:rPr>
              <w:t>一、臺南監獄郭典獄長鴻文簡報：略。</w:t>
            </w:r>
          </w:p>
          <w:p w:rsidR="00285E1E" w:rsidRPr="00B9609C" w:rsidRDefault="00285E1E" w:rsidP="00FD2ECA">
            <w:pPr>
              <w:adjustRightInd w:val="0"/>
              <w:spacing w:line="280" w:lineRule="exact"/>
              <w:ind w:left="600" w:hanging="600"/>
              <w:jc w:val="left"/>
              <w:textAlignment w:val="baseline"/>
              <w:rPr>
                <w:rFonts w:hAnsi="標楷體"/>
                <w:color w:val="000000" w:themeColor="text1"/>
                <w:sz w:val="24"/>
                <w:szCs w:val="24"/>
              </w:rPr>
            </w:pPr>
            <w:r w:rsidRPr="00B9609C">
              <w:rPr>
                <w:rFonts w:hAnsi="標楷體" w:hint="eastAsia"/>
                <w:color w:val="000000" w:themeColor="text1"/>
                <w:sz w:val="24"/>
                <w:szCs w:val="24"/>
              </w:rPr>
              <w:t>二、臺南看守所劉所長明彰簡報：略。</w:t>
            </w:r>
          </w:p>
          <w:p w:rsidR="00285E1E" w:rsidRPr="00B9609C" w:rsidRDefault="00285E1E" w:rsidP="00FD2ECA">
            <w:pPr>
              <w:adjustRightInd w:val="0"/>
              <w:spacing w:line="280" w:lineRule="exact"/>
              <w:ind w:left="600" w:hanging="600"/>
              <w:jc w:val="left"/>
              <w:textAlignment w:val="baseline"/>
              <w:rPr>
                <w:rFonts w:hAnsi="標楷體"/>
                <w:color w:val="000000" w:themeColor="text1"/>
                <w:sz w:val="24"/>
                <w:szCs w:val="24"/>
              </w:rPr>
            </w:pPr>
            <w:r w:rsidRPr="00B9609C">
              <w:rPr>
                <w:rFonts w:hAnsi="標楷體" w:hint="eastAsia"/>
                <w:color w:val="000000" w:themeColor="text1"/>
                <w:sz w:val="24"/>
                <w:szCs w:val="24"/>
              </w:rPr>
              <w:t>※、主席致詞及委員提問：</w:t>
            </w:r>
          </w:p>
          <w:p w:rsidR="00285E1E" w:rsidRPr="00B9609C" w:rsidRDefault="00285E1E" w:rsidP="00FD2ECA">
            <w:pPr>
              <w:adjustRightInd w:val="0"/>
              <w:spacing w:line="280" w:lineRule="exact"/>
              <w:ind w:left="600" w:hanging="600"/>
              <w:textAlignment w:val="baseline"/>
              <w:rPr>
                <w:rFonts w:hAnsi="標楷體"/>
                <w:color w:val="000000" w:themeColor="text1"/>
                <w:sz w:val="24"/>
                <w:szCs w:val="24"/>
              </w:rPr>
            </w:pPr>
            <w:r w:rsidRPr="00B9609C">
              <w:rPr>
                <w:rFonts w:hAnsi="標楷體" w:hint="eastAsia"/>
                <w:color w:val="000000" w:themeColor="text1"/>
                <w:sz w:val="24"/>
                <w:szCs w:val="24"/>
              </w:rPr>
              <w:t>一、本院王委員幼玲：首先感謝臺南監獄郭典獄長、臺南看守所劉所長以及周副署長一路上的陪同，各位辛苦了，這次履勘主要目的是來關心監所裡面身心障礙收容人，其中包括心智上、肢體上、視覺上以及感官上等障礙之收容人，這些人在社會上原</w:t>
            </w:r>
            <w:r w:rsidRPr="00B9609C">
              <w:rPr>
                <w:rFonts w:hAnsi="標楷體" w:hint="eastAsia"/>
                <w:color w:val="000000" w:themeColor="text1"/>
                <w:sz w:val="24"/>
                <w:szCs w:val="24"/>
              </w:rPr>
              <w:lastRenderedPageBreak/>
              <w:t>本就是較為弱勢的一群，進來執行之後，監所是不是有顧慮到他們的需要，這是人權進步中相當重要的一環，我們也很重視，臺南地區是我們履勘的第一站，以下有幾個問題特別提出來瞭解：</w:t>
            </w:r>
          </w:p>
          <w:p w:rsidR="00285E1E" w:rsidRPr="00B9609C" w:rsidRDefault="00285E1E" w:rsidP="00FD2ECA">
            <w:pPr>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（一）首先，臺南監獄簡報中提及會轉介臨床心理師以及減輕累進處遇的責任分數、每半年複查等等，這一方面沒有看到相關數據，近3年來有哪些收容人轉介心理師輔導，請補充說明。</w:t>
            </w:r>
          </w:p>
          <w:p w:rsidR="00285E1E" w:rsidRPr="00B9609C" w:rsidRDefault="00285E1E" w:rsidP="00FD2ECA">
            <w:pPr>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（二）簡報第11頁中之沐浴床一般來說是提供植物人使用，是否可以說明一下在監方是那些人使用。還有出院協助通報家屬、衛政單位以及轉介相關機構者，也麻煩提供相關數據。</w:t>
            </w:r>
          </w:p>
          <w:p w:rsidR="00285E1E" w:rsidRPr="00B9609C" w:rsidRDefault="00285E1E" w:rsidP="00FD2ECA">
            <w:pPr>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（三）剛剛在工場訪談收容人</w:t>
            </w:r>
            <w:r w:rsidR="009624FF">
              <w:rPr>
                <w:rFonts w:hAnsi="標楷體" w:hint="eastAsia"/>
                <w:color w:val="000000" w:themeColor="text1"/>
                <w:sz w:val="24"/>
                <w:szCs w:val="24"/>
              </w:rPr>
              <w:t>吳○○</w:t>
            </w:r>
            <w:r w:rsidRPr="00B9609C">
              <w:rPr>
                <w:rFonts w:hAnsi="標楷體" w:hint="eastAsia"/>
                <w:color w:val="000000" w:themeColor="text1"/>
                <w:sz w:val="24"/>
                <w:szCs w:val="24"/>
              </w:rPr>
              <w:t>，他已罹患癌症第4期，希望能夠保外就醫，等一下若來不及說明，希望能再補充書面資料，看他過去核准之狀況如何。</w:t>
            </w:r>
          </w:p>
          <w:p w:rsidR="00285E1E" w:rsidRPr="00B9609C" w:rsidRDefault="00285E1E" w:rsidP="00FD2ECA">
            <w:pPr>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（四）有關肢體障礙部分，特別是中風過的，在監所實施復健是不到位的，是否有專業的人可以教導他的照服員，提供比較專業的復健需求，以符合個人需求。</w:t>
            </w:r>
          </w:p>
          <w:p w:rsidR="00285E1E" w:rsidRPr="00B9609C" w:rsidRDefault="00285E1E" w:rsidP="00FD2ECA">
            <w:pPr>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（五）收容人在舍房跌倒而受傷戒護外醫，在簡報第14頁提到要強化無障礙措施，在舍房地板強化那些防滑措施。</w:t>
            </w:r>
          </w:p>
          <w:p w:rsidR="00285E1E" w:rsidRPr="00B9609C" w:rsidRDefault="00285E1E" w:rsidP="00FD2ECA">
            <w:pPr>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（六）認知障礙、精神障礙等收容人在違反監規的處罰方面，是否與其他人不同，監方是如何處理的？有沒有特別的處理方式？</w:t>
            </w:r>
          </w:p>
          <w:p w:rsidR="00285E1E" w:rsidRPr="00B9609C" w:rsidRDefault="00285E1E" w:rsidP="00FD2ECA">
            <w:pPr>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（七）有一位脊髓受傷收容人原本要開刀治療，後來就被帶走沒有再回去，我們知道脊髓受傷比較需要及時的醫療處置，避免延誤療程，這一方面我們也需要瞭解。</w:t>
            </w:r>
          </w:p>
          <w:p w:rsidR="00285E1E" w:rsidRPr="00B9609C" w:rsidRDefault="00285E1E" w:rsidP="00FD2ECA">
            <w:pPr>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（八）老年收容人（第13工場86歲蘇姓收容人），雖然生活上可以自理，但在洗滌衣物方面是否可以協助，因為他可能有攝護腺及膀胱方面的問題，身上有些尿騷味。</w:t>
            </w:r>
          </w:p>
          <w:p w:rsidR="00285E1E" w:rsidRPr="00B9609C" w:rsidRDefault="00285E1E" w:rsidP="00FD2ECA">
            <w:pPr>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（九）我們訪談收容人曾文欽，他說醫生開的藥只有睡前藥1顆，那除了精神醫療方面，有沒有其他的協助方案，是否有需要協助人格違常的問題。</w:t>
            </w:r>
          </w:p>
          <w:p w:rsidR="00285E1E" w:rsidRPr="00B9609C" w:rsidRDefault="00285E1E" w:rsidP="00FD2ECA">
            <w:pPr>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（十）有關流感疫苗普及率，50歲以上達到百分之百，50歲以下的部分沒有，監所是一個封閉的環境，在流感疫苗注射的普及率方面，請說明一下。</w:t>
            </w:r>
          </w:p>
          <w:p w:rsidR="00285E1E" w:rsidRPr="00B9609C" w:rsidRDefault="00285E1E" w:rsidP="00FD2ECA">
            <w:pPr>
              <w:adjustRightInd w:val="0"/>
              <w:spacing w:line="280" w:lineRule="exact"/>
              <w:ind w:left="600" w:hanging="600"/>
              <w:jc w:val="left"/>
              <w:textAlignment w:val="baseline"/>
              <w:rPr>
                <w:rFonts w:hAnsi="標楷體"/>
                <w:color w:val="000000" w:themeColor="text1"/>
                <w:sz w:val="24"/>
                <w:szCs w:val="24"/>
              </w:rPr>
            </w:pPr>
            <w:r w:rsidRPr="00B9609C">
              <w:rPr>
                <w:rFonts w:hAnsi="標楷體" w:hint="eastAsia"/>
                <w:color w:val="000000" w:themeColor="text1"/>
                <w:sz w:val="24"/>
                <w:szCs w:val="24"/>
              </w:rPr>
              <w:t>二、本院高委員涌誠：周副署長、郭典獄長、劉所長以及各位與會同仁大家好，以下有幾個問題提出：</w:t>
            </w:r>
          </w:p>
          <w:p w:rsidR="00285E1E" w:rsidRPr="00B9609C" w:rsidRDefault="00285E1E" w:rsidP="00FD2ECA">
            <w:pPr>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（一）對曾文欽的矯治教化，為什麼不乾脆把他送培德治療，是否因為不符合培德收治的標準，這一方面已經造成你們的困擾。</w:t>
            </w:r>
          </w:p>
          <w:p w:rsidR="00285E1E" w:rsidRPr="00B9609C" w:rsidRDefault="00285E1E" w:rsidP="00FD2ECA">
            <w:pPr>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二）那我有幾個數據上的問題，心智障礙這一類應屬最大宗，現在南監收容人約2880人，全國大概6萬多人，以全國的比例來說，身心障礙者大概占不到5％，這跟學者研究的結果，比例是偏低的。一般會犯罪的人，他在心智方面有一定程度的缺陷，包括無法治療的反社會人格等，心智障礙收容人在國外的比例大概是30％，那我們只有5％，這一方面可能嚴重低估了，低估當然有很多原因，以南監身心障礙者260名，其中入監攜帶身障</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的95名，這260名有些顯然是入監後才診斷出來的，這一方面可否麻煩周副署長，回去以後統計一下全國各矯正機關，就入監時有攜帶身心障礙</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，以及入監所後才發現有身心障礙問題的各占多少比例，這一方面請提供一</w:t>
            </w:r>
            <w:r w:rsidRPr="00B9609C">
              <w:rPr>
                <w:rFonts w:hAnsi="標楷體" w:hint="eastAsia"/>
                <w:color w:val="000000" w:themeColor="text1"/>
                <w:sz w:val="24"/>
                <w:szCs w:val="24"/>
              </w:rPr>
              <w:lastRenderedPageBreak/>
              <w:t>下數據，像南監的數據就很清楚，260名減掉入監攜帶身障</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95名，剩下165名就是入監以後才發現的。這些人是入監後才變成這樣，還是之前就有問題沒有被發現，這也是一個需要去研究的課題，但至少數據要先出來，這一方面要麻煩周副署長。</w:t>
            </w:r>
          </w:p>
          <w:p w:rsidR="00285E1E" w:rsidRPr="00B9609C" w:rsidRDefault="00285E1E" w:rsidP="00FD2ECA">
            <w:pPr>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（三）很多專家學者認為對於第一類的診斷與分類，在受刑人與被告方面有點太過粗糙，或許是時間不足，亦或是對收容人的基本資料背景不夠瞭解，造成低估的現象，這一方面也不是矯正機關的問題，就好像</w:t>
            </w:r>
            <w:r w:rsidR="000D6145" w:rsidRPr="00B9609C">
              <w:rPr>
                <w:rFonts w:hAnsi="標楷體" w:hint="eastAsia"/>
                <w:color w:val="000000" w:themeColor="text1"/>
                <w:sz w:val="24"/>
                <w:szCs w:val="24"/>
              </w:rPr>
              <w:t>王○○</w:t>
            </w:r>
            <w:r w:rsidRPr="00B9609C">
              <w:rPr>
                <w:rFonts w:hAnsi="標楷體" w:hint="eastAsia"/>
                <w:color w:val="000000" w:themeColor="text1"/>
                <w:sz w:val="24"/>
                <w:szCs w:val="24"/>
              </w:rPr>
              <w:t>個案，可能是入監前在社會防護網就有漏洞以至於沒發現，這可能要往前推，當然跟矯正機關無關，我們如何考慮讓診斷與分類更細緻一點。收容人入監所後會實施問卷調查，但有專家學者認為太粗糙，這並不能真正診斷篩檢出有狀況的人，以受刑人而言，在入監後你們會去看他所有的判決並瞭解他的行為嗎？其實，有時候法院在判決的時候就已經做過精神鑑定，可是這一段資料後續是沒有再銜接上的，導致可能入監所後，矯正機關不知道他的狀況如何，等到狀況出現才診斷出來，這一份鑑定報告若能及時銜接，可能監方會輕鬆許多，較易依據資料作更細緻的教化輔導或管理措施，建議法務部與司法院這邊做一個好的溝通，將這些鑑定報告資料銜接，培德也比較不會有拒收的理由，以減輕大家的負擔。</w:t>
            </w:r>
          </w:p>
          <w:p w:rsidR="00285E1E" w:rsidRPr="00B9609C" w:rsidRDefault="00285E1E" w:rsidP="00FD2ECA">
            <w:pPr>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（四）王委員提到脊髓受傷問題，我想的確有一些拖延可能會造成比較永久、難以回復的傷害，對於特殊的情形，監方是否有比較快速的處理機制，因為打報告申請再經過公文流程，這黃金期可能已經過了。</w:t>
            </w:r>
          </w:p>
          <w:p w:rsidR="00285E1E" w:rsidRPr="00B9609C" w:rsidRDefault="00285E1E" w:rsidP="00FD2ECA">
            <w:pPr>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（五）有關殘障收容人部分，有沒有可能讓他裝義肢，這一部分請矯正署研究。</w:t>
            </w:r>
          </w:p>
          <w:p w:rsidR="00285E1E" w:rsidRPr="00B9609C" w:rsidRDefault="00285E1E" w:rsidP="00FD2ECA">
            <w:pPr>
              <w:adjustRightInd w:val="0"/>
              <w:spacing w:line="280" w:lineRule="exact"/>
              <w:ind w:left="600" w:hanging="600"/>
              <w:jc w:val="left"/>
              <w:textAlignment w:val="baseline"/>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※機關人員發言內容：</w:t>
            </w:r>
          </w:p>
          <w:p w:rsidR="00285E1E" w:rsidRPr="00B9609C" w:rsidRDefault="00285E1E" w:rsidP="00FD2ECA">
            <w:pPr>
              <w:adjustRightInd w:val="0"/>
              <w:spacing w:line="280" w:lineRule="exact"/>
              <w:ind w:left="600" w:hanging="600"/>
              <w:jc w:val="left"/>
              <w:textAlignment w:val="baseline"/>
              <w:rPr>
                <w:rFonts w:hAnsi="標楷體"/>
                <w:color w:val="000000" w:themeColor="text1"/>
                <w:sz w:val="24"/>
                <w:szCs w:val="24"/>
              </w:rPr>
            </w:pPr>
            <w:r w:rsidRPr="00B9609C">
              <w:rPr>
                <w:rFonts w:hAnsi="標楷體" w:hint="eastAsia"/>
                <w:color w:val="000000" w:themeColor="text1"/>
                <w:sz w:val="24"/>
                <w:szCs w:val="24"/>
              </w:rPr>
              <w:t>一、臺南監獄衛生科吳元培科長：</w:t>
            </w:r>
          </w:p>
          <w:p w:rsidR="00285E1E" w:rsidRPr="00B9609C" w:rsidRDefault="00285E1E" w:rsidP="00FD2ECA">
            <w:pPr>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一）委員、各位長官大家好，首先回應脊髓受傷問題，事實上從二代健保以後，監所在醫療資源方面已經很齊全，南監除了骨科門診之外，還有神經外科門診，因此在就醫的方便性完全沒有問題，除了台南市立醫院外，依病情需要戒護至醫學中心，由專業醫師來做診斷，當有就醫需求時，我們就馬上處理，甚至比外面的一般民眾給與更多的照顧。</w:t>
            </w:r>
          </w:p>
          <w:p w:rsidR="00285E1E" w:rsidRPr="00B9609C" w:rsidRDefault="00285E1E" w:rsidP="00FD2ECA">
            <w:pPr>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（二）有關沐浴床的問題，沐浴床是提供行動不便或失智收容人需要，有些特殊個案洗澡時需要2個人以上協助較為方便。</w:t>
            </w:r>
          </w:p>
          <w:p w:rsidR="00285E1E" w:rsidRPr="00B9609C" w:rsidRDefault="00285E1E" w:rsidP="00FD2ECA">
            <w:pPr>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三）有關復健方面，我們正積極與合作醫院洽談復健科門診，目前的做法是於醫院門診時請醫師指導復健方法，監方再請看護照服員協助，例如：有個案因全身癱瘓，家屬無意願保外醫治，經過安排並協助復健後，現在恢復的很好，已配業至工場作業，協助復健的機制是妥善的。</w:t>
            </w:r>
          </w:p>
          <w:p w:rsidR="00285E1E" w:rsidRPr="00B9609C" w:rsidRDefault="00285E1E" w:rsidP="00FD2ECA">
            <w:pPr>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四）轉介臨床心理師輔導部分，經統計105至107年間轉介個案共計403人次，本監身心障礙收容人出監前均先安排面談並與家屬聯繫，詢問來監接回意願或協助轉介至社福機構；本監105至107年協助護送返家1人、轉介社福機構安置4人、連繫家屬來監接回31人，出監當日並由藥師與心理師向家屬進行衛教，這一方面均有完整的機制。另外，105至107年精神疾病</w:t>
            </w:r>
            <w:r w:rsidRPr="00B9609C">
              <w:rPr>
                <w:rFonts w:hAnsi="標楷體" w:hint="eastAsia"/>
                <w:color w:val="000000" w:themeColor="text1"/>
                <w:sz w:val="24"/>
                <w:szCs w:val="24"/>
              </w:rPr>
              <w:lastRenderedPageBreak/>
              <w:t>收容人出監通報共計105人，涵蓋15縣市政府衛生局與警察局。</w:t>
            </w:r>
          </w:p>
          <w:p w:rsidR="00285E1E" w:rsidRPr="00B9609C" w:rsidRDefault="00285E1E" w:rsidP="00FD2ECA">
            <w:pPr>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（五）個案曾文欽，事實上一直無法診斷，我們跟身心科醫師討論也開不出診斷。個案</w:t>
            </w:r>
            <w:r w:rsidR="009624FF">
              <w:rPr>
                <w:rFonts w:hAnsi="標楷體" w:hint="eastAsia"/>
                <w:color w:val="000000" w:themeColor="text1"/>
                <w:sz w:val="24"/>
                <w:szCs w:val="24"/>
              </w:rPr>
              <w:t>吳○○</w:t>
            </w:r>
            <w:r w:rsidRPr="00B9609C">
              <w:rPr>
                <w:rFonts w:hAnsi="標楷體" w:hint="eastAsia"/>
                <w:color w:val="000000" w:themeColor="text1"/>
                <w:sz w:val="24"/>
                <w:szCs w:val="24"/>
              </w:rPr>
              <w:t>罹患第4期淋巴癌，相關的檢查都做過，包含核磁共振等，後續會再持續追蹤，吳員就醫情形如附件3。</w:t>
            </w:r>
          </w:p>
          <w:p w:rsidR="00285E1E" w:rsidRPr="00B9609C" w:rsidRDefault="00285E1E" w:rsidP="00FD2ECA">
            <w:pPr>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（六）有關收容人於舍房內跌倒問題，目前均設置防滑瓷磚，病舍更設置扶手設施，意外之發生原因包含個人因素，初步研判應非設施問題，不過會再檢視相關設施是否完善。</w:t>
            </w:r>
          </w:p>
          <w:p w:rsidR="00285E1E" w:rsidRPr="00B9609C" w:rsidRDefault="00285E1E" w:rsidP="00FD2ECA">
            <w:pPr>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七）有關本監流感疫苗施打情形，基於感染控制考量，本監共辦理11場衛教宣導，鼓勵收容人登記施打，並爭取開放50歲以下收容人實施接種，經統計65歲以上之收容人計有48人接種，50歲至65歲未滿之收容人計有359人接種，50歲以下之收容人計有356人接種，合計763人。</w:t>
            </w:r>
          </w:p>
          <w:p w:rsidR="00285E1E" w:rsidRPr="00B9609C" w:rsidRDefault="00285E1E" w:rsidP="00FD2ECA">
            <w:pPr>
              <w:adjustRightInd w:val="0"/>
              <w:spacing w:line="280" w:lineRule="exact"/>
              <w:ind w:left="600" w:hanging="600"/>
              <w:textAlignment w:val="baseline"/>
              <w:rPr>
                <w:rFonts w:hAnsi="標楷體"/>
                <w:color w:val="000000" w:themeColor="text1"/>
                <w:sz w:val="24"/>
                <w:szCs w:val="24"/>
              </w:rPr>
            </w:pPr>
            <w:r w:rsidRPr="00B9609C">
              <w:rPr>
                <w:rFonts w:hAnsi="標楷體" w:hint="eastAsia"/>
                <w:color w:val="000000" w:themeColor="text1"/>
                <w:sz w:val="24"/>
                <w:szCs w:val="24"/>
              </w:rPr>
              <w:t>二、臺南監獄教化科盧興國科長：</w:t>
            </w:r>
          </w:p>
          <w:p w:rsidR="00285E1E" w:rsidRPr="00B9609C" w:rsidRDefault="00285E1E" w:rsidP="00FD2ECA">
            <w:pPr>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一）委員、副署長、各位同仁與先進大家好，有關懲罰的部分，戒護科於收容人違規第一時間會先評估其身心狀況，若因病情發作的急性期，會先依病情予以適當的保護或安排就醫，並在相關的懲罰報告表再敘明身心狀況，綜合評估後依個案患病情節，建議給與減輕之處分。</w:t>
            </w:r>
          </w:p>
          <w:p w:rsidR="00285E1E" w:rsidRPr="00B9609C" w:rsidRDefault="00285E1E" w:rsidP="00FD2ECA">
            <w:pPr>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二）有關委員提到累進處遇責任分數的部分，目前南監准予和緩處遇之人數共計147名，均依據累進處遇條例相關規定，責任分數八成計算，期使是類收容人獲得較快的進級及縮刑。另外，有關作業課程減輕的部分，依據其身心障礙情形，經作業導師考核後酌予減輕作業課程八成、七成甚至五成不等，落實個別化處遇原則。</w:t>
            </w:r>
          </w:p>
          <w:p w:rsidR="00285E1E" w:rsidRPr="00B9609C" w:rsidRDefault="00285E1E" w:rsidP="00FD2ECA">
            <w:pPr>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三）針對本監和緩處遇收容人每半年進行滾動式評估，請衛生科提供相關病情資料，以判定是否繼續和緩處遇或回復累進處遇。另外，臨床心理師針對全監收容人每半年進行簡式量表施測，施測的結果顯示重罪不得假釋、長刑期收容人，逐漸因老化、疾病而出現情緒及憂鬱等困擾，今年度補充專業人力後將強化輔導措施，若有和緩處遇需要，均提本監累進處遇會議審查。</w:t>
            </w:r>
          </w:p>
          <w:p w:rsidR="00285E1E" w:rsidRPr="00B9609C" w:rsidRDefault="00285E1E" w:rsidP="00FD2ECA">
            <w:pPr>
              <w:adjustRightInd w:val="0"/>
              <w:spacing w:line="280" w:lineRule="exact"/>
              <w:ind w:left="600" w:hanging="600"/>
              <w:textAlignment w:val="baseline"/>
              <w:rPr>
                <w:rFonts w:hAnsi="標楷體"/>
                <w:color w:val="000000" w:themeColor="text1"/>
                <w:sz w:val="24"/>
                <w:szCs w:val="24"/>
              </w:rPr>
            </w:pPr>
            <w:r w:rsidRPr="00B9609C">
              <w:rPr>
                <w:rFonts w:hAnsi="標楷體" w:hint="eastAsia"/>
                <w:color w:val="000000" w:themeColor="text1"/>
                <w:sz w:val="24"/>
                <w:szCs w:val="24"/>
              </w:rPr>
              <w:t>三、矯正署後勤支援組林學銘視察：報告委員，矯正機關並沒有限制收容人不能裝義肢，若收容人有相關輔具的需求，只要提出申請，矯正機關均會給與協助。</w:t>
            </w:r>
          </w:p>
          <w:p w:rsidR="00285E1E" w:rsidRPr="00B9609C" w:rsidRDefault="00285E1E" w:rsidP="00FD2ECA">
            <w:pPr>
              <w:adjustRightInd w:val="0"/>
              <w:spacing w:line="280" w:lineRule="exact"/>
              <w:ind w:left="600" w:hanging="600"/>
              <w:textAlignment w:val="baseline"/>
              <w:rPr>
                <w:rFonts w:hAnsi="標楷體"/>
                <w:color w:val="000000" w:themeColor="text1"/>
                <w:sz w:val="24"/>
                <w:szCs w:val="24"/>
              </w:rPr>
            </w:pPr>
            <w:r w:rsidRPr="00B9609C">
              <w:rPr>
                <w:rFonts w:hAnsi="標楷體" w:hint="eastAsia"/>
                <w:color w:val="000000" w:themeColor="text1"/>
                <w:sz w:val="24"/>
                <w:szCs w:val="24"/>
              </w:rPr>
              <w:t>四、臺南監獄郭鴻文典獄長：另外跟委員報告，最近有一位案例，因收容人家住南投，我們請他家人來接，他家人回應讓收容人自己搭車到</w:t>
            </w:r>
            <w:r w:rsidR="00050ACF" w:rsidRPr="00B9609C">
              <w:rPr>
                <w:rFonts w:ascii="Times New Roman" w:hint="eastAsia"/>
                <w:bCs/>
                <w:color w:val="000000" w:themeColor="text1"/>
                <w:kern w:val="0"/>
                <w:sz w:val="24"/>
                <w:szCs w:val="24"/>
                <w:lang w:val="fr-FR"/>
              </w:rPr>
              <w:t>臺</w:t>
            </w:r>
            <w:r w:rsidRPr="00B9609C">
              <w:rPr>
                <w:rFonts w:hAnsi="標楷體" w:hint="eastAsia"/>
                <w:color w:val="000000" w:themeColor="text1"/>
                <w:sz w:val="24"/>
                <w:szCs w:val="24"/>
              </w:rPr>
              <w:t>中，家人再到</w:t>
            </w:r>
            <w:r w:rsidR="00050ACF" w:rsidRPr="00B9609C">
              <w:rPr>
                <w:rFonts w:ascii="Times New Roman" w:hint="eastAsia"/>
                <w:bCs/>
                <w:color w:val="000000" w:themeColor="text1"/>
                <w:kern w:val="0"/>
                <w:sz w:val="24"/>
                <w:szCs w:val="24"/>
                <w:lang w:val="fr-FR"/>
              </w:rPr>
              <w:t>臺</w:t>
            </w:r>
            <w:r w:rsidRPr="00B9609C">
              <w:rPr>
                <w:rFonts w:hAnsi="標楷體" w:hint="eastAsia"/>
                <w:color w:val="000000" w:themeColor="text1"/>
                <w:sz w:val="24"/>
                <w:szCs w:val="24"/>
              </w:rPr>
              <w:t>中接回，但我們覺得不妥，後來還是派公務車直接護送收容人回到南投住家，所以，身心障礙收容人在出監銜接這一方面的協助是沒問題的。</w:t>
            </w:r>
          </w:p>
          <w:p w:rsidR="00285E1E" w:rsidRPr="00B9609C" w:rsidRDefault="00285E1E" w:rsidP="00FD2ECA">
            <w:pPr>
              <w:adjustRightInd w:val="0"/>
              <w:spacing w:line="280" w:lineRule="exact"/>
              <w:ind w:left="600" w:hanging="600"/>
              <w:textAlignment w:val="baseline"/>
              <w:rPr>
                <w:rFonts w:hAnsi="標楷體"/>
                <w:color w:val="000000" w:themeColor="text1"/>
                <w:sz w:val="24"/>
                <w:szCs w:val="24"/>
              </w:rPr>
            </w:pPr>
            <w:r w:rsidRPr="00B9609C">
              <w:rPr>
                <w:rFonts w:hAnsi="標楷體" w:hint="eastAsia"/>
                <w:color w:val="000000" w:themeColor="text1"/>
                <w:sz w:val="24"/>
                <w:szCs w:val="24"/>
                <w:shd w:val="pct15" w:color="auto" w:fill="FFFFFF"/>
              </w:rPr>
              <w:t>※散會：17時5分。</w:t>
            </w:r>
          </w:p>
        </w:tc>
      </w:tr>
      <w:tr w:rsidR="00F01395" w:rsidRPr="00B9609C" w:rsidTr="001F373A">
        <w:tc>
          <w:tcPr>
            <w:tcW w:w="681"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spacing w:line="280" w:lineRule="exact"/>
              <w:jc w:val="center"/>
              <w:rPr>
                <w:rFonts w:hAnsi="標楷體"/>
                <w:color w:val="000000" w:themeColor="text1"/>
                <w:spacing w:val="-20"/>
                <w:sz w:val="24"/>
                <w:szCs w:val="24"/>
              </w:rPr>
            </w:pPr>
            <w:r w:rsidRPr="00B9609C">
              <w:rPr>
                <w:rFonts w:hAnsi="標楷體" w:hint="eastAsia"/>
                <w:color w:val="000000" w:themeColor="text1"/>
                <w:spacing w:val="-20"/>
                <w:sz w:val="24"/>
                <w:szCs w:val="24"/>
              </w:rPr>
              <w:lastRenderedPageBreak/>
              <w:t>108</w:t>
            </w:r>
            <w:r w:rsidRPr="00B9609C">
              <w:rPr>
                <w:rFonts w:hAnsi="標楷體" w:hint="eastAsia"/>
                <w:color w:val="000000" w:themeColor="text1"/>
                <w:spacing w:val="-20"/>
                <w:sz w:val="24"/>
                <w:szCs w:val="24"/>
              </w:rPr>
              <w:br/>
              <w:t>年</w:t>
            </w:r>
            <w:r w:rsidRPr="00B9609C">
              <w:rPr>
                <w:rFonts w:hAnsi="標楷體" w:hint="eastAsia"/>
                <w:color w:val="000000" w:themeColor="text1"/>
                <w:spacing w:val="-20"/>
                <w:sz w:val="24"/>
                <w:szCs w:val="24"/>
              </w:rPr>
              <w:br/>
              <w:t>1</w:t>
            </w:r>
            <w:r w:rsidRPr="00B9609C">
              <w:rPr>
                <w:rFonts w:hAnsi="標楷體" w:hint="eastAsia"/>
                <w:color w:val="000000" w:themeColor="text1"/>
                <w:spacing w:val="-20"/>
                <w:sz w:val="24"/>
                <w:szCs w:val="24"/>
              </w:rPr>
              <w:br/>
              <w:t>月</w:t>
            </w:r>
            <w:r w:rsidRPr="00B9609C">
              <w:rPr>
                <w:rFonts w:hAnsi="標楷體" w:hint="eastAsia"/>
                <w:color w:val="000000" w:themeColor="text1"/>
                <w:spacing w:val="-20"/>
                <w:sz w:val="24"/>
                <w:szCs w:val="24"/>
              </w:rPr>
              <w:br/>
              <w:t>22</w:t>
            </w:r>
            <w:r w:rsidRPr="00B9609C">
              <w:rPr>
                <w:rFonts w:hAnsi="標楷體" w:hint="eastAsia"/>
                <w:color w:val="000000" w:themeColor="text1"/>
                <w:spacing w:val="-20"/>
                <w:sz w:val="24"/>
                <w:szCs w:val="24"/>
              </w:rPr>
              <w:br/>
              <w:t>日</w:t>
            </w:r>
          </w:p>
        </w:tc>
        <w:tc>
          <w:tcPr>
            <w:tcW w:w="680"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adjustRightInd w:val="0"/>
              <w:spacing w:line="280" w:lineRule="exact"/>
              <w:jc w:val="center"/>
              <w:textAlignment w:val="baseline"/>
              <w:rPr>
                <w:rFonts w:hAnsi="標楷體"/>
                <w:color w:val="000000" w:themeColor="text1"/>
                <w:spacing w:val="-20"/>
                <w:sz w:val="24"/>
                <w:szCs w:val="24"/>
              </w:rPr>
            </w:pPr>
            <w:r w:rsidRPr="00B9609C">
              <w:rPr>
                <w:rFonts w:hAnsi="標楷體" w:hint="eastAsia"/>
                <w:color w:val="000000" w:themeColor="text1"/>
                <w:spacing w:val="-20"/>
                <w:sz w:val="24"/>
                <w:szCs w:val="24"/>
              </w:rPr>
              <w:t>高</w:t>
            </w:r>
            <w:r w:rsidRPr="00B9609C">
              <w:rPr>
                <w:rFonts w:hAnsi="標楷體" w:hint="eastAsia"/>
                <w:color w:val="000000" w:themeColor="text1"/>
                <w:spacing w:val="-20"/>
                <w:sz w:val="24"/>
                <w:szCs w:val="24"/>
              </w:rPr>
              <w:br/>
              <w:t>雄</w:t>
            </w:r>
            <w:r w:rsidRPr="00B9609C">
              <w:rPr>
                <w:rFonts w:hAnsi="標楷體" w:hint="eastAsia"/>
                <w:color w:val="000000" w:themeColor="text1"/>
                <w:spacing w:val="-20"/>
                <w:sz w:val="24"/>
                <w:szCs w:val="24"/>
              </w:rPr>
              <w:br/>
              <w:t>第</w:t>
            </w:r>
            <w:r w:rsidRPr="00B9609C">
              <w:rPr>
                <w:rFonts w:hAnsi="標楷體" w:hint="eastAsia"/>
                <w:color w:val="000000" w:themeColor="text1"/>
                <w:spacing w:val="-20"/>
                <w:sz w:val="24"/>
                <w:szCs w:val="24"/>
              </w:rPr>
              <w:br/>
              <w:t>二</w:t>
            </w:r>
            <w:r w:rsidRPr="00B9609C">
              <w:rPr>
                <w:rFonts w:hAnsi="標楷體" w:hint="eastAsia"/>
                <w:color w:val="000000" w:themeColor="text1"/>
                <w:spacing w:val="-20"/>
                <w:sz w:val="24"/>
                <w:szCs w:val="24"/>
              </w:rPr>
              <w:br/>
              <w:t>監</w:t>
            </w:r>
            <w:r w:rsidRPr="00B9609C">
              <w:rPr>
                <w:rFonts w:hAnsi="標楷體" w:hint="eastAsia"/>
                <w:color w:val="000000" w:themeColor="text1"/>
                <w:spacing w:val="-20"/>
                <w:sz w:val="24"/>
                <w:szCs w:val="24"/>
              </w:rPr>
              <w:br/>
              <w:t>獄</w:t>
            </w:r>
            <w:r w:rsidRPr="00B9609C">
              <w:rPr>
                <w:rFonts w:hAnsi="標楷體" w:hint="eastAsia"/>
                <w:color w:val="000000" w:themeColor="text1"/>
                <w:spacing w:val="-20"/>
                <w:sz w:val="24"/>
                <w:szCs w:val="24"/>
              </w:rPr>
              <w:br/>
            </w:r>
            <w:r w:rsidRPr="00B9609C">
              <w:rPr>
                <w:rFonts w:hAnsi="標楷體" w:hint="eastAsia"/>
                <w:color w:val="000000" w:themeColor="text1"/>
                <w:spacing w:val="-20"/>
                <w:sz w:val="24"/>
                <w:szCs w:val="24"/>
              </w:rPr>
              <w:lastRenderedPageBreak/>
              <w:t>、</w:t>
            </w:r>
            <w:r w:rsidRPr="00B9609C">
              <w:rPr>
                <w:rFonts w:hAnsi="標楷體" w:hint="eastAsia"/>
                <w:color w:val="000000" w:themeColor="text1"/>
                <w:spacing w:val="-20"/>
                <w:sz w:val="24"/>
                <w:szCs w:val="24"/>
              </w:rPr>
              <w:br/>
              <w:t>高</w:t>
            </w:r>
            <w:r w:rsidRPr="00B9609C">
              <w:rPr>
                <w:rFonts w:hAnsi="標楷體" w:hint="eastAsia"/>
                <w:color w:val="000000" w:themeColor="text1"/>
                <w:spacing w:val="-20"/>
                <w:sz w:val="24"/>
                <w:szCs w:val="24"/>
              </w:rPr>
              <w:br/>
              <w:t>雄</w:t>
            </w:r>
            <w:r w:rsidRPr="00B9609C">
              <w:rPr>
                <w:rFonts w:hAnsi="標楷體" w:hint="eastAsia"/>
                <w:color w:val="000000" w:themeColor="text1"/>
                <w:spacing w:val="-20"/>
                <w:sz w:val="24"/>
                <w:szCs w:val="24"/>
              </w:rPr>
              <w:br/>
              <w:t>戒</w:t>
            </w:r>
            <w:r w:rsidRPr="00B9609C">
              <w:rPr>
                <w:rFonts w:hAnsi="標楷體" w:hint="eastAsia"/>
                <w:color w:val="000000" w:themeColor="text1"/>
                <w:spacing w:val="-20"/>
                <w:sz w:val="24"/>
                <w:szCs w:val="24"/>
              </w:rPr>
              <w:br/>
              <w:t>治</w:t>
            </w:r>
            <w:r w:rsidRPr="00B9609C">
              <w:rPr>
                <w:rFonts w:hAnsi="標楷體" w:hint="eastAsia"/>
                <w:color w:val="000000" w:themeColor="text1"/>
                <w:spacing w:val="-20"/>
                <w:sz w:val="24"/>
                <w:szCs w:val="24"/>
              </w:rPr>
              <w:br/>
              <w:t>所</w:t>
            </w:r>
            <w:r w:rsidRPr="00B9609C">
              <w:rPr>
                <w:rFonts w:hAnsi="標楷體" w:hint="eastAsia"/>
                <w:color w:val="000000" w:themeColor="text1"/>
                <w:spacing w:val="-20"/>
                <w:sz w:val="24"/>
                <w:szCs w:val="24"/>
              </w:rPr>
              <w:br/>
              <w:t>、</w:t>
            </w:r>
            <w:r w:rsidRPr="00B9609C">
              <w:rPr>
                <w:rFonts w:hAnsi="標楷體" w:hint="eastAsia"/>
                <w:color w:val="000000" w:themeColor="text1"/>
                <w:spacing w:val="-20"/>
                <w:sz w:val="24"/>
                <w:szCs w:val="24"/>
              </w:rPr>
              <w:br/>
              <w:t>明</w:t>
            </w:r>
            <w:r w:rsidRPr="00B9609C">
              <w:rPr>
                <w:rFonts w:hAnsi="標楷體" w:hint="eastAsia"/>
                <w:color w:val="000000" w:themeColor="text1"/>
                <w:spacing w:val="-20"/>
                <w:sz w:val="24"/>
                <w:szCs w:val="24"/>
              </w:rPr>
              <w:br/>
              <w:t>陽</w:t>
            </w:r>
            <w:r w:rsidRPr="00B9609C">
              <w:rPr>
                <w:rFonts w:hAnsi="標楷體" w:hint="eastAsia"/>
                <w:color w:val="000000" w:themeColor="text1"/>
                <w:spacing w:val="-20"/>
                <w:sz w:val="24"/>
                <w:szCs w:val="24"/>
              </w:rPr>
              <w:br/>
              <w:t>中</w:t>
            </w:r>
            <w:r w:rsidRPr="00B9609C">
              <w:rPr>
                <w:rFonts w:hAnsi="標楷體" w:hint="eastAsia"/>
                <w:color w:val="000000" w:themeColor="text1"/>
                <w:spacing w:val="-20"/>
                <w:sz w:val="24"/>
                <w:szCs w:val="24"/>
              </w:rPr>
              <w:br/>
              <w:t>學</w:t>
            </w:r>
            <w:r w:rsidRPr="00B9609C">
              <w:rPr>
                <w:rFonts w:hAnsi="標楷體" w:hint="eastAsia"/>
                <w:color w:val="000000" w:themeColor="text1"/>
                <w:spacing w:val="-20"/>
                <w:sz w:val="24"/>
                <w:szCs w:val="24"/>
              </w:rPr>
              <w:br/>
              <w:t>、</w:t>
            </w:r>
            <w:r w:rsidRPr="00B9609C">
              <w:rPr>
                <w:rFonts w:hAnsi="標楷體" w:hint="eastAsia"/>
                <w:color w:val="000000" w:themeColor="text1"/>
                <w:spacing w:val="-20"/>
                <w:sz w:val="24"/>
                <w:szCs w:val="24"/>
              </w:rPr>
              <w:br/>
              <w:t>高</w:t>
            </w:r>
            <w:r w:rsidRPr="00B9609C">
              <w:rPr>
                <w:rFonts w:hAnsi="標楷體" w:hint="eastAsia"/>
                <w:color w:val="000000" w:themeColor="text1"/>
                <w:spacing w:val="-20"/>
                <w:sz w:val="24"/>
                <w:szCs w:val="24"/>
              </w:rPr>
              <w:br/>
              <w:t>雄</w:t>
            </w:r>
            <w:r w:rsidRPr="00B9609C">
              <w:rPr>
                <w:rFonts w:hAnsi="標楷體" w:hint="eastAsia"/>
                <w:color w:val="000000" w:themeColor="text1"/>
                <w:spacing w:val="-20"/>
                <w:sz w:val="24"/>
                <w:szCs w:val="24"/>
              </w:rPr>
              <w:br/>
              <w:t>監</w:t>
            </w:r>
            <w:r w:rsidRPr="00B9609C">
              <w:rPr>
                <w:rFonts w:hAnsi="標楷體" w:hint="eastAsia"/>
                <w:color w:val="000000" w:themeColor="text1"/>
                <w:spacing w:val="-20"/>
                <w:sz w:val="24"/>
                <w:szCs w:val="24"/>
              </w:rPr>
              <w:br/>
              <w:t>獄</w:t>
            </w:r>
          </w:p>
        </w:tc>
        <w:tc>
          <w:tcPr>
            <w:tcW w:w="7682" w:type="dxa"/>
            <w:tcBorders>
              <w:top w:val="single" w:sz="4" w:space="0" w:color="auto"/>
              <w:left w:val="single" w:sz="4" w:space="0" w:color="auto"/>
              <w:bottom w:val="single" w:sz="4" w:space="0" w:color="auto"/>
              <w:right w:val="single" w:sz="4" w:space="0" w:color="auto"/>
            </w:tcBorders>
            <w:vAlign w:val="center"/>
          </w:tcPr>
          <w:p w:rsidR="00285E1E" w:rsidRPr="00B9609C" w:rsidRDefault="00285E1E" w:rsidP="00FD2ECA">
            <w:pPr>
              <w:spacing w:line="280" w:lineRule="exact"/>
              <w:ind w:left="260" w:hangingChars="100" w:hanging="260"/>
              <w:rPr>
                <w:rFonts w:hAnsi="標楷體" w:cstheme="minorBidi"/>
                <w:color w:val="000000" w:themeColor="text1"/>
                <w:sz w:val="24"/>
                <w:szCs w:val="24"/>
                <w:shd w:val="pct15" w:color="auto" w:fill="FFFFFF"/>
              </w:rPr>
            </w:pPr>
            <w:r w:rsidRPr="00B9609C">
              <w:rPr>
                <w:rFonts w:hAnsi="標楷體" w:hint="eastAsia"/>
                <w:color w:val="000000" w:themeColor="text1"/>
                <w:sz w:val="24"/>
                <w:szCs w:val="24"/>
                <w:shd w:val="pct15" w:color="auto" w:fill="FFFFFF"/>
              </w:rPr>
              <w:lastRenderedPageBreak/>
              <w:t>※主席致詞及各單位介紹：</w:t>
            </w:r>
          </w:p>
          <w:p w:rsidR="00285E1E" w:rsidRPr="00B9609C" w:rsidRDefault="00285E1E" w:rsidP="00FD2ECA">
            <w:pPr>
              <w:spacing w:line="280" w:lineRule="exact"/>
              <w:ind w:left="2081" w:hangingChars="800" w:hanging="2081"/>
              <w:rPr>
                <w:rFonts w:hAnsi="標楷體"/>
                <w:color w:val="000000" w:themeColor="text1"/>
                <w:sz w:val="24"/>
                <w:szCs w:val="24"/>
              </w:rPr>
            </w:pPr>
            <w:r w:rsidRPr="00B9609C">
              <w:rPr>
                <w:rFonts w:hAnsi="標楷體" w:hint="eastAsia"/>
                <w:color w:val="000000" w:themeColor="text1"/>
                <w:sz w:val="24"/>
                <w:szCs w:val="24"/>
              </w:rPr>
              <w:t>本院王委員幼玲：矯正署周副署長、高雄第二監獄辛典獄長、高雄戒治所黃所長，非常感謝各位本日的陪同，本次至機關主要履勘身心障礙收容人於監所內的生活狀況，此為兩公約及身心障礙者權利公約內重要的人權指標，本案主要由本人及高涌誠委員、楊</w:t>
            </w:r>
            <w:r w:rsidRPr="00B9609C">
              <w:rPr>
                <w:rFonts w:hAnsi="標楷體" w:hint="eastAsia"/>
                <w:color w:val="000000" w:themeColor="text1"/>
                <w:sz w:val="24"/>
                <w:szCs w:val="24"/>
              </w:rPr>
              <w:lastRenderedPageBreak/>
              <w:t>芳婉委員共同調查，請機關先行簡報於完畢後再由3位委員提問。</w:t>
            </w:r>
          </w:p>
          <w:p w:rsidR="00285E1E" w:rsidRPr="00B9609C" w:rsidRDefault="00285E1E" w:rsidP="00FD2ECA">
            <w:pPr>
              <w:spacing w:line="280" w:lineRule="exact"/>
              <w:ind w:left="260" w:hangingChars="100" w:hanging="260"/>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※簡報內容（略）。</w:t>
            </w:r>
          </w:p>
          <w:p w:rsidR="00285E1E" w:rsidRPr="00B9609C" w:rsidRDefault="00285E1E" w:rsidP="00FD2ECA">
            <w:pPr>
              <w:spacing w:line="280" w:lineRule="exact"/>
              <w:ind w:left="260" w:hangingChars="100" w:hanging="260"/>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※機關人員發言內容：</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一、本院委員實地履勘高雄戒治所之提問，如附件。</w:t>
            </w:r>
          </w:p>
          <w:p w:rsidR="00285E1E" w:rsidRPr="00B9609C" w:rsidRDefault="00285E1E" w:rsidP="00FD2ECA">
            <w:pPr>
              <w:spacing w:line="280" w:lineRule="exact"/>
              <w:ind w:leftChars="1" w:left="603" w:hanging="600"/>
              <w:rPr>
                <w:rFonts w:hAnsi="標楷體"/>
                <w:color w:val="000000" w:themeColor="text1"/>
                <w:sz w:val="24"/>
                <w:szCs w:val="24"/>
              </w:rPr>
            </w:pPr>
            <w:r w:rsidRPr="00B9609C">
              <w:rPr>
                <w:rFonts w:hAnsi="標楷體" w:hint="eastAsia"/>
                <w:color w:val="000000" w:themeColor="text1"/>
                <w:sz w:val="24"/>
                <w:szCs w:val="24"/>
              </w:rPr>
              <w:t>二、本院王委員幼玲：請提供認知障礙收容人3年內違紀懲罰的件數、身心障礙類別、違紀類型及期間之書面資料。</w:t>
            </w:r>
            <w:r w:rsidRPr="00B9609C">
              <w:rPr>
                <w:rFonts w:hAnsi="標楷體" w:hint="eastAsia"/>
                <w:color w:val="000000" w:themeColor="text1"/>
                <w:sz w:val="24"/>
                <w:szCs w:val="24"/>
              </w:rPr>
              <w:br/>
              <w:t>高雄第二監獄回復：認知障礙收容人違紀懲罰件數，105年計15件、106年計54件、107年計49件。</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三、本院王委員幼玲：請評估身心障礙收容人因病收容於舍房時，作業活動需求。</w:t>
            </w:r>
            <w:r w:rsidRPr="00B9609C">
              <w:rPr>
                <w:rFonts w:hAnsi="標楷體" w:hint="eastAsia"/>
                <w:color w:val="000000" w:themeColor="text1"/>
                <w:sz w:val="24"/>
                <w:szCs w:val="24"/>
              </w:rPr>
              <w:br/>
              <w:t>高雄第二監獄回復：本監對於罹患有精神疾病、智能障礙或其他認知障礙收容人因發病無法適合群居之生活時，經衛生科安排身心科門診診斷後，即收容於孝舍（小舍房）療養，待其身心狀況穩定且由醫師評估適於工場作業後，即配業於無障礙工場進行作業。</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四、本院王委員幼玲：針對肢體障礙收容人之傷口護理應多費心，並應給與傷口維護之指導。</w:t>
            </w:r>
            <w:r w:rsidRPr="00B9609C">
              <w:rPr>
                <w:rFonts w:hAnsi="標楷體" w:hint="eastAsia"/>
                <w:color w:val="000000" w:themeColor="text1"/>
                <w:sz w:val="24"/>
                <w:szCs w:val="24"/>
              </w:rPr>
              <w:br/>
              <w:t>高雄第二監獄回復：本監於收容人身體有傷口時，先行安排健保門診看診，由醫師評估是否給與抗生素治療，如經醫師診治需口服抗生素治療，則依醫囑按時服藥；另傷口護理部分步驟如下：</w:t>
            </w:r>
          </w:p>
          <w:p w:rsidR="00285E1E" w:rsidRPr="00B9609C" w:rsidRDefault="00285E1E" w:rsidP="00FD2ECA">
            <w:pPr>
              <w:spacing w:line="280" w:lineRule="exact"/>
              <w:ind w:leftChars="100" w:left="1120" w:hangingChars="300" w:hanging="780"/>
              <w:rPr>
                <w:rFonts w:hAnsi="標楷體"/>
                <w:color w:val="000000" w:themeColor="text1"/>
                <w:sz w:val="24"/>
                <w:szCs w:val="24"/>
              </w:rPr>
            </w:pPr>
            <w:r w:rsidRPr="00B9609C">
              <w:rPr>
                <w:rFonts w:hAnsi="標楷體" w:hint="eastAsia"/>
                <w:color w:val="000000" w:themeColor="text1"/>
                <w:sz w:val="24"/>
                <w:szCs w:val="24"/>
              </w:rPr>
              <w:t>（一）清洗傷口：以無菌棉枝沾濕生理食鹽水，將傷口的分泌物從中心以環狀方式由內往外清潔；如為直式傷口則由上往下清潔，清洗至傷口清潔為止。</w:t>
            </w:r>
          </w:p>
          <w:p w:rsidR="00285E1E" w:rsidRPr="00B9609C" w:rsidRDefault="00285E1E" w:rsidP="00FD2ECA">
            <w:pPr>
              <w:spacing w:line="280" w:lineRule="exact"/>
              <w:ind w:leftChars="100" w:left="1120" w:hangingChars="300" w:hanging="780"/>
              <w:rPr>
                <w:rFonts w:hAnsi="標楷體"/>
                <w:color w:val="000000" w:themeColor="text1"/>
                <w:sz w:val="24"/>
                <w:szCs w:val="24"/>
              </w:rPr>
            </w:pPr>
            <w:r w:rsidRPr="00B9609C">
              <w:rPr>
                <w:rFonts w:hAnsi="標楷體" w:hint="eastAsia"/>
                <w:color w:val="000000" w:themeColor="text1"/>
                <w:sz w:val="24"/>
                <w:szCs w:val="24"/>
              </w:rPr>
              <w:t>（二）傷口敷藥：用無菌棉枝沾取藥膏，從中心以環狀方式由內往外擦至傷口周圍；如為直式傷口則由上往下擦拭。</w:t>
            </w:r>
          </w:p>
          <w:p w:rsidR="00285E1E" w:rsidRPr="00B9609C" w:rsidRDefault="00285E1E" w:rsidP="00FD2ECA">
            <w:pPr>
              <w:spacing w:line="280" w:lineRule="exact"/>
              <w:ind w:leftChars="100" w:left="1120" w:hangingChars="300" w:hanging="780"/>
              <w:rPr>
                <w:rFonts w:hAnsi="標楷體"/>
                <w:color w:val="000000" w:themeColor="text1"/>
                <w:sz w:val="24"/>
                <w:szCs w:val="24"/>
              </w:rPr>
            </w:pPr>
            <w:r w:rsidRPr="00B9609C">
              <w:rPr>
                <w:rFonts w:hAnsi="標楷體" w:hint="eastAsia"/>
                <w:color w:val="000000" w:themeColor="text1"/>
                <w:sz w:val="24"/>
                <w:szCs w:val="24"/>
              </w:rPr>
              <w:t>（三）覆蓋傷口：以無菌紗布覆蓋傷口，再以紙膠以井字形固定紗布周圍。</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五、本院王委員幼玲：請二監提供5年內辦理拒絕收監地檢署不予接受之數據資料。</w:t>
            </w:r>
            <w:r w:rsidRPr="00B9609C">
              <w:rPr>
                <w:rFonts w:hAnsi="標楷體" w:hint="eastAsia"/>
                <w:color w:val="000000" w:themeColor="text1"/>
                <w:sz w:val="24"/>
                <w:szCs w:val="24"/>
              </w:rPr>
              <w:br/>
              <w:t>高雄第二監獄回復：</w:t>
            </w:r>
          </w:p>
          <w:p w:rsidR="00285E1E" w:rsidRPr="00B9609C" w:rsidRDefault="00285E1E" w:rsidP="00FD2ECA">
            <w:pPr>
              <w:spacing w:line="280" w:lineRule="exact"/>
              <w:ind w:left="600" w:hanging="600"/>
              <w:rPr>
                <w:rFonts w:hAnsi="標楷體"/>
                <w:color w:val="000000" w:themeColor="text1"/>
                <w:sz w:val="24"/>
                <w:szCs w:val="24"/>
              </w:rPr>
            </w:pPr>
          </w:p>
          <w:p w:rsidR="00285E1E" w:rsidRPr="00B9609C" w:rsidRDefault="00285E1E" w:rsidP="00FD2ECA">
            <w:pPr>
              <w:spacing w:line="280" w:lineRule="exact"/>
              <w:ind w:left="600" w:hanging="600"/>
              <w:rPr>
                <w:rFonts w:hAnsi="標楷體"/>
                <w:color w:val="000000" w:themeColor="text1"/>
                <w:sz w:val="24"/>
                <w:szCs w:val="24"/>
              </w:rPr>
            </w:pPr>
          </w:p>
          <w:p w:rsidR="00285E1E" w:rsidRPr="00B9609C" w:rsidRDefault="00285E1E" w:rsidP="00FD2ECA">
            <w:pPr>
              <w:spacing w:line="280" w:lineRule="exact"/>
              <w:ind w:left="600" w:hanging="600"/>
              <w:rPr>
                <w:rFonts w:hAnsi="標楷體"/>
                <w:color w:val="000000" w:themeColor="text1"/>
                <w:sz w:val="24"/>
                <w:szCs w:val="24"/>
              </w:rPr>
            </w:pPr>
          </w:p>
          <w:p w:rsidR="00285E1E" w:rsidRPr="00B9609C" w:rsidRDefault="00285E1E" w:rsidP="00FD2ECA">
            <w:pPr>
              <w:spacing w:line="280" w:lineRule="exact"/>
              <w:ind w:left="600" w:hanging="600"/>
              <w:rPr>
                <w:rFonts w:hAnsi="標楷體"/>
                <w:color w:val="000000" w:themeColor="text1"/>
                <w:sz w:val="24"/>
                <w:szCs w:val="24"/>
              </w:rPr>
            </w:pPr>
          </w:p>
          <w:tbl>
            <w:tblPr>
              <w:tblW w:w="0" w:type="auto"/>
              <w:tblInd w:w="840" w:type="dxa"/>
              <w:tblLayout w:type="fixed"/>
              <w:tblLook w:val="04A0" w:firstRow="1" w:lastRow="0" w:firstColumn="1" w:lastColumn="0" w:noHBand="0" w:noVBand="1"/>
            </w:tblPr>
            <w:tblGrid>
              <w:gridCol w:w="1951"/>
              <w:gridCol w:w="907"/>
              <w:gridCol w:w="907"/>
              <w:gridCol w:w="907"/>
              <w:gridCol w:w="907"/>
              <w:gridCol w:w="907"/>
            </w:tblGrid>
            <w:tr w:rsidR="00F01395" w:rsidRPr="00B9609C" w:rsidTr="001F373A">
              <w:trPr>
                <w:trHeight w:val="510"/>
              </w:trPr>
              <w:tc>
                <w:tcPr>
                  <w:tcW w:w="195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285E1E" w:rsidRPr="00B9609C" w:rsidRDefault="00285E1E" w:rsidP="00FD2ECA">
                  <w:pPr>
                    <w:spacing w:line="280" w:lineRule="exact"/>
                    <w:ind w:left="600" w:hanging="600"/>
                    <w:jc w:val="center"/>
                    <w:rPr>
                      <w:rFonts w:hAnsi="標楷體"/>
                      <w:color w:val="000000" w:themeColor="text1"/>
                      <w:sz w:val="24"/>
                      <w:szCs w:val="24"/>
                    </w:rPr>
                  </w:pPr>
                  <w:r w:rsidRPr="00B9609C">
                    <w:rPr>
                      <w:rFonts w:hAnsi="標楷體" w:hint="eastAsia"/>
                      <w:color w:val="000000" w:themeColor="text1"/>
                      <w:sz w:val="24"/>
                      <w:szCs w:val="24"/>
                    </w:rPr>
                    <w:t>年度</w:t>
                  </w:r>
                </w:p>
              </w:tc>
              <w:tc>
                <w:tcPr>
                  <w:tcW w:w="90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285E1E" w:rsidRPr="00B9609C" w:rsidRDefault="00285E1E" w:rsidP="00FD2ECA">
                  <w:pPr>
                    <w:spacing w:line="280" w:lineRule="exact"/>
                    <w:ind w:left="600" w:hanging="600"/>
                    <w:jc w:val="center"/>
                    <w:rPr>
                      <w:rFonts w:hAnsi="標楷體"/>
                      <w:color w:val="000000" w:themeColor="text1"/>
                      <w:sz w:val="24"/>
                      <w:szCs w:val="24"/>
                    </w:rPr>
                  </w:pPr>
                  <w:r w:rsidRPr="00B9609C">
                    <w:rPr>
                      <w:rFonts w:hAnsi="標楷體" w:hint="eastAsia"/>
                      <w:color w:val="000000" w:themeColor="text1"/>
                      <w:sz w:val="24"/>
                      <w:szCs w:val="24"/>
                    </w:rPr>
                    <w:t>103年</w:t>
                  </w:r>
                </w:p>
              </w:tc>
              <w:tc>
                <w:tcPr>
                  <w:tcW w:w="90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285E1E" w:rsidRPr="00B9609C" w:rsidRDefault="00285E1E" w:rsidP="00FD2ECA">
                  <w:pPr>
                    <w:spacing w:line="280" w:lineRule="exact"/>
                    <w:ind w:left="600" w:hanging="600"/>
                    <w:jc w:val="center"/>
                    <w:rPr>
                      <w:rFonts w:hAnsi="標楷體"/>
                      <w:color w:val="000000" w:themeColor="text1"/>
                      <w:sz w:val="24"/>
                      <w:szCs w:val="24"/>
                    </w:rPr>
                  </w:pPr>
                  <w:r w:rsidRPr="00B9609C">
                    <w:rPr>
                      <w:rFonts w:hAnsi="標楷體" w:hint="eastAsia"/>
                      <w:color w:val="000000" w:themeColor="text1"/>
                      <w:sz w:val="24"/>
                      <w:szCs w:val="24"/>
                    </w:rPr>
                    <w:t>104年</w:t>
                  </w:r>
                </w:p>
              </w:tc>
              <w:tc>
                <w:tcPr>
                  <w:tcW w:w="90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285E1E" w:rsidRPr="00B9609C" w:rsidRDefault="00285E1E" w:rsidP="00FD2ECA">
                  <w:pPr>
                    <w:spacing w:line="280" w:lineRule="exact"/>
                    <w:ind w:left="600" w:hanging="600"/>
                    <w:jc w:val="center"/>
                    <w:rPr>
                      <w:rFonts w:hAnsi="標楷體"/>
                      <w:color w:val="000000" w:themeColor="text1"/>
                      <w:sz w:val="24"/>
                      <w:szCs w:val="24"/>
                    </w:rPr>
                  </w:pPr>
                  <w:r w:rsidRPr="00B9609C">
                    <w:rPr>
                      <w:rFonts w:hAnsi="標楷體" w:hint="eastAsia"/>
                      <w:color w:val="000000" w:themeColor="text1"/>
                      <w:sz w:val="24"/>
                      <w:szCs w:val="24"/>
                    </w:rPr>
                    <w:t>105年</w:t>
                  </w:r>
                </w:p>
              </w:tc>
              <w:tc>
                <w:tcPr>
                  <w:tcW w:w="90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285E1E" w:rsidRPr="00B9609C" w:rsidRDefault="00285E1E" w:rsidP="00FD2ECA">
                  <w:pPr>
                    <w:spacing w:line="280" w:lineRule="exact"/>
                    <w:ind w:left="600" w:hanging="600"/>
                    <w:jc w:val="center"/>
                    <w:rPr>
                      <w:rFonts w:hAnsi="標楷體"/>
                      <w:color w:val="000000" w:themeColor="text1"/>
                      <w:sz w:val="24"/>
                      <w:szCs w:val="24"/>
                    </w:rPr>
                  </w:pPr>
                  <w:r w:rsidRPr="00B9609C">
                    <w:rPr>
                      <w:rFonts w:hAnsi="標楷體" w:hint="eastAsia"/>
                      <w:color w:val="000000" w:themeColor="text1"/>
                      <w:sz w:val="24"/>
                      <w:szCs w:val="24"/>
                    </w:rPr>
                    <w:t>106年</w:t>
                  </w:r>
                </w:p>
              </w:tc>
              <w:tc>
                <w:tcPr>
                  <w:tcW w:w="90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285E1E" w:rsidRPr="00B9609C" w:rsidRDefault="00285E1E" w:rsidP="00FD2ECA">
                  <w:pPr>
                    <w:spacing w:line="280" w:lineRule="exact"/>
                    <w:ind w:left="600" w:hanging="600"/>
                    <w:jc w:val="center"/>
                    <w:rPr>
                      <w:rFonts w:hAnsi="標楷體"/>
                      <w:color w:val="000000" w:themeColor="text1"/>
                      <w:sz w:val="24"/>
                      <w:szCs w:val="24"/>
                    </w:rPr>
                  </w:pPr>
                  <w:r w:rsidRPr="00B9609C">
                    <w:rPr>
                      <w:rFonts w:hAnsi="標楷體" w:hint="eastAsia"/>
                      <w:color w:val="000000" w:themeColor="text1"/>
                      <w:sz w:val="24"/>
                      <w:szCs w:val="24"/>
                    </w:rPr>
                    <w:t>107年</w:t>
                  </w:r>
                </w:p>
              </w:tc>
            </w:tr>
            <w:tr w:rsidR="00F01395" w:rsidRPr="00B9609C" w:rsidTr="001F373A">
              <w:trPr>
                <w:trHeight w:val="510"/>
              </w:trPr>
              <w:tc>
                <w:tcPr>
                  <w:tcW w:w="1951"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1F373A">
                  <w:pPr>
                    <w:spacing w:line="280" w:lineRule="exact"/>
                    <w:jc w:val="left"/>
                    <w:rPr>
                      <w:rFonts w:hAnsi="標楷體"/>
                      <w:color w:val="000000" w:themeColor="text1"/>
                      <w:sz w:val="24"/>
                      <w:szCs w:val="24"/>
                    </w:rPr>
                  </w:pPr>
                  <w:r w:rsidRPr="00B9609C">
                    <w:rPr>
                      <w:rFonts w:hAnsi="標楷體" w:hint="eastAsia"/>
                      <w:color w:val="000000" w:themeColor="text1"/>
                      <w:sz w:val="24"/>
                      <w:szCs w:val="24"/>
                    </w:rPr>
                    <w:t>辦理拒絕收監不予同意人數</w:t>
                  </w:r>
                </w:p>
              </w:tc>
              <w:tc>
                <w:tcPr>
                  <w:tcW w:w="907"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spacing w:line="280" w:lineRule="exact"/>
                    <w:ind w:left="600" w:hanging="600"/>
                    <w:jc w:val="center"/>
                    <w:rPr>
                      <w:rFonts w:hAnsi="標楷體"/>
                      <w:color w:val="000000" w:themeColor="text1"/>
                      <w:sz w:val="24"/>
                      <w:szCs w:val="24"/>
                    </w:rPr>
                  </w:pPr>
                  <w:r w:rsidRPr="00B9609C">
                    <w:rPr>
                      <w:rFonts w:hAnsi="標楷體" w:hint="eastAsia"/>
                      <w:color w:val="000000" w:themeColor="text1"/>
                      <w:sz w:val="24"/>
                      <w:szCs w:val="24"/>
                    </w:rPr>
                    <w:t>0</w:t>
                  </w:r>
                </w:p>
              </w:tc>
              <w:tc>
                <w:tcPr>
                  <w:tcW w:w="907"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spacing w:line="280" w:lineRule="exact"/>
                    <w:ind w:left="600" w:hanging="600"/>
                    <w:jc w:val="center"/>
                    <w:rPr>
                      <w:rFonts w:hAnsi="標楷體"/>
                      <w:color w:val="000000" w:themeColor="text1"/>
                      <w:sz w:val="24"/>
                      <w:szCs w:val="24"/>
                    </w:rPr>
                  </w:pPr>
                  <w:r w:rsidRPr="00B9609C">
                    <w:rPr>
                      <w:rFonts w:hAnsi="標楷體" w:hint="eastAsia"/>
                      <w:color w:val="000000" w:themeColor="text1"/>
                      <w:sz w:val="24"/>
                      <w:szCs w:val="24"/>
                    </w:rPr>
                    <w:t>4</w:t>
                  </w:r>
                </w:p>
              </w:tc>
              <w:tc>
                <w:tcPr>
                  <w:tcW w:w="907"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spacing w:line="280" w:lineRule="exact"/>
                    <w:ind w:left="600" w:hanging="600"/>
                    <w:jc w:val="center"/>
                    <w:rPr>
                      <w:rFonts w:hAnsi="標楷體"/>
                      <w:color w:val="000000" w:themeColor="text1"/>
                      <w:sz w:val="24"/>
                      <w:szCs w:val="24"/>
                    </w:rPr>
                  </w:pPr>
                  <w:r w:rsidRPr="00B9609C">
                    <w:rPr>
                      <w:rFonts w:hAnsi="標楷體" w:hint="eastAsia"/>
                      <w:color w:val="000000" w:themeColor="text1"/>
                      <w:sz w:val="24"/>
                      <w:szCs w:val="24"/>
                    </w:rPr>
                    <w:t>7</w:t>
                  </w:r>
                </w:p>
              </w:tc>
              <w:tc>
                <w:tcPr>
                  <w:tcW w:w="907"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spacing w:line="280" w:lineRule="exact"/>
                    <w:ind w:left="600" w:hanging="600"/>
                    <w:jc w:val="center"/>
                    <w:rPr>
                      <w:rFonts w:hAnsi="標楷體"/>
                      <w:color w:val="000000" w:themeColor="text1"/>
                      <w:sz w:val="24"/>
                      <w:szCs w:val="24"/>
                    </w:rPr>
                  </w:pPr>
                  <w:r w:rsidRPr="00B9609C">
                    <w:rPr>
                      <w:rFonts w:hAnsi="標楷體" w:hint="eastAsia"/>
                      <w:color w:val="000000" w:themeColor="text1"/>
                      <w:sz w:val="24"/>
                      <w:szCs w:val="24"/>
                    </w:rPr>
                    <w:t>9</w:t>
                  </w:r>
                </w:p>
              </w:tc>
              <w:tc>
                <w:tcPr>
                  <w:tcW w:w="907"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spacing w:line="280" w:lineRule="exact"/>
                    <w:ind w:left="600" w:hanging="600"/>
                    <w:jc w:val="center"/>
                    <w:rPr>
                      <w:rFonts w:hAnsi="標楷體"/>
                      <w:color w:val="000000" w:themeColor="text1"/>
                      <w:sz w:val="24"/>
                      <w:szCs w:val="24"/>
                    </w:rPr>
                  </w:pPr>
                  <w:r w:rsidRPr="00B9609C">
                    <w:rPr>
                      <w:rFonts w:hAnsi="標楷體" w:hint="eastAsia"/>
                      <w:color w:val="000000" w:themeColor="text1"/>
                      <w:sz w:val="24"/>
                      <w:szCs w:val="24"/>
                    </w:rPr>
                    <w:t>9</w:t>
                  </w:r>
                </w:p>
              </w:tc>
            </w:tr>
          </w:tbl>
          <w:p w:rsidR="00285E1E" w:rsidRPr="00B9609C" w:rsidRDefault="00285E1E" w:rsidP="00FD2ECA">
            <w:pPr>
              <w:spacing w:line="280" w:lineRule="exact"/>
              <w:ind w:left="600" w:hanging="600"/>
              <w:rPr>
                <w:rFonts w:hAnsi="標楷體" w:cstheme="minorBidi"/>
                <w:color w:val="000000" w:themeColor="text1"/>
                <w:sz w:val="24"/>
                <w:szCs w:val="24"/>
              </w:rPr>
            </w:pPr>
            <w:r w:rsidRPr="00B9609C">
              <w:rPr>
                <w:rFonts w:hAnsi="標楷體" w:hint="eastAsia"/>
                <w:color w:val="000000" w:themeColor="text1"/>
                <w:sz w:val="24"/>
                <w:szCs w:val="24"/>
              </w:rPr>
              <w:t>六、本院王委員幼玲：肢體障礙收容人於機關內無法完整接受復健醫療照護，對其出監復歸社會有所影響。</w:t>
            </w:r>
            <w:r w:rsidRPr="00B9609C">
              <w:rPr>
                <w:rFonts w:hAnsi="標楷體" w:hint="eastAsia"/>
                <w:color w:val="000000" w:themeColor="text1"/>
                <w:sz w:val="24"/>
                <w:szCs w:val="24"/>
              </w:rPr>
              <w:br/>
              <w:t>高雄第二監獄回復：本監於108年1月23日發文請健保承作院所開立復健科門診，俾利提供復健照護。</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七、本院王委員幼玲：高雄戒治所簡報履勘重點第三大點中第6點提到身心障礙收容人專業團體教育所述，聘請職能治療師、諮商或臨床心理師等專業師資，開辦不同之類型的團體處遇方案，是否會有外聘治療師、諮商或臨床心理師，因不瞭解收容人個</w:t>
            </w:r>
            <w:r w:rsidRPr="00B9609C">
              <w:rPr>
                <w:rFonts w:hAnsi="標楷體" w:hint="eastAsia"/>
                <w:color w:val="000000" w:themeColor="text1"/>
                <w:sz w:val="24"/>
                <w:szCs w:val="24"/>
              </w:rPr>
              <w:lastRenderedPageBreak/>
              <w:t>別情況產生專業團體輔導失能之情事。</w:t>
            </w:r>
            <w:r w:rsidRPr="00B9609C">
              <w:rPr>
                <w:rFonts w:hAnsi="標楷體" w:hint="eastAsia"/>
                <w:color w:val="000000" w:themeColor="text1"/>
                <w:sz w:val="24"/>
                <w:szCs w:val="24"/>
              </w:rPr>
              <w:br/>
              <w:t>高雄戒治所黃所長金章回復：跟委員報告，本所心理師及社工師對收容人採行個案管理，根據不同收容人給與不同之類型的團體處遇方案，並於輔導前會先與外聘職能治療師、諮商或臨床心理師作好個案銜接工作。</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八、本院高委員涌誠：請矯正署統一提供各監所身心障礙收容人報請和緩處遇人數及比率。</w:t>
            </w:r>
          </w:p>
          <w:p w:rsidR="00285E1E" w:rsidRPr="00B9609C" w:rsidRDefault="00285E1E" w:rsidP="00FD2ECA">
            <w:pPr>
              <w:spacing w:line="280" w:lineRule="exact"/>
              <w:ind w:left="260" w:hangingChars="100" w:hanging="260"/>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※散會：12：30。</w:t>
            </w:r>
          </w:p>
          <w:p w:rsidR="00285E1E" w:rsidRPr="00B9609C" w:rsidRDefault="00285E1E" w:rsidP="00FD2ECA">
            <w:pPr>
              <w:spacing w:line="280" w:lineRule="exact"/>
              <w:ind w:left="260" w:hangingChars="100" w:hanging="260"/>
              <w:rPr>
                <w:rFonts w:hAnsi="標楷體"/>
                <w:color w:val="000000" w:themeColor="text1"/>
                <w:sz w:val="24"/>
                <w:szCs w:val="24"/>
                <w:shd w:val="pct15" w:color="auto" w:fill="FFFFFF"/>
              </w:rPr>
            </w:pPr>
          </w:p>
          <w:p w:rsidR="00285E1E" w:rsidRPr="00B9609C" w:rsidRDefault="00285E1E" w:rsidP="00FD2ECA">
            <w:pPr>
              <w:spacing w:line="280" w:lineRule="exact"/>
              <w:ind w:left="260" w:hangingChars="100" w:hanging="260"/>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※履勘高雄第二監獄、高雄戒治所：</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一、本院王委員幼玲、楊委員芳婉：少年違規舍是採用何種樣式的床舖？</w:t>
            </w:r>
            <w:r w:rsidRPr="00B9609C">
              <w:rPr>
                <w:rFonts w:hAnsi="標楷體" w:hint="eastAsia"/>
                <w:color w:val="000000" w:themeColor="text1"/>
                <w:sz w:val="24"/>
                <w:szCs w:val="24"/>
              </w:rPr>
              <w:br/>
              <w:t>高雄戒治所回復：少年違規舍本所採用折疊式床舖（慈濟福慧床）。</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二、本院王委員幼玲：隔離保護房使用時機。</w:t>
            </w:r>
            <w:r w:rsidRPr="00B9609C">
              <w:rPr>
                <w:rFonts w:hAnsi="標楷體" w:hint="eastAsia"/>
                <w:color w:val="000000" w:themeColor="text1"/>
                <w:sz w:val="24"/>
                <w:szCs w:val="24"/>
              </w:rPr>
              <w:br/>
              <w:t>高雄戒治所回復：本所保護房是在收容人情緒不穩自殺及自殘、自傷等傾向時方有使用。</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三、本院楊委員芳婉：疥瘡收容人所使用物品及舍房有無作消毒。</w:t>
            </w:r>
            <w:r w:rsidRPr="00B9609C">
              <w:rPr>
                <w:rFonts w:hAnsi="標楷體" w:hint="eastAsia"/>
                <w:color w:val="000000" w:themeColor="text1"/>
                <w:sz w:val="24"/>
                <w:szCs w:val="24"/>
              </w:rPr>
              <w:br/>
              <w:t>高雄戒治所回復：本對於疥瘡收容人衣物浸泡60度以上的熱水，居住舍房先以漂白水擦拭，再以紫外線燈光照射30分鐘。</w:t>
            </w:r>
          </w:p>
          <w:p w:rsidR="00285E1E" w:rsidRPr="00B9609C" w:rsidRDefault="00285E1E" w:rsidP="00FD2ECA">
            <w:pPr>
              <w:spacing w:line="280" w:lineRule="exact"/>
              <w:ind w:left="260" w:hangingChars="100" w:hanging="260"/>
              <w:rPr>
                <w:rFonts w:hAnsi="標楷體"/>
                <w:color w:val="000000" w:themeColor="text1"/>
                <w:sz w:val="24"/>
                <w:szCs w:val="24"/>
              </w:rPr>
            </w:pPr>
          </w:p>
          <w:p w:rsidR="00285E1E" w:rsidRPr="00B9609C" w:rsidRDefault="00285E1E" w:rsidP="00FD2ECA">
            <w:pPr>
              <w:spacing w:line="280" w:lineRule="exact"/>
              <w:ind w:left="260" w:hangingChars="100" w:hanging="260"/>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※履勘高雄監獄：</w:t>
            </w:r>
          </w:p>
          <w:p w:rsidR="00285E1E" w:rsidRPr="00B9609C" w:rsidRDefault="00285E1E" w:rsidP="00FD2ECA">
            <w:pPr>
              <w:spacing w:line="280" w:lineRule="exact"/>
              <w:ind w:left="260" w:hangingChars="100" w:hanging="260"/>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※主席致詞及各單位介紹：</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一、王典獄長文笔：首先真誠歡迎各位委員蒞臨履勘，本監係45年的老舊監獄，卻不會影響本監對收容人各項處遇上的規劃，截至目前為止本監共計收容114名身心障礙收容人，新收專案小組於收容人新收時均會訂定個別處遇計畫，視其特殊需求，予以配業、配房，提供技訓就業、更生、社會福利銜接等事宜，並於出監前2月進行複查。</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二、本院高委員涌誠：貴監係屬重刑累犯長刑監，公約精神在於使身心障礙者能自我充權，轉向政策及老齡化長照是趨勢，身心障礙長刑期收容人缺乏家庭支持問題，造成矯正機關嚴重負擔。是否尋求其他衛福機關、社政單位協助，有何建議？</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三、本院王委員幼玲：勘查結果有幾點，希望貴監補充資料：</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（一）近3年內於監內發覺為身心障礙之收容人，卻無申辦持有身心障礙</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的人數統計數據為何？</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（二）近3年來身心障礙收容人違規受處分的狀態為何？分別是何種障礙類別？受處分的態樣及維持多久？</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（三）身心障礙收容人和緩處遇人數？不堪作業者人數？</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（四）2樓建築物因無電梯，接見、運動或看診時有障礙，可規劃電動爬梯或升降梯等，以符合人權。</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（五）重度精神病收容人收治療養房之復健，因無法作業造成與人群接觸互動不佳，應考量戒護上之必要性，儘量縮短收治期程。</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四、本院楊委員芳婉：貴監是否有協助身心障礙收容人日後出監就業？</w:t>
            </w:r>
            <w:r w:rsidRPr="00B9609C">
              <w:rPr>
                <w:rFonts w:hAnsi="標楷體" w:hint="eastAsia"/>
                <w:color w:val="000000" w:themeColor="text1"/>
                <w:sz w:val="24"/>
                <w:szCs w:val="24"/>
              </w:rPr>
              <w:br/>
              <w:t>典獄長：本監收容人可參加本監技能訓練班，並有愛滋病收容人送至雲林第二監獄參加喪禮服務訓練，一般收容人送至臺中</w:t>
            </w:r>
            <w:r w:rsidRPr="00B9609C">
              <w:rPr>
                <w:rFonts w:hAnsi="標楷體" w:hint="eastAsia"/>
                <w:color w:val="000000" w:themeColor="text1"/>
                <w:sz w:val="24"/>
                <w:szCs w:val="24"/>
              </w:rPr>
              <w:lastRenderedPageBreak/>
              <w:t>監獄培德醫院參加看護訓練，均取得丙級證照，對於日後就業有很大的幫助。</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五、矯正署周副署長輝煌：矯正機關曾有保外醫治案例收容人兄長原不理會，經社會局介入調查，符合低收入戶條件，協助其取得救濟金，成功接洽。</w:t>
            </w:r>
          </w:p>
          <w:p w:rsidR="00285E1E" w:rsidRPr="00B9609C" w:rsidRDefault="00285E1E" w:rsidP="00FD2ECA">
            <w:pPr>
              <w:spacing w:line="280" w:lineRule="exact"/>
              <w:ind w:left="260" w:hangingChars="100" w:hanging="260"/>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※簡報內容（略）。</w:t>
            </w:r>
          </w:p>
          <w:p w:rsidR="00285E1E" w:rsidRPr="00B9609C" w:rsidRDefault="00285E1E" w:rsidP="00FD2ECA">
            <w:pPr>
              <w:spacing w:line="280" w:lineRule="exact"/>
              <w:ind w:left="260" w:hangingChars="100" w:hanging="260"/>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※機關人員發言內容：</w:t>
            </w:r>
          </w:p>
          <w:p w:rsidR="00285E1E" w:rsidRPr="00B9609C" w:rsidRDefault="00285E1E" w:rsidP="00FD2ECA">
            <w:pPr>
              <w:spacing w:line="280" w:lineRule="exact"/>
              <w:ind w:left="1821" w:hangingChars="700" w:hanging="1821"/>
              <w:rPr>
                <w:rFonts w:hAnsi="標楷體"/>
                <w:color w:val="000000" w:themeColor="text1"/>
                <w:sz w:val="24"/>
                <w:szCs w:val="24"/>
              </w:rPr>
            </w:pPr>
            <w:r w:rsidRPr="00B9609C">
              <w:rPr>
                <w:rFonts w:hAnsi="標楷體" w:hint="eastAsia"/>
                <w:color w:val="000000" w:themeColor="text1"/>
                <w:sz w:val="24"/>
                <w:szCs w:val="24"/>
              </w:rPr>
              <w:t>王典獄長文笔：很感謝委員為本監提供諸多改進意見，關於轉向政策，由於受限於法令上考量，本監將持續扮演支持角色，王委員所提需補充事項將即刻調查後提供相關資料。</w:t>
            </w:r>
          </w:p>
          <w:p w:rsidR="00285E1E" w:rsidRPr="00B9609C" w:rsidRDefault="00285E1E" w:rsidP="00FD2ECA">
            <w:pPr>
              <w:spacing w:line="280" w:lineRule="exact"/>
              <w:ind w:left="260" w:hangingChars="100" w:hanging="260"/>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※散會：15：05。</w:t>
            </w:r>
          </w:p>
          <w:p w:rsidR="00285E1E" w:rsidRPr="00B9609C" w:rsidRDefault="00285E1E" w:rsidP="00FD2ECA">
            <w:pPr>
              <w:spacing w:line="280" w:lineRule="exact"/>
              <w:ind w:left="260" w:hangingChars="100" w:hanging="260"/>
              <w:rPr>
                <w:rFonts w:hAnsi="標楷體"/>
                <w:color w:val="000000" w:themeColor="text1"/>
                <w:sz w:val="24"/>
                <w:szCs w:val="24"/>
                <w:shd w:val="pct15" w:color="auto" w:fill="FFFFFF"/>
              </w:rPr>
            </w:pPr>
          </w:p>
          <w:p w:rsidR="00285E1E" w:rsidRPr="00B9609C" w:rsidRDefault="00285E1E" w:rsidP="00FD2ECA">
            <w:pPr>
              <w:spacing w:line="280" w:lineRule="exact"/>
              <w:ind w:left="260" w:hangingChars="100" w:hanging="260"/>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※履勘明陽中學：</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一、本院王委員幼玲楊委員芳婉、高委員涌誠由法務部矯正署周副署長輝煌等長官陪同，一行10人於108年1月22日中午12時46分臨時撥冗視察本校，由涂校長志宏率副校長、秘書及各處、室、隊等單位主管迎接監察委員並進行學校校務簡介；委員們及長官於13時17分完成視導離校。</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二、巡視校內時，由校長陪同實地到至善樓瞭解特教生的舍房設施及生活作息等相關處遇情形，並關切該等學生生活照顧及輔導之作為。</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三、行進間並垂詢本校技訓業務，由涂校長解說目前本校共計辦理：中餐考照課程、烘焙考照課程、汽車修護考照課程、電腦檢定課程、地方小吃課程等技訓相關職類。</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四、委員並提示未來針對特教生出校後，有必要與社會局聯繫並轉銜個案予以接續追蹤及協助。</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五、校長對本校冬季時段以太陽能供應熱水，餐廳新增食物保溫櫃加強飯菜熱食亦作說明，並表示將持續全面提升學生生活照顧內涵。</w:t>
            </w:r>
          </w:p>
        </w:tc>
      </w:tr>
      <w:tr w:rsidR="00F01395" w:rsidRPr="00B9609C" w:rsidTr="001F373A">
        <w:trPr>
          <w:trHeight w:val="394"/>
        </w:trPr>
        <w:tc>
          <w:tcPr>
            <w:tcW w:w="681"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spacing w:line="280" w:lineRule="exact"/>
              <w:jc w:val="center"/>
              <w:rPr>
                <w:rFonts w:hAnsi="標楷體"/>
                <w:color w:val="000000" w:themeColor="text1"/>
                <w:spacing w:val="-20"/>
                <w:sz w:val="24"/>
                <w:szCs w:val="24"/>
              </w:rPr>
            </w:pPr>
            <w:r w:rsidRPr="00B9609C">
              <w:rPr>
                <w:rFonts w:hAnsi="標楷體" w:hint="eastAsia"/>
                <w:color w:val="000000" w:themeColor="text1"/>
                <w:spacing w:val="-20"/>
                <w:sz w:val="24"/>
                <w:szCs w:val="24"/>
              </w:rPr>
              <w:lastRenderedPageBreak/>
              <w:t>108</w:t>
            </w:r>
            <w:r w:rsidRPr="00B9609C">
              <w:rPr>
                <w:rFonts w:hAnsi="標楷體" w:hint="eastAsia"/>
                <w:color w:val="000000" w:themeColor="text1"/>
                <w:spacing w:val="-20"/>
                <w:sz w:val="24"/>
                <w:szCs w:val="24"/>
              </w:rPr>
              <w:br/>
              <w:t>年</w:t>
            </w:r>
            <w:r w:rsidRPr="00B9609C">
              <w:rPr>
                <w:rFonts w:hAnsi="標楷體" w:hint="eastAsia"/>
                <w:color w:val="000000" w:themeColor="text1"/>
                <w:spacing w:val="-20"/>
                <w:sz w:val="24"/>
                <w:szCs w:val="24"/>
              </w:rPr>
              <w:br/>
              <w:t>2</w:t>
            </w:r>
            <w:r w:rsidRPr="00B9609C">
              <w:rPr>
                <w:rFonts w:hAnsi="標楷體" w:hint="eastAsia"/>
                <w:color w:val="000000" w:themeColor="text1"/>
                <w:spacing w:val="-20"/>
                <w:sz w:val="24"/>
                <w:szCs w:val="24"/>
              </w:rPr>
              <w:br/>
              <w:t>月</w:t>
            </w:r>
            <w:r w:rsidRPr="00B9609C">
              <w:rPr>
                <w:rFonts w:hAnsi="標楷體" w:hint="eastAsia"/>
                <w:color w:val="000000" w:themeColor="text1"/>
                <w:spacing w:val="-20"/>
                <w:sz w:val="24"/>
                <w:szCs w:val="24"/>
              </w:rPr>
              <w:br/>
              <w:t>22</w:t>
            </w:r>
            <w:r w:rsidRPr="00B9609C">
              <w:rPr>
                <w:rFonts w:hAnsi="標楷體" w:hint="eastAsia"/>
                <w:color w:val="000000" w:themeColor="text1"/>
                <w:spacing w:val="-20"/>
                <w:sz w:val="24"/>
                <w:szCs w:val="24"/>
              </w:rPr>
              <w:br/>
              <w:t>日</w:t>
            </w:r>
          </w:p>
        </w:tc>
        <w:tc>
          <w:tcPr>
            <w:tcW w:w="680"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adjustRightInd w:val="0"/>
              <w:spacing w:line="280" w:lineRule="exact"/>
              <w:jc w:val="center"/>
              <w:textAlignment w:val="baseline"/>
              <w:rPr>
                <w:rFonts w:hAnsi="標楷體"/>
                <w:color w:val="000000" w:themeColor="text1"/>
                <w:spacing w:val="-20"/>
                <w:sz w:val="24"/>
                <w:szCs w:val="24"/>
              </w:rPr>
            </w:pPr>
            <w:r w:rsidRPr="00B9609C">
              <w:rPr>
                <w:rFonts w:hAnsi="標楷體" w:hint="eastAsia"/>
                <w:color w:val="000000" w:themeColor="text1"/>
                <w:spacing w:val="-20"/>
                <w:sz w:val="24"/>
                <w:szCs w:val="24"/>
              </w:rPr>
              <w:t>彰</w:t>
            </w:r>
            <w:r w:rsidRPr="00B9609C">
              <w:rPr>
                <w:rFonts w:hAnsi="標楷體" w:hint="eastAsia"/>
                <w:color w:val="000000" w:themeColor="text1"/>
                <w:spacing w:val="-20"/>
                <w:sz w:val="24"/>
                <w:szCs w:val="24"/>
              </w:rPr>
              <w:br/>
              <w:t>化</w:t>
            </w:r>
            <w:r w:rsidRPr="00B9609C">
              <w:rPr>
                <w:rFonts w:hAnsi="標楷體" w:hint="eastAsia"/>
                <w:color w:val="000000" w:themeColor="text1"/>
                <w:spacing w:val="-20"/>
                <w:sz w:val="24"/>
                <w:szCs w:val="24"/>
              </w:rPr>
              <w:br/>
              <w:t>少</w:t>
            </w:r>
            <w:r w:rsidRPr="00B9609C">
              <w:rPr>
                <w:rFonts w:hAnsi="標楷體" w:hint="eastAsia"/>
                <w:color w:val="000000" w:themeColor="text1"/>
                <w:spacing w:val="-20"/>
                <w:sz w:val="24"/>
                <w:szCs w:val="24"/>
              </w:rPr>
              <w:br/>
              <w:t>年</w:t>
            </w:r>
            <w:r w:rsidRPr="00B9609C">
              <w:rPr>
                <w:rFonts w:hAnsi="標楷體" w:hint="eastAsia"/>
                <w:color w:val="000000" w:themeColor="text1"/>
                <w:spacing w:val="-20"/>
                <w:sz w:val="24"/>
                <w:szCs w:val="24"/>
              </w:rPr>
              <w:br/>
              <w:t>輔</w:t>
            </w:r>
            <w:r w:rsidRPr="00B9609C">
              <w:rPr>
                <w:rFonts w:hAnsi="標楷體" w:hint="eastAsia"/>
                <w:color w:val="000000" w:themeColor="text1"/>
                <w:spacing w:val="-20"/>
                <w:sz w:val="24"/>
                <w:szCs w:val="24"/>
              </w:rPr>
              <w:br/>
              <w:t>育</w:t>
            </w:r>
            <w:r w:rsidRPr="00B9609C">
              <w:rPr>
                <w:rFonts w:hAnsi="標楷體" w:hint="eastAsia"/>
                <w:color w:val="000000" w:themeColor="text1"/>
                <w:spacing w:val="-20"/>
                <w:sz w:val="24"/>
                <w:szCs w:val="24"/>
              </w:rPr>
              <w:br/>
              <w:t>院</w:t>
            </w:r>
            <w:r w:rsidRPr="00B9609C">
              <w:rPr>
                <w:rFonts w:hAnsi="標楷體" w:hint="eastAsia"/>
                <w:color w:val="000000" w:themeColor="text1"/>
                <w:spacing w:val="-20"/>
                <w:sz w:val="24"/>
                <w:szCs w:val="24"/>
              </w:rPr>
              <w:br/>
              <w:t>、</w:t>
            </w:r>
            <w:r w:rsidRPr="00B9609C">
              <w:rPr>
                <w:rFonts w:hAnsi="標楷體" w:hint="eastAsia"/>
                <w:color w:val="000000" w:themeColor="text1"/>
                <w:spacing w:val="-20"/>
                <w:sz w:val="24"/>
                <w:szCs w:val="24"/>
              </w:rPr>
              <w:br/>
              <w:t>臺</w:t>
            </w:r>
            <w:r w:rsidRPr="00B9609C">
              <w:rPr>
                <w:rFonts w:hAnsi="標楷體" w:hint="eastAsia"/>
                <w:color w:val="000000" w:themeColor="text1"/>
                <w:spacing w:val="-20"/>
                <w:sz w:val="24"/>
                <w:szCs w:val="24"/>
              </w:rPr>
              <w:br/>
              <w:t>中</w:t>
            </w:r>
            <w:r w:rsidRPr="00B9609C">
              <w:rPr>
                <w:rFonts w:hAnsi="標楷體" w:hint="eastAsia"/>
                <w:color w:val="000000" w:themeColor="text1"/>
                <w:spacing w:val="-20"/>
                <w:sz w:val="24"/>
                <w:szCs w:val="24"/>
              </w:rPr>
              <w:br/>
              <w:t>監</w:t>
            </w:r>
            <w:r w:rsidRPr="00B9609C">
              <w:rPr>
                <w:rFonts w:hAnsi="標楷體" w:hint="eastAsia"/>
                <w:color w:val="000000" w:themeColor="text1"/>
                <w:spacing w:val="-20"/>
                <w:sz w:val="24"/>
                <w:szCs w:val="24"/>
              </w:rPr>
              <w:br/>
              <w:t>獄</w:t>
            </w:r>
            <w:r w:rsidRPr="00B9609C">
              <w:rPr>
                <w:rFonts w:hAnsi="標楷體" w:hint="eastAsia"/>
                <w:color w:val="000000" w:themeColor="text1"/>
                <w:spacing w:val="-20"/>
                <w:sz w:val="24"/>
                <w:szCs w:val="24"/>
              </w:rPr>
              <w:br/>
              <w:t>、</w:t>
            </w:r>
            <w:r w:rsidRPr="00B9609C">
              <w:rPr>
                <w:rFonts w:hAnsi="標楷體" w:hint="eastAsia"/>
                <w:color w:val="000000" w:themeColor="text1"/>
                <w:spacing w:val="-20"/>
                <w:sz w:val="24"/>
                <w:szCs w:val="24"/>
              </w:rPr>
              <w:br/>
              <w:t>臺</w:t>
            </w:r>
            <w:r w:rsidRPr="00B9609C">
              <w:rPr>
                <w:rFonts w:hAnsi="標楷體" w:hint="eastAsia"/>
                <w:color w:val="000000" w:themeColor="text1"/>
                <w:spacing w:val="-20"/>
                <w:sz w:val="24"/>
                <w:szCs w:val="24"/>
              </w:rPr>
              <w:br/>
              <w:t>中</w:t>
            </w:r>
            <w:r w:rsidRPr="00B9609C">
              <w:rPr>
                <w:rFonts w:hAnsi="標楷體" w:hint="eastAsia"/>
                <w:color w:val="000000" w:themeColor="text1"/>
                <w:spacing w:val="-20"/>
                <w:sz w:val="24"/>
                <w:szCs w:val="24"/>
              </w:rPr>
              <w:br/>
              <w:t>看</w:t>
            </w:r>
            <w:r w:rsidRPr="00B9609C">
              <w:rPr>
                <w:rFonts w:hAnsi="標楷體" w:hint="eastAsia"/>
                <w:color w:val="000000" w:themeColor="text1"/>
                <w:spacing w:val="-20"/>
                <w:sz w:val="24"/>
                <w:szCs w:val="24"/>
              </w:rPr>
              <w:br/>
              <w:t>守</w:t>
            </w:r>
            <w:r w:rsidRPr="00B9609C">
              <w:rPr>
                <w:rFonts w:hAnsi="標楷體" w:hint="eastAsia"/>
                <w:color w:val="000000" w:themeColor="text1"/>
                <w:spacing w:val="-20"/>
                <w:sz w:val="24"/>
                <w:szCs w:val="24"/>
              </w:rPr>
              <w:br/>
              <w:t>所</w:t>
            </w:r>
          </w:p>
        </w:tc>
        <w:tc>
          <w:tcPr>
            <w:tcW w:w="7682" w:type="dxa"/>
            <w:tcBorders>
              <w:top w:val="single" w:sz="4" w:space="0" w:color="auto"/>
              <w:left w:val="single" w:sz="4" w:space="0" w:color="auto"/>
              <w:bottom w:val="single" w:sz="4" w:space="0" w:color="auto"/>
              <w:right w:val="single" w:sz="4" w:space="0" w:color="auto"/>
            </w:tcBorders>
          </w:tcPr>
          <w:p w:rsidR="00285E1E" w:rsidRPr="00B9609C" w:rsidRDefault="00285E1E" w:rsidP="00FD2ECA">
            <w:pPr>
              <w:spacing w:line="280" w:lineRule="exact"/>
              <w:ind w:left="260" w:hangingChars="100" w:hanging="260"/>
              <w:rPr>
                <w:rFonts w:hAnsi="標楷體" w:cstheme="minorBidi"/>
                <w:color w:val="000000" w:themeColor="text1"/>
                <w:sz w:val="24"/>
                <w:szCs w:val="24"/>
                <w:shd w:val="pct15" w:color="auto" w:fill="FFFFFF"/>
              </w:rPr>
            </w:pPr>
            <w:r w:rsidRPr="00B9609C">
              <w:rPr>
                <w:rFonts w:hAnsi="標楷體" w:hint="eastAsia"/>
                <w:color w:val="000000" w:themeColor="text1"/>
                <w:sz w:val="24"/>
                <w:szCs w:val="24"/>
                <w:shd w:val="pct15" w:color="auto" w:fill="FFFFFF"/>
              </w:rPr>
              <w:t>※履勘彰化少年輔育院</w:t>
            </w:r>
          </w:p>
          <w:p w:rsidR="00285E1E" w:rsidRPr="00B9609C" w:rsidRDefault="00285E1E" w:rsidP="00FD2ECA">
            <w:pPr>
              <w:spacing w:line="280" w:lineRule="exact"/>
              <w:ind w:left="260" w:hangingChars="100" w:hanging="260"/>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※主席致詞及各單位介紹：</w:t>
            </w:r>
          </w:p>
          <w:p w:rsidR="00285E1E" w:rsidRPr="00B9609C" w:rsidRDefault="00285E1E" w:rsidP="00FD2ECA">
            <w:pPr>
              <w:spacing w:line="280" w:lineRule="exact"/>
              <w:ind w:left="2081" w:hangingChars="800" w:hanging="2081"/>
              <w:rPr>
                <w:rFonts w:hAnsi="標楷體"/>
                <w:color w:val="000000" w:themeColor="text1"/>
                <w:sz w:val="24"/>
                <w:szCs w:val="24"/>
              </w:rPr>
            </w:pPr>
            <w:r w:rsidRPr="00B9609C">
              <w:rPr>
                <w:rFonts w:hAnsi="標楷體" w:hint="eastAsia"/>
                <w:color w:val="000000" w:themeColor="text1"/>
                <w:sz w:val="24"/>
                <w:szCs w:val="24"/>
              </w:rPr>
              <w:t>本院王委員幼玲：饒院長及各位工作同仁大家好，這次與高委員涌誠及楊委員芳婉共同，主要重點在於監所內身心障礙者於院內生活狀況，因其在功能及結構上弱勢，進入監所後是否有特別的處置以符合其需求，並符合身心障礙權利公約、公正公約及國際人權公約，這次來想要了解的部分，特別是精神障礙者，有可能造成監所上照顧及處理上的問題，等下簡報時請特別強調這一部分。</w:t>
            </w:r>
          </w:p>
          <w:p w:rsidR="00285E1E" w:rsidRPr="00B9609C" w:rsidRDefault="00285E1E" w:rsidP="00FD2ECA">
            <w:pPr>
              <w:spacing w:line="280" w:lineRule="exact"/>
              <w:ind w:left="260" w:hangingChars="100" w:hanging="260"/>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※簡報內容（略）。</w:t>
            </w:r>
          </w:p>
          <w:p w:rsidR="00285E1E" w:rsidRPr="00B9609C" w:rsidRDefault="00285E1E" w:rsidP="00FD2ECA">
            <w:pPr>
              <w:spacing w:line="280" w:lineRule="exact"/>
              <w:ind w:left="260" w:hangingChars="100" w:hanging="260"/>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※機關人員發言內容：</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一、法務部林視察學銘進行法務部與會人員介紹</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二、本院高委員涌誠：少年事件處理法第42條2項，身心有缺陷者先治療，少年法院會先治療（指少年有身體或精神狀態顯有缺陷者，需先令入相當處所實施治療），彰化少年輔育院承接這樣的學生比率有多高？從治療院所轉到彰彰化少年輔育院內的人數有多少？就是直接從醫療院所承接過來彰化少年輔育院的學生</w:t>
            </w:r>
            <w:r w:rsidRPr="00B9609C">
              <w:rPr>
                <w:rFonts w:hAnsi="標楷體" w:hint="eastAsia"/>
                <w:color w:val="000000" w:themeColor="text1"/>
                <w:sz w:val="24"/>
                <w:szCs w:val="24"/>
              </w:rPr>
              <w:lastRenderedPageBreak/>
              <w:t>有多少？</w:t>
            </w:r>
            <w:r w:rsidRPr="00B9609C">
              <w:rPr>
                <w:rFonts w:hAnsi="標楷體" w:hint="eastAsia"/>
                <w:color w:val="000000" w:themeColor="text1"/>
                <w:sz w:val="24"/>
                <w:szCs w:val="24"/>
              </w:rPr>
              <w:br/>
              <w:t>彰化少年輔育院答復：本院尚未承接此類情形之學生。</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三、本院高委員涌誠：沒有是嗎，我比較有興趣的是銜接的問題，少年法院人力充足，理論上有心理測驗、心理師、少年保護官，他們應該做了一個很好的個案處理讓法官裁定，如果院生有很明顯的身心障礙，根據法律院生應該先入醫療院所，如果你們這邊的比例很低或是零，但你們還是有特殊生，所以下次的問題就會針對少年法庭，為什麼法官不讓院生先去治療，不過這不是各位的問題，我只是要先了解。另外還是銜接的問題根據第42條法院可以裁定先治療也可以同時在感化處所同時做，彰化少年輔育院真正看到有做治療宣告、治療處分宣告的比例也不高，所以大部分是到了彰化少年輔育院會依照院生以前的醫療紀錄及院內發現了這樣的問題去做。</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四、本院王委員幼玲：</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一）根據彰化少年輔育院資料有13個特教生、11個身障生，有17個（身心科）在服藥，這17個院生不是特教生，也不是身障生，他們是否已經到達那個程度，我比較想要知道他們的協助？這17個是否就是所謂有精神疾病的學生？他們需不需要特別的協助及其認知及功能是否與一般院生一樣，趕的上的？</w:t>
            </w:r>
            <w:r w:rsidRPr="00B9609C">
              <w:rPr>
                <w:rFonts w:hAnsi="標楷體" w:hint="eastAsia"/>
                <w:color w:val="000000" w:themeColor="text1"/>
                <w:sz w:val="24"/>
                <w:szCs w:val="24"/>
              </w:rPr>
              <w:br/>
              <w:t>彰化少年輔育院答復：本院目前17名身心科就診院生，都不是慢性精神疾患的個案，未達精神障礙程度，他們都是行為規範障礙註、過動、輕障、物質依賴等，其中2名（學號：106031、105348）為智能障礙學生，身心待治列管紀錄表如下（108年2月21日更新）。</w:t>
            </w:r>
          </w:p>
          <w:p w:rsidR="00082D39" w:rsidRPr="00B9609C" w:rsidRDefault="00082D39" w:rsidP="00FD2ECA">
            <w:pPr>
              <w:spacing w:line="280" w:lineRule="exact"/>
              <w:ind w:left="780" w:hangingChars="300" w:hanging="780"/>
              <w:rPr>
                <w:rFonts w:hAnsi="標楷體"/>
                <w:color w:val="000000" w:themeColor="text1"/>
                <w:sz w:val="24"/>
                <w:szCs w:val="24"/>
              </w:rPr>
            </w:pPr>
          </w:p>
          <w:p w:rsidR="00285E1E" w:rsidRPr="00B9609C" w:rsidRDefault="001F373A" w:rsidP="00082D39">
            <w:pPr>
              <w:spacing w:line="280" w:lineRule="exact"/>
              <w:ind w:left="780" w:hangingChars="300" w:hanging="780"/>
              <w:jc w:val="center"/>
              <w:rPr>
                <w:rFonts w:hAnsi="標楷體"/>
                <w:color w:val="000000" w:themeColor="text1"/>
                <w:sz w:val="24"/>
                <w:szCs w:val="24"/>
              </w:rPr>
            </w:pPr>
            <w:r w:rsidRPr="00B9609C">
              <w:rPr>
                <w:rFonts w:asciiTheme="minorHAnsi" w:eastAsiaTheme="minorEastAsia" w:hAnsiTheme="minorHAnsi" w:hint="eastAsia"/>
                <w:noProof/>
                <w:color w:val="000000" w:themeColor="text1"/>
                <w:sz w:val="24"/>
                <w:szCs w:val="24"/>
              </w:rPr>
              <w:drawing>
                <wp:anchor distT="0" distB="0" distL="114300" distR="114300" simplePos="0" relativeHeight="251679744" behindDoc="0" locked="0" layoutInCell="1" allowOverlap="0" wp14:anchorId="0C78E8CE" wp14:editId="1587E721">
                  <wp:simplePos x="0" y="0"/>
                  <wp:positionH relativeFrom="column">
                    <wp:posOffset>498475</wp:posOffset>
                  </wp:positionH>
                  <wp:positionV relativeFrom="paragraph">
                    <wp:posOffset>-1564640</wp:posOffset>
                  </wp:positionV>
                  <wp:extent cx="3959860" cy="1666240"/>
                  <wp:effectExtent l="0" t="0" r="2540" b="0"/>
                  <wp:wrapTopAndBottom/>
                  <wp:docPr id="72" name="圖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57">
                            <a:extLst>
                              <a:ext uri="{28A0092B-C50C-407E-A947-70E740481C1C}">
                                <a14:useLocalDpi xmlns:a14="http://schemas.microsoft.com/office/drawing/2010/main" val="0"/>
                              </a:ext>
                            </a:extLst>
                          </a:blip>
                          <a:srcRect t="6558" b="48634"/>
                          <a:stretch>
                            <a:fillRect/>
                          </a:stretch>
                        </pic:blipFill>
                        <pic:spPr bwMode="auto">
                          <a:xfrm>
                            <a:off x="0" y="0"/>
                            <a:ext cx="3959860" cy="1666240"/>
                          </a:xfrm>
                          <a:prstGeom prst="rect">
                            <a:avLst/>
                          </a:prstGeom>
                          <a:noFill/>
                        </pic:spPr>
                      </pic:pic>
                    </a:graphicData>
                  </a:graphic>
                  <wp14:sizeRelH relativeFrom="margin">
                    <wp14:pctWidth>0</wp14:pctWidth>
                  </wp14:sizeRelH>
                  <wp14:sizeRelV relativeFrom="margin">
                    <wp14:pctHeight>0</wp14:pctHeight>
                  </wp14:sizeRelV>
                </wp:anchor>
              </w:drawing>
            </w:r>
          </w:p>
          <w:p w:rsidR="00285E1E" w:rsidRPr="00B9609C" w:rsidRDefault="00285E1E" w:rsidP="00FD2ECA">
            <w:pPr>
              <w:spacing w:line="280" w:lineRule="exact"/>
              <w:ind w:left="600" w:hanging="600"/>
              <w:rPr>
                <w:rFonts w:hAnsi="標楷體"/>
                <w:color w:val="000000" w:themeColor="text1"/>
                <w:sz w:val="24"/>
                <w:szCs w:val="24"/>
              </w:rPr>
            </w:pPr>
            <w:r w:rsidRPr="00B9609C">
              <w:rPr>
                <w:rFonts w:asciiTheme="minorHAnsi" w:eastAsiaTheme="minorEastAsia" w:hAnsiTheme="minorHAnsi" w:hint="eastAsia"/>
                <w:noProof/>
                <w:color w:val="000000" w:themeColor="text1"/>
                <w:sz w:val="24"/>
                <w:szCs w:val="24"/>
              </w:rPr>
              <w:drawing>
                <wp:anchor distT="0" distB="0" distL="114300" distR="114300" simplePos="0" relativeHeight="251657216" behindDoc="1" locked="0" layoutInCell="1" allowOverlap="0" wp14:anchorId="19BA8A9F" wp14:editId="2464C0FE">
                  <wp:simplePos x="0" y="0"/>
                  <wp:positionH relativeFrom="column">
                    <wp:posOffset>509270</wp:posOffset>
                  </wp:positionH>
                  <wp:positionV relativeFrom="paragraph">
                    <wp:posOffset>-1853565</wp:posOffset>
                  </wp:positionV>
                  <wp:extent cx="3959860" cy="1850390"/>
                  <wp:effectExtent l="0" t="0" r="2540" b="0"/>
                  <wp:wrapTopAndBottom/>
                  <wp:docPr id="73" name="圖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57">
                            <a:extLst>
                              <a:ext uri="{28A0092B-C50C-407E-A947-70E740481C1C}">
                                <a14:useLocalDpi xmlns:a14="http://schemas.microsoft.com/office/drawing/2010/main" val="0"/>
                              </a:ext>
                            </a:extLst>
                          </a:blip>
                          <a:srcRect t="50272"/>
                          <a:stretch>
                            <a:fillRect/>
                          </a:stretch>
                        </pic:blipFill>
                        <pic:spPr bwMode="auto">
                          <a:xfrm>
                            <a:off x="0" y="0"/>
                            <a:ext cx="3959860" cy="1850390"/>
                          </a:xfrm>
                          <a:prstGeom prst="rect">
                            <a:avLst/>
                          </a:prstGeom>
                          <a:noFill/>
                        </pic:spPr>
                      </pic:pic>
                    </a:graphicData>
                  </a:graphic>
                  <wp14:sizeRelH relativeFrom="margin">
                    <wp14:pctWidth>0</wp14:pctWidth>
                  </wp14:sizeRelH>
                  <wp14:sizeRelV relativeFrom="margin">
                    <wp14:pctHeight>0</wp14:pctHeight>
                  </wp14:sizeRelV>
                </wp:anchor>
              </w:drawing>
            </w:r>
            <w:r w:rsidRPr="00B9609C">
              <w:rPr>
                <w:rFonts w:hAnsi="標楷體" w:hint="eastAsia"/>
                <w:color w:val="000000" w:themeColor="text1"/>
                <w:sz w:val="24"/>
                <w:szCs w:val="24"/>
              </w:rPr>
              <w:t>註：行為規範障礙，是指在青少年階段的患者出現反覆、持續的攻</w:t>
            </w:r>
            <w:r w:rsidRPr="00B9609C">
              <w:rPr>
                <w:rFonts w:hAnsi="標楷體" w:hint="eastAsia"/>
                <w:color w:val="000000" w:themeColor="text1"/>
                <w:sz w:val="24"/>
                <w:szCs w:val="24"/>
              </w:rPr>
              <w:lastRenderedPageBreak/>
              <w:t>擊性、反社會性、對立違抗性的行為障礙。這些行為違反了與年齡相適應的社會行為規範和道德準則，並因此影響患者自身的學習及社交功能、以及損害他人利益。</w:t>
            </w:r>
          </w:p>
          <w:p w:rsidR="00285E1E" w:rsidRPr="00B9609C" w:rsidRDefault="00285E1E" w:rsidP="00FD2ECA">
            <w:pPr>
              <w:spacing w:line="280" w:lineRule="exact"/>
              <w:ind w:left="780" w:hangingChars="300" w:hanging="780"/>
              <w:rPr>
                <w:rFonts w:hAnsi="標楷體"/>
                <w:color w:val="000000" w:themeColor="text1"/>
                <w:sz w:val="24"/>
                <w:szCs w:val="24"/>
              </w:rPr>
            </w:pP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（二）院內大部分是智能障礙學生，你們提到很多團體課程、宣導課程、一般課程，到底他們能不能接收？你們又提到融合，是否有特別教材的需要？你們做的課程他們接受的程度是怎樣？是否可一併說明。</w:t>
            </w:r>
            <w:r w:rsidRPr="00B9609C">
              <w:rPr>
                <w:rFonts w:hAnsi="標楷體" w:hint="eastAsia"/>
                <w:color w:val="000000" w:themeColor="text1"/>
                <w:sz w:val="24"/>
                <w:szCs w:val="24"/>
              </w:rPr>
              <w:br/>
              <w:t>彰化少年輔育院答復：本院採融合式教育，特教生與班級同學共同參與團體課程、宣導課程、一般課程…等融合式學習，同時倚重田中高中附設補校分校教特教教師專業協助，針對每1位特教生訂定個別化教育計畫（IEP），依計畫提供各項抽離式特教服務（含課程）。IEP之訂定，每學期邀請家長及相關管教人員參與IEP會議，院方報告學生學期學習情形及親師共同討論與調整學生新學期IEP計畫，學生若有課程內容無法接收之情事，亦會藉由特教服務時段向特教教師反應，於期末IEP會議探討。</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（三）彰化少年輔育院院內有成立特殊教育推動小組，會後請附上這兩年會議紀錄、組織章程及委員會名單。</w:t>
            </w:r>
            <w:r w:rsidRPr="00B9609C">
              <w:rPr>
                <w:rFonts w:hAnsi="標楷體" w:hint="eastAsia"/>
                <w:color w:val="000000" w:themeColor="text1"/>
                <w:sz w:val="24"/>
                <w:szCs w:val="24"/>
              </w:rPr>
              <w:br/>
              <w:t>彰化少年輔育院答復：詳如附件（近2年特教推動小組會議紀錄）</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五、本院高委員涌誠：還是承接的問題，少年法院及少年法庭移送的個案分析資料裡面中間落差有多少，你們看到資料是合理的，可是事實上最後你們發現他是特殊生，就是少年法院或少年法庭漏掉的機率有多少？理論上他們的個案資料有心理測驗及心理輔導紀錄，看起來正常但是進來後你們明顯發現他是不正常，這個你們再幫我統計看看。</w:t>
            </w:r>
            <w:r w:rsidRPr="00B9609C">
              <w:rPr>
                <w:rFonts w:hAnsi="標楷體" w:hint="eastAsia"/>
                <w:color w:val="000000" w:themeColor="text1"/>
                <w:sz w:val="24"/>
                <w:szCs w:val="24"/>
              </w:rPr>
              <w:br/>
              <w:t>彰化少年輔育院答復：</w:t>
            </w:r>
            <w:r w:rsidRPr="00B9609C">
              <w:rPr>
                <w:rFonts w:hAnsi="標楷體" w:hint="eastAsia"/>
                <w:color w:val="000000" w:themeColor="text1"/>
                <w:sz w:val="24"/>
                <w:szCs w:val="24"/>
              </w:rPr>
              <w:br/>
              <w:t>（一）本院目前尚無入院後發現是特殊生之個案。</w:t>
            </w:r>
            <w:r w:rsidRPr="00B9609C">
              <w:rPr>
                <w:rFonts w:hAnsi="標楷體" w:hint="eastAsia"/>
                <w:color w:val="000000" w:themeColor="text1"/>
                <w:sz w:val="24"/>
                <w:szCs w:val="24"/>
              </w:rPr>
              <w:br/>
              <w:t>（二）本院目前17名身心科就診院生皆非精神疾患，皆為行為規範障礙、過動、輕障、物質依賴等。</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六、本院王委員幼玲：就是你們流程表裡面中有一個確認個案是很清楚的，另外一個是疑似個案，疑似個案有多少？另外是你經過學歷檢測到了一般課程，你又發現有問題的有多少？</w:t>
            </w:r>
            <w:r w:rsidRPr="00B9609C">
              <w:rPr>
                <w:rFonts w:hAnsi="標楷體" w:hint="eastAsia"/>
                <w:color w:val="000000" w:themeColor="text1"/>
                <w:sz w:val="24"/>
                <w:szCs w:val="24"/>
              </w:rPr>
              <w:br/>
              <w:t>彰化少年輔育院答復：</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一）依據特殊教育法第17條幼兒園及各級學校應主動或依申請發掘具特殊教育需求之學生，經監護人或法定代理人同意者，依前條規定鑑定後予以安置，並提供特殊教育及相關服務措施。因此，學生於各教育階段求學過程中，即陸續透過校方於特教通報網進行通報，經鑑輔會鑑定後，不論結果為確認生或疑似生，皆錄列其資料於特教通報網，使學生於求學過程中能不斷被追</w:t>
            </w:r>
            <w:r w:rsidR="00B71CD1" w:rsidRPr="00B9609C">
              <w:rPr>
                <w:rFonts w:hAnsi="標楷體" w:hint="eastAsia"/>
                <w:color w:val="000000" w:themeColor="text1"/>
                <w:sz w:val="24"/>
                <w:szCs w:val="24"/>
              </w:rPr>
              <w:t>蹤</w:t>
            </w:r>
            <w:r w:rsidRPr="00B9609C">
              <w:rPr>
                <w:rFonts w:hAnsi="標楷體" w:hint="eastAsia"/>
                <w:color w:val="000000" w:themeColor="text1"/>
                <w:sz w:val="24"/>
                <w:szCs w:val="24"/>
              </w:rPr>
              <w:t>，而能及時提供學生就學需求與特教服務。目前於教育部特教通報網錄列之特教確認生計13名，疑似生計8名，疑似生中，有6名學生家長不同意鑑定，2名經家長同意，由特教教師協助申請特殊教育鑑定，正進行鑑定安置，處理中。</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（二）本院尚無發現有問題之學生。</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七、委員巡察教室，訪視多位特殊生班級生活狀況</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lastRenderedPageBreak/>
              <w:t>（一）本院王委員幼玲詢問江生在院情形，江生導師報告，該生在院參與技藝學程，學習美容美髮課程，語文、國字、數學概念及練習寫字，以便個案與案母及案阿嬤通信，案母目前在成人監服刑，案阿嬤年紀大。考量個案家庭支持度不佳，對情感依附需求高，未來出院擬找社福單位安置。</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（二）本院王委員幼玲詢問吳生服藥及就學狀況，吳生表示沒有服藥，對課程不感興趣，但上課還好。</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（三）本院王委員幼玲詢問蘇生有關視力及就學狀況，蘇生表示自己視力不佳是天生的，戴眼鏡就可以，書本及考卷不需要放大服務。</w:t>
            </w:r>
          </w:p>
          <w:p w:rsidR="00285E1E" w:rsidRPr="00B9609C" w:rsidRDefault="00285E1E" w:rsidP="00FD2ECA">
            <w:pPr>
              <w:spacing w:line="280" w:lineRule="exact"/>
              <w:ind w:left="260" w:hangingChars="100" w:hanging="260"/>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※散會：13：00。</w:t>
            </w:r>
          </w:p>
          <w:p w:rsidR="00285E1E" w:rsidRPr="00B9609C" w:rsidRDefault="00285E1E" w:rsidP="00FD2ECA">
            <w:pPr>
              <w:spacing w:line="280" w:lineRule="exact"/>
              <w:ind w:left="260" w:hangingChars="100" w:hanging="260"/>
              <w:rPr>
                <w:rFonts w:hAnsi="標楷體"/>
                <w:color w:val="000000" w:themeColor="text1"/>
                <w:sz w:val="24"/>
                <w:szCs w:val="24"/>
              </w:rPr>
            </w:pPr>
          </w:p>
          <w:p w:rsidR="00285E1E" w:rsidRPr="00B9609C" w:rsidRDefault="00285E1E" w:rsidP="00FD2ECA">
            <w:pPr>
              <w:spacing w:line="280" w:lineRule="exact"/>
              <w:ind w:left="600" w:hanging="600"/>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※履勘臺中看守所</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一、委員巡察病舍，訪視關心罹病收容人身體狀況，服藥情況情形。</w:t>
            </w:r>
            <w:r w:rsidRPr="00B9609C">
              <w:rPr>
                <w:rFonts w:hAnsi="標楷體" w:hint="eastAsia"/>
                <w:color w:val="000000" w:themeColor="text1"/>
                <w:sz w:val="24"/>
                <w:szCs w:val="24"/>
              </w:rPr>
              <w:br/>
              <w:t>收容人：身體狀況還好，並有看護照護妥適協助，生活上尚無不便之處，感謝委員關懷。</w:t>
            </w:r>
            <w:r w:rsidRPr="00B9609C">
              <w:rPr>
                <w:rFonts w:hAnsi="標楷體" w:hint="eastAsia"/>
                <w:color w:val="000000" w:themeColor="text1"/>
                <w:sz w:val="24"/>
                <w:szCs w:val="24"/>
              </w:rPr>
              <w:br/>
              <w:t>葉所長碧仁：介紹提供身心障礙之環境設施，如坐式馬桶、扶手、防滑墊板、防撞條、提供輪椅、拐狀、助行器、提供熱水及無障礙空間設施等。</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二、委員巡看衛生科診療室及健保醫療設施。</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三、委員巡察中央台，所長介紹收容狀況。</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四、委員抽查工場身心障礙收容人3位訪問關懷。</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（一）個案1：孝舍林○宗</w:t>
            </w:r>
            <w:r w:rsidRPr="00B9609C">
              <w:rPr>
                <w:rFonts w:hAnsi="標楷體" w:hint="eastAsia"/>
                <w:color w:val="000000" w:themeColor="text1"/>
                <w:sz w:val="24"/>
                <w:szCs w:val="24"/>
              </w:rPr>
              <w:br/>
              <w:t>本院委員：詢問其工場作業及生活，所犯何罪？</w:t>
            </w:r>
            <w:r w:rsidRPr="00B9609C">
              <w:rPr>
                <w:rFonts w:hAnsi="標楷體" w:hint="eastAsia"/>
                <w:color w:val="000000" w:themeColor="text1"/>
                <w:sz w:val="24"/>
                <w:szCs w:val="24"/>
              </w:rPr>
              <w:br/>
              <w:t>收容人：回應委員問題，並敘述個人因酒駕入所，在工場為摺紙蓮花製作，目前無生活困擾，均有所內看健保診精神科，固定服藥控制，向委員致謝。</w:t>
            </w:r>
            <w:r w:rsidRPr="00B9609C">
              <w:rPr>
                <w:rFonts w:hAnsi="標楷體" w:hint="eastAsia"/>
                <w:color w:val="000000" w:themeColor="text1"/>
                <w:sz w:val="24"/>
                <w:szCs w:val="24"/>
              </w:rPr>
              <w:br/>
              <w:t>本院委員：提醒出所後，因吃精神科用藥，別喝酒酒駕，這樣很危險。</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（二）個案2：1工蔡○峰</w:t>
            </w:r>
            <w:r w:rsidRPr="00B9609C">
              <w:rPr>
                <w:rFonts w:hAnsi="標楷體" w:hint="eastAsia"/>
                <w:color w:val="000000" w:themeColor="text1"/>
                <w:sz w:val="24"/>
                <w:szCs w:val="24"/>
              </w:rPr>
              <w:br/>
              <w:t>本院委員：詢問其工場作業及生活，其中度思覺失調是怎樣是否有幻覺，所犯何罪？</w:t>
            </w:r>
            <w:r w:rsidRPr="00B9609C">
              <w:rPr>
                <w:rFonts w:hAnsi="標楷體" w:hint="eastAsia"/>
                <w:color w:val="000000" w:themeColor="text1"/>
                <w:sz w:val="24"/>
                <w:szCs w:val="24"/>
              </w:rPr>
              <w:br/>
              <w:t>收容人：回應委員問題，並敘述個人因犯強盜罪入所，在工場為泡泡水製作，目前無生活困擾，均有所內看診精神科，固定服藥控制，向委員致謝。</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（三）個案3：誠舍楊○文</w:t>
            </w:r>
            <w:r w:rsidRPr="00B9609C">
              <w:rPr>
                <w:rFonts w:hAnsi="標楷體" w:hint="eastAsia"/>
                <w:color w:val="000000" w:themeColor="text1"/>
                <w:sz w:val="24"/>
                <w:szCs w:val="24"/>
              </w:rPr>
              <w:br/>
              <w:t>本院委員：詢問其犯竊盜次數？是否再犯？</w:t>
            </w:r>
            <w:r w:rsidRPr="00B9609C">
              <w:rPr>
                <w:rFonts w:hAnsi="標楷體" w:hint="eastAsia"/>
                <w:color w:val="000000" w:themeColor="text1"/>
                <w:sz w:val="24"/>
                <w:szCs w:val="24"/>
              </w:rPr>
              <w:br/>
              <w:t>收容人：是偷竊別人的機車，這是第3次囉，傻笑……（該員為智能障礙者）。</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五、委員路途履勘作業成品展示區，所長、作業科長與向委員解說技能訓練製作方式及銷售之成果。</w:t>
            </w:r>
          </w:p>
          <w:p w:rsidR="00285E1E" w:rsidRPr="00B9609C" w:rsidRDefault="00285E1E" w:rsidP="00FD2ECA">
            <w:pPr>
              <w:spacing w:line="280" w:lineRule="exact"/>
              <w:ind w:left="600" w:hanging="600"/>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※履勘臺中監獄</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一、委員抵達臺中監獄監後逕行巡察，過程中安排由委員指定之7位身心障礙收容人，於忠區中央台接見等候區座位接受訪視、關懷及詢答。</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二、本院委員：關心收容人個人學歷、身障</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類別、疾病情形、有無遭受欺侮、有無規律服藥、生活上有無受到必要之協助。</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三、針對第七類（肢障）收容人特別關懷有無接受復健、監方安排</w:t>
            </w:r>
            <w:r w:rsidRPr="00B9609C">
              <w:rPr>
                <w:rFonts w:hAnsi="標楷體" w:hint="eastAsia"/>
                <w:color w:val="000000" w:themeColor="text1"/>
                <w:sz w:val="24"/>
                <w:szCs w:val="24"/>
              </w:rPr>
              <w:lastRenderedPageBreak/>
              <w:t>看護服務員有無陪同協助練習復健；並透過握手或觀察收容人走動步態，逐個檢視肢障收容人肢體障礙程度。</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四、另針對第一類（精神疾病個案、智能不足、失智症）收容人，除詢問身障收容人本人，亦詢問陪同照顧之看護服務員，個案平日照護情況。</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五、接受訪談身障收容人：逐一答復個人基本教育程度及疾病情形，提供個人隨身配戴於識別證之身心障礙</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予委員檢視身障類別，均表示未無遭受欺侮、有規律服藥、管教小組成員在生活上有提供必要之協助。肢障收容人另回復有接受復健練習，且看護服務員有陪同協助練習。</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六、照護失智症收容人之看護服務員：因平日與個案相處較長，表示失智症個案對其仍有辨別能力，對於個案平日有無需要協助（例如：可自行進食，但睡前需包尿布，避免尿床）等細節，一一詳述回答。（履勘後移動至會議室簡報及討論）</w:t>
            </w:r>
          </w:p>
          <w:p w:rsidR="00285E1E" w:rsidRPr="00B9609C" w:rsidRDefault="00285E1E" w:rsidP="00FD2ECA">
            <w:pPr>
              <w:adjustRightInd w:val="0"/>
              <w:spacing w:line="280" w:lineRule="exact"/>
              <w:ind w:left="600" w:hanging="600"/>
              <w:textAlignment w:val="baseline"/>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※簡報內容：</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一、臺中看守所葉所長碧仁簡報：略。</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二、臺中監獄衛生科劉科長翼端簡報：略。</w:t>
            </w:r>
          </w:p>
          <w:p w:rsidR="00285E1E" w:rsidRPr="00B9609C" w:rsidRDefault="00285E1E" w:rsidP="00FD2ECA">
            <w:pPr>
              <w:adjustRightInd w:val="0"/>
              <w:spacing w:line="280" w:lineRule="exact"/>
              <w:ind w:left="600" w:hanging="600"/>
              <w:textAlignment w:val="baseline"/>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※、主席致詞及委員提問：</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一、本院王委員幼玲：謝謝大家的說明，臺中看守所這邊，我有看到你們著墨是服藥的這個部分，會不會、有沒有真的吃下去，這個是因為一般病患有症狀時，通常這些人不大喜歡吃藥；另外，看守所這邊，我們會特別關心的是，不單是戒護的需要，包括整體的處遇需求，但是也要考慮他們復歸社會，所以不管是身心疾病的病人也好或是肢體的病人也好，特別是剛剛有訪視脊髓損傷病患，他們還是有進行物理復健跟其他的復健的需要，那當然也不可能每個人由你們的戒護人員來做，也有照顧服務員，也給他一點點基本的訓練，然後復健師如果可以去指導，至少讓他那個功能不要繼續衰退。因為其實出獄他要在養護機構裡面，他自己保存一些可以自己支持的能力、自己行動的能力，對他的生活品質是有幫助的，所以這部份再提醒一下。</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二、本院高委員涌誠：這些相關資料如果有需要再後補，我比較想要知道的是，就是因為我們剛剛看到很多其實是帶著</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進來的，那因為中監，醫療資源在你們這邊，每天都有精神科的門診，所以你們的評估會比較方便，其他的監所，我比較想要知道的是說，沒有帶著</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進來的，外面新收的時候開始是正常的，但是在進來以後才急性發作或者是心理評估以後發病，可能發覺他有必要做心理評估，確診他有精神疾病的比例？請統計近五年入監之後有發病症的數據。</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三、本院王委員幼玲：剛剛看到中監有</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的病患還穩定的。</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四、本院高委員涌誠：另外，就是剛剛那位護理師說的確有時是一位在餵藥，所以真的就是由她一個人處理？</w:t>
            </w:r>
          </w:p>
          <w:p w:rsidR="00285E1E" w:rsidRPr="00B9609C" w:rsidRDefault="00285E1E" w:rsidP="00FD2ECA">
            <w:pPr>
              <w:spacing w:line="280" w:lineRule="exact"/>
              <w:ind w:left="260" w:hangingChars="100" w:hanging="260"/>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※機關人員補充說明資料：</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一、本院高委員涌誠提問：入監後已達身心障礙要件（但無</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），機關主動幫收容人申請身心障礙</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數據（暫定5年內）。</w:t>
            </w:r>
            <w:r w:rsidRPr="00B9609C">
              <w:rPr>
                <w:rFonts w:hAnsi="標楷體" w:hint="eastAsia"/>
                <w:color w:val="000000" w:themeColor="text1"/>
                <w:sz w:val="24"/>
                <w:szCs w:val="24"/>
              </w:rPr>
              <w:br/>
              <w:t>臺中監獄回復：103至107年臺中監獄收容人入監後才確診領有</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的人數資料</w:t>
            </w:r>
          </w:p>
          <w:tbl>
            <w:tblPr>
              <w:tblW w:w="8220" w:type="dxa"/>
              <w:tblInd w:w="280" w:type="dxa"/>
              <w:tblLayout w:type="fixed"/>
              <w:tblLook w:val="04A0" w:firstRow="1" w:lastRow="0" w:firstColumn="1" w:lastColumn="0" w:noHBand="0" w:noVBand="1"/>
            </w:tblPr>
            <w:tblGrid>
              <w:gridCol w:w="1135"/>
              <w:gridCol w:w="1417"/>
              <w:gridCol w:w="1417"/>
              <w:gridCol w:w="1417"/>
              <w:gridCol w:w="1417"/>
              <w:gridCol w:w="1417"/>
            </w:tblGrid>
            <w:tr w:rsidR="00F01395" w:rsidRPr="00B9609C" w:rsidTr="00FD2ECA">
              <w:trPr>
                <w:trHeight w:val="397"/>
              </w:trPr>
              <w:tc>
                <w:tcPr>
                  <w:tcW w:w="113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285E1E" w:rsidRPr="00B9609C" w:rsidRDefault="00285E1E" w:rsidP="00FD2ECA">
                  <w:pPr>
                    <w:spacing w:line="280" w:lineRule="exact"/>
                    <w:ind w:left="600" w:hanging="600"/>
                    <w:jc w:val="center"/>
                    <w:rPr>
                      <w:rFonts w:hAnsi="標楷體"/>
                      <w:color w:val="000000" w:themeColor="text1"/>
                      <w:sz w:val="24"/>
                      <w:szCs w:val="24"/>
                    </w:rPr>
                  </w:pPr>
                  <w:r w:rsidRPr="00B9609C">
                    <w:rPr>
                      <w:rFonts w:hAnsi="標楷體" w:hint="eastAsia"/>
                      <w:color w:val="000000" w:themeColor="text1"/>
                      <w:sz w:val="24"/>
                      <w:szCs w:val="24"/>
                    </w:rPr>
                    <w:t>年度</w:t>
                  </w:r>
                </w:p>
              </w:tc>
              <w:tc>
                <w:tcPr>
                  <w:tcW w:w="141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285E1E" w:rsidRPr="00B9609C" w:rsidRDefault="00285E1E" w:rsidP="00FD2ECA">
                  <w:pPr>
                    <w:spacing w:line="280" w:lineRule="exact"/>
                    <w:ind w:left="600" w:hanging="600"/>
                    <w:jc w:val="center"/>
                    <w:rPr>
                      <w:rFonts w:hAnsi="標楷體"/>
                      <w:color w:val="000000" w:themeColor="text1"/>
                      <w:sz w:val="24"/>
                      <w:szCs w:val="24"/>
                    </w:rPr>
                  </w:pPr>
                  <w:r w:rsidRPr="00B9609C">
                    <w:rPr>
                      <w:rFonts w:hAnsi="標楷體" w:hint="eastAsia"/>
                      <w:color w:val="000000" w:themeColor="text1"/>
                      <w:sz w:val="24"/>
                      <w:szCs w:val="24"/>
                    </w:rPr>
                    <w:t>103</w:t>
                  </w:r>
                </w:p>
              </w:tc>
              <w:tc>
                <w:tcPr>
                  <w:tcW w:w="141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285E1E" w:rsidRPr="00B9609C" w:rsidRDefault="00285E1E" w:rsidP="00FD2ECA">
                  <w:pPr>
                    <w:spacing w:line="280" w:lineRule="exact"/>
                    <w:ind w:left="600" w:hanging="600"/>
                    <w:jc w:val="center"/>
                    <w:rPr>
                      <w:rFonts w:hAnsi="標楷體"/>
                      <w:color w:val="000000" w:themeColor="text1"/>
                      <w:sz w:val="24"/>
                      <w:szCs w:val="24"/>
                    </w:rPr>
                  </w:pPr>
                  <w:r w:rsidRPr="00B9609C">
                    <w:rPr>
                      <w:rFonts w:hAnsi="標楷體" w:hint="eastAsia"/>
                      <w:color w:val="000000" w:themeColor="text1"/>
                      <w:sz w:val="24"/>
                      <w:szCs w:val="24"/>
                    </w:rPr>
                    <w:t>104</w:t>
                  </w:r>
                </w:p>
              </w:tc>
              <w:tc>
                <w:tcPr>
                  <w:tcW w:w="141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285E1E" w:rsidRPr="00B9609C" w:rsidRDefault="00285E1E" w:rsidP="00FD2ECA">
                  <w:pPr>
                    <w:spacing w:line="280" w:lineRule="exact"/>
                    <w:ind w:left="600" w:hanging="600"/>
                    <w:jc w:val="center"/>
                    <w:rPr>
                      <w:rFonts w:hAnsi="標楷體"/>
                      <w:color w:val="000000" w:themeColor="text1"/>
                      <w:sz w:val="24"/>
                      <w:szCs w:val="24"/>
                    </w:rPr>
                  </w:pPr>
                  <w:r w:rsidRPr="00B9609C">
                    <w:rPr>
                      <w:rFonts w:hAnsi="標楷體" w:hint="eastAsia"/>
                      <w:color w:val="000000" w:themeColor="text1"/>
                      <w:sz w:val="24"/>
                      <w:szCs w:val="24"/>
                    </w:rPr>
                    <w:t>105</w:t>
                  </w:r>
                </w:p>
              </w:tc>
              <w:tc>
                <w:tcPr>
                  <w:tcW w:w="141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285E1E" w:rsidRPr="00B9609C" w:rsidRDefault="00285E1E" w:rsidP="00FD2ECA">
                  <w:pPr>
                    <w:spacing w:line="280" w:lineRule="exact"/>
                    <w:ind w:left="600" w:hanging="600"/>
                    <w:jc w:val="center"/>
                    <w:rPr>
                      <w:rFonts w:hAnsi="標楷體"/>
                      <w:color w:val="000000" w:themeColor="text1"/>
                      <w:sz w:val="24"/>
                      <w:szCs w:val="24"/>
                    </w:rPr>
                  </w:pPr>
                  <w:r w:rsidRPr="00B9609C">
                    <w:rPr>
                      <w:rFonts w:hAnsi="標楷體" w:hint="eastAsia"/>
                      <w:color w:val="000000" w:themeColor="text1"/>
                      <w:sz w:val="24"/>
                      <w:szCs w:val="24"/>
                    </w:rPr>
                    <w:t>106</w:t>
                  </w:r>
                </w:p>
              </w:tc>
              <w:tc>
                <w:tcPr>
                  <w:tcW w:w="141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285E1E" w:rsidRPr="00B9609C" w:rsidRDefault="00285E1E" w:rsidP="00FD2ECA">
                  <w:pPr>
                    <w:spacing w:line="280" w:lineRule="exact"/>
                    <w:ind w:left="600" w:hanging="600"/>
                    <w:jc w:val="center"/>
                    <w:rPr>
                      <w:rFonts w:hAnsi="標楷體"/>
                      <w:color w:val="000000" w:themeColor="text1"/>
                      <w:sz w:val="24"/>
                      <w:szCs w:val="24"/>
                    </w:rPr>
                  </w:pPr>
                  <w:r w:rsidRPr="00B9609C">
                    <w:rPr>
                      <w:rFonts w:hAnsi="標楷體" w:hint="eastAsia"/>
                      <w:color w:val="000000" w:themeColor="text1"/>
                      <w:sz w:val="24"/>
                      <w:szCs w:val="24"/>
                    </w:rPr>
                    <w:t>107</w:t>
                  </w:r>
                </w:p>
              </w:tc>
            </w:tr>
            <w:tr w:rsidR="00F01395" w:rsidRPr="00B9609C" w:rsidTr="00FD2ECA">
              <w:trPr>
                <w:trHeight w:val="397"/>
              </w:trPr>
              <w:tc>
                <w:tcPr>
                  <w:tcW w:w="1135"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spacing w:line="280" w:lineRule="exact"/>
                    <w:ind w:left="600" w:hanging="600"/>
                    <w:jc w:val="center"/>
                    <w:rPr>
                      <w:rFonts w:hAnsi="標楷體"/>
                      <w:color w:val="000000" w:themeColor="text1"/>
                      <w:sz w:val="24"/>
                      <w:szCs w:val="24"/>
                    </w:rPr>
                  </w:pPr>
                  <w:r w:rsidRPr="00B9609C">
                    <w:rPr>
                      <w:rFonts w:hAnsi="標楷體" w:hint="eastAsia"/>
                      <w:color w:val="000000" w:themeColor="text1"/>
                      <w:sz w:val="24"/>
                      <w:szCs w:val="24"/>
                    </w:rPr>
                    <w:lastRenderedPageBreak/>
                    <w:t>人數</w:t>
                  </w:r>
                </w:p>
              </w:tc>
              <w:tc>
                <w:tcPr>
                  <w:tcW w:w="1417"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spacing w:line="280" w:lineRule="exact"/>
                    <w:ind w:left="600" w:hanging="600"/>
                    <w:jc w:val="center"/>
                    <w:rPr>
                      <w:rFonts w:hAnsi="標楷體"/>
                      <w:color w:val="000000" w:themeColor="text1"/>
                      <w:sz w:val="24"/>
                      <w:szCs w:val="24"/>
                    </w:rPr>
                  </w:pPr>
                  <w:r w:rsidRPr="00B9609C">
                    <w:rPr>
                      <w:rFonts w:hAnsi="標楷體" w:hint="eastAsia"/>
                      <w:color w:val="000000" w:themeColor="text1"/>
                      <w:sz w:val="24"/>
                      <w:szCs w:val="24"/>
                    </w:rPr>
                    <w:t>1（0精神）</w:t>
                  </w:r>
                </w:p>
              </w:tc>
              <w:tc>
                <w:tcPr>
                  <w:tcW w:w="1417"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spacing w:line="280" w:lineRule="exact"/>
                    <w:ind w:left="600" w:hanging="600"/>
                    <w:jc w:val="center"/>
                    <w:rPr>
                      <w:rFonts w:hAnsi="標楷體"/>
                      <w:color w:val="000000" w:themeColor="text1"/>
                      <w:sz w:val="24"/>
                      <w:szCs w:val="24"/>
                    </w:rPr>
                  </w:pPr>
                  <w:r w:rsidRPr="00B9609C">
                    <w:rPr>
                      <w:rFonts w:hAnsi="標楷體" w:hint="eastAsia"/>
                      <w:color w:val="000000" w:themeColor="text1"/>
                      <w:sz w:val="24"/>
                      <w:szCs w:val="24"/>
                    </w:rPr>
                    <w:t>3（3精神）</w:t>
                  </w:r>
                </w:p>
              </w:tc>
              <w:tc>
                <w:tcPr>
                  <w:tcW w:w="1417"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spacing w:line="280" w:lineRule="exact"/>
                    <w:ind w:left="600" w:hanging="600"/>
                    <w:jc w:val="center"/>
                    <w:rPr>
                      <w:rFonts w:hAnsi="標楷體"/>
                      <w:color w:val="000000" w:themeColor="text1"/>
                      <w:sz w:val="24"/>
                      <w:szCs w:val="24"/>
                    </w:rPr>
                  </w:pPr>
                  <w:r w:rsidRPr="00B9609C">
                    <w:rPr>
                      <w:rFonts w:hAnsi="標楷體" w:hint="eastAsia"/>
                      <w:color w:val="000000" w:themeColor="text1"/>
                      <w:sz w:val="24"/>
                      <w:szCs w:val="24"/>
                    </w:rPr>
                    <w:t>2（2精神）</w:t>
                  </w:r>
                </w:p>
              </w:tc>
              <w:tc>
                <w:tcPr>
                  <w:tcW w:w="1417"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spacing w:line="280" w:lineRule="exact"/>
                    <w:ind w:left="600" w:hanging="600"/>
                    <w:jc w:val="center"/>
                    <w:rPr>
                      <w:rFonts w:hAnsi="標楷體"/>
                      <w:color w:val="000000" w:themeColor="text1"/>
                      <w:sz w:val="24"/>
                      <w:szCs w:val="24"/>
                    </w:rPr>
                  </w:pPr>
                  <w:r w:rsidRPr="00B9609C">
                    <w:rPr>
                      <w:rFonts w:hAnsi="標楷體" w:hint="eastAsia"/>
                      <w:color w:val="000000" w:themeColor="text1"/>
                      <w:sz w:val="24"/>
                      <w:szCs w:val="24"/>
                    </w:rPr>
                    <w:t>2（1精神）</w:t>
                  </w:r>
                </w:p>
              </w:tc>
              <w:tc>
                <w:tcPr>
                  <w:tcW w:w="1417"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spacing w:line="280" w:lineRule="exact"/>
                    <w:ind w:left="600" w:hanging="600"/>
                    <w:jc w:val="center"/>
                    <w:rPr>
                      <w:rFonts w:hAnsi="標楷體"/>
                      <w:color w:val="000000" w:themeColor="text1"/>
                      <w:sz w:val="24"/>
                      <w:szCs w:val="24"/>
                    </w:rPr>
                  </w:pPr>
                  <w:r w:rsidRPr="00B9609C">
                    <w:rPr>
                      <w:rFonts w:hAnsi="標楷體" w:hint="eastAsia"/>
                      <w:color w:val="000000" w:themeColor="text1"/>
                      <w:sz w:val="24"/>
                      <w:szCs w:val="24"/>
                    </w:rPr>
                    <w:t>6（4精神）</w:t>
                  </w:r>
                </w:p>
              </w:tc>
            </w:tr>
          </w:tbl>
          <w:p w:rsidR="00285E1E" w:rsidRPr="00B9609C" w:rsidRDefault="00285E1E" w:rsidP="00FD2ECA">
            <w:pPr>
              <w:spacing w:line="280" w:lineRule="exact"/>
              <w:ind w:left="600" w:hanging="600"/>
              <w:rPr>
                <w:rFonts w:hAnsi="標楷體" w:cstheme="minorBidi"/>
                <w:color w:val="000000" w:themeColor="text1"/>
                <w:sz w:val="24"/>
                <w:szCs w:val="24"/>
              </w:rPr>
            </w:pPr>
            <w:r w:rsidRPr="00B9609C">
              <w:rPr>
                <w:rFonts w:hAnsi="標楷體" w:hint="eastAsia"/>
                <w:color w:val="000000" w:themeColor="text1"/>
                <w:sz w:val="24"/>
                <w:szCs w:val="24"/>
              </w:rPr>
              <w:t>二、本院高委員涌誠提問：護理師一人餵藥案。</w:t>
            </w:r>
            <w:r w:rsidRPr="00B9609C">
              <w:rPr>
                <w:rFonts w:hAnsi="標楷體" w:hint="eastAsia"/>
                <w:color w:val="000000" w:themeColor="text1"/>
                <w:sz w:val="24"/>
                <w:szCs w:val="24"/>
              </w:rPr>
              <w:br/>
              <w:t>臺中監獄回復：本監精神病專區執行日間餵藥有護理師1人，戒護主管及看護從旁協助；另有護理師1人負責處理行政事務。至於夜間、例假日餵藥，則由輪值醫事人員辦理。</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shd w:val="pct15" w:color="auto" w:fill="FFFFFF"/>
              </w:rPr>
              <w:t>※散會：16：00。</w:t>
            </w:r>
          </w:p>
        </w:tc>
      </w:tr>
      <w:tr w:rsidR="00F01395" w:rsidRPr="00B9609C" w:rsidTr="001F373A">
        <w:trPr>
          <w:trHeight w:val="1718"/>
        </w:trPr>
        <w:tc>
          <w:tcPr>
            <w:tcW w:w="681"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spacing w:line="280" w:lineRule="exact"/>
              <w:jc w:val="center"/>
              <w:rPr>
                <w:rFonts w:hAnsi="標楷體"/>
                <w:color w:val="000000" w:themeColor="text1"/>
                <w:spacing w:val="-20"/>
                <w:sz w:val="24"/>
                <w:szCs w:val="24"/>
              </w:rPr>
            </w:pPr>
            <w:r w:rsidRPr="00B9609C">
              <w:rPr>
                <w:rFonts w:hAnsi="標楷體" w:hint="eastAsia"/>
                <w:color w:val="000000" w:themeColor="text1"/>
                <w:spacing w:val="-20"/>
                <w:sz w:val="24"/>
                <w:szCs w:val="24"/>
              </w:rPr>
              <w:lastRenderedPageBreak/>
              <w:t>108</w:t>
            </w:r>
            <w:r w:rsidRPr="00B9609C">
              <w:rPr>
                <w:rFonts w:hAnsi="標楷體" w:hint="eastAsia"/>
                <w:color w:val="000000" w:themeColor="text1"/>
                <w:spacing w:val="-20"/>
                <w:sz w:val="24"/>
                <w:szCs w:val="24"/>
              </w:rPr>
              <w:br/>
              <w:t>年</w:t>
            </w:r>
            <w:r w:rsidRPr="00B9609C">
              <w:rPr>
                <w:rFonts w:hAnsi="標楷體" w:hint="eastAsia"/>
                <w:color w:val="000000" w:themeColor="text1"/>
                <w:spacing w:val="-20"/>
                <w:sz w:val="24"/>
                <w:szCs w:val="24"/>
              </w:rPr>
              <w:br/>
              <w:t>3</w:t>
            </w:r>
            <w:r w:rsidRPr="00B9609C">
              <w:rPr>
                <w:rFonts w:hAnsi="標楷體" w:hint="eastAsia"/>
                <w:color w:val="000000" w:themeColor="text1"/>
                <w:spacing w:val="-20"/>
                <w:sz w:val="24"/>
                <w:szCs w:val="24"/>
              </w:rPr>
              <w:br/>
              <w:t>月</w:t>
            </w:r>
            <w:r w:rsidRPr="00B9609C">
              <w:rPr>
                <w:rFonts w:hAnsi="標楷體" w:hint="eastAsia"/>
                <w:color w:val="000000" w:themeColor="text1"/>
                <w:spacing w:val="-20"/>
                <w:sz w:val="24"/>
                <w:szCs w:val="24"/>
              </w:rPr>
              <w:br/>
              <w:t>4</w:t>
            </w:r>
            <w:r w:rsidRPr="00B9609C">
              <w:rPr>
                <w:rFonts w:hAnsi="標楷體" w:hint="eastAsia"/>
                <w:color w:val="000000" w:themeColor="text1"/>
                <w:spacing w:val="-20"/>
                <w:sz w:val="24"/>
                <w:szCs w:val="24"/>
              </w:rPr>
              <w:br/>
              <w:t>日</w:t>
            </w:r>
            <w:r w:rsidRPr="00B9609C">
              <w:rPr>
                <w:rFonts w:hAnsi="標楷體" w:hint="eastAsia"/>
                <w:color w:val="000000" w:themeColor="text1"/>
                <w:spacing w:val="-20"/>
                <w:sz w:val="24"/>
                <w:szCs w:val="24"/>
              </w:rPr>
              <w:br/>
            </w:r>
          </w:p>
        </w:tc>
        <w:tc>
          <w:tcPr>
            <w:tcW w:w="680"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adjustRightInd w:val="0"/>
              <w:spacing w:line="280" w:lineRule="exact"/>
              <w:jc w:val="center"/>
              <w:textAlignment w:val="baseline"/>
              <w:rPr>
                <w:rFonts w:hAnsi="標楷體"/>
                <w:color w:val="000000" w:themeColor="text1"/>
                <w:spacing w:val="-20"/>
                <w:sz w:val="24"/>
                <w:szCs w:val="24"/>
              </w:rPr>
            </w:pPr>
            <w:r w:rsidRPr="00B9609C">
              <w:rPr>
                <w:rFonts w:hAnsi="標楷體" w:hint="eastAsia"/>
                <w:color w:val="000000" w:themeColor="text1"/>
                <w:spacing w:val="-20"/>
                <w:sz w:val="24"/>
                <w:szCs w:val="24"/>
              </w:rPr>
              <w:t>臺</w:t>
            </w:r>
            <w:r w:rsidRPr="00B9609C">
              <w:rPr>
                <w:rFonts w:hAnsi="標楷體" w:hint="eastAsia"/>
                <w:color w:val="000000" w:themeColor="text1"/>
                <w:spacing w:val="-20"/>
                <w:sz w:val="24"/>
                <w:szCs w:val="24"/>
              </w:rPr>
              <w:br/>
              <w:t>北</w:t>
            </w:r>
            <w:r w:rsidRPr="00B9609C">
              <w:rPr>
                <w:rFonts w:hAnsi="標楷體" w:hint="eastAsia"/>
                <w:color w:val="000000" w:themeColor="text1"/>
                <w:spacing w:val="-20"/>
                <w:sz w:val="24"/>
                <w:szCs w:val="24"/>
              </w:rPr>
              <w:br/>
              <w:t>看</w:t>
            </w:r>
            <w:r w:rsidRPr="00B9609C">
              <w:rPr>
                <w:rFonts w:hAnsi="標楷體" w:hint="eastAsia"/>
                <w:color w:val="000000" w:themeColor="text1"/>
                <w:spacing w:val="-20"/>
                <w:sz w:val="24"/>
                <w:szCs w:val="24"/>
              </w:rPr>
              <w:br/>
              <w:t>守</w:t>
            </w:r>
            <w:r w:rsidRPr="00B9609C">
              <w:rPr>
                <w:rFonts w:hAnsi="標楷體" w:hint="eastAsia"/>
                <w:color w:val="000000" w:themeColor="text1"/>
                <w:spacing w:val="-20"/>
                <w:sz w:val="24"/>
                <w:szCs w:val="24"/>
              </w:rPr>
              <w:br/>
              <w:t>所</w:t>
            </w:r>
            <w:r w:rsidRPr="00B9609C">
              <w:rPr>
                <w:rFonts w:hAnsi="標楷體" w:hint="eastAsia"/>
                <w:color w:val="000000" w:themeColor="text1"/>
                <w:spacing w:val="-20"/>
                <w:sz w:val="24"/>
                <w:szCs w:val="24"/>
              </w:rPr>
              <w:br/>
              <w:t>、</w:t>
            </w:r>
            <w:r w:rsidRPr="00B9609C">
              <w:rPr>
                <w:rFonts w:hAnsi="標楷體" w:hint="eastAsia"/>
                <w:color w:val="000000" w:themeColor="text1"/>
                <w:spacing w:val="-20"/>
                <w:sz w:val="24"/>
                <w:szCs w:val="24"/>
              </w:rPr>
              <w:br/>
              <w:t>誠</w:t>
            </w:r>
            <w:r w:rsidRPr="00B9609C">
              <w:rPr>
                <w:rFonts w:hAnsi="標楷體" w:hint="eastAsia"/>
                <w:color w:val="000000" w:themeColor="text1"/>
                <w:spacing w:val="-20"/>
                <w:sz w:val="24"/>
                <w:szCs w:val="24"/>
              </w:rPr>
              <w:br/>
              <w:t>正</w:t>
            </w:r>
            <w:r w:rsidRPr="00B9609C">
              <w:rPr>
                <w:rFonts w:hAnsi="標楷體" w:hint="eastAsia"/>
                <w:color w:val="000000" w:themeColor="text1"/>
                <w:spacing w:val="-20"/>
                <w:sz w:val="24"/>
                <w:szCs w:val="24"/>
              </w:rPr>
              <w:br/>
              <w:t>中</w:t>
            </w:r>
            <w:r w:rsidRPr="00B9609C">
              <w:rPr>
                <w:rFonts w:hAnsi="標楷體" w:hint="eastAsia"/>
                <w:color w:val="000000" w:themeColor="text1"/>
                <w:spacing w:val="-20"/>
                <w:sz w:val="24"/>
                <w:szCs w:val="24"/>
              </w:rPr>
              <w:br/>
              <w:t>學</w:t>
            </w:r>
          </w:p>
        </w:tc>
        <w:tc>
          <w:tcPr>
            <w:tcW w:w="7682" w:type="dxa"/>
            <w:tcBorders>
              <w:top w:val="single" w:sz="4" w:space="0" w:color="auto"/>
              <w:left w:val="single" w:sz="4" w:space="0" w:color="auto"/>
              <w:bottom w:val="single" w:sz="4" w:space="0" w:color="auto"/>
              <w:right w:val="single" w:sz="4" w:space="0" w:color="auto"/>
            </w:tcBorders>
          </w:tcPr>
          <w:p w:rsidR="00285E1E" w:rsidRPr="00B9609C" w:rsidRDefault="00285E1E" w:rsidP="00FD2ECA">
            <w:pPr>
              <w:spacing w:line="280" w:lineRule="exact"/>
              <w:ind w:left="260" w:hangingChars="100" w:hanging="260"/>
              <w:rPr>
                <w:rFonts w:hAnsi="標楷體" w:cstheme="minorBidi"/>
                <w:color w:val="000000" w:themeColor="text1"/>
                <w:sz w:val="24"/>
                <w:szCs w:val="24"/>
                <w:shd w:val="pct15" w:color="auto" w:fill="FFFFFF"/>
              </w:rPr>
            </w:pPr>
            <w:r w:rsidRPr="00B9609C">
              <w:rPr>
                <w:rFonts w:hAnsi="標楷體" w:hint="eastAsia"/>
                <w:color w:val="000000" w:themeColor="text1"/>
                <w:sz w:val="24"/>
                <w:szCs w:val="24"/>
                <w:shd w:val="pct15" w:color="auto" w:fill="FFFFFF"/>
              </w:rPr>
              <w:t>※履勘臺北看守所</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一、3位委員蒞所後，由林所長對本所囚情先口頭簡報，委員指定8位收容人安排訪談，後入戒護區訪察。</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二、徵得委員同意，除病舍1名收容人留至病舍訪談外，餘7名集中帶至偵訊室訪談，後依規劃路線由中央台進入戒護區，參觀舍房。</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三、實地履勘：（戒護區由戒護科謝科長坤展負責引導解說，衛生科由衛生科梁科長博政負責解說）</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（一）</w:t>
            </w:r>
            <w:r w:rsidRPr="00B9609C">
              <w:rPr>
                <w:rFonts w:hAnsi="標楷體" w:hint="eastAsia"/>
                <w:color w:val="000000" w:themeColor="text1"/>
                <w:sz w:val="24"/>
                <w:szCs w:val="24"/>
              </w:rPr>
              <w:tab/>
              <w:t>中央臺：由戒護科謝科長坤展說明戒護勤務運作情形，再沿中央走道至和一舍察看舍房設施。</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（二）和一舍：</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1.本院王委員幼玲：大房、小房如何安排？工場是否有坐輪椅的收容人？這些扶手什麼時侯裝設的？（戒護科謝科長坤展：由場舍同仁原則上依罪質分配，另會考慮收容人照護需求程度來分配，目前工場少有需使用輪椅之收容人，扶手設施於1月份裝設完成）。</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2.本院王委員幼玲、楊委員芳婉：這一房睡9個人，怎麼睡？有床的床位如何分配？（戒護科謝科長坤展：原則依入所前後分配，當然也會考慮年齡或需照護程度來分配）</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3.本院高委員涌誠：應該就是依級別來分配。</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（三）9工場：</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1.本院王委員幼玲：你們的浴廁扶手應該裝設兩邊較完善。</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2.本院王委員幼玲：這是老年工場，你們有年邁的收容人？（指靠窗邊5295裴姓收容人，71歲），委員詢問收容人工作狀況、案情、本所對其生活照顧情形，是否遭受欺侮。（該桌收容人與委員相談甚為融洽，反映工作可解悶、生活照顧周到）</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（四）衛生科及病舍：由衛生科梁科長博政介紹健保門診安排，收容看診情形，衛生醫療設施簡介。</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1.本院高委員涌誠：你們健保由何醫療院所承作？（第三期健保合作醫療院所由衛生福利部臺北醫院為主體，結合中英醫院、康健診所、亞東紀念醫院及臺大醫院金山分院共同合作）</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2.本院高委員涌誠、楊委員芳婉：臺大醫院也來？（因亞東紀念醫院結束感染科合約，才找到臺大金山分院來所）</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3.本院高委員涌誠、楊委員芳婉：感染科？北部醫療資源還是充足。（感染科服務愛滋病帶原者，北部雖醫療資源多但願意來的少）。</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4.本院王委員幼玲：訪談6382張姓收容人（視障、極重度）何病致殘、案情、何時入所，生活照顧是否妥適？（反映一切安好，同學十分照顧）。委員提及是否使手杖？（手杖保管，出所時會發還）。那上廁所誰帶你去？（同學都會幫忙），加油。</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5.本院楊委員芳婉：還有視障者嗎？（衛生科梁科長博政：現雙眼視障僅1位，類似個案一定收住病舍照顧）。</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6.本院王委員幼玲、楊委員芳婉：病舍有床位也有通舖，怎麼分配？（衛生科梁科長博政：因病舍容額不足，部分房間仍為通舖，配</w:t>
            </w:r>
            <w:r w:rsidRPr="00B9609C">
              <w:rPr>
                <w:rFonts w:hAnsi="標楷體" w:hint="eastAsia"/>
                <w:color w:val="000000" w:themeColor="text1"/>
                <w:sz w:val="24"/>
                <w:szCs w:val="24"/>
              </w:rPr>
              <w:lastRenderedPageBreak/>
              <w:t>住床位以醫療需求者為優先，通舖則配住輕症為原則）</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7.本院楊委員芳婉：這房有腸炎還有結膜炎也收病舍？（衛生科梁科長博政：房前病名會以收治病因紀錄，這兩位收容人病情應已治療，惟後續可能安排回診或檢查又會續留病舍）。</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（五）偵訊室訪談：</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1.指定1295胡姓等7位收容人（1295、5342、5407、5709、7268、7486、7026）</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2.委員依序對上述收容人，就案由，在所時間、身障類別、致殘原因、用藥情形、家庭支持、工作狀況、社會福利及出所銜接等問題詢答、特別關心精神障礙收容人用藥情形，委員對1295胡姓及7026黃姓兩位收容人訪談特別詳細。</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3.本院高委員涌誠：7026黃姓收容未何未在名冊內？（衛生科梁科長博政：當時以持有身心障礙</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收容人為調查基準，該收容人因未持</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，故未在查調名冊內）。</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shd w:val="pct15" w:color="auto" w:fill="FFFFFF"/>
              </w:rPr>
              <w:t>※主席致詞及各單位介紹：</w:t>
            </w:r>
          </w:p>
          <w:p w:rsidR="00285E1E" w:rsidRPr="00B9609C" w:rsidRDefault="00285E1E" w:rsidP="00FD2ECA">
            <w:pPr>
              <w:spacing w:line="280" w:lineRule="exact"/>
              <w:ind w:left="2081" w:hangingChars="800" w:hanging="2081"/>
              <w:rPr>
                <w:rFonts w:hAnsi="標楷體"/>
                <w:color w:val="000000" w:themeColor="text1"/>
                <w:sz w:val="24"/>
                <w:szCs w:val="24"/>
              </w:rPr>
            </w:pPr>
            <w:r w:rsidRPr="00B9609C">
              <w:rPr>
                <w:rFonts w:hAnsi="標楷體" w:hint="eastAsia"/>
                <w:color w:val="000000" w:themeColor="text1"/>
                <w:sz w:val="24"/>
                <w:szCs w:val="24"/>
              </w:rPr>
              <w:t>本院王委員幼玲：矯正署周副署長、臺北看守所林所長、矯正署及北所同仁，非常感謝各位本日的陪同，本次至機關主要履勘身心障礙收容人於監所內的生活狀況，因為下午還有行程，時間緊湊，我們邊用餐邊討論。</w:t>
            </w:r>
          </w:p>
          <w:p w:rsidR="00285E1E" w:rsidRPr="00B9609C" w:rsidRDefault="00285E1E" w:rsidP="00FD2ECA">
            <w:pPr>
              <w:spacing w:line="280" w:lineRule="exact"/>
              <w:ind w:left="260" w:hangingChars="100" w:hanging="260"/>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※簡報內容：略。</w:t>
            </w:r>
          </w:p>
          <w:p w:rsidR="00285E1E" w:rsidRPr="00B9609C" w:rsidRDefault="00285E1E" w:rsidP="00FD2ECA">
            <w:pPr>
              <w:spacing w:line="280" w:lineRule="exact"/>
              <w:ind w:left="260" w:hangingChars="100" w:hanging="260"/>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※機關人員發言內容：</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一、本院王委員幼玲：方才訪談最後一位黃姓收容人為何不用吃藥。</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二、衛生科長梁博政：收容人</w:t>
            </w:r>
            <w:r w:rsidR="007F754E">
              <w:rPr>
                <w:rFonts w:hAnsi="標楷體" w:hint="eastAsia"/>
                <w:color w:val="000000" w:themeColor="text1"/>
                <w:sz w:val="24"/>
                <w:szCs w:val="24"/>
              </w:rPr>
              <w:t>黃○○</w:t>
            </w:r>
            <w:r w:rsidRPr="00B9609C">
              <w:rPr>
                <w:rFonts w:hAnsi="標楷體" w:hint="eastAsia"/>
                <w:color w:val="000000" w:themeColor="text1"/>
                <w:sz w:val="24"/>
                <w:szCs w:val="24"/>
              </w:rPr>
              <w:t>患有思覺失調症，曾服藥物一陣子目前停藥中，黃某未持有身障</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未列入本次查訪範圍，其精神病症仍屬本所列管個案，未續予投藥主要係其生活情形正常，顯無影響他人故予停藥。</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三、本院王委員幼玲：黃姓收容人在外無身障</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、在所內亦無身障</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，顯然屬妄想症狀，未列入身障名單。</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四、衛生科長梁博政：黃某病因是思覺失調症，未持有身心障礙</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，故未列入此次查訪名單內，惟精神疾病部分仍由列管中。</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五、本院高委員涌誠：本次履勘本院有請矯正署提供全部受刑人，以及被診斷出有精神疾病者，本次調查因無持有身心障礙</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故未列入名單，即以持有身心障礙</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調查為主。至於有精神疾病者之銜接問題，有精神疾病者出監（所）會通知警察局及衛生局，這是往後銜接部分。往前銜接部分，也就是在偵察、審判中曾經做過鑑定，這個鑑定會比入監（所）後做的更詳盡，即個案之判決書內已有相關資料，所有資料不會銜接到矯正體系，有資源浪費的情形，如</w:t>
            </w:r>
            <w:r w:rsidR="007F754E">
              <w:rPr>
                <w:rFonts w:hAnsi="標楷體" w:hint="eastAsia"/>
                <w:color w:val="000000" w:themeColor="text1"/>
                <w:sz w:val="24"/>
                <w:szCs w:val="24"/>
              </w:rPr>
              <w:t>黃○○</w:t>
            </w:r>
            <w:r w:rsidRPr="00B9609C">
              <w:rPr>
                <w:rFonts w:hAnsi="標楷體" w:hint="eastAsia"/>
                <w:color w:val="000000" w:themeColor="text1"/>
                <w:sz w:val="24"/>
                <w:szCs w:val="24"/>
              </w:rPr>
              <w:t>在當初偵審中應該已鑑定有精神疾病。銜接的方式，是否由矯正機關來協助申請身心障礙</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，而非讓他在外面有</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進來後再來承（銜）接，主要外面已經有做鑑定，目前還有空檔，還未達到申請</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的狀況，這才是銜接的問題。</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六、本院王委員幼玲：請問所長你們會覺得在照顧精神病病人，會有什麼實務上困難嗎？</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七、林所長志雄：本所對於這個區塊醫療上較不專業，當遇上精神疾患屬哪種類型亦未可知，僅能以迫切找精神科醫師介入診療，但並非看過精神科醫生，病情即會明顯好轉，有可能在醫</w:t>
            </w:r>
            <w:r w:rsidRPr="00B9609C">
              <w:rPr>
                <w:rFonts w:hAnsi="標楷體" w:hint="eastAsia"/>
                <w:color w:val="000000" w:themeColor="text1"/>
                <w:sz w:val="24"/>
                <w:szCs w:val="24"/>
              </w:rPr>
              <w:lastRenderedPageBreak/>
              <w:t>師用藥劑量調整期間，病患會向主管反映，藥吃了以後連白天都想睡覺等不適應情形，本所需再聯繫該專科醫師門診，也就是個別化醫療狀況差異相當懸殊，由矯正人員擔負此區塊醫護狀況誠屬強人所難，畢竟醫護事項非矯正人員的專業。醫師開立之處方藥物，值勤人員僅能如時要求病患眼同服藥。此外，尚有病患沒有病識感，機關又無立場強迫其就醫，若他有「錯」的行為，很難讓其他人認為他的行為正常，諸如此類，本所已儘量幫助他們，包括協助負擔門診費用，但還是有拒看醫生的情形，值勤同仁甚至遭言語辱罵也深感無奈。</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八、本院王委員幼玲：監獄有無強制治療的規定。</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九、林所長志雄：目前僅針對不吃飯有危及其生命，才能強制營養，無病識感又未危及其他人者，充其量僅能要求收容人自行填寫放棄醫療，機關無法為其強制治療，當事人無意願及病識感，是現階段必須重視的區塊。</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十、本院王委員幼玲：「管理」與「人權」應如何拿捏，也是我們一起要努力的課題。</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十一、林所長志雄：我們矯正機關是司法體系的末端，前端（所外）所產生的問題，在我們後端接收後，收容人已避開原有所外模式，生活一切皆回歸正常，一旦期滿出監（所）後，即無從控管，譬如本所107年度協助安置個案有5位，這些有障礙的個案，第一找不到家人，第二家人置之不理，在這種情形下，本所主動協助尋找安置機構，主動與縣市社會局處或安養中心聯繫，其中有一位出所狀況相當不好，本人即要求輔導員於安置後一個月，再予探視其生活狀況，這是我們的實務運作情形，這些已經跳脫矯正人員的專業領域，本所仍然對他們十分關心。</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十二、本院高委員涌誠、王委員幼玲：就胡○文再度收容的情況，衛生醫療單位還來不及開案，就發生再犯案的情形。</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十三、林所長志雄：胡○文個案，其於雲林監獄出監後有通報衛生局及警察局，這次再度入所本所後，相關醫療服藥皆有照顧到。</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十四、本院王委員幼玲、高委員涌誠：針對精神病病人有無強制醫療的問題，就剛討論訪視最後的</w:t>
            </w:r>
            <w:r w:rsidR="007F754E">
              <w:rPr>
                <w:rFonts w:hAnsi="標楷體" w:hint="eastAsia"/>
                <w:color w:val="000000" w:themeColor="text1"/>
                <w:sz w:val="24"/>
                <w:szCs w:val="24"/>
              </w:rPr>
              <w:t>黃○○</w:t>
            </w:r>
            <w:r w:rsidRPr="00B9609C">
              <w:rPr>
                <w:rFonts w:hAnsi="標楷體" w:hint="eastAsia"/>
                <w:color w:val="000000" w:themeColor="text1"/>
                <w:sz w:val="24"/>
                <w:szCs w:val="24"/>
              </w:rPr>
              <w:t>等個案，有其建構的世界，邏輯與認知思考，其實</w:t>
            </w:r>
            <w:r w:rsidR="000D6145" w:rsidRPr="00B9609C">
              <w:rPr>
                <w:rFonts w:hAnsi="標楷體" w:hint="eastAsia"/>
                <w:color w:val="000000" w:themeColor="text1"/>
                <w:sz w:val="24"/>
                <w:szCs w:val="24"/>
              </w:rPr>
              <w:t>王○○</w:t>
            </w:r>
            <w:r w:rsidRPr="00B9609C">
              <w:rPr>
                <w:rFonts w:hAnsi="標楷體" w:hint="eastAsia"/>
                <w:color w:val="000000" w:themeColor="text1"/>
                <w:sz w:val="24"/>
                <w:szCs w:val="24"/>
              </w:rPr>
              <w:t>也有類似沒有病識感及罪惡感的情形，有無吃藥在生活尚無差異，以致在其建構的世界，認定是事實而犯案。</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十五、衛生科長梁博政：</w:t>
            </w:r>
            <w:r w:rsidR="000D6145" w:rsidRPr="00B9609C">
              <w:rPr>
                <w:rFonts w:hAnsi="標楷體" w:hint="eastAsia"/>
                <w:color w:val="000000" w:themeColor="text1"/>
                <w:sz w:val="24"/>
                <w:szCs w:val="24"/>
              </w:rPr>
              <w:t>王○○</w:t>
            </w:r>
            <w:r w:rsidRPr="00B9609C">
              <w:rPr>
                <w:rFonts w:hAnsi="標楷體" w:hint="eastAsia"/>
                <w:color w:val="000000" w:themeColor="text1"/>
                <w:sz w:val="24"/>
                <w:szCs w:val="24"/>
              </w:rPr>
              <w:t>目前仍由本所賡續列管，目前有正常服藥控制。</w:t>
            </w:r>
          </w:p>
          <w:p w:rsidR="00285E1E" w:rsidRPr="00B9609C" w:rsidRDefault="00285E1E" w:rsidP="00FD2ECA">
            <w:pPr>
              <w:spacing w:line="280" w:lineRule="exact"/>
              <w:ind w:left="260" w:hangingChars="100" w:hanging="260"/>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※散會：12：45。</w:t>
            </w:r>
          </w:p>
          <w:p w:rsidR="00285E1E" w:rsidRPr="00B9609C" w:rsidRDefault="00285E1E" w:rsidP="00FD2ECA">
            <w:pPr>
              <w:spacing w:line="280" w:lineRule="exact"/>
              <w:ind w:left="260" w:hangingChars="100" w:hanging="260"/>
              <w:rPr>
                <w:rFonts w:hAnsi="標楷體"/>
                <w:color w:val="000000" w:themeColor="text1"/>
                <w:sz w:val="24"/>
                <w:szCs w:val="24"/>
                <w:shd w:val="pct15" w:color="auto" w:fill="FFFFFF"/>
              </w:rPr>
            </w:pPr>
          </w:p>
          <w:p w:rsidR="00285E1E" w:rsidRPr="00B9609C" w:rsidRDefault="00285E1E" w:rsidP="00FD2ECA">
            <w:pPr>
              <w:spacing w:line="280" w:lineRule="exact"/>
              <w:ind w:left="260" w:hangingChars="100" w:hanging="260"/>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※履勘誠正中學</w:t>
            </w:r>
          </w:p>
          <w:p w:rsidR="00285E1E" w:rsidRPr="00B9609C" w:rsidRDefault="00285E1E" w:rsidP="00FD2ECA">
            <w:pPr>
              <w:spacing w:line="280" w:lineRule="exact"/>
              <w:ind w:left="260" w:hangingChars="100" w:hanging="260"/>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※簡報內容：略。</w:t>
            </w:r>
          </w:p>
          <w:p w:rsidR="00285E1E" w:rsidRPr="00B9609C" w:rsidRDefault="00285E1E" w:rsidP="00FD2ECA">
            <w:pPr>
              <w:spacing w:line="280" w:lineRule="exact"/>
              <w:ind w:left="260" w:hangingChars="100" w:hanging="260"/>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※機關人員發言內容：</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一、本院委員：學生從誠正畢業的話，是拿誠正的畢業證書嗎？</w:t>
            </w:r>
            <w:r w:rsidRPr="00B9609C">
              <w:rPr>
                <w:rFonts w:hAnsi="標楷體" w:hint="eastAsia"/>
                <w:color w:val="000000" w:themeColor="text1"/>
                <w:sz w:val="24"/>
                <w:szCs w:val="24"/>
              </w:rPr>
              <w:br/>
              <w:t>顏校長回復：從本校高中畢業的話，是拿合作學校的畢業證書。</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二、本院委員：那國中部的學生呢？</w:t>
            </w:r>
            <w:r w:rsidRPr="00B9609C">
              <w:rPr>
                <w:rFonts w:hAnsi="標楷體" w:hint="eastAsia"/>
                <w:color w:val="000000" w:themeColor="text1"/>
                <w:sz w:val="24"/>
                <w:szCs w:val="24"/>
              </w:rPr>
              <w:br/>
              <w:t>顏校長回復：國中部的畢業證書，是拿原籍學校的畢業證書。</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三、本院委員：誠正跟明陽兩間學校有哪邊不一樣？</w:t>
            </w:r>
            <w:r w:rsidRPr="00B9609C">
              <w:rPr>
                <w:rFonts w:hAnsi="標楷體" w:hint="eastAsia"/>
                <w:color w:val="000000" w:themeColor="text1"/>
                <w:sz w:val="24"/>
                <w:szCs w:val="24"/>
              </w:rPr>
              <w:br/>
            </w:r>
            <w:r w:rsidRPr="00B9609C">
              <w:rPr>
                <w:rFonts w:hAnsi="標楷體" w:hint="eastAsia"/>
                <w:color w:val="000000" w:themeColor="text1"/>
                <w:sz w:val="24"/>
                <w:szCs w:val="24"/>
              </w:rPr>
              <w:lastRenderedPageBreak/>
              <w:t>顏校長回復：明陽的刑期長，所以明陽的學生都會在明陽念完高中，可以拿到好幾張證照；誠正的學生，大多因為提名制度，會提早離校後，在外面完成高中學業。</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四、本院委員：外國收容人的醫療運作情形，是否已有足夠保障？如讓外籍受刑人自費納入全民健保是否可行？請教政署回復說明。</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shd w:val="pct15" w:color="auto" w:fill="FFFFFF"/>
              </w:rPr>
              <w:t>※散會：14：40。</w:t>
            </w:r>
          </w:p>
        </w:tc>
      </w:tr>
      <w:tr w:rsidR="00F01395" w:rsidRPr="00B9609C" w:rsidTr="001F373A">
        <w:trPr>
          <w:trHeight w:val="678"/>
        </w:trPr>
        <w:tc>
          <w:tcPr>
            <w:tcW w:w="681"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spacing w:line="280" w:lineRule="exact"/>
              <w:jc w:val="center"/>
              <w:rPr>
                <w:rFonts w:hAnsi="標楷體"/>
                <w:color w:val="000000" w:themeColor="text1"/>
                <w:spacing w:val="-20"/>
                <w:sz w:val="24"/>
                <w:szCs w:val="24"/>
              </w:rPr>
            </w:pPr>
            <w:r w:rsidRPr="00B9609C">
              <w:rPr>
                <w:rFonts w:hAnsi="標楷體" w:hint="eastAsia"/>
                <w:color w:val="000000" w:themeColor="text1"/>
                <w:spacing w:val="-20"/>
                <w:sz w:val="24"/>
                <w:szCs w:val="24"/>
              </w:rPr>
              <w:lastRenderedPageBreak/>
              <w:t>108</w:t>
            </w:r>
          </w:p>
          <w:p w:rsidR="00285E1E" w:rsidRPr="00B9609C" w:rsidRDefault="00285E1E" w:rsidP="00FD2ECA">
            <w:pPr>
              <w:spacing w:line="280" w:lineRule="exact"/>
              <w:jc w:val="center"/>
              <w:rPr>
                <w:rFonts w:hAnsi="標楷體"/>
                <w:color w:val="000000" w:themeColor="text1"/>
                <w:spacing w:val="-20"/>
                <w:sz w:val="24"/>
                <w:szCs w:val="24"/>
              </w:rPr>
            </w:pPr>
            <w:r w:rsidRPr="00B9609C">
              <w:rPr>
                <w:rFonts w:hAnsi="標楷體" w:hint="eastAsia"/>
                <w:color w:val="000000" w:themeColor="text1"/>
                <w:spacing w:val="-20"/>
                <w:sz w:val="24"/>
                <w:szCs w:val="24"/>
              </w:rPr>
              <w:t>年</w:t>
            </w:r>
          </w:p>
          <w:p w:rsidR="00285E1E" w:rsidRPr="00B9609C" w:rsidRDefault="00285E1E" w:rsidP="00FD2ECA">
            <w:pPr>
              <w:spacing w:line="280" w:lineRule="exact"/>
              <w:jc w:val="center"/>
              <w:rPr>
                <w:rFonts w:hAnsi="標楷體"/>
                <w:color w:val="000000" w:themeColor="text1"/>
                <w:spacing w:val="-20"/>
                <w:sz w:val="24"/>
                <w:szCs w:val="24"/>
              </w:rPr>
            </w:pPr>
            <w:r w:rsidRPr="00B9609C">
              <w:rPr>
                <w:rFonts w:hAnsi="標楷體" w:hint="eastAsia"/>
                <w:color w:val="000000" w:themeColor="text1"/>
                <w:spacing w:val="-20"/>
                <w:sz w:val="24"/>
                <w:szCs w:val="24"/>
              </w:rPr>
              <w:t>3</w:t>
            </w:r>
          </w:p>
          <w:p w:rsidR="00285E1E" w:rsidRPr="00B9609C" w:rsidRDefault="00285E1E" w:rsidP="00FD2ECA">
            <w:pPr>
              <w:spacing w:line="280" w:lineRule="exact"/>
              <w:jc w:val="center"/>
              <w:rPr>
                <w:rFonts w:hAnsi="標楷體"/>
                <w:color w:val="000000" w:themeColor="text1"/>
                <w:spacing w:val="-20"/>
                <w:sz w:val="24"/>
                <w:szCs w:val="24"/>
              </w:rPr>
            </w:pPr>
            <w:r w:rsidRPr="00B9609C">
              <w:rPr>
                <w:rFonts w:hAnsi="標楷體" w:hint="eastAsia"/>
                <w:color w:val="000000" w:themeColor="text1"/>
                <w:spacing w:val="-20"/>
                <w:sz w:val="24"/>
                <w:szCs w:val="24"/>
              </w:rPr>
              <w:t>月</w:t>
            </w:r>
          </w:p>
          <w:p w:rsidR="00285E1E" w:rsidRPr="00B9609C" w:rsidRDefault="00285E1E" w:rsidP="00FD2ECA">
            <w:pPr>
              <w:spacing w:line="280" w:lineRule="exact"/>
              <w:jc w:val="center"/>
              <w:rPr>
                <w:rFonts w:hAnsi="標楷體"/>
                <w:color w:val="000000" w:themeColor="text1"/>
                <w:spacing w:val="-20"/>
                <w:sz w:val="24"/>
                <w:szCs w:val="24"/>
              </w:rPr>
            </w:pPr>
            <w:r w:rsidRPr="00B9609C">
              <w:rPr>
                <w:rFonts w:hAnsi="標楷體" w:hint="eastAsia"/>
                <w:color w:val="000000" w:themeColor="text1"/>
                <w:spacing w:val="-20"/>
                <w:sz w:val="24"/>
                <w:szCs w:val="24"/>
              </w:rPr>
              <w:t>11</w:t>
            </w:r>
          </w:p>
          <w:p w:rsidR="00285E1E" w:rsidRPr="00B9609C" w:rsidRDefault="00285E1E" w:rsidP="00FD2ECA">
            <w:pPr>
              <w:spacing w:line="280" w:lineRule="exact"/>
              <w:jc w:val="center"/>
              <w:rPr>
                <w:rFonts w:hAnsi="標楷體"/>
                <w:color w:val="000000" w:themeColor="text1"/>
                <w:spacing w:val="-20"/>
                <w:sz w:val="24"/>
                <w:szCs w:val="24"/>
              </w:rPr>
            </w:pPr>
            <w:r w:rsidRPr="00B9609C">
              <w:rPr>
                <w:rFonts w:hAnsi="標楷體" w:hint="eastAsia"/>
                <w:color w:val="000000" w:themeColor="text1"/>
                <w:spacing w:val="-20"/>
                <w:sz w:val="24"/>
                <w:szCs w:val="24"/>
              </w:rPr>
              <w:t>日</w:t>
            </w:r>
          </w:p>
        </w:tc>
        <w:tc>
          <w:tcPr>
            <w:tcW w:w="680"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adjustRightInd w:val="0"/>
              <w:spacing w:line="280" w:lineRule="exact"/>
              <w:jc w:val="center"/>
              <w:textAlignment w:val="baseline"/>
              <w:rPr>
                <w:rFonts w:hAnsi="標楷體"/>
                <w:color w:val="000000" w:themeColor="text1"/>
                <w:spacing w:val="-20"/>
                <w:sz w:val="24"/>
                <w:szCs w:val="24"/>
              </w:rPr>
            </w:pPr>
            <w:r w:rsidRPr="00B9609C">
              <w:rPr>
                <w:rFonts w:hAnsi="標楷體" w:hint="eastAsia"/>
                <w:color w:val="000000" w:themeColor="text1"/>
                <w:spacing w:val="-20"/>
                <w:sz w:val="24"/>
                <w:szCs w:val="24"/>
              </w:rPr>
              <w:t>臺</w:t>
            </w:r>
          </w:p>
          <w:p w:rsidR="00285E1E" w:rsidRPr="00B9609C" w:rsidRDefault="00285E1E" w:rsidP="00FD2ECA">
            <w:pPr>
              <w:adjustRightInd w:val="0"/>
              <w:spacing w:line="280" w:lineRule="exact"/>
              <w:jc w:val="center"/>
              <w:textAlignment w:val="baseline"/>
              <w:rPr>
                <w:rFonts w:hAnsi="標楷體"/>
                <w:color w:val="000000" w:themeColor="text1"/>
                <w:spacing w:val="-20"/>
                <w:sz w:val="24"/>
                <w:szCs w:val="24"/>
              </w:rPr>
            </w:pPr>
            <w:r w:rsidRPr="00B9609C">
              <w:rPr>
                <w:rFonts w:hAnsi="標楷體" w:hint="eastAsia"/>
                <w:color w:val="000000" w:themeColor="text1"/>
                <w:spacing w:val="-20"/>
                <w:sz w:val="24"/>
                <w:szCs w:val="24"/>
              </w:rPr>
              <w:t>北</w:t>
            </w:r>
          </w:p>
          <w:p w:rsidR="00285E1E" w:rsidRPr="00B9609C" w:rsidRDefault="00285E1E" w:rsidP="00FD2ECA">
            <w:pPr>
              <w:adjustRightInd w:val="0"/>
              <w:spacing w:line="280" w:lineRule="exact"/>
              <w:jc w:val="center"/>
              <w:textAlignment w:val="baseline"/>
              <w:rPr>
                <w:rFonts w:hAnsi="標楷體"/>
                <w:color w:val="000000" w:themeColor="text1"/>
                <w:spacing w:val="-20"/>
                <w:sz w:val="24"/>
                <w:szCs w:val="24"/>
              </w:rPr>
            </w:pPr>
            <w:r w:rsidRPr="00B9609C">
              <w:rPr>
                <w:rFonts w:hAnsi="標楷體" w:hint="eastAsia"/>
                <w:color w:val="000000" w:themeColor="text1"/>
                <w:spacing w:val="-20"/>
                <w:sz w:val="24"/>
                <w:szCs w:val="24"/>
              </w:rPr>
              <w:t>監</w:t>
            </w:r>
          </w:p>
          <w:p w:rsidR="00285E1E" w:rsidRPr="00B9609C" w:rsidRDefault="00285E1E" w:rsidP="00FD2ECA">
            <w:pPr>
              <w:adjustRightInd w:val="0"/>
              <w:spacing w:line="280" w:lineRule="exact"/>
              <w:jc w:val="center"/>
              <w:textAlignment w:val="baseline"/>
              <w:rPr>
                <w:rFonts w:hAnsi="標楷體"/>
                <w:color w:val="000000" w:themeColor="text1"/>
                <w:spacing w:val="-20"/>
                <w:sz w:val="24"/>
                <w:szCs w:val="24"/>
              </w:rPr>
            </w:pPr>
            <w:r w:rsidRPr="00B9609C">
              <w:rPr>
                <w:rFonts w:hAnsi="標楷體" w:hint="eastAsia"/>
                <w:color w:val="000000" w:themeColor="text1"/>
                <w:spacing w:val="-20"/>
                <w:sz w:val="24"/>
                <w:szCs w:val="24"/>
              </w:rPr>
              <w:t>獄</w:t>
            </w:r>
          </w:p>
          <w:p w:rsidR="00285E1E" w:rsidRPr="00B9609C" w:rsidRDefault="00285E1E" w:rsidP="00FD2ECA">
            <w:pPr>
              <w:adjustRightInd w:val="0"/>
              <w:spacing w:line="280" w:lineRule="exact"/>
              <w:jc w:val="center"/>
              <w:textAlignment w:val="baseline"/>
              <w:rPr>
                <w:rFonts w:hAnsi="標楷體"/>
                <w:color w:val="000000" w:themeColor="text1"/>
                <w:spacing w:val="-20"/>
                <w:sz w:val="24"/>
                <w:szCs w:val="24"/>
              </w:rPr>
            </w:pPr>
            <w:r w:rsidRPr="00B9609C">
              <w:rPr>
                <w:rFonts w:hAnsi="標楷體" w:hint="eastAsia"/>
                <w:color w:val="000000" w:themeColor="text1"/>
                <w:spacing w:val="-20"/>
                <w:sz w:val="24"/>
                <w:szCs w:val="24"/>
              </w:rPr>
              <w:t>、</w:t>
            </w:r>
          </w:p>
          <w:p w:rsidR="00285E1E" w:rsidRPr="00B9609C" w:rsidRDefault="00285E1E" w:rsidP="00FD2ECA">
            <w:pPr>
              <w:adjustRightInd w:val="0"/>
              <w:spacing w:line="280" w:lineRule="exact"/>
              <w:jc w:val="center"/>
              <w:textAlignment w:val="baseline"/>
              <w:rPr>
                <w:rFonts w:hAnsi="標楷體"/>
                <w:color w:val="000000" w:themeColor="text1"/>
                <w:spacing w:val="-20"/>
                <w:sz w:val="24"/>
                <w:szCs w:val="24"/>
              </w:rPr>
            </w:pPr>
            <w:r w:rsidRPr="00B9609C">
              <w:rPr>
                <w:rFonts w:hAnsi="標楷體" w:hint="eastAsia"/>
                <w:color w:val="000000" w:themeColor="text1"/>
                <w:spacing w:val="-20"/>
                <w:sz w:val="24"/>
                <w:szCs w:val="24"/>
              </w:rPr>
              <w:t>桃</w:t>
            </w:r>
          </w:p>
          <w:p w:rsidR="00285E1E" w:rsidRPr="00B9609C" w:rsidRDefault="00285E1E" w:rsidP="00FD2ECA">
            <w:pPr>
              <w:adjustRightInd w:val="0"/>
              <w:spacing w:line="280" w:lineRule="exact"/>
              <w:jc w:val="center"/>
              <w:textAlignment w:val="baseline"/>
              <w:rPr>
                <w:rFonts w:hAnsi="標楷體"/>
                <w:color w:val="000000" w:themeColor="text1"/>
                <w:spacing w:val="-20"/>
                <w:sz w:val="24"/>
                <w:szCs w:val="24"/>
              </w:rPr>
            </w:pPr>
            <w:r w:rsidRPr="00B9609C">
              <w:rPr>
                <w:rFonts w:hAnsi="標楷體" w:hint="eastAsia"/>
                <w:color w:val="000000" w:themeColor="text1"/>
                <w:spacing w:val="-20"/>
                <w:sz w:val="24"/>
                <w:szCs w:val="24"/>
              </w:rPr>
              <w:t>園</w:t>
            </w:r>
          </w:p>
          <w:p w:rsidR="00285E1E" w:rsidRPr="00B9609C" w:rsidRDefault="00285E1E" w:rsidP="00FD2ECA">
            <w:pPr>
              <w:adjustRightInd w:val="0"/>
              <w:spacing w:line="280" w:lineRule="exact"/>
              <w:jc w:val="center"/>
              <w:textAlignment w:val="baseline"/>
              <w:rPr>
                <w:rFonts w:hAnsi="標楷體"/>
                <w:color w:val="000000" w:themeColor="text1"/>
                <w:spacing w:val="-20"/>
                <w:sz w:val="24"/>
                <w:szCs w:val="24"/>
              </w:rPr>
            </w:pPr>
            <w:r w:rsidRPr="00B9609C">
              <w:rPr>
                <w:rFonts w:hAnsi="標楷體" w:hint="eastAsia"/>
                <w:color w:val="000000" w:themeColor="text1"/>
                <w:spacing w:val="-20"/>
                <w:sz w:val="24"/>
                <w:szCs w:val="24"/>
              </w:rPr>
              <w:t>女</w:t>
            </w:r>
          </w:p>
          <w:p w:rsidR="00285E1E" w:rsidRPr="00B9609C" w:rsidRDefault="00285E1E" w:rsidP="00FD2ECA">
            <w:pPr>
              <w:adjustRightInd w:val="0"/>
              <w:spacing w:line="280" w:lineRule="exact"/>
              <w:jc w:val="center"/>
              <w:textAlignment w:val="baseline"/>
              <w:rPr>
                <w:rFonts w:hAnsi="標楷體"/>
                <w:color w:val="000000" w:themeColor="text1"/>
                <w:spacing w:val="-20"/>
                <w:sz w:val="24"/>
                <w:szCs w:val="24"/>
              </w:rPr>
            </w:pPr>
            <w:r w:rsidRPr="00B9609C">
              <w:rPr>
                <w:rFonts w:hAnsi="標楷體" w:hint="eastAsia"/>
                <w:color w:val="000000" w:themeColor="text1"/>
                <w:spacing w:val="-20"/>
                <w:sz w:val="24"/>
                <w:szCs w:val="24"/>
              </w:rPr>
              <w:t>子</w:t>
            </w:r>
          </w:p>
          <w:p w:rsidR="00285E1E" w:rsidRPr="00B9609C" w:rsidRDefault="00285E1E" w:rsidP="00FD2ECA">
            <w:pPr>
              <w:adjustRightInd w:val="0"/>
              <w:spacing w:line="280" w:lineRule="exact"/>
              <w:jc w:val="center"/>
              <w:textAlignment w:val="baseline"/>
              <w:rPr>
                <w:rFonts w:hAnsi="標楷體"/>
                <w:color w:val="000000" w:themeColor="text1"/>
                <w:spacing w:val="-20"/>
                <w:sz w:val="24"/>
                <w:szCs w:val="24"/>
              </w:rPr>
            </w:pPr>
            <w:r w:rsidRPr="00B9609C">
              <w:rPr>
                <w:rFonts w:hAnsi="標楷體" w:hint="eastAsia"/>
                <w:color w:val="000000" w:themeColor="text1"/>
                <w:spacing w:val="-20"/>
                <w:sz w:val="24"/>
                <w:szCs w:val="24"/>
              </w:rPr>
              <w:t>監</w:t>
            </w:r>
          </w:p>
          <w:p w:rsidR="00285E1E" w:rsidRPr="00B9609C" w:rsidRDefault="00285E1E" w:rsidP="00FD2ECA">
            <w:pPr>
              <w:adjustRightInd w:val="0"/>
              <w:spacing w:line="280" w:lineRule="exact"/>
              <w:jc w:val="center"/>
              <w:textAlignment w:val="baseline"/>
              <w:rPr>
                <w:rFonts w:hAnsi="標楷體"/>
                <w:color w:val="000000" w:themeColor="text1"/>
                <w:spacing w:val="-20"/>
                <w:sz w:val="24"/>
                <w:szCs w:val="24"/>
              </w:rPr>
            </w:pPr>
            <w:r w:rsidRPr="00B9609C">
              <w:rPr>
                <w:rFonts w:hAnsi="標楷體" w:hint="eastAsia"/>
                <w:color w:val="000000" w:themeColor="text1"/>
                <w:spacing w:val="-20"/>
                <w:sz w:val="24"/>
                <w:szCs w:val="24"/>
              </w:rPr>
              <w:t>獄</w:t>
            </w:r>
          </w:p>
        </w:tc>
        <w:tc>
          <w:tcPr>
            <w:tcW w:w="7682" w:type="dxa"/>
            <w:tcBorders>
              <w:top w:val="single" w:sz="4" w:space="0" w:color="auto"/>
              <w:left w:val="single" w:sz="4" w:space="0" w:color="auto"/>
              <w:bottom w:val="single" w:sz="4" w:space="0" w:color="auto"/>
              <w:right w:val="single" w:sz="4" w:space="0" w:color="auto"/>
            </w:tcBorders>
          </w:tcPr>
          <w:p w:rsidR="00285E1E" w:rsidRPr="00B9609C" w:rsidRDefault="00285E1E" w:rsidP="00FD2ECA">
            <w:pPr>
              <w:spacing w:line="280" w:lineRule="exact"/>
              <w:ind w:left="260" w:hangingChars="100" w:hanging="260"/>
              <w:rPr>
                <w:rFonts w:hAnsi="標楷體" w:cstheme="minorBidi"/>
                <w:color w:val="000000" w:themeColor="text1"/>
                <w:sz w:val="24"/>
                <w:szCs w:val="24"/>
                <w:shd w:val="pct15" w:color="auto" w:fill="FFFFFF"/>
              </w:rPr>
            </w:pPr>
            <w:r w:rsidRPr="00B9609C">
              <w:rPr>
                <w:rFonts w:hAnsi="標楷體" w:hint="eastAsia"/>
                <w:color w:val="000000" w:themeColor="text1"/>
                <w:sz w:val="24"/>
                <w:szCs w:val="24"/>
                <w:shd w:val="pct15" w:color="auto" w:fill="FFFFFF"/>
              </w:rPr>
              <w:t>※履勘臺北監獄</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一、3位委員蒞監後，由謝典獄長對本監收容情形口頭簡報，委員表示先進行履勘，並指定6名收容人訪談，隨後進入戒護區訪察。</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二、實地履勘：</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（一）衛生科（履勘醫務中心、診間、候診室、病舍）</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1.本院高委員涌誠：目前與貴監配合之健保醫院？（謝典獄長：國軍桃園總醫院）。</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2.本院王委員幼玲：監內門診就診及到診率為何有落差？（衛生科江科長麗莉：部分收容人於就診當日因個人因素或臨時出庭、借提等情況取消看診，故無法到診，本監對於當日臨時有看診需求收容人，即時以加掛方式彌補到診率之缺口）。</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3.本院王委員幼玲：監內門診家庭醫學科與內科差別？（衛生科江科長麗莉：家庭醫學科係從症狀做疾病初步診斷，進行統合性及持續性之醫療，由病史、症狀及檢查診斷其病症，視需要再轉介到內科，做進一步處理）。</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4.本院王委員幼玲、楊委員芳婉：長期洗腎收容人貴監如何處置？（衛生科江科長麗莉：選擇腹膜透析收容人，例如：0845郭○○，可於病舍內直接進行洗腎；其餘需進行血液透析者，由本科安排每週3次外醫門診洗腎）。</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5.本院王委員幼玲：失智收容人是否直接配業於病舍？（衛生科江科長麗莉：經醫師診斷為失智或精神障礙之收容人，合併有其他重症或慢性疾病者，配業至病舍予以適當處遇）。</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6.本院高委員涌誠、楊委員芳婉：為何部分外籍收容人享有全民健保？就診費用是否應優先由勞作金支付？（衛生科江科長麗莉：外籍收容人在臺灣地區領有居留證明文件，例如與本國人結婚並取得居留證，居留達一定期間者，依全民健康保險法第9條規定，得享有全民健保。基於使用者付費概念，收容人看診費用應自行支付，費用自其保管金、勞作金扣款支出，經多次扣款仍無法自行負擔者，始依規定補助費用）。</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7.本院王委員幼玲、高委員涌誠、楊委員芳婉訪談收容人0300李○○：就刑期、案由、在監時間、是否取得身心障礙</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、就醫及用藥情形、家庭支持、在監違規及適應情形等問題詢答。</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（二）本院王委員幼玲、高委員涌誠、楊委員芳婉瞭解菇園作業情形（謝典獄長說明菇園收成情形及營運概況）。</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（三）療養中心（由無障礙坡道進入履勘）。</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1.本院王委員幼玲、高委員涌誠：此無障礙坡道似乎略陡，收容人使用無障礙坡道仍需他人扶助，建議可設置電動輔助器材，以利身障收容人行動。</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2.本院王委員幼玲：療養中心收容人沒有安排作業課程？（衛生科江科長麗莉：本單位容留有療養需求、罹患慢性疾病或有特殊病況之收容人為主，病舍則收容病況較嚴重、有密集醫療需求者，</w:t>
            </w:r>
            <w:r w:rsidRPr="00B9609C">
              <w:rPr>
                <w:rFonts w:hAnsi="標楷體" w:hint="eastAsia"/>
                <w:color w:val="000000" w:themeColor="text1"/>
                <w:sz w:val="24"/>
                <w:szCs w:val="24"/>
              </w:rPr>
              <w:lastRenderedPageBreak/>
              <w:t>本監每日查看療養中心收容人身體情況，倘身體狀況可參與作業，將轉配業至長青舍或其他適當工場作業）。</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3.本院高委員涌誠：針對高血壓、糖尿病收容人是否列管？（衛生科江科長麗莉：本監均予列管並定期追蹤）。</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（四）新收中心</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1.本院王委員幼玲：新收流程拍照之目的？（戒護科李科長宜昌：新收收容人拍照，除建立相關個人資料之外，目前本監依矯正署指示辦理影像辨識系統之建置作業）。</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2.本院王委員幼玲、高委員涌誠：如何在新收流程得知收容人持有身心障礙</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？並得知其能否申請</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對於無病識感收容人如何處置？（衛生科江科長麗莉：新收流程除填具簡式量表外，安排醫師進行健康檢查，除詢問收容人病史外，並查詢原執行矯正機關病歷，同時由其自行攜入藥物瞭解罹患之疾病。對於持有身心障礙</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或監方認有特殊情形者，儘速安排監內門診；遇有身心障礙</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需展延或重新評估時，協助安排監內門診或依醫囑戒護外醫至醫院進行鑑定。戒護科李科長宜昌：收容人配業後，經場舍主管觀察有特殊情況、表現異常或適應不良者，均主動安排醫師診斷是否有精神或認知障礙）。</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3.本院楊委員芳婉：監方如何得知判決書內容與案情？（戒護科李科長宜昌：矯正機關依檢察署送達執行指揮書及判決書瞭解收容人犯罪情節，惟部分判決書並未完整記載收容人在外精神鑑定結果或罹患精神疾病之情況，管教人員僅可藉此初步瞭解概況）。</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4.本院高委員涌誠：法院指定當事人做的精神評估、精神鑑定等附件，並不會另外提供給矯正機關。</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5.本院王委員幼玲：對於無病識感收容人能否進行強制就醫治療？（戒護科李科長宜昌：除強制營養之情況外，矯正機關對於單純無病識感且未處於緊急危難狀態下之收容人，似無強制其就醫治療之法律依據。對於收容人病況嚴重，有危及他人或有自傷之情形者，管教人員會陪同至監內門診就醫；不願配合者，安排醫師至場舍查看其病況，但收容人倘無就醫意願，實務上監方亦有發生遭收容人本人或其家屬質疑強制進行就醫診療之合法性）。</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（五）舍房（履勘忠一舍、忠二舍）</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1.本院楊委員芳婉：忠一舍整修後舍房可否直接提供熱水（戒護科李科長宜昌：冬季每一開封日本監於工場提供熱水供收容人沐浴，至於病舍、療養中心及長青舍等單位收容人，則全年度提供熱水沐浴）。</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2.本院高委員涌誠：依北監來說，木質地板和磁磚地板相較，何者較優？（謝典獄長：磁磚地板較為理想，也較易清潔，木質地板容易潮濕腐壞，孳生蟲蟻）。</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3.本院楊委員芳婉：北監何時開始改建舍房為磁磚地板？（謝典獄長：自108年1月份起逐步由本監營繕隊收容人自行施工改建）。</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（六）中央臺（瞭解中央臺收容人數統計表異動情形）</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本院王委員幼玲：收容人保外醫治後就與矯正機關無關？（江衛生科長麗莉：依據法務部矯正署所屬矯正機關收容人保外醫治具保程序應行注意事項，矯正機關每月派員查看保外醫治收容人情況，本監目前需察看41名收容人）。</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（七）長青一舍、長青二舍</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1.本院高委員涌誠：配業長青舍年齡標準？（戒護科李科長宜昌：</w:t>
            </w:r>
            <w:r w:rsidRPr="00B9609C">
              <w:rPr>
                <w:rFonts w:hAnsi="標楷體" w:hint="eastAsia"/>
                <w:color w:val="000000" w:themeColor="text1"/>
                <w:sz w:val="24"/>
                <w:szCs w:val="24"/>
              </w:rPr>
              <w:lastRenderedPageBreak/>
              <w:t>60歲以上為原則）。</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2.本院高委員涌誠訪談丹麥籍收容人（呼號：1276，該員反映外籍收容人無法加入全民健保，在監醫療費用成為沉重負擔，自述丹麥政府會負擔外籍收容人所有醫療費用，另反映於2016年曾戒護外醫，自費新臺幣1萬1千元，卻沒有看到醫師…）（江衛生科長麗莉：經查該員當時因腹痛戒護外醫至桃園醫院看診，進行電腦斷層掃瞄及診斷，並有醫師診療紀錄，因該員無健保，由醫院依據其費用標準收費）。</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3.本院高委員涌誠、楊委員芳婉：有關外籍收容人加入全民健保相關問題，涉及健保財政支出，範疇廣泛，通盤瞭解後再行討論。</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（八）公務接見室訪談收容人</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1.指定訪談5位收容人（0021潘○○、3853吳○○、3352謝○○、2457張○○、1770吳○○）。</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2.委員依序對上述收容人，就案由、入監前就業（學）狀況、在監時間、身障類別、取得</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時間、致殘原因、就醫用藥情形、家庭支持、作息適應、作業狀況、是否違規及社會福利等問題詢答。其中0021潘○○係邊緣性人格疾患且為HIV感染者，2457張○○為多重障礙（聽障及精神障礙），訪談內容較為詳細。</w:t>
            </w:r>
          </w:p>
          <w:p w:rsidR="00285E1E" w:rsidRPr="00B9609C" w:rsidRDefault="00285E1E" w:rsidP="00FD2ECA">
            <w:pPr>
              <w:spacing w:line="280" w:lineRule="exact"/>
              <w:ind w:left="260" w:hangingChars="100" w:hanging="260"/>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※履勘及訪談結束：12：40。</w:t>
            </w:r>
          </w:p>
          <w:p w:rsidR="00285E1E" w:rsidRPr="00B9609C" w:rsidRDefault="00285E1E" w:rsidP="00FD2ECA">
            <w:pPr>
              <w:spacing w:line="280" w:lineRule="exact"/>
              <w:ind w:left="260" w:hangingChars="100" w:hanging="260"/>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※簡報內容：略。</w:t>
            </w:r>
          </w:p>
          <w:p w:rsidR="00285E1E" w:rsidRPr="00B9609C" w:rsidRDefault="00285E1E" w:rsidP="00FD2ECA">
            <w:pPr>
              <w:spacing w:line="280" w:lineRule="exact"/>
              <w:ind w:left="260" w:hangingChars="100" w:hanging="260"/>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※機關人員發言內容：</w:t>
            </w:r>
          </w:p>
          <w:p w:rsidR="00285E1E" w:rsidRPr="00B9609C" w:rsidRDefault="00285E1E" w:rsidP="00FD2ECA">
            <w:pPr>
              <w:adjustRightInd w:val="0"/>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一、本院王委員幼玲：矯正署周副署長、臺北監獄謝典獄長、矯正署及北監同仁，非常感謝各位本日的陪同，本次履勘以第一類精神障礙收容人為視察重點，其他感官或肢體障礙者，得經由醫療獲得適當協助。本日訪談收容人，發覺貴單位收容人0021潘○○需要陪伴，同時罹患疾病，復歸社會條件較差，可否安排心理治療？1770吳○○重度精神分裂，缺乏病識感，且所犯為性侵害案件，北監心理師人數較少，能否使精神障礙收容人在監內獲得相關諮商及合理處遇？徒刑之執行以使收容人復歸社會為目的，矯正機關提供之醫療處遇、心理輔導能否協助、修復收容人之社會關係，事關重大，例如2457張○○屬於聽障收容人，雖配住於舍房，但與他人溝通不易，能否與衛生福利部研究，協助於監內取得助聽器，或協助其學習手語？北監已設置許多無障礙設施，對於行動完全不便收容人，是否均會配至療養中心，或是有可能配到其他單位？</w:t>
            </w:r>
          </w:p>
          <w:p w:rsidR="00285E1E" w:rsidRPr="00B9609C" w:rsidRDefault="00285E1E" w:rsidP="00FD2ECA">
            <w:pPr>
              <w:adjustRightInd w:val="0"/>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二、本院高委員涌誠：感謝各位今天的協助，入監訪談受刑人未來可能會成為常態。我認為入監服刑前即持有身心障礙</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之收容人，矯正機關面臨的問題較少；相對而言，無</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確有身心障礙事實者，矯正機關如何發現及處理才是重點，現有身心障礙收容人人數明顯被低估，國外研究也證明如此。多數身心障礙收容人之人際關係有問題，在矯正機關內常以違規論處，忽略其病徵，如何發覺是類沒有</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但有身心障礙收容人，應是未來的重點。</w:t>
            </w:r>
          </w:p>
          <w:p w:rsidR="00285E1E" w:rsidRPr="00B9609C" w:rsidRDefault="00285E1E" w:rsidP="00FD2ECA">
            <w:pPr>
              <w:adjustRightInd w:val="0"/>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三、本院楊委員芳婉：訪談收容人0021潘○○反映臺中監獄培德醫療專區環境較佳，剛從簡報中也瞭解貴監近年持續提高身心科門診之診次及看診人數，請問目前診次之增加是否如衛生科所預期及規劃？北監目前心理師、社工師（員）及教誨師雖是滿編，但與收容人數相較，人力比仍屬懸殊，矯正署是否有調整</w:t>
            </w:r>
            <w:r w:rsidRPr="00B9609C">
              <w:rPr>
                <w:rFonts w:hAnsi="標楷體" w:hint="eastAsia"/>
                <w:color w:val="000000" w:themeColor="text1"/>
                <w:sz w:val="24"/>
                <w:szCs w:val="24"/>
              </w:rPr>
              <w:lastRenderedPageBreak/>
              <w:t>之作為或規劃？簡報中所提收容人收看有線電視節目是否經過篩選？</w:t>
            </w:r>
          </w:p>
          <w:p w:rsidR="00285E1E" w:rsidRPr="00B9609C" w:rsidRDefault="00285E1E" w:rsidP="00FD2ECA">
            <w:pPr>
              <w:adjustRightInd w:val="0"/>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四、本院高委員涌誠：對於行動不便之收容人，矯正機關都有安排服務員、看護員照顧，惟依據監獄行刑法規定，監獄對於無法自理生活者得拒絕收監，本日勘查後發現矯正機關雖設有無障礙設施，但無法自理生活收容人當然無法自行操作。換言之，收容人在監內既然需由看護員協助照護，無法自理生活，貴監能否據此通知檢察官拒絕收監？或檢察官要求監獄不能拒收？謝典獄長於履勘過程中提及北監每月新收三百餘人，故須定期移監以紓緩超收擁擠，由於移監會造成家屬接見之不便，請問移監之標準為何？</w:t>
            </w:r>
          </w:p>
          <w:p w:rsidR="00285E1E" w:rsidRPr="00B9609C" w:rsidRDefault="00285E1E" w:rsidP="00FD2ECA">
            <w:pPr>
              <w:adjustRightInd w:val="0"/>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五、謝典獄長琨琦：收容人收看電視節目均經由場舍主管篩選，教化科擬定適當節目表，並由場舍主管選擇有益身心之頻道收看。至於移監收容人之標準，矯正署對於超額收容矯正機關，依其超收情形核定移監人數以及接收之矯正機關，本監必須依據接收矯正機關收容標準挑選移監收容人，對於提出報告自願移至其他機關收容或平時無家屬接見者，也會優先考慮。</w:t>
            </w:r>
          </w:p>
          <w:p w:rsidR="00285E1E" w:rsidRPr="00B9609C" w:rsidRDefault="00285E1E" w:rsidP="00FD2ECA">
            <w:pPr>
              <w:adjustRightInd w:val="0"/>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六、周副署長輝煌：依據監獄受刑人移監作業要點，罹患疾病治療中、有另案偵審中或因參加作業技訓課程、其他特殊情況等因素之收容人不得移監，另，矯正機關依據核定容額分為第一類至五類矯正機關，並訂定相當之戒護管理人員名額，故超額收容之矯正機關應適時移監，以維護收容人基本生活空間及管理安全。有關心理師、社工師人力不足部分，矯正署已規劃本（108）年度進用66名心理師及社工師，分配至各矯正機關，將有助於收容人諮商輔導及復歸社會。</w:t>
            </w:r>
          </w:p>
          <w:p w:rsidR="00285E1E" w:rsidRPr="00B9609C" w:rsidRDefault="00285E1E" w:rsidP="00FD2ECA">
            <w:pPr>
              <w:spacing w:line="280" w:lineRule="exact"/>
              <w:ind w:left="260" w:hangingChars="100" w:hanging="260"/>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※散會：13：25。</w:t>
            </w:r>
          </w:p>
          <w:p w:rsidR="00285E1E" w:rsidRPr="00B9609C" w:rsidRDefault="00285E1E" w:rsidP="00FD2ECA">
            <w:pPr>
              <w:spacing w:line="280" w:lineRule="exact"/>
              <w:ind w:left="260" w:hangingChars="100" w:hanging="260"/>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※履勘後補充資料</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一、本院王委員幼玲：</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（一）訪談收容人0021潘○○發覺需要陪伴，同時罹患疾病，復歸社會條件較差，可否安排心理治療？</w:t>
            </w:r>
            <w:r w:rsidRPr="00B9609C">
              <w:rPr>
                <w:rFonts w:hAnsi="標楷體" w:hint="eastAsia"/>
                <w:color w:val="000000" w:themeColor="text1"/>
                <w:sz w:val="24"/>
                <w:szCs w:val="24"/>
              </w:rPr>
              <w:br/>
              <w:t>臺北監獄答復：查潘員入監前因罹患AIDS（後天免疫缺乏症候群），領有「全國醫療服務卡」及「身心障礙</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並經精神專科醫師診斷為精神疾病患者，執行期間本監主動就其所罹疾病協助安排監內門診及定期回診追蹤治療，場舍主管亦督促其按時服用藥物，以維病情穩定。考量潘員因強盜罪判處無期徒刑，預估尚需執行2年以上始得符合假釋要件，管教小組持續予以關懷，適時轉介心理師予以輔導。</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（二）訪談收容人1770吳○○重度精神分裂，缺乏病識感，且所犯為性侵害案件，北監心理師人數較少，能否使精神障礙收容人在監內獲得相關諮商及合理處遇？</w:t>
            </w:r>
            <w:r w:rsidRPr="00B9609C">
              <w:rPr>
                <w:rFonts w:hAnsi="標楷體" w:hint="eastAsia"/>
                <w:color w:val="000000" w:themeColor="text1"/>
                <w:sz w:val="24"/>
                <w:szCs w:val="24"/>
              </w:rPr>
              <w:br/>
              <w:t>臺北監獄答復：經查吳員近半年穩定就醫於精神科，服用藥物狀況正常，平均每月就診一次，工場作業及作息正常，近六年無違規紀錄。該員性侵害加害人團體治療師表示個案目前服藥穩定，雖表現較為被動、缺乏自信，惟經鼓勵後仍可以適切表達想法，無明顯干擾課程之精神症狀產生，合計參與心理治療課程至今已持續2年8個月（尚未完成治療課程），未來本監將視該員精神症狀變化，依治療師建議安排個別治療或特殊精神疾病團體治療。</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lastRenderedPageBreak/>
              <w:t>（三）訪談收容人2457張○○屬於聽障收容人，雖配住於舍房，但與他人溝通不易，能否協助於監內取得助聽器，或協助其學習手語？</w:t>
            </w:r>
            <w:r w:rsidRPr="00B9609C">
              <w:rPr>
                <w:rFonts w:hAnsi="標楷體" w:hint="eastAsia"/>
                <w:color w:val="000000" w:themeColor="text1"/>
                <w:sz w:val="24"/>
                <w:szCs w:val="24"/>
              </w:rPr>
              <w:br/>
              <w:t>臺北監獄答復：張員入監時持有身心障礙</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（第1、2類），為聽障及精障雙重障別收容人，本監將提供「衛生福利部社會及家庭署」網站輔具補助之相關資訊予張員參考，倘有申請需求時，協助安排相關申辦作業。</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（四）北監已設置許多無障礙設施，對於行動完全不便收容人，是否均會配至療養中心，或是有可能配到其他單位？</w:t>
            </w:r>
            <w:r w:rsidRPr="00B9609C">
              <w:rPr>
                <w:rFonts w:hAnsi="標楷體" w:hint="eastAsia"/>
                <w:color w:val="000000" w:themeColor="text1"/>
                <w:sz w:val="24"/>
                <w:szCs w:val="24"/>
              </w:rPr>
              <w:br/>
              <w:t>臺北監獄答復：收容人於執行期間如有行動完全不便之情形，即安排門診及健康評估，予以配置至病舍或療養中心等適當療養舍房，如病況嚴重在監內不能為適當醫治者，依監獄行刑法第58條規定報請矯正署許可保外醫治，或移送醫療專區收治。</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二、本院高委員涌誠：</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（一）多數身心障礙收容人之人際關係有問題，在矯正機關內常忽略其病徵，如何發覺是類沒有</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但有身心障礙收容人？</w:t>
            </w:r>
            <w:r w:rsidRPr="00B9609C">
              <w:rPr>
                <w:rFonts w:hAnsi="標楷體" w:hint="eastAsia"/>
                <w:color w:val="000000" w:themeColor="text1"/>
                <w:sz w:val="24"/>
                <w:szCs w:val="24"/>
              </w:rPr>
              <w:br/>
              <w:t>臺北監獄答復：收容人新收入監時，填寫「簡式心情健康量表」進行初篩，並安排醫師進行「身體評估及健康檢查」，詢問收容人病史及是否持有身心障礙</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，並查詢原矯正機關病歷，同時由其自行攜入藥物瞭解罹患之疾病；執行期間由衛生科及管教人員經由多重管道察覺收容人身心障礙情形建檔列冊管理，安排定期門診，追蹤服藥情形。</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（二）收容人在監內既然需由看護員協助照護，無法自理生活，貴監能否據此通知檢察官拒絕收監？或檢察官要求監獄不能拒收？</w:t>
            </w:r>
            <w:r w:rsidRPr="00B9609C">
              <w:rPr>
                <w:rFonts w:hAnsi="標楷體" w:hint="eastAsia"/>
                <w:color w:val="000000" w:themeColor="text1"/>
                <w:sz w:val="24"/>
                <w:szCs w:val="24"/>
              </w:rPr>
              <w:br/>
              <w:t>臺北監獄答復：收容人新收入監時，如發現罹患重病、心神喪失，恐有喪生之虞者，或有衰老、身心障礙無法自理生活之情事，依據監獄行刑法第11條規定辦理拒絕收監。本監107年1月1日至今，辦理新收收容人拒絕收監人數計有13人，其中持有身心障礙</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人數計有6人，檢察官不同意人數0人。</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三、本院楊委員芳婉：從簡報中瞭解貴監近年持續提高身心科門診之診次及看診人數，請問目前診次之增加是否如衛生科所預期及規劃？</w:t>
            </w:r>
            <w:r w:rsidRPr="00B9609C">
              <w:rPr>
                <w:rFonts w:hAnsi="標楷體" w:hint="eastAsia"/>
                <w:color w:val="000000" w:themeColor="text1"/>
                <w:sz w:val="24"/>
                <w:szCs w:val="24"/>
              </w:rPr>
              <w:br/>
              <w:t>臺北監獄答復：本監收容人全民健保醫療院所係為國軍桃園總醫院，自105年以來持續提高身心科門診次數，目前監內身心科專科門診每週3診次，107年計門診151診次，看診人數為5,614人，評估監內門診服務量能尚可滿足身心障礙收容人就醫需求，本監將持續依收容對象疾病種類及就醫需求，適時於監內門診增設相關科別，以提供收容人可近性及便利性高之醫療門診服務品質。</w:t>
            </w:r>
          </w:p>
          <w:p w:rsidR="00285E1E" w:rsidRPr="00B9609C" w:rsidRDefault="00285E1E" w:rsidP="00FD2ECA">
            <w:pPr>
              <w:spacing w:line="280" w:lineRule="exact"/>
              <w:ind w:left="600" w:hanging="600"/>
              <w:rPr>
                <w:rFonts w:hAnsi="標楷體"/>
                <w:color w:val="000000" w:themeColor="text1"/>
                <w:sz w:val="24"/>
                <w:szCs w:val="24"/>
              </w:rPr>
            </w:pPr>
          </w:p>
          <w:p w:rsidR="00285E1E" w:rsidRPr="00B9609C" w:rsidRDefault="00285E1E" w:rsidP="00FD2ECA">
            <w:pPr>
              <w:spacing w:line="280" w:lineRule="exact"/>
              <w:ind w:left="600" w:hanging="600"/>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※履勘桃園女子監獄</w:t>
            </w:r>
          </w:p>
          <w:p w:rsidR="00285E1E" w:rsidRPr="00B9609C" w:rsidRDefault="00285E1E" w:rsidP="00FD2ECA">
            <w:pPr>
              <w:spacing w:line="280" w:lineRule="exact"/>
              <w:ind w:left="600" w:hanging="600"/>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※履勘、訪談及發言內容：</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一、收容人訪談</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（一）楊姓受刑人（47歲、因詐欺案於107.11.14入監執行，刑期1年2月，領有第一類身心障礙</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1.本院委員提問：如何取得身心障礙</w:t>
            </w:r>
            <w:r w:rsidR="002D5EF2" w:rsidRPr="00B9609C">
              <w:rPr>
                <w:rFonts w:ascii="Times New Roman" w:hint="eastAsia"/>
                <w:color w:val="000000" w:themeColor="text1"/>
                <w:sz w:val="24"/>
                <w:szCs w:val="24"/>
              </w:rPr>
              <w:t>證明</w:t>
            </w:r>
            <w:r w:rsidRPr="00B9609C">
              <w:rPr>
                <w:rFonts w:hAnsi="標楷體" w:hint="eastAsia"/>
                <w:color w:val="000000" w:themeColor="text1"/>
                <w:sz w:val="24"/>
                <w:szCs w:val="24"/>
              </w:rPr>
              <w:t>？吃藥有無改善？監內與</w:t>
            </w:r>
            <w:r w:rsidRPr="00B9609C">
              <w:rPr>
                <w:rFonts w:hAnsi="標楷體" w:hint="eastAsia"/>
                <w:color w:val="000000" w:themeColor="text1"/>
                <w:sz w:val="24"/>
                <w:szCs w:val="24"/>
              </w:rPr>
              <w:lastRenderedPageBreak/>
              <w:t>外面看診有何不同？這樣對妳來說是個負擔嗎？</w:t>
            </w:r>
            <w:r w:rsidRPr="00B9609C">
              <w:rPr>
                <w:rFonts w:hAnsi="標楷體" w:hint="eastAsia"/>
                <w:color w:val="000000" w:themeColor="text1"/>
                <w:sz w:val="24"/>
                <w:szCs w:val="24"/>
              </w:rPr>
              <w:br/>
              <w:t>答復：因癲癇、憂鬱症，96年取得身心障礙手冊，持續吃藥中，無發作，心情平靜，吃藥有改善症狀；在長庚取藥因有</w:t>
            </w:r>
            <w:r w:rsidR="00F5343E" w:rsidRPr="00B9609C">
              <w:rPr>
                <w:rFonts w:hAnsi="標楷體" w:hint="eastAsia"/>
                <w:color w:val="000000" w:themeColor="text1"/>
                <w:sz w:val="24"/>
                <w:szCs w:val="24"/>
              </w:rPr>
              <w:t>身心障礙證明</w:t>
            </w:r>
            <w:r w:rsidRPr="00B9609C">
              <w:rPr>
                <w:rFonts w:hAnsi="標楷體" w:hint="eastAsia"/>
                <w:color w:val="000000" w:themeColor="text1"/>
                <w:sz w:val="24"/>
                <w:szCs w:val="24"/>
              </w:rPr>
              <w:t>不用錢，在監內則需100元掛號費，負擔上還可以，去其他醫院看診也同樣要掛號費或部分負擔。</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2.本院委員提問：現在有作業嗎？家中還有其他人嗎？刑期多久？</w:t>
            </w:r>
            <w:r w:rsidRPr="00B9609C">
              <w:rPr>
                <w:rFonts w:hAnsi="標楷體" w:hint="eastAsia"/>
                <w:color w:val="000000" w:themeColor="text1"/>
                <w:sz w:val="24"/>
                <w:szCs w:val="24"/>
              </w:rPr>
              <w:br/>
              <w:t>答復：有、配業在勵新舍工場，因我們有</w:t>
            </w:r>
            <w:r w:rsidR="00F5343E" w:rsidRPr="00B9609C">
              <w:rPr>
                <w:rFonts w:hAnsi="標楷體" w:hint="eastAsia"/>
                <w:color w:val="000000" w:themeColor="text1"/>
                <w:sz w:val="24"/>
                <w:szCs w:val="24"/>
              </w:rPr>
              <w:t>身心障礙證明</w:t>
            </w:r>
            <w:r w:rsidRPr="00B9609C">
              <w:rPr>
                <w:rFonts w:hAnsi="標楷體" w:hint="eastAsia"/>
                <w:color w:val="000000" w:themeColor="text1"/>
                <w:sz w:val="24"/>
                <w:szCs w:val="24"/>
              </w:rPr>
              <w:t>主管分配較輕鬆、簡單的作業；家人還有媽媽、弟弟，但都在美國連絡不到；本來刑期9個月後來更刑為1年2月。</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（二）</w:t>
            </w:r>
            <w:r w:rsidRPr="00B9609C">
              <w:rPr>
                <w:rFonts w:hAnsi="標楷體" w:hint="eastAsia"/>
                <w:color w:val="000000" w:themeColor="text1"/>
                <w:sz w:val="24"/>
                <w:szCs w:val="24"/>
              </w:rPr>
              <w:tab/>
              <w:t>陳姓受刑人（47歲、因貪污案於108.03.07入監執行，刑期12年，無身心障礙</w:t>
            </w:r>
            <w:r w:rsidR="00F5343E" w:rsidRPr="00B9609C">
              <w:rPr>
                <w:rFonts w:hAnsi="標楷體" w:hint="eastAsia"/>
                <w:color w:val="000000" w:themeColor="text1"/>
                <w:sz w:val="24"/>
                <w:szCs w:val="24"/>
              </w:rPr>
              <w:t>證明</w:t>
            </w:r>
            <w:r w:rsidRPr="00B9609C">
              <w:rPr>
                <w:rFonts w:hAnsi="標楷體" w:hint="eastAsia"/>
                <w:color w:val="000000" w:themeColor="text1"/>
                <w:sz w:val="24"/>
                <w:szCs w:val="24"/>
              </w:rPr>
              <w:t>）</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1.本院委員提問：之前曾經聽其他委員提起過妳，因妳之前為憂鬱症患者又曾經擔任過檢察官，想詢問就妳新收的經驗及了解桃園女監對身心障礙受刑人處遇的情形。答復：於3月7日入監，因憂鬱曾於</w:t>
            </w:r>
            <w:r w:rsidR="00050ACF" w:rsidRPr="00B9609C">
              <w:rPr>
                <w:rFonts w:ascii="Times New Roman" w:hint="eastAsia"/>
                <w:bCs/>
                <w:color w:val="000000" w:themeColor="text1"/>
                <w:kern w:val="0"/>
                <w:sz w:val="24"/>
                <w:szCs w:val="24"/>
                <w:lang w:val="fr-FR"/>
              </w:rPr>
              <w:t>臺</w:t>
            </w:r>
            <w:r w:rsidRPr="00B9609C">
              <w:rPr>
                <w:rFonts w:hAnsi="標楷體" w:hint="eastAsia"/>
                <w:color w:val="000000" w:themeColor="text1"/>
                <w:sz w:val="24"/>
                <w:szCs w:val="24"/>
              </w:rPr>
              <w:t>大、松德醫院就診，有醫生診斷證明書為重度憂鬱。</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2.本院委員提問：此次有帶藥物入監嗎？停藥多久？吃藥跟沒吃藥有什麼差別？妳憂鬱症情形？</w:t>
            </w:r>
            <w:r w:rsidRPr="00B9609C">
              <w:rPr>
                <w:rFonts w:hAnsi="標楷體" w:hint="eastAsia"/>
                <w:color w:val="000000" w:themeColor="text1"/>
                <w:sz w:val="24"/>
                <w:szCs w:val="24"/>
              </w:rPr>
              <w:br/>
              <w:t>答復：因很早就打算要入監服刑所以請醫生慢慢減藥，大約於3個月前停止服藥。停藥後比較嗜睡，服藥後比較笨、反應慢，也曾在松德住院一段時間，那裡的病友很多都這樣；憂鬱症就是不說話，有出現幻聽、幻覺，甚至看到自己與自己對話。</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3.本院委員提問：妳覺得在新收程序上所做的簡式量表，妳有誠實反應狀況嗎？我們也會擔心妳若沒吃藥時的情緒狀況是否可以控制？</w:t>
            </w:r>
            <w:r w:rsidRPr="00B9609C">
              <w:rPr>
                <w:rFonts w:hAnsi="標楷體" w:hint="eastAsia"/>
                <w:color w:val="000000" w:themeColor="text1"/>
                <w:sz w:val="24"/>
                <w:szCs w:val="24"/>
              </w:rPr>
              <w:br/>
              <w:t>答復：我覺得有誠實反應到我的狀況；我也會注意自己情緒部分，我們舍房裡有其他身心障礙收容人，她們在這裡也有受到很好的照顧。</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（三）李姓受刑人（45歲、因毒品、詐欺等案於107.01.08戒治轉受刑執行，刑期5年2月，領有第七類身心障礙</w:t>
            </w:r>
            <w:r w:rsidR="00F5343E" w:rsidRPr="00B9609C">
              <w:rPr>
                <w:rFonts w:hAnsi="標楷體" w:hint="eastAsia"/>
                <w:color w:val="000000" w:themeColor="text1"/>
                <w:sz w:val="24"/>
                <w:szCs w:val="24"/>
              </w:rPr>
              <w:t>證明</w:t>
            </w:r>
            <w:r w:rsidRPr="00B9609C">
              <w:rPr>
                <w:rFonts w:hAnsi="標楷體" w:hint="eastAsia"/>
                <w:color w:val="000000" w:themeColor="text1"/>
                <w:sz w:val="24"/>
                <w:szCs w:val="24"/>
              </w:rPr>
              <w:t>）</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1.本院委員提問：如何取得身心障礙</w:t>
            </w:r>
            <w:r w:rsidR="00F5343E" w:rsidRPr="00B9609C">
              <w:rPr>
                <w:rFonts w:hAnsi="標楷體" w:hint="eastAsia"/>
                <w:color w:val="000000" w:themeColor="text1"/>
                <w:sz w:val="24"/>
                <w:szCs w:val="24"/>
              </w:rPr>
              <w:t>證明</w:t>
            </w:r>
            <w:r w:rsidRPr="00B9609C">
              <w:rPr>
                <w:rFonts w:hAnsi="標楷體" w:hint="eastAsia"/>
                <w:color w:val="000000" w:themeColor="text1"/>
                <w:sz w:val="24"/>
                <w:szCs w:val="24"/>
              </w:rPr>
              <w:t>？有再繼續治療嗎？與之前吸毒有關連嗎？何時入監？家裡還有誰？</w:t>
            </w:r>
            <w:r w:rsidRPr="00B9609C">
              <w:rPr>
                <w:rFonts w:hAnsi="標楷體" w:hint="eastAsia"/>
                <w:color w:val="000000" w:themeColor="text1"/>
                <w:sz w:val="24"/>
                <w:szCs w:val="24"/>
              </w:rPr>
              <w:br/>
              <w:t>答復：我的腳傷是多發性神經病變；現在只有吃B群，醫生沒有說跟吸毒有關；106年在這裡戒治，後轉受刑，現刑期5年2月，後還有另案加起來要8年，刑期蠻長的，累犯，吸毒、詐欺、偽文等罪；父親過世、母親無聯絡，丈夫在北監服刑，2個孩子1個在關。</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2.本院委員提問：舍房幾個人一間？要如何協助妳呢？</w:t>
            </w:r>
            <w:r w:rsidRPr="00B9609C">
              <w:rPr>
                <w:rFonts w:hAnsi="標楷體" w:hint="eastAsia"/>
                <w:color w:val="000000" w:themeColor="text1"/>
                <w:sz w:val="24"/>
                <w:szCs w:val="24"/>
              </w:rPr>
              <w:br/>
              <w:t>答復：16人睡一間，睡床上，醫生說我的右腳膝蓋無法彎曲，工場主任安排我睡床舖。之前右腳還可以走，後來慢慢惡化，現在沒知覺，在工場、舍房慢慢走，工場坐椅子洗澡，同學也會幫忙，撐一天算一天，也只能這樣。</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（四）賴姓受刑人（57歲、因殺人未遂案於108.01.30入監執行，刑期2年8月，領有第一類身心障礙</w:t>
            </w:r>
            <w:r w:rsidR="00F5343E" w:rsidRPr="00B9609C">
              <w:rPr>
                <w:rFonts w:hAnsi="標楷體" w:hint="eastAsia"/>
                <w:color w:val="000000" w:themeColor="text1"/>
                <w:sz w:val="24"/>
                <w:szCs w:val="24"/>
              </w:rPr>
              <w:t>證明</w:t>
            </w:r>
            <w:r w:rsidRPr="00B9609C">
              <w:rPr>
                <w:rFonts w:hAnsi="標楷體" w:hint="eastAsia"/>
                <w:color w:val="000000" w:themeColor="text1"/>
                <w:sz w:val="24"/>
                <w:szCs w:val="24"/>
              </w:rPr>
              <w:t>）</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1.本院委員提問：入監多久？刑期？為什麼進來？</w:t>
            </w:r>
            <w:r w:rsidRPr="00B9609C">
              <w:rPr>
                <w:rFonts w:hAnsi="標楷體" w:hint="eastAsia"/>
                <w:color w:val="000000" w:themeColor="text1"/>
                <w:sz w:val="24"/>
                <w:szCs w:val="24"/>
              </w:rPr>
              <w:br/>
              <w:t>答復：大約2個多月，刑期2年8月，跟鄰居吵架，他拉我頭髮時，我正拿美工刀在割紙箱，順手用美工刀割她的脖子；我只會</w:t>
            </w:r>
            <w:r w:rsidR="00050ACF" w:rsidRPr="00B9609C">
              <w:rPr>
                <w:rFonts w:ascii="Times New Roman" w:hint="eastAsia"/>
                <w:bCs/>
                <w:color w:val="000000" w:themeColor="text1"/>
                <w:kern w:val="0"/>
                <w:sz w:val="24"/>
                <w:szCs w:val="24"/>
                <w:lang w:val="fr-FR"/>
              </w:rPr>
              <w:t>臺</w:t>
            </w:r>
            <w:r w:rsidRPr="00B9609C">
              <w:rPr>
                <w:rFonts w:hAnsi="標楷體" w:hint="eastAsia"/>
                <w:color w:val="000000" w:themeColor="text1"/>
                <w:sz w:val="24"/>
                <w:szCs w:val="24"/>
              </w:rPr>
              <w:t>語，聽不懂國語也不識字；事情發生後我妹有帶我去看精神科，但法官說事後看的不算，我很後悔，一輩子都沒跟人起衝突，唯一一次，就進來關了。</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lastRenderedPageBreak/>
              <w:t>2.本院委員提問：舍房幾個人一間？進來後有看醫生嗎？</w:t>
            </w:r>
            <w:r w:rsidRPr="00B9609C">
              <w:rPr>
                <w:rFonts w:hAnsi="標楷體" w:hint="eastAsia"/>
                <w:color w:val="000000" w:themeColor="text1"/>
                <w:sz w:val="24"/>
                <w:szCs w:val="24"/>
              </w:rPr>
              <w:br/>
              <w:t>答復：我這間16人，我睡地板，最靠廁所，棉被都濕濕的，衣服也不讓我穿；有看醫生，這裡的藥跟外面的藥不太一樣，吃了覺得無力、想睡覺，早上爬不太起來。</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3.本院委員提問：你下次看醫生時，要再跟醫生說，那早上血壓呢？家裡還有誰？身體還有其他不舒服嗎？</w:t>
            </w:r>
            <w:r w:rsidRPr="00B9609C">
              <w:rPr>
                <w:rFonts w:hAnsi="標楷體" w:hint="eastAsia"/>
                <w:color w:val="000000" w:themeColor="text1"/>
                <w:sz w:val="24"/>
                <w:szCs w:val="24"/>
              </w:rPr>
              <w:br/>
              <w:t>答復：早上血壓都低，起床爬不太起來；父母都過世，1兄1弟（亡）1姊1妹，夫、女兒跟另一女人走了，尚有1子，進來前跟妹妹住，妹妹也單身，上星期妹妹與兒子有入監接見；最近腸胃比較不好，有時便秘有時拉肚子。</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4.本院委員：要好好保重身體，事情遇到就遇到，有時也是運，看開點，可以念阿彌陀佛或觀世音菩薩。也希望監所可就同學提到衣服、棉被及血壓部分再留心注意。</w:t>
            </w:r>
            <w:r w:rsidRPr="00B9609C">
              <w:rPr>
                <w:rFonts w:hAnsi="標楷體" w:hint="eastAsia"/>
                <w:color w:val="000000" w:themeColor="text1"/>
                <w:sz w:val="24"/>
                <w:szCs w:val="24"/>
              </w:rPr>
              <w:br/>
              <w:t>答復：謝謝委員。</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二、本院王委員幼玲</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（一）拒絕收監的機制，請會後提供3年內拒絕收監，檢察官同意的人數及不同意的人數及理由。</w:t>
            </w:r>
            <w:r w:rsidRPr="00B9609C">
              <w:rPr>
                <w:rFonts w:hAnsi="標楷體" w:hint="eastAsia"/>
                <w:color w:val="000000" w:themeColor="text1"/>
                <w:sz w:val="24"/>
                <w:szCs w:val="24"/>
              </w:rPr>
              <w:br/>
              <w:t>答復：依監獄行刑法第11條辦理拒絕收監，近3年（105年至107年）報請拒絕收監人數計58人，檢察官同意人數53人，不同意人數5人。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992"/>
              <w:gridCol w:w="851"/>
              <w:gridCol w:w="1134"/>
              <w:gridCol w:w="8073"/>
            </w:tblGrid>
            <w:tr w:rsidR="00F01395" w:rsidRPr="00B9609C" w:rsidTr="00FD2ECA">
              <w:trPr>
                <w:trHeight w:val="454"/>
              </w:trPr>
              <w:tc>
                <w:tcPr>
                  <w:tcW w:w="113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285E1E" w:rsidRPr="00B9609C" w:rsidRDefault="00285E1E" w:rsidP="00FD2ECA">
                  <w:pPr>
                    <w:pStyle w:val="3"/>
                    <w:numPr>
                      <w:ilvl w:val="0"/>
                      <w:numId w:val="0"/>
                    </w:numPr>
                    <w:tabs>
                      <w:tab w:val="left" w:pos="567"/>
                    </w:tabs>
                    <w:spacing w:line="280" w:lineRule="exact"/>
                    <w:jc w:val="center"/>
                    <w:rPr>
                      <w:b/>
                      <w:color w:val="000000" w:themeColor="text1"/>
                      <w:kern w:val="2"/>
                      <w:sz w:val="24"/>
                      <w:szCs w:val="24"/>
                    </w:rPr>
                  </w:pPr>
                  <w:bookmarkStart w:id="7342" w:name="_Toc16006220"/>
                  <w:bookmarkStart w:id="7343" w:name="_Toc16071498"/>
                  <w:bookmarkStart w:id="7344" w:name="_Toc18854801"/>
                  <w:bookmarkStart w:id="7345" w:name="_Toc18856497"/>
                  <w:bookmarkStart w:id="7346" w:name="_Toc18943289"/>
                  <w:bookmarkStart w:id="7347" w:name="_Toc20991577"/>
                  <w:bookmarkStart w:id="7348" w:name="_Toc21939134"/>
                  <w:bookmarkStart w:id="7349" w:name="_Toc23588125"/>
                  <w:bookmarkStart w:id="7350" w:name="_Toc23776806"/>
                  <w:r w:rsidRPr="00B9609C">
                    <w:rPr>
                      <w:rFonts w:hint="eastAsia"/>
                      <w:b/>
                      <w:color w:val="000000" w:themeColor="text1"/>
                      <w:kern w:val="2"/>
                      <w:sz w:val="24"/>
                      <w:szCs w:val="24"/>
                    </w:rPr>
                    <w:t>年度</w:t>
                  </w:r>
                  <w:bookmarkEnd w:id="7342"/>
                  <w:bookmarkEnd w:id="7343"/>
                  <w:bookmarkEnd w:id="7344"/>
                  <w:bookmarkEnd w:id="7345"/>
                  <w:bookmarkEnd w:id="7346"/>
                  <w:bookmarkEnd w:id="7347"/>
                  <w:bookmarkEnd w:id="7348"/>
                  <w:bookmarkEnd w:id="7349"/>
                  <w:bookmarkEnd w:id="7350"/>
                </w:p>
              </w:tc>
              <w:tc>
                <w:tcPr>
                  <w:tcW w:w="99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285E1E" w:rsidRPr="00B9609C" w:rsidRDefault="00285E1E" w:rsidP="00FD2ECA">
                  <w:pPr>
                    <w:pStyle w:val="3"/>
                    <w:numPr>
                      <w:ilvl w:val="0"/>
                      <w:numId w:val="0"/>
                    </w:numPr>
                    <w:tabs>
                      <w:tab w:val="left" w:pos="567"/>
                    </w:tabs>
                    <w:spacing w:line="280" w:lineRule="exact"/>
                    <w:jc w:val="center"/>
                    <w:rPr>
                      <w:b/>
                      <w:color w:val="000000" w:themeColor="text1"/>
                      <w:kern w:val="2"/>
                      <w:sz w:val="24"/>
                      <w:szCs w:val="24"/>
                    </w:rPr>
                  </w:pPr>
                  <w:bookmarkStart w:id="7351" w:name="_Toc16006221"/>
                  <w:bookmarkStart w:id="7352" w:name="_Toc16071499"/>
                  <w:bookmarkStart w:id="7353" w:name="_Toc18854802"/>
                  <w:bookmarkStart w:id="7354" w:name="_Toc18856498"/>
                  <w:bookmarkStart w:id="7355" w:name="_Toc18943290"/>
                  <w:bookmarkStart w:id="7356" w:name="_Toc20991578"/>
                  <w:bookmarkStart w:id="7357" w:name="_Toc21939135"/>
                  <w:bookmarkStart w:id="7358" w:name="_Toc23588126"/>
                  <w:bookmarkStart w:id="7359" w:name="_Toc23776807"/>
                  <w:r w:rsidRPr="00B9609C">
                    <w:rPr>
                      <w:rFonts w:hint="eastAsia"/>
                      <w:b/>
                      <w:color w:val="000000" w:themeColor="text1"/>
                      <w:kern w:val="2"/>
                      <w:sz w:val="24"/>
                      <w:szCs w:val="24"/>
                    </w:rPr>
                    <w:t>人數</w:t>
                  </w:r>
                  <w:bookmarkEnd w:id="7351"/>
                  <w:bookmarkEnd w:id="7352"/>
                  <w:bookmarkEnd w:id="7353"/>
                  <w:bookmarkEnd w:id="7354"/>
                  <w:bookmarkEnd w:id="7355"/>
                  <w:bookmarkEnd w:id="7356"/>
                  <w:bookmarkEnd w:id="7357"/>
                  <w:bookmarkEnd w:id="7358"/>
                  <w:bookmarkEnd w:id="7359"/>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285E1E" w:rsidRPr="00B9609C" w:rsidRDefault="00285E1E" w:rsidP="00FD2ECA">
                  <w:pPr>
                    <w:pStyle w:val="3"/>
                    <w:numPr>
                      <w:ilvl w:val="0"/>
                      <w:numId w:val="0"/>
                    </w:numPr>
                    <w:tabs>
                      <w:tab w:val="left" w:pos="567"/>
                    </w:tabs>
                    <w:spacing w:line="280" w:lineRule="exact"/>
                    <w:jc w:val="center"/>
                    <w:rPr>
                      <w:b/>
                      <w:color w:val="000000" w:themeColor="text1"/>
                      <w:kern w:val="2"/>
                      <w:sz w:val="24"/>
                      <w:szCs w:val="24"/>
                    </w:rPr>
                  </w:pPr>
                  <w:bookmarkStart w:id="7360" w:name="_Toc16006222"/>
                  <w:bookmarkStart w:id="7361" w:name="_Toc16071500"/>
                  <w:bookmarkStart w:id="7362" w:name="_Toc18854803"/>
                  <w:bookmarkStart w:id="7363" w:name="_Toc18856499"/>
                  <w:bookmarkStart w:id="7364" w:name="_Toc18943291"/>
                  <w:bookmarkStart w:id="7365" w:name="_Toc20991579"/>
                  <w:bookmarkStart w:id="7366" w:name="_Toc21939136"/>
                  <w:bookmarkStart w:id="7367" w:name="_Toc23588127"/>
                  <w:bookmarkStart w:id="7368" w:name="_Toc23776808"/>
                  <w:r w:rsidRPr="00B9609C">
                    <w:rPr>
                      <w:rFonts w:hint="eastAsia"/>
                      <w:b/>
                      <w:color w:val="000000" w:themeColor="text1"/>
                      <w:kern w:val="2"/>
                      <w:sz w:val="24"/>
                      <w:szCs w:val="24"/>
                    </w:rPr>
                    <w:t>同意</w:t>
                  </w:r>
                  <w:bookmarkEnd w:id="7360"/>
                  <w:bookmarkEnd w:id="7361"/>
                  <w:bookmarkEnd w:id="7362"/>
                  <w:bookmarkEnd w:id="7363"/>
                  <w:bookmarkEnd w:id="7364"/>
                  <w:bookmarkEnd w:id="7365"/>
                  <w:bookmarkEnd w:id="7366"/>
                  <w:bookmarkEnd w:id="7367"/>
                  <w:bookmarkEnd w:id="7368"/>
                </w:p>
              </w:tc>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285E1E" w:rsidRPr="00B9609C" w:rsidRDefault="00285E1E" w:rsidP="00FD2ECA">
                  <w:pPr>
                    <w:pStyle w:val="3"/>
                    <w:numPr>
                      <w:ilvl w:val="0"/>
                      <w:numId w:val="0"/>
                    </w:numPr>
                    <w:tabs>
                      <w:tab w:val="left" w:pos="567"/>
                    </w:tabs>
                    <w:spacing w:line="280" w:lineRule="exact"/>
                    <w:jc w:val="center"/>
                    <w:rPr>
                      <w:b/>
                      <w:color w:val="000000" w:themeColor="text1"/>
                      <w:kern w:val="2"/>
                      <w:sz w:val="24"/>
                      <w:szCs w:val="24"/>
                    </w:rPr>
                  </w:pPr>
                  <w:bookmarkStart w:id="7369" w:name="_Toc16006223"/>
                  <w:bookmarkStart w:id="7370" w:name="_Toc16071501"/>
                  <w:bookmarkStart w:id="7371" w:name="_Toc18854804"/>
                  <w:bookmarkStart w:id="7372" w:name="_Toc18856500"/>
                  <w:bookmarkStart w:id="7373" w:name="_Toc18943292"/>
                  <w:bookmarkStart w:id="7374" w:name="_Toc20991580"/>
                  <w:bookmarkStart w:id="7375" w:name="_Toc21939137"/>
                  <w:bookmarkStart w:id="7376" w:name="_Toc23588128"/>
                  <w:bookmarkStart w:id="7377" w:name="_Toc23776809"/>
                  <w:r w:rsidRPr="00B9609C">
                    <w:rPr>
                      <w:rFonts w:hint="eastAsia"/>
                      <w:b/>
                      <w:color w:val="000000" w:themeColor="text1"/>
                      <w:kern w:val="2"/>
                      <w:sz w:val="24"/>
                      <w:szCs w:val="24"/>
                    </w:rPr>
                    <w:t>不同意</w:t>
                  </w:r>
                  <w:bookmarkEnd w:id="7369"/>
                  <w:bookmarkEnd w:id="7370"/>
                  <w:bookmarkEnd w:id="7371"/>
                  <w:bookmarkEnd w:id="7372"/>
                  <w:bookmarkEnd w:id="7373"/>
                  <w:bookmarkEnd w:id="7374"/>
                  <w:bookmarkEnd w:id="7375"/>
                  <w:bookmarkEnd w:id="7376"/>
                  <w:bookmarkEnd w:id="7377"/>
                </w:p>
              </w:tc>
              <w:tc>
                <w:tcPr>
                  <w:tcW w:w="807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285E1E" w:rsidRPr="00B9609C" w:rsidRDefault="00285E1E" w:rsidP="00FD2ECA">
                  <w:pPr>
                    <w:pStyle w:val="3"/>
                    <w:numPr>
                      <w:ilvl w:val="0"/>
                      <w:numId w:val="0"/>
                    </w:numPr>
                    <w:tabs>
                      <w:tab w:val="left" w:pos="567"/>
                    </w:tabs>
                    <w:spacing w:line="280" w:lineRule="exact"/>
                    <w:jc w:val="center"/>
                    <w:rPr>
                      <w:b/>
                      <w:color w:val="000000" w:themeColor="text1"/>
                      <w:kern w:val="2"/>
                      <w:sz w:val="24"/>
                      <w:szCs w:val="24"/>
                    </w:rPr>
                  </w:pPr>
                  <w:bookmarkStart w:id="7378" w:name="_Toc16006224"/>
                  <w:bookmarkStart w:id="7379" w:name="_Toc16071502"/>
                  <w:bookmarkStart w:id="7380" w:name="_Toc18854805"/>
                  <w:bookmarkStart w:id="7381" w:name="_Toc18856501"/>
                  <w:bookmarkStart w:id="7382" w:name="_Toc18943293"/>
                  <w:bookmarkStart w:id="7383" w:name="_Toc20991581"/>
                  <w:bookmarkStart w:id="7384" w:name="_Toc21939138"/>
                  <w:bookmarkStart w:id="7385" w:name="_Toc23588129"/>
                  <w:bookmarkStart w:id="7386" w:name="_Toc23776810"/>
                  <w:r w:rsidRPr="00B9609C">
                    <w:rPr>
                      <w:rFonts w:hAnsi="標楷體" w:cs="新細明體" w:hint="eastAsia"/>
                      <w:b/>
                      <w:color w:val="000000" w:themeColor="text1"/>
                      <w:kern w:val="2"/>
                      <w:sz w:val="24"/>
                      <w:szCs w:val="24"/>
                    </w:rPr>
                    <w:t>檢察官不同意原因</w:t>
                  </w:r>
                  <w:bookmarkEnd w:id="7378"/>
                  <w:bookmarkEnd w:id="7379"/>
                  <w:bookmarkEnd w:id="7380"/>
                  <w:bookmarkEnd w:id="7381"/>
                  <w:bookmarkEnd w:id="7382"/>
                  <w:bookmarkEnd w:id="7383"/>
                  <w:bookmarkEnd w:id="7384"/>
                  <w:bookmarkEnd w:id="7385"/>
                  <w:bookmarkEnd w:id="7386"/>
                </w:p>
              </w:tc>
            </w:tr>
            <w:tr w:rsidR="00F01395" w:rsidRPr="00B9609C" w:rsidTr="00FD2ECA">
              <w:trPr>
                <w:trHeight w:val="454"/>
              </w:trPr>
              <w:tc>
                <w:tcPr>
                  <w:tcW w:w="1135"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pStyle w:val="3"/>
                    <w:numPr>
                      <w:ilvl w:val="0"/>
                      <w:numId w:val="0"/>
                    </w:numPr>
                    <w:tabs>
                      <w:tab w:val="left" w:pos="567"/>
                    </w:tabs>
                    <w:spacing w:line="280" w:lineRule="exact"/>
                    <w:jc w:val="center"/>
                    <w:rPr>
                      <w:color w:val="000000" w:themeColor="text1"/>
                      <w:kern w:val="2"/>
                      <w:sz w:val="24"/>
                      <w:szCs w:val="24"/>
                    </w:rPr>
                  </w:pPr>
                  <w:bookmarkStart w:id="7387" w:name="_Toc16006225"/>
                  <w:bookmarkStart w:id="7388" w:name="_Toc16071503"/>
                  <w:bookmarkStart w:id="7389" w:name="_Toc18854806"/>
                  <w:bookmarkStart w:id="7390" w:name="_Toc18856502"/>
                  <w:bookmarkStart w:id="7391" w:name="_Toc18943294"/>
                  <w:bookmarkStart w:id="7392" w:name="_Toc20991582"/>
                  <w:bookmarkStart w:id="7393" w:name="_Toc21939139"/>
                  <w:bookmarkStart w:id="7394" w:name="_Toc23588130"/>
                  <w:bookmarkStart w:id="7395" w:name="_Toc23776811"/>
                  <w:r w:rsidRPr="00B9609C">
                    <w:rPr>
                      <w:rFonts w:hint="eastAsia"/>
                      <w:color w:val="000000" w:themeColor="text1"/>
                      <w:kern w:val="2"/>
                      <w:sz w:val="24"/>
                      <w:szCs w:val="24"/>
                    </w:rPr>
                    <w:t>105</w:t>
                  </w:r>
                  <w:bookmarkEnd w:id="7387"/>
                  <w:bookmarkEnd w:id="7388"/>
                  <w:bookmarkEnd w:id="7389"/>
                  <w:bookmarkEnd w:id="7390"/>
                  <w:bookmarkEnd w:id="7391"/>
                  <w:bookmarkEnd w:id="7392"/>
                  <w:bookmarkEnd w:id="7393"/>
                  <w:bookmarkEnd w:id="7394"/>
                  <w:bookmarkEnd w:id="7395"/>
                </w:p>
              </w:tc>
              <w:tc>
                <w:tcPr>
                  <w:tcW w:w="992"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pStyle w:val="3"/>
                    <w:numPr>
                      <w:ilvl w:val="0"/>
                      <w:numId w:val="0"/>
                    </w:numPr>
                    <w:tabs>
                      <w:tab w:val="left" w:pos="567"/>
                    </w:tabs>
                    <w:spacing w:line="280" w:lineRule="exact"/>
                    <w:jc w:val="center"/>
                    <w:rPr>
                      <w:color w:val="000000" w:themeColor="text1"/>
                      <w:kern w:val="2"/>
                      <w:sz w:val="24"/>
                      <w:szCs w:val="24"/>
                    </w:rPr>
                  </w:pPr>
                  <w:bookmarkStart w:id="7396" w:name="_Toc16006226"/>
                  <w:bookmarkStart w:id="7397" w:name="_Toc16071504"/>
                  <w:bookmarkStart w:id="7398" w:name="_Toc18854807"/>
                  <w:bookmarkStart w:id="7399" w:name="_Toc18856503"/>
                  <w:bookmarkStart w:id="7400" w:name="_Toc18943295"/>
                  <w:bookmarkStart w:id="7401" w:name="_Toc20991583"/>
                  <w:bookmarkStart w:id="7402" w:name="_Toc21939140"/>
                  <w:bookmarkStart w:id="7403" w:name="_Toc23588131"/>
                  <w:bookmarkStart w:id="7404" w:name="_Toc23776812"/>
                  <w:r w:rsidRPr="00B9609C">
                    <w:rPr>
                      <w:rFonts w:hint="eastAsia"/>
                      <w:color w:val="000000" w:themeColor="text1"/>
                      <w:kern w:val="2"/>
                      <w:sz w:val="24"/>
                      <w:szCs w:val="24"/>
                    </w:rPr>
                    <w:t>17</w:t>
                  </w:r>
                  <w:bookmarkEnd w:id="7396"/>
                  <w:bookmarkEnd w:id="7397"/>
                  <w:bookmarkEnd w:id="7398"/>
                  <w:bookmarkEnd w:id="7399"/>
                  <w:bookmarkEnd w:id="7400"/>
                  <w:bookmarkEnd w:id="7401"/>
                  <w:bookmarkEnd w:id="7402"/>
                  <w:bookmarkEnd w:id="7403"/>
                  <w:bookmarkEnd w:id="7404"/>
                </w:p>
              </w:tc>
              <w:tc>
                <w:tcPr>
                  <w:tcW w:w="851"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pStyle w:val="3"/>
                    <w:numPr>
                      <w:ilvl w:val="0"/>
                      <w:numId w:val="0"/>
                    </w:numPr>
                    <w:tabs>
                      <w:tab w:val="left" w:pos="567"/>
                    </w:tabs>
                    <w:spacing w:line="280" w:lineRule="exact"/>
                    <w:jc w:val="center"/>
                    <w:rPr>
                      <w:color w:val="000000" w:themeColor="text1"/>
                      <w:kern w:val="2"/>
                      <w:sz w:val="24"/>
                      <w:szCs w:val="24"/>
                    </w:rPr>
                  </w:pPr>
                  <w:bookmarkStart w:id="7405" w:name="_Toc16006227"/>
                  <w:bookmarkStart w:id="7406" w:name="_Toc16071505"/>
                  <w:bookmarkStart w:id="7407" w:name="_Toc18854808"/>
                  <w:bookmarkStart w:id="7408" w:name="_Toc18856504"/>
                  <w:bookmarkStart w:id="7409" w:name="_Toc18943296"/>
                  <w:bookmarkStart w:id="7410" w:name="_Toc20991584"/>
                  <w:bookmarkStart w:id="7411" w:name="_Toc21939141"/>
                  <w:bookmarkStart w:id="7412" w:name="_Toc23588132"/>
                  <w:bookmarkStart w:id="7413" w:name="_Toc23776813"/>
                  <w:r w:rsidRPr="00B9609C">
                    <w:rPr>
                      <w:rFonts w:hint="eastAsia"/>
                      <w:color w:val="000000" w:themeColor="text1"/>
                      <w:kern w:val="2"/>
                      <w:sz w:val="24"/>
                      <w:szCs w:val="24"/>
                    </w:rPr>
                    <w:t>16</w:t>
                  </w:r>
                  <w:bookmarkEnd w:id="7405"/>
                  <w:bookmarkEnd w:id="7406"/>
                  <w:bookmarkEnd w:id="7407"/>
                  <w:bookmarkEnd w:id="7408"/>
                  <w:bookmarkEnd w:id="7409"/>
                  <w:bookmarkEnd w:id="7410"/>
                  <w:bookmarkEnd w:id="7411"/>
                  <w:bookmarkEnd w:id="7412"/>
                  <w:bookmarkEnd w:id="7413"/>
                </w:p>
              </w:tc>
              <w:tc>
                <w:tcPr>
                  <w:tcW w:w="1134"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pStyle w:val="3"/>
                    <w:numPr>
                      <w:ilvl w:val="0"/>
                      <w:numId w:val="0"/>
                    </w:numPr>
                    <w:tabs>
                      <w:tab w:val="left" w:pos="567"/>
                    </w:tabs>
                    <w:spacing w:line="280" w:lineRule="exact"/>
                    <w:jc w:val="center"/>
                    <w:rPr>
                      <w:color w:val="000000" w:themeColor="text1"/>
                      <w:kern w:val="2"/>
                      <w:sz w:val="24"/>
                      <w:szCs w:val="24"/>
                    </w:rPr>
                  </w:pPr>
                  <w:bookmarkStart w:id="7414" w:name="_Toc16006228"/>
                  <w:bookmarkStart w:id="7415" w:name="_Toc16071506"/>
                  <w:bookmarkStart w:id="7416" w:name="_Toc18854809"/>
                  <w:bookmarkStart w:id="7417" w:name="_Toc18856505"/>
                  <w:bookmarkStart w:id="7418" w:name="_Toc18943297"/>
                  <w:bookmarkStart w:id="7419" w:name="_Toc20991585"/>
                  <w:bookmarkStart w:id="7420" w:name="_Toc21939142"/>
                  <w:bookmarkStart w:id="7421" w:name="_Toc23588133"/>
                  <w:bookmarkStart w:id="7422" w:name="_Toc23776814"/>
                  <w:r w:rsidRPr="00B9609C">
                    <w:rPr>
                      <w:rFonts w:hint="eastAsia"/>
                      <w:color w:val="000000" w:themeColor="text1"/>
                      <w:kern w:val="2"/>
                      <w:sz w:val="24"/>
                      <w:szCs w:val="24"/>
                    </w:rPr>
                    <w:t>1</w:t>
                  </w:r>
                  <w:bookmarkEnd w:id="7414"/>
                  <w:bookmarkEnd w:id="7415"/>
                  <w:bookmarkEnd w:id="7416"/>
                  <w:bookmarkEnd w:id="7417"/>
                  <w:bookmarkEnd w:id="7418"/>
                  <w:bookmarkEnd w:id="7419"/>
                  <w:bookmarkEnd w:id="7420"/>
                  <w:bookmarkEnd w:id="7421"/>
                  <w:bookmarkEnd w:id="7422"/>
                </w:p>
              </w:tc>
              <w:tc>
                <w:tcPr>
                  <w:tcW w:w="8073"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pStyle w:val="3"/>
                    <w:numPr>
                      <w:ilvl w:val="0"/>
                      <w:numId w:val="0"/>
                    </w:numPr>
                    <w:tabs>
                      <w:tab w:val="left" w:pos="567"/>
                    </w:tabs>
                    <w:spacing w:line="280" w:lineRule="exact"/>
                    <w:jc w:val="center"/>
                    <w:rPr>
                      <w:color w:val="000000" w:themeColor="text1"/>
                      <w:kern w:val="2"/>
                      <w:sz w:val="24"/>
                      <w:szCs w:val="24"/>
                    </w:rPr>
                  </w:pPr>
                  <w:bookmarkStart w:id="7423" w:name="_Toc16006229"/>
                  <w:bookmarkStart w:id="7424" w:name="_Toc16071507"/>
                  <w:bookmarkStart w:id="7425" w:name="_Toc18854810"/>
                  <w:bookmarkStart w:id="7426" w:name="_Toc18856506"/>
                  <w:bookmarkStart w:id="7427" w:name="_Toc18943298"/>
                  <w:bookmarkStart w:id="7428" w:name="_Toc20991586"/>
                  <w:bookmarkStart w:id="7429" w:name="_Toc21939143"/>
                  <w:bookmarkStart w:id="7430" w:name="_Toc23588134"/>
                  <w:bookmarkStart w:id="7431" w:name="_Toc23776815"/>
                  <w:r w:rsidRPr="00B9609C">
                    <w:rPr>
                      <w:rFonts w:hAnsi="標楷體" w:cs="新細明體" w:hint="eastAsia"/>
                      <w:color w:val="000000" w:themeColor="text1"/>
                      <w:kern w:val="2"/>
                      <w:sz w:val="24"/>
                      <w:szCs w:val="24"/>
                    </w:rPr>
                    <w:t>尚屬住院治療可控制範圍</w:t>
                  </w:r>
                  <w:bookmarkEnd w:id="7423"/>
                  <w:bookmarkEnd w:id="7424"/>
                  <w:bookmarkEnd w:id="7425"/>
                  <w:bookmarkEnd w:id="7426"/>
                  <w:bookmarkEnd w:id="7427"/>
                  <w:bookmarkEnd w:id="7428"/>
                  <w:bookmarkEnd w:id="7429"/>
                  <w:bookmarkEnd w:id="7430"/>
                  <w:bookmarkEnd w:id="7431"/>
                </w:p>
              </w:tc>
            </w:tr>
            <w:tr w:rsidR="00F01395" w:rsidRPr="00B9609C" w:rsidTr="00FD2ECA">
              <w:trPr>
                <w:trHeight w:val="454"/>
              </w:trPr>
              <w:tc>
                <w:tcPr>
                  <w:tcW w:w="1135"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pStyle w:val="3"/>
                    <w:numPr>
                      <w:ilvl w:val="0"/>
                      <w:numId w:val="0"/>
                    </w:numPr>
                    <w:tabs>
                      <w:tab w:val="left" w:pos="567"/>
                    </w:tabs>
                    <w:spacing w:line="280" w:lineRule="exact"/>
                    <w:jc w:val="center"/>
                    <w:rPr>
                      <w:color w:val="000000" w:themeColor="text1"/>
                      <w:kern w:val="2"/>
                      <w:sz w:val="24"/>
                      <w:szCs w:val="24"/>
                    </w:rPr>
                  </w:pPr>
                  <w:bookmarkStart w:id="7432" w:name="_Toc16006230"/>
                  <w:bookmarkStart w:id="7433" w:name="_Toc16071508"/>
                  <w:bookmarkStart w:id="7434" w:name="_Toc18854811"/>
                  <w:bookmarkStart w:id="7435" w:name="_Toc18856507"/>
                  <w:bookmarkStart w:id="7436" w:name="_Toc18943299"/>
                  <w:bookmarkStart w:id="7437" w:name="_Toc20991587"/>
                  <w:bookmarkStart w:id="7438" w:name="_Toc21939144"/>
                  <w:bookmarkStart w:id="7439" w:name="_Toc23588135"/>
                  <w:bookmarkStart w:id="7440" w:name="_Toc23776816"/>
                  <w:r w:rsidRPr="00B9609C">
                    <w:rPr>
                      <w:rFonts w:hint="eastAsia"/>
                      <w:color w:val="000000" w:themeColor="text1"/>
                      <w:kern w:val="2"/>
                      <w:sz w:val="24"/>
                      <w:szCs w:val="24"/>
                    </w:rPr>
                    <w:t>106</w:t>
                  </w:r>
                  <w:bookmarkEnd w:id="7432"/>
                  <w:bookmarkEnd w:id="7433"/>
                  <w:bookmarkEnd w:id="7434"/>
                  <w:bookmarkEnd w:id="7435"/>
                  <w:bookmarkEnd w:id="7436"/>
                  <w:bookmarkEnd w:id="7437"/>
                  <w:bookmarkEnd w:id="7438"/>
                  <w:bookmarkEnd w:id="7439"/>
                  <w:bookmarkEnd w:id="7440"/>
                </w:p>
              </w:tc>
              <w:tc>
                <w:tcPr>
                  <w:tcW w:w="992"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pStyle w:val="3"/>
                    <w:numPr>
                      <w:ilvl w:val="0"/>
                      <w:numId w:val="0"/>
                    </w:numPr>
                    <w:tabs>
                      <w:tab w:val="left" w:pos="567"/>
                    </w:tabs>
                    <w:spacing w:line="280" w:lineRule="exact"/>
                    <w:jc w:val="center"/>
                    <w:rPr>
                      <w:color w:val="000000" w:themeColor="text1"/>
                      <w:kern w:val="2"/>
                      <w:sz w:val="24"/>
                      <w:szCs w:val="24"/>
                    </w:rPr>
                  </w:pPr>
                  <w:bookmarkStart w:id="7441" w:name="_Toc16006231"/>
                  <w:bookmarkStart w:id="7442" w:name="_Toc16071509"/>
                  <w:bookmarkStart w:id="7443" w:name="_Toc18854812"/>
                  <w:bookmarkStart w:id="7444" w:name="_Toc18856508"/>
                  <w:bookmarkStart w:id="7445" w:name="_Toc18943300"/>
                  <w:bookmarkStart w:id="7446" w:name="_Toc20991588"/>
                  <w:bookmarkStart w:id="7447" w:name="_Toc21939145"/>
                  <w:bookmarkStart w:id="7448" w:name="_Toc23588136"/>
                  <w:bookmarkStart w:id="7449" w:name="_Toc23776817"/>
                  <w:r w:rsidRPr="00B9609C">
                    <w:rPr>
                      <w:rFonts w:hint="eastAsia"/>
                      <w:color w:val="000000" w:themeColor="text1"/>
                      <w:kern w:val="2"/>
                      <w:sz w:val="24"/>
                      <w:szCs w:val="24"/>
                    </w:rPr>
                    <w:t>13</w:t>
                  </w:r>
                  <w:bookmarkEnd w:id="7441"/>
                  <w:bookmarkEnd w:id="7442"/>
                  <w:bookmarkEnd w:id="7443"/>
                  <w:bookmarkEnd w:id="7444"/>
                  <w:bookmarkEnd w:id="7445"/>
                  <w:bookmarkEnd w:id="7446"/>
                  <w:bookmarkEnd w:id="7447"/>
                  <w:bookmarkEnd w:id="7448"/>
                  <w:bookmarkEnd w:id="7449"/>
                </w:p>
              </w:tc>
              <w:tc>
                <w:tcPr>
                  <w:tcW w:w="851"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pStyle w:val="3"/>
                    <w:numPr>
                      <w:ilvl w:val="0"/>
                      <w:numId w:val="0"/>
                    </w:numPr>
                    <w:tabs>
                      <w:tab w:val="left" w:pos="567"/>
                    </w:tabs>
                    <w:spacing w:line="280" w:lineRule="exact"/>
                    <w:jc w:val="center"/>
                    <w:rPr>
                      <w:color w:val="000000" w:themeColor="text1"/>
                      <w:kern w:val="2"/>
                      <w:sz w:val="24"/>
                      <w:szCs w:val="24"/>
                    </w:rPr>
                  </w:pPr>
                  <w:bookmarkStart w:id="7450" w:name="_Toc16006232"/>
                  <w:bookmarkStart w:id="7451" w:name="_Toc16071510"/>
                  <w:bookmarkStart w:id="7452" w:name="_Toc18854813"/>
                  <w:bookmarkStart w:id="7453" w:name="_Toc18856509"/>
                  <w:bookmarkStart w:id="7454" w:name="_Toc18943301"/>
                  <w:bookmarkStart w:id="7455" w:name="_Toc20991589"/>
                  <w:bookmarkStart w:id="7456" w:name="_Toc21939146"/>
                  <w:bookmarkStart w:id="7457" w:name="_Toc23588137"/>
                  <w:bookmarkStart w:id="7458" w:name="_Toc23776818"/>
                  <w:r w:rsidRPr="00B9609C">
                    <w:rPr>
                      <w:rFonts w:hint="eastAsia"/>
                      <w:color w:val="000000" w:themeColor="text1"/>
                      <w:kern w:val="2"/>
                      <w:sz w:val="24"/>
                      <w:szCs w:val="24"/>
                    </w:rPr>
                    <w:t>13</w:t>
                  </w:r>
                  <w:bookmarkEnd w:id="7450"/>
                  <w:bookmarkEnd w:id="7451"/>
                  <w:bookmarkEnd w:id="7452"/>
                  <w:bookmarkEnd w:id="7453"/>
                  <w:bookmarkEnd w:id="7454"/>
                  <w:bookmarkEnd w:id="7455"/>
                  <w:bookmarkEnd w:id="7456"/>
                  <w:bookmarkEnd w:id="7457"/>
                  <w:bookmarkEnd w:id="7458"/>
                </w:p>
              </w:tc>
              <w:tc>
                <w:tcPr>
                  <w:tcW w:w="1134"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pStyle w:val="3"/>
                    <w:numPr>
                      <w:ilvl w:val="0"/>
                      <w:numId w:val="0"/>
                    </w:numPr>
                    <w:tabs>
                      <w:tab w:val="left" w:pos="567"/>
                    </w:tabs>
                    <w:spacing w:line="280" w:lineRule="exact"/>
                    <w:jc w:val="center"/>
                    <w:rPr>
                      <w:color w:val="000000" w:themeColor="text1"/>
                      <w:kern w:val="2"/>
                      <w:sz w:val="24"/>
                      <w:szCs w:val="24"/>
                    </w:rPr>
                  </w:pPr>
                  <w:bookmarkStart w:id="7459" w:name="_Toc16006233"/>
                  <w:bookmarkStart w:id="7460" w:name="_Toc16071511"/>
                  <w:bookmarkStart w:id="7461" w:name="_Toc18854814"/>
                  <w:bookmarkStart w:id="7462" w:name="_Toc18856510"/>
                  <w:bookmarkStart w:id="7463" w:name="_Toc18943302"/>
                  <w:bookmarkStart w:id="7464" w:name="_Toc20991590"/>
                  <w:bookmarkStart w:id="7465" w:name="_Toc21939147"/>
                  <w:bookmarkStart w:id="7466" w:name="_Toc23588138"/>
                  <w:bookmarkStart w:id="7467" w:name="_Toc23776819"/>
                  <w:r w:rsidRPr="00B9609C">
                    <w:rPr>
                      <w:rFonts w:hint="eastAsia"/>
                      <w:color w:val="000000" w:themeColor="text1"/>
                      <w:kern w:val="2"/>
                      <w:sz w:val="24"/>
                      <w:szCs w:val="24"/>
                    </w:rPr>
                    <w:t>0</w:t>
                  </w:r>
                  <w:bookmarkEnd w:id="7459"/>
                  <w:bookmarkEnd w:id="7460"/>
                  <w:bookmarkEnd w:id="7461"/>
                  <w:bookmarkEnd w:id="7462"/>
                  <w:bookmarkEnd w:id="7463"/>
                  <w:bookmarkEnd w:id="7464"/>
                  <w:bookmarkEnd w:id="7465"/>
                  <w:bookmarkEnd w:id="7466"/>
                  <w:bookmarkEnd w:id="7467"/>
                </w:p>
              </w:tc>
              <w:tc>
                <w:tcPr>
                  <w:tcW w:w="8073"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pStyle w:val="3"/>
                    <w:numPr>
                      <w:ilvl w:val="0"/>
                      <w:numId w:val="0"/>
                    </w:numPr>
                    <w:tabs>
                      <w:tab w:val="left" w:pos="567"/>
                    </w:tabs>
                    <w:spacing w:line="280" w:lineRule="exact"/>
                    <w:jc w:val="center"/>
                    <w:rPr>
                      <w:color w:val="000000" w:themeColor="text1"/>
                      <w:kern w:val="2"/>
                      <w:sz w:val="24"/>
                      <w:szCs w:val="24"/>
                    </w:rPr>
                  </w:pPr>
                  <w:bookmarkStart w:id="7468" w:name="_Toc16006234"/>
                  <w:bookmarkStart w:id="7469" w:name="_Toc16071512"/>
                  <w:bookmarkStart w:id="7470" w:name="_Toc18854815"/>
                  <w:bookmarkStart w:id="7471" w:name="_Toc18856511"/>
                  <w:bookmarkStart w:id="7472" w:name="_Toc18943303"/>
                  <w:bookmarkStart w:id="7473" w:name="_Toc20991591"/>
                  <w:bookmarkStart w:id="7474" w:name="_Toc21939148"/>
                  <w:bookmarkStart w:id="7475" w:name="_Toc23588139"/>
                  <w:bookmarkStart w:id="7476" w:name="_Toc23776820"/>
                  <w:r w:rsidRPr="00B9609C">
                    <w:rPr>
                      <w:rFonts w:hint="eastAsia"/>
                      <w:color w:val="000000" w:themeColor="text1"/>
                      <w:kern w:val="2"/>
                      <w:sz w:val="24"/>
                      <w:szCs w:val="24"/>
                    </w:rPr>
                    <w:t>無</w:t>
                  </w:r>
                  <w:bookmarkEnd w:id="7468"/>
                  <w:bookmarkEnd w:id="7469"/>
                  <w:bookmarkEnd w:id="7470"/>
                  <w:bookmarkEnd w:id="7471"/>
                  <w:bookmarkEnd w:id="7472"/>
                  <w:bookmarkEnd w:id="7473"/>
                  <w:bookmarkEnd w:id="7474"/>
                  <w:bookmarkEnd w:id="7475"/>
                  <w:bookmarkEnd w:id="7476"/>
                </w:p>
              </w:tc>
            </w:tr>
            <w:tr w:rsidR="00F01395" w:rsidRPr="00B9609C" w:rsidTr="00FD2ECA">
              <w:trPr>
                <w:trHeight w:val="1077"/>
              </w:trPr>
              <w:tc>
                <w:tcPr>
                  <w:tcW w:w="1135"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pStyle w:val="3"/>
                    <w:numPr>
                      <w:ilvl w:val="0"/>
                      <w:numId w:val="0"/>
                    </w:numPr>
                    <w:tabs>
                      <w:tab w:val="left" w:pos="567"/>
                    </w:tabs>
                    <w:spacing w:line="280" w:lineRule="exact"/>
                    <w:jc w:val="center"/>
                    <w:rPr>
                      <w:color w:val="000000" w:themeColor="text1"/>
                      <w:kern w:val="2"/>
                      <w:sz w:val="24"/>
                      <w:szCs w:val="24"/>
                    </w:rPr>
                  </w:pPr>
                  <w:bookmarkStart w:id="7477" w:name="_Toc16006235"/>
                  <w:bookmarkStart w:id="7478" w:name="_Toc16071513"/>
                  <w:bookmarkStart w:id="7479" w:name="_Toc18854816"/>
                  <w:bookmarkStart w:id="7480" w:name="_Toc18856512"/>
                  <w:bookmarkStart w:id="7481" w:name="_Toc18943304"/>
                  <w:bookmarkStart w:id="7482" w:name="_Toc20991592"/>
                  <w:bookmarkStart w:id="7483" w:name="_Toc21939149"/>
                  <w:bookmarkStart w:id="7484" w:name="_Toc23588140"/>
                  <w:bookmarkStart w:id="7485" w:name="_Toc23776821"/>
                  <w:r w:rsidRPr="00B9609C">
                    <w:rPr>
                      <w:rFonts w:hint="eastAsia"/>
                      <w:color w:val="000000" w:themeColor="text1"/>
                      <w:kern w:val="2"/>
                      <w:sz w:val="24"/>
                      <w:szCs w:val="24"/>
                    </w:rPr>
                    <w:t>107</w:t>
                  </w:r>
                  <w:bookmarkEnd w:id="7477"/>
                  <w:bookmarkEnd w:id="7478"/>
                  <w:bookmarkEnd w:id="7479"/>
                  <w:bookmarkEnd w:id="7480"/>
                  <w:bookmarkEnd w:id="7481"/>
                  <w:bookmarkEnd w:id="7482"/>
                  <w:bookmarkEnd w:id="7483"/>
                  <w:bookmarkEnd w:id="7484"/>
                  <w:bookmarkEnd w:id="7485"/>
                </w:p>
              </w:tc>
              <w:tc>
                <w:tcPr>
                  <w:tcW w:w="992"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pStyle w:val="3"/>
                    <w:numPr>
                      <w:ilvl w:val="0"/>
                      <w:numId w:val="0"/>
                    </w:numPr>
                    <w:tabs>
                      <w:tab w:val="left" w:pos="567"/>
                    </w:tabs>
                    <w:spacing w:line="280" w:lineRule="exact"/>
                    <w:jc w:val="center"/>
                    <w:rPr>
                      <w:color w:val="000000" w:themeColor="text1"/>
                      <w:kern w:val="2"/>
                      <w:sz w:val="24"/>
                      <w:szCs w:val="24"/>
                    </w:rPr>
                  </w:pPr>
                  <w:bookmarkStart w:id="7486" w:name="_Toc16006236"/>
                  <w:bookmarkStart w:id="7487" w:name="_Toc16071514"/>
                  <w:bookmarkStart w:id="7488" w:name="_Toc18854817"/>
                  <w:bookmarkStart w:id="7489" w:name="_Toc18856513"/>
                  <w:bookmarkStart w:id="7490" w:name="_Toc18943305"/>
                  <w:bookmarkStart w:id="7491" w:name="_Toc20991593"/>
                  <w:bookmarkStart w:id="7492" w:name="_Toc21939150"/>
                  <w:bookmarkStart w:id="7493" w:name="_Toc23588141"/>
                  <w:bookmarkStart w:id="7494" w:name="_Toc23776822"/>
                  <w:r w:rsidRPr="00B9609C">
                    <w:rPr>
                      <w:rFonts w:hint="eastAsia"/>
                      <w:color w:val="000000" w:themeColor="text1"/>
                      <w:kern w:val="2"/>
                      <w:sz w:val="24"/>
                      <w:szCs w:val="24"/>
                    </w:rPr>
                    <w:t>28</w:t>
                  </w:r>
                  <w:bookmarkEnd w:id="7486"/>
                  <w:bookmarkEnd w:id="7487"/>
                  <w:bookmarkEnd w:id="7488"/>
                  <w:bookmarkEnd w:id="7489"/>
                  <w:bookmarkEnd w:id="7490"/>
                  <w:bookmarkEnd w:id="7491"/>
                  <w:bookmarkEnd w:id="7492"/>
                  <w:bookmarkEnd w:id="7493"/>
                  <w:bookmarkEnd w:id="7494"/>
                </w:p>
              </w:tc>
              <w:tc>
                <w:tcPr>
                  <w:tcW w:w="851"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pStyle w:val="3"/>
                    <w:numPr>
                      <w:ilvl w:val="0"/>
                      <w:numId w:val="0"/>
                    </w:numPr>
                    <w:tabs>
                      <w:tab w:val="left" w:pos="567"/>
                    </w:tabs>
                    <w:spacing w:line="280" w:lineRule="exact"/>
                    <w:jc w:val="center"/>
                    <w:rPr>
                      <w:color w:val="000000" w:themeColor="text1"/>
                      <w:kern w:val="2"/>
                      <w:sz w:val="24"/>
                      <w:szCs w:val="24"/>
                    </w:rPr>
                  </w:pPr>
                  <w:bookmarkStart w:id="7495" w:name="_Toc16006237"/>
                  <w:bookmarkStart w:id="7496" w:name="_Toc16071515"/>
                  <w:bookmarkStart w:id="7497" w:name="_Toc18854818"/>
                  <w:bookmarkStart w:id="7498" w:name="_Toc18856514"/>
                  <w:bookmarkStart w:id="7499" w:name="_Toc18943306"/>
                  <w:bookmarkStart w:id="7500" w:name="_Toc20991594"/>
                  <w:bookmarkStart w:id="7501" w:name="_Toc21939151"/>
                  <w:bookmarkStart w:id="7502" w:name="_Toc23588142"/>
                  <w:bookmarkStart w:id="7503" w:name="_Toc23776823"/>
                  <w:r w:rsidRPr="00B9609C">
                    <w:rPr>
                      <w:rFonts w:hint="eastAsia"/>
                      <w:color w:val="000000" w:themeColor="text1"/>
                      <w:kern w:val="2"/>
                      <w:sz w:val="24"/>
                      <w:szCs w:val="24"/>
                    </w:rPr>
                    <w:t>24</w:t>
                  </w:r>
                  <w:bookmarkEnd w:id="7495"/>
                  <w:bookmarkEnd w:id="7496"/>
                  <w:bookmarkEnd w:id="7497"/>
                  <w:bookmarkEnd w:id="7498"/>
                  <w:bookmarkEnd w:id="7499"/>
                  <w:bookmarkEnd w:id="7500"/>
                  <w:bookmarkEnd w:id="7501"/>
                  <w:bookmarkEnd w:id="7502"/>
                  <w:bookmarkEnd w:id="7503"/>
                </w:p>
              </w:tc>
              <w:tc>
                <w:tcPr>
                  <w:tcW w:w="1134"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pStyle w:val="3"/>
                    <w:numPr>
                      <w:ilvl w:val="0"/>
                      <w:numId w:val="0"/>
                    </w:numPr>
                    <w:tabs>
                      <w:tab w:val="left" w:pos="567"/>
                    </w:tabs>
                    <w:spacing w:line="280" w:lineRule="exact"/>
                    <w:jc w:val="center"/>
                    <w:rPr>
                      <w:color w:val="000000" w:themeColor="text1"/>
                      <w:kern w:val="2"/>
                      <w:sz w:val="24"/>
                      <w:szCs w:val="24"/>
                    </w:rPr>
                  </w:pPr>
                  <w:bookmarkStart w:id="7504" w:name="_Toc16006238"/>
                  <w:bookmarkStart w:id="7505" w:name="_Toc16071516"/>
                  <w:bookmarkStart w:id="7506" w:name="_Toc18854819"/>
                  <w:bookmarkStart w:id="7507" w:name="_Toc18856515"/>
                  <w:bookmarkStart w:id="7508" w:name="_Toc18943307"/>
                  <w:bookmarkStart w:id="7509" w:name="_Toc20991595"/>
                  <w:bookmarkStart w:id="7510" w:name="_Toc21939152"/>
                  <w:bookmarkStart w:id="7511" w:name="_Toc23588143"/>
                  <w:bookmarkStart w:id="7512" w:name="_Toc23776824"/>
                  <w:r w:rsidRPr="00B9609C">
                    <w:rPr>
                      <w:rFonts w:hint="eastAsia"/>
                      <w:color w:val="000000" w:themeColor="text1"/>
                      <w:kern w:val="2"/>
                      <w:sz w:val="24"/>
                      <w:szCs w:val="24"/>
                    </w:rPr>
                    <w:t>4</w:t>
                  </w:r>
                  <w:bookmarkEnd w:id="7504"/>
                  <w:bookmarkEnd w:id="7505"/>
                  <w:bookmarkEnd w:id="7506"/>
                  <w:bookmarkEnd w:id="7507"/>
                  <w:bookmarkEnd w:id="7508"/>
                  <w:bookmarkEnd w:id="7509"/>
                  <w:bookmarkEnd w:id="7510"/>
                  <w:bookmarkEnd w:id="7511"/>
                  <w:bookmarkEnd w:id="7512"/>
                </w:p>
              </w:tc>
              <w:tc>
                <w:tcPr>
                  <w:tcW w:w="8073" w:type="dxa"/>
                  <w:tcBorders>
                    <w:top w:val="single" w:sz="4" w:space="0" w:color="auto"/>
                    <w:left w:val="single" w:sz="4" w:space="0" w:color="auto"/>
                    <w:bottom w:val="single" w:sz="4" w:space="0" w:color="auto"/>
                    <w:right w:val="single" w:sz="4" w:space="0" w:color="auto"/>
                  </w:tcBorders>
                  <w:hideMark/>
                </w:tcPr>
                <w:p w:rsidR="00285E1E" w:rsidRPr="00B9609C" w:rsidRDefault="00285E1E" w:rsidP="00FD2ECA">
                  <w:pPr>
                    <w:spacing w:line="280" w:lineRule="exact"/>
                    <w:ind w:left="260" w:hangingChars="100" w:hanging="260"/>
                    <w:contextualSpacing/>
                    <w:rPr>
                      <w:rFonts w:hAnsi="標楷體" w:cstheme="minorBidi"/>
                      <w:color w:val="000000" w:themeColor="text1"/>
                      <w:sz w:val="24"/>
                      <w:szCs w:val="24"/>
                    </w:rPr>
                  </w:pPr>
                  <w:r w:rsidRPr="00B9609C">
                    <w:rPr>
                      <w:rFonts w:hAnsi="標楷體" w:hint="eastAsia"/>
                      <w:color w:val="000000" w:themeColor="text1"/>
                      <w:sz w:val="24"/>
                      <w:szCs w:val="24"/>
                    </w:rPr>
                    <w:t>1.為中女監移送桃女監戒治，移回中女監後再與指揮執行檢察官商議。</w:t>
                  </w:r>
                </w:p>
                <w:p w:rsidR="00285E1E" w:rsidRPr="00B9609C" w:rsidRDefault="00285E1E" w:rsidP="00FD2ECA">
                  <w:pPr>
                    <w:spacing w:line="280" w:lineRule="exact"/>
                    <w:ind w:left="260" w:hangingChars="100" w:hanging="260"/>
                    <w:contextualSpacing/>
                    <w:rPr>
                      <w:rFonts w:hAnsi="標楷體"/>
                      <w:color w:val="000000" w:themeColor="text1"/>
                      <w:sz w:val="24"/>
                      <w:szCs w:val="24"/>
                    </w:rPr>
                  </w:pPr>
                  <w:r w:rsidRPr="00B9609C">
                    <w:rPr>
                      <w:rFonts w:hAnsi="標楷體" w:hint="eastAsia"/>
                      <w:color w:val="000000" w:themeColor="text1"/>
                      <w:sz w:val="24"/>
                      <w:szCs w:val="24"/>
                    </w:rPr>
                    <w:t>2.已逾入監7日收監執行。</w:t>
                  </w:r>
                </w:p>
                <w:p w:rsidR="00285E1E" w:rsidRPr="00B9609C" w:rsidRDefault="00285E1E" w:rsidP="00FD2ECA">
                  <w:pPr>
                    <w:spacing w:line="280" w:lineRule="exact"/>
                    <w:ind w:left="260" w:hangingChars="100" w:hanging="260"/>
                    <w:contextualSpacing/>
                    <w:rPr>
                      <w:rFonts w:hAnsi="標楷體"/>
                      <w:color w:val="000000" w:themeColor="text1"/>
                      <w:sz w:val="24"/>
                      <w:szCs w:val="24"/>
                    </w:rPr>
                  </w:pPr>
                  <w:r w:rsidRPr="00B9609C">
                    <w:rPr>
                      <w:rFonts w:hAnsi="標楷體" w:hint="eastAsia"/>
                      <w:color w:val="000000" w:themeColor="text1"/>
                      <w:sz w:val="24"/>
                      <w:szCs w:val="24"/>
                    </w:rPr>
                    <w:t>3.收容入監（入北女所）時未滿懷胎5月不符合拒絕收監要件。</w:t>
                  </w:r>
                </w:p>
                <w:p w:rsidR="00285E1E" w:rsidRPr="00B9609C" w:rsidRDefault="00285E1E" w:rsidP="00FD2ECA">
                  <w:pPr>
                    <w:spacing w:line="280" w:lineRule="exact"/>
                    <w:ind w:left="260" w:hangingChars="100" w:hanging="260"/>
                    <w:contextualSpacing/>
                    <w:rPr>
                      <w:rFonts w:hAnsi="標楷體"/>
                      <w:color w:val="000000" w:themeColor="text1"/>
                      <w:sz w:val="24"/>
                      <w:szCs w:val="24"/>
                    </w:rPr>
                  </w:pPr>
                  <w:r w:rsidRPr="00B9609C">
                    <w:rPr>
                      <w:rFonts w:hAnsi="標楷體" w:hint="eastAsia"/>
                      <w:color w:val="000000" w:themeColor="text1"/>
                      <w:sz w:val="24"/>
                      <w:szCs w:val="24"/>
                    </w:rPr>
                    <w:t>4.無喪生之虞，應收監執行。</w:t>
                  </w:r>
                </w:p>
              </w:tc>
            </w:tr>
          </w:tbl>
          <w:p w:rsidR="00285E1E" w:rsidRPr="00B9609C" w:rsidRDefault="00285E1E" w:rsidP="00FD2ECA">
            <w:pPr>
              <w:spacing w:line="280" w:lineRule="exact"/>
              <w:ind w:left="600" w:hanging="600"/>
              <w:rPr>
                <w:rFonts w:hAnsi="標楷體" w:cstheme="minorBidi"/>
                <w:color w:val="000000" w:themeColor="text1"/>
                <w:sz w:val="24"/>
                <w:szCs w:val="24"/>
              </w:rPr>
            </w:pPr>
            <w:r w:rsidRPr="00B9609C">
              <w:rPr>
                <w:rFonts w:hAnsi="標楷體" w:hint="eastAsia"/>
                <w:color w:val="000000" w:themeColor="text1"/>
                <w:sz w:val="24"/>
                <w:szCs w:val="24"/>
              </w:rPr>
              <w:t>1.為中女監移送桃女監戒治，移回中女監後再與指揮執行檢察官商議。</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2.已逾入監7日收監執行。</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3.收容入監（入北女所）時未滿懷胎5月不符合拒絕收監要件。</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4.無喪生之虞，應收監執行。</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（二）入監流程中有召開接收小組會議，會議成員？及如何安排新收受刑人處遇類型？</w:t>
            </w:r>
            <w:r w:rsidRPr="00B9609C">
              <w:rPr>
                <w:rFonts w:hAnsi="標楷體" w:hint="eastAsia"/>
                <w:color w:val="000000" w:themeColor="text1"/>
                <w:sz w:val="24"/>
                <w:szCs w:val="24"/>
              </w:rPr>
              <w:br/>
              <w:t>答復：本監接收組會議成員為調查科長、調查員、戒護主管、教誨師、作業導師及名籍承辦人等；接收組就新收調查所蒐集之所有資料，予以分析研判，擬訂個別化處遇計畫。</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（三）簡報4-3之團體治療及專業處遇，其中身心障礙者專業處遇有30人次，1次大約多久？處遇內容為何？</w:t>
            </w:r>
            <w:r w:rsidRPr="00B9609C">
              <w:rPr>
                <w:rFonts w:hAnsi="標楷體" w:hint="eastAsia"/>
                <w:color w:val="000000" w:themeColor="text1"/>
                <w:sz w:val="24"/>
                <w:szCs w:val="24"/>
              </w:rPr>
              <w:br/>
              <w:t>答復：</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1.就業諮商團體：協助收容人透過職業生涯探索工具與活動，自我探索與了解、分析自身優勢，提升就業信心及準備；課程以每期進行10次，每次2.5小時。</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2.心理師個別需求評估：評估個案之生理、心理、社會狀況（含家庭關係、身心狀況、社會關係、用藥史、經濟需求、就業需求、親職教育需求等面向），時間依個案實際需求。</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lastRenderedPageBreak/>
              <w:t>3.臨床心理師個別諮商：依個案之在監適應狀況與情緒、心理歷程進行個別諮商，時間依個案實際需求。</w:t>
            </w:r>
          </w:p>
          <w:p w:rsidR="00285E1E" w:rsidRPr="00B9609C" w:rsidRDefault="00285E1E" w:rsidP="00FD2ECA">
            <w:pPr>
              <w:spacing w:line="28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4.演講包含「成癮概念及戒癮策略」、「家庭與人際關係」、「毒品危害及法律責任」、「衛生教育與愛滋防治」、「正確用藥及醫療諮詢」、「戒毒成功人士教育」，約1小時等，引進學富專精之講者講授成癮概念相關議題，如：情緒管理、壓力管理、預防復發等，也透過富教育意義的相關影片激發收容人討論前述重要議題，並省思自己。</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（四）</w:t>
            </w:r>
            <w:r w:rsidRPr="00B9609C">
              <w:rPr>
                <w:rFonts w:hAnsi="標楷體" w:hint="eastAsia"/>
                <w:color w:val="000000" w:themeColor="text1"/>
                <w:sz w:val="24"/>
                <w:szCs w:val="24"/>
              </w:rPr>
              <w:tab/>
              <w:t>請機關提供近3年和緩處遇的人數、比率及障礙類別。</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答復：105-107年桃園女子監獄辦理和緩處遇，如下表：</w:t>
            </w: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862"/>
              <w:gridCol w:w="1239"/>
              <w:gridCol w:w="1561"/>
              <w:gridCol w:w="1738"/>
            </w:tblGrid>
            <w:tr w:rsidR="00F01395" w:rsidRPr="00B9609C" w:rsidTr="00FD2ECA">
              <w:trPr>
                <w:trHeight w:val="567"/>
              </w:trPr>
              <w:tc>
                <w:tcPr>
                  <w:tcW w:w="386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285E1E" w:rsidRPr="00B9609C" w:rsidRDefault="00285E1E" w:rsidP="00FD2ECA">
                  <w:pPr>
                    <w:widowControl/>
                    <w:spacing w:line="280" w:lineRule="exact"/>
                    <w:jc w:val="center"/>
                    <w:rPr>
                      <w:rFonts w:hAnsi="標楷體" w:cs="新細明體"/>
                      <w:b/>
                      <w:color w:val="000000" w:themeColor="text1"/>
                      <w:kern w:val="0"/>
                      <w:sz w:val="24"/>
                      <w:szCs w:val="24"/>
                    </w:rPr>
                  </w:pPr>
                  <w:r w:rsidRPr="00B9609C">
                    <w:rPr>
                      <w:rFonts w:hAnsi="標楷體" w:cs="新細明體" w:hint="eastAsia"/>
                      <w:b/>
                      <w:color w:val="000000" w:themeColor="text1"/>
                      <w:kern w:val="0"/>
                      <w:sz w:val="24"/>
                      <w:szCs w:val="24"/>
                    </w:rPr>
                    <w:t>年份</w:t>
                  </w:r>
                </w:p>
              </w:tc>
              <w:tc>
                <w:tcPr>
                  <w:tcW w:w="1238"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285E1E" w:rsidRPr="00B9609C" w:rsidRDefault="00285E1E" w:rsidP="00FD2ECA">
                  <w:pPr>
                    <w:widowControl/>
                    <w:spacing w:line="280" w:lineRule="exact"/>
                    <w:jc w:val="center"/>
                    <w:rPr>
                      <w:rFonts w:hAnsi="標楷體" w:cs="新細明體"/>
                      <w:b/>
                      <w:color w:val="000000" w:themeColor="text1"/>
                      <w:kern w:val="0"/>
                      <w:sz w:val="24"/>
                      <w:szCs w:val="24"/>
                    </w:rPr>
                  </w:pPr>
                  <w:r w:rsidRPr="00B9609C">
                    <w:rPr>
                      <w:rFonts w:hAnsi="標楷體" w:cs="新細明體" w:hint="eastAsia"/>
                      <w:b/>
                      <w:color w:val="000000" w:themeColor="text1"/>
                      <w:kern w:val="0"/>
                      <w:sz w:val="24"/>
                      <w:szCs w:val="24"/>
                    </w:rPr>
                    <w:t>105年</w:t>
                  </w:r>
                </w:p>
              </w:tc>
              <w:tc>
                <w:tcPr>
                  <w:tcW w:w="156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285E1E" w:rsidRPr="00B9609C" w:rsidRDefault="00285E1E" w:rsidP="00FD2ECA">
                  <w:pPr>
                    <w:widowControl/>
                    <w:spacing w:line="280" w:lineRule="exact"/>
                    <w:jc w:val="center"/>
                    <w:rPr>
                      <w:rFonts w:hAnsi="標楷體" w:cs="新細明體"/>
                      <w:b/>
                      <w:color w:val="000000" w:themeColor="text1"/>
                      <w:kern w:val="0"/>
                      <w:sz w:val="24"/>
                      <w:szCs w:val="24"/>
                    </w:rPr>
                  </w:pPr>
                  <w:r w:rsidRPr="00B9609C">
                    <w:rPr>
                      <w:rFonts w:hAnsi="標楷體" w:cs="新細明體" w:hint="eastAsia"/>
                      <w:b/>
                      <w:color w:val="000000" w:themeColor="text1"/>
                      <w:kern w:val="0"/>
                      <w:sz w:val="24"/>
                      <w:szCs w:val="24"/>
                    </w:rPr>
                    <w:t>106年</w:t>
                  </w:r>
                </w:p>
              </w:tc>
              <w:tc>
                <w:tcPr>
                  <w:tcW w:w="1737"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285E1E" w:rsidRPr="00B9609C" w:rsidRDefault="00285E1E" w:rsidP="00FD2ECA">
                  <w:pPr>
                    <w:widowControl/>
                    <w:spacing w:line="280" w:lineRule="exact"/>
                    <w:jc w:val="center"/>
                    <w:rPr>
                      <w:rFonts w:hAnsi="標楷體" w:cs="新細明體"/>
                      <w:b/>
                      <w:color w:val="000000" w:themeColor="text1"/>
                      <w:kern w:val="0"/>
                      <w:sz w:val="24"/>
                      <w:szCs w:val="24"/>
                    </w:rPr>
                  </w:pPr>
                  <w:r w:rsidRPr="00B9609C">
                    <w:rPr>
                      <w:rFonts w:hAnsi="標楷體" w:cs="新細明體" w:hint="eastAsia"/>
                      <w:b/>
                      <w:color w:val="000000" w:themeColor="text1"/>
                      <w:kern w:val="0"/>
                      <w:sz w:val="24"/>
                      <w:szCs w:val="24"/>
                    </w:rPr>
                    <w:t>107年</w:t>
                  </w:r>
                </w:p>
              </w:tc>
            </w:tr>
            <w:tr w:rsidR="00F01395" w:rsidRPr="00B9609C" w:rsidTr="00FD2ECA">
              <w:trPr>
                <w:trHeight w:val="567"/>
              </w:trPr>
              <w:tc>
                <w:tcPr>
                  <w:tcW w:w="3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85E1E" w:rsidRPr="00B9609C" w:rsidRDefault="00285E1E" w:rsidP="00FD2ECA">
                  <w:pPr>
                    <w:widowControl/>
                    <w:spacing w:line="280" w:lineRule="exact"/>
                    <w:rPr>
                      <w:rFonts w:hAnsi="標楷體" w:cs="新細明體"/>
                      <w:color w:val="000000" w:themeColor="text1"/>
                      <w:kern w:val="0"/>
                      <w:sz w:val="24"/>
                      <w:szCs w:val="24"/>
                    </w:rPr>
                  </w:pPr>
                  <w:r w:rsidRPr="00B9609C">
                    <w:rPr>
                      <w:rFonts w:hAnsi="標楷體" w:cs="新細明體" w:hint="eastAsia"/>
                      <w:color w:val="000000" w:themeColor="text1"/>
                      <w:kern w:val="0"/>
                      <w:sz w:val="24"/>
                      <w:szCs w:val="24"/>
                    </w:rPr>
                    <w:t>申辦和緩處遇人數</w:t>
                  </w:r>
                </w:p>
              </w:tc>
              <w:tc>
                <w:tcPr>
                  <w:tcW w:w="1238" w:type="dxa"/>
                  <w:tcBorders>
                    <w:top w:val="single" w:sz="4" w:space="0" w:color="auto"/>
                    <w:left w:val="single" w:sz="4" w:space="0" w:color="auto"/>
                    <w:bottom w:val="single" w:sz="4" w:space="0" w:color="auto"/>
                    <w:right w:val="single" w:sz="4" w:space="0" w:color="auto"/>
                  </w:tcBorders>
                  <w:noWrap/>
                  <w:vAlign w:val="center"/>
                  <w:hideMark/>
                </w:tcPr>
                <w:p w:rsidR="00285E1E" w:rsidRPr="00B9609C" w:rsidRDefault="00285E1E" w:rsidP="00FD2ECA">
                  <w:pPr>
                    <w:widowControl/>
                    <w:spacing w:line="280" w:lineRule="exact"/>
                    <w:jc w:val="center"/>
                    <w:rPr>
                      <w:rFonts w:hAnsi="標楷體" w:cs="新細明體"/>
                      <w:color w:val="000000" w:themeColor="text1"/>
                      <w:kern w:val="0"/>
                      <w:sz w:val="24"/>
                      <w:szCs w:val="24"/>
                    </w:rPr>
                  </w:pPr>
                  <w:r w:rsidRPr="00B9609C">
                    <w:rPr>
                      <w:rFonts w:hAnsi="標楷體" w:cs="新細明體" w:hint="eastAsia"/>
                      <w:color w:val="000000" w:themeColor="text1"/>
                      <w:kern w:val="0"/>
                      <w:sz w:val="24"/>
                      <w:szCs w:val="24"/>
                    </w:rPr>
                    <w:t>21</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85E1E" w:rsidRPr="00B9609C" w:rsidRDefault="00285E1E" w:rsidP="00FD2ECA">
                  <w:pPr>
                    <w:widowControl/>
                    <w:spacing w:line="280" w:lineRule="exact"/>
                    <w:jc w:val="center"/>
                    <w:rPr>
                      <w:rFonts w:hAnsi="標楷體" w:cs="新細明體"/>
                      <w:color w:val="000000" w:themeColor="text1"/>
                      <w:kern w:val="0"/>
                      <w:sz w:val="24"/>
                      <w:szCs w:val="24"/>
                    </w:rPr>
                  </w:pPr>
                  <w:r w:rsidRPr="00B9609C">
                    <w:rPr>
                      <w:rFonts w:hAnsi="標楷體" w:cs="新細明體" w:hint="eastAsia"/>
                      <w:color w:val="000000" w:themeColor="text1"/>
                      <w:kern w:val="0"/>
                      <w:sz w:val="24"/>
                      <w:szCs w:val="24"/>
                    </w:rPr>
                    <w:t>25</w:t>
                  </w:r>
                </w:p>
              </w:tc>
              <w:tc>
                <w:tcPr>
                  <w:tcW w:w="1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85E1E" w:rsidRPr="00B9609C" w:rsidRDefault="00285E1E" w:rsidP="00FD2ECA">
                  <w:pPr>
                    <w:widowControl/>
                    <w:spacing w:line="280" w:lineRule="exact"/>
                    <w:jc w:val="center"/>
                    <w:rPr>
                      <w:rFonts w:hAnsi="標楷體" w:cs="新細明體"/>
                      <w:color w:val="000000" w:themeColor="text1"/>
                      <w:kern w:val="0"/>
                      <w:sz w:val="24"/>
                      <w:szCs w:val="24"/>
                    </w:rPr>
                  </w:pPr>
                  <w:r w:rsidRPr="00B9609C">
                    <w:rPr>
                      <w:rFonts w:hAnsi="標楷體" w:cs="新細明體" w:hint="eastAsia"/>
                      <w:color w:val="000000" w:themeColor="text1"/>
                      <w:kern w:val="0"/>
                      <w:sz w:val="24"/>
                      <w:szCs w:val="24"/>
                    </w:rPr>
                    <w:t>45</w:t>
                  </w:r>
                </w:p>
              </w:tc>
            </w:tr>
            <w:tr w:rsidR="00F01395" w:rsidRPr="00B9609C" w:rsidTr="00FD2ECA">
              <w:trPr>
                <w:trHeight w:val="567"/>
              </w:trPr>
              <w:tc>
                <w:tcPr>
                  <w:tcW w:w="3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85E1E" w:rsidRPr="00B9609C" w:rsidRDefault="00285E1E" w:rsidP="00FD2ECA">
                  <w:pPr>
                    <w:widowControl/>
                    <w:spacing w:line="280" w:lineRule="exact"/>
                    <w:rPr>
                      <w:rFonts w:hAnsi="標楷體" w:cs="新細明體"/>
                      <w:color w:val="000000" w:themeColor="text1"/>
                      <w:kern w:val="0"/>
                      <w:sz w:val="24"/>
                      <w:szCs w:val="24"/>
                    </w:rPr>
                  </w:pPr>
                  <w:r w:rsidRPr="00B9609C">
                    <w:rPr>
                      <w:rFonts w:hAnsi="標楷體" w:cs="新細明體" w:hint="eastAsia"/>
                      <w:color w:val="000000" w:themeColor="text1"/>
                      <w:kern w:val="0"/>
                      <w:sz w:val="24"/>
                      <w:szCs w:val="24"/>
                    </w:rPr>
                    <w:t>入監時攜帶身心障礙</w:t>
                  </w:r>
                  <w:r w:rsidR="00F5343E" w:rsidRPr="00B9609C">
                    <w:rPr>
                      <w:rFonts w:hAnsi="標楷體" w:hint="eastAsia"/>
                      <w:color w:val="000000" w:themeColor="text1"/>
                      <w:sz w:val="24"/>
                      <w:szCs w:val="24"/>
                    </w:rPr>
                    <w:t>證明</w:t>
                  </w:r>
                  <w:r w:rsidRPr="00B9609C">
                    <w:rPr>
                      <w:rFonts w:hAnsi="標楷體" w:cs="新細明體" w:hint="eastAsia"/>
                      <w:color w:val="000000" w:themeColor="text1"/>
                      <w:kern w:val="0"/>
                      <w:sz w:val="24"/>
                      <w:szCs w:val="24"/>
                    </w:rPr>
                    <w:t>人數</w:t>
                  </w:r>
                </w:p>
              </w:tc>
              <w:tc>
                <w:tcPr>
                  <w:tcW w:w="1238" w:type="dxa"/>
                  <w:tcBorders>
                    <w:top w:val="single" w:sz="4" w:space="0" w:color="auto"/>
                    <w:left w:val="single" w:sz="4" w:space="0" w:color="auto"/>
                    <w:bottom w:val="single" w:sz="4" w:space="0" w:color="auto"/>
                    <w:right w:val="single" w:sz="4" w:space="0" w:color="auto"/>
                  </w:tcBorders>
                  <w:noWrap/>
                  <w:vAlign w:val="center"/>
                  <w:hideMark/>
                </w:tcPr>
                <w:p w:rsidR="00285E1E" w:rsidRPr="00B9609C" w:rsidRDefault="00285E1E" w:rsidP="00FD2ECA">
                  <w:pPr>
                    <w:widowControl/>
                    <w:spacing w:line="280" w:lineRule="exact"/>
                    <w:jc w:val="center"/>
                    <w:rPr>
                      <w:rFonts w:hAnsi="標楷體" w:cs="新細明體"/>
                      <w:color w:val="000000" w:themeColor="text1"/>
                      <w:kern w:val="0"/>
                      <w:sz w:val="24"/>
                      <w:szCs w:val="24"/>
                    </w:rPr>
                  </w:pPr>
                  <w:r w:rsidRPr="00B9609C">
                    <w:rPr>
                      <w:rFonts w:hAnsi="標楷體" w:cs="新細明體" w:hint="eastAsia"/>
                      <w:color w:val="000000" w:themeColor="text1"/>
                      <w:kern w:val="0"/>
                      <w:sz w:val="24"/>
                      <w:szCs w:val="24"/>
                    </w:rPr>
                    <w:t>11</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85E1E" w:rsidRPr="00B9609C" w:rsidRDefault="00285E1E" w:rsidP="00FD2ECA">
                  <w:pPr>
                    <w:widowControl/>
                    <w:spacing w:line="280" w:lineRule="exact"/>
                    <w:jc w:val="center"/>
                    <w:rPr>
                      <w:rFonts w:hAnsi="標楷體" w:cs="新細明體"/>
                      <w:color w:val="000000" w:themeColor="text1"/>
                      <w:kern w:val="0"/>
                      <w:sz w:val="24"/>
                      <w:szCs w:val="24"/>
                    </w:rPr>
                  </w:pPr>
                  <w:r w:rsidRPr="00B9609C">
                    <w:rPr>
                      <w:rFonts w:hAnsi="標楷體" w:cs="新細明體" w:hint="eastAsia"/>
                      <w:color w:val="000000" w:themeColor="text1"/>
                      <w:kern w:val="0"/>
                      <w:sz w:val="24"/>
                      <w:szCs w:val="24"/>
                    </w:rPr>
                    <w:t>45</w:t>
                  </w:r>
                </w:p>
              </w:tc>
              <w:tc>
                <w:tcPr>
                  <w:tcW w:w="1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85E1E" w:rsidRPr="00B9609C" w:rsidRDefault="00285E1E" w:rsidP="00FD2ECA">
                  <w:pPr>
                    <w:widowControl/>
                    <w:spacing w:line="280" w:lineRule="exact"/>
                    <w:jc w:val="center"/>
                    <w:rPr>
                      <w:rFonts w:hAnsi="標楷體" w:cs="新細明體"/>
                      <w:color w:val="000000" w:themeColor="text1"/>
                      <w:kern w:val="0"/>
                      <w:sz w:val="24"/>
                      <w:szCs w:val="24"/>
                    </w:rPr>
                  </w:pPr>
                  <w:r w:rsidRPr="00B9609C">
                    <w:rPr>
                      <w:rFonts w:hAnsi="標楷體" w:cs="新細明體" w:hint="eastAsia"/>
                      <w:color w:val="000000" w:themeColor="text1"/>
                      <w:kern w:val="0"/>
                      <w:sz w:val="24"/>
                      <w:szCs w:val="24"/>
                    </w:rPr>
                    <w:t>80</w:t>
                  </w:r>
                </w:p>
              </w:tc>
            </w:tr>
            <w:tr w:rsidR="00F01395" w:rsidRPr="00B9609C" w:rsidTr="00FD2ECA">
              <w:trPr>
                <w:trHeight w:val="567"/>
              </w:trPr>
              <w:tc>
                <w:tcPr>
                  <w:tcW w:w="3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85E1E" w:rsidRPr="00B9609C" w:rsidRDefault="00285E1E" w:rsidP="00FD2ECA">
                  <w:pPr>
                    <w:widowControl/>
                    <w:spacing w:line="280" w:lineRule="exact"/>
                    <w:rPr>
                      <w:rFonts w:hAnsi="標楷體" w:cs="新細明體"/>
                      <w:color w:val="000000" w:themeColor="text1"/>
                      <w:kern w:val="0"/>
                      <w:sz w:val="24"/>
                      <w:szCs w:val="24"/>
                    </w:rPr>
                  </w:pPr>
                  <w:r w:rsidRPr="00B9609C">
                    <w:rPr>
                      <w:rFonts w:hAnsi="標楷體" w:cs="新細明體" w:hint="eastAsia"/>
                      <w:color w:val="000000" w:themeColor="text1"/>
                      <w:kern w:val="0"/>
                      <w:sz w:val="24"/>
                      <w:szCs w:val="24"/>
                    </w:rPr>
                    <w:t>領有身心障礙</w:t>
                  </w:r>
                  <w:r w:rsidR="00F5343E" w:rsidRPr="00B9609C">
                    <w:rPr>
                      <w:rFonts w:hAnsi="標楷體" w:hint="eastAsia"/>
                      <w:color w:val="000000" w:themeColor="text1"/>
                      <w:sz w:val="24"/>
                      <w:szCs w:val="24"/>
                    </w:rPr>
                    <w:t>證明</w:t>
                  </w:r>
                  <w:r w:rsidRPr="00B9609C">
                    <w:rPr>
                      <w:rFonts w:hAnsi="標楷體" w:cs="新細明體" w:hint="eastAsia"/>
                      <w:color w:val="000000" w:themeColor="text1"/>
                      <w:kern w:val="0"/>
                      <w:sz w:val="24"/>
                      <w:szCs w:val="24"/>
                    </w:rPr>
                    <w:t>且機關辦理和緩處遇人數</w:t>
                  </w:r>
                </w:p>
              </w:tc>
              <w:tc>
                <w:tcPr>
                  <w:tcW w:w="123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85E1E" w:rsidRPr="00B9609C" w:rsidRDefault="00285E1E" w:rsidP="00FD2ECA">
                  <w:pPr>
                    <w:widowControl/>
                    <w:spacing w:line="280" w:lineRule="exact"/>
                    <w:jc w:val="center"/>
                    <w:rPr>
                      <w:rFonts w:hAnsi="標楷體" w:cs="新細明體"/>
                      <w:color w:val="000000" w:themeColor="text1"/>
                      <w:kern w:val="0"/>
                      <w:sz w:val="24"/>
                      <w:szCs w:val="24"/>
                    </w:rPr>
                  </w:pPr>
                  <w:r w:rsidRPr="00B9609C">
                    <w:rPr>
                      <w:rFonts w:hAnsi="標楷體" w:cs="新細明體" w:hint="eastAsia"/>
                      <w:color w:val="000000" w:themeColor="text1"/>
                      <w:kern w:val="0"/>
                      <w:sz w:val="24"/>
                      <w:szCs w:val="24"/>
                    </w:rPr>
                    <w:t>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85E1E" w:rsidRPr="00B9609C" w:rsidRDefault="00285E1E" w:rsidP="00FD2ECA">
                  <w:pPr>
                    <w:widowControl/>
                    <w:spacing w:line="280" w:lineRule="exact"/>
                    <w:jc w:val="center"/>
                    <w:rPr>
                      <w:rFonts w:hAnsi="標楷體" w:cs="新細明體"/>
                      <w:color w:val="000000" w:themeColor="text1"/>
                      <w:kern w:val="0"/>
                      <w:sz w:val="24"/>
                      <w:szCs w:val="24"/>
                    </w:rPr>
                  </w:pPr>
                  <w:r w:rsidRPr="00B9609C">
                    <w:rPr>
                      <w:rFonts w:hAnsi="標楷體" w:cs="新細明體" w:hint="eastAsia"/>
                      <w:color w:val="000000" w:themeColor="text1"/>
                      <w:kern w:val="0"/>
                      <w:sz w:val="24"/>
                      <w:szCs w:val="24"/>
                    </w:rPr>
                    <w:t>2</w:t>
                  </w:r>
                </w:p>
              </w:tc>
              <w:tc>
                <w:tcPr>
                  <w:tcW w:w="1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85E1E" w:rsidRPr="00B9609C" w:rsidRDefault="00285E1E" w:rsidP="00FD2ECA">
                  <w:pPr>
                    <w:widowControl/>
                    <w:spacing w:line="280" w:lineRule="exact"/>
                    <w:jc w:val="center"/>
                    <w:rPr>
                      <w:rFonts w:hAnsi="標楷體" w:cs="新細明體"/>
                      <w:color w:val="000000" w:themeColor="text1"/>
                      <w:kern w:val="0"/>
                      <w:sz w:val="24"/>
                      <w:szCs w:val="24"/>
                    </w:rPr>
                  </w:pPr>
                  <w:r w:rsidRPr="00B9609C">
                    <w:rPr>
                      <w:rFonts w:hAnsi="標楷體" w:cs="新細明體" w:hint="eastAsia"/>
                      <w:color w:val="000000" w:themeColor="text1"/>
                      <w:kern w:val="0"/>
                      <w:sz w:val="24"/>
                      <w:szCs w:val="24"/>
                    </w:rPr>
                    <w:t>5</w:t>
                  </w:r>
                </w:p>
              </w:tc>
            </w:tr>
            <w:tr w:rsidR="00F01395" w:rsidRPr="00B9609C" w:rsidTr="00FD2ECA">
              <w:trPr>
                <w:trHeight w:val="567"/>
              </w:trPr>
              <w:tc>
                <w:tcPr>
                  <w:tcW w:w="3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85E1E" w:rsidRPr="00B9609C" w:rsidRDefault="00285E1E" w:rsidP="00FD2ECA">
                  <w:pPr>
                    <w:widowControl/>
                    <w:spacing w:line="280" w:lineRule="exact"/>
                    <w:rPr>
                      <w:rFonts w:hAnsi="標楷體" w:cs="新細明體"/>
                      <w:color w:val="000000" w:themeColor="text1"/>
                      <w:kern w:val="0"/>
                      <w:sz w:val="24"/>
                      <w:szCs w:val="24"/>
                    </w:rPr>
                  </w:pPr>
                  <w:r w:rsidRPr="00B9609C">
                    <w:rPr>
                      <w:rFonts w:hAnsi="標楷體" w:cs="新細明體" w:hint="eastAsia"/>
                      <w:color w:val="000000" w:themeColor="text1"/>
                      <w:kern w:val="0"/>
                      <w:sz w:val="24"/>
                      <w:szCs w:val="24"/>
                    </w:rPr>
                    <w:t>領有身心障礙</w:t>
                  </w:r>
                  <w:r w:rsidR="00F5343E" w:rsidRPr="00B9609C">
                    <w:rPr>
                      <w:rFonts w:hAnsi="標楷體" w:hint="eastAsia"/>
                      <w:color w:val="000000" w:themeColor="text1"/>
                      <w:sz w:val="24"/>
                      <w:szCs w:val="24"/>
                    </w:rPr>
                    <w:t>證明</w:t>
                  </w:r>
                  <w:r w:rsidRPr="00B9609C">
                    <w:rPr>
                      <w:rFonts w:hAnsi="標楷體" w:cs="新細明體" w:hint="eastAsia"/>
                      <w:color w:val="000000" w:themeColor="text1"/>
                      <w:kern w:val="0"/>
                      <w:sz w:val="24"/>
                      <w:szCs w:val="24"/>
                    </w:rPr>
                    <w:t>且機關辦理和緩處遇人數所占比率</w:t>
                  </w:r>
                </w:p>
              </w:tc>
              <w:tc>
                <w:tcPr>
                  <w:tcW w:w="123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85E1E" w:rsidRPr="00B9609C" w:rsidRDefault="00285E1E" w:rsidP="00FD2ECA">
                  <w:pPr>
                    <w:widowControl/>
                    <w:spacing w:line="280" w:lineRule="exact"/>
                    <w:jc w:val="center"/>
                    <w:rPr>
                      <w:rFonts w:hAnsi="標楷體" w:cs="新細明體"/>
                      <w:color w:val="000000" w:themeColor="text1"/>
                      <w:kern w:val="0"/>
                      <w:sz w:val="24"/>
                      <w:szCs w:val="24"/>
                    </w:rPr>
                  </w:pPr>
                  <w:r w:rsidRPr="00B9609C">
                    <w:rPr>
                      <w:rFonts w:hAnsi="標楷體" w:cs="新細明體" w:hint="eastAsia"/>
                      <w:color w:val="000000" w:themeColor="text1"/>
                      <w:kern w:val="0"/>
                      <w:sz w:val="24"/>
                      <w:szCs w:val="24"/>
                    </w:rPr>
                    <w:t>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85E1E" w:rsidRPr="00B9609C" w:rsidRDefault="00285E1E" w:rsidP="00FD2ECA">
                  <w:pPr>
                    <w:widowControl/>
                    <w:spacing w:line="280" w:lineRule="exact"/>
                    <w:jc w:val="center"/>
                    <w:rPr>
                      <w:rFonts w:hAnsi="標楷體" w:cs="新細明體"/>
                      <w:color w:val="000000" w:themeColor="text1"/>
                      <w:kern w:val="0"/>
                      <w:sz w:val="24"/>
                      <w:szCs w:val="24"/>
                    </w:rPr>
                  </w:pPr>
                  <w:r w:rsidRPr="00B9609C">
                    <w:rPr>
                      <w:rFonts w:hAnsi="標楷體" w:cs="新細明體" w:hint="eastAsia"/>
                      <w:color w:val="000000" w:themeColor="text1"/>
                      <w:kern w:val="0"/>
                      <w:sz w:val="24"/>
                      <w:szCs w:val="24"/>
                    </w:rPr>
                    <w:t>8.0%</w:t>
                  </w:r>
                </w:p>
              </w:tc>
              <w:tc>
                <w:tcPr>
                  <w:tcW w:w="17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85E1E" w:rsidRPr="00B9609C" w:rsidRDefault="00285E1E" w:rsidP="00FD2ECA">
                  <w:pPr>
                    <w:widowControl/>
                    <w:spacing w:line="280" w:lineRule="exact"/>
                    <w:jc w:val="center"/>
                    <w:rPr>
                      <w:rFonts w:hAnsi="標楷體" w:cs="新細明體"/>
                      <w:color w:val="000000" w:themeColor="text1"/>
                      <w:kern w:val="0"/>
                      <w:sz w:val="24"/>
                      <w:szCs w:val="24"/>
                    </w:rPr>
                  </w:pPr>
                  <w:r w:rsidRPr="00B9609C">
                    <w:rPr>
                      <w:rFonts w:hAnsi="標楷體" w:cs="新細明體" w:hint="eastAsia"/>
                      <w:color w:val="000000" w:themeColor="text1"/>
                      <w:kern w:val="0"/>
                      <w:sz w:val="24"/>
                      <w:szCs w:val="24"/>
                    </w:rPr>
                    <w:t>11.1%</w:t>
                  </w:r>
                </w:p>
              </w:tc>
            </w:tr>
          </w:tbl>
          <w:p w:rsidR="00285E1E" w:rsidRPr="00B9609C" w:rsidRDefault="00285E1E" w:rsidP="00FD2ECA">
            <w:pPr>
              <w:spacing w:line="280" w:lineRule="exact"/>
              <w:ind w:left="780" w:hangingChars="300" w:hanging="780"/>
              <w:rPr>
                <w:rFonts w:hAnsi="標楷體" w:cstheme="minorBidi"/>
                <w:color w:val="000000" w:themeColor="text1"/>
                <w:sz w:val="24"/>
                <w:szCs w:val="24"/>
              </w:rPr>
            </w:pPr>
            <w:r w:rsidRPr="00B9609C">
              <w:rPr>
                <w:rFonts w:hAnsi="標楷體" w:hint="eastAsia"/>
                <w:color w:val="000000" w:themeColor="text1"/>
                <w:sz w:val="24"/>
                <w:szCs w:val="24"/>
              </w:rPr>
              <w:t>（五）收容人未成年子女照顧協助需求調查是很重要的，我們看到最近主要照顧者媽媽入監服刑後所託非人，凌虐或虐兒事件發生，女監更需積極與社福團體密切聯繫。</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（六）訪談幾個收容人發現，與男監不太相同，男生在心情不好會有暴躁、攻擊等行為出現；女生心情不好較易有自殘、自殺現象，這也是我們監所需要關心的。</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三、本院楊委員芳婉</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（一）在簡報2-1鑑別診斷裡面有「病史資料蒐集」，內容包含甚麼？管道如何取得？</w:t>
            </w:r>
            <w:r w:rsidRPr="00B9609C">
              <w:rPr>
                <w:rFonts w:hAnsi="標楷體" w:hint="eastAsia"/>
                <w:color w:val="000000" w:themeColor="text1"/>
                <w:sz w:val="24"/>
                <w:szCs w:val="24"/>
              </w:rPr>
              <w:br/>
              <w:t>答復：先由護理人員依「新收收容人健康狀況調查及檢查表」內容，蒐集一般生理檢查（身高、體重、BMI值、生命徵象、肺結核7分篩檢等）、病史調查（慢性疾病、手術史重大疾病、精神疾病、過敏物質、過敏藥物等）、飲酒、尼古丁及檳榔使用調查、疫區旅遊調查、相關</w:t>
            </w:r>
            <w:r w:rsidR="00F5343E" w:rsidRPr="00B9609C">
              <w:rPr>
                <w:rFonts w:hAnsi="標楷體" w:hint="eastAsia"/>
                <w:color w:val="000000" w:themeColor="text1"/>
                <w:sz w:val="24"/>
                <w:szCs w:val="24"/>
              </w:rPr>
              <w:t>證明</w:t>
            </w:r>
            <w:r w:rsidRPr="00B9609C">
              <w:rPr>
                <w:rFonts w:hAnsi="標楷體" w:hint="eastAsia"/>
                <w:color w:val="000000" w:themeColor="text1"/>
                <w:sz w:val="24"/>
                <w:szCs w:val="24"/>
              </w:rPr>
              <w:t>（證斷書）持有情形；另由醫生實施理學檢查、蒐集物質濫用史、女性收容人妊娠紀錄等。要了解收容人在監所外的就醫史，只要收容人以書面同意後，醫生則可以醫事人員卡查詢雲端病歷即可清楚了解其病史。</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（二）依桃園女子監獄核定容額，目前超收24.7%，上午在北監我們有看到移監的措施，女監部分有無移監機制？</w:t>
            </w:r>
            <w:r w:rsidRPr="00B9609C">
              <w:rPr>
                <w:rFonts w:hAnsi="標楷體" w:hint="eastAsia"/>
                <w:color w:val="000000" w:themeColor="text1"/>
                <w:sz w:val="24"/>
                <w:szCs w:val="24"/>
              </w:rPr>
              <w:br/>
              <w:t>答復：本監移監機制較少，去（107）年7月至今，只移監1次至宜蘭監獄附設女監。原則本監平均人數約為1千2百多人左右，尚可負荷，且考量其他監所現有人數，若超過1千3百人以上，才會啟動移監機制。</w:t>
            </w:r>
            <w:r w:rsidRPr="00B9609C">
              <w:rPr>
                <w:rFonts w:hAnsi="標楷體" w:hint="eastAsia"/>
                <w:color w:val="000000" w:themeColor="text1"/>
                <w:sz w:val="24"/>
                <w:szCs w:val="24"/>
              </w:rPr>
              <w:br/>
              <w:t>副署長回應：女監超收比例較沒男監嚴重，另現獨立女監只有</w:t>
            </w:r>
            <w:r w:rsidR="00050ACF" w:rsidRPr="00B9609C">
              <w:rPr>
                <w:rFonts w:ascii="Times New Roman" w:hint="eastAsia"/>
                <w:bCs/>
                <w:color w:val="000000" w:themeColor="text1"/>
                <w:kern w:val="0"/>
                <w:sz w:val="24"/>
                <w:szCs w:val="24"/>
                <w:lang w:val="fr-FR"/>
              </w:rPr>
              <w:t>臺</w:t>
            </w:r>
            <w:r w:rsidRPr="00B9609C">
              <w:rPr>
                <w:rFonts w:hAnsi="標楷體" w:hint="eastAsia"/>
                <w:color w:val="000000" w:themeColor="text1"/>
                <w:sz w:val="24"/>
                <w:szCs w:val="24"/>
              </w:rPr>
              <w:t>中女子監獄及高雄女子監獄，若移監也只有2個地方或其他附設女監，移監需要較無男監迫切。</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（三）有幾個收容人提到吃的藥跟之前不一樣？吃了以後如果更不</w:t>
            </w:r>
            <w:r w:rsidRPr="00B9609C">
              <w:rPr>
                <w:rFonts w:hAnsi="標楷體" w:hint="eastAsia"/>
                <w:color w:val="000000" w:themeColor="text1"/>
                <w:sz w:val="24"/>
                <w:szCs w:val="24"/>
              </w:rPr>
              <w:lastRenderedPageBreak/>
              <w:t>穩定會再和醫生反應嗎？</w:t>
            </w:r>
            <w:r w:rsidRPr="00B9609C">
              <w:rPr>
                <w:rFonts w:hAnsi="標楷體" w:hint="eastAsia"/>
                <w:color w:val="000000" w:themeColor="text1"/>
                <w:sz w:val="24"/>
                <w:szCs w:val="24"/>
              </w:rPr>
              <w:br/>
              <w:t>答復：因每間醫院用的藥廠不一樣、劑型、外觀也都不同，但化學成效無異。所以，收容人就會覺得不一樣，這個個案我們將再了解。服藥後是不是不穩定問題，同學在身心科看診會有陪伴的同學跟醫生說，提供醫師診療參考。</w:t>
            </w:r>
          </w:p>
          <w:p w:rsidR="00285E1E" w:rsidRPr="00B9609C" w:rsidRDefault="00285E1E" w:rsidP="00FD2ECA">
            <w:pPr>
              <w:spacing w:line="280" w:lineRule="exact"/>
              <w:ind w:left="780" w:hangingChars="300" w:hanging="780"/>
              <w:rPr>
                <w:rFonts w:hAnsi="標楷體"/>
                <w:color w:val="000000" w:themeColor="text1"/>
                <w:sz w:val="24"/>
                <w:szCs w:val="24"/>
              </w:rPr>
            </w:pPr>
            <w:r w:rsidRPr="00B9609C">
              <w:rPr>
                <w:rFonts w:hAnsi="標楷體" w:hint="eastAsia"/>
                <w:color w:val="000000" w:themeColor="text1"/>
                <w:sz w:val="24"/>
                <w:szCs w:val="24"/>
              </w:rPr>
              <w:t>（四）剛才那位使用助行器的同學（李姓受刑人），她是多發性神經元病變，將來可能會漸進性的退化，可能需要有人協助，這也要提醒你們注意。</w:t>
            </w:r>
            <w:r w:rsidRPr="00B9609C">
              <w:rPr>
                <w:rFonts w:hAnsi="標楷體" w:hint="eastAsia"/>
                <w:color w:val="000000" w:themeColor="text1"/>
                <w:sz w:val="24"/>
                <w:szCs w:val="24"/>
              </w:rPr>
              <w:br/>
              <w:t>答復：該員106年入本監，從93、94、99、101年在監所的就醫紀錄，即有右下肢癱瘓的紀錄，由她自述外傷骨折病史，多發性神經元病變難以避免，經戒送國軍桃園總醫院、林口長庚醫院，醫師亦說明是沒辦法恢復的，本監會多鼓勵她多活動，以延緩惡化情形。</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rPr>
              <w:t>四、委員結語：監所環境目前與CRPD所要求的無障礙空間仍差很遠，可是我們已慢慢地進步改善。針對個別受刑人的狀況，因為失去自由已經很難過，希望貴監能給與協助。另剛剛提到的部分請會後一併書面提供，謝謝各位。</w:t>
            </w:r>
          </w:p>
          <w:p w:rsidR="00285E1E" w:rsidRPr="00B9609C" w:rsidRDefault="00285E1E" w:rsidP="00FD2ECA">
            <w:pPr>
              <w:spacing w:line="280" w:lineRule="exact"/>
              <w:ind w:left="600" w:hanging="600"/>
              <w:rPr>
                <w:rFonts w:hAnsi="標楷體"/>
                <w:color w:val="000000" w:themeColor="text1"/>
                <w:sz w:val="24"/>
                <w:szCs w:val="24"/>
              </w:rPr>
            </w:pPr>
            <w:r w:rsidRPr="00B9609C">
              <w:rPr>
                <w:rFonts w:hAnsi="標楷體" w:hint="eastAsia"/>
                <w:color w:val="000000" w:themeColor="text1"/>
                <w:sz w:val="24"/>
                <w:szCs w:val="24"/>
                <w:shd w:val="pct15" w:color="auto" w:fill="FFFFFF"/>
              </w:rPr>
              <w:t>※散會：16：30。</w:t>
            </w:r>
          </w:p>
        </w:tc>
      </w:tr>
      <w:tr w:rsidR="00F01395" w:rsidRPr="00B9609C" w:rsidTr="001F373A">
        <w:trPr>
          <w:trHeight w:val="384"/>
        </w:trPr>
        <w:tc>
          <w:tcPr>
            <w:tcW w:w="681"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spacing w:line="280" w:lineRule="exact"/>
              <w:jc w:val="center"/>
              <w:rPr>
                <w:rFonts w:hAnsi="標楷體"/>
                <w:color w:val="000000" w:themeColor="text1"/>
                <w:spacing w:val="-20"/>
                <w:sz w:val="24"/>
                <w:szCs w:val="24"/>
              </w:rPr>
            </w:pPr>
            <w:r w:rsidRPr="00B9609C">
              <w:rPr>
                <w:rFonts w:hAnsi="標楷體" w:hint="eastAsia"/>
                <w:color w:val="000000" w:themeColor="text1"/>
                <w:spacing w:val="-20"/>
                <w:sz w:val="24"/>
                <w:szCs w:val="24"/>
              </w:rPr>
              <w:lastRenderedPageBreak/>
              <w:t>108</w:t>
            </w:r>
            <w:r w:rsidRPr="00B9609C">
              <w:rPr>
                <w:rFonts w:hAnsi="標楷體" w:hint="eastAsia"/>
                <w:color w:val="000000" w:themeColor="text1"/>
                <w:spacing w:val="-20"/>
                <w:sz w:val="24"/>
                <w:szCs w:val="24"/>
              </w:rPr>
              <w:br/>
              <w:t>年</w:t>
            </w:r>
            <w:r w:rsidRPr="00B9609C">
              <w:rPr>
                <w:rFonts w:hAnsi="標楷體" w:hint="eastAsia"/>
                <w:color w:val="000000" w:themeColor="text1"/>
                <w:spacing w:val="-20"/>
                <w:sz w:val="24"/>
                <w:szCs w:val="24"/>
              </w:rPr>
              <w:br/>
              <w:t>4</w:t>
            </w:r>
            <w:r w:rsidRPr="00B9609C">
              <w:rPr>
                <w:rFonts w:hAnsi="標楷體" w:hint="eastAsia"/>
                <w:color w:val="000000" w:themeColor="text1"/>
                <w:spacing w:val="-20"/>
                <w:sz w:val="24"/>
                <w:szCs w:val="24"/>
              </w:rPr>
              <w:br/>
              <w:t>月</w:t>
            </w:r>
            <w:r w:rsidRPr="00B9609C">
              <w:rPr>
                <w:rFonts w:hAnsi="標楷體" w:hint="eastAsia"/>
                <w:color w:val="000000" w:themeColor="text1"/>
                <w:spacing w:val="-20"/>
                <w:sz w:val="24"/>
                <w:szCs w:val="24"/>
              </w:rPr>
              <w:br/>
              <w:t>12</w:t>
            </w:r>
            <w:r w:rsidRPr="00B9609C">
              <w:rPr>
                <w:rFonts w:hAnsi="標楷體" w:hint="eastAsia"/>
                <w:color w:val="000000" w:themeColor="text1"/>
                <w:spacing w:val="-20"/>
                <w:sz w:val="24"/>
                <w:szCs w:val="24"/>
              </w:rPr>
              <w:br/>
              <w:t>日</w:t>
            </w:r>
          </w:p>
        </w:tc>
        <w:tc>
          <w:tcPr>
            <w:tcW w:w="680" w:type="dxa"/>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adjustRightInd w:val="0"/>
              <w:spacing w:line="280" w:lineRule="exact"/>
              <w:jc w:val="center"/>
              <w:textAlignment w:val="baseline"/>
              <w:rPr>
                <w:rFonts w:hAnsi="標楷體"/>
                <w:color w:val="000000" w:themeColor="text1"/>
                <w:spacing w:val="-20"/>
                <w:sz w:val="24"/>
                <w:szCs w:val="24"/>
              </w:rPr>
            </w:pPr>
            <w:r w:rsidRPr="00B9609C">
              <w:rPr>
                <w:rFonts w:hAnsi="標楷體" w:hint="eastAsia"/>
                <w:color w:val="000000" w:themeColor="text1"/>
                <w:spacing w:val="-20"/>
                <w:sz w:val="24"/>
                <w:szCs w:val="24"/>
              </w:rPr>
              <w:t>雲</w:t>
            </w:r>
            <w:r w:rsidRPr="00B9609C">
              <w:rPr>
                <w:rFonts w:hAnsi="標楷體" w:hint="eastAsia"/>
                <w:color w:val="000000" w:themeColor="text1"/>
                <w:spacing w:val="-20"/>
                <w:sz w:val="24"/>
                <w:szCs w:val="24"/>
              </w:rPr>
              <w:br/>
              <w:t>林</w:t>
            </w:r>
            <w:r w:rsidRPr="00B9609C">
              <w:rPr>
                <w:rFonts w:hAnsi="標楷體" w:hint="eastAsia"/>
                <w:color w:val="000000" w:themeColor="text1"/>
                <w:spacing w:val="-20"/>
                <w:sz w:val="24"/>
                <w:szCs w:val="24"/>
              </w:rPr>
              <w:br/>
              <w:t>第</w:t>
            </w:r>
            <w:r w:rsidRPr="00B9609C">
              <w:rPr>
                <w:rFonts w:hAnsi="標楷體" w:hint="eastAsia"/>
                <w:color w:val="000000" w:themeColor="text1"/>
                <w:spacing w:val="-20"/>
                <w:sz w:val="24"/>
                <w:szCs w:val="24"/>
              </w:rPr>
              <w:br/>
              <w:t>二</w:t>
            </w:r>
            <w:r w:rsidRPr="00B9609C">
              <w:rPr>
                <w:rFonts w:hAnsi="標楷體" w:hint="eastAsia"/>
                <w:color w:val="000000" w:themeColor="text1"/>
                <w:spacing w:val="-20"/>
                <w:sz w:val="24"/>
                <w:szCs w:val="24"/>
              </w:rPr>
              <w:br/>
              <w:t>監</w:t>
            </w:r>
            <w:r w:rsidRPr="00B9609C">
              <w:rPr>
                <w:rFonts w:hAnsi="標楷體" w:hint="eastAsia"/>
                <w:color w:val="000000" w:themeColor="text1"/>
                <w:spacing w:val="-20"/>
                <w:sz w:val="24"/>
                <w:szCs w:val="24"/>
              </w:rPr>
              <w:br/>
              <w:t>獄</w:t>
            </w:r>
            <w:r w:rsidRPr="00B9609C">
              <w:rPr>
                <w:rFonts w:hAnsi="標楷體" w:hint="eastAsia"/>
                <w:color w:val="000000" w:themeColor="text1"/>
                <w:spacing w:val="-20"/>
                <w:sz w:val="24"/>
                <w:szCs w:val="24"/>
              </w:rPr>
              <w:br/>
              <w:t>、</w:t>
            </w:r>
            <w:r w:rsidRPr="00B9609C">
              <w:rPr>
                <w:rFonts w:hAnsi="標楷體" w:hint="eastAsia"/>
                <w:color w:val="000000" w:themeColor="text1"/>
                <w:spacing w:val="-20"/>
                <w:sz w:val="24"/>
                <w:szCs w:val="24"/>
              </w:rPr>
              <w:br/>
              <w:t>嘉</w:t>
            </w:r>
            <w:r w:rsidRPr="00B9609C">
              <w:rPr>
                <w:rFonts w:hAnsi="標楷體" w:hint="eastAsia"/>
                <w:color w:val="000000" w:themeColor="text1"/>
                <w:spacing w:val="-20"/>
                <w:sz w:val="24"/>
                <w:szCs w:val="24"/>
              </w:rPr>
              <w:br/>
              <w:t>義</w:t>
            </w:r>
            <w:r w:rsidRPr="00B9609C">
              <w:rPr>
                <w:rFonts w:hAnsi="標楷體" w:hint="eastAsia"/>
                <w:color w:val="000000" w:themeColor="text1"/>
                <w:spacing w:val="-20"/>
                <w:sz w:val="24"/>
                <w:szCs w:val="24"/>
              </w:rPr>
              <w:br/>
              <w:t>監</w:t>
            </w:r>
            <w:r w:rsidRPr="00B9609C">
              <w:rPr>
                <w:rFonts w:hAnsi="標楷體" w:hint="eastAsia"/>
                <w:color w:val="000000" w:themeColor="text1"/>
                <w:spacing w:val="-20"/>
                <w:sz w:val="24"/>
                <w:szCs w:val="24"/>
              </w:rPr>
              <w:br/>
              <w:t>獄</w:t>
            </w:r>
            <w:r w:rsidRPr="00B9609C">
              <w:rPr>
                <w:rFonts w:hAnsi="標楷體" w:hint="eastAsia"/>
                <w:color w:val="000000" w:themeColor="text1"/>
                <w:spacing w:val="-20"/>
                <w:sz w:val="24"/>
                <w:szCs w:val="24"/>
              </w:rPr>
              <w:br/>
              <w:t>、</w:t>
            </w:r>
            <w:r w:rsidRPr="00B9609C">
              <w:rPr>
                <w:rFonts w:hAnsi="標楷體" w:hint="eastAsia"/>
                <w:color w:val="000000" w:themeColor="text1"/>
                <w:spacing w:val="-20"/>
                <w:sz w:val="24"/>
                <w:szCs w:val="24"/>
              </w:rPr>
              <w:br/>
              <w:t>嘉</w:t>
            </w:r>
            <w:r w:rsidRPr="00B9609C">
              <w:rPr>
                <w:rFonts w:hAnsi="標楷體" w:hint="eastAsia"/>
                <w:color w:val="000000" w:themeColor="text1"/>
                <w:spacing w:val="-20"/>
                <w:sz w:val="24"/>
                <w:szCs w:val="24"/>
              </w:rPr>
              <w:br/>
              <w:t>義</w:t>
            </w:r>
            <w:r w:rsidRPr="00B9609C">
              <w:rPr>
                <w:rFonts w:hAnsi="標楷體" w:hint="eastAsia"/>
                <w:color w:val="000000" w:themeColor="text1"/>
                <w:spacing w:val="-20"/>
                <w:sz w:val="24"/>
                <w:szCs w:val="24"/>
              </w:rPr>
              <w:br/>
              <w:t>看</w:t>
            </w:r>
            <w:r w:rsidRPr="00B9609C">
              <w:rPr>
                <w:rFonts w:hAnsi="標楷體" w:hint="eastAsia"/>
                <w:color w:val="000000" w:themeColor="text1"/>
                <w:spacing w:val="-20"/>
                <w:sz w:val="24"/>
                <w:szCs w:val="24"/>
              </w:rPr>
              <w:br/>
              <w:t>守</w:t>
            </w:r>
            <w:r w:rsidRPr="00B9609C">
              <w:rPr>
                <w:rFonts w:hAnsi="標楷體" w:hint="eastAsia"/>
                <w:color w:val="000000" w:themeColor="text1"/>
                <w:spacing w:val="-20"/>
                <w:sz w:val="24"/>
                <w:szCs w:val="24"/>
              </w:rPr>
              <w:br/>
              <w:t>所</w:t>
            </w:r>
          </w:p>
        </w:tc>
        <w:tc>
          <w:tcPr>
            <w:tcW w:w="7682" w:type="dxa"/>
            <w:tcBorders>
              <w:top w:val="single" w:sz="4" w:space="0" w:color="auto"/>
              <w:left w:val="single" w:sz="4" w:space="0" w:color="auto"/>
              <w:bottom w:val="single" w:sz="4" w:space="0" w:color="auto"/>
              <w:right w:val="single" w:sz="4" w:space="0" w:color="auto"/>
            </w:tcBorders>
          </w:tcPr>
          <w:p w:rsidR="00285E1E" w:rsidRPr="00B9609C" w:rsidRDefault="00285E1E" w:rsidP="00FD2ECA">
            <w:pPr>
              <w:tabs>
                <w:tab w:val="left" w:pos="1215"/>
                <w:tab w:val="center" w:pos="2049"/>
              </w:tabs>
              <w:adjustRightInd w:val="0"/>
              <w:spacing w:line="280" w:lineRule="exact"/>
              <w:ind w:left="260" w:hangingChars="100" w:hanging="260"/>
              <w:textAlignment w:val="baseline"/>
              <w:rPr>
                <w:rFonts w:hAnsi="標楷體" w:cstheme="minorBidi"/>
                <w:color w:val="000000" w:themeColor="text1"/>
                <w:sz w:val="24"/>
                <w:szCs w:val="24"/>
                <w:shd w:val="pct15" w:color="auto" w:fill="FFFFFF"/>
              </w:rPr>
            </w:pPr>
            <w:r w:rsidRPr="00B9609C">
              <w:rPr>
                <w:rFonts w:hAnsi="標楷體" w:hint="eastAsia"/>
                <w:color w:val="000000" w:themeColor="text1"/>
                <w:sz w:val="24"/>
                <w:szCs w:val="24"/>
                <w:shd w:val="pct15" w:color="auto" w:fill="FFFFFF"/>
              </w:rPr>
              <w:t>※履勘雲林第二監獄</w:t>
            </w:r>
          </w:p>
          <w:p w:rsidR="00285E1E" w:rsidRPr="00B9609C" w:rsidRDefault="00285E1E" w:rsidP="00FD2ECA">
            <w:pPr>
              <w:tabs>
                <w:tab w:val="left" w:pos="1215"/>
                <w:tab w:val="center" w:pos="2049"/>
              </w:tabs>
              <w:adjustRightInd w:val="0"/>
              <w:spacing w:line="280" w:lineRule="exact"/>
              <w:ind w:left="260" w:hangingChars="100" w:hanging="260"/>
              <w:textAlignment w:val="baseline"/>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※主席致詞及各單位介紹：委員請機關進行簡報。</w:t>
            </w:r>
          </w:p>
          <w:p w:rsidR="00285E1E" w:rsidRPr="00B9609C" w:rsidRDefault="00285E1E" w:rsidP="00FD2ECA">
            <w:pPr>
              <w:tabs>
                <w:tab w:val="left" w:pos="1215"/>
                <w:tab w:val="center" w:pos="2049"/>
              </w:tabs>
              <w:adjustRightInd w:val="0"/>
              <w:spacing w:line="280" w:lineRule="exact"/>
              <w:ind w:left="260" w:hangingChars="100" w:hanging="260"/>
              <w:textAlignment w:val="baseline"/>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※簡報內容：略。</w:t>
            </w:r>
          </w:p>
          <w:p w:rsidR="00285E1E" w:rsidRPr="00B9609C" w:rsidRDefault="00285E1E" w:rsidP="00FD2ECA">
            <w:pPr>
              <w:tabs>
                <w:tab w:val="left" w:pos="1215"/>
                <w:tab w:val="center" w:pos="2049"/>
              </w:tabs>
              <w:adjustRightInd w:val="0"/>
              <w:spacing w:line="280" w:lineRule="exact"/>
              <w:ind w:left="260" w:hangingChars="100" w:hanging="260"/>
              <w:textAlignment w:val="baseline"/>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※現場履勘、訪談及發言內容：</w:t>
            </w:r>
          </w:p>
          <w:p w:rsidR="00285E1E" w:rsidRPr="00B9609C" w:rsidRDefault="00285E1E" w:rsidP="00FD2ECA">
            <w:pPr>
              <w:tabs>
                <w:tab w:val="left" w:pos="1215"/>
                <w:tab w:val="center" w:pos="2049"/>
              </w:tabs>
              <w:adjustRightInd w:val="0"/>
              <w:spacing w:line="280" w:lineRule="exact"/>
              <w:ind w:left="260" w:hangingChars="100" w:hanging="260"/>
              <w:textAlignment w:val="baseline"/>
              <w:rPr>
                <w:rFonts w:hAnsi="標楷體"/>
                <w:color w:val="000000" w:themeColor="text1"/>
                <w:sz w:val="24"/>
                <w:szCs w:val="24"/>
              </w:rPr>
            </w:pPr>
            <w:r w:rsidRPr="00B9609C">
              <w:rPr>
                <w:rFonts w:hAnsi="標楷體" w:hint="eastAsia"/>
                <w:color w:val="000000" w:themeColor="text1"/>
                <w:sz w:val="24"/>
                <w:szCs w:val="24"/>
              </w:rPr>
              <w:t>一、收容人訪談</w:t>
            </w:r>
          </w:p>
          <w:p w:rsidR="00285E1E" w:rsidRPr="00B9609C" w:rsidRDefault="00285E1E" w:rsidP="00FD2ECA">
            <w:pPr>
              <w:tabs>
                <w:tab w:val="left" w:pos="650"/>
                <w:tab w:val="center" w:pos="2049"/>
              </w:tabs>
              <w:adjustRightInd w:val="0"/>
              <w:spacing w:line="280" w:lineRule="exact"/>
              <w:ind w:left="260" w:hangingChars="100" w:hanging="260"/>
              <w:textAlignment w:val="baseline"/>
              <w:rPr>
                <w:rFonts w:hAnsi="標楷體"/>
                <w:color w:val="000000" w:themeColor="text1"/>
                <w:sz w:val="24"/>
                <w:szCs w:val="24"/>
              </w:rPr>
            </w:pPr>
            <w:r w:rsidRPr="00B9609C">
              <w:rPr>
                <w:rFonts w:hAnsi="標楷體" w:hint="eastAsia"/>
                <w:color w:val="000000" w:themeColor="text1"/>
                <w:sz w:val="24"/>
                <w:szCs w:val="24"/>
              </w:rPr>
              <w:t>（一）</w:t>
            </w:r>
            <w:r w:rsidRPr="00B9609C">
              <w:rPr>
                <w:rFonts w:hAnsi="標楷體" w:hint="eastAsia"/>
                <w:color w:val="000000" w:themeColor="text1"/>
                <w:sz w:val="24"/>
                <w:szCs w:val="24"/>
              </w:rPr>
              <w:tab/>
              <w:t>6030馮○</w:t>
            </w:r>
            <w:r w:rsidR="0081781B" w:rsidRPr="00B9609C">
              <w:rPr>
                <w:rFonts w:hAnsi="標楷體" w:hint="eastAsia"/>
                <w:color w:val="000000" w:themeColor="text1"/>
                <w:sz w:val="24"/>
                <w:szCs w:val="24"/>
              </w:rPr>
              <w:t>○</w:t>
            </w:r>
            <w:r w:rsidRPr="00B9609C">
              <w:rPr>
                <w:rFonts w:hAnsi="標楷體" w:hint="eastAsia"/>
                <w:color w:val="000000" w:themeColor="text1"/>
                <w:sz w:val="24"/>
                <w:szCs w:val="24"/>
              </w:rPr>
              <w:t>（43歲、因毒品案於106年04月13日入監執行，刑期3年2月，領有第一類身心障礙</w:t>
            </w:r>
            <w:r w:rsidR="00F5343E" w:rsidRPr="00B9609C">
              <w:rPr>
                <w:rFonts w:hAnsi="標楷體" w:hint="eastAsia"/>
                <w:color w:val="000000" w:themeColor="text1"/>
                <w:sz w:val="24"/>
                <w:szCs w:val="24"/>
              </w:rPr>
              <w:t>證明</w:t>
            </w:r>
            <w:r w:rsidRPr="00B9609C">
              <w:rPr>
                <w:rFonts w:hAnsi="標楷體" w:hint="eastAsia"/>
                <w:color w:val="000000" w:themeColor="text1"/>
                <w:sz w:val="24"/>
                <w:szCs w:val="24"/>
              </w:rPr>
              <w:t>）</w:t>
            </w:r>
            <w:r w:rsidRPr="00B9609C">
              <w:rPr>
                <w:rFonts w:hAnsi="標楷體" w:hint="eastAsia"/>
                <w:color w:val="000000" w:themeColor="text1"/>
                <w:sz w:val="24"/>
                <w:szCs w:val="24"/>
              </w:rPr>
              <w:br/>
              <w:t>本院委員提問：刑期？是否持有身障</w:t>
            </w:r>
            <w:r w:rsidR="00F5343E" w:rsidRPr="00B9609C">
              <w:rPr>
                <w:rFonts w:hAnsi="標楷體" w:hint="eastAsia"/>
                <w:color w:val="000000" w:themeColor="text1"/>
                <w:sz w:val="24"/>
                <w:szCs w:val="24"/>
              </w:rPr>
              <w:t>證明</w:t>
            </w:r>
            <w:r w:rsidRPr="00B9609C">
              <w:rPr>
                <w:rFonts w:hAnsi="標楷體" w:hint="eastAsia"/>
                <w:color w:val="000000" w:themeColor="text1"/>
                <w:sz w:val="24"/>
                <w:szCs w:val="24"/>
              </w:rPr>
              <w:t>？學歷？年紀？國小畢業作甚麼？罪名？犯案動機？家中成員是否來監接見？家住哪裡？能否跟上作業？你不會做同學會打你嗎？如廁洗衣沐浴有無障礙？多久時間假釋？頭部疤痕如何受傷？身障</w:t>
            </w:r>
            <w:r w:rsidR="00F5343E" w:rsidRPr="00B9609C">
              <w:rPr>
                <w:rFonts w:hAnsi="標楷體" w:hint="eastAsia"/>
                <w:color w:val="000000" w:themeColor="text1"/>
                <w:sz w:val="24"/>
                <w:szCs w:val="24"/>
              </w:rPr>
              <w:t>證明</w:t>
            </w:r>
            <w:r w:rsidRPr="00B9609C">
              <w:rPr>
                <w:rFonts w:hAnsi="標楷體" w:hint="eastAsia"/>
                <w:color w:val="000000" w:themeColor="text1"/>
                <w:sz w:val="24"/>
                <w:szCs w:val="24"/>
              </w:rPr>
              <w:t>何時取得？</w:t>
            </w:r>
            <w:r w:rsidRPr="00B9609C">
              <w:rPr>
                <w:rFonts w:hAnsi="標楷體" w:hint="eastAsia"/>
                <w:color w:val="000000" w:themeColor="text1"/>
                <w:sz w:val="24"/>
                <w:szCs w:val="24"/>
              </w:rPr>
              <w:br/>
              <w:t>答復：有；國小畢業沒讀國中；年紀忘記了；國小畢業後在外面工作；毒品案；看別人吃就跟著吃藥（毒品）；家中有父、弟；每半月接見1次；住雲林縣莿桐鄉；作業有時候會做，有時候不會做，不會做跟旁邊收容人學習；不會打我；同房收容人一起洗澡，衣服自己洗；6月報假釋；在外騎機車撞電線桿；不清楚（經本監提供身障</w:t>
            </w:r>
            <w:r w:rsidR="00F5343E" w:rsidRPr="00B9609C">
              <w:rPr>
                <w:rFonts w:hAnsi="標楷體" w:hint="eastAsia"/>
                <w:color w:val="000000" w:themeColor="text1"/>
                <w:sz w:val="24"/>
                <w:szCs w:val="24"/>
              </w:rPr>
              <w:t>證明</w:t>
            </w:r>
            <w:r w:rsidRPr="00B9609C">
              <w:rPr>
                <w:rFonts w:hAnsi="標楷體" w:hint="eastAsia"/>
                <w:color w:val="000000" w:themeColor="text1"/>
                <w:sz w:val="24"/>
                <w:szCs w:val="24"/>
              </w:rPr>
              <w:t>為84年鑑定）。</w:t>
            </w:r>
          </w:p>
          <w:p w:rsidR="00285E1E" w:rsidRPr="00B9609C" w:rsidRDefault="00285E1E" w:rsidP="00FD2ECA">
            <w:pPr>
              <w:tabs>
                <w:tab w:val="left" w:pos="650"/>
                <w:tab w:val="center" w:pos="2049"/>
              </w:tabs>
              <w:adjustRightInd w:val="0"/>
              <w:spacing w:line="280" w:lineRule="exact"/>
              <w:ind w:left="260" w:hangingChars="100" w:hanging="260"/>
              <w:textAlignment w:val="baseline"/>
              <w:rPr>
                <w:rFonts w:hAnsi="標楷體"/>
                <w:color w:val="000000" w:themeColor="text1"/>
                <w:sz w:val="24"/>
                <w:szCs w:val="24"/>
              </w:rPr>
            </w:pPr>
            <w:r w:rsidRPr="00B9609C">
              <w:rPr>
                <w:rFonts w:hAnsi="標楷體" w:hint="eastAsia"/>
                <w:color w:val="000000" w:themeColor="text1"/>
                <w:sz w:val="24"/>
                <w:szCs w:val="24"/>
              </w:rPr>
              <w:t>（二）</w:t>
            </w:r>
            <w:r w:rsidRPr="00B9609C">
              <w:rPr>
                <w:rFonts w:hAnsi="標楷體" w:hint="eastAsia"/>
                <w:color w:val="000000" w:themeColor="text1"/>
                <w:sz w:val="24"/>
                <w:szCs w:val="24"/>
              </w:rPr>
              <w:tab/>
              <w:t>7660鄧○</w:t>
            </w:r>
            <w:r w:rsidR="0081781B" w:rsidRPr="00B9609C">
              <w:rPr>
                <w:rFonts w:hAnsi="標楷體" w:hint="eastAsia"/>
                <w:color w:val="000000" w:themeColor="text1"/>
                <w:sz w:val="24"/>
                <w:szCs w:val="24"/>
              </w:rPr>
              <w:t>○</w:t>
            </w:r>
            <w:r w:rsidRPr="00B9609C">
              <w:rPr>
                <w:rFonts w:hAnsi="標楷體" w:hint="eastAsia"/>
                <w:color w:val="000000" w:themeColor="text1"/>
                <w:sz w:val="24"/>
                <w:szCs w:val="24"/>
              </w:rPr>
              <w:t>（61歲、因毒品案103年12月22日入監執行，刑期30年10月，領有第一類身心障礙</w:t>
            </w:r>
            <w:r w:rsidR="00F5343E" w:rsidRPr="00B9609C">
              <w:rPr>
                <w:rFonts w:hAnsi="標楷體" w:hint="eastAsia"/>
                <w:color w:val="000000" w:themeColor="text1"/>
                <w:sz w:val="24"/>
                <w:szCs w:val="24"/>
              </w:rPr>
              <w:t>證明</w:t>
            </w:r>
            <w:r w:rsidRPr="00B9609C">
              <w:rPr>
                <w:rFonts w:hAnsi="標楷體" w:hint="eastAsia"/>
                <w:color w:val="000000" w:themeColor="text1"/>
                <w:sz w:val="24"/>
                <w:szCs w:val="24"/>
              </w:rPr>
              <w:t>）</w:t>
            </w:r>
            <w:r w:rsidRPr="00B9609C">
              <w:rPr>
                <w:rFonts w:hAnsi="標楷體" w:hint="eastAsia"/>
                <w:color w:val="000000" w:themeColor="text1"/>
                <w:sz w:val="24"/>
                <w:szCs w:val="24"/>
              </w:rPr>
              <w:br/>
              <w:t>本院委員提問：你腳不方便？如何行動、如何到工場？舍房是甚麼馬桶？你沐浴洗衣有問題嗎？在監適應如何？有什麼問題反映？你現在有服用憂鬱症的藥？</w:t>
            </w:r>
            <w:r w:rsidRPr="00B9609C">
              <w:rPr>
                <w:rFonts w:hAnsi="標楷體" w:hint="eastAsia"/>
                <w:color w:val="000000" w:themeColor="text1"/>
                <w:sz w:val="24"/>
                <w:szCs w:val="24"/>
              </w:rPr>
              <w:br/>
              <w:t>答復：退化性關節炎，可以走，但走比較慢；我可以慢慢走去工場，也有輪椅；坐式馬桶；沐浴、洗衣同學會幫忙，我們分工合作；在監適應還好；我的身體比較不好，糖尿病、C肝等，我希望能移監到臺中監獄，我家在苗栗，到培德醫院就醫較方便，節省就醫費用；我有看精神科，有吃憂鬱症的藥。</w:t>
            </w:r>
          </w:p>
          <w:p w:rsidR="00285E1E" w:rsidRPr="00B9609C" w:rsidRDefault="00285E1E" w:rsidP="00FD2ECA">
            <w:pPr>
              <w:tabs>
                <w:tab w:val="left" w:pos="650"/>
                <w:tab w:val="center" w:pos="2049"/>
              </w:tabs>
              <w:adjustRightInd w:val="0"/>
              <w:spacing w:line="280" w:lineRule="exact"/>
              <w:ind w:left="260" w:hangingChars="100" w:hanging="260"/>
              <w:textAlignment w:val="baseline"/>
              <w:rPr>
                <w:rFonts w:hAnsi="標楷體"/>
                <w:color w:val="000000" w:themeColor="text1"/>
                <w:sz w:val="24"/>
                <w:szCs w:val="24"/>
              </w:rPr>
            </w:pPr>
            <w:r w:rsidRPr="00B9609C">
              <w:rPr>
                <w:rFonts w:hAnsi="標楷體" w:hint="eastAsia"/>
                <w:color w:val="000000" w:themeColor="text1"/>
                <w:sz w:val="24"/>
                <w:szCs w:val="24"/>
              </w:rPr>
              <w:t>（三）</w:t>
            </w:r>
            <w:r w:rsidRPr="00B9609C">
              <w:rPr>
                <w:rFonts w:hAnsi="標楷體" w:hint="eastAsia"/>
                <w:color w:val="000000" w:themeColor="text1"/>
                <w:sz w:val="24"/>
                <w:szCs w:val="24"/>
              </w:rPr>
              <w:tab/>
              <w:t>5488林○</w:t>
            </w:r>
            <w:r w:rsidR="0081781B" w:rsidRPr="00B9609C">
              <w:rPr>
                <w:rFonts w:hAnsi="標楷體" w:hint="eastAsia"/>
                <w:color w:val="000000" w:themeColor="text1"/>
                <w:sz w:val="24"/>
                <w:szCs w:val="24"/>
              </w:rPr>
              <w:t>○</w:t>
            </w:r>
            <w:r w:rsidRPr="00B9609C">
              <w:rPr>
                <w:rFonts w:hAnsi="標楷體" w:hint="eastAsia"/>
                <w:color w:val="000000" w:themeColor="text1"/>
                <w:sz w:val="24"/>
                <w:szCs w:val="24"/>
              </w:rPr>
              <w:t>（33歲、因竊盜案於107年05月22日入監執行，刑期2年10月，領有第一類身心障礙</w:t>
            </w:r>
            <w:r w:rsidR="00F5343E" w:rsidRPr="00B9609C">
              <w:rPr>
                <w:rFonts w:hAnsi="標楷體" w:hint="eastAsia"/>
                <w:color w:val="000000" w:themeColor="text1"/>
                <w:sz w:val="24"/>
                <w:szCs w:val="24"/>
              </w:rPr>
              <w:t>證明</w:t>
            </w:r>
            <w:r w:rsidRPr="00B9609C">
              <w:rPr>
                <w:rFonts w:hAnsi="標楷體" w:hint="eastAsia"/>
                <w:color w:val="000000" w:themeColor="text1"/>
                <w:sz w:val="24"/>
                <w:szCs w:val="24"/>
              </w:rPr>
              <w:t>）</w:t>
            </w:r>
            <w:r w:rsidRPr="00B9609C">
              <w:rPr>
                <w:rFonts w:hAnsi="標楷體" w:hint="eastAsia"/>
                <w:color w:val="000000" w:themeColor="text1"/>
                <w:sz w:val="24"/>
                <w:szCs w:val="24"/>
              </w:rPr>
              <w:br/>
              <w:t>本院委員提問：你有身障</w:t>
            </w:r>
            <w:r w:rsidR="00F5343E" w:rsidRPr="00B9609C">
              <w:rPr>
                <w:rFonts w:hAnsi="標楷體" w:hint="eastAsia"/>
                <w:color w:val="000000" w:themeColor="text1"/>
                <w:sz w:val="24"/>
                <w:szCs w:val="24"/>
              </w:rPr>
              <w:t>證明</w:t>
            </w:r>
            <w:r w:rsidRPr="00B9609C">
              <w:rPr>
                <w:rFonts w:hAnsi="標楷體" w:hint="eastAsia"/>
                <w:color w:val="000000" w:themeColor="text1"/>
                <w:sz w:val="24"/>
                <w:szCs w:val="24"/>
              </w:rPr>
              <w:t>嗎？學歷？家庭情形？在外職業？</w:t>
            </w:r>
            <w:r w:rsidRPr="00B9609C">
              <w:rPr>
                <w:rFonts w:hAnsi="標楷體" w:hint="eastAsia"/>
                <w:color w:val="000000" w:themeColor="text1"/>
                <w:sz w:val="24"/>
                <w:szCs w:val="24"/>
              </w:rPr>
              <w:lastRenderedPageBreak/>
              <w:t>犯案動機？在工場作業性質？</w:t>
            </w:r>
            <w:r w:rsidRPr="00B9609C">
              <w:rPr>
                <w:rFonts w:hAnsi="標楷體" w:hint="eastAsia"/>
                <w:color w:val="000000" w:themeColor="text1"/>
                <w:sz w:val="24"/>
                <w:szCs w:val="24"/>
              </w:rPr>
              <w:br/>
              <w:t>答復：之前有辦身障</w:t>
            </w:r>
            <w:r w:rsidR="00F5343E" w:rsidRPr="00B9609C">
              <w:rPr>
                <w:rFonts w:hAnsi="標楷體" w:hint="eastAsia"/>
                <w:color w:val="000000" w:themeColor="text1"/>
                <w:sz w:val="24"/>
                <w:szCs w:val="24"/>
              </w:rPr>
              <w:t>證明</w:t>
            </w:r>
            <w:r w:rsidRPr="00B9609C">
              <w:rPr>
                <w:rFonts w:hAnsi="標楷體" w:hint="eastAsia"/>
                <w:color w:val="000000" w:themeColor="text1"/>
                <w:sz w:val="24"/>
                <w:szCs w:val="24"/>
              </w:rPr>
              <w:t>，過期就沒辦了；念一般學校，沒有受特殊教育；父母離異，父親過世，與哥哥、叔叔同住；在外從事菜類包裝；我一個人在家無聊，其他人不在家，我睡不著，去看醫生不開安眠藥，我偷拿他人音響，我已經開始報假釋，希望出去順利工作；在工場從事水管加工。</w:t>
            </w:r>
          </w:p>
          <w:p w:rsidR="00285E1E" w:rsidRPr="00B9609C" w:rsidRDefault="00285E1E" w:rsidP="00FD2ECA">
            <w:pPr>
              <w:tabs>
                <w:tab w:val="left" w:pos="650"/>
                <w:tab w:val="center" w:pos="2049"/>
              </w:tabs>
              <w:adjustRightInd w:val="0"/>
              <w:spacing w:line="280" w:lineRule="exact"/>
              <w:ind w:left="260" w:hangingChars="100" w:hanging="260"/>
              <w:textAlignment w:val="baseline"/>
              <w:rPr>
                <w:rFonts w:hAnsi="標楷體"/>
                <w:color w:val="000000" w:themeColor="text1"/>
                <w:sz w:val="24"/>
                <w:szCs w:val="24"/>
              </w:rPr>
            </w:pPr>
            <w:r w:rsidRPr="00B9609C">
              <w:rPr>
                <w:rFonts w:hAnsi="標楷體" w:hint="eastAsia"/>
                <w:color w:val="000000" w:themeColor="text1"/>
                <w:sz w:val="24"/>
                <w:szCs w:val="24"/>
              </w:rPr>
              <w:t>（四）</w:t>
            </w:r>
            <w:r w:rsidRPr="00B9609C">
              <w:rPr>
                <w:rFonts w:hAnsi="標楷體" w:hint="eastAsia"/>
                <w:color w:val="000000" w:themeColor="text1"/>
                <w:sz w:val="24"/>
                <w:szCs w:val="24"/>
              </w:rPr>
              <w:tab/>
              <w:t>7458沈○</w:t>
            </w:r>
            <w:r w:rsidR="0081781B" w:rsidRPr="00B9609C">
              <w:rPr>
                <w:rFonts w:hAnsi="標楷體" w:hint="eastAsia"/>
                <w:color w:val="000000" w:themeColor="text1"/>
                <w:sz w:val="24"/>
                <w:szCs w:val="24"/>
              </w:rPr>
              <w:t>○</w:t>
            </w:r>
            <w:r w:rsidRPr="00B9609C">
              <w:rPr>
                <w:rFonts w:hAnsi="標楷體" w:hint="eastAsia"/>
                <w:color w:val="000000" w:themeColor="text1"/>
                <w:sz w:val="24"/>
                <w:szCs w:val="24"/>
              </w:rPr>
              <w:t>（60歲、因殺人未遂案於104年06月11日入監執行，刑期7年8月，領有第一類身心障礙</w:t>
            </w:r>
            <w:r w:rsidR="00F5343E" w:rsidRPr="00B9609C">
              <w:rPr>
                <w:rFonts w:hAnsi="標楷體" w:hint="eastAsia"/>
                <w:color w:val="000000" w:themeColor="text1"/>
                <w:sz w:val="24"/>
                <w:szCs w:val="24"/>
              </w:rPr>
              <w:t>證明</w:t>
            </w:r>
            <w:r w:rsidRPr="00B9609C">
              <w:rPr>
                <w:rFonts w:hAnsi="標楷體" w:hint="eastAsia"/>
                <w:color w:val="000000" w:themeColor="text1"/>
                <w:sz w:val="24"/>
                <w:szCs w:val="24"/>
              </w:rPr>
              <w:t>）</w:t>
            </w:r>
            <w:r w:rsidRPr="00B9609C">
              <w:rPr>
                <w:rFonts w:hAnsi="標楷體" w:hint="eastAsia"/>
                <w:color w:val="000000" w:themeColor="text1"/>
                <w:sz w:val="24"/>
                <w:szCs w:val="24"/>
              </w:rPr>
              <w:br/>
              <w:t>本院委員提問：罪名？你知道這裡是哪裡？嘴唇顫動是什麼時候開始的？有下工場嗎？你聽得到聲音嗎？你為甚麼不想作業？就醫情形？</w:t>
            </w:r>
            <w:r w:rsidRPr="00B9609C">
              <w:rPr>
                <w:rFonts w:hAnsi="標楷體" w:hint="eastAsia"/>
                <w:color w:val="000000" w:themeColor="text1"/>
                <w:sz w:val="24"/>
                <w:szCs w:val="24"/>
              </w:rPr>
              <w:br/>
              <w:t>答復：（未回答）；（未回答）；（未回答）；本監答復該員配業工場，惟拒絕作業，經辦理違規；（未回答）；（未回答）；本監答復安排精神科看診，並安排合適收容人同房照護，避免跌倒。</w:t>
            </w:r>
          </w:p>
          <w:p w:rsidR="00285E1E" w:rsidRPr="00B9609C" w:rsidRDefault="00285E1E" w:rsidP="00FD2ECA">
            <w:pPr>
              <w:tabs>
                <w:tab w:val="center" w:pos="2049"/>
              </w:tabs>
              <w:adjustRightInd w:val="0"/>
              <w:spacing w:line="280" w:lineRule="exact"/>
              <w:ind w:left="260" w:hangingChars="100" w:hanging="260"/>
              <w:textAlignment w:val="baseline"/>
              <w:rPr>
                <w:rFonts w:hAnsi="標楷體"/>
                <w:color w:val="000000" w:themeColor="text1"/>
                <w:sz w:val="24"/>
                <w:szCs w:val="24"/>
              </w:rPr>
            </w:pPr>
            <w:r w:rsidRPr="00B9609C">
              <w:rPr>
                <w:rFonts w:hAnsi="標楷體" w:hint="eastAsia"/>
                <w:color w:val="000000" w:themeColor="text1"/>
                <w:sz w:val="24"/>
                <w:szCs w:val="24"/>
              </w:rPr>
              <w:t>二、本院王委員幼玲問：</w:t>
            </w:r>
          </w:p>
          <w:p w:rsidR="00285E1E" w:rsidRPr="00B9609C" w:rsidRDefault="00285E1E" w:rsidP="00FD2ECA">
            <w:pPr>
              <w:tabs>
                <w:tab w:val="center" w:pos="2049"/>
              </w:tabs>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（一）請提供貴監新收調查播放之影片。</w:t>
            </w:r>
            <w:r w:rsidRPr="00B9609C">
              <w:rPr>
                <w:rFonts w:hAnsi="標楷體" w:hint="eastAsia"/>
                <w:color w:val="000000" w:themeColor="text1"/>
                <w:sz w:val="24"/>
                <w:szCs w:val="24"/>
              </w:rPr>
              <w:br/>
              <w:t>答復：會後將影片提供給委員。</w:t>
            </w:r>
          </w:p>
          <w:p w:rsidR="00285E1E" w:rsidRPr="00B9609C" w:rsidRDefault="00285E1E" w:rsidP="00FD2ECA">
            <w:pPr>
              <w:tabs>
                <w:tab w:val="center" w:pos="2049"/>
              </w:tabs>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（二）聽障者溝通方式尋求社會局手語資源協助部分之時效性是否實際？</w:t>
            </w:r>
            <w:r w:rsidRPr="00B9609C">
              <w:rPr>
                <w:rFonts w:hAnsi="標楷體" w:hint="eastAsia"/>
                <w:color w:val="000000" w:themeColor="text1"/>
                <w:sz w:val="24"/>
                <w:szCs w:val="24"/>
              </w:rPr>
              <w:br/>
              <w:t>答復：本監收容人如有無法以言語溝通之情形，則利用文字、肢體語言溝通；若均無法以言語、文字、肢體語言溝通之收容人，則洽詢外界專業單位提供本監手語訓練等資源，俾利收容人在監處遇；相關資源除本監直接聯繫外，亦請熟悉是類資源之社會局協助轉介。</w:t>
            </w:r>
          </w:p>
          <w:p w:rsidR="00285E1E" w:rsidRPr="00B9609C" w:rsidRDefault="00285E1E" w:rsidP="00FD2ECA">
            <w:pPr>
              <w:tabs>
                <w:tab w:val="center" w:pos="2049"/>
              </w:tabs>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（三）本院較關注舍房無障礙設施，貴監坐式馬桶有門檻，請於新建工程舍房規劃納入無障礙設施之考量，另馬桶扶手僅有單邊，另一邊亦應加裝。</w:t>
            </w:r>
            <w:r w:rsidRPr="00B9609C">
              <w:rPr>
                <w:rFonts w:hAnsi="標楷體" w:hint="eastAsia"/>
                <w:color w:val="000000" w:themeColor="text1"/>
                <w:sz w:val="24"/>
                <w:szCs w:val="24"/>
              </w:rPr>
              <w:br/>
              <w:t>答復：會後本監將進行改善扶手部分工程。</w:t>
            </w:r>
          </w:p>
          <w:p w:rsidR="00285E1E" w:rsidRPr="00B9609C" w:rsidRDefault="00285E1E" w:rsidP="00FD2ECA">
            <w:pPr>
              <w:tabs>
                <w:tab w:val="center" w:pos="2049"/>
              </w:tabs>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（四）貴監對於身心障礙收容人提供特別事由接見，為合理調整措施。</w:t>
            </w:r>
          </w:p>
          <w:p w:rsidR="00285E1E" w:rsidRPr="00B9609C" w:rsidRDefault="00285E1E" w:rsidP="00FD2ECA">
            <w:pPr>
              <w:tabs>
                <w:tab w:val="center" w:pos="2049"/>
              </w:tabs>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（五）團體輔導的對象包含自閉症、亞斯伯格症、憂鬱症、精神障礙、智力障礙等心智障礙收容人，惟其多名不同障礙類型同時參與同一團體治療，請說明參與團輔收容人之篩選機制及其治療成效。</w:t>
            </w:r>
            <w:r w:rsidRPr="00B9609C">
              <w:rPr>
                <w:rFonts w:hAnsi="標楷體" w:hint="eastAsia"/>
                <w:color w:val="000000" w:themeColor="text1"/>
                <w:sz w:val="24"/>
                <w:szCs w:val="24"/>
              </w:rPr>
              <w:br/>
              <w:t>答復：本監成立「心智礙障者關懷成長團體」之宗旨為促使心智、情緒障礙類型收容人穩定情緒，抒發自身之壓力與緊張，進而適應監禁生活，與他人和睦相處，為採開放式之支持性團體，以10-12人為限。由各教區教誨師提報有需要進入團體輔導之個案名單，依據個案情況輕重緩急排定先後順序，依序進入團體輔導。進入團體輔導一段時間後，再依心理師評估，個案情況穩定無繼續進行團體輔導之必要或依個案個人意願退出。原團體輔導成員退出後空出名額依序遞補。</w:t>
            </w:r>
            <w:r w:rsidRPr="00B9609C">
              <w:rPr>
                <w:rFonts w:hAnsi="標楷體" w:hint="eastAsia"/>
                <w:color w:val="000000" w:themeColor="text1"/>
                <w:sz w:val="24"/>
                <w:szCs w:val="24"/>
              </w:rPr>
              <w:br/>
              <w:t>本監未來將視需求，持續增加團體輔導，並依委員意見，考量收容人障礙類別予以分類實施團體輔導，俾利發揮輔導成效。</w:t>
            </w:r>
            <w:r w:rsidRPr="00B9609C">
              <w:rPr>
                <w:rFonts w:hAnsi="標楷體" w:hint="eastAsia"/>
                <w:color w:val="000000" w:themeColor="text1"/>
                <w:sz w:val="24"/>
                <w:szCs w:val="24"/>
              </w:rPr>
              <w:br/>
              <w:t>有關團體輔導成效，本監已請心理師研擬成效評估量表，於未來新增個案時，以利後測進行評估，除瞭解輔導成效外，亦為處遇精進之參考。</w:t>
            </w:r>
          </w:p>
          <w:p w:rsidR="00285E1E" w:rsidRPr="00B9609C" w:rsidRDefault="00285E1E" w:rsidP="00FD2ECA">
            <w:pPr>
              <w:tabs>
                <w:tab w:val="center" w:pos="2049"/>
              </w:tabs>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lastRenderedPageBreak/>
              <w:t>（六）收容人7458</w:t>
            </w:r>
            <w:r w:rsidR="007F754E">
              <w:rPr>
                <w:rFonts w:hAnsi="標楷體" w:hint="eastAsia"/>
                <w:color w:val="000000" w:themeColor="text1"/>
                <w:sz w:val="24"/>
                <w:szCs w:val="24"/>
              </w:rPr>
              <w:t>沈○○</w:t>
            </w:r>
            <w:r w:rsidRPr="00B9609C">
              <w:rPr>
                <w:rFonts w:hAnsi="標楷體" w:hint="eastAsia"/>
                <w:color w:val="000000" w:themeColor="text1"/>
                <w:sz w:val="24"/>
                <w:szCs w:val="24"/>
              </w:rPr>
              <w:t>拒絕作業，惟其罹患思覺失調症無法溝通，請說明是否確需辦理違規，或者違規懲罰能矯正其行為。</w:t>
            </w:r>
            <w:r w:rsidRPr="00B9609C">
              <w:rPr>
                <w:rFonts w:hAnsi="標楷體" w:hint="eastAsia"/>
                <w:color w:val="000000" w:themeColor="text1"/>
                <w:sz w:val="24"/>
                <w:szCs w:val="24"/>
              </w:rPr>
              <w:br/>
              <w:t>答復：收容人7458</w:t>
            </w:r>
            <w:r w:rsidR="007F754E">
              <w:rPr>
                <w:rFonts w:hAnsi="標楷體" w:hint="eastAsia"/>
                <w:color w:val="000000" w:themeColor="text1"/>
                <w:sz w:val="24"/>
                <w:szCs w:val="24"/>
              </w:rPr>
              <w:t>沈○○</w:t>
            </w:r>
            <w:r w:rsidRPr="00B9609C">
              <w:rPr>
                <w:rFonts w:hAnsi="標楷體" w:hint="eastAsia"/>
                <w:color w:val="000000" w:themeColor="text1"/>
                <w:sz w:val="24"/>
                <w:szCs w:val="24"/>
              </w:rPr>
              <w:t>係於108年1月17日因自述不願接受工場作息而拒絕作業，經本監辦理違規轉配置隔離舍舍房收容，並安排合適收容人與其同住，由教誨師定期輔導，及依其需求，安排監內看診或戒護外醫。該員目前適應情形漸有改善。另為加強身心障礙收容人違紀行為之審核，本監自108年3月起，增加精神障礙收容人懲罰前經醫事人員評估之機制，以決定是否辦理違規處分或減輕懲罰程度。</w:t>
            </w:r>
          </w:p>
          <w:p w:rsidR="00285E1E" w:rsidRPr="00B9609C" w:rsidRDefault="00285E1E" w:rsidP="00FD2ECA">
            <w:pPr>
              <w:tabs>
                <w:tab w:val="center" w:pos="2049"/>
              </w:tabs>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（七）有關檢察署針對6706</w:t>
            </w:r>
            <w:r w:rsidR="007F754E">
              <w:rPr>
                <w:rFonts w:hAnsi="標楷體" w:hint="eastAsia"/>
                <w:color w:val="000000" w:themeColor="text1"/>
                <w:sz w:val="24"/>
                <w:szCs w:val="24"/>
              </w:rPr>
              <w:t>黃○○</w:t>
            </w:r>
            <w:r w:rsidRPr="00B9609C">
              <w:rPr>
                <w:rFonts w:hAnsi="標楷體" w:hint="eastAsia"/>
                <w:color w:val="000000" w:themeColor="text1"/>
                <w:sz w:val="24"/>
                <w:szCs w:val="24"/>
              </w:rPr>
              <w:t>（84歲、因毀棄損壞案於108年01月30日入監執行，拘役80日，領有第一類身心障礙</w:t>
            </w:r>
            <w:r w:rsidR="00F5343E" w:rsidRPr="00B9609C">
              <w:rPr>
                <w:rFonts w:hAnsi="標楷體" w:hint="eastAsia"/>
                <w:color w:val="000000" w:themeColor="text1"/>
                <w:sz w:val="24"/>
                <w:szCs w:val="24"/>
              </w:rPr>
              <w:t>證明</w:t>
            </w:r>
            <w:r w:rsidRPr="00B9609C">
              <w:rPr>
                <w:rFonts w:hAnsi="標楷體" w:hint="eastAsia"/>
                <w:color w:val="000000" w:themeColor="text1"/>
                <w:sz w:val="24"/>
                <w:szCs w:val="24"/>
              </w:rPr>
              <w:t>）之發監執行，後續再向檢察署瞭解個案情形。</w:t>
            </w:r>
          </w:p>
          <w:p w:rsidR="00285E1E" w:rsidRPr="00B9609C" w:rsidRDefault="00285E1E" w:rsidP="00FD2ECA">
            <w:pPr>
              <w:tabs>
                <w:tab w:val="center" w:pos="2049"/>
              </w:tabs>
              <w:adjustRightInd w:val="0"/>
              <w:spacing w:line="280" w:lineRule="exact"/>
              <w:ind w:left="260" w:hangingChars="100" w:hanging="260"/>
              <w:textAlignment w:val="baseline"/>
              <w:rPr>
                <w:rFonts w:hAnsi="標楷體"/>
                <w:color w:val="000000" w:themeColor="text1"/>
                <w:sz w:val="24"/>
                <w:szCs w:val="24"/>
              </w:rPr>
            </w:pPr>
            <w:r w:rsidRPr="00B9609C">
              <w:rPr>
                <w:rFonts w:hAnsi="標楷體" w:hint="eastAsia"/>
                <w:color w:val="000000" w:themeColor="text1"/>
                <w:sz w:val="24"/>
                <w:szCs w:val="24"/>
              </w:rPr>
              <w:t>三、本院楊委員芳婉問：</w:t>
            </w:r>
          </w:p>
          <w:p w:rsidR="00285E1E" w:rsidRPr="00B9609C" w:rsidRDefault="00285E1E" w:rsidP="00FD2ECA">
            <w:pPr>
              <w:tabs>
                <w:tab w:val="center" w:pos="2049"/>
              </w:tabs>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（一）罪名統計分析是針對領有身心障礙</w:t>
            </w:r>
            <w:r w:rsidR="00F5343E" w:rsidRPr="00B9609C">
              <w:rPr>
                <w:rFonts w:hAnsi="標楷體" w:hint="eastAsia"/>
                <w:color w:val="000000" w:themeColor="text1"/>
                <w:sz w:val="24"/>
                <w:szCs w:val="24"/>
              </w:rPr>
              <w:t>證明</w:t>
            </w:r>
            <w:r w:rsidRPr="00B9609C">
              <w:rPr>
                <w:rFonts w:hAnsi="標楷體" w:hint="eastAsia"/>
                <w:color w:val="000000" w:themeColor="text1"/>
                <w:sz w:val="24"/>
                <w:szCs w:val="24"/>
              </w:rPr>
              <w:t>收容人進行罪名分析，身心障礙是否因吸毒所造成或者本來就有身心障礙情形？</w:t>
            </w:r>
            <w:r w:rsidRPr="00B9609C">
              <w:rPr>
                <w:rFonts w:hAnsi="標楷體" w:hint="eastAsia"/>
                <w:color w:val="000000" w:themeColor="text1"/>
                <w:sz w:val="24"/>
                <w:szCs w:val="24"/>
              </w:rPr>
              <w:br/>
              <w:t>答復：經查第一類別身心障礙收容人數有60人，因吸毒而造成精神傷害者有10人，占該類比率17%。另第七類別身心障礙收容人數有55人，因吸毒而造成直接或間接肢體損傷者有5人，占該類比率9%。</w:t>
            </w:r>
          </w:p>
          <w:p w:rsidR="00285E1E" w:rsidRPr="00B9609C" w:rsidRDefault="00285E1E" w:rsidP="00FD2ECA">
            <w:pPr>
              <w:tabs>
                <w:tab w:val="center" w:pos="2049"/>
              </w:tabs>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（二）簡報內容中，身心障礙收容人罪名分析其中1名觸犯臺灣大陸條例，其案情為何？</w:t>
            </w:r>
            <w:r w:rsidRPr="00B9609C">
              <w:rPr>
                <w:rFonts w:hAnsi="標楷體" w:hint="eastAsia"/>
                <w:color w:val="000000" w:themeColor="text1"/>
                <w:sz w:val="24"/>
                <w:szCs w:val="24"/>
              </w:rPr>
              <w:br/>
              <w:t>答復：該名收容人為5535</w:t>
            </w:r>
            <w:r w:rsidR="007F754E">
              <w:rPr>
                <w:rFonts w:hAnsi="標楷體" w:hint="eastAsia"/>
                <w:color w:val="000000" w:themeColor="text1"/>
                <w:sz w:val="24"/>
                <w:szCs w:val="24"/>
              </w:rPr>
              <w:t>林○○</w:t>
            </w:r>
            <w:r w:rsidRPr="00B9609C">
              <w:rPr>
                <w:rFonts w:hAnsi="標楷體" w:hint="eastAsia"/>
                <w:color w:val="000000" w:themeColor="text1"/>
                <w:sz w:val="24"/>
                <w:szCs w:val="24"/>
              </w:rPr>
              <w:t>，49歲，於107年12月5日入監執行，刑期1年8月，領有第一類身心障礙</w:t>
            </w:r>
            <w:r w:rsidR="00F5343E" w:rsidRPr="00B9609C">
              <w:rPr>
                <w:rFonts w:hAnsi="標楷體" w:hint="eastAsia"/>
                <w:color w:val="000000" w:themeColor="text1"/>
                <w:sz w:val="24"/>
                <w:szCs w:val="24"/>
              </w:rPr>
              <w:t>證明</w:t>
            </w:r>
            <w:r w:rsidRPr="00B9609C">
              <w:rPr>
                <w:rFonts w:hAnsi="標楷體" w:hint="eastAsia"/>
                <w:color w:val="000000" w:themeColor="text1"/>
                <w:sz w:val="24"/>
                <w:szCs w:val="24"/>
              </w:rPr>
              <w:t>，案情為經友人仲介充當人頭老公，以領取報酬，經由「假結婚」方式意圖使大陸地區人民非法進入臺灣地區。</w:t>
            </w:r>
          </w:p>
          <w:p w:rsidR="00285E1E" w:rsidRPr="00B9609C" w:rsidRDefault="00285E1E" w:rsidP="00FD2ECA">
            <w:pPr>
              <w:tabs>
                <w:tab w:val="center" w:pos="2049"/>
              </w:tabs>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四、本院高委員涌誠問：</w:t>
            </w:r>
          </w:p>
          <w:p w:rsidR="00285E1E" w:rsidRPr="00B9609C" w:rsidRDefault="00285E1E" w:rsidP="00FD2ECA">
            <w:pPr>
              <w:tabs>
                <w:tab w:val="center" w:pos="2049"/>
              </w:tabs>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一）貴監簡報已針對身心障礙收容人作其他處遇，希望能賡續落實執行，也針對本院關切之議題進行說明，再請貴監針對舍房無障礙設施進行改善，身心障礙收容人上下樓宜增設升降梯因應，以及舍房坐式馬桶兩側均應扶手，貴監物理環境輪椅通行並無問題。</w:t>
            </w:r>
            <w:r w:rsidRPr="00B9609C">
              <w:rPr>
                <w:rFonts w:hAnsi="標楷體" w:hint="eastAsia"/>
                <w:color w:val="000000" w:themeColor="text1"/>
                <w:sz w:val="24"/>
                <w:szCs w:val="24"/>
              </w:rPr>
              <w:br/>
              <w:t>答復：本監各區均有裝設電梯，會後本監將進行改善扶手部分工程。</w:t>
            </w:r>
          </w:p>
          <w:p w:rsidR="00285E1E" w:rsidRPr="00B9609C" w:rsidRDefault="00285E1E" w:rsidP="00FD2ECA">
            <w:pPr>
              <w:tabs>
                <w:tab w:val="left" w:pos="1215"/>
                <w:tab w:val="center" w:pos="2049"/>
              </w:tabs>
              <w:adjustRightInd w:val="0"/>
              <w:spacing w:line="280" w:lineRule="exact"/>
              <w:ind w:left="260" w:hangingChars="100" w:hanging="260"/>
              <w:textAlignment w:val="baseline"/>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※散會：11時50分。</w:t>
            </w:r>
          </w:p>
          <w:p w:rsidR="00285E1E" w:rsidRPr="00B9609C" w:rsidRDefault="00285E1E" w:rsidP="00FD2ECA">
            <w:pPr>
              <w:tabs>
                <w:tab w:val="left" w:pos="1215"/>
                <w:tab w:val="center" w:pos="2049"/>
              </w:tabs>
              <w:adjustRightInd w:val="0"/>
              <w:spacing w:line="280" w:lineRule="exact"/>
              <w:ind w:left="260" w:hangingChars="100" w:hanging="260"/>
              <w:textAlignment w:val="baseline"/>
              <w:rPr>
                <w:rFonts w:hAnsi="標楷體"/>
                <w:color w:val="000000" w:themeColor="text1"/>
                <w:sz w:val="24"/>
                <w:szCs w:val="24"/>
                <w:shd w:val="pct15" w:color="auto" w:fill="FFFFFF"/>
              </w:rPr>
            </w:pPr>
          </w:p>
          <w:p w:rsidR="00285E1E" w:rsidRPr="00B9609C" w:rsidRDefault="00285E1E" w:rsidP="00FD2ECA">
            <w:pPr>
              <w:tabs>
                <w:tab w:val="left" w:pos="1215"/>
                <w:tab w:val="center" w:pos="2049"/>
              </w:tabs>
              <w:adjustRightInd w:val="0"/>
              <w:spacing w:line="280" w:lineRule="exact"/>
              <w:ind w:left="260" w:hangingChars="100" w:hanging="260"/>
              <w:textAlignment w:val="baseline"/>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※履勘嘉義監獄</w:t>
            </w:r>
          </w:p>
          <w:p w:rsidR="00285E1E" w:rsidRPr="00B9609C" w:rsidRDefault="00285E1E" w:rsidP="00FD2ECA">
            <w:pPr>
              <w:tabs>
                <w:tab w:val="left" w:pos="1215"/>
                <w:tab w:val="center" w:pos="2049"/>
              </w:tabs>
              <w:adjustRightInd w:val="0"/>
              <w:spacing w:line="280" w:lineRule="exact"/>
              <w:ind w:left="260" w:hangingChars="100" w:hanging="260"/>
              <w:textAlignment w:val="baseline"/>
              <w:rPr>
                <w:rFonts w:hAnsi="標楷體"/>
                <w:color w:val="000000" w:themeColor="text1"/>
                <w:sz w:val="24"/>
                <w:szCs w:val="24"/>
              </w:rPr>
            </w:pPr>
            <w:r w:rsidRPr="00B9609C">
              <w:rPr>
                <w:rFonts w:hAnsi="標楷體" w:hint="eastAsia"/>
                <w:color w:val="000000" w:themeColor="text1"/>
                <w:sz w:val="24"/>
                <w:szCs w:val="24"/>
                <w:shd w:val="pct15" w:color="auto" w:fill="FFFFFF"/>
              </w:rPr>
              <w:t>※主席致詞及委員提問（王委員幼玲）：</w:t>
            </w:r>
            <w:r w:rsidRPr="00B9609C">
              <w:rPr>
                <w:rFonts w:hAnsi="標楷體" w:hint="eastAsia"/>
                <w:color w:val="000000" w:themeColor="text1"/>
                <w:sz w:val="24"/>
                <w:szCs w:val="24"/>
              </w:rPr>
              <w:t>此次各監察委員至貴監目的是了解「監所對於身心障礙收容人之處遇及策進作為」，身障者不管在兩公約或是身障公約均有提及身障者因生心理較為特殊（如視障、身障、智能障礙），因此就其狀況需做合理調整以適應在監執行，尤其以精神障礙、智能障礙者之在監處遇情形及是否有受到適當照顧為此次調查之核心，另感謝法務部矯正署周副署長輝煌一路陪同我們，給與各方面的協助。</w:t>
            </w:r>
          </w:p>
          <w:p w:rsidR="00285E1E" w:rsidRPr="00B9609C" w:rsidRDefault="00285E1E" w:rsidP="00FD2ECA">
            <w:pPr>
              <w:tabs>
                <w:tab w:val="left" w:pos="1215"/>
                <w:tab w:val="center" w:pos="2049"/>
              </w:tabs>
              <w:adjustRightInd w:val="0"/>
              <w:spacing w:line="280" w:lineRule="exact"/>
              <w:ind w:left="260" w:hangingChars="100" w:hanging="260"/>
              <w:textAlignment w:val="baseline"/>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※簡報內容：</w:t>
            </w:r>
          </w:p>
          <w:p w:rsidR="00285E1E" w:rsidRPr="00B9609C" w:rsidRDefault="00285E1E" w:rsidP="00FD2ECA">
            <w:pPr>
              <w:tabs>
                <w:tab w:val="center" w:pos="2049"/>
              </w:tabs>
              <w:adjustRightInd w:val="0"/>
              <w:spacing w:line="280" w:lineRule="exact"/>
              <w:ind w:left="260" w:hangingChars="100" w:hanging="260"/>
              <w:textAlignment w:val="baseline"/>
              <w:rPr>
                <w:rFonts w:hAnsi="標楷體"/>
                <w:color w:val="000000" w:themeColor="text1"/>
                <w:sz w:val="24"/>
                <w:szCs w:val="24"/>
              </w:rPr>
            </w:pPr>
            <w:r w:rsidRPr="00B9609C">
              <w:rPr>
                <w:rFonts w:hAnsi="標楷體" w:hint="eastAsia"/>
                <w:color w:val="000000" w:themeColor="text1"/>
                <w:sz w:val="24"/>
                <w:szCs w:val="24"/>
              </w:rPr>
              <w:t>一、法務部矯正署嘉義監獄簡報檔案：略。</w:t>
            </w:r>
          </w:p>
          <w:p w:rsidR="00285E1E" w:rsidRPr="00B9609C" w:rsidRDefault="00285E1E" w:rsidP="00FD2ECA">
            <w:pPr>
              <w:tabs>
                <w:tab w:val="center" w:pos="2049"/>
              </w:tabs>
              <w:adjustRightInd w:val="0"/>
              <w:spacing w:line="280" w:lineRule="exact"/>
              <w:ind w:left="260" w:hangingChars="100" w:hanging="260"/>
              <w:textAlignment w:val="baseline"/>
              <w:rPr>
                <w:rFonts w:hAnsi="標楷體"/>
                <w:color w:val="000000" w:themeColor="text1"/>
                <w:sz w:val="24"/>
                <w:szCs w:val="24"/>
              </w:rPr>
            </w:pPr>
            <w:r w:rsidRPr="00B9609C">
              <w:rPr>
                <w:rFonts w:hAnsi="標楷體" w:hint="eastAsia"/>
                <w:color w:val="000000" w:themeColor="text1"/>
                <w:sz w:val="24"/>
                <w:szCs w:val="24"/>
              </w:rPr>
              <w:t>二、法務部矯正署嘉義看守所簡報檔案：略。</w:t>
            </w:r>
          </w:p>
          <w:p w:rsidR="00285E1E" w:rsidRPr="00B9609C" w:rsidRDefault="00285E1E" w:rsidP="00FD2ECA">
            <w:pPr>
              <w:tabs>
                <w:tab w:val="left" w:pos="1215"/>
                <w:tab w:val="center" w:pos="2049"/>
              </w:tabs>
              <w:adjustRightInd w:val="0"/>
              <w:spacing w:line="280" w:lineRule="exact"/>
              <w:ind w:left="260" w:hangingChars="100" w:hanging="260"/>
              <w:textAlignment w:val="baseline"/>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※委員提問及機關發言內容：</w:t>
            </w:r>
          </w:p>
          <w:p w:rsidR="00285E1E" w:rsidRPr="00B9609C" w:rsidRDefault="00285E1E" w:rsidP="00FD2ECA">
            <w:pPr>
              <w:tabs>
                <w:tab w:val="center" w:pos="2049"/>
              </w:tabs>
              <w:adjustRightInd w:val="0"/>
              <w:spacing w:line="280" w:lineRule="exact"/>
              <w:ind w:left="260" w:hangingChars="100" w:hanging="260"/>
              <w:textAlignment w:val="baseline"/>
              <w:rPr>
                <w:rFonts w:hAnsi="標楷體"/>
                <w:color w:val="000000" w:themeColor="text1"/>
                <w:sz w:val="24"/>
                <w:szCs w:val="24"/>
              </w:rPr>
            </w:pPr>
            <w:r w:rsidRPr="00B9609C">
              <w:rPr>
                <w:rFonts w:hAnsi="標楷體" w:hint="eastAsia"/>
                <w:color w:val="000000" w:themeColor="text1"/>
                <w:sz w:val="24"/>
                <w:szCs w:val="24"/>
              </w:rPr>
              <w:lastRenderedPageBreak/>
              <w:t>一、王委員幼玲：</w:t>
            </w:r>
          </w:p>
          <w:p w:rsidR="00285E1E" w:rsidRPr="00B9609C" w:rsidRDefault="00285E1E" w:rsidP="00FD2ECA">
            <w:pPr>
              <w:tabs>
                <w:tab w:val="left" w:pos="1215"/>
                <w:tab w:val="center" w:pos="2049"/>
              </w:tabs>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（一）有關身心障礙收容人的違規處分是否有特別的機制，請提供書面說明。（嘉義監獄書面答復詳參附件3-身心障礙收容人現行違規懲處機制）。</w:t>
            </w:r>
          </w:p>
          <w:p w:rsidR="00285E1E" w:rsidRPr="00B9609C" w:rsidRDefault="00285E1E" w:rsidP="00FD2ECA">
            <w:pPr>
              <w:tabs>
                <w:tab w:val="left" w:pos="1215"/>
                <w:tab w:val="center" w:pos="2049"/>
              </w:tabs>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（二）有關拒絕收監的狀況，也請提供書面的報告，說明貴監辦理的情形。（嘉義監獄書面答復詳參附件4-嘉義監獄身心障礙收容人拒絕收監辦理情形）。</w:t>
            </w:r>
          </w:p>
          <w:p w:rsidR="00285E1E" w:rsidRPr="00B9609C" w:rsidRDefault="00285E1E" w:rsidP="00FD2ECA">
            <w:pPr>
              <w:tabs>
                <w:tab w:val="left" w:pos="1215"/>
                <w:tab w:val="center" w:pos="2049"/>
              </w:tabs>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（三）有關身心障礙的團體輔導大多為監內專業人員辦理，請以書面提供貴監各類專業人員的配置。（嘉義監獄書面答復詳參附件5-補充說明嘉義監獄投入身心障礙收容人團體輔導之專業人力情形）。</w:t>
            </w:r>
          </w:p>
          <w:p w:rsidR="00285E1E" w:rsidRPr="00B9609C" w:rsidRDefault="00285E1E" w:rsidP="00FD2ECA">
            <w:pPr>
              <w:tabs>
                <w:tab w:val="left" w:pos="1215"/>
                <w:tab w:val="center" w:pos="2049"/>
              </w:tabs>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（四）報告中有提到坐式便盆的設置，是一個很不錯的做法，可以隨時拆裝或移動，值得肯定。</w:t>
            </w:r>
          </w:p>
          <w:p w:rsidR="00285E1E" w:rsidRPr="00B9609C" w:rsidRDefault="00285E1E" w:rsidP="00FD2ECA">
            <w:pPr>
              <w:tabs>
                <w:tab w:val="left" w:pos="1215"/>
                <w:tab w:val="center" w:pos="2049"/>
              </w:tabs>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（五）有關身心障礙有和緩處遇者，貴監有近30人，還算不錯。我們應該有向矯正署要全</w:t>
            </w:r>
            <w:r w:rsidR="00050ACF" w:rsidRPr="00B9609C">
              <w:rPr>
                <w:rFonts w:ascii="Times New Roman" w:hint="eastAsia"/>
                <w:bCs/>
                <w:color w:val="000000" w:themeColor="text1"/>
                <w:kern w:val="0"/>
                <w:sz w:val="24"/>
                <w:szCs w:val="24"/>
                <w:lang w:val="fr-FR"/>
              </w:rPr>
              <w:t>臺</w:t>
            </w:r>
            <w:r w:rsidRPr="00B9609C">
              <w:rPr>
                <w:rFonts w:hAnsi="標楷體" w:hint="eastAsia"/>
                <w:color w:val="000000" w:themeColor="text1"/>
                <w:sz w:val="24"/>
                <w:szCs w:val="24"/>
              </w:rPr>
              <w:t>監獄之相關數據，作為調查依據。</w:t>
            </w:r>
          </w:p>
          <w:p w:rsidR="00285E1E" w:rsidRPr="00B9609C" w:rsidRDefault="00285E1E" w:rsidP="00FD2ECA">
            <w:pPr>
              <w:tabs>
                <w:tab w:val="left" w:pos="1215"/>
                <w:tab w:val="center" w:pos="2049"/>
              </w:tabs>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六）許多監所均有提供流質食物，表示監所的確有邁向長照之挑戰，現階段有多少人需做特別飲食處理，請以書面說明。（嘉義監獄書面答復詳參附件6-嘉義監獄針對身心障礙收容人需特別飲食處理及現有人數及實施情形）。</w:t>
            </w:r>
          </w:p>
          <w:p w:rsidR="00285E1E" w:rsidRPr="00B9609C" w:rsidRDefault="00285E1E" w:rsidP="00FD2ECA">
            <w:pPr>
              <w:tabs>
                <w:tab w:val="left" w:pos="1215"/>
                <w:tab w:val="center" w:pos="2049"/>
              </w:tabs>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（七）嘉義看守所簡報提到的「處遇小組」建議可以有所外人士參與，會有更多的想法與建議給監所參考。</w:t>
            </w:r>
          </w:p>
          <w:p w:rsidR="00285E1E" w:rsidRPr="00B9609C" w:rsidRDefault="00285E1E" w:rsidP="00FD2ECA">
            <w:pPr>
              <w:tabs>
                <w:tab w:val="center" w:pos="2049"/>
              </w:tabs>
              <w:adjustRightInd w:val="0"/>
              <w:spacing w:line="280" w:lineRule="exact"/>
              <w:ind w:left="600" w:hanging="600"/>
              <w:textAlignment w:val="baseline"/>
              <w:rPr>
                <w:rFonts w:hAnsi="標楷體"/>
                <w:color w:val="000000" w:themeColor="text1"/>
                <w:sz w:val="24"/>
                <w:szCs w:val="24"/>
              </w:rPr>
            </w:pPr>
            <w:r w:rsidRPr="00B9609C">
              <w:rPr>
                <w:rFonts w:hAnsi="標楷體" w:hint="eastAsia"/>
                <w:color w:val="000000" w:themeColor="text1"/>
                <w:sz w:val="24"/>
                <w:szCs w:val="24"/>
              </w:rPr>
              <w:t>二、高委員湧誠：在此推薦一本書「CRPD劃重點」，建議矯正署可以買給各矯正機關參考，這本書用比較淺顯的字句來說明身心障礙者權利之相關議題，很值得大家閱讀。</w:t>
            </w:r>
          </w:p>
          <w:p w:rsidR="00285E1E" w:rsidRPr="00B9609C" w:rsidRDefault="00285E1E" w:rsidP="00FD2ECA">
            <w:pPr>
              <w:tabs>
                <w:tab w:val="left" w:pos="1215"/>
                <w:tab w:val="center" w:pos="2049"/>
              </w:tabs>
              <w:adjustRightInd w:val="0"/>
              <w:spacing w:line="280" w:lineRule="exact"/>
              <w:ind w:left="260" w:hangingChars="100" w:hanging="260"/>
              <w:textAlignment w:val="baseline"/>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※實地履勘過程：</w:t>
            </w:r>
          </w:p>
          <w:p w:rsidR="00285E1E" w:rsidRPr="00B9609C" w:rsidRDefault="00285E1E" w:rsidP="00FD2ECA">
            <w:pPr>
              <w:tabs>
                <w:tab w:val="left" w:pos="1215"/>
                <w:tab w:val="center" w:pos="2049"/>
              </w:tabs>
              <w:adjustRightInd w:val="0"/>
              <w:spacing w:line="280" w:lineRule="exact"/>
              <w:ind w:left="600" w:hanging="600"/>
              <w:textAlignment w:val="baseline"/>
              <w:rPr>
                <w:rFonts w:hAnsi="標楷體"/>
                <w:color w:val="000000" w:themeColor="text1"/>
                <w:sz w:val="24"/>
                <w:szCs w:val="24"/>
              </w:rPr>
            </w:pPr>
            <w:r w:rsidRPr="00B9609C">
              <w:rPr>
                <w:rFonts w:hAnsi="標楷體" w:hint="eastAsia"/>
                <w:color w:val="000000" w:themeColor="text1"/>
                <w:sz w:val="24"/>
                <w:szCs w:val="24"/>
              </w:rPr>
              <w:t>一、監察委員聽取本監及嘉義看守所簡報後，隨即進入本監戒護區進行實地履勘，並安排由監委指定之本監2位身心障礙收容人接受委員面對面訪談。</w:t>
            </w:r>
          </w:p>
          <w:p w:rsidR="00285E1E" w:rsidRPr="00B9609C" w:rsidRDefault="00285E1E" w:rsidP="00FD2ECA">
            <w:pPr>
              <w:tabs>
                <w:tab w:val="center" w:pos="2049"/>
              </w:tabs>
              <w:adjustRightInd w:val="0"/>
              <w:spacing w:line="280" w:lineRule="exact"/>
              <w:ind w:left="600" w:hanging="600"/>
              <w:textAlignment w:val="baseline"/>
              <w:rPr>
                <w:rFonts w:hAnsi="標楷體"/>
                <w:color w:val="000000" w:themeColor="text1"/>
                <w:sz w:val="24"/>
                <w:szCs w:val="24"/>
              </w:rPr>
            </w:pPr>
            <w:r w:rsidRPr="00B9609C">
              <w:rPr>
                <w:rFonts w:hAnsi="標楷體" w:hint="eastAsia"/>
                <w:color w:val="000000" w:themeColor="text1"/>
                <w:sz w:val="24"/>
                <w:szCs w:val="24"/>
              </w:rPr>
              <w:t>二、實地履勘時，由本監典獄長莊能杰向監察委員介紹本監提供身心障礙者之環境設施，如坐式馬桶、扶手、防滑墊板、防撞條、輪椅、拐杖、助行器、提供熱水沐浴及無障礙空間設施等，並引導委員巡看衛生科診療室及健保醫療設施：</w:t>
            </w:r>
          </w:p>
          <w:p w:rsidR="00285E1E" w:rsidRPr="00B9609C" w:rsidRDefault="00285E1E" w:rsidP="00FD2ECA">
            <w:pPr>
              <w:tabs>
                <w:tab w:val="left" w:pos="1215"/>
                <w:tab w:val="center" w:pos="2049"/>
              </w:tabs>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一）委員除詳細履勘第一工場（老弱身障工場）、病舍各項身障設施外，於第一工場及病舍並隨機抽訪及關心身心障礙收容人身體狀況、服藥情形、生活作息、出監日期…等在監生活情形（抽訪人員：一工場收容人-兩名高齡收容人、兩名為持拐杖之收容人；病舍收容人-一名視障收容人），委員於履勘過程提供相關意見或建議摘要如下：</w:t>
            </w:r>
          </w:p>
          <w:p w:rsidR="00285E1E" w:rsidRPr="00B9609C" w:rsidRDefault="00285E1E" w:rsidP="00FD2ECA">
            <w:pPr>
              <w:tabs>
                <w:tab w:val="center" w:pos="2049"/>
              </w:tabs>
              <w:adjustRightInd w:val="0"/>
              <w:spacing w:line="280" w:lineRule="exact"/>
              <w:ind w:left="260" w:hangingChars="100" w:hanging="260"/>
              <w:textAlignment w:val="baseline"/>
              <w:rPr>
                <w:rFonts w:hAnsi="標楷體"/>
                <w:color w:val="000000" w:themeColor="text1"/>
                <w:sz w:val="24"/>
                <w:szCs w:val="24"/>
              </w:rPr>
            </w:pPr>
            <w:r w:rsidRPr="00B9609C">
              <w:rPr>
                <w:rFonts w:hAnsi="標楷體" w:hint="eastAsia"/>
                <w:color w:val="000000" w:themeColor="text1"/>
                <w:sz w:val="24"/>
                <w:szCs w:val="24"/>
              </w:rPr>
              <w:t>1.第一工場洗澡間止滑墊可再加強止滑功能。</w:t>
            </w:r>
          </w:p>
          <w:p w:rsidR="00285E1E" w:rsidRPr="00B9609C" w:rsidRDefault="00285E1E" w:rsidP="00FD2ECA">
            <w:pPr>
              <w:tabs>
                <w:tab w:val="center" w:pos="2049"/>
              </w:tabs>
              <w:adjustRightInd w:val="0"/>
              <w:spacing w:line="280" w:lineRule="exact"/>
              <w:ind w:left="260" w:hangingChars="100" w:hanging="260"/>
              <w:textAlignment w:val="baseline"/>
              <w:rPr>
                <w:rFonts w:hAnsi="標楷體"/>
                <w:color w:val="000000" w:themeColor="text1"/>
                <w:sz w:val="24"/>
                <w:szCs w:val="24"/>
              </w:rPr>
            </w:pPr>
            <w:r w:rsidRPr="00B9609C">
              <w:rPr>
                <w:rFonts w:hAnsi="標楷體" w:hint="eastAsia"/>
                <w:color w:val="000000" w:themeColor="text1"/>
                <w:sz w:val="24"/>
                <w:szCs w:val="24"/>
              </w:rPr>
              <w:t>2.舍房部分建議無障礙扶手應安裝一對（左右邊各一支，現階段只有單邊）。</w:t>
            </w:r>
          </w:p>
          <w:p w:rsidR="00285E1E" w:rsidRPr="00B9609C" w:rsidRDefault="00285E1E" w:rsidP="00FD2ECA">
            <w:pPr>
              <w:tabs>
                <w:tab w:val="center" w:pos="2049"/>
              </w:tabs>
              <w:adjustRightInd w:val="0"/>
              <w:spacing w:line="280" w:lineRule="exact"/>
              <w:ind w:left="260" w:hangingChars="100" w:hanging="260"/>
              <w:textAlignment w:val="baseline"/>
              <w:rPr>
                <w:rFonts w:hAnsi="標楷體"/>
                <w:color w:val="000000" w:themeColor="text1"/>
                <w:sz w:val="24"/>
                <w:szCs w:val="24"/>
              </w:rPr>
            </w:pPr>
            <w:r w:rsidRPr="00B9609C">
              <w:rPr>
                <w:rFonts w:hAnsi="標楷體" w:hint="eastAsia"/>
                <w:color w:val="000000" w:themeColor="text1"/>
                <w:sz w:val="24"/>
                <w:szCs w:val="24"/>
              </w:rPr>
              <w:t>3.病舍有提供身障者淋浴設施及針對無法自理生活者提供洗浴設備及熱水辨識告示牌。</w:t>
            </w:r>
          </w:p>
          <w:p w:rsidR="00285E1E" w:rsidRPr="00B9609C" w:rsidRDefault="00285E1E" w:rsidP="00FD2ECA">
            <w:pPr>
              <w:tabs>
                <w:tab w:val="center" w:pos="2049"/>
              </w:tabs>
              <w:adjustRightInd w:val="0"/>
              <w:spacing w:line="280" w:lineRule="exact"/>
              <w:ind w:left="260" w:hangingChars="100" w:hanging="260"/>
              <w:textAlignment w:val="baseline"/>
              <w:rPr>
                <w:rFonts w:hAnsi="標楷體"/>
                <w:color w:val="000000" w:themeColor="text1"/>
                <w:sz w:val="24"/>
                <w:szCs w:val="24"/>
              </w:rPr>
            </w:pPr>
            <w:r w:rsidRPr="00B9609C">
              <w:rPr>
                <w:rFonts w:hAnsi="標楷體" w:hint="eastAsia"/>
                <w:color w:val="000000" w:themeColor="text1"/>
                <w:sz w:val="24"/>
                <w:szCs w:val="24"/>
              </w:rPr>
              <w:t>4.針對視障收容人，建議本監可以提供有聲書令其與外界保持接觸、設置導盲磚協助練習及學習聽聲辨位，俾利出監後可以復歸社會。</w:t>
            </w:r>
          </w:p>
          <w:p w:rsidR="00285E1E" w:rsidRPr="00B9609C" w:rsidRDefault="00285E1E" w:rsidP="00FD2ECA">
            <w:pPr>
              <w:tabs>
                <w:tab w:val="left" w:pos="1215"/>
                <w:tab w:val="center" w:pos="2049"/>
              </w:tabs>
              <w:adjustRightInd w:val="0"/>
              <w:spacing w:line="280" w:lineRule="exact"/>
              <w:ind w:left="780" w:hangingChars="300" w:hanging="780"/>
              <w:textAlignment w:val="baseline"/>
              <w:rPr>
                <w:rFonts w:hAnsi="標楷體"/>
                <w:color w:val="000000" w:themeColor="text1"/>
                <w:sz w:val="24"/>
                <w:szCs w:val="24"/>
              </w:rPr>
            </w:pPr>
            <w:r w:rsidRPr="00B9609C">
              <w:rPr>
                <w:rFonts w:hAnsi="標楷體" w:hint="eastAsia"/>
                <w:color w:val="000000" w:themeColor="text1"/>
                <w:sz w:val="24"/>
                <w:szCs w:val="24"/>
              </w:rPr>
              <w:t>（二）個案訪談部分：</w:t>
            </w:r>
          </w:p>
          <w:p w:rsidR="00285E1E" w:rsidRPr="00B9609C" w:rsidRDefault="00285E1E" w:rsidP="00FD2ECA">
            <w:pPr>
              <w:tabs>
                <w:tab w:val="left" w:pos="1215"/>
                <w:tab w:val="center" w:pos="2049"/>
              </w:tabs>
              <w:adjustRightInd w:val="0"/>
              <w:spacing w:line="280" w:lineRule="exact"/>
              <w:ind w:left="260" w:hangingChars="100" w:hanging="260"/>
              <w:textAlignment w:val="baseline"/>
              <w:rPr>
                <w:rFonts w:hAnsi="標楷體"/>
                <w:color w:val="000000" w:themeColor="text1"/>
                <w:sz w:val="24"/>
                <w:szCs w:val="24"/>
              </w:rPr>
            </w:pPr>
            <w:r w:rsidRPr="00B9609C">
              <w:rPr>
                <w:rFonts w:hAnsi="標楷體" w:hint="eastAsia"/>
                <w:color w:val="000000" w:themeColor="text1"/>
                <w:sz w:val="24"/>
                <w:szCs w:val="24"/>
              </w:rPr>
              <w:t>1.訪談1611</w:t>
            </w:r>
            <w:r w:rsidR="007F754E">
              <w:rPr>
                <w:rFonts w:hAnsi="標楷體" w:hint="eastAsia"/>
                <w:color w:val="000000" w:themeColor="text1"/>
                <w:sz w:val="24"/>
                <w:szCs w:val="24"/>
              </w:rPr>
              <w:t>周○○</w:t>
            </w:r>
          </w:p>
          <w:p w:rsidR="00285E1E" w:rsidRPr="00B9609C" w:rsidRDefault="00285E1E" w:rsidP="00FD2ECA">
            <w:pPr>
              <w:tabs>
                <w:tab w:val="left" w:pos="1215"/>
                <w:tab w:val="center" w:pos="2049"/>
              </w:tabs>
              <w:adjustRightInd w:val="0"/>
              <w:spacing w:line="280" w:lineRule="exact"/>
              <w:ind w:left="650" w:hangingChars="250" w:hanging="650"/>
              <w:textAlignment w:val="baseline"/>
              <w:rPr>
                <w:rFonts w:hAnsi="標楷體"/>
                <w:color w:val="000000" w:themeColor="text1"/>
                <w:sz w:val="24"/>
                <w:szCs w:val="24"/>
              </w:rPr>
            </w:pPr>
            <w:r w:rsidRPr="00B9609C">
              <w:rPr>
                <w:rFonts w:hAnsi="標楷體" w:hint="eastAsia"/>
                <w:color w:val="000000" w:themeColor="text1"/>
                <w:sz w:val="24"/>
                <w:szCs w:val="24"/>
              </w:rPr>
              <w:lastRenderedPageBreak/>
              <w:t>（1）監察委員詢問過程：委員詢問該收容人入監原因及入監情形，還有多久可以假釋，了解其病史及病識感，並詢問該員病情控制得好壞（服藥狀況）與觸犯違規是否有關係？</w:t>
            </w:r>
          </w:p>
          <w:p w:rsidR="00285E1E" w:rsidRPr="00B9609C" w:rsidRDefault="00285E1E" w:rsidP="00FD2ECA">
            <w:pPr>
              <w:tabs>
                <w:tab w:val="left" w:pos="1215"/>
                <w:tab w:val="center" w:pos="2049"/>
              </w:tabs>
              <w:adjustRightInd w:val="0"/>
              <w:spacing w:line="280" w:lineRule="exact"/>
              <w:ind w:left="650" w:hangingChars="250" w:hanging="650"/>
              <w:textAlignment w:val="baseline"/>
              <w:rPr>
                <w:rFonts w:hAnsi="標楷體"/>
                <w:color w:val="000000" w:themeColor="text1"/>
                <w:sz w:val="24"/>
                <w:szCs w:val="24"/>
              </w:rPr>
            </w:pPr>
            <w:r w:rsidRPr="00B9609C">
              <w:rPr>
                <w:rFonts w:hAnsi="標楷體" w:hint="eastAsia"/>
                <w:color w:val="000000" w:themeColor="text1"/>
                <w:sz w:val="24"/>
                <w:szCs w:val="24"/>
              </w:rPr>
              <w:t>（2）收容人</w:t>
            </w:r>
            <w:r w:rsidR="007F754E">
              <w:rPr>
                <w:rFonts w:hAnsi="標楷體" w:hint="eastAsia"/>
                <w:color w:val="000000" w:themeColor="text1"/>
                <w:sz w:val="24"/>
                <w:szCs w:val="24"/>
              </w:rPr>
              <w:t>周○○</w:t>
            </w:r>
            <w:r w:rsidRPr="00B9609C">
              <w:rPr>
                <w:rFonts w:hAnsi="標楷體" w:hint="eastAsia"/>
                <w:color w:val="000000" w:themeColor="text1"/>
                <w:sz w:val="24"/>
                <w:szCs w:val="24"/>
              </w:rPr>
              <w:t>回答：有吃藥或沒吃藥沒有什麼差別，過去因為吸毒出現精神症狀，被家人送到醫院接受治療，醫師說因為吸食安非他命導致出現精神症狀，沒有治療的時候，行為會比較容易失控，吃藥以後會比較正常。但最近1年沒有繼續服藥，因為入監以後作息正常，而且吃藥會有副作用，所以就沒有繼續吃藥。</w:t>
            </w:r>
          </w:p>
          <w:p w:rsidR="00285E1E" w:rsidRPr="00B9609C" w:rsidRDefault="00285E1E" w:rsidP="00FD2ECA">
            <w:pPr>
              <w:tabs>
                <w:tab w:val="left" w:pos="1215"/>
                <w:tab w:val="center" w:pos="2049"/>
              </w:tabs>
              <w:adjustRightInd w:val="0"/>
              <w:spacing w:line="280" w:lineRule="exact"/>
              <w:ind w:left="260" w:hangingChars="100" w:hanging="260"/>
              <w:textAlignment w:val="baseline"/>
              <w:rPr>
                <w:rFonts w:hAnsi="標楷體"/>
                <w:color w:val="000000" w:themeColor="text1"/>
                <w:sz w:val="24"/>
                <w:szCs w:val="24"/>
              </w:rPr>
            </w:pPr>
            <w:r w:rsidRPr="00B9609C">
              <w:rPr>
                <w:rFonts w:hAnsi="標楷體" w:hint="eastAsia"/>
                <w:color w:val="000000" w:themeColor="text1"/>
                <w:sz w:val="24"/>
                <w:szCs w:val="24"/>
              </w:rPr>
              <w:t>2.訪談2061</w:t>
            </w:r>
            <w:r w:rsidR="007F754E">
              <w:rPr>
                <w:rFonts w:hAnsi="標楷體" w:hint="eastAsia"/>
                <w:color w:val="000000" w:themeColor="text1"/>
                <w:sz w:val="24"/>
                <w:szCs w:val="24"/>
              </w:rPr>
              <w:t>陳○○</w:t>
            </w:r>
          </w:p>
          <w:p w:rsidR="00285E1E" w:rsidRPr="00B9609C" w:rsidRDefault="00285E1E" w:rsidP="00FD2ECA">
            <w:pPr>
              <w:tabs>
                <w:tab w:val="left" w:pos="1215"/>
                <w:tab w:val="center" w:pos="2049"/>
              </w:tabs>
              <w:adjustRightInd w:val="0"/>
              <w:spacing w:line="280" w:lineRule="exact"/>
              <w:ind w:left="650" w:hangingChars="250" w:hanging="650"/>
              <w:textAlignment w:val="baseline"/>
              <w:rPr>
                <w:rFonts w:hAnsi="標楷體"/>
                <w:color w:val="000000" w:themeColor="text1"/>
                <w:sz w:val="24"/>
                <w:szCs w:val="24"/>
              </w:rPr>
            </w:pPr>
            <w:r w:rsidRPr="00B9609C">
              <w:rPr>
                <w:rFonts w:hAnsi="標楷體" w:hint="eastAsia"/>
                <w:color w:val="000000" w:themeColor="text1"/>
                <w:sz w:val="24"/>
                <w:szCs w:val="24"/>
              </w:rPr>
              <w:t>（1）監察委員詢問過程：委員詢問該員病情及為何入監、在監服刑狀況、學歷及在外家人情形，並關心其出獄後預計從事何種行業？有無其他謀生管道及在監有無被欺負等。</w:t>
            </w:r>
          </w:p>
          <w:p w:rsidR="00285E1E" w:rsidRPr="00B9609C" w:rsidRDefault="00285E1E" w:rsidP="00FD2ECA">
            <w:pPr>
              <w:tabs>
                <w:tab w:val="left" w:pos="1215"/>
                <w:tab w:val="center" w:pos="2049"/>
              </w:tabs>
              <w:adjustRightInd w:val="0"/>
              <w:spacing w:line="280" w:lineRule="exact"/>
              <w:ind w:left="650" w:hangingChars="250" w:hanging="650"/>
              <w:textAlignment w:val="baseline"/>
              <w:rPr>
                <w:rFonts w:hAnsi="標楷體"/>
                <w:color w:val="000000" w:themeColor="text1"/>
                <w:sz w:val="24"/>
                <w:szCs w:val="24"/>
              </w:rPr>
            </w:pPr>
            <w:r w:rsidRPr="00B9609C">
              <w:rPr>
                <w:rFonts w:hAnsi="標楷體" w:hint="eastAsia"/>
                <w:color w:val="000000" w:themeColor="text1"/>
                <w:sz w:val="24"/>
                <w:szCs w:val="24"/>
              </w:rPr>
              <w:t>（2）收容人</w:t>
            </w:r>
            <w:r w:rsidR="007F754E">
              <w:rPr>
                <w:rFonts w:hAnsi="標楷體" w:hint="eastAsia"/>
                <w:color w:val="000000" w:themeColor="text1"/>
                <w:sz w:val="24"/>
                <w:szCs w:val="24"/>
              </w:rPr>
              <w:t>陳○○</w:t>
            </w:r>
            <w:r w:rsidRPr="00B9609C">
              <w:rPr>
                <w:rFonts w:hAnsi="標楷體" w:hint="eastAsia"/>
                <w:color w:val="000000" w:themeColor="text1"/>
                <w:sz w:val="24"/>
                <w:szCs w:val="24"/>
              </w:rPr>
              <w:t>回答：高中畢業，曾從事洗車工作，父親現在在監獄關、弟弟在明陽中學、媽媽及妹妹在台北，妹妹有來接見過，未來出獄後我打算跟妹妹同住，做洗車相關之工作。在監沒有被欺負，也無其他需求，感謝監委之關心慰問。</w:t>
            </w:r>
          </w:p>
          <w:p w:rsidR="00285E1E" w:rsidRPr="00B9609C" w:rsidRDefault="00285E1E" w:rsidP="00FD2ECA">
            <w:pPr>
              <w:tabs>
                <w:tab w:val="left" w:pos="1215"/>
                <w:tab w:val="center" w:pos="2049"/>
              </w:tabs>
              <w:adjustRightInd w:val="0"/>
              <w:spacing w:line="280" w:lineRule="exact"/>
              <w:ind w:left="260" w:hangingChars="100" w:hanging="260"/>
              <w:textAlignment w:val="baseline"/>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※散會：15時3分。</w:t>
            </w:r>
          </w:p>
          <w:p w:rsidR="00285E1E" w:rsidRPr="00B9609C" w:rsidRDefault="00285E1E" w:rsidP="00FD2ECA">
            <w:pPr>
              <w:tabs>
                <w:tab w:val="left" w:pos="1215"/>
                <w:tab w:val="center" w:pos="2049"/>
              </w:tabs>
              <w:adjustRightInd w:val="0"/>
              <w:spacing w:line="280" w:lineRule="exact"/>
              <w:ind w:left="260" w:hangingChars="100" w:hanging="260"/>
              <w:textAlignment w:val="baseline"/>
              <w:rPr>
                <w:rFonts w:hAnsi="標楷體"/>
                <w:color w:val="000000" w:themeColor="text1"/>
                <w:sz w:val="24"/>
                <w:szCs w:val="24"/>
                <w:shd w:val="pct15" w:color="auto" w:fill="FFFFFF"/>
              </w:rPr>
            </w:pPr>
          </w:p>
          <w:p w:rsidR="00285E1E" w:rsidRPr="00B9609C" w:rsidRDefault="00285E1E" w:rsidP="00FD2ECA">
            <w:pPr>
              <w:tabs>
                <w:tab w:val="left" w:pos="1215"/>
                <w:tab w:val="center" w:pos="2049"/>
              </w:tabs>
              <w:adjustRightInd w:val="0"/>
              <w:spacing w:line="280" w:lineRule="exact"/>
              <w:ind w:left="260" w:hangingChars="100" w:hanging="260"/>
              <w:textAlignment w:val="baseline"/>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※履勘嘉義看守所</w:t>
            </w:r>
          </w:p>
          <w:p w:rsidR="00285E1E" w:rsidRPr="00B9609C" w:rsidRDefault="00285E1E" w:rsidP="00FD2ECA">
            <w:pPr>
              <w:tabs>
                <w:tab w:val="left" w:pos="1215"/>
                <w:tab w:val="center" w:pos="2049"/>
              </w:tabs>
              <w:adjustRightInd w:val="0"/>
              <w:spacing w:line="280" w:lineRule="exact"/>
              <w:ind w:left="260" w:hangingChars="100" w:hanging="260"/>
              <w:textAlignment w:val="baseline"/>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※主席致詞及各單位介紹：抵達後進行履勘</w:t>
            </w:r>
          </w:p>
          <w:p w:rsidR="00285E1E" w:rsidRPr="00B9609C" w:rsidRDefault="00285E1E" w:rsidP="00FD2ECA">
            <w:pPr>
              <w:tabs>
                <w:tab w:val="left" w:pos="1215"/>
                <w:tab w:val="center" w:pos="2049"/>
              </w:tabs>
              <w:adjustRightInd w:val="0"/>
              <w:spacing w:line="280" w:lineRule="exact"/>
              <w:ind w:left="260" w:hangingChars="100" w:hanging="260"/>
              <w:textAlignment w:val="baseline"/>
              <w:rPr>
                <w:rFonts w:hAnsi="標楷體"/>
                <w:color w:val="000000" w:themeColor="text1"/>
                <w:sz w:val="24"/>
                <w:szCs w:val="24"/>
                <w:shd w:val="pct15" w:color="auto" w:fill="FFFFFF"/>
              </w:rPr>
            </w:pPr>
            <w:r w:rsidRPr="00B9609C">
              <w:rPr>
                <w:rFonts w:hAnsi="標楷體" w:hint="eastAsia"/>
                <w:color w:val="000000" w:themeColor="text1"/>
                <w:sz w:val="24"/>
                <w:szCs w:val="24"/>
                <w:shd w:val="pct15" w:color="auto" w:fill="FFFFFF"/>
              </w:rPr>
              <w:t>※機關人員發言內容：</w:t>
            </w:r>
          </w:p>
          <w:p w:rsidR="00285E1E" w:rsidRPr="00B9609C" w:rsidRDefault="00285E1E" w:rsidP="00FD2ECA">
            <w:pPr>
              <w:tabs>
                <w:tab w:val="left" w:pos="1215"/>
                <w:tab w:val="center" w:pos="2049"/>
              </w:tabs>
              <w:adjustRightInd w:val="0"/>
              <w:spacing w:line="280" w:lineRule="exact"/>
              <w:ind w:left="600" w:hanging="600"/>
              <w:textAlignment w:val="baseline"/>
              <w:rPr>
                <w:rFonts w:hAnsi="標楷體"/>
                <w:color w:val="000000" w:themeColor="text1"/>
                <w:sz w:val="24"/>
                <w:szCs w:val="24"/>
              </w:rPr>
            </w:pPr>
            <w:r w:rsidRPr="00B9609C">
              <w:rPr>
                <w:rFonts w:hAnsi="標楷體" w:hint="eastAsia"/>
                <w:color w:val="000000" w:themeColor="text1"/>
                <w:sz w:val="24"/>
                <w:szCs w:val="24"/>
              </w:rPr>
              <w:t>一、委員履勘至律師接見室，詢問律見室空間是否足夠？</w:t>
            </w:r>
            <w:r w:rsidRPr="00B9609C">
              <w:rPr>
                <w:rFonts w:hAnsi="標楷體" w:hint="eastAsia"/>
                <w:color w:val="000000" w:themeColor="text1"/>
                <w:sz w:val="24"/>
                <w:szCs w:val="24"/>
              </w:rPr>
              <w:br/>
              <w:t>嘉義看守所所長答復：本所實際使用上，空間十分夠用，門口亦可容納輪椅之進出。</w:t>
            </w:r>
          </w:p>
          <w:p w:rsidR="00285E1E" w:rsidRPr="00B9609C" w:rsidRDefault="00285E1E" w:rsidP="00FD2ECA">
            <w:pPr>
              <w:tabs>
                <w:tab w:val="left" w:pos="1215"/>
                <w:tab w:val="center" w:pos="2049"/>
              </w:tabs>
              <w:adjustRightInd w:val="0"/>
              <w:spacing w:line="280" w:lineRule="exact"/>
              <w:ind w:left="600" w:hanging="600"/>
              <w:textAlignment w:val="baseline"/>
              <w:rPr>
                <w:rFonts w:hAnsi="標楷體"/>
                <w:color w:val="000000" w:themeColor="text1"/>
                <w:sz w:val="24"/>
                <w:szCs w:val="24"/>
              </w:rPr>
            </w:pPr>
            <w:r w:rsidRPr="00B9609C">
              <w:rPr>
                <w:rFonts w:hAnsi="標楷體" w:hint="eastAsia"/>
                <w:color w:val="000000" w:themeColor="text1"/>
                <w:sz w:val="24"/>
                <w:szCs w:val="24"/>
              </w:rPr>
              <w:t>二、委員履勘至中央台瞭解本所收容及電子人數看板使用情形。戒護科長報告女所目前有收容一名1歲1個月之幼兒。</w:t>
            </w:r>
          </w:p>
          <w:p w:rsidR="00285E1E" w:rsidRPr="00B9609C" w:rsidRDefault="00285E1E" w:rsidP="00FD2ECA">
            <w:pPr>
              <w:tabs>
                <w:tab w:val="left" w:pos="1215"/>
                <w:tab w:val="center" w:pos="2049"/>
              </w:tabs>
              <w:adjustRightInd w:val="0"/>
              <w:spacing w:line="280" w:lineRule="exact"/>
              <w:ind w:left="600" w:hanging="600"/>
              <w:textAlignment w:val="baseline"/>
              <w:rPr>
                <w:rFonts w:hAnsi="標楷體"/>
                <w:color w:val="000000" w:themeColor="text1"/>
                <w:sz w:val="24"/>
                <w:szCs w:val="24"/>
              </w:rPr>
            </w:pPr>
            <w:r w:rsidRPr="00B9609C">
              <w:rPr>
                <w:rFonts w:hAnsi="標楷體" w:hint="eastAsia"/>
                <w:color w:val="000000" w:themeColor="text1"/>
                <w:sz w:val="24"/>
                <w:szCs w:val="24"/>
              </w:rPr>
              <w:t>三、委員履勘衛生科及診間，瞭解本所看診情形。</w:t>
            </w:r>
          </w:p>
          <w:p w:rsidR="00285E1E" w:rsidRPr="00B9609C" w:rsidRDefault="00285E1E" w:rsidP="00FD2ECA">
            <w:pPr>
              <w:tabs>
                <w:tab w:val="left" w:pos="1215"/>
                <w:tab w:val="center" w:pos="2049"/>
              </w:tabs>
              <w:adjustRightInd w:val="0"/>
              <w:spacing w:line="280" w:lineRule="exact"/>
              <w:ind w:left="600" w:hanging="600"/>
              <w:textAlignment w:val="baseline"/>
              <w:rPr>
                <w:rFonts w:hAnsi="標楷體"/>
                <w:color w:val="000000" w:themeColor="text1"/>
                <w:sz w:val="24"/>
                <w:szCs w:val="24"/>
              </w:rPr>
            </w:pPr>
            <w:r w:rsidRPr="00B9609C">
              <w:rPr>
                <w:rFonts w:hAnsi="標楷體" w:hint="eastAsia"/>
                <w:color w:val="000000" w:themeColor="text1"/>
                <w:sz w:val="24"/>
                <w:szCs w:val="24"/>
              </w:rPr>
              <w:t>四、委員履勘至少年舍房並進入舍房內勘查無障礙設施實際操作使用狀況，瞭解房內生活環境及硬體設備。</w:t>
            </w:r>
          </w:p>
          <w:p w:rsidR="00285E1E" w:rsidRPr="00B9609C" w:rsidRDefault="00285E1E" w:rsidP="00FD2ECA">
            <w:pPr>
              <w:tabs>
                <w:tab w:val="left" w:pos="1215"/>
                <w:tab w:val="center" w:pos="2049"/>
              </w:tabs>
              <w:adjustRightInd w:val="0"/>
              <w:spacing w:line="280" w:lineRule="exact"/>
              <w:ind w:left="600" w:hanging="600"/>
              <w:textAlignment w:val="baseline"/>
              <w:rPr>
                <w:rFonts w:hAnsi="標楷體"/>
                <w:color w:val="000000" w:themeColor="text1"/>
                <w:sz w:val="24"/>
                <w:szCs w:val="24"/>
              </w:rPr>
            </w:pPr>
            <w:r w:rsidRPr="00B9609C">
              <w:rPr>
                <w:rFonts w:hAnsi="標楷體" w:hint="eastAsia"/>
                <w:color w:val="000000" w:themeColor="text1"/>
                <w:sz w:val="24"/>
                <w:szCs w:val="24"/>
              </w:rPr>
              <w:t>五、委員巡察至第四工場，與收容人進行訪談：</w:t>
            </w:r>
          </w:p>
          <w:p w:rsidR="00285E1E" w:rsidRPr="00B9609C" w:rsidRDefault="00285E1E" w:rsidP="00FD2ECA">
            <w:pPr>
              <w:tabs>
                <w:tab w:val="left" w:pos="1215"/>
                <w:tab w:val="center" w:pos="2049"/>
              </w:tabs>
              <w:adjustRightInd w:val="0"/>
              <w:spacing w:line="280" w:lineRule="exact"/>
              <w:ind w:left="520" w:hangingChars="200" w:hanging="520"/>
              <w:textAlignment w:val="baseline"/>
              <w:rPr>
                <w:rFonts w:hAnsi="標楷體"/>
                <w:color w:val="000000" w:themeColor="text1"/>
                <w:sz w:val="24"/>
                <w:szCs w:val="24"/>
              </w:rPr>
            </w:pPr>
            <w:r w:rsidRPr="00B9609C">
              <w:rPr>
                <w:rFonts w:hAnsi="標楷體" w:hint="eastAsia"/>
                <w:color w:val="000000" w:themeColor="text1"/>
                <w:sz w:val="24"/>
                <w:szCs w:val="24"/>
              </w:rPr>
              <w:t>（一）與1157</w:t>
            </w:r>
            <w:r w:rsidR="007F754E">
              <w:rPr>
                <w:rFonts w:hAnsi="標楷體" w:hint="eastAsia"/>
                <w:color w:val="000000" w:themeColor="text1"/>
                <w:sz w:val="24"/>
                <w:szCs w:val="24"/>
              </w:rPr>
              <w:t>胡○○</w:t>
            </w:r>
            <w:r w:rsidRPr="00B9609C">
              <w:rPr>
                <w:rFonts w:hAnsi="標楷體" w:hint="eastAsia"/>
                <w:color w:val="000000" w:themeColor="text1"/>
                <w:sz w:val="24"/>
                <w:szCs w:val="24"/>
              </w:rPr>
              <w:t>進行面談</w:t>
            </w:r>
            <w:r w:rsidRPr="00B9609C">
              <w:rPr>
                <w:rFonts w:hAnsi="標楷體" w:hint="eastAsia"/>
                <w:color w:val="000000" w:themeColor="text1"/>
                <w:sz w:val="24"/>
                <w:szCs w:val="24"/>
              </w:rPr>
              <w:br/>
              <w:t>王委員：你腳看起來不太方便，舍房內馬桶是蹲式或是坐式？</w:t>
            </w:r>
            <w:r w:rsidRPr="00B9609C">
              <w:rPr>
                <w:rFonts w:hAnsi="標楷體" w:hint="eastAsia"/>
                <w:color w:val="000000" w:themeColor="text1"/>
                <w:sz w:val="24"/>
                <w:szCs w:val="24"/>
              </w:rPr>
              <w:br/>
            </w:r>
            <w:r w:rsidR="007F754E">
              <w:rPr>
                <w:rFonts w:hAnsi="標楷體" w:hint="eastAsia"/>
                <w:color w:val="000000" w:themeColor="text1"/>
                <w:sz w:val="24"/>
                <w:szCs w:val="24"/>
              </w:rPr>
              <w:t>胡○○</w:t>
            </w:r>
            <w:r w:rsidRPr="00B9609C">
              <w:rPr>
                <w:rFonts w:hAnsi="標楷體" w:hint="eastAsia"/>
                <w:color w:val="000000" w:themeColor="text1"/>
                <w:sz w:val="24"/>
                <w:szCs w:val="24"/>
              </w:rPr>
              <w:t>：是坐式。</w:t>
            </w:r>
            <w:r w:rsidRPr="00B9609C">
              <w:rPr>
                <w:rFonts w:hAnsi="標楷體" w:hint="eastAsia"/>
                <w:color w:val="000000" w:themeColor="text1"/>
                <w:sz w:val="24"/>
                <w:szCs w:val="24"/>
              </w:rPr>
              <w:br/>
              <w:t>王委員：除了腳之外有無其他不方便的地方？</w:t>
            </w:r>
            <w:r w:rsidRPr="00B9609C">
              <w:rPr>
                <w:rFonts w:hAnsi="標楷體" w:hint="eastAsia"/>
                <w:color w:val="000000" w:themeColor="text1"/>
                <w:sz w:val="24"/>
                <w:szCs w:val="24"/>
              </w:rPr>
              <w:br/>
            </w:r>
            <w:r w:rsidR="007F754E">
              <w:rPr>
                <w:rFonts w:hAnsi="標楷體" w:hint="eastAsia"/>
                <w:color w:val="000000" w:themeColor="text1"/>
                <w:sz w:val="24"/>
                <w:szCs w:val="24"/>
              </w:rPr>
              <w:t>胡○○</w:t>
            </w:r>
            <w:r w:rsidRPr="00B9609C">
              <w:rPr>
                <w:rFonts w:hAnsi="標楷體" w:hint="eastAsia"/>
                <w:color w:val="000000" w:themeColor="text1"/>
                <w:sz w:val="24"/>
                <w:szCs w:val="24"/>
              </w:rPr>
              <w:t>：眼睛有白內障</w:t>
            </w:r>
            <w:r w:rsidRPr="00B9609C">
              <w:rPr>
                <w:rFonts w:hAnsi="標楷體" w:hint="eastAsia"/>
                <w:color w:val="000000" w:themeColor="text1"/>
                <w:sz w:val="24"/>
                <w:szCs w:val="24"/>
              </w:rPr>
              <w:br/>
              <w:t>王委員：有無在所內進行醫療診治？</w:t>
            </w:r>
            <w:r w:rsidRPr="00B9609C">
              <w:rPr>
                <w:rFonts w:hAnsi="標楷體" w:hint="eastAsia"/>
                <w:color w:val="000000" w:themeColor="text1"/>
                <w:sz w:val="24"/>
                <w:szCs w:val="24"/>
              </w:rPr>
              <w:br/>
            </w:r>
            <w:r w:rsidR="007F754E">
              <w:rPr>
                <w:rFonts w:hAnsi="標楷體" w:hint="eastAsia"/>
                <w:color w:val="000000" w:themeColor="text1"/>
                <w:sz w:val="24"/>
                <w:szCs w:val="24"/>
              </w:rPr>
              <w:t>胡○○</w:t>
            </w:r>
            <w:r w:rsidRPr="00B9609C">
              <w:rPr>
                <w:rFonts w:hAnsi="標楷體" w:hint="eastAsia"/>
                <w:color w:val="000000" w:themeColor="text1"/>
                <w:sz w:val="24"/>
                <w:szCs w:val="24"/>
              </w:rPr>
              <w:t>：有，這個病可以醫治，不過要開刀，我沒有提出申請。</w:t>
            </w:r>
            <w:r w:rsidRPr="00B9609C">
              <w:rPr>
                <w:rFonts w:hAnsi="標楷體" w:hint="eastAsia"/>
                <w:color w:val="000000" w:themeColor="text1"/>
                <w:sz w:val="24"/>
                <w:szCs w:val="24"/>
              </w:rPr>
              <w:br/>
              <w:t>王委員：耳朵有患疾？</w:t>
            </w:r>
            <w:r w:rsidRPr="00B9609C">
              <w:rPr>
                <w:rFonts w:hAnsi="標楷體" w:hint="eastAsia"/>
                <w:color w:val="000000" w:themeColor="text1"/>
                <w:sz w:val="24"/>
                <w:szCs w:val="24"/>
              </w:rPr>
              <w:br/>
            </w:r>
            <w:r w:rsidR="007F754E">
              <w:rPr>
                <w:rFonts w:hAnsi="標楷體" w:hint="eastAsia"/>
                <w:color w:val="000000" w:themeColor="text1"/>
                <w:sz w:val="24"/>
                <w:szCs w:val="24"/>
              </w:rPr>
              <w:t>胡○○</w:t>
            </w:r>
            <w:r w:rsidRPr="00B9609C">
              <w:rPr>
                <w:rFonts w:hAnsi="標楷體" w:hint="eastAsia"/>
                <w:color w:val="000000" w:themeColor="text1"/>
                <w:sz w:val="24"/>
                <w:szCs w:val="24"/>
              </w:rPr>
              <w:t>：一邊聽不到。</w:t>
            </w:r>
            <w:r w:rsidRPr="00B9609C">
              <w:rPr>
                <w:rFonts w:hAnsi="標楷體" w:hint="eastAsia"/>
                <w:color w:val="000000" w:themeColor="text1"/>
                <w:sz w:val="24"/>
                <w:szCs w:val="24"/>
              </w:rPr>
              <w:br/>
              <w:t>高委員：你在所從事何種作業？</w:t>
            </w:r>
            <w:r w:rsidRPr="00B9609C">
              <w:rPr>
                <w:rFonts w:hAnsi="標楷體" w:hint="eastAsia"/>
                <w:color w:val="000000" w:themeColor="text1"/>
                <w:sz w:val="24"/>
                <w:szCs w:val="24"/>
              </w:rPr>
              <w:br/>
            </w:r>
            <w:r w:rsidR="007F754E">
              <w:rPr>
                <w:rFonts w:hAnsi="標楷體" w:hint="eastAsia"/>
                <w:color w:val="000000" w:themeColor="text1"/>
                <w:sz w:val="24"/>
                <w:szCs w:val="24"/>
              </w:rPr>
              <w:t>胡○○</w:t>
            </w:r>
            <w:r w:rsidRPr="00B9609C">
              <w:rPr>
                <w:rFonts w:hAnsi="標楷體" w:hint="eastAsia"/>
                <w:color w:val="000000" w:themeColor="text1"/>
                <w:sz w:val="24"/>
                <w:szCs w:val="24"/>
              </w:rPr>
              <w:t>：摺蓮花。</w:t>
            </w:r>
            <w:r w:rsidRPr="00B9609C">
              <w:rPr>
                <w:rFonts w:hAnsi="標楷體" w:hint="eastAsia"/>
                <w:color w:val="000000" w:themeColor="text1"/>
                <w:sz w:val="24"/>
                <w:szCs w:val="24"/>
              </w:rPr>
              <w:br/>
              <w:t>王委員：左手部分是如何造成的？是小兒麻痺嗎？何時開始的？工作會不會不方便？</w:t>
            </w:r>
            <w:r w:rsidRPr="00B9609C">
              <w:rPr>
                <w:rFonts w:hAnsi="標楷體" w:hint="eastAsia"/>
                <w:color w:val="000000" w:themeColor="text1"/>
                <w:sz w:val="24"/>
                <w:szCs w:val="24"/>
              </w:rPr>
              <w:br/>
            </w:r>
            <w:r w:rsidR="007F754E">
              <w:rPr>
                <w:rFonts w:hAnsi="標楷體" w:hint="eastAsia"/>
                <w:color w:val="000000" w:themeColor="text1"/>
                <w:sz w:val="24"/>
                <w:szCs w:val="24"/>
              </w:rPr>
              <w:t>胡○○</w:t>
            </w:r>
            <w:r w:rsidRPr="00B9609C">
              <w:rPr>
                <w:rFonts w:hAnsi="標楷體" w:hint="eastAsia"/>
                <w:color w:val="000000" w:themeColor="text1"/>
                <w:sz w:val="24"/>
                <w:szCs w:val="24"/>
              </w:rPr>
              <w:t>：是車禍造成的，入所前手就這樣，入所前我是自己是開木板工</w:t>
            </w:r>
            <w:r w:rsidR="00CD6382" w:rsidRPr="00B9609C">
              <w:rPr>
                <w:rFonts w:hAnsi="標楷體" w:hint="eastAsia"/>
                <w:color w:val="000000" w:themeColor="text1"/>
                <w:sz w:val="24"/>
                <w:szCs w:val="24"/>
              </w:rPr>
              <w:t>場</w:t>
            </w:r>
            <w:r w:rsidRPr="00B9609C">
              <w:rPr>
                <w:rFonts w:hAnsi="標楷體" w:hint="eastAsia"/>
                <w:color w:val="000000" w:themeColor="text1"/>
                <w:sz w:val="24"/>
                <w:szCs w:val="24"/>
              </w:rPr>
              <w:t>的，工作上不會不方便。</w:t>
            </w:r>
            <w:r w:rsidRPr="00B9609C">
              <w:rPr>
                <w:rFonts w:hAnsi="標楷體" w:hint="eastAsia"/>
                <w:color w:val="000000" w:themeColor="text1"/>
                <w:sz w:val="24"/>
                <w:szCs w:val="24"/>
              </w:rPr>
              <w:br/>
              <w:t>高委員：你入所的原因是什麼？</w:t>
            </w:r>
            <w:r w:rsidRPr="00B9609C">
              <w:rPr>
                <w:rFonts w:hAnsi="標楷體" w:hint="eastAsia"/>
                <w:color w:val="000000" w:themeColor="text1"/>
                <w:sz w:val="24"/>
                <w:szCs w:val="24"/>
              </w:rPr>
              <w:br/>
            </w:r>
            <w:r w:rsidR="007F754E">
              <w:rPr>
                <w:rFonts w:hAnsi="標楷體" w:hint="eastAsia"/>
                <w:color w:val="000000" w:themeColor="text1"/>
                <w:sz w:val="24"/>
                <w:szCs w:val="24"/>
              </w:rPr>
              <w:t>胡○○</w:t>
            </w:r>
            <w:r w:rsidRPr="00B9609C">
              <w:rPr>
                <w:rFonts w:hAnsi="標楷體" w:hint="eastAsia"/>
                <w:color w:val="000000" w:themeColor="text1"/>
                <w:sz w:val="24"/>
                <w:szCs w:val="24"/>
              </w:rPr>
              <w:t>：施用毒品。</w:t>
            </w:r>
            <w:r w:rsidRPr="00B9609C">
              <w:rPr>
                <w:rFonts w:hAnsi="標楷體" w:hint="eastAsia"/>
                <w:color w:val="000000" w:themeColor="text1"/>
                <w:sz w:val="24"/>
                <w:szCs w:val="24"/>
              </w:rPr>
              <w:br/>
            </w:r>
            <w:r w:rsidRPr="00B9609C">
              <w:rPr>
                <w:rFonts w:hAnsi="標楷體" w:hint="eastAsia"/>
                <w:color w:val="000000" w:themeColor="text1"/>
                <w:sz w:val="24"/>
                <w:szCs w:val="24"/>
              </w:rPr>
              <w:lastRenderedPageBreak/>
              <w:t>高委員：什麼樣的毒品？手上的針孔是醫療還是施用毒品產生的？</w:t>
            </w:r>
            <w:r w:rsidRPr="00B9609C">
              <w:rPr>
                <w:rFonts w:hAnsi="標楷體" w:hint="eastAsia"/>
                <w:color w:val="000000" w:themeColor="text1"/>
                <w:sz w:val="24"/>
                <w:szCs w:val="24"/>
              </w:rPr>
              <w:br/>
            </w:r>
            <w:r w:rsidR="007F754E">
              <w:rPr>
                <w:rFonts w:hAnsi="標楷體" w:hint="eastAsia"/>
                <w:color w:val="000000" w:themeColor="text1"/>
                <w:sz w:val="24"/>
                <w:szCs w:val="24"/>
              </w:rPr>
              <w:t>胡○○</w:t>
            </w:r>
            <w:r w:rsidRPr="00B9609C">
              <w:rPr>
                <w:rFonts w:hAnsi="標楷體" w:hint="eastAsia"/>
                <w:color w:val="000000" w:themeColor="text1"/>
                <w:sz w:val="24"/>
                <w:szCs w:val="24"/>
              </w:rPr>
              <w:t>：四號海洛因，是施用毒品造成的。</w:t>
            </w:r>
            <w:r w:rsidRPr="00B9609C">
              <w:rPr>
                <w:rFonts w:hAnsi="標楷體" w:hint="eastAsia"/>
                <w:color w:val="000000" w:themeColor="text1"/>
                <w:sz w:val="24"/>
                <w:szCs w:val="24"/>
              </w:rPr>
              <w:br/>
              <w:t>高委員：出所有任何計畫嗎？出所後可以賣彩券或者向社會局尋求協助，有問題也要持續治療。</w:t>
            </w:r>
            <w:r w:rsidRPr="00B9609C">
              <w:rPr>
                <w:rFonts w:hAnsi="標楷體" w:hint="eastAsia"/>
                <w:color w:val="000000" w:themeColor="text1"/>
                <w:sz w:val="24"/>
                <w:szCs w:val="24"/>
              </w:rPr>
              <w:br/>
              <w:t>王委員：出去住哪裡？有家人嗎？</w:t>
            </w:r>
            <w:r w:rsidRPr="00B9609C">
              <w:rPr>
                <w:rFonts w:hAnsi="標楷體" w:hint="eastAsia"/>
                <w:color w:val="000000" w:themeColor="text1"/>
                <w:sz w:val="24"/>
                <w:szCs w:val="24"/>
              </w:rPr>
              <w:br/>
              <w:t>楊委員：出去若有困難事前要先提出，所方會安排處理，而且要看醫生，並且要做復健。</w:t>
            </w:r>
            <w:r w:rsidRPr="00B9609C">
              <w:rPr>
                <w:rFonts w:hAnsi="標楷體" w:hint="eastAsia"/>
                <w:color w:val="000000" w:themeColor="text1"/>
                <w:sz w:val="24"/>
                <w:szCs w:val="24"/>
              </w:rPr>
              <w:br/>
            </w:r>
            <w:r w:rsidR="007F754E">
              <w:rPr>
                <w:rFonts w:hAnsi="標楷體" w:hint="eastAsia"/>
                <w:color w:val="000000" w:themeColor="text1"/>
                <w:sz w:val="24"/>
                <w:szCs w:val="24"/>
              </w:rPr>
              <w:t>胡○○</w:t>
            </w:r>
            <w:r w:rsidRPr="00B9609C">
              <w:rPr>
                <w:rFonts w:hAnsi="標楷體" w:hint="eastAsia"/>
                <w:color w:val="000000" w:themeColor="text1"/>
                <w:sz w:val="24"/>
                <w:szCs w:val="24"/>
              </w:rPr>
              <w:t>：打算出所後找工作謀生或做生意，我還有家人，瞭解，謝謝。</w:t>
            </w:r>
          </w:p>
          <w:p w:rsidR="00285E1E" w:rsidRPr="00B9609C" w:rsidRDefault="00285E1E" w:rsidP="00FD2ECA">
            <w:pPr>
              <w:tabs>
                <w:tab w:val="left" w:pos="1215"/>
                <w:tab w:val="center" w:pos="2049"/>
              </w:tabs>
              <w:adjustRightInd w:val="0"/>
              <w:spacing w:line="280" w:lineRule="exact"/>
              <w:ind w:left="520" w:hangingChars="200" w:hanging="520"/>
              <w:textAlignment w:val="baseline"/>
              <w:rPr>
                <w:rFonts w:hAnsi="標楷體"/>
                <w:color w:val="000000" w:themeColor="text1"/>
                <w:sz w:val="24"/>
                <w:szCs w:val="24"/>
              </w:rPr>
            </w:pPr>
            <w:r w:rsidRPr="00B9609C">
              <w:rPr>
                <w:rFonts w:hAnsi="標楷體" w:hint="eastAsia"/>
                <w:color w:val="000000" w:themeColor="text1"/>
                <w:sz w:val="24"/>
                <w:szCs w:val="24"/>
              </w:rPr>
              <w:t>（二）與1620</w:t>
            </w:r>
            <w:r w:rsidR="007F754E">
              <w:rPr>
                <w:rFonts w:hAnsi="標楷體" w:hint="eastAsia"/>
                <w:color w:val="000000" w:themeColor="text1"/>
                <w:sz w:val="24"/>
                <w:szCs w:val="24"/>
              </w:rPr>
              <w:t>李○○</w:t>
            </w:r>
            <w:r w:rsidRPr="00B9609C">
              <w:rPr>
                <w:rFonts w:hAnsi="標楷體" w:hint="eastAsia"/>
                <w:color w:val="000000" w:themeColor="text1"/>
                <w:sz w:val="24"/>
                <w:szCs w:val="24"/>
              </w:rPr>
              <w:t>進行面談：</w:t>
            </w:r>
            <w:r w:rsidRPr="00B9609C">
              <w:rPr>
                <w:rFonts w:hAnsi="標楷體" w:hint="eastAsia"/>
                <w:color w:val="000000" w:themeColor="text1"/>
                <w:sz w:val="24"/>
                <w:szCs w:val="24"/>
              </w:rPr>
              <w:br/>
              <w:t>王委員：你幾歲？</w:t>
            </w:r>
            <w:r w:rsidRPr="00B9609C">
              <w:rPr>
                <w:rFonts w:hAnsi="標楷體" w:hint="eastAsia"/>
                <w:color w:val="000000" w:themeColor="text1"/>
                <w:sz w:val="24"/>
                <w:szCs w:val="24"/>
              </w:rPr>
              <w:br/>
            </w:r>
            <w:r w:rsidR="007F754E">
              <w:rPr>
                <w:rFonts w:hAnsi="標楷體" w:hint="eastAsia"/>
                <w:color w:val="000000" w:themeColor="text1"/>
                <w:sz w:val="24"/>
                <w:szCs w:val="24"/>
              </w:rPr>
              <w:t>李○○</w:t>
            </w:r>
            <w:r w:rsidRPr="00B9609C">
              <w:rPr>
                <w:rFonts w:hAnsi="標楷體" w:hint="eastAsia"/>
                <w:color w:val="000000" w:themeColor="text1"/>
                <w:sz w:val="24"/>
                <w:szCs w:val="24"/>
              </w:rPr>
              <w:t>：我是54年次。</w:t>
            </w:r>
            <w:r w:rsidRPr="00B9609C">
              <w:rPr>
                <w:rFonts w:hAnsi="標楷體" w:hint="eastAsia"/>
                <w:color w:val="000000" w:themeColor="text1"/>
                <w:sz w:val="24"/>
                <w:szCs w:val="24"/>
              </w:rPr>
              <w:br/>
              <w:t>王委員：你有沒有領殘障</w:t>
            </w:r>
            <w:r w:rsidR="00F5343E" w:rsidRPr="00B9609C">
              <w:rPr>
                <w:rFonts w:hAnsi="標楷體" w:hint="eastAsia"/>
                <w:color w:val="000000" w:themeColor="text1"/>
                <w:sz w:val="24"/>
                <w:szCs w:val="24"/>
              </w:rPr>
              <w:t>證明</w:t>
            </w:r>
            <w:r w:rsidRPr="00B9609C">
              <w:rPr>
                <w:rFonts w:hAnsi="標楷體" w:hint="eastAsia"/>
                <w:color w:val="000000" w:themeColor="text1"/>
                <w:sz w:val="24"/>
                <w:szCs w:val="24"/>
              </w:rPr>
              <w:t>？</w:t>
            </w:r>
            <w:r w:rsidRPr="00B9609C">
              <w:rPr>
                <w:rFonts w:hAnsi="標楷體" w:hint="eastAsia"/>
                <w:color w:val="000000" w:themeColor="text1"/>
                <w:sz w:val="24"/>
                <w:szCs w:val="24"/>
              </w:rPr>
              <w:br/>
            </w:r>
            <w:r w:rsidR="007F754E">
              <w:rPr>
                <w:rFonts w:hAnsi="標楷體" w:hint="eastAsia"/>
                <w:color w:val="000000" w:themeColor="text1"/>
                <w:sz w:val="24"/>
                <w:szCs w:val="24"/>
              </w:rPr>
              <w:t>李○○</w:t>
            </w:r>
            <w:r w:rsidRPr="00B9609C">
              <w:rPr>
                <w:rFonts w:hAnsi="標楷體" w:hint="eastAsia"/>
                <w:color w:val="000000" w:themeColor="text1"/>
                <w:sz w:val="24"/>
                <w:szCs w:val="24"/>
              </w:rPr>
              <w:t>：我有領重大傷病卡，在高雄凱旋醫院領的。</w:t>
            </w:r>
            <w:r w:rsidRPr="00B9609C">
              <w:rPr>
                <w:rFonts w:hAnsi="標楷體" w:hint="eastAsia"/>
                <w:color w:val="000000" w:themeColor="text1"/>
                <w:sz w:val="24"/>
                <w:szCs w:val="24"/>
              </w:rPr>
              <w:br/>
              <w:t>高委員：你是如何發現自己的病狀？</w:t>
            </w:r>
            <w:r w:rsidRPr="00B9609C">
              <w:rPr>
                <w:rFonts w:hAnsi="標楷體" w:hint="eastAsia"/>
                <w:color w:val="000000" w:themeColor="text1"/>
                <w:sz w:val="24"/>
                <w:szCs w:val="24"/>
              </w:rPr>
              <w:br/>
            </w:r>
            <w:r w:rsidR="007F754E">
              <w:rPr>
                <w:rFonts w:hAnsi="標楷體" w:hint="eastAsia"/>
                <w:color w:val="000000" w:themeColor="text1"/>
                <w:sz w:val="24"/>
                <w:szCs w:val="24"/>
              </w:rPr>
              <w:t>李○○</w:t>
            </w:r>
            <w:r w:rsidRPr="00B9609C">
              <w:rPr>
                <w:rFonts w:hAnsi="標楷體" w:hint="eastAsia"/>
                <w:color w:val="000000" w:themeColor="text1"/>
                <w:sz w:val="24"/>
                <w:szCs w:val="24"/>
              </w:rPr>
              <w:t>：我是開車去撞總統府的，撞完後去凱旋醫院檢查時才發現的。</w:t>
            </w:r>
            <w:r w:rsidRPr="00B9609C">
              <w:rPr>
                <w:rFonts w:hAnsi="標楷體" w:hint="eastAsia"/>
                <w:color w:val="000000" w:themeColor="text1"/>
                <w:sz w:val="24"/>
                <w:szCs w:val="24"/>
              </w:rPr>
              <w:br/>
              <w:t>王委員：你有沒有幻聽？幻覺？或有人叫你撞的嗎？</w:t>
            </w:r>
            <w:r w:rsidRPr="00B9609C">
              <w:rPr>
                <w:rFonts w:hAnsi="標楷體" w:hint="eastAsia"/>
                <w:color w:val="000000" w:themeColor="text1"/>
                <w:sz w:val="24"/>
                <w:szCs w:val="24"/>
              </w:rPr>
              <w:br/>
            </w:r>
            <w:r w:rsidR="007F754E">
              <w:rPr>
                <w:rFonts w:hAnsi="標楷體" w:hint="eastAsia"/>
                <w:color w:val="000000" w:themeColor="text1"/>
                <w:sz w:val="24"/>
                <w:szCs w:val="24"/>
              </w:rPr>
              <w:t>李○○</w:t>
            </w:r>
            <w:r w:rsidRPr="00B9609C">
              <w:rPr>
                <w:rFonts w:hAnsi="標楷體" w:hint="eastAsia"/>
                <w:color w:val="000000" w:themeColor="text1"/>
                <w:sz w:val="24"/>
                <w:szCs w:val="24"/>
              </w:rPr>
              <w:t>：有。</w:t>
            </w:r>
            <w:r w:rsidRPr="00B9609C">
              <w:rPr>
                <w:rFonts w:hAnsi="標楷體" w:hint="eastAsia"/>
                <w:color w:val="000000" w:themeColor="text1"/>
                <w:sz w:val="24"/>
                <w:szCs w:val="24"/>
              </w:rPr>
              <w:br/>
              <w:t>王委員及高委員：有沒有在作藥物治療？一天吃多少？</w:t>
            </w:r>
            <w:r w:rsidRPr="00B9609C">
              <w:rPr>
                <w:rFonts w:hAnsi="標楷體" w:hint="eastAsia"/>
                <w:color w:val="000000" w:themeColor="text1"/>
                <w:sz w:val="24"/>
                <w:szCs w:val="24"/>
              </w:rPr>
              <w:br/>
              <w:t>楊委員：吃了有效嗎？</w:t>
            </w:r>
            <w:r w:rsidRPr="00B9609C">
              <w:rPr>
                <w:rFonts w:hAnsi="標楷體" w:hint="eastAsia"/>
                <w:color w:val="000000" w:themeColor="text1"/>
                <w:sz w:val="24"/>
                <w:szCs w:val="24"/>
              </w:rPr>
              <w:br/>
            </w:r>
            <w:r w:rsidR="007F754E">
              <w:rPr>
                <w:rFonts w:hAnsi="標楷體" w:hint="eastAsia"/>
                <w:color w:val="000000" w:themeColor="text1"/>
                <w:sz w:val="24"/>
                <w:szCs w:val="24"/>
              </w:rPr>
              <w:t>李○○</w:t>
            </w:r>
            <w:r w:rsidRPr="00B9609C">
              <w:rPr>
                <w:rFonts w:hAnsi="標楷體" w:hint="eastAsia"/>
                <w:color w:val="000000" w:themeColor="text1"/>
                <w:sz w:val="24"/>
                <w:szCs w:val="24"/>
              </w:rPr>
              <w:t>：有在吃藥，都在睡前吃，有效。</w:t>
            </w:r>
            <w:r w:rsidRPr="00B9609C">
              <w:rPr>
                <w:rFonts w:hAnsi="標楷體" w:hint="eastAsia"/>
                <w:color w:val="000000" w:themeColor="text1"/>
                <w:sz w:val="24"/>
                <w:szCs w:val="24"/>
              </w:rPr>
              <w:br/>
              <w:t>王委員：出所如果有需要的話要持續使用藥物治療，你這次為何進來？</w:t>
            </w:r>
            <w:r w:rsidRPr="00B9609C">
              <w:rPr>
                <w:rFonts w:hAnsi="標楷體" w:hint="eastAsia"/>
                <w:color w:val="000000" w:themeColor="text1"/>
                <w:sz w:val="24"/>
                <w:szCs w:val="24"/>
              </w:rPr>
              <w:br/>
            </w:r>
            <w:r w:rsidR="007F754E">
              <w:rPr>
                <w:rFonts w:hAnsi="標楷體" w:hint="eastAsia"/>
                <w:color w:val="000000" w:themeColor="text1"/>
                <w:sz w:val="24"/>
                <w:szCs w:val="24"/>
              </w:rPr>
              <w:t>李○○</w:t>
            </w:r>
            <w:r w:rsidRPr="00B9609C">
              <w:rPr>
                <w:rFonts w:hAnsi="標楷體" w:hint="eastAsia"/>
                <w:color w:val="000000" w:themeColor="text1"/>
                <w:sz w:val="24"/>
                <w:szCs w:val="24"/>
              </w:rPr>
              <w:t>：知道，酒駕，下個月就出去了。</w:t>
            </w:r>
            <w:r w:rsidRPr="00B9609C">
              <w:rPr>
                <w:rFonts w:hAnsi="標楷體" w:hint="eastAsia"/>
                <w:color w:val="000000" w:themeColor="text1"/>
                <w:sz w:val="24"/>
                <w:szCs w:val="24"/>
              </w:rPr>
              <w:br/>
              <w:t>高委員：在外面從事什麼工作？你入所多久了？哪時候期滿？</w:t>
            </w:r>
            <w:r w:rsidRPr="00B9609C">
              <w:rPr>
                <w:rFonts w:hAnsi="標楷體" w:hint="eastAsia"/>
                <w:color w:val="000000" w:themeColor="text1"/>
                <w:sz w:val="24"/>
                <w:szCs w:val="24"/>
              </w:rPr>
              <w:br/>
            </w:r>
            <w:r w:rsidR="007F754E">
              <w:rPr>
                <w:rFonts w:hAnsi="標楷體" w:hint="eastAsia"/>
                <w:color w:val="000000" w:themeColor="text1"/>
                <w:sz w:val="24"/>
                <w:szCs w:val="24"/>
              </w:rPr>
              <w:t>李○○</w:t>
            </w:r>
            <w:r w:rsidRPr="00B9609C">
              <w:rPr>
                <w:rFonts w:hAnsi="標楷體" w:hint="eastAsia"/>
                <w:color w:val="000000" w:themeColor="text1"/>
                <w:sz w:val="24"/>
                <w:szCs w:val="24"/>
              </w:rPr>
              <w:t>：我在印刷廠上班，入所3個月，下個月期滿。</w:t>
            </w:r>
            <w:r w:rsidRPr="00B9609C">
              <w:rPr>
                <w:rFonts w:hAnsi="標楷體" w:hint="eastAsia"/>
                <w:color w:val="000000" w:themeColor="text1"/>
                <w:sz w:val="24"/>
                <w:szCs w:val="24"/>
              </w:rPr>
              <w:br/>
              <w:t>高委員：你是累犯或初犯？</w:t>
            </w:r>
            <w:r w:rsidRPr="00B9609C">
              <w:rPr>
                <w:rFonts w:hAnsi="標楷體" w:hint="eastAsia"/>
                <w:color w:val="000000" w:themeColor="text1"/>
                <w:sz w:val="24"/>
                <w:szCs w:val="24"/>
              </w:rPr>
              <w:br/>
            </w:r>
            <w:r w:rsidR="007F754E">
              <w:rPr>
                <w:rFonts w:hAnsi="標楷體" w:hint="eastAsia"/>
                <w:color w:val="000000" w:themeColor="text1"/>
                <w:sz w:val="24"/>
                <w:szCs w:val="24"/>
              </w:rPr>
              <w:t>李○○</w:t>
            </w:r>
            <w:r w:rsidRPr="00B9609C">
              <w:rPr>
                <w:rFonts w:hAnsi="標楷體" w:hint="eastAsia"/>
                <w:color w:val="000000" w:themeColor="text1"/>
                <w:sz w:val="24"/>
                <w:szCs w:val="24"/>
              </w:rPr>
              <w:t>：我之前有進過監所。</w:t>
            </w:r>
            <w:r w:rsidRPr="00B9609C">
              <w:rPr>
                <w:rFonts w:hAnsi="標楷體" w:hint="eastAsia"/>
                <w:color w:val="000000" w:themeColor="text1"/>
                <w:sz w:val="24"/>
                <w:szCs w:val="24"/>
              </w:rPr>
              <w:br/>
              <w:t>王委員：之前案件有無假釋？</w:t>
            </w:r>
            <w:r w:rsidRPr="00B9609C">
              <w:rPr>
                <w:rFonts w:hAnsi="標楷體" w:hint="eastAsia"/>
                <w:color w:val="000000" w:themeColor="text1"/>
                <w:sz w:val="24"/>
                <w:szCs w:val="24"/>
              </w:rPr>
              <w:br/>
            </w:r>
            <w:r w:rsidR="007F754E">
              <w:rPr>
                <w:rFonts w:hAnsi="標楷體" w:hint="eastAsia"/>
                <w:color w:val="000000" w:themeColor="text1"/>
                <w:sz w:val="24"/>
                <w:szCs w:val="24"/>
              </w:rPr>
              <w:t>李○○</w:t>
            </w:r>
            <w:r w:rsidRPr="00B9609C">
              <w:rPr>
                <w:rFonts w:hAnsi="標楷體" w:hint="eastAsia"/>
                <w:color w:val="000000" w:themeColor="text1"/>
                <w:sz w:val="24"/>
                <w:szCs w:val="24"/>
              </w:rPr>
              <w:t>：沒有，短期的。</w:t>
            </w:r>
            <w:r w:rsidRPr="00B9609C">
              <w:rPr>
                <w:rFonts w:hAnsi="標楷體" w:hint="eastAsia"/>
                <w:color w:val="000000" w:themeColor="text1"/>
                <w:sz w:val="24"/>
                <w:szCs w:val="24"/>
              </w:rPr>
              <w:br/>
              <w:t>王委員：你有在使用睡前藥嗎？</w:t>
            </w:r>
            <w:r w:rsidRPr="00B9609C">
              <w:rPr>
                <w:rFonts w:hAnsi="標楷體" w:hint="eastAsia"/>
                <w:color w:val="000000" w:themeColor="text1"/>
                <w:sz w:val="24"/>
                <w:szCs w:val="24"/>
              </w:rPr>
              <w:br/>
            </w:r>
            <w:r w:rsidR="007F754E">
              <w:rPr>
                <w:rFonts w:hAnsi="標楷體" w:hint="eastAsia"/>
                <w:color w:val="000000" w:themeColor="text1"/>
                <w:sz w:val="24"/>
                <w:szCs w:val="24"/>
              </w:rPr>
              <w:t>李○○</w:t>
            </w:r>
            <w:r w:rsidRPr="00B9609C">
              <w:rPr>
                <w:rFonts w:hAnsi="標楷體" w:hint="eastAsia"/>
                <w:color w:val="000000" w:themeColor="text1"/>
                <w:sz w:val="24"/>
                <w:szCs w:val="24"/>
              </w:rPr>
              <w:t>：有，在所內管制藥不能留藥</w:t>
            </w:r>
            <w:r w:rsidRPr="00B9609C">
              <w:rPr>
                <w:rFonts w:hAnsi="標楷體" w:hint="eastAsia"/>
                <w:color w:val="000000" w:themeColor="text1"/>
                <w:sz w:val="24"/>
                <w:szCs w:val="24"/>
              </w:rPr>
              <w:br/>
              <w:t>高委員：是擔心把藥物給其他同學使用嗎？</w:t>
            </w:r>
            <w:r w:rsidRPr="00B9609C">
              <w:rPr>
                <w:rFonts w:hAnsi="標楷體" w:hint="eastAsia"/>
                <w:color w:val="000000" w:themeColor="text1"/>
                <w:sz w:val="24"/>
                <w:szCs w:val="24"/>
              </w:rPr>
              <w:br/>
            </w:r>
            <w:r w:rsidR="007F754E">
              <w:rPr>
                <w:rFonts w:hAnsi="標楷體" w:hint="eastAsia"/>
                <w:color w:val="000000" w:themeColor="text1"/>
                <w:sz w:val="24"/>
                <w:szCs w:val="24"/>
              </w:rPr>
              <w:t>李○○</w:t>
            </w:r>
            <w:r w:rsidRPr="00B9609C">
              <w:rPr>
                <w:rFonts w:hAnsi="標楷體" w:hint="eastAsia"/>
                <w:color w:val="000000" w:themeColor="text1"/>
                <w:sz w:val="24"/>
                <w:szCs w:val="24"/>
              </w:rPr>
              <w:t>：是</w:t>
            </w:r>
            <w:r w:rsidRPr="00B9609C">
              <w:rPr>
                <w:rFonts w:hAnsi="標楷體" w:hint="eastAsia"/>
                <w:color w:val="000000" w:themeColor="text1"/>
                <w:sz w:val="24"/>
                <w:szCs w:val="24"/>
              </w:rPr>
              <w:br/>
              <w:t>高委員：前一次離開監獄多久？酒駕幾次了？家裡還有什麼人？出所有什麼打算？跟誰住？出所後會去哪裡就</w:t>
            </w:r>
            <w:r w:rsidRPr="00B9609C">
              <w:rPr>
                <w:rFonts w:hAnsi="標楷體"/>
                <w:color w:val="000000" w:themeColor="text1"/>
                <w:sz w:val="24"/>
                <w:szCs w:val="24"/>
              </w:rPr>
              <w:br/>
            </w:r>
            <w:r w:rsidRPr="00B9609C">
              <w:rPr>
                <w:rFonts w:hAnsi="標楷體" w:hint="eastAsia"/>
                <w:color w:val="000000" w:themeColor="text1"/>
                <w:sz w:val="24"/>
                <w:szCs w:val="24"/>
              </w:rPr>
              <w:t xml:space="preserve">        醫？</w:t>
            </w:r>
            <w:r w:rsidRPr="00B9609C">
              <w:rPr>
                <w:rFonts w:hAnsi="標楷體" w:hint="eastAsia"/>
                <w:color w:val="000000" w:themeColor="text1"/>
                <w:sz w:val="24"/>
                <w:szCs w:val="24"/>
              </w:rPr>
              <w:br/>
            </w:r>
            <w:r w:rsidR="007F754E">
              <w:rPr>
                <w:rFonts w:hAnsi="標楷體" w:hint="eastAsia"/>
                <w:color w:val="000000" w:themeColor="text1"/>
                <w:sz w:val="24"/>
                <w:szCs w:val="24"/>
              </w:rPr>
              <w:t>李○○</w:t>
            </w:r>
            <w:r w:rsidRPr="00B9609C">
              <w:rPr>
                <w:rFonts w:hAnsi="標楷體" w:hint="eastAsia"/>
                <w:color w:val="000000" w:themeColor="text1"/>
                <w:sz w:val="24"/>
                <w:szCs w:val="24"/>
              </w:rPr>
              <w:t>：離開一年多，酒駕是第一次，家裡還有媽媽及3個哥哥，我是義竹人，出所要回義竹印刷廠上班，可能跟媽媽或哥哥住，會去榮民醫院灣橋分院就診。</w:t>
            </w:r>
            <w:r w:rsidRPr="00B9609C">
              <w:rPr>
                <w:rFonts w:hAnsi="標楷體" w:hint="eastAsia"/>
                <w:color w:val="000000" w:themeColor="text1"/>
                <w:sz w:val="24"/>
                <w:szCs w:val="24"/>
              </w:rPr>
              <w:br/>
              <w:t>王委員：就是這裡的合作醫院？</w:t>
            </w:r>
            <w:r w:rsidRPr="00B9609C">
              <w:rPr>
                <w:rFonts w:hAnsi="標楷體" w:hint="eastAsia"/>
                <w:color w:val="000000" w:themeColor="text1"/>
                <w:sz w:val="24"/>
                <w:szCs w:val="24"/>
              </w:rPr>
              <w:br/>
            </w:r>
            <w:r w:rsidR="007F754E">
              <w:rPr>
                <w:rFonts w:hAnsi="標楷體" w:hint="eastAsia"/>
                <w:color w:val="000000" w:themeColor="text1"/>
                <w:sz w:val="24"/>
                <w:szCs w:val="24"/>
              </w:rPr>
              <w:t>李○○</w:t>
            </w:r>
            <w:r w:rsidRPr="00B9609C">
              <w:rPr>
                <w:rFonts w:hAnsi="標楷體" w:hint="eastAsia"/>
                <w:color w:val="000000" w:themeColor="text1"/>
                <w:sz w:val="24"/>
                <w:szCs w:val="24"/>
              </w:rPr>
              <w:t>：是。</w:t>
            </w:r>
            <w:r w:rsidRPr="00B9609C">
              <w:rPr>
                <w:rFonts w:hAnsi="標楷體" w:hint="eastAsia"/>
                <w:color w:val="000000" w:themeColor="text1"/>
                <w:sz w:val="24"/>
                <w:szCs w:val="24"/>
              </w:rPr>
              <w:br/>
              <w:t>王委員：在這裡習慣嗎？與其他監所比起來如何？</w:t>
            </w:r>
            <w:r w:rsidRPr="00B9609C">
              <w:rPr>
                <w:rFonts w:hAnsi="標楷體" w:hint="eastAsia"/>
                <w:color w:val="000000" w:themeColor="text1"/>
                <w:sz w:val="24"/>
                <w:szCs w:val="24"/>
              </w:rPr>
              <w:br/>
            </w:r>
            <w:r w:rsidR="007F754E">
              <w:rPr>
                <w:rFonts w:hAnsi="標楷體" w:hint="eastAsia"/>
                <w:color w:val="000000" w:themeColor="text1"/>
                <w:sz w:val="24"/>
                <w:szCs w:val="24"/>
              </w:rPr>
              <w:t>李○○</w:t>
            </w:r>
            <w:r w:rsidRPr="00B9609C">
              <w:rPr>
                <w:rFonts w:hAnsi="標楷體" w:hint="eastAsia"/>
                <w:color w:val="000000" w:themeColor="text1"/>
                <w:sz w:val="24"/>
                <w:szCs w:val="24"/>
              </w:rPr>
              <w:t>：本所長官對我們很好，有問題都會及時處理，我在雲監、雲二監及臺中監獄關過，這裡的長官會處理我們所提出來的需求。</w:t>
            </w:r>
            <w:r w:rsidRPr="00B9609C">
              <w:rPr>
                <w:rFonts w:hAnsi="標楷體" w:hint="eastAsia"/>
                <w:color w:val="000000" w:themeColor="text1"/>
                <w:sz w:val="24"/>
                <w:szCs w:val="24"/>
              </w:rPr>
              <w:br/>
            </w:r>
            <w:r w:rsidRPr="00B9609C">
              <w:rPr>
                <w:rFonts w:hAnsi="標楷體" w:hint="eastAsia"/>
                <w:color w:val="000000" w:themeColor="text1"/>
                <w:sz w:val="24"/>
                <w:szCs w:val="24"/>
              </w:rPr>
              <w:lastRenderedPageBreak/>
              <w:t>楊委員：你的駕照還在？</w:t>
            </w:r>
            <w:r w:rsidRPr="00B9609C">
              <w:rPr>
                <w:rFonts w:hAnsi="標楷體" w:hint="eastAsia"/>
                <w:color w:val="000000" w:themeColor="text1"/>
                <w:sz w:val="24"/>
                <w:szCs w:val="24"/>
              </w:rPr>
              <w:br/>
              <w:t>高委員：勿再酒駕了，未來會判死刑哦！</w:t>
            </w:r>
            <w:r w:rsidRPr="00B9609C">
              <w:rPr>
                <w:rFonts w:hAnsi="標楷體" w:hint="eastAsia"/>
                <w:color w:val="000000" w:themeColor="text1"/>
                <w:sz w:val="24"/>
                <w:szCs w:val="24"/>
              </w:rPr>
              <w:br/>
            </w:r>
            <w:r w:rsidR="007F754E">
              <w:rPr>
                <w:rFonts w:hAnsi="標楷體" w:hint="eastAsia"/>
                <w:color w:val="000000" w:themeColor="text1"/>
                <w:sz w:val="24"/>
                <w:szCs w:val="24"/>
              </w:rPr>
              <w:t>李○○</w:t>
            </w:r>
            <w:r w:rsidRPr="00B9609C">
              <w:rPr>
                <w:rFonts w:hAnsi="標楷體" w:hint="eastAsia"/>
                <w:color w:val="000000" w:themeColor="text1"/>
                <w:sz w:val="24"/>
                <w:szCs w:val="24"/>
              </w:rPr>
              <w:t>：駕照還在，我知道了，以後不會了，謝謝。</w:t>
            </w:r>
          </w:p>
          <w:p w:rsidR="00285E1E" w:rsidRPr="00B9609C" w:rsidRDefault="00285E1E" w:rsidP="00FD2ECA">
            <w:pPr>
              <w:tabs>
                <w:tab w:val="left" w:pos="1215"/>
                <w:tab w:val="center" w:pos="2049"/>
              </w:tabs>
              <w:adjustRightInd w:val="0"/>
              <w:spacing w:line="280" w:lineRule="exact"/>
              <w:ind w:left="520" w:hangingChars="200" w:hanging="520"/>
              <w:textAlignment w:val="baseline"/>
              <w:rPr>
                <w:rFonts w:hAnsi="標楷體"/>
                <w:color w:val="000000" w:themeColor="text1"/>
                <w:sz w:val="24"/>
                <w:szCs w:val="24"/>
              </w:rPr>
            </w:pPr>
            <w:r w:rsidRPr="00B9609C">
              <w:rPr>
                <w:rFonts w:hAnsi="標楷體" w:hint="eastAsia"/>
                <w:color w:val="000000" w:themeColor="text1"/>
                <w:sz w:val="24"/>
                <w:szCs w:val="24"/>
              </w:rPr>
              <w:t>六、委員履勘女所、育嬰室、技訓班及女工場訪談工場攜子入監之女收容人</w:t>
            </w:r>
            <w:r w:rsidR="007F754E">
              <w:rPr>
                <w:rFonts w:hAnsi="標楷體" w:hint="eastAsia"/>
                <w:color w:val="000000" w:themeColor="text1"/>
                <w:sz w:val="24"/>
                <w:szCs w:val="24"/>
              </w:rPr>
              <w:t>黃○○</w:t>
            </w:r>
            <w:r w:rsidRPr="00B9609C">
              <w:rPr>
                <w:rFonts w:hAnsi="標楷體" w:hint="eastAsia"/>
                <w:color w:val="000000" w:themeColor="text1"/>
                <w:sz w:val="24"/>
                <w:szCs w:val="24"/>
              </w:rPr>
              <w:br/>
              <w:t>王委員：妳是獨自照顧小孩嗎？夜間小孩跟妳一起睡嗎？有無同房同學？</w:t>
            </w:r>
            <w:r w:rsidRPr="00B9609C">
              <w:rPr>
                <w:rFonts w:hAnsi="標楷體" w:hint="eastAsia"/>
                <w:color w:val="000000" w:themeColor="text1"/>
                <w:sz w:val="24"/>
                <w:szCs w:val="24"/>
              </w:rPr>
              <w:br/>
              <w:t>女收容人</w:t>
            </w:r>
            <w:r w:rsidR="007F754E">
              <w:rPr>
                <w:rFonts w:hAnsi="標楷體" w:hint="eastAsia"/>
                <w:color w:val="000000" w:themeColor="text1"/>
                <w:sz w:val="24"/>
                <w:szCs w:val="24"/>
              </w:rPr>
              <w:t>黃○○</w:t>
            </w:r>
            <w:r w:rsidRPr="00B9609C">
              <w:rPr>
                <w:rFonts w:hAnsi="標楷體" w:hint="eastAsia"/>
                <w:color w:val="000000" w:themeColor="text1"/>
                <w:sz w:val="24"/>
                <w:szCs w:val="24"/>
              </w:rPr>
              <w:t>：我獨自照顧，夜間是自己親自照顧，小孩跟我同房。</w:t>
            </w:r>
            <w:r w:rsidRPr="00B9609C">
              <w:rPr>
                <w:rFonts w:hAnsi="標楷體" w:hint="eastAsia"/>
                <w:color w:val="000000" w:themeColor="text1"/>
                <w:sz w:val="24"/>
                <w:szCs w:val="24"/>
              </w:rPr>
              <w:br/>
              <w:t>女所主任補充：我們晚上的時候會有一名同學跟她同房。</w:t>
            </w:r>
            <w:r w:rsidRPr="00B9609C">
              <w:rPr>
                <w:rFonts w:hAnsi="標楷體" w:hint="eastAsia"/>
                <w:color w:val="000000" w:themeColor="text1"/>
                <w:sz w:val="24"/>
                <w:szCs w:val="24"/>
              </w:rPr>
              <w:br/>
              <w:t>王委員：家裡沒有人可以幫忙照顧？</w:t>
            </w:r>
            <w:r w:rsidRPr="00B9609C">
              <w:rPr>
                <w:rFonts w:hAnsi="標楷體" w:hint="eastAsia"/>
                <w:color w:val="000000" w:themeColor="text1"/>
                <w:sz w:val="24"/>
                <w:szCs w:val="24"/>
              </w:rPr>
              <w:br/>
              <w:t>女收容人</w:t>
            </w:r>
            <w:r w:rsidR="007F754E">
              <w:rPr>
                <w:rFonts w:hAnsi="標楷體" w:hint="eastAsia"/>
                <w:color w:val="000000" w:themeColor="text1"/>
                <w:sz w:val="24"/>
                <w:szCs w:val="24"/>
              </w:rPr>
              <w:t>黃○○</w:t>
            </w:r>
            <w:r w:rsidRPr="00B9609C">
              <w:rPr>
                <w:rFonts w:hAnsi="標楷體" w:hint="eastAsia"/>
                <w:color w:val="000000" w:themeColor="text1"/>
                <w:sz w:val="24"/>
                <w:szCs w:val="24"/>
              </w:rPr>
              <w:t>：家裡的人都需要上班。</w:t>
            </w:r>
            <w:r w:rsidRPr="00B9609C">
              <w:rPr>
                <w:rFonts w:hAnsi="標楷體" w:hint="eastAsia"/>
                <w:color w:val="000000" w:themeColor="text1"/>
                <w:sz w:val="24"/>
                <w:szCs w:val="24"/>
              </w:rPr>
              <w:br/>
              <w:t>高委員：你刑期多久？進來多久了？</w:t>
            </w:r>
            <w:r w:rsidRPr="00B9609C">
              <w:rPr>
                <w:rFonts w:hAnsi="標楷體" w:hint="eastAsia"/>
                <w:color w:val="000000" w:themeColor="text1"/>
                <w:sz w:val="24"/>
                <w:szCs w:val="24"/>
              </w:rPr>
              <w:br/>
              <w:t>女收容人</w:t>
            </w:r>
            <w:r w:rsidR="007F754E">
              <w:rPr>
                <w:rFonts w:hAnsi="標楷體" w:hint="eastAsia"/>
                <w:color w:val="000000" w:themeColor="text1"/>
                <w:sz w:val="24"/>
                <w:szCs w:val="24"/>
              </w:rPr>
              <w:t>黃○○</w:t>
            </w:r>
            <w:r w:rsidRPr="00B9609C">
              <w:rPr>
                <w:rFonts w:hAnsi="標楷體" w:hint="eastAsia"/>
                <w:color w:val="000000" w:themeColor="text1"/>
                <w:sz w:val="24"/>
                <w:szCs w:val="24"/>
              </w:rPr>
              <w:t>：刑期一年一個月，進來兩個月了。</w:t>
            </w:r>
            <w:r w:rsidRPr="00B9609C">
              <w:rPr>
                <w:rFonts w:hAnsi="標楷體" w:hint="eastAsia"/>
                <w:color w:val="000000" w:themeColor="text1"/>
                <w:sz w:val="24"/>
                <w:szCs w:val="24"/>
              </w:rPr>
              <w:br/>
              <w:t>高委員：所以你小孩可以待到跟你一起出去。</w:t>
            </w:r>
            <w:r w:rsidRPr="00B9609C">
              <w:rPr>
                <w:rFonts w:hAnsi="標楷體" w:hint="eastAsia"/>
                <w:color w:val="000000" w:themeColor="text1"/>
                <w:sz w:val="24"/>
                <w:szCs w:val="24"/>
              </w:rPr>
              <w:br/>
              <w:t>女收容人</w:t>
            </w:r>
            <w:r w:rsidR="007F754E">
              <w:rPr>
                <w:rFonts w:hAnsi="標楷體" w:hint="eastAsia"/>
                <w:color w:val="000000" w:themeColor="text1"/>
                <w:sz w:val="24"/>
                <w:szCs w:val="24"/>
              </w:rPr>
              <w:t>黃○○</w:t>
            </w:r>
            <w:r w:rsidRPr="00B9609C">
              <w:rPr>
                <w:rFonts w:hAnsi="標楷體" w:hint="eastAsia"/>
                <w:color w:val="000000" w:themeColor="text1"/>
                <w:sz w:val="24"/>
                <w:szCs w:val="24"/>
              </w:rPr>
              <w:t>：可以，我們攜子入監可以待到小孩3歲。</w:t>
            </w:r>
            <w:r w:rsidRPr="00B9609C">
              <w:rPr>
                <w:rFonts w:hAnsi="標楷體" w:hint="eastAsia"/>
                <w:color w:val="000000" w:themeColor="text1"/>
                <w:sz w:val="24"/>
                <w:szCs w:val="24"/>
              </w:rPr>
              <w:br/>
              <w:t>高委員：甦活是你們的品牌名稱嗎？</w:t>
            </w:r>
            <w:r w:rsidRPr="00B9609C">
              <w:rPr>
                <w:rFonts w:hAnsi="標楷體" w:hint="eastAsia"/>
                <w:color w:val="000000" w:themeColor="text1"/>
                <w:sz w:val="24"/>
                <w:szCs w:val="24"/>
              </w:rPr>
              <w:br/>
              <w:t>所長：是，這是我們自己的品牌。</w:t>
            </w:r>
            <w:r w:rsidRPr="00B9609C">
              <w:rPr>
                <w:rFonts w:hAnsi="標楷體" w:hint="eastAsia"/>
                <w:color w:val="000000" w:themeColor="text1"/>
                <w:sz w:val="24"/>
                <w:szCs w:val="24"/>
              </w:rPr>
              <w:br/>
              <w:t>楊委員：你們化妝品、面膜等，收容人是如何製作？</w:t>
            </w:r>
            <w:r w:rsidRPr="00B9609C">
              <w:rPr>
                <w:rFonts w:hAnsi="標楷體" w:hint="eastAsia"/>
                <w:color w:val="000000" w:themeColor="text1"/>
                <w:sz w:val="24"/>
                <w:szCs w:val="24"/>
              </w:rPr>
              <w:br/>
            </w:r>
            <w:r w:rsidR="00CD6382" w:rsidRPr="00B9609C">
              <w:rPr>
                <w:rFonts w:hAnsi="標楷體" w:hint="eastAsia"/>
                <w:color w:val="000000" w:themeColor="text1"/>
                <w:sz w:val="24"/>
                <w:szCs w:val="24"/>
              </w:rPr>
              <w:t>所長：參與技能訓練收容人由戒護同仁戒護至合作廠商之工場</w:t>
            </w:r>
            <w:r w:rsidRPr="00B9609C">
              <w:rPr>
                <w:rFonts w:hAnsi="標楷體" w:hint="eastAsia"/>
                <w:color w:val="000000" w:themeColor="text1"/>
                <w:sz w:val="24"/>
                <w:szCs w:val="24"/>
              </w:rPr>
              <w:t>進行實作。</w:t>
            </w:r>
            <w:r w:rsidRPr="00B9609C">
              <w:rPr>
                <w:rFonts w:hAnsi="標楷體" w:hint="eastAsia"/>
                <w:color w:val="000000" w:themeColor="text1"/>
                <w:sz w:val="24"/>
                <w:szCs w:val="24"/>
              </w:rPr>
              <w:br/>
              <w:t>高委員：這個屬於監外自主作業？</w:t>
            </w:r>
            <w:r w:rsidRPr="00B9609C">
              <w:rPr>
                <w:rFonts w:hAnsi="標楷體" w:hint="eastAsia"/>
                <w:color w:val="000000" w:themeColor="text1"/>
                <w:sz w:val="24"/>
                <w:szCs w:val="24"/>
              </w:rPr>
              <w:br/>
              <w:t>所長：這是技能訓練之一部分，與監外自主作業不同。</w:t>
            </w:r>
            <w:r w:rsidRPr="00B9609C">
              <w:rPr>
                <w:rFonts w:hAnsi="標楷體" w:hint="eastAsia"/>
                <w:color w:val="000000" w:themeColor="text1"/>
                <w:sz w:val="24"/>
                <w:szCs w:val="24"/>
              </w:rPr>
              <w:br/>
              <w:t>高委員：這個廠商是如何取得的？</w:t>
            </w:r>
            <w:r w:rsidRPr="00B9609C">
              <w:rPr>
                <w:rFonts w:hAnsi="標楷體" w:hint="eastAsia"/>
                <w:color w:val="000000" w:themeColor="text1"/>
                <w:sz w:val="24"/>
                <w:szCs w:val="24"/>
              </w:rPr>
              <w:br/>
              <w:t>所長：公開招標方式。</w:t>
            </w:r>
            <w:r w:rsidRPr="00B9609C">
              <w:rPr>
                <w:rFonts w:hAnsi="標楷體" w:hint="eastAsia"/>
                <w:color w:val="000000" w:themeColor="text1"/>
                <w:sz w:val="24"/>
                <w:szCs w:val="24"/>
              </w:rPr>
              <w:br/>
              <w:t>楊委員：他們在這裡學到技術，那他們出所後是否可以藉著在這邊學到的技能創業或是謀生？</w:t>
            </w:r>
            <w:r w:rsidRPr="00B9609C">
              <w:rPr>
                <w:rFonts w:hAnsi="標楷體" w:hint="eastAsia"/>
                <w:color w:val="000000" w:themeColor="text1"/>
                <w:sz w:val="24"/>
                <w:szCs w:val="24"/>
              </w:rPr>
              <w:br/>
              <w:t>所長：可以，曾經有技訓收容人出所後去化妝品工</w:t>
            </w:r>
            <w:r w:rsidR="00CD6382" w:rsidRPr="00B9609C">
              <w:rPr>
                <w:rFonts w:hAnsi="標楷體" w:hint="eastAsia"/>
                <w:color w:val="000000" w:themeColor="text1"/>
                <w:sz w:val="24"/>
                <w:szCs w:val="24"/>
              </w:rPr>
              <w:t>場</w:t>
            </w:r>
            <w:r w:rsidRPr="00B9609C">
              <w:rPr>
                <w:rFonts w:hAnsi="標楷體" w:hint="eastAsia"/>
                <w:color w:val="000000" w:themeColor="text1"/>
                <w:sz w:val="24"/>
                <w:szCs w:val="24"/>
              </w:rPr>
              <w:t>上班。</w:t>
            </w:r>
            <w:r w:rsidRPr="00B9609C">
              <w:rPr>
                <w:rFonts w:hAnsi="標楷體" w:hint="eastAsia"/>
                <w:color w:val="000000" w:themeColor="text1"/>
                <w:sz w:val="24"/>
                <w:szCs w:val="24"/>
              </w:rPr>
              <w:br/>
              <w:t>王委員：女所這邊有身障收容人嗎？</w:t>
            </w:r>
            <w:r w:rsidRPr="00B9609C">
              <w:rPr>
                <w:rFonts w:hAnsi="標楷體" w:hint="eastAsia"/>
                <w:color w:val="000000" w:themeColor="text1"/>
                <w:sz w:val="24"/>
                <w:szCs w:val="24"/>
              </w:rPr>
              <w:br/>
              <w:t>女所主任：有，在舍房區作業。</w:t>
            </w:r>
            <w:r w:rsidRPr="00B9609C">
              <w:rPr>
                <w:rFonts w:hAnsi="標楷體" w:hint="eastAsia"/>
                <w:color w:val="000000" w:themeColor="text1"/>
                <w:sz w:val="24"/>
                <w:szCs w:val="24"/>
              </w:rPr>
              <w:br/>
              <w:t>高委員：是何種案件？</w:t>
            </w:r>
            <w:r w:rsidRPr="00B9609C">
              <w:rPr>
                <w:rFonts w:hAnsi="標楷體" w:hint="eastAsia"/>
                <w:color w:val="000000" w:themeColor="text1"/>
                <w:sz w:val="24"/>
                <w:szCs w:val="24"/>
              </w:rPr>
              <w:br/>
              <w:t>女所主任：毒品案。</w:t>
            </w:r>
          </w:p>
          <w:p w:rsidR="00285E1E" w:rsidRPr="00B9609C" w:rsidRDefault="00285E1E" w:rsidP="00FD2ECA">
            <w:pPr>
              <w:tabs>
                <w:tab w:val="left" w:pos="1215"/>
                <w:tab w:val="center" w:pos="2049"/>
              </w:tabs>
              <w:adjustRightInd w:val="0"/>
              <w:spacing w:line="280" w:lineRule="exact"/>
              <w:ind w:left="260" w:hangingChars="100" w:hanging="260"/>
              <w:textAlignment w:val="baseline"/>
              <w:rPr>
                <w:rFonts w:hAnsi="標楷體"/>
                <w:color w:val="000000" w:themeColor="text1"/>
                <w:sz w:val="24"/>
                <w:szCs w:val="24"/>
              </w:rPr>
            </w:pPr>
            <w:r w:rsidRPr="00B9609C">
              <w:rPr>
                <w:rFonts w:hAnsi="標楷體" w:hint="eastAsia"/>
                <w:color w:val="000000" w:themeColor="text1"/>
                <w:sz w:val="24"/>
                <w:szCs w:val="24"/>
                <w:shd w:val="pct15" w:color="auto" w:fill="FFFFFF"/>
              </w:rPr>
              <w:t>※散會：15：41</w:t>
            </w:r>
          </w:p>
        </w:tc>
      </w:tr>
      <w:tr w:rsidR="00F01395" w:rsidRPr="00B9609C" w:rsidTr="001F373A">
        <w:trPr>
          <w:trHeight w:val="454"/>
        </w:trPr>
        <w:tc>
          <w:tcPr>
            <w:tcW w:w="9043" w:type="dxa"/>
            <w:gridSpan w:val="3"/>
            <w:tcBorders>
              <w:top w:val="single" w:sz="4" w:space="0" w:color="auto"/>
              <w:left w:val="single" w:sz="4" w:space="0" w:color="auto"/>
              <w:bottom w:val="single" w:sz="4" w:space="0" w:color="auto"/>
              <w:right w:val="single" w:sz="4" w:space="0" w:color="auto"/>
            </w:tcBorders>
            <w:vAlign w:val="center"/>
            <w:hideMark/>
          </w:tcPr>
          <w:p w:rsidR="00285E1E" w:rsidRPr="00B9609C" w:rsidRDefault="00285E1E" w:rsidP="00FD2ECA">
            <w:pPr>
              <w:widowControl/>
              <w:spacing w:line="280" w:lineRule="exact"/>
              <w:ind w:left="600" w:hanging="600"/>
              <w:jc w:val="center"/>
              <w:rPr>
                <w:rFonts w:ascii="Times New Roman"/>
                <w:color w:val="000000" w:themeColor="text1"/>
                <w:sz w:val="28"/>
                <w:szCs w:val="24"/>
              </w:rPr>
            </w:pPr>
            <w:r w:rsidRPr="00B9609C">
              <w:rPr>
                <w:rFonts w:ascii="Times New Roman"/>
                <w:color w:val="000000" w:themeColor="text1"/>
                <w:sz w:val="28"/>
                <w:szCs w:val="24"/>
              </w:rPr>
              <w:lastRenderedPageBreak/>
              <w:t>以下空白</w:t>
            </w:r>
          </w:p>
        </w:tc>
      </w:tr>
    </w:tbl>
    <w:p w:rsidR="00285E1E" w:rsidRPr="00B9609C" w:rsidRDefault="00285E1E" w:rsidP="006D507A">
      <w:pPr>
        <w:widowControl/>
        <w:overflowPunct/>
        <w:autoSpaceDE/>
        <w:autoSpaceDN/>
        <w:ind w:left="1301" w:hangingChars="500" w:hanging="1301"/>
        <w:jc w:val="left"/>
        <w:rPr>
          <w:rFonts w:ascii="Times New Roman"/>
          <w:bCs/>
          <w:color w:val="000000" w:themeColor="text1"/>
          <w:kern w:val="0"/>
          <w:sz w:val="24"/>
          <w:szCs w:val="24"/>
        </w:rPr>
        <w:sectPr w:rsidR="00285E1E" w:rsidRPr="00B9609C" w:rsidSect="001F373A">
          <w:pgSz w:w="11907" w:h="16840" w:code="9"/>
          <w:pgMar w:top="1247" w:right="1304" w:bottom="1247" w:left="1304" w:header="851" w:footer="851" w:gutter="227"/>
          <w:cols w:space="425"/>
          <w:docGrid w:type="linesAndChars" w:linePitch="457" w:charSpace="4127"/>
        </w:sectPr>
      </w:pPr>
      <w:r w:rsidRPr="00B9609C">
        <w:rPr>
          <w:rFonts w:ascii="Times New Roman"/>
          <w:bCs/>
          <w:color w:val="000000" w:themeColor="text1"/>
          <w:kern w:val="0"/>
          <w:sz w:val="24"/>
          <w:szCs w:val="24"/>
        </w:rPr>
        <w:t>資料來源：監察院依據</w:t>
      </w:r>
      <w:r w:rsidRPr="00B9609C">
        <w:rPr>
          <w:rFonts w:ascii="Times New Roman"/>
          <w:bCs/>
          <w:color w:val="000000" w:themeColor="text1"/>
          <w:kern w:val="0"/>
          <w:sz w:val="24"/>
          <w:szCs w:val="24"/>
        </w:rPr>
        <w:t>108</w:t>
      </w:r>
      <w:r w:rsidRPr="00B9609C">
        <w:rPr>
          <w:rFonts w:ascii="Times New Roman"/>
          <w:bCs/>
          <w:color w:val="000000" w:themeColor="text1"/>
          <w:kern w:val="0"/>
          <w:sz w:val="24"/>
          <w:szCs w:val="24"/>
        </w:rPr>
        <w:t>年</w:t>
      </w:r>
      <w:r w:rsidRPr="00B9609C">
        <w:rPr>
          <w:rFonts w:ascii="Times New Roman"/>
          <w:bCs/>
          <w:color w:val="000000" w:themeColor="text1"/>
          <w:kern w:val="0"/>
          <w:sz w:val="24"/>
          <w:szCs w:val="24"/>
        </w:rPr>
        <w:t>1</w:t>
      </w:r>
      <w:r w:rsidRPr="00B9609C">
        <w:rPr>
          <w:rFonts w:ascii="Times New Roman"/>
          <w:bCs/>
          <w:color w:val="000000" w:themeColor="text1"/>
          <w:kern w:val="0"/>
          <w:sz w:val="24"/>
          <w:szCs w:val="24"/>
        </w:rPr>
        <w:t>月</w:t>
      </w:r>
      <w:r w:rsidRPr="00B9609C">
        <w:rPr>
          <w:rFonts w:ascii="Times New Roman"/>
          <w:bCs/>
          <w:color w:val="000000" w:themeColor="text1"/>
          <w:kern w:val="0"/>
          <w:sz w:val="24"/>
          <w:szCs w:val="24"/>
        </w:rPr>
        <w:t>21</w:t>
      </w:r>
      <w:r w:rsidRPr="00B9609C">
        <w:rPr>
          <w:rFonts w:ascii="Times New Roman"/>
          <w:bCs/>
          <w:color w:val="000000" w:themeColor="text1"/>
          <w:kern w:val="0"/>
          <w:sz w:val="24"/>
          <w:szCs w:val="24"/>
        </w:rPr>
        <w:t>日、</w:t>
      </w:r>
      <w:r w:rsidRPr="00B9609C">
        <w:rPr>
          <w:rFonts w:ascii="Times New Roman"/>
          <w:bCs/>
          <w:color w:val="000000" w:themeColor="text1"/>
          <w:kern w:val="0"/>
          <w:sz w:val="24"/>
          <w:szCs w:val="24"/>
        </w:rPr>
        <w:t>22</w:t>
      </w:r>
      <w:r w:rsidRPr="00B9609C">
        <w:rPr>
          <w:rFonts w:ascii="Times New Roman"/>
          <w:bCs/>
          <w:color w:val="000000" w:themeColor="text1"/>
          <w:kern w:val="0"/>
          <w:sz w:val="24"/>
          <w:szCs w:val="24"/>
        </w:rPr>
        <w:t>日、</w:t>
      </w:r>
      <w:r w:rsidRPr="00B9609C">
        <w:rPr>
          <w:rFonts w:ascii="Times New Roman"/>
          <w:bCs/>
          <w:color w:val="000000" w:themeColor="text1"/>
          <w:kern w:val="0"/>
          <w:sz w:val="24"/>
          <w:szCs w:val="24"/>
        </w:rPr>
        <w:t>2</w:t>
      </w:r>
      <w:r w:rsidRPr="00B9609C">
        <w:rPr>
          <w:rFonts w:ascii="Times New Roman"/>
          <w:bCs/>
          <w:color w:val="000000" w:themeColor="text1"/>
          <w:kern w:val="0"/>
          <w:sz w:val="24"/>
          <w:szCs w:val="24"/>
        </w:rPr>
        <w:t>月</w:t>
      </w:r>
      <w:r w:rsidRPr="00B9609C">
        <w:rPr>
          <w:rFonts w:ascii="Times New Roman"/>
          <w:bCs/>
          <w:color w:val="000000" w:themeColor="text1"/>
          <w:kern w:val="0"/>
          <w:sz w:val="24"/>
          <w:szCs w:val="24"/>
        </w:rPr>
        <w:t>22</w:t>
      </w:r>
      <w:r w:rsidRPr="00B9609C">
        <w:rPr>
          <w:rFonts w:ascii="Times New Roman"/>
          <w:bCs/>
          <w:color w:val="000000" w:themeColor="text1"/>
          <w:kern w:val="0"/>
          <w:sz w:val="24"/>
          <w:szCs w:val="24"/>
        </w:rPr>
        <w:t>日、</w:t>
      </w:r>
      <w:r w:rsidRPr="00B9609C">
        <w:rPr>
          <w:rFonts w:ascii="Times New Roman"/>
          <w:bCs/>
          <w:color w:val="000000" w:themeColor="text1"/>
          <w:kern w:val="0"/>
          <w:sz w:val="24"/>
          <w:szCs w:val="24"/>
        </w:rPr>
        <w:t>3</w:t>
      </w:r>
      <w:r w:rsidRPr="00B9609C">
        <w:rPr>
          <w:rFonts w:ascii="Times New Roman"/>
          <w:bCs/>
          <w:color w:val="000000" w:themeColor="text1"/>
          <w:kern w:val="0"/>
          <w:sz w:val="24"/>
          <w:szCs w:val="24"/>
        </w:rPr>
        <w:t>月</w:t>
      </w:r>
      <w:r w:rsidRPr="00B9609C">
        <w:rPr>
          <w:rFonts w:ascii="Times New Roman"/>
          <w:bCs/>
          <w:color w:val="000000" w:themeColor="text1"/>
          <w:kern w:val="0"/>
          <w:sz w:val="24"/>
          <w:szCs w:val="24"/>
        </w:rPr>
        <w:t>4</w:t>
      </w:r>
      <w:r w:rsidRPr="00B9609C">
        <w:rPr>
          <w:rFonts w:ascii="Times New Roman"/>
          <w:bCs/>
          <w:color w:val="000000" w:themeColor="text1"/>
          <w:kern w:val="0"/>
          <w:sz w:val="24"/>
          <w:szCs w:val="24"/>
        </w:rPr>
        <w:t>日、</w:t>
      </w:r>
      <w:r w:rsidRPr="00B9609C">
        <w:rPr>
          <w:rFonts w:ascii="Times New Roman"/>
          <w:bCs/>
          <w:color w:val="000000" w:themeColor="text1"/>
          <w:kern w:val="0"/>
          <w:sz w:val="24"/>
          <w:szCs w:val="24"/>
        </w:rPr>
        <w:t>11</w:t>
      </w:r>
      <w:r w:rsidRPr="00B9609C">
        <w:rPr>
          <w:rFonts w:ascii="Times New Roman"/>
          <w:bCs/>
          <w:color w:val="000000" w:themeColor="text1"/>
          <w:kern w:val="0"/>
          <w:sz w:val="24"/>
          <w:szCs w:val="24"/>
        </w:rPr>
        <w:t>日、</w:t>
      </w:r>
      <w:r w:rsidRPr="00B9609C">
        <w:rPr>
          <w:rFonts w:ascii="Times New Roman"/>
          <w:bCs/>
          <w:color w:val="000000" w:themeColor="text1"/>
          <w:kern w:val="0"/>
          <w:sz w:val="24"/>
          <w:szCs w:val="24"/>
        </w:rPr>
        <w:t>4</w:t>
      </w:r>
      <w:r w:rsidRPr="00B9609C">
        <w:rPr>
          <w:rFonts w:ascii="Times New Roman"/>
          <w:bCs/>
          <w:color w:val="000000" w:themeColor="text1"/>
          <w:kern w:val="0"/>
          <w:sz w:val="24"/>
          <w:szCs w:val="24"/>
        </w:rPr>
        <w:t>月</w:t>
      </w:r>
      <w:r w:rsidRPr="00B9609C">
        <w:rPr>
          <w:rFonts w:ascii="Times New Roman"/>
          <w:bCs/>
          <w:color w:val="000000" w:themeColor="text1"/>
          <w:kern w:val="0"/>
          <w:sz w:val="24"/>
          <w:szCs w:val="24"/>
        </w:rPr>
        <w:t>12</w:t>
      </w:r>
      <w:r w:rsidRPr="00B9609C">
        <w:rPr>
          <w:rFonts w:ascii="Times New Roman"/>
          <w:bCs/>
          <w:color w:val="000000" w:themeColor="text1"/>
          <w:kern w:val="0"/>
          <w:sz w:val="24"/>
          <w:szCs w:val="24"/>
        </w:rPr>
        <w:t>日履勘紀錄製表。</w:t>
      </w:r>
    </w:p>
    <w:p w:rsidR="00AD24B9" w:rsidRPr="00B9609C" w:rsidRDefault="00AD24B9" w:rsidP="00285E1E">
      <w:pPr>
        <w:pStyle w:val="1"/>
        <w:numPr>
          <w:ilvl w:val="0"/>
          <w:numId w:val="0"/>
        </w:numPr>
        <w:ind w:left="1701" w:hangingChars="500" w:hanging="1701"/>
        <w:rPr>
          <w:rFonts w:ascii="Times New Roman"/>
          <w:color w:val="000000" w:themeColor="text1"/>
          <w:kern w:val="0"/>
        </w:rPr>
      </w:pPr>
      <w:bookmarkStart w:id="7513" w:name="_Toc23776825"/>
      <w:r w:rsidRPr="00B9609C">
        <w:rPr>
          <w:rFonts w:hint="eastAsia"/>
          <w:color w:val="000000" w:themeColor="text1"/>
        </w:rPr>
        <w:lastRenderedPageBreak/>
        <w:t>附表十三</w:t>
      </w:r>
      <w:r w:rsidRPr="00B9609C">
        <w:rPr>
          <w:rFonts w:ascii="Times New Roman"/>
          <w:color w:val="000000" w:themeColor="text1"/>
          <w:kern w:val="0"/>
        </w:rPr>
        <w:t>、</w:t>
      </w:r>
      <w:r w:rsidRPr="00B9609C">
        <w:rPr>
          <w:rFonts w:ascii="Times New Roman" w:hint="eastAsia"/>
          <w:color w:val="000000" w:themeColor="text1"/>
          <w:kern w:val="0"/>
        </w:rPr>
        <w:t>委員訪視身心障礙收容人概況</w:t>
      </w:r>
      <w:bookmarkEnd w:id="7513"/>
    </w:p>
    <w:tbl>
      <w:tblPr>
        <w:tblStyle w:val="af9"/>
        <w:tblW w:w="0" w:type="auto"/>
        <w:tblLayout w:type="fixed"/>
        <w:tblLook w:val="04A0" w:firstRow="1" w:lastRow="0" w:firstColumn="1" w:lastColumn="0" w:noHBand="0" w:noVBand="1"/>
      </w:tblPr>
      <w:tblGrid>
        <w:gridCol w:w="817"/>
        <w:gridCol w:w="2268"/>
        <w:gridCol w:w="1559"/>
        <w:gridCol w:w="993"/>
        <w:gridCol w:w="3260"/>
      </w:tblGrid>
      <w:tr w:rsidR="00F01395" w:rsidRPr="00B9609C" w:rsidTr="00AD24B9">
        <w:trPr>
          <w:trHeight w:val="567"/>
          <w:tblHeader/>
        </w:trPr>
        <w:tc>
          <w:tcPr>
            <w:tcW w:w="817" w:type="dxa"/>
            <w:shd w:val="clear" w:color="auto" w:fill="DAEEF3" w:themeFill="accent5" w:themeFillTint="33"/>
            <w:vAlign w:val="center"/>
          </w:tcPr>
          <w:p w:rsidR="00AD24B9" w:rsidRPr="00B9609C" w:rsidRDefault="00AD24B9" w:rsidP="00ED76E3">
            <w:pPr>
              <w:jc w:val="center"/>
              <w:rPr>
                <w:rFonts w:ascii="Times New Roman"/>
                <w:b/>
                <w:color w:val="000000" w:themeColor="text1"/>
                <w:sz w:val="24"/>
                <w:szCs w:val="24"/>
              </w:rPr>
            </w:pPr>
            <w:r w:rsidRPr="00B9609C">
              <w:rPr>
                <w:rFonts w:ascii="Times New Roman" w:hint="eastAsia"/>
                <w:b/>
                <w:color w:val="000000" w:themeColor="text1"/>
                <w:sz w:val="24"/>
                <w:szCs w:val="24"/>
              </w:rPr>
              <w:t>訪視</w:t>
            </w:r>
            <w:r w:rsidRPr="00B9609C">
              <w:rPr>
                <w:rFonts w:ascii="Times New Roman"/>
                <w:b/>
                <w:color w:val="000000" w:themeColor="text1"/>
                <w:sz w:val="24"/>
                <w:szCs w:val="24"/>
              </w:rPr>
              <w:t>日期</w:t>
            </w:r>
          </w:p>
        </w:tc>
        <w:tc>
          <w:tcPr>
            <w:tcW w:w="2268" w:type="dxa"/>
            <w:shd w:val="clear" w:color="auto" w:fill="DAEEF3" w:themeFill="accent5" w:themeFillTint="33"/>
            <w:vAlign w:val="center"/>
          </w:tcPr>
          <w:p w:rsidR="00AD24B9" w:rsidRPr="00B9609C" w:rsidRDefault="00AD24B9" w:rsidP="00ED76E3">
            <w:pPr>
              <w:jc w:val="center"/>
              <w:rPr>
                <w:rFonts w:ascii="Times New Roman"/>
                <w:b/>
                <w:color w:val="000000" w:themeColor="text1"/>
                <w:sz w:val="24"/>
                <w:szCs w:val="24"/>
              </w:rPr>
            </w:pPr>
            <w:r w:rsidRPr="00B9609C">
              <w:rPr>
                <w:rFonts w:ascii="Times New Roman" w:hint="eastAsia"/>
                <w:b/>
                <w:color w:val="000000" w:themeColor="text1"/>
                <w:sz w:val="24"/>
                <w:szCs w:val="24"/>
              </w:rPr>
              <w:t>訪視</w:t>
            </w:r>
            <w:r w:rsidRPr="00B9609C">
              <w:rPr>
                <w:rFonts w:ascii="Times New Roman"/>
                <w:b/>
                <w:color w:val="000000" w:themeColor="text1"/>
                <w:sz w:val="24"/>
                <w:szCs w:val="24"/>
              </w:rPr>
              <w:t>地點</w:t>
            </w:r>
          </w:p>
        </w:tc>
        <w:tc>
          <w:tcPr>
            <w:tcW w:w="1559" w:type="dxa"/>
            <w:shd w:val="clear" w:color="auto" w:fill="DAEEF3" w:themeFill="accent5" w:themeFillTint="33"/>
            <w:vAlign w:val="center"/>
          </w:tcPr>
          <w:p w:rsidR="00AD24B9" w:rsidRPr="00B9609C" w:rsidRDefault="00AD24B9" w:rsidP="00ED76E3">
            <w:pPr>
              <w:jc w:val="center"/>
              <w:rPr>
                <w:rFonts w:ascii="Times New Roman"/>
                <w:b/>
                <w:color w:val="000000" w:themeColor="text1"/>
                <w:sz w:val="24"/>
                <w:szCs w:val="24"/>
              </w:rPr>
            </w:pPr>
            <w:r w:rsidRPr="00B9609C">
              <w:rPr>
                <w:rFonts w:ascii="Times New Roman" w:hint="eastAsia"/>
                <w:b/>
                <w:color w:val="000000" w:themeColor="text1"/>
                <w:sz w:val="24"/>
                <w:szCs w:val="24"/>
              </w:rPr>
              <w:t>訪視發現</w:t>
            </w:r>
            <w:r w:rsidRPr="00B9609C">
              <w:rPr>
                <w:rFonts w:ascii="Times New Roman"/>
                <w:b/>
                <w:color w:val="000000" w:themeColor="text1"/>
                <w:sz w:val="24"/>
                <w:szCs w:val="24"/>
              </w:rPr>
              <w:br/>
            </w:r>
            <w:r w:rsidRPr="00B9609C">
              <w:rPr>
                <w:rFonts w:ascii="Times New Roman"/>
                <w:b/>
                <w:color w:val="000000" w:themeColor="text1"/>
                <w:sz w:val="24"/>
                <w:szCs w:val="24"/>
              </w:rPr>
              <w:t>障礙情形</w:t>
            </w:r>
          </w:p>
        </w:tc>
        <w:tc>
          <w:tcPr>
            <w:tcW w:w="993" w:type="dxa"/>
            <w:shd w:val="clear" w:color="auto" w:fill="DAEEF3" w:themeFill="accent5" w:themeFillTint="33"/>
            <w:vAlign w:val="center"/>
          </w:tcPr>
          <w:p w:rsidR="00AD24B9" w:rsidRPr="00B9609C" w:rsidRDefault="00AD24B9" w:rsidP="00ED76E3">
            <w:pPr>
              <w:jc w:val="center"/>
              <w:rPr>
                <w:rFonts w:ascii="Times New Roman"/>
                <w:b/>
                <w:color w:val="000000" w:themeColor="text1"/>
                <w:sz w:val="24"/>
                <w:szCs w:val="24"/>
              </w:rPr>
            </w:pPr>
            <w:r w:rsidRPr="00B9609C">
              <w:rPr>
                <w:rFonts w:ascii="Times New Roman"/>
                <w:b/>
                <w:color w:val="000000" w:themeColor="text1"/>
                <w:sz w:val="24"/>
                <w:szCs w:val="24"/>
              </w:rPr>
              <w:t>人數</w:t>
            </w:r>
          </w:p>
        </w:tc>
        <w:tc>
          <w:tcPr>
            <w:tcW w:w="3260" w:type="dxa"/>
            <w:shd w:val="clear" w:color="auto" w:fill="DAEEF3" w:themeFill="accent5" w:themeFillTint="33"/>
            <w:vAlign w:val="center"/>
          </w:tcPr>
          <w:p w:rsidR="00AD24B9" w:rsidRPr="00B9609C" w:rsidRDefault="00AD24B9" w:rsidP="00ED76E3">
            <w:pPr>
              <w:jc w:val="center"/>
              <w:rPr>
                <w:rFonts w:ascii="Times New Roman"/>
                <w:b/>
                <w:color w:val="000000" w:themeColor="text1"/>
                <w:sz w:val="24"/>
                <w:szCs w:val="24"/>
              </w:rPr>
            </w:pPr>
            <w:r w:rsidRPr="00B9609C">
              <w:rPr>
                <w:rFonts w:ascii="Times New Roman" w:hint="eastAsia"/>
                <w:b/>
                <w:color w:val="000000" w:themeColor="text1"/>
                <w:sz w:val="24"/>
                <w:szCs w:val="24"/>
              </w:rPr>
              <w:t>訪視</w:t>
            </w:r>
            <w:r w:rsidRPr="00B9609C">
              <w:rPr>
                <w:rFonts w:ascii="Times New Roman"/>
                <w:b/>
                <w:color w:val="000000" w:themeColor="text1"/>
                <w:sz w:val="24"/>
                <w:szCs w:val="24"/>
              </w:rPr>
              <w:t>備註</w:t>
            </w:r>
            <w:r w:rsidRPr="00B9609C">
              <w:rPr>
                <w:rFonts w:ascii="Times New Roman" w:hint="eastAsia"/>
                <w:b/>
                <w:color w:val="000000" w:themeColor="text1"/>
                <w:sz w:val="24"/>
                <w:szCs w:val="24"/>
              </w:rPr>
              <w:br/>
            </w:r>
            <w:r w:rsidRPr="00B9609C">
              <w:rPr>
                <w:rFonts w:ascii="Times New Roman" w:hint="eastAsia"/>
                <w:b/>
                <w:color w:val="000000" w:themeColor="text1"/>
                <w:sz w:val="24"/>
                <w:szCs w:val="24"/>
              </w:rPr>
              <w:t>（數字為呼號）</w:t>
            </w:r>
          </w:p>
        </w:tc>
      </w:tr>
      <w:tr w:rsidR="00F01395" w:rsidRPr="00B9609C" w:rsidTr="00AD24B9">
        <w:tc>
          <w:tcPr>
            <w:tcW w:w="817" w:type="dxa"/>
            <w:vMerge w:val="restart"/>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108</w:t>
            </w:r>
            <w:r w:rsidRPr="00B9609C">
              <w:rPr>
                <w:rFonts w:ascii="Times New Roman" w:hint="eastAsia"/>
                <w:color w:val="000000" w:themeColor="text1"/>
                <w:sz w:val="24"/>
                <w:szCs w:val="24"/>
              </w:rPr>
              <w:br/>
            </w:r>
            <w:r w:rsidRPr="00B9609C">
              <w:rPr>
                <w:rFonts w:ascii="Times New Roman"/>
                <w:color w:val="000000" w:themeColor="text1"/>
                <w:sz w:val="24"/>
                <w:szCs w:val="24"/>
              </w:rPr>
              <w:t>年</w:t>
            </w:r>
            <w:r w:rsidRPr="00B9609C">
              <w:rPr>
                <w:rFonts w:ascii="Times New Roman" w:hint="eastAsia"/>
                <w:color w:val="000000" w:themeColor="text1"/>
                <w:sz w:val="24"/>
                <w:szCs w:val="24"/>
              </w:rPr>
              <w:br/>
            </w:r>
            <w:r w:rsidRPr="00B9609C">
              <w:rPr>
                <w:rFonts w:ascii="Times New Roman"/>
                <w:color w:val="000000" w:themeColor="text1"/>
                <w:sz w:val="24"/>
                <w:szCs w:val="24"/>
              </w:rPr>
              <w:t>1</w:t>
            </w:r>
            <w:r w:rsidRPr="00B9609C">
              <w:rPr>
                <w:rFonts w:ascii="Times New Roman" w:hint="eastAsia"/>
                <w:color w:val="000000" w:themeColor="text1"/>
                <w:sz w:val="24"/>
                <w:szCs w:val="24"/>
              </w:rPr>
              <w:br/>
            </w:r>
            <w:r w:rsidRPr="00B9609C">
              <w:rPr>
                <w:rFonts w:ascii="Times New Roman"/>
                <w:color w:val="000000" w:themeColor="text1"/>
                <w:sz w:val="24"/>
                <w:szCs w:val="24"/>
              </w:rPr>
              <w:t>月</w:t>
            </w:r>
            <w:r w:rsidRPr="00B9609C">
              <w:rPr>
                <w:rFonts w:ascii="Times New Roman" w:hint="eastAsia"/>
                <w:color w:val="000000" w:themeColor="text1"/>
                <w:sz w:val="24"/>
                <w:szCs w:val="24"/>
              </w:rPr>
              <w:br/>
            </w:r>
            <w:r w:rsidRPr="00B9609C">
              <w:rPr>
                <w:rFonts w:ascii="Times New Roman"/>
                <w:color w:val="000000" w:themeColor="text1"/>
                <w:sz w:val="24"/>
                <w:szCs w:val="24"/>
              </w:rPr>
              <w:t>21</w:t>
            </w:r>
            <w:r w:rsidRPr="00B9609C">
              <w:rPr>
                <w:rFonts w:ascii="Times New Roman" w:hint="eastAsia"/>
                <w:color w:val="000000" w:themeColor="text1"/>
                <w:sz w:val="24"/>
                <w:szCs w:val="24"/>
              </w:rPr>
              <w:br/>
            </w:r>
            <w:r w:rsidRPr="00B9609C">
              <w:rPr>
                <w:rFonts w:ascii="Times New Roman"/>
                <w:color w:val="000000" w:themeColor="text1"/>
                <w:sz w:val="24"/>
                <w:szCs w:val="24"/>
              </w:rPr>
              <w:t>日</w:t>
            </w:r>
          </w:p>
        </w:tc>
        <w:tc>
          <w:tcPr>
            <w:tcW w:w="2268"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法務部矯正署臺南監獄病舍</w:t>
            </w: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肢體障礙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restart"/>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法務部矯正署臺南監獄第三工廠</w:t>
            </w: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kern w:val="0"/>
                <w:sz w:val="24"/>
                <w:szCs w:val="24"/>
              </w:rPr>
              <w:t>高齡</w:t>
            </w:r>
            <w:r w:rsidRPr="00B9609C">
              <w:rPr>
                <w:rFonts w:ascii="Times New Roman" w:hint="eastAsia"/>
                <w:color w:val="000000" w:themeColor="text1"/>
                <w:sz w:val="24"/>
                <w:szCs w:val="24"/>
              </w:rPr>
              <w:t>老化</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蘇○</w:t>
            </w:r>
            <w:r w:rsidRPr="00B9609C">
              <w:rPr>
                <w:rFonts w:ascii="Times New Roman" w:hint="eastAsia"/>
                <w:color w:val="000000" w:themeColor="text1"/>
                <w:sz w:val="24"/>
                <w:szCs w:val="24"/>
              </w:rPr>
              <w:t>86</w:t>
            </w:r>
            <w:r w:rsidRPr="00B9609C">
              <w:rPr>
                <w:rFonts w:ascii="Times New Roman" w:hint="eastAsia"/>
                <w:color w:val="000000" w:themeColor="text1"/>
                <w:sz w:val="24"/>
                <w:szCs w:val="24"/>
              </w:rPr>
              <w:t>歲</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肢體障礙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5575</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肢體障礙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3793</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restart"/>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法務部矯正署臺南監獄第</w:t>
            </w:r>
            <w:r w:rsidRPr="00B9609C">
              <w:rPr>
                <w:rFonts w:ascii="Times New Roman" w:hint="eastAsia"/>
                <w:color w:val="000000" w:themeColor="text1"/>
                <w:sz w:val="24"/>
                <w:szCs w:val="24"/>
              </w:rPr>
              <w:t>十</w:t>
            </w:r>
            <w:r w:rsidRPr="00B9609C">
              <w:rPr>
                <w:rFonts w:ascii="Times New Roman"/>
                <w:color w:val="000000" w:themeColor="text1"/>
                <w:sz w:val="24"/>
                <w:szCs w:val="24"/>
              </w:rPr>
              <w:t>三工廠</w:t>
            </w: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hAnsi="標楷體" w:hint="eastAsia"/>
                <w:color w:val="000000" w:themeColor="text1"/>
                <w:sz w:val="24"/>
                <w:szCs w:val="24"/>
              </w:rPr>
              <w:t>重症疾患</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吳</w:t>
            </w:r>
            <w:r w:rsidRPr="00B9609C">
              <w:rPr>
                <w:rFonts w:ascii="Times New Roman" w:hint="eastAsia"/>
                <w:color w:val="000000" w:themeColor="text1"/>
                <w:sz w:val="24"/>
                <w:szCs w:val="24"/>
              </w:rPr>
              <w:t>○○</w:t>
            </w:r>
            <w:r w:rsidRPr="00B9609C">
              <w:rPr>
                <w:rFonts w:ascii="Times New Roman"/>
                <w:color w:val="000000" w:themeColor="text1"/>
                <w:sz w:val="24"/>
                <w:szCs w:val="24"/>
              </w:rPr>
              <w:br/>
            </w:r>
            <w:r w:rsidRPr="00B9609C">
              <w:rPr>
                <w:rFonts w:ascii="Times New Roman"/>
                <w:color w:val="000000" w:themeColor="text1"/>
                <w:sz w:val="24"/>
                <w:szCs w:val="24"/>
              </w:rPr>
              <w:t>淋巴癌四期</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hint="eastAsia"/>
                <w:color w:val="000000" w:themeColor="text1"/>
                <w:sz w:val="24"/>
                <w:szCs w:val="24"/>
              </w:rPr>
              <w:t>精神障礙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曾○○</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法務部矯正署臺南監獄</w:t>
            </w:r>
            <w:r w:rsidRPr="00B9609C">
              <w:rPr>
                <w:rFonts w:ascii="Times New Roman" w:hint="eastAsia"/>
                <w:color w:val="000000" w:themeColor="text1"/>
                <w:sz w:val="24"/>
                <w:szCs w:val="24"/>
              </w:rPr>
              <w:t>五舍</w:t>
            </w: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hint="eastAsia"/>
                <w:color w:val="000000" w:themeColor="text1"/>
                <w:sz w:val="24"/>
                <w:szCs w:val="24"/>
              </w:rPr>
              <w:t>精神障礙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4958</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restart"/>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法務部矯正署臺南監獄女所</w:t>
            </w: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hint="eastAsia"/>
                <w:color w:val="000000" w:themeColor="text1"/>
                <w:sz w:val="24"/>
                <w:szCs w:val="24"/>
              </w:rPr>
              <w:t>精神障礙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訪問身體狀況及服藥情形</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kern w:val="0"/>
                <w:sz w:val="24"/>
                <w:szCs w:val="24"/>
              </w:rPr>
              <w:t>攜子入監</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法務部矯正署臺南監</w:t>
            </w:r>
            <w:r w:rsidRPr="00B9609C">
              <w:rPr>
                <w:rFonts w:ascii="Times New Roman" w:hint="eastAsia"/>
                <w:color w:val="000000" w:themeColor="text1"/>
                <w:sz w:val="24"/>
                <w:szCs w:val="24"/>
              </w:rPr>
              <w:t>風雨走廊</w:t>
            </w:r>
          </w:p>
        </w:tc>
        <w:tc>
          <w:tcPr>
            <w:tcW w:w="1559" w:type="dxa"/>
            <w:vAlign w:val="center"/>
          </w:tcPr>
          <w:p w:rsidR="00AD24B9" w:rsidRPr="00B9609C" w:rsidRDefault="00AD24B9" w:rsidP="00ED76E3">
            <w:pPr>
              <w:rPr>
                <w:rFonts w:ascii="Times New Roman"/>
                <w:color w:val="000000" w:themeColor="text1"/>
                <w:kern w:val="0"/>
                <w:sz w:val="24"/>
                <w:szCs w:val="24"/>
              </w:rPr>
            </w:pPr>
            <w:r w:rsidRPr="00B9609C">
              <w:rPr>
                <w:rFonts w:ascii="Times New Roman" w:hint="eastAsia"/>
                <w:color w:val="000000" w:themeColor="text1"/>
                <w:kern w:val="0"/>
                <w:sz w:val="24"/>
                <w:szCs w:val="24"/>
              </w:rPr>
              <w:t>跌倒受傷</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戒護外醫</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restart"/>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法務部矯正署</w:t>
            </w:r>
            <w:r w:rsidRPr="00B9609C">
              <w:rPr>
                <w:rFonts w:ascii="Times New Roman" w:hint="eastAsia"/>
                <w:color w:val="000000" w:themeColor="text1"/>
                <w:sz w:val="24"/>
                <w:szCs w:val="24"/>
              </w:rPr>
              <w:t>臺南看守所</w:t>
            </w:r>
          </w:p>
        </w:tc>
        <w:tc>
          <w:tcPr>
            <w:tcW w:w="1559" w:type="dxa"/>
            <w:vAlign w:val="center"/>
          </w:tcPr>
          <w:p w:rsidR="00AD24B9" w:rsidRPr="00B9609C" w:rsidRDefault="00AD24B9" w:rsidP="00ED76E3">
            <w:pPr>
              <w:rPr>
                <w:rFonts w:ascii="Times New Roman"/>
                <w:color w:val="000000" w:themeColor="text1"/>
                <w:kern w:val="0"/>
                <w:sz w:val="24"/>
                <w:szCs w:val="24"/>
              </w:rPr>
            </w:pPr>
            <w:r w:rsidRPr="00B9609C">
              <w:rPr>
                <w:rFonts w:ascii="Times New Roman" w:hint="eastAsia"/>
                <w:color w:val="000000" w:themeColor="text1"/>
                <w:kern w:val="0"/>
                <w:sz w:val="24"/>
                <w:szCs w:val="24"/>
              </w:rPr>
              <w:t>認知障礙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42</w:t>
            </w:r>
            <w:r w:rsidRPr="00B9609C">
              <w:rPr>
                <w:rFonts w:ascii="Times New Roman" w:hint="eastAsia"/>
                <w:color w:val="000000" w:themeColor="text1"/>
                <w:sz w:val="24"/>
                <w:szCs w:val="24"/>
              </w:rPr>
              <w:t>歲</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kern w:val="0"/>
                <w:sz w:val="24"/>
                <w:szCs w:val="24"/>
              </w:rPr>
            </w:pPr>
            <w:r w:rsidRPr="00B9609C">
              <w:rPr>
                <w:rFonts w:ascii="Times New Roman" w:hint="eastAsia"/>
                <w:color w:val="000000" w:themeColor="text1"/>
                <w:kern w:val="0"/>
                <w:sz w:val="24"/>
                <w:szCs w:val="24"/>
              </w:rPr>
              <w:t>肢體障礙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kern w:val="0"/>
                <w:sz w:val="24"/>
                <w:szCs w:val="24"/>
              </w:rPr>
              <w:t>小兒麻痺</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kern w:val="0"/>
                <w:sz w:val="24"/>
                <w:szCs w:val="24"/>
              </w:rPr>
            </w:pPr>
            <w:r w:rsidRPr="00B9609C">
              <w:rPr>
                <w:rFonts w:ascii="Times New Roman" w:hint="eastAsia"/>
                <w:color w:val="000000" w:themeColor="text1"/>
                <w:kern w:val="0"/>
                <w:sz w:val="24"/>
                <w:szCs w:val="24"/>
              </w:rPr>
              <w:t>肢體障礙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車禍截肢</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法務部矯正署</w:t>
            </w:r>
            <w:r w:rsidRPr="00B9609C">
              <w:rPr>
                <w:rFonts w:ascii="Times New Roman" w:hint="eastAsia"/>
                <w:color w:val="000000" w:themeColor="text1"/>
                <w:sz w:val="24"/>
                <w:szCs w:val="24"/>
              </w:rPr>
              <w:t>臺南看守所女所</w:t>
            </w:r>
          </w:p>
        </w:tc>
        <w:tc>
          <w:tcPr>
            <w:tcW w:w="1559" w:type="dxa"/>
            <w:vAlign w:val="center"/>
          </w:tcPr>
          <w:p w:rsidR="00AD24B9" w:rsidRPr="00B9609C" w:rsidRDefault="00AD24B9" w:rsidP="00ED76E3">
            <w:pPr>
              <w:rPr>
                <w:rFonts w:ascii="Times New Roman"/>
                <w:color w:val="000000" w:themeColor="text1"/>
                <w:kern w:val="0"/>
                <w:sz w:val="24"/>
                <w:szCs w:val="24"/>
              </w:rPr>
            </w:pPr>
            <w:r w:rsidRPr="00B9609C">
              <w:rPr>
                <w:rFonts w:ascii="Times New Roman" w:hint="eastAsia"/>
                <w:color w:val="000000" w:themeColor="text1"/>
                <w:sz w:val="24"/>
                <w:szCs w:val="24"/>
              </w:rPr>
              <w:t>精神障礙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服藥中，工作量減</w:t>
            </w:r>
            <w:r w:rsidRPr="00B9609C">
              <w:rPr>
                <w:rFonts w:ascii="Times New Roman" w:hint="eastAsia"/>
                <w:color w:val="000000" w:themeColor="text1"/>
                <w:sz w:val="24"/>
                <w:szCs w:val="24"/>
              </w:rPr>
              <w:t>20%</w:t>
            </w:r>
          </w:p>
        </w:tc>
      </w:tr>
      <w:tr w:rsidR="00F01395" w:rsidRPr="00B9609C" w:rsidTr="00AD24B9">
        <w:tc>
          <w:tcPr>
            <w:tcW w:w="817" w:type="dxa"/>
            <w:vMerge w:val="restart"/>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108</w:t>
            </w:r>
            <w:r w:rsidRPr="00B9609C">
              <w:rPr>
                <w:rFonts w:ascii="Times New Roman" w:hint="eastAsia"/>
                <w:color w:val="000000" w:themeColor="text1"/>
                <w:sz w:val="24"/>
                <w:szCs w:val="24"/>
              </w:rPr>
              <w:br/>
            </w:r>
            <w:r w:rsidRPr="00B9609C">
              <w:rPr>
                <w:rFonts w:ascii="Times New Roman"/>
                <w:color w:val="000000" w:themeColor="text1"/>
                <w:sz w:val="24"/>
                <w:szCs w:val="24"/>
              </w:rPr>
              <w:t>年</w:t>
            </w:r>
            <w:r w:rsidRPr="00B9609C">
              <w:rPr>
                <w:rFonts w:ascii="Times New Roman" w:hint="eastAsia"/>
                <w:color w:val="000000" w:themeColor="text1"/>
                <w:sz w:val="24"/>
                <w:szCs w:val="24"/>
              </w:rPr>
              <w:br/>
            </w:r>
            <w:r w:rsidRPr="00B9609C">
              <w:rPr>
                <w:rFonts w:ascii="Times New Roman"/>
                <w:color w:val="000000" w:themeColor="text1"/>
                <w:sz w:val="24"/>
                <w:szCs w:val="24"/>
              </w:rPr>
              <w:t>1</w:t>
            </w:r>
            <w:r w:rsidRPr="00B9609C">
              <w:rPr>
                <w:rFonts w:ascii="Times New Roman" w:hint="eastAsia"/>
                <w:color w:val="000000" w:themeColor="text1"/>
                <w:sz w:val="24"/>
                <w:szCs w:val="24"/>
              </w:rPr>
              <w:br/>
            </w:r>
            <w:r w:rsidRPr="00B9609C">
              <w:rPr>
                <w:rFonts w:ascii="Times New Roman"/>
                <w:color w:val="000000" w:themeColor="text1"/>
                <w:sz w:val="24"/>
                <w:szCs w:val="24"/>
              </w:rPr>
              <w:t>月</w:t>
            </w:r>
            <w:r w:rsidRPr="00B9609C">
              <w:rPr>
                <w:rFonts w:ascii="Times New Roman" w:hint="eastAsia"/>
                <w:color w:val="000000" w:themeColor="text1"/>
                <w:sz w:val="24"/>
                <w:szCs w:val="24"/>
              </w:rPr>
              <w:br/>
            </w:r>
            <w:r w:rsidRPr="00B9609C">
              <w:rPr>
                <w:rFonts w:ascii="Times New Roman"/>
                <w:color w:val="000000" w:themeColor="text1"/>
                <w:sz w:val="24"/>
                <w:szCs w:val="24"/>
              </w:rPr>
              <w:t>22</w:t>
            </w:r>
            <w:r w:rsidRPr="00B9609C">
              <w:rPr>
                <w:rFonts w:ascii="Times New Roman" w:hint="eastAsia"/>
                <w:color w:val="000000" w:themeColor="text1"/>
                <w:sz w:val="24"/>
                <w:szCs w:val="24"/>
              </w:rPr>
              <w:br/>
            </w:r>
            <w:r w:rsidRPr="00B9609C">
              <w:rPr>
                <w:rFonts w:ascii="Times New Roman"/>
                <w:color w:val="000000" w:themeColor="text1"/>
                <w:sz w:val="24"/>
                <w:szCs w:val="24"/>
              </w:rPr>
              <w:t>日</w:t>
            </w:r>
          </w:p>
        </w:tc>
        <w:tc>
          <w:tcPr>
            <w:tcW w:w="2268" w:type="dxa"/>
            <w:vMerge w:val="restart"/>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法務部矯正署高雄第二監獄</w:t>
            </w: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hAnsi="標楷體" w:hint="eastAsia"/>
                <w:color w:val="000000" w:themeColor="text1"/>
                <w:sz w:val="24"/>
                <w:szCs w:val="24"/>
              </w:rPr>
              <w:t>重症疾患</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心臟病</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hAnsi="標楷體" w:hint="eastAsia"/>
                <w:color w:val="000000" w:themeColor="text1"/>
                <w:sz w:val="24"/>
                <w:szCs w:val="24"/>
              </w:rPr>
              <w:t>重症疾患</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癌症末期</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hint="eastAsia"/>
                <w:color w:val="000000" w:themeColor="text1"/>
                <w:sz w:val="24"/>
                <w:szCs w:val="24"/>
              </w:rPr>
              <w:t>高齡老化</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hint="eastAsia"/>
                <w:color w:val="000000" w:themeColor="text1"/>
                <w:sz w:val="24"/>
                <w:szCs w:val="24"/>
              </w:rPr>
              <w:t>精神障礙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hint="eastAsia"/>
                <w:color w:val="000000" w:themeColor="text1"/>
                <w:sz w:val="24"/>
                <w:szCs w:val="24"/>
              </w:rPr>
              <w:t>肢體障礙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髖關節退化</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color w:val="000000" w:themeColor="text1"/>
                <w:sz w:val="24"/>
                <w:szCs w:val="24"/>
              </w:rPr>
            </w:pPr>
            <w:r w:rsidRPr="00B9609C">
              <w:rPr>
                <w:rFonts w:ascii="Times New Roman" w:hint="eastAsia"/>
                <w:color w:val="000000" w:themeColor="text1"/>
                <w:sz w:val="24"/>
                <w:szCs w:val="24"/>
              </w:rPr>
              <w:t>身心障礙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4</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洪○○、王○○、王○○、李○○（</w:t>
            </w:r>
            <w:r w:rsidRPr="00B9609C">
              <w:rPr>
                <w:rFonts w:ascii="Times New Roman" w:hint="eastAsia"/>
                <w:color w:val="000000" w:themeColor="text1"/>
                <w:sz w:val="24"/>
                <w:szCs w:val="24"/>
              </w:rPr>
              <w:t>25</w:t>
            </w:r>
            <w:r w:rsidRPr="00B9609C">
              <w:rPr>
                <w:rFonts w:ascii="Times New Roman" w:hint="eastAsia"/>
                <w:color w:val="000000" w:themeColor="text1"/>
                <w:sz w:val="24"/>
                <w:szCs w:val="24"/>
              </w:rPr>
              <w:t>房）</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restart"/>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法務部矯正署</w:t>
            </w:r>
            <w:r w:rsidRPr="00B9609C">
              <w:rPr>
                <w:rFonts w:ascii="Times New Roman" w:hint="eastAsia"/>
                <w:color w:val="000000" w:themeColor="text1"/>
                <w:sz w:val="24"/>
                <w:szCs w:val="24"/>
              </w:rPr>
              <w:t>高雄戒治所</w:t>
            </w: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hint="eastAsia"/>
                <w:color w:val="000000" w:themeColor="text1"/>
                <w:sz w:val="24"/>
                <w:szCs w:val="24"/>
              </w:rPr>
              <w:t>人格發展障礙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胡○○少年收容人</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hAnsi="標楷體" w:hint="eastAsia"/>
                <w:color w:val="000000" w:themeColor="text1"/>
                <w:sz w:val="24"/>
                <w:szCs w:val="24"/>
              </w:rPr>
              <w:t>重症疾患</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柯○○</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hint="eastAsia"/>
                <w:color w:val="000000" w:themeColor="text1"/>
                <w:sz w:val="24"/>
                <w:szCs w:val="24"/>
              </w:rPr>
              <w:t>精神障礙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陳○○</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hint="eastAsia"/>
                <w:color w:val="000000" w:themeColor="text1"/>
                <w:sz w:val="24"/>
                <w:szCs w:val="24"/>
              </w:rPr>
              <w:t>精神障礙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彭○○</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法務部矯正署高雄監獄</w:t>
            </w: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hint="eastAsia"/>
                <w:color w:val="000000" w:themeColor="text1"/>
                <w:sz w:val="24"/>
                <w:szCs w:val="24"/>
              </w:rPr>
              <w:t>身心障礙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2530</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法務部矯正署高雄監獄</w:t>
            </w:r>
            <w:r w:rsidRPr="00B9609C">
              <w:rPr>
                <w:rFonts w:ascii="Times New Roman" w:hint="eastAsia"/>
                <w:color w:val="000000" w:themeColor="text1"/>
                <w:sz w:val="24"/>
                <w:szCs w:val="24"/>
              </w:rPr>
              <w:t>十四工廠</w:t>
            </w: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hint="eastAsia"/>
                <w:color w:val="000000" w:themeColor="text1"/>
                <w:sz w:val="24"/>
                <w:szCs w:val="24"/>
              </w:rPr>
              <w:t>身心障礙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7</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工廠作業中</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法務部矯正署高雄監獄</w:t>
            </w:r>
            <w:r w:rsidRPr="00B9609C">
              <w:rPr>
                <w:rFonts w:ascii="Times New Roman" w:hint="eastAsia"/>
                <w:color w:val="000000" w:themeColor="text1"/>
                <w:sz w:val="24"/>
                <w:szCs w:val="24"/>
              </w:rPr>
              <w:t>療養房</w:t>
            </w: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hint="eastAsia"/>
                <w:color w:val="000000" w:themeColor="text1"/>
                <w:sz w:val="24"/>
                <w:szCs w:val="24"/>
              </w:rPr>
              <w:t>身心障礙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張○○</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法務部矯正署明陽中學</w:t>
            </w:r>
            <w:r w:rsidRPr="00B9609C">
              <w:rPr>
                <w:rFonts w:ascii="Times New Roman" w:hint="eastAsia"/>
                <w:color w:val="000000" w:themeColor="text1"/>
                <w:sz w:val="24"/>
                <w:szCs w:val="24"/>
              </w:rPr>
              <w:t>保護房（</w:t>
            </w:r>
            <w:r w:rsidRPr="00B9609C">
              <w:rPr>
                <w:rFonts w:ascii="Times New Roman" w:hint="eastAsia"/>
                <w:color w:val="000000" w:themeColor="text1"/>
                <w:sz w:val="24"/>
                <w:szCs w:val="24"/>
              </w:rPr>
              <w:t>9</w:t>
            </w:r>
            <w:r w:rsidRPr="00B9609C">
              <w:rPr>
                <w:rFonts w:ascii="Times New Roman" w:hint="eastAsia"/>
                <w:color w:val="000000" w:themeColor="text1"/>
                <w:sz w:val="24"/>
                <w:szCs w:val="24"/>
              </w:rPr>
              <w:lastRenderedPageBreak/>
              <w:t>號）</w:t>
            </w: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hint="eastAsia"/>
                <w:color w:val="000000" w:themeColor="text1"/>
                <w:sz w:val="24"/>
                <w:szCs w:val="24"/>
              </w:rPr>
              <w:lastRenderedPageBreak/>
              <w:t>獨居監禁</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王○○</w:t>
            </w:r>
          </w:p>
        </w:tc>
      </w:tr>
      <w:tr w:rsidR="00F01395" w:rsidRPr="00B9609C" w:rsidTr="00AD24B9">
        <w:tc>
          <w:tcPr>
            <w:tcW w:w="817" w:type="dxa"/>
            <w:vMerge w:val="restart"/>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lastRenderedPageBreak/>
              <w:t>108</w:t>
            </w:r>
            <w:r w:rsidRPr="00B9609C">
              <w:rPr>
                <w:rFonts w:ascii="Times New Roman" w:hint="eastAsia"/>
                <w:color w:val="000000" w:themeColor="text1"/>
                <w:sz w:val="24"/>
                <w:szCs w:val="24"/>
              </w:rPr>
              <w:br/>
            </w:r>
            <w:r w:rsidRPr="00B9609C">
              <w:rPr>
                <w:rFonts w:ascii="Times New Roman"/>
                <w:color w:val="000000" w:themeColor="text1"/>
                <w:sz w:val="24"/>
                <w:szCs w:val="24"/>
              </w:rPr>
              <w:t>年</w:t>
            </w:r>
            <w:r w:rsidRPr="00B9609C">
              <w:rPr>
                <w:rFonts w:ascii="Times New Roman" w:hint="eastAsia"/>
                <w:color w:val="000000" w:themeColor="text1"/>
                <w:sz w:val="24"/>
                <w:szCs w:val="24"/>
              </w:rPr>
              <w:br/>
            </w:r>
            <w:r w:rsidRPr="00B9609C">
              <w:rPr>
                <w:rFonts w:ascii="Times New Roman"/>
                <w:color w:val="000000" w:themeColor="text1"/>
                <w:sz w:val="24"/>
                <w:szCs w:val="24"/>
              </w:rPr>
              <w:t>2</w:t>
            </w:r>
            <w:r w:rsidRPr="00B9609C">
              <w:rPr>
                <w:rFonts w:ascii="Times New Roman" w:hint="eastAsia"/>
                <w:color w:val="000000" w:themeColor="text1"/>
                <w:sz w:val="24"/>
                <w:szCs w:val="24"/>
              </w:rPr>
              <w:br/>
            </w:r>
            <w:r w:rsidRPr="00B9609C">
              <w:rPr>
                <w:rFonts w:ascii="Times New Roman"/>
                <w:color w:val="000000" w:themeColor="text1"/>
                <w:sz w:val="24"/>
                <w:szCs w:val="24"/>
              </w:rPr>
              <w:t>月</w:t>
            </w:r>
            <w:r w:rsidRPr="00B9609C">
              <w:rPr>
                <w:rFonts w:ascii="Times New Roman" w:hint="eastAsia"/>
                <w:color w:val="000000" w:themeColor="text1"/>
                <w:sz w:val="24"/>
                <w:szCs w:val="24"/>
              </w:rPr>
              <w:br/>
            </w:r>
            <w:r w:rsidRPr="00B9609C">
              <w:rPr>
                <w:rFonts w:ascii="Times New Roman"/>
                <w:color w:val="000000" w:themeColor="text1"/>
                <w:sz w:val="24"/>
                <w:szCs w:val="24"/>
              </w:rPr>
              <w:t>22</w:t>
            </w:r>
            <w:r w:rsidRPr="00B9609C">
              <w:rPr>
                <w:rFonts w:ascii="Times New Roman" w:hint="eastAsia"/>
                <w:color w:val="000000" w:themeColor="text1"/>
                <w:sz w:val="24"/>
                <w:szCs w:val="24"/>
              </w:rPr>
              <w:br/>
            </w:r>
            <w:r w:rsidRPr="00B9609C">
              <w:rPr>
                <w:rFonts w:ascii="Times New Roman"/>
                <w:color w:val="000000" w:themeColor="text1"/>
                <w:sz w:val="24"/>
                <w:szCs w:val="24"/>
              </w:rPr>
              <w:t>日</w:t>
            </w:r>
          </w:p>
        </w:tc>
        <w:tc>
          <w:tcPr>
            <w:tcW w:w="2268"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法務部矯正署臺中看守所第一工廠</w:t>
            </w: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hint="eastAsia"/>
                <w:color w:val="000000" w:themeColor="text1"/>
                <w:sz w:val="24"/>
                <w:szCs w:val="24"/>
              </w:rPr>
              <w:t>精神障礙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0468</w:t>
            </w:r>
            <w:r w:rsidRPr="00B9609C">
              <w:rPr>
                <w:rFonts w:ascii="Times New Roman"/>
                <w:color w:val="000000" w:themeColor="text1"/>
                <w:sz w:val="24"/>
                <w:szCs w:val="24"/>
              </w:rPr>
              <w:t>蔡</w:t>
            </w:r>
            <w:r w:rsidRPr="00B9609C">
              <w:rPr>
                <w:rFonts w:ascii="Times New Roman" w:hint="eastAsia"/>
                <w:color w:val="000000" w:themeColor="text1"/>
                <w:sz w:val="24"/>
                <w:szCs w:val="24"/>
              </w:rPr>
              <w:t>○○</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法務部矯正署臺中看守所誠舍違規房</w:t>
            </w: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智能障礙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3347</w:t>
            </w:r>
            <w:r w:rsidRPr="00B9609C">
              <w:rPr>
                <w:rFonts w:ascii="Times New Roman"/>
                <w:color w:val="000000" w:themeColor="text1"/>
                <w:sz w:val="24"/>
                <w:szCs w:val="24"/>
              </w:rPr>
              <w:t>楊</w:t>
            </w:r>
            <w:r w:rsidRPr="00B9609C">
              <w:rPr>
                <w:rFonts w:ascii="Times New Roman" w:hint="eastAsia"/>
                <w:color w:val="000000" w:themeColor="text1"/>
                <w:sz w:val="24"/>
                <w:szCs w:val="24"/>
              </w:rPr>
              <w:t>○○</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restart"/>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法務部矯正署臺中看守所</w:t>
            </w: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自</w:t>
            </w:r>
            <w:r w:rsidRPr="00B9609C">
              <w:rPr>
                <w:rFonts w:ascii="Times New Roman" w:hint="eastAsia"/>
                <w:color w:val="000000" w:themeColor="text1"/>
                <w:sz w:val="24"/>
                <w:szCs w:val="24"/>
              </w:rPr>
              <w:t>我傷害</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3500</w:t>
            </w:r>
            <w:r w:rsidRPr="00B9609C">
              <w:rPr>
                <w:rFonts w:ascii="Times New Roman"/>
                <w:color w:val="000000" w:themeColor="text1"/>
                <w:sz w:val="24"/>
                <w:szCs w:val="24"/>
              </w:rPr>
              <w:t>吞電池</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自</w:t>
            </w:r>
            <w:r w:rsidRPr="00B9609C">
              <w:rPr>
                <w:rFonts w:ascii="Times New Roman" w:hint="eastAsia"/>
                <w:color w:val="000000" w:themeColor="text1"/>
                <w:sz w:val="24"/>
                <w:szCs w:val="24"/>
              </w:rPr>
              <w:t>我傷害</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0168</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自</w:t>
            </w:r>
            <w:r w:rsidRPr="00B9609C">
              <w:rPr>
                <w:rFonts w:ascii="Times New Roman" w:hint="eastAsia"/>
                <w:color w:val="000000" w:themeColor="text1"/>
                <w:sz w:val="24"/>
                <w:szCs w:val="24"/>
              </w:rPr>
              <w:t>我傷害</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0369</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法務部矯正署臺中看守所孝舍</w:t>
            </w: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kern w:val="0"/>
                <w:sz w:val="24"/>
                <w:szCs w:val="24"/>
              </w:rPr>
              <w:t>精神障礙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2655</w:t>
            </w:r>
            <w:r w:rsidRPr="00B9609C">
              <w:rPr>
                <w:rFonts w:ascii="Times New Roman"/>
                <w:color w:val="000000" w:themeColor="text1"/>
                <w:sz w:val="24"/>
                <w:szCs w:val="24"/>
              </w:rPr>
              <w:t>林</w:t>
            </w:r>
            <w:r w:rsidRPr="00B9609C">
              <w:rPr>
                <w:rFonts w:ascii="Times New Roman" w:hint="eastAsia"/>
                <w:color w:val="000000" w:themeColor="text1"/>
                <w:sz w:val="24"/>
                <w:szCs w:val="24"/>
              </w:rPr>
              <w:t>○○</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restart"/>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法務部矯正署臺中監獄</w:t>
            </w:r>
          </w:p>
        </w:tc>
        <w:tc>
          <w:tcPr>
            <w:tcW w:w="1559" w:type="dxa"/>
            <w:vAlign w:val="center"/>
          </w:tcPr>
          <w:p w:rsidR="00AD24B9" w:rsidRPr="00B9609C" w:rsidRDefault="00AD24B9" w:rsidP="00ED76E3">
            <w:pPr>
              <w:rPr>
                <w:rFonts w:ascii="Times New Roman"/>
                <w:color w:val="000000" w:themeColor="text1"/>
                <w:kern w:val="0"/>
                <w:sz w:val="24"/>
                <w:szCs w:val="24"/>
              </w:rPr>
            </w:pPr>
            <w:r w:rsidRPr="00B9609C">
              <w:rPr>
                <w:rFonts w:ascii="Times New Roman" w:hint="eastAsia"/>
                <w:color w:val="000000" w:themeColor="text1"/>
                <w:kern w:val="0"/>
                <w:sz w:val="24"/>
                <w:szCs w:val="24"/>
              </w:rPr>
              <w:t>肢體障礙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5748</w:t>
            </w:r>
            <w:r w:rsidRPr="00B9609C">
              <w:rPr>
                <w:rFonts w:ascii="Times New Roman"/>
                <w:color w:val="000000" w:themeColor="text1"/>
                <w:sz w:val="24"/>
                <w:szCs w:val="24"/>
              </w:rPr>
              <w:t>簡</w:t>
            </w:r>
            <w:r w:rsidRPr="00B9609C">
              <w:rPr>
                <w:rFonts w:ascii="Times New Roman" w:hint="eastAsia"/>
                <w:color w:val="000000" w:themeColor="text1"/>
                <w:sz w:val="24"/>
                <w:szCs w:val="24"/>
              </w:rPr>
              <w:t>○○</w:t>
            </w:r>
          </w:p>
          <w:p w:rsidR="00AD24B9" w:rsidRPr="00B9609C" w:rsidRDefault="00AD24B9" w:rsidP="00ED76E3">
            <w:pPr>
              <w:jc w:val="center"/>
              <w:rPr>
                <w:rFonts w:ascii="Times New Roman"/>
                <w:color w:val="000000" w:themeColor="text1"/>
                <w:kern w:val="0"/>
                <w:sz w:val="24"/>
                <w:szCs w:val="24"/>
              </w:rPr>
            </w:pPr>
            <w:r w:rsidRPr="00B9609C">
              <w:rPr>
                <w:rFonts w:ascii="Times New Roman"/>
                <w:color w:val="000000" w:themeColor="text1"/>
                <w:kern w:val="0"/>
                <w:sz w:val="24"/>
                <w:szCs w:val="24"/>
              </w:rPr>
              <w:t>脊椎受傷</w:t>
            </w:r>
          </w:p>
          <w:p w:rsidR="00AD24B9" w:rsidRPr="00B9609C" w:rsidRDefault="00AD24B9" w:rsidP="00ED76E3">
            <w:pPr>
              <w:jc w:val="center"/>
              <w:rPr>
                <w:rFonts w:ascii="Times New Roman"/>
                <w:color w:val="000000" w:themeColor="text1"/>
                <w:kern w:val="0"/>
                <w:sz w:val="24"/>
                <w:szCs w:val="24"/>
              </w:rPr>
            </w:pPr>
            <w:r w:rsidRPr="00B9609C">
              <w:rPr>
                <w:rFonts w:ascii="Times New Roman"/>
                <w:color w:val="000000" w:themeColor="text1"/>
                <w:kern w:val="0"/>
                <w:sz w:val="24"/>
                <w:szCs w:val="24"/>
              </w:rPr>
              <w:t>肝硬化</w:t>
            </w:r>
          </w:p>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kern w:val="0"/>
                <w:sz w:val="24"/>
                <w:szCs w:val="24"/>
              </w:rPr>
              <w:t>第七類身心障礙</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kern w:val="0"/>
                <w:sz w:val="24"/>
                <w:szCs w:val="24"/>
              </w:rPr>
            </w:pPr>
            <w:r w:rsidRPr="00B9609C">
              <w:rPr>
                <w:rFonts w:ascii="Times New Roman"/>
                <w:color w:val="000000" w:themeColor="text1"/>
                <w:kern w:val="0"/>
                <w:sz w:val="24"/>
                <w:szCs w:val="24"/>
              </w:rPr>
              <w:t>腦損傷</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4091</w:t>
            </w:r>
            <w:r w:rsidRPr="00B9609C">
              <w:rPr>
                <w:rFonts w:ascii="Times New Roman"/>
                <w:color w:val="000000" w:themeColor="text1"/>
                <w:sz w:val="24"/>
                <w:szCs w:val="24"/>
              </w:rPr>
              <w:t>王</w:t>
            </w:r>
            <w:r w:rsidRPr="00B9609C">
              <w:rPr>
                <w:rFonts w:ascii="Times New Roman" w:hint="eastAsia"/>
                <w:color w:val="000000" w:themeColor="text1"/>
                <w:sz w:val="24"/>
                <w:szCs w:val="24"/>
              </w:rPr>
              <w:t>○○</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kern w:val="0"/>
                <w:sz w:val="24"/>
                <w:szCs w:val="24"/>
              </w:rPr>
            </w:pPr>
            <w:r w:rsidRPr="00B9609C">
              <w:rPr>
                <w:rFonts w:ascii="Times New Roman" w:hint="eastAsia"/>
                <w:color w:val="000000" w:themeColor="text1"/>
                <w:kern w:val="0"/>
                <w:sz w:val="24"/>
                <w:szCs w:val="24"/>
              </w:rPr>
              <w:t>肢體障礙</w:t>
            </w:r>
            <w:r w:rsidRPr="00B9609C">
              <w:rPr>
                <w:rFonts w:ascii="Times New Roman"/>
                <w:color w:val="000000" w:themeColor="text1"/>
                <w:kern w:val="0"/>
                <w:sz w:val="24"/>
                <w:szCs w:val="24"/>
              </w:rPr>
              <w:br/>
            </w:r>
            <w:r w:rsidRPr="00B9609C">
              <w:rPr>
                <w:rFonts w:ascii="Times New Roman" w:hint="eastAsia"/>
                <w:color w:val="000000" w:themeColor="text1"/>
                <w:kern w:val="0"/>
                <w:sz w:val="24"/>
                <w:szCs w:val="24"/>
              </w:rPr>
              <w:t>智能</w:t>
            </w:r>
            <w:r w:rsidRPr="00B9609C">
              <w:rPr>
                <w:rFonts w:ascii="Times New Roman"/>
                <w:color w:val="000000" w:themeColor="text1"/>
                <w:kern w:val="0"/>
                <w:sz w:val="24"/>
                <w:szCs w:val="24"/>
              </w:rPr>
              <w:t>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9020</w:t>
            </w:r>
            <w:r w:rsidRPr="00B9609C">
              <w:rPr>
                <w:rFonts w:ascii="Times New Roman"/>
                <w:color w:val="000000" w:themeColor="text1"/>
                <w:sz w:val="24"/>
                <w:szCs w:val="24"/>
              </w:rPr>
              <w:t>紀</w:t>
            </w:r>
            <w:r w:rsidRPr="00B9609C">
              <w:rPr>
                <w:rFonts w:ascii="Times New Roman" w:hint="eastAsia"/>
                <w:color w:val="000000" w:themeColor="text1"/>
                <w:sz w:val="24"/>
                <w:szCs w:val="24"/>
              </w:rPr>
              <w:t>○○</w:t>
            </w:r>
            <w:r w:rsidRPr="00B9609C">
              <w:rPr>
                <w:rFonts w:ascii="Times New Roman"/>
                <w:color w:val="000000" w:themeColor="text1"/>
                <w:sz w:val="24"/>
                <w:szCs w:val="24"/>
              </w:rPr>
              <w:br/>
            </w:r>
            <w:r w:rsidRPr="00B9609C">
              <w:rPr>
                <w:rFonts w:ascii="Times New Roman" w:hint="eastAsia"/>
                <w:color w:val="000000" w:themeColor="text1"/>
                <w:kern w:val="0"/>
                <w:sz w:val="24"/>
                <w:szCs w:val="24"/>
              </w:rPr>
              <w:t>第七類身心障礙</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kern w:val="0"/>
                <w:sz w:val="24"/>
                <w:szCs w:val="24"/>
              </w:rPr>
            </w:pPr>
            <w:r w:rsidRPr="00B9609C">
              <w:rPr>
                <w:rFonts w:ascii="Times New Roman"/>
                <w:color w:val="000000" w:themeColor="text1"/>
                <w:kern w:val="0"/>
                <w:sz w:val="24"/>
                <w:szCs w:val="24"/>
              </w:rPr>
              <w:t>精神障礙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8923</w:t>
            </w:r>
            <w:r w:rsidRPr="00B9609C">
              <w:rPr>
                <w:rFonts w:ascii="Times New Roman"/>
                <w:color w:val="000000" w:themeColor="text1"/>
                <w:sz w:val="24"/>
                <w:szCs w:val="24"/>
              </w:rPr>
              <w:t>柯</w:t>
            </w:r>
            <w:r w:rsidRPr="00B9609C">
              <w:rPr>
                <w:rFonts w:ascii="Times New Roman" w:hint="eastAsia"/>
                <w:color w:val="000000" w:themeColor="text1"/>
                <w:sz w:val="24"/>
                <w:szCs w:val="24"/>
              </w:rPr>
              <w:t>○○</w:t>
            </w:r>
            <w:r w:rsidRPr="00B9609C">
              <w:rPr>
                <w:rFonts w:ascii="Times New Roman"/>
                <w:color w:val="000000" w:themeColor="text1"/>
                <w:sz w:val="24"/>
                <w:szCs w:val="24"/>
              </w:rPr>
              <w:br/>
            </w:r>
            <w:r w:rsidRPr="00B9609C">
              <w:rPr>
                <w:rFonts w:ascii="Times New Roman" w:hint="eastAsia"/>
                <w:color w:val="000000" w:themeColor="text1"/>
                <w:kern w:val="0"/>
                <w:sz w:val="24"/>
                <w:szCs w:val="24"/>
              </w:rPr>
              <w:t>第一類身心障礙</w:t>
            </w:r>
            <w:r w:rsidRPr="00B9609C">
              <w:rPr>
                <w:rFonts w:ascii="Times New Roman"/>
                <w:color w:val="000000" w:themeColor="text1"/>
                <w:kern w:val="0"/>
                <w:sz w:val="24"/>
                <w:szCs w:val="24"/>
              </w:rPr>
              <w:br/>
            </w:r>
            <w:r w:rsidRPr="00B9609C">
              <w:rPr>
                <w:rFonts w:ascii="Times New Roman" w:hint="eastAsia"/>
                <w:color w:val="000000" w:themeColor="text1"/>
                <w:kern w:val="0"/>
                <w:sz w:val="24"/>
                <w:szCs w:val="24"/>
              </w:rPr>
              <w:t>分裂情感疾患</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kern w:val="0"/>
                <w:sz w:val="24"/>
                <w:szCs w:val="24"/>
              </w:rPr>
            </w:pPr>
            <w:r w:rsidRPr="00B9609C">
              <w:rPr>
                <w:rFonts w:ascii="Times New Roman"/>
                <w:color w:val="000000" w:themeColor="text1"/>
                <w:kern w:val="0"/>
                <w:sz w:val="24"/>
                <w:szCs w:val="24"/>
              </w:rPr>
              <w:t>精神障礙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AD24B9">
            <w:pPr>
              <w:jc w:val="center"/>
              <w:rPr>
                <w:rFonts w:ascii="Times New Roman"/>
                <w:color w:val="000000" w:themeColor="text1"/>
                <w:sz w:val="24"/>
                <w:szCs w:val="24"/>
              </w:rPr>
            </w:pPr>
            <w:r w:rsidRPr="00B9609C">
              <w:rPr>
                <w:rFonts w:ascii="Times New Roman"/>
                <w:color w:val="000000" w:themeColor="text1"/>
                <w:sz w:val="24"/>
                <w:szCs w:val="24"/>
              </w:rPr>
              <w:t>0553</w:t>
            </w:r>
            <w:r w:rsidRPr="00B9609C">
              <w:rPr>
                <w:rFonts w:ascii="Times New Roman"/>
                <w:color w:val="000000" w:themeColor="text1"/>
                <w:sz w:val="24"/>
                <w:szCs w:val="24"/>
              </w:rPr>
              <w:t>李</w:t>
            </w:r>
            <w:r w:rsidRPr="00B9609C">
              <w:rPr>
                <w:rFonts w:ascii="Times New Roman" w:hint="eastAsia"/>
                <w:color w:val="000000" w:themeColor="text1"/>
                <w:sz w:val="24"/>
                <w:szCs w:val="24"/>
              </w:rPr>
              <w:t>○○</w:t>
            </w:r>
            <w:r w:rsidRPr="00B9609C">
              <w:rPr>
                <w:rFonts w:ascii="Times New Roman"/>
                <w:color w:val="000000" w:themeColor="text1"/>
                <w:sz w:val="24"/>
                <w:szCs w:val="24"/>
              </w:rPr>
              <w:br/>
            </w:r>
            <w:r w:rsidRPr="00B9609C">
              <w:rPr>
                <w:rFonts w:ascii="Times New Roman" w:hint="eastAsia"/>
                <w:color w:val="000000" w:themeColor="text1"/>
                <w:kern w:val="0"/>
                <w:sz w:val="24"/>
                <w:szCs w:val="24"/>
              </w:rPr>
              <w:t>第一類身心障礙</w:t>
            </w:r>
            <w:r w:rsidRPr="00B9609C">
              <w:rPr>
                <w:rFonts w:ascii="Times New Roman"/>
                <w:color w:val="000000" w:themeColor="text1"/>
                <w:kern w:val="0"/>
                <w:sz w:val="24"/>
                <w:szCs w:val="24"/>
              </w:rPr>
              <w:br/>
            </w:r>
            <w:r w:rsidRPr="00B9609C">
              <w:rPr>
                <w:rFonts w:ascii="Times New Roman"/>
                <w:color w:val="000000" w:themeColor="text1"/>
                <w:kern w:val="0"/>
                <w:sz w:val="24"/>
                <w:szCs w:val="24"/>
              </w:rPr>
              <w:t>思覺失調症</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kern w:val="0"/>
                <w:sz w:val="24"/>
                <w:szCs w:val="24"/>
              </w:rPr>
            </w:pPr>
            <w:r w:rsidRPr="00B9609C">
              <w:rPr>
                <w:rFonts w:ascii="Times New Roman"/>
                <w:color w:val="000000" w:themeColor="text1"/>
                <w:kern w:val="0"/>
                <w:sz w:val="24"/>
                <w:szCs w:val="24"/>
              </w:rPr>
              <w:t>精神障礙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3053</w:t>
            </w:r>
            <w:r w:rsidRPr="00B9609C">
              <w:rPr>
                <w:rFonts w:ascii="Times New Roman"/>
                <w:color w:val="000000" w:themeColor="text1"/>
                <w:sz w:val="24"/>
                <w:szCs w:val="24"/>
              </w:rPr>
              <w:t>李</w:t>
            </w:r>
            <w:r w:rsidRPr="00B9609C">
              <w:rPr>
                <w:rFonts w:ascii="Times New Roman" w:hint="eastAsia"/>
                <w:color w:val="000000" w:themeColor="text1"/>
                <w:sz w:val="24"/>
                <w:szCs w:val="24"/>
              </w:rPr>
              <w:t>○○</w:t>
            </w:r>
            <w:r w:rsidRPr="00B9609C">
              <w:rPr>
                <w:rFonts w:ascii="Times New Roman"/>
                <w:color w:val="000000" w:themeColor="text1"/>
                <w:sz w:val="24"/>
                <w:szCs w:val="24"/>
              </w:rPr>
              <w:br/>
            </w:r>
            <w:r w:rsidRPr="00B9609C">
              <w:rPr>
                <w:rFonts w:ascii="Times New Roman" w:hint="eastAsia"/>
                <w:color w:val="000000" w:themeColor="text1"/>
                <w:kern w:val="0"/>
                <w:sz w:val="24"/>
                <w:szCs w:val="24"/>
              </w:rPr>
              <w:t>第一類身心障礙</w:t>
            </w:r>
            <w:r w:rsidRPr="00B9609C">
              <w:rPr>
                <w:rFonts w:ascii="Times New Roman"/>
                <w:color w:val="000000" w:themeColor="text1"/>
                <w:kern w:val="0"/>
                <w:sz w:val="24"/>
                <w:szCs w:val="24"/>
              </w:rPr>
              <w:t>思覺失調症</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kern w:val="0"/>
                <w:sz w:val="24"/>
                <w:szCs w:val="24"/>
              </w:rPr>
            </w:pPr>
            <w:r w:rsidRPr="00B9609C">
              <w:rPr>
                <w:rFonts w:ascii="Times New Roman" w:hint="eastAsia"/>
                <w:color w:val="000000" w:themeColor="text1"/>
                <w:kern w:val="0"/>
                <w:sz w:val="24"/>
                <w:szCs w:val="24"/>
              </w:rPr>
              <w:t>智能障礙</w:t>
            </w:r>
          </w:p>
          <w:p w:rsidR="00AD24B9" w:rsidRPr="00B9609C" w:rsidRDefault="00AD24B9" w:rsidP="00ED76E3">
            <w:pPr>
              <w:rPr>
                <w:rFonts w:ascii="Times New Roman"/>
                <w:color w:val="000000" w:themeColor="text1"/>
                <w:kern w:val="0"/>
                <w:sz w:val="24"/>
                <w:szCs w:val="24"/>
              </w:rPr>
            </w:pPr>
            <w:r w:rsidRPr="00B9609C">
              <w:rPr>
                <w:rFonts w:ascii="Times New Roman"/>
                <w:color w:val="000000" w:themeColor="text1"/>
                <w:kern w:val="0"/>
                <w:sz w:val="24"/>
                <w:szCs w:val="24"/>
              </w:rPr>
              <w:t>精神障礙</w:t>
            </w:r>
          </w:p>
          <w:p w:rsidR="00AD24B9" w:rsidRPr="00B9609C" w:rsidRDefault="00AD24B9" w:rsidP="00ED76E3">
            <w:pPr>
              <w:rPr>
                <w:rFonts w:ascii="Times New Roman"/>
                <w:color w:val="000000" w:themeColor="text1"/>
                <w:kern w:val="0"/>
                <w:sz w:val="24"/>
                <w:szCs w:val="24"/>
              </w:rPr>
            </w:pPr>
            <w:r w:rsidRPr="00B9609C">
              <w:rPr>
                <w:rFonts w:ascii="Times New Roman" w:hint="eastAsia"/>
                <w:color w:val="000000" w:themeColor="text1"/>
                <w:kern w:val="0"/>
                <w:sz w:val="24"/>
                <w:szCs w:val="24"/>
              </w:rPr>
              <w:t>肢體障礙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2174</w:t>
            </w:r>
            <w:r w:rsidRPr="00B9609C">
              <w:rPr>
                <w:rFonts w:ascii="Times New Roman"/>
                <w:color w:val="000000" w:themeColor="text1"/>
                <w:sz w:val="24"/>
                <w:szCs w:val="24"/>
              </w:rPr>
              <w:t>游</w:t>
            </w:r>
            <w:r w:rsidRPr="00B9609C">
              <w:rPr>
                <w:rFonts w:ascii="Times New Roman" w:hint="eastAsia"/>
                <w:color w:val="000000" w:themeColor="text1"/>
                <w:sz w:val="24"/>
                <w:szCs w:val="24"/>
              </w:rPr>
              <w:t>○○</w:t>
            </w:r>
            <w:r w:rsidRPr="00B9609C">
              <w:rPr>
                <w:rFonts w:ascii="Times New Roman"/>
                <w:color w:val="000000" w:themeColor="text1"/>
                <w:sz w:val="24"/>
                <w:szCs w:val="24"/>
              </w:rPr>
              <w:br/>
            </w:r>
            <w:r w:rsidRPr="00B9609C">
              <w:rPr>
                <w:rFonts w:ascii="Times New Roman" w:hint="eastAsia"/>
                <w:color w:val="000000" w:themeColor="text1"/>
                <w:kern w:val="0"/>
                <w:sz w:val="24"/>
                <w:szCs w:val="24"/>
              </w:rPr>
              <w:t>第一、七類身心障礙、小兒麻痺</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kern w:val="0"/>
                <w:sz w:val="24"/>
                <w:szCs w:val="24"/>
              </w:rPr>
            </w:pPr>
            <w:r w:rsidRPr="00B9609C">
              <w:rPr>
                <w:rFonts w:ascii="Times New Roman"/>
                <w:color w:val="000000" w:themeColor="text1"/>
                <w:sz w:val="24"/>
                <w:szCs w:val="24"/>
              </w:rPr>
              <w:t>自</w:t>
            </w:r>
            <w:r w:rsidRPr="00B9609C">
              <w:rPr>
                <w:rFonts w:ascii="Times New Roman" w:hint="eastAsia"/>
                <w:color w:val="000000" w:themeColor="text1"/>
                <w:sz w:val="24"/>
                <w:szCs w:val="24"/>
              </w:rPr>
              <w:t>我傷害</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江</w:t>
            </w:r>
            <w:r w:rsidRPr="00B9609C">
              <w:rPr>
                <w:rFonts w:ascii="Times New Roman" w:hint="eastAsia"/>
                <w:color w:val="000000" w:themeColor="text1"/>
                <w:sz w:val="24"/>
                <w:szCs w:val="24"/>
              </w:rPr>
              <w:t>○○</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kern w:val="0"/>
                <w:sz w:val="24"/>
                <w:szCs w:val="24"/>
              </w:rPr>
            </w:pPr>
            <w:r w:rsidRPr="00B9609C">
              <w:rPr>
                <w:rFonts w:ascii="Times New Roman"/>
                <w:color w:val="000000" w:themeColor="text1"/>
                <w:kern w:val="0"/>
                <w:sz w:val="24"/>
                <w:szCs w:val="24"/>
              </w:rPr>
              <w:t>精神障礙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邱</w:t>
            </w:r>
            <w:r w:rsidRPr="00B9609C">
              <w:rPr>
                <w:rFonts w:ascii="Times New Roman" w:hint="eastAsia"/>
                <w:color w:val="000000" w:themeColor="text1"/>
                <w:sz w:val="24"/>
                <w:szCs w:val="24"/>
              </w:rPr>
              <w:t>○○</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restart"/>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法務部矯正署彰化少年輔育院</w:t>
            </w: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智能障礙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105348</w:t>
            </w:r>
            <w:r w:rsidRPr="00B9609C">
              <w:rPr>
                <w:rFonts w:ascii="Times New Roman"/>
                <w:color w:val="000000" w:themeColor="text1"/>
                <w:sz w:val="24"/>
                <w:szCs w:val="24"/>
                <w:lang w:eastAsia="zh-HK"/>
              </w:rPr>
              <w:t>江</w:t>
            </w:r>
            <w:r w:rsidRPr="00B9609C">
              <w:rPr>
                <w:rFonts w:ascii="Times New Roman" w:hint="eastAsia"/>
                <w:color w:val="000000" w:themeColor="text1"/>
                <w:sz w:val="24"/>
                <w:szCs w:val="24"/>
              </w:rPr>
              <w:t>○○</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學習落後</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lang w:eastAsia="zh-HK"/>
              </w:rPr>
            </w:pPr>
            <w:r w:rsidRPr="00B9609C">
              <w:rPr>
                <w:rFonts w:ascii="Times New Roman"/>
                <w:color w:val="000000" w:themeColor="text1"/>
                <w:sz w:val="24"/>
                <w:szCs w:val="24"/>
              </w:rPr>
              <w:t>107110</w:t>
            </w:r>
            <w:r w:rsidRPr="00B9609C">
              <w:rPr>
                <w:rFonts w:ascii="Times New Roman"/>
                <w:color w:val="000000" w:themeColor="text1"/>
                <w:sz w:val="24"/>
                <w:szCs w:val="24"/>
              </w:rPr>
              <w:t>吳</w:t>
            </w:r>
            <w:r w:rsidRPr="00B9609C">
              <w:rPr>
                <w:rFonts w:ascii="Times New Roman" w:hint="eastAsia"/>
                <w:color w:val="000000" w:themeColor="text1"/>
                <w:sz w:val="24"/>
                <w:szCs w:val="24"/>
              </w:rPr>
              <w:t>○○</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hint="eastAsia"/>
                <w:color w:val="000000" w:themeColor="text1"/>
                <w:sz w:val="24"/>
                <w:szCs w:val="24"/>
              </w:rPr>
              <w:t>視覺障礙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106213</w:t>
            </w:r>
            <w:r w:rsidRPr="00B9609C">
              <w:rPr>
                <w:rFonts w:ascii="Times New Roman"/>
                <w:color w:val="000000" w:themeColor="text1"/>
                <w:sz w:val="24"/>
                <w:szCs w:val="24"/>
              </w:rPr>
              <w:t>蘇</w:t>
            </w:r>
            <w:r w:rsidRPr="00B9609C">
              <w:rPr>
                <w:rFonts w:ascii="Times New Roman" w:hint="eastAsia"/>
                <w:color w:val="000000" w:themeColor="text1"/>
                <w:sz w:val="24"/>
                <w:szCs w:val="24"/>
              </w:rPr>
              <w:t>○○</w:t>
            </w:r>
            <w:r w:rsidRPr="00B9609C">
              <w:rPr>
                <w:rFonts w:ascii="Times New Roman"/>
                <w:color w:val="000000" w:themeColor="text1"/>
                <w:sz w:val="24"/>
                <w:szCs w:val="24"/>
              </w:rPr>
              <w:br/>
            </w:r>
            <w:r w:rsidRPr="00B9609C">
              <w:rPr>
                <w:rFonts w:ascii="Times New Roman"/>
                <w:color w:val="000000" w:themeColor="text1"/>
                <w:sz w:val="24"/>
                <w:szCs w:val="24"/>
              </w:rPr>
              <w:t>視力不佳</w:t>
            </w:r>
          </w:p>
        </w:tc>
      </w:tr>
      <w:tr w:rsidR="00F01395" w:rsidRPr="00B9609C" w:rsidTr="00AD24B9">
        <w:tc>
          <w:tcPr>
            <w:tcW w:w="817" w:type="dxa"/>
            <w:vMerge w:val="restart"/>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108</w:t>
            </w:r>
            <w:r w:rsidRPr="00B9609C">
              <w:rPr>
                <w:rFonts w:ascii="Times New Roman" w:hint="eastAsia"/>
                <w:color w:val="000000" w:themeColor="text1"/>
                <w:sz w:val="24"/>
                <w:szCs w:val="24"/>
              </w:rPr>
              <w:br/>
            </w:r>
            <w:r w:rsidRPr="00B9609C">
              <w:rPr>
                <w:rFonts w:ascii="Times New Roman"/>
                <w:color w:val="000000" w:themeColor="text1"/>
                <w:sz w:val="24"/>
                <w:szCs w:val="24"/>
              </w:rPr>
              <w:t>年</w:t>
            </w:r>
            <w:r w:rsidRPr="00B9609C">
              <w:rPr>
                <w:rFonts w:ascii="Times New Roman" w:hint="eastAsia"/>
                <w:color w:val="000000" w:themeColor="text1"/>
                <w:sz w:val="24"/>
                <w:szCs w:val="24"/>
              </w:rPr>
              <w:br/>
            </w:r>
            <w:r w:rsidRPr="00B9609C">
              <w:rPr>
                <w:rFonts w:ascii="Times New Roman"/>
                <w:color w:val="000000" w:themeColor="text1"/>
                <w:sz w:val="24"/>
                <w:szCs w:val="24"/>
              </w:rPr>
              <w:t>3</w:t>
            </w:r>
            <w:r w:rsidRPr="00B9609C">
              <w:rPr>
                <w:rFonts w:ascii="Times New Roman" w:hint="eastAsia"/>
                <w:color w:val="000000" w:themeColor="text1"/>
                <w:sz w:val="24"/>
                <w:szCs w:val="24"/>
              </w:rPr>
              <w:br/>
            </w:r>
            <w:r w:rsidRPr="00B9609C">
              <w:rPr>
                <w:rFonts w:ascii="Times New Roman"/>
                <w:color w:val="000000" w:themeColor="text1"/>
                <w:sz w:val="24"/>
                <w:szCs w:val="24"/>
              </w:rPr>
              <w:t>月</w:t>
            </w:r>
            <w:r w:rsidRPr="00B9609C">
              <w:rPr>
                <w:rFonts w:ascii="Times New Roman" w:hint="eastAsia"/>
                <w:color w:val="000000" w:themeColor="text1"/>
                <w:sz w:val="24"/>
                <w:szCs w:val="24"/>
              </w:rPr>
              <w:br/>
            </w:r>
            <w:r w:rsidRPr="00B9609C">
              <w:rPr>
                <w:rFonts w:ascii="Times New Roman"/>
                <w:color w:val="000000" w:themeColor="text1"/>
                <w:sz w:val="24"/>
                <w:szCs w:val="24"/>
              </w:rPr>
              <w:lastRenderedPageBreak/>
              <w:t>4</w:t>
            </w:r>
            <w:r w:rsidRPr="00B9609C">
              <w:rPr>
                <w:rFonts w:ascii="Times New Roman" w:hint="eastAsia"/>
                <w:color w:val="000000" w:themeColor="text1"/>
                <w:sz w:val="24"/>
                <w:szCs w:val="24"/>
              </w:rPr>
              <w:br/>
            </w:r>
            <w:r w:rsidRPr="00B9609C">
              <w:rPr>
                <w:rFonts w:ascii="Times New Roman"/>
                <w:color w:val="000000" w:themeColor="text1"/>
                <w:sz w:val="24"/>
                <w:szCs w:val="24"/>
              </w:rPr>
              <w:t>日</w:t>
            </w:r>
          </w:p>
        </w:tc>
        <w:tc>
          <w:tcPr>
            <w:tcW w:w="2268"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pacing w:val="-16"/>
                <w:sz w:val="24"/>
                <w:szCs w:val="24"/>
              </w:rPr>
              <w:lastRenderedPageBreak/>
              <w:t>法務部矯正署臺北看守所</w:t>
            </w:r>
            <w:r w:rsidRPr="00B9609C">
              <w:rPr>
                <w:rFonts w:ascii="Times New Roman"/>
                <w:color w:val="000000" w:themeColor="text1"/>
                <w:sz w:val="24"/>
                <w:szCs w:val="24"/>
              </w:rPr>
              <w:t>病舍</w:t>
            </w:r>
          </w:p>
        </w:tc>
        <w:tc>
          <w:tcPr>
            <w:tcW w:w="1559" w:type="dxa"/>
            <w:vAlign w:val="center"/>
          </w:tcPr>
          <w:p w:rsidR="00AD24B9" w:rsidRPr="00B9609C" w:rsidRDefault="00AD24B9" w:rsidP="00ED76E3">
            <w:pPr>
              <w:rPr>
                <w:rFonts w:ascii="Times New Roman"/>
                <w:color w:val="000000" w:themeColor="text1"/>
                <w:kern w:val="0"/>
                <w:sz w:val="24"/>
                <w:szCs w:val="24"/>
              </w:rPr>
            </w:pPr>
            <w:r w:rsidRPr="00B9609C">
              <w:rPr>
                <w:rFonts w:ascii="Times New Roman"/>
                <w:color w:val="000000" w:themeColor="text1"/>
                <w:kern w:val="0"/>
                <w:sz w:val="24"/>
                <w:szCs w:val="24"/>
              </w:rPr>
              <w:t>精神障礙</w:t>
            </w:r>
          </w:p>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視覺障礙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6382</w:t>
            </w:r>
            <w:r w:rsidRPr="00B9609C">
              <w:rPr>
                <w:rFonts w:ascii="Times New Roman"/>
                <w:color w:val="000000" w:themeColor="text1"/>
                <w:sz w:val="24"/>
                <w:szCs w:val="24"/>
              </w:rPr>
              <w:t>張</w:t>
            </w:r>
            <w:r w:rsidRPr="00B9609C">
              <w:rPr>
                <w:rFonts w:ascii="Times New Roman" w:hint="eastAsia"/>
                <w:color w:val="000000" w:themeColor="text1"/>
                <w:sz w:val="24"/>
                <w:szCs w:val="24"/>
              </w:rPr>
              <w:t>○○</w:t>
            </w:r>
            <w:r w:rsidRPr="00B9609C">
              <w:rPr>
                <w:rFonts w:ascii="Times New Roman"/>
                <w:color w:val="000000" w:themeColor="text1"/>
                <w:sz w:val="24"/>
                <w:szCs w:val="24"/>
              </w:rPr>
              <w:br/>
            </w:r>
            <w:r w:rsidRPr="00B9609C">
              <w:rPr>
                <w:rFonts w:ascii="Times New Roman"/>
                <w:color w:val="000000" w:themeColor="text1"/>
                <w:sz w:val="24"/>
                <w:szCs w:val="24"/>
              </w:rPr>
              <w:t>全盲</w:t>
            </w:r>
            <w:r w:rsidRPr="00B9609C">
              <w:rPr>
                <w:rFonts w:ascii="Times New Roman" w:hint="eastAsia"/>
                <w:color w:val="000000" w:themeColor="text1"/>
                <w:sz w:val="24"/>
                <w:szCs w:val="24"/>
              </w:rPr>
              <w:t>、</w:t>
            </w:r>
            <w:r w:rsidRPr="00B9609C">
              <w:rPr>
                <w:rFonts w:ascii="Times New Roman"/>
                <w:color w:val="000000" w:themeColor="text1"/>
                <w:sz w:val="24"/>
                <w:szCs w:val="24"/>
              </w:rPr>
              <w:t>情感分裂症</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restart"/>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pacing w:val="-16"/>
                <w:sz w:val="24"/>
                <w:szCs w:val="24"/>
              </w:rPr>
              <w:t>法務部矯正署臺北看守所</w:t>
            </w:r>
            <w:r w:rsidRPr="00B9609C">
              <w:rPr>
                <w:rFonts w:ascii="Times New Roman"/>
                <w:color w:val="000000" w:themeColor="text1"/>
                <w:sz w:val="24"/>
                <w:szCs w:val="24"/>
              </w:rPr>
              <w:t>偵訊室</w:t>
            </w: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智能障礙中度</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1295</w:t>
            </w:r>
            <w:r w:rsidRPr="00B9609C">
              <w:rPr>
                <w:rFonts w:ascii="Times New Roman"/>
                <w:color w:val="000000" w:themeColor="text1"/>
                <w:sz w:val="24"/>
                <w:szCs w:val="24"/>
              </w:rPr>
              <w:t>胡</w:t>
            </w:r>
            <w:r w:rsidRPr="00B9609C">
              <w:rPr>
                <w:rFonts w:ascii="Times New Roman" w:hint="eastAsia"/>
                <w:color w:val="000000" w:themeColor="text1"/>
                <w:sz w:val="24"/>
                <w:szCs w:val="24"/>
              </w:rPr>
              <w:t>○○</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pacing w:val="-16"/>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智能障礙中度</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5342</w:t>
            </w:r>
            <w:r w:rsidRPr="00B9609C">
              <w:rPr>
                <w:rFonts w:ascii="Times New Roman"/>
                <w:color w:val="000000" w:themeColor="text1"/>
                <w:sz w:val="24"/>
                <w:szCs w:val="24"/>
              </w:rPr>
              <w:t>賴</w:t>
            </w:r>
            <w:r w:rsidRPr="00B9609C">
              <w:rPr>
                <w:rFonts w:ascii="Times New Roman" w:hint="eastAsia"/>
                <w:color w:val="000000" w:themeColor="text1"/>
                <w:sz w:val="24"/>
                <w:szCs w:val="24"/>
              </w:rPr>
              <w:t>○○</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pacing w:val="-16"/>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kern w:val="0"/>
                <w:sz w:val="24"/>
                <w:szCs w:val="24"/>
              </w:rPr>
              <w:t>精神障礙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5407</w:t>
            </w:r>
            <w:r w:rsidRPr="00B9609C">
              <w:rPr>
                <w:rFonts w:ascii="Times New Roman"/>
                <w:color w:val="000000" w:themeColor="text1"/>
                <w:sz w:val="24"/>
                <w:szCs w:val="24"/>
              </w:rPr>
              <w:t>陳</w:t>
            </w:r>
            <w:r w:rsidRPr="00B9609C">
              <w:rPr>
                <w:rFonts w:ascii="Times New Roman" w:hint="eastAsia"/>
                <w:color w:val="000000" w:themeColor="text1"/>
                <w:sz w:val="24"/>
                <w:szCs w:val="24"/>
              </w:rPr>
              <w:t>○○</w:t>
            </w:r>
            <w:r w:rsidRPr="00B9609C">
              <w:rPr>
                <w:rFonts w:ascii="Times New Roman"/>
                <w:color w:val="000000" w:themeColor="text1"/>
                <w:sz w:val="24"/>
                <w:szCs w:val="24"/>
              </w:rPr>
              <w:br/>
            </w:r>
            <w:r w:rsidRPr="00B9609C">
              <w:rPr>
                <w:rFonts w:ascii="Times New Roman"/>
                <w:color w:val="000000" w:themeColor="text1"/>
                <w:sz w:val="24"/>
                <w:szCs w:val="24"/>
              </w:rPr>
              <w:t>妄想型思覺失調症重度</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pacing w:val="-16"/>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hint="eastAsia"/>
                <w:color w:val="000000" w:themeColor="text1"/>
                <w:sz w:val="24"/>
                <w:szCs w:val="24"/>
              </w:rPr>
              <w:t>重症疾患</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5709</w:t>
            </w:r>
            <w:r w:rsidRPr="00B9609C">
              <w:rPr>
                <w:rFonts w:ascii="Times New Roman"/>
                <w:color w:val="000000" w:themeColor="text1"/>
                <w:sz w:val="24"/>
                <w:szCs w:val="24"/>
              </w:rPr>
              <w:t>林</w:t>
            </w:r>
            <w:r w:rsidRPr="00B9609C">
              <w:rPr>
                <w:rFonts w:ascii="Times New Roman" w:hint="eastAsia"/>
                <w:color w:val="000000" w:themeColor="text1"/>
                <w:sz w:val="24"/>
                <w:szCs w:val="24"/>
              </w:rPr>
              <w:t>○○</w:t>
            </w:r>
            <w:r w:rsidRPr="00B9609C">
              <w:rPr>
                <w:rFonts w:ascii="Times New Roman"/>
                <w:color w:val="000000" w:themeColor="text1"/>
                <w:sz w:val="24"/>
                <w:szCs w:val="24"/>
              </w:rPr>
              <w:br/>
              <w:t>50%</w:t>
            </w:r>
            <w:r w:rsidRPr="00B9609C">
              <w:rPr>
                <w:rFonts w:ascii="Times New Roman"/>
                <w:color w:val="000000" w:themeColor="text1"/>
                <w:sz w:val="24"/>
                <w:szCs w:val="24"/>
              </w:rPr>
              <w:t>三度燒燙傷</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pacing w:val="-16"/>
                <w:sz w:val="24"/>
                <w:szCs w:val="24"/>
              </w:rPr>
            </w:pPr>
          </w:p>
        </w:tc>
        <w:tc>
          <w:tcPr>
            <w:tcW w:w="1559" w:type="dxa"/>
            <w:vAlign w:val="center"/>
          </w:tcPr>
          <w:p w:rsidR="00AD24B9" w:rsidRPr="00B9609C" w:rsidRDefault="00AD24B9" w:rsidP="00ED76E3">
            <w:pPr>
              <w:rPr>
                <w:rFonts w:ascii="Times New Roman"/>
                <w:color w:val="000000" w:themeColor="text1"/>
                <w:kern w:val="0"/>
                <w:sz w:val="24"/>
                <w:szCs w:val="24"/>
              </w:rPr>
            </w:pPr>
            <w:r w:rsidRPr="00B9609C">
              <w:rPr>
                <w:rFonts w:ascii="Times New Roman"/>
                <w:color w:val="000000" w:themeColor="text1"/>
                <w:kern w:val="0"/>
                <w:sz w:val="24"/>
                <w:szCs w:val="24"/>
              </w:rPr>
              <w:t>精神障礙</w:t>
            </w:r>
          </w:p>
          <w:p w:rsidR="00AD24B9" w:rsidRPr="00B9609C" w:rsidRDefault="00AD24B9" w:rsidP="00ED76E3">
            <w:pPr>
              <w:rPr>
                <w:rFonts w:ascii="Times New Roman"/>
                <w:color w:val="000000" w:themeColor="text1"/>
                <w:sz w:val="24"/>
                <w:szCs w:val="24"/>
              </w:rPr>
            </w:pPr>
            <w:r w:rsidRPr="00B9609C">
              <w:rPr>
                <w:rFonts w:ascii="Times New Roman" w:hint="eastAsia"/>
                <w:color w:val="000000" w:themeColor="text1"/>
                <w:sz w:val="24"/>
                <w:szCs w:val="24"/>
              </w:rPr>
              <w:t>肢</w:t>
            </w:r>
            <w:r w:rsidRPr="00B9609C">
              <w:rPr>
                <w:rFonts w:ascii="Times New Roman" w:hint="eastAsia"/>
                <w:color w:val="000000" w:themeColor="text1"/>
                <w:kern w:val="0"/>
                <w:sz w:val="24"/>
                <w:szCs w:val="24"/>
              </w:rPr>
              <w:t>體障礙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7268</w:t>
            </w:r>
            <w:r w:rsidRPr="00B9609C">
              <w:rPr>
                <w:rFonts w:ascii="Times New Roman"/>
                <w:color w:val="000000" w:themeColor="text1"/>
                <w:sz w:val="24"/>
                <w:szCs w:val="24"/>
              </w:rPr>
              <w:t>林</w:t>
            </w:r>
            <w:r w:rsidRPr="00B9609C">
              <w:rPr>
                <w:rFonts w:ascii="Times New Roman" w:hint="eastAsia"/>
                <w:color w:val="000000" w:themeColor="text1"/>
                <w:sz w:val="24"/>
                <w:szCs w:val="24"/>
              </w:rPr>
              <w:t>○○</w:t>
            </w:r>
            <w:r w:rsidRPr="00B9609C">
              <w:rPr>
                <w:rFonts w:ascii="Times New Roman"/>
                <w:color w:val="000000" w:themeColor="text1"/>
                <w:sz w:val="24"/>
                <w:szCs w:val="24"/>
              </w:rPr>
              <w:br/>
            </w:r>
            <w:r w:rsidRPr="00B9609C">
              <w:rPr>
                <w:rFonts w:ascii="Times New Roman"/>
                <w:color w:val="000000" w:themeColor="text1"/>
                <w:sz w:val="24"/>
                <w:szCs w:val="24"/>
              </w:rPr>
              <w:t>思覺失調症</w:t>
            </w:r>
            <w:r w:rsidRPr="00B9609C">
              <w:rPr>
                <w:rFonts w:ascii="Times New Roman" w:hint="eastAsia"/>
                <w:color w:val="000000" w:themeColor="text1"/>
                <w:sz w:val="24"/>
                <w:szCs w:val="24"/>
              </w:rPr>
              <w:br/>
            </w:r>
            <w:r w:rsidRPr="00B9609C">
              <w:rPr>
                <w:rFonts w:ascii="Times New Roman"/>
                <w:color w:val="000000" w:themeColor="text1"/>
                <w:sz w:val="24"/>
                <w:szCs w:val="24"/>
              </w:rPr>
              <w:t>下肢</w:t>
            </w:r>
            <w:r w:rsidRPr="00B9609C">
              <w:rPr>
                <w:rFonts w:ascii="Times New Roman" w:hint="eastAsia"/>
                <w:color w:val="000000" w:themeColor="text1"/>
                <w:sz w:val="24"/>
                <w:szCs w:val="24"/>
              </w:rPr>
              <w:t>肢障</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pacing w:val="-16"/>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精神障礙</w:t>
            </w:r>
          </w:p>
          <w:p w:rsidR="00AD24B9" w:rsidRPr="00B9609C" w:rsidRDefault="00AD24B9" w:rsidP="00ED76E3">
            <w:pPr>
              <w:rPr>
                <w:rFonts w:ascii="Times New Roman"/>
                <w:color w:val="000000" w:themeColor="text1"/>
                <w:sz w:val="24"/>
                <w:szCs w:val="24"/>
              </w:rPr>
            </w:pPr>
            <w:r w:rsidRPr="00B9609C">
              <w:rPr>
                <w:rFonts w:ascii="Times New Roman" w:hint="eastAsia"/>
                <w:color w:val="000000" w:themeColor="text1"/>
                <w:sz w:val="24"/>
                <w:szCs w:val="24"/>
              </w:rPr>
              <w:t>肢體障礙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7486</w:t>
            </w:r>
            <w:r w:rsidRPr="00B9609C">
              <w:rPr>
                <w:rFonts w:ascii="Times New Roman"/>
                <w:color w:val="000000" w:themeColor="text1"/>
                <w:sz w:val="24"/>
                <w:szCs w:val="24"/>
              </w:rPr>
              <w:t>莊</w:t>
            </w:r>
            <w:r w:rsidRPr="00B9609C">
              <w:rPr>
                <w:rFonts w:ascii="Times New Roman" w:hint="eastAsia"/>
                <w:color w:val="000000" w:themeColor="text1"/>
                <w:sz w:val="24"/>
                <w:szCs w:val="24"/>
              </w:rPr>
              <w:t>○○</w:t>
            </w:r>
            <w:r w:rsidRPr="00B9609C">
              <w:rPr>
                <w:rFonts w:ascii="Times New Roman"/>
                <w:color w:val="000000" w:themeColor="text1"/>
                <w:sz w:val="24"/>
                <w:szCs w:val="24"/>
              </w:rPr>
              <w:br/>
            </w:r>
            <w:r w:rsidRPr="00B9609C">
              <w:rPr>
                <w:rFonts w:ascii="Times New Roman"/>
                <w:color w:val="000000" w:themeColor="text1"/>
                <w:sz w:val="24"/>
                <w:szCs w:val="24"/>
              </w:rPr>
              <w:t>脊椎開刀</w:t>
            </w:r>
          </w:p>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右腳開刀</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pacing w:val="-16"/>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kern w:val="0"/>
                <w:sz w:val="24"/>
                <w:szCs w:val="24"/>
              </w:rPr>
              <w:t>精神障礙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7026</w:t>
            </w:r>
            <w:r w:rsidRPr="00B9609C">
              <w:rPr>
                <w:rFonts w:ascii="Times New Roman"/>
                <w:color w:val="000000" w:themeColor="text1"/>
                <w:sz w:val="24"/>
                <w:szCs w:val="24"/>
              </w:rPr>
              <w:t>黃</w:t>
            </w:r>
            <w:r w:rsidRPr="00B9609C">
              <w:rPr>
                <w:rFonts w:ascii="Times New Roman" w:hint="eastAsia"/>
                <w:color w:val="000000" w:themeColor="text1"/>
                <w:sz w:val="24"/>
                <w:szCs w:val="24"/>
              </w:rPr>
              <w:t>○○</w:t>
            </w:r>
            <w:r w:rsidRPr="00B9609C">
              <w:rPr>
                <w:rFonts w:ascii="Times New Roman"/>
                <w:color w:val="000000" w:themeColor="text1"/>
                <w:sz w:val="24"/>
                <w:szCs w:val="24"/>
              </w:rPr>
              <w:br/>
            </w:r>
            <w:r w:rsidRPr="00B9609C">
              <w:rPr>
                <w:rFonts w:ascii="Times New Roman"/>
                <w:color w:val="000000" w:themeColor="text1"/>
                <w:sz w:val="24"/>
                <w:szCs w:val="24"/>
              </w:rPr>
              <w:t>思覺失調症</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pacing w:val="-16"/>
                <w:sz w:val="24"/>
                <w:szCs w:val="24"/>
              </w:rPr>
              <w:t>法務部矯正署臺北看守所第</w:t>
            </w:r>
            <w:r w:rsidRPr="00B9609C">
              <w:rPr>
                <w:rFonts w:ascii="Times New Roman"/>
                <w:color w:val="000000" w:themeColor="text1"/>
                <w:spacing w:val="-16"/>
                <w:sz w:val="24"/>
                <w:szCs w:val="24"/>
              </w:rPr>
              <w:t>9</w:t>
            </w:r>
            <w:r w:rsidRPr="00B9609C">
              <w:rPr>
                <w:rFonts w:ascii="Times New Roman"/>
                <w:color w:val="000000" w:themeColor="text1"/>
                <w:spacing w:val="-16"/>
                <w:sz w:val="24"/>
                <w:szCs w:val="24"/>
              </w:rPr>
              <w:t>工場</w:t>
            </w: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kern w:val="0"/>
                <w:sz w:val="24"/>
                <w:szCs w:val="24"/>
              </w:rPr>
              <w:t>高齡</w:t>
            </w:r>
            <w:r w:rsidRPr="00B9609C">
              <w:rPr>
                <w:rFonts w:ascii="Times New Roman" w:hint="eastAsia"/>
                <w:color w:val="000000" w:themeColor="text1"/>
                <w:kern w:val="0"/>
                <w:sz w:val="24"/>
                <w:szCs w:val="24"/>
              </w:rPr>
              <w:t>老化</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5295</w:t>
            </w:r>
            <w:r w:rsidRPr="00B9609C">
              <w:rPr>
                <w:rFonts w:ascii="Times New Roman"/>
                <w:color w:val="000000" w:themeColor="text1"/>
                <w:sz w:val="24"/>
                <w:szCs w:val="24"/>
              </w:rPr>
              <w:t>裴</w:t>
            </w:r>
            <w:r w:rsidRPr="00B9609C">
              <w:rPr>
                <w:rFonts w:ascii="Times New Roman" w:hint="eastAsia"/>
                <w:color w:val="000000" w:themeColor="text1"/>
                <w:sz w:val="24"/>
                <w:szCs w:val="24"/>
              </w:rPr>
              <w:t>○○</w:t>
            </w:r>
            <w:r w:rsidRPr="00B9609C">
              <w:rPr>
                <w:rFonts w:ascii="Times New Roman" w:hint="eastAsia"/>
                <w:color w:val="000000" w:themeColor="text1"/>
                <w:sz w:val="24"/>
                <w:szCs w:val="24"/>
              </w:rPr>
              <w:t>71</w:t>
            </w:r>
            <w:r w:rsidRPr="00B9609C">
              <w:rPr>
                <w:rFonts w:ascii="Times New Roman" w:hint="eastAsia"/>
                <w:color w:val="000000" w:themeColor="text1"/>
                <w:sz w:val="24"/>
                <w:szCs w:val="24"/>
              </w:rPr>
              <w:t>歲</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誠正中學</w:t>
            </w: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睡眠障礙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107339</w:t>
            </w:r>
            <w:r w:rsidRPr="00B9609C">
              <w:rPr>
                <w:rFonts w:ascii="Times New Roman"/>
                <w:color w:val="000000" w:themeColor="text1"/>
                <w:sz w:val="24"/>
                <w:szCs w:val="24"/>
              </w:rPr>
              <w:t>楊</w:t>
            </w:r>
            <w:r w:rsidRPr="00B9609C">
              <w:rPr>
                <w:rFonts w:ascii="Times New Roman" w:hint="eastAsia"/>
                <w:color w:val="000000" w:themeColor="text1"/>
                <w:sz w:val="24"/>
                <w:szCs w:val="24"/>
              </w:rPr>
              <w:t>○○</w:t>
            </w:r>
          </w:p>
        </w:tc>
      </w:tr>
      <w:tr w:rsidR="00F01395" w:rsidRPr="00B9609C" w:rsidTr="00AD24B9">
        <w:tc>
          <w:tcPr>
            <w:tcW w:w="817" w:type="dxa"/>
            <w:vMerge w:val="restart"/>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108</w:t>
            </w:r>
            <w:r w:rsidRPr="00B9609C">
              <w:rPr>
                <w:rFonts w:ascii="Times New Roman" w:hint="eastAsia"/>
                <w:color w:val="000000" w:themeColor="text1"/>
                <w:sz w:val="24"/>
                <w:szCs w:val="24"/>
              </w:rPr>
              <w:br/>
            </w:r>
            <w:r w:rsidRPr="00B9609C">
              <w:rPr>
                <w:rFonts w:ascii="Times New Roman"/>
                <w:color w:val="000000" w:themeColor="text1"/>
                <w:sz w:val="24"/>
                <w:szCs w:val="24"/>
              </w:rPr>
              <w:t>年</w:t>
            </w:r>
            <w:r w:rsidRPr="00B9609C">
              <w:rPr>
                <w:rFonts w:ascii="Times New Roman" w:hint="eastAsia"/>
                <w:color w:val="000000" w:themeColor="text1"/>
                <w:sz w:val="24"/>
                <w:szCs w:val="24"/>
              </w:rPr>
              <w:br/>
            </w:r>
            <w:r w:rsidRPr="00B9609C">
              <w:rPr>
                <w:rFonts w:ascii="Times New Roman"/>
                <w:color w:val="000000" w:themeColor="text1"/>
                <w:sz w:val="24"/>
                <w:szCs w:val="24"/>
              </w:rPr>
              <w:t>3</w:t>
            </w:r>
            <w:r w:rsidRPr="00B9609C">
              <w:rPr>
                <w:rFonts w:ascii="Times New Roman" w:hint="eastAsia"/>
                <w:color w:val="000000" w:themeColor="text1"/>
                <w:sz w:val="24"/>
                <w:szCs w:val="24"/>
              </w:rPr>
              <w:br/>
            </w:r>
            <w:r w:rsidRPr="00B9609C">
              <w:rPr>
                <w:rFonts w:ascii="Times New Roman"/>
                <w:color w:val="000000" w:themeColor="text1"/>
                <w:sz w:val="24"/>
                <w:szCs w:val="24"/>
              </w:rPr>
              <w:t>月</w:t>
            </w:r>
            <w:r w:rsidRPr="00B9609C">
              <w:rPr>
                <w:rFonts w:ascii="Times New Roman" w:hint="eastAsia"/>
                <w:color w:val="000000" w:themeColor="text1"/>
                <w:sz w:val="24"/>
                <w:szCs w:val="24"/>
              </w:rPr>
              <w:br/>
            </w:r>
            <w:r w:rsidRPr="00B9609C">
              <w:rPr>
                <w:rFonts w:ascii="Times New Roman"/>
                <w:color w:val="000000" w:themeColor="text1"/>
                <w:sz w:val="24"/>
                <w:szCs w:val="24"/>
              </w:rPr>
              <w:t>11</w:t>
            </w:r>
            <w:r w:rsidRPr="00B9609C">
              <w:rPr>
                <w:rFonts w:ascii="Times New Roman" w:hint="eastAsia"/>
                <w:color w:val="000000" w:themeColor="text1"/>
                <w:sz w:val="24"/>
                <w:szCs w:val="24"/>
              </w:rPr>
              <w:br/>
            </w:r>
            <w:r w:rsidRPr="00B9609C">
              <w:rPr>
                <w:rFonts w:ascii="Times New Roman"/>
                <w:color w:val="000000" w:themeColor="text1"/>
                <w:sz w:val="24"/>
                <w:szCs w:val="24"/>
              </w:rPr>
              <w:t>日</w:t>
            </w:r>
          </w:p>
        </w:tc>
        <w:tc>
          <w:tcPr>
            <w:tcW w:w="2268"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法務部矯正署臺北監獄衛生科</w:t>
            </w: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kern w:val="0"/>
                <w:sz w:val="24"/>
                <w:szCs w:val="24"/>
              </w:rPr>
              <w:t>精神障礙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kern w:val="0"/>
                <w:sz w:val="24"/>
                <w:szCs w:val="24"/>
              </w:rPr>
            </w:pPr>
            <w:r w:rsidRPr="00B9609C">
              <w:rPr>
                <w:rFonts w:ascii="Times New Roman"/>
                <w:color w:val="000000" w:themeColor="text1"/>
                <w:sz w:val="24"/>
                <w:szCs w:val="24"/>
              </w:rPr>
              <w:t>0300</w:t>
            </w:r>
            <w:r w:rsidRPr="00B9609C">
              <w:rPr>
                <w:rFonts w:ascii="Times New Roman"/>
                <w:color w:val="000000" w:themeColor="text1"/>
                <w:sz w:val="24"/>
                <w:szCs w:val="24"/>
              </w:rPr>
              <w:t>李</w:t>
            </w:r>
            <w:r w:rsidRPr="00B9609C">
              <w:rPr>
                <w:rFonts w:ascii="Times New Roman" w:hint="eastAsia"/>
                <w:color w:val="000000" w:themeColor="text1"/>
                <w:sz w:val="24"/>
                <w:szCs w:val="24"/>
              </w:rPr>
              <w:t>○○</w:t>
            </w:r>
            <w:r w:rsidRPr="00B9609C">
              <w:rPr>
                <w:rFonts w:ascii="Times New Roman"/>
                <w:color w:val="000000" w:themeColor="text1"/>
                <w:sz w:val="24"/>
                <w:szCs w:val="24"/>
              </w:rPr>
              <w:br/>
            </w:r>
            <w:r w:rsidRPr="00B9609C">
              <w:rPr>
                <w:rFonts w:ascii="Times New Roman"/>
                <w:color w:val="000000" w:themeColor="text1"/>
                <w:kern w:val="0"/>
                <w:sz w:val="24"/>
                <w:szCs w:val="24"/>
              </w:rPr>
              <w:t>思覺失調症</w:t>
            </w:r>
            <w:r w:rsidRPr="00B9609C">
              <w:rPr>
                <w:rFonts w:ascii="Times New Roman" w:hint="eastAsia"/>
                <w:color w:val="000000" w:themeColor="text1"/>
                <w:kern w:val="0"/>
                <w:sz w:val="24"/>
                <w:szCs w:val="24"/>
              </w:rPr>
              <w:t>、</w:t>
            </w:r>
            <w:r w:rsidRPr="00B9609C">
              <w:rPr>
                <w:rFonts w:ascii="Times New Roman"/>
                <w:color w:val="000000" w:themeColor="text1"/>
                <w:kern w:val="0"/>
                <w:sz w:val="24"/>
                <w:szCs w:val="24"/>
              </w:rPr>
              <w:t>密室恐懼</w:t>
            </w:r>
            <w:r w:rsidRPr="00B9609C">
              <w:rPr>
                <w:rFonts w:ascii="Times New Roman" w:hint="eastAsia"/>
                <w:color w:val="000000" w:themeColor="text1"/>
                <w:kern w:val="0"/>
                <w:sz w:val="24"/>
                <w:szCs w:val="24"/>
              </w:rPr>
              <w:t>、</w:t>
            </w:r>
          </w:p>
          <w:p w:rsidR="00AD24B9" w:rsidRPr="00B9609C" w:rsidRDefault="00AD24B9" w:rsidP="00AD24B9">
            <w:pPr>
              <w:jc w:val="center"/>
              <w:rPr>
                <w:rFonts w:ascii="Times New Roman"/>
                <w:color w:val="000000" w:themeColor="text1"/>
                <w:sz w:val="24"/>
                <w:szCs w:val="24"/>
              </w:rPr>
            </w:pPr>
            <w:r w:rsidRPr="00B9609C">
              <w:rPr>
                <w:rFonts w:ascii="Times New Roman"/>
                <w:color w:val="000000" w:themeColor="text1"/>
                <w:kern w:val="0"/>
                <w:sz w:val="24"/>
                <w:szCs w:val="24"/>
              </w:rPr>
              <w:t>躁鬱症</w:t>
            </w:r>
            <w:r w:rsidRPr="00B9609C">
              <w:rPr>
                <w:rFonts w:ascii="Times New Roman" w:hint="eastAsia"/>
                <w:color w:val="000000" w:themeColor="text1"/>
                <w:kern w:val="0"/>
                <w:sz w:val="24"/>
                <w:szCs w:val="24"/>
              </w:rPr>
              <w:t>、</w:t>
            </w:r>
            <w:r w:rsidRPr="00B9609C">
              <w:rPr>
                <w:rFonts w:ascii="Times New Roman"/>
                <w:color w:val="000000" w:themeColor="text1"/>
                <w:kern w:val="0"/>
                <w:sz w:val="24"/>
                <w:szCs w:val="24"/>
              </w:rPr>
              <w:t>精神分裂</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法務部矯正署臺北監獄長青一舍、長青二舍</w:t>
            </w: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外籍</w:t>
            </w:r>
            <w:r w:rsidRPr="00B9609C">
              <w:rPr>
                <w:rFonts w:ascii="Times New Roman" w:hint="eastAsia"/>
                <w:color w:val="000000" w:themeColor="text1"/>
                <w:sz w:val="24"/>
                <w:szCs w:val="24"/>
              </w:rPr>
              <w:t>收容人無健保</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丹麥籍收容人</w:t>
            </w:r>
            <w:r w:rsidRPr="00B9609C">
              <w:rPr>
                <w:rFonts w:ascii="Times New Roman"/>
                <w:color w:val="000000" w:themeColor="text1"/>
                <w:sz w:val="24"/>
                <w:szCs w:val="24"/>
              </w:rPr>
              <w:t>1276 JE</w:t>
            </w:r>
            <w:r w:rsidRPr="00B9609C">
              <w:rPr>
                <w:rFonts w:ascii="Times New Roman" w:hint="eastAsia"/>
                <w:color w:val="000000" w:themeColor="text1"/>
                <w:sz w:val="24"/>
                <w:szCs w:val="24"/>
              </w:rPr>
              <w:t>○○</w:t>
            </w:r>
            <w:r w:rsidRPr="00B9609C">
              <w:rPr>
                <w:rFonts w:ascii="Times New Roman"/>
                <w:color w:val="000000" w:themeColor="text1"/>
                <w:sz w:val="24"/>
                <w:szCs w:val="24"/>
              </w:rPr>
              <w:t>ER</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restart"/>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法務部矯正署臺北監獄公務接見室</w:t>
            </w: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kern w:val="0"/>
                <w:sz w:val="24"/>
                <w:szCs w:val="24"/>
              </w:rPr>
              <w:t>精神障礙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AD24B9">
            <w:pPr>
              <w:jc w:val="center"/>
              <w:rPr>
                <w:rFonts w:ascii="Times New Roman"/>
                <w:color w:val="000000" w:themeColor="text1"/>
                <w:sz w:val="24"/>
                <w:szCs w:val="24"/>
              </w:rPr>
            </w:pPr>
            <w:r w:rsidRPr="00B9609C">
              <w:rPr>
                <w:rFonts w:ascii="Times New Roman"/>
                <w:color w:val="000000" w:themeColor="text1"/>
                <w:sz w:val="24"/>
                <w:szCs w:val="24"/>
              </w:rPr>
              <w:t>0021</w:t>
            </w:r>
            <w:r w:rsidRPr="00B9609C">
              <w:rPr>
                <w:rFonts w:ascii="Times New Roman"/>
                <w:color w:val="000000" w:themeColor="text1"/>
                <w:sz w:val="24"/>
                <w:szCs w:val="24"/>
              </w:rPr>
              <w:t>潘</w:t>
            </w:r>
            <w:r w:rsidRPr="00B9609C">
              <w:rPr>
                <w:rFonts w:ascii="Times New Roman" w:hint="eastAsia"/>
                <w:color w:val="000000" w:themeColor="text1"/>
                <w:sz w:val="24"/>
                <w:szCs w:val="24"/>
              </w:rPr>
              <w:t>○○</w:t>
            </w:r>
            <w:r w:rsidRPr="00B9609C">
              <w:rPr>
                <w:rFonts w:ascii="Times New Roman"/>
                <w:color w:val="000000" w:themeColor="text1"/>
                <w:sz w:val="24"/>
                <w:szCs w:val="24"/>
              </w:rPr>
              <w:br/>
            </w:r>
            <w:r w:rsidRPr="00B9609C">
              <w:rPr>
                <w:rFonts w:ascii="Times New Roman"/>
                <w:color w:val="000000" w:themeColor="text1"/>
                <w:sz w:val="24"/>
                <w:szCs w:val="24"/>
              </w:rPr>
              <w:t>邊緣性人格疾</w:t>
            </w:r>
            <w:r w:rsidRPr="00B9609C">
              <w:rPr>
                <w:rFonts w:ascii="Times New Roman" w:hint="eastAsia"/>
                <w:color w:val="000000" w:themeColor="text1"/>
                <w:sz w:val="24"/>
                <w:szCs w:val="24"/>
              </w:rPr>
              <w:t>患</w:t>
            </w:r>
            <w:r w:rsidRPr="00B9609C">
              <w:rPr>
                <w:rFonts w:ascii="Times New Roman" w:hint="eastAsia"/>
                <w:color w:val="000000" w:themeColor="text1"/>
                <w:kern w:val="0"/>
                <w:sz w:val="24"/>
                <w:szCs w:val="24"/>
              </w:rPr>
              <w:t>、</w:t>
            </w:r>
            <w:r w:rsidRPr="00B9609C">
              <w:rPr>
                <w:rFonts w:ascii="Times New Roman"/>
                <w:color w:val="000000" w:themeColor="text1"/>
                <w:sz w:val="24"/>
                <w:szCs w:val="24"/>
              </w:rPr>
              <w:t>HIV</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hAnsi="標楷體" w:hint="eastAsia"/>
                <w:color w:val="000000" w:themeColor="text1"/>
                <w:sz w:val="24"/>
                <w:szCs w:val="24"/>
              </w:rPr>
              <w:t>重症疾患</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3853</w:t>
            </w:r>
            <w:r w:rsidRPr="00B9609C">
              <w:rPr>
                <w:rFonts w:ascii="Times New Roman"/>
                <w:color w:val="000000" w:themeColor="text1"/>
                <w:sz w:val="24"/>
                <w:szCs w:val="24"/>
              </w:rPr>
              <w:t>吳</w:t>
            </w:r>
            <w:r w:rsidRPr="00B9609C">
              <w:rPr>
                <w:rFonts w:ascii="Times New Roman" w:hint="eastAsia"/>
                <w:color w:val="000000" w:themeColor="text1"/>
                <w:sz w:val="24"/>
                <w:szCs w:val="24"/>
              </w:rPr>
              <w:t>○○</w:t>
            </w:r>
          </w:p>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舌癌</w:t>
            </w:r>
            <w:r w:rsidRPr="00B9609C">
              <w:rPr>
                <w:rFonts w:ascii="Times New Roman" w:hint="eastAsia"/>
                <w:color w:val="000000" w:themeColor="text1"/>
                <w:sz w:val="24"/>
                <w:szCs w:val="24"/>
              </w:rPr>
              <w:t>、</w:t>
            </w:r>
            <w:r w:rsidRPr="00B9609C">
              <w:rPr>
                <w:rFonts w:ascii="Times New Roman"/>
                <w:color w:val="000000" w:themeColor="text1"/>
                <w:sz w:val="24"/>
                <w:szCs w:val="24"/>
              </w:rPr>
              <w:t>小兒麻痺</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精神障礙</w:t>
            </w:r>
          </w:p>
          <w:p w:rsidR="00AD24B9" w:rsidRPr="00B9609C" w:rsidRDefault="00AD24B9" w:rsidP="00ED76E3">
            <w:pPr>
              <w:rPr>
                <w:rFonts w:ascii="Times New Roman"/>
                <w:color w:val="000000" w:themeColor="text1"/>
                <w:sz w:val="24"/>
                <w:szCs w:val="24"/>
              </w:rPr>
            </w:pP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3352</w:t>
            </w:r>
            <w:r w:rsidRPr="00B9609C">
              <w:rPr>
                <w:rFonts w:ascii="Times New Roman"/>
                <w:color w:val="000000" w:themeColor="text1"/>
                <w:sz w:val="24"/>
                <w:szCs w:val="24"/>
              </w:rPr>
              <w:t>謝</w:t>
            </w:r>
            <w:r w:rsidRPr="00B9609C">
              <w:rPr>
                <w:rFonts w:ascii="Times New Roman" w:hint="eastAsia"/>
                <w:color w:val="000000" w:themeColor="text1"/>
                <w:sz w:val="24"/>
                <w:szCs w:val="24"/>
              </w:rPr>
              <w:t>○○</w:t>
            </w:r>
            <w:r w:rsidRPr="00B9609C">
              <w:rPr>
                <w:rFonts w:ascii="Times New Roman"/>
                <w:color w:val="000000" w:themeColor="text1"/>
                <w:sz w:val="24"/>
                <w:szCs w:val="24"/>
              </w:rPr>
              <w:br/>
            </w:r>
            <w:r w:rsidRPr="00B9609C">
              <w:rPr>
                <w:rFonts w:ascii="Times New Roman"/>
                <w:color w:val="000000" w:themeColor="text1"/>
                <w:sz w:val="24"/>
                <w:szCs w:val="24"/>
              </w:rPr>
              <w:t>自閉症</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聽覺障礙</w:t>
            </w:r>
          </w:p>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精神障礙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2457</w:t>
            </w:r>
            <w:r w:rsidRPr="00B9609C">
              <w:rPr>
                <w:rFonts w:ascii="Times New Roman"/>
                <w:color w:val="000000" w:themeColor="text1"/>
                <w:sz w:val="24"/>
                <w:szCs w:val="24"/>
              </w:rPr>
              <w:t>張</w:t>
            </w:r>
            <w:r w:rsidRPr="00B9609C">
              <w:rPr>
                <w:rFonts w:ascii="Times New Roman" w:hint="eastAsia"/>
                <w:color w:val="000000" w:themeColor="text1"/>
                <w:sz w:val="24"/>
                <w:szCs w:val="24"/>
              </w:rPr>
              <w:t>○○</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精神障礙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1770</w:t>
            </w:r>
            <w:r w:rsidRPr="00B9609C">
              <w:rPr>
                <w:rFonts w:ascii="Times New Roman"/>
                <w:color w:val="000000" w:themeColor="text1"/>
                <w:sz w:val="24"/>
                <w:szCs w:val="24"/>
              </w:rPr>
              <w:t>吳</w:t>
            </w:r>
            <w:r w:rsidRPr="00B9609C">
              <w:rPr>
                <w:rFonts w:ascii="Times New Roman" w:hint="eastAsia"/>
                <w:color w:val="000000" w:themeColor="text1"/>
                <w:sz w:val="24"/>
                <w:szCs w:val="24"/>
              </w:rPr>
              <w:t>○○</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restart"/>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法務部矯正署桃園女子監獄</w:t>
            </w: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精神障礙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1600</w:t>
            </w:r>
            <w:r w:rsidRPr="00B9609C">
              <w:rPr>
                <w:rFonts w:ascii="Times New Roman"/>
                <w:color w:val="000000" w:themeColor="text1"/>
                <w:sz w:val="24"/>
                <w:szCs w:val="24"/>
              </w:rPr>
              <w:t>楊</w:t>
            </w:r>
            <w:r w:rsidRPr="00B9609C">
              <w:rPr>
                <w:rFonts w:ascii="Times New Roman" w:hint="eastAsia"/>
                <w:color w:val="000000" w:themeColor="text1"/>
                <w:sz w:val="24"/>
                <w:szCs w:val="24"/>
              </w:rPr>
              <w:t>○○</w:t>
            </w:r>
          </w:p>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癲癇</w:t>
            </w:r>
            <w:r w:rsidRPr="00B9609C">
              <w:rPr>
                <w:rFonts w:ascii="Times New Roman" w:hint="eastAsia"/>
                <w:color w:val="000000" w:themeColor="text1"/>
                <w:sz w:val="24"/>
                <w:szCs w:val="24"/>
              </w:rPr>
              <w:t>、</w:t>
            </w:r>
            <w:r w:rsidRPr="00B9609C">
              <w:rPr>
                <w:rFonts w:ascii="Times New Roman"/>
                <w:color w:val="000000" w:themeColor="text1"/>
                <w:sz w:val="24"/>
                <w:szCs w:val="24"/>
              </w:rPr>
              <w:t>憂鬱症</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hint="eastAsia"/>
                <w:color w:val="000000" w:themeColor="text1"/>
                <w:sz w:val="24"/>
                <w:szCs w:val="24"/>
              </w:rPr>
              <w:t>精神障礙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陳</w:t>
            </w:r>
            <w:r w:rsidRPr="00B9609C">
              <w:rPr>
                <w:rFonts w:ascii="Times New Roman" w:hint="eastAsia"/>
                <w:color w:val="000000" w:themeColor="text1"/>
                <w:sz w:val="24"/>
                <w:szCs w:val="24"/>
              </w:rPr>
              <w:t>○○</w:t>
            </w:r>
            <w:r w:rsidRPr="00B9609C">
              <w:rPr>
                <w:rFonts w:ascii="Times New Roman"/>
                <w:color w:val="000000" w:themeColor="text1"/>
                <w:sz w:val="24"/>
                <w:szCs w:val="24"/>
              </w:rPr>
              <w:br/>
            </w:r>
            <w:r w:rsidRPr="00B9609C">
              <w:rPr>
                <w:rFonts w:ascii="Times New Roman"/>
                <w:color w:val="000000" w:themeColor="text1"/>
                <w:sz w:val="24"/>
                <w:szCs w:val="24"/>
              </w:rPr>
              <w:t>憂鬱症</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肢體障礙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李</w:t>
            </w:r>
            <w:r w:rsidRPr="00B9609C">
              <w:rPr>
                <w:rFonts w:ascii="Times New Roman" w:hint="eastAsia"/>
                <w:color w:val="000000" w:themeColor="text1"/>
                <w:sz w:val="24"/>
                <w:szCs w:val="24"/>
              </w:rPr>
              <w:t>○○</w:t>
            </w:r>
            <w:r w:rsidRPr="00B9609C">
              <w:rPr>
                <w:rFonts w:ascii="Times New Roman"/>
                <w:color w:val="000000" w:themeColor="text1"/>
                <w:sz w:val="24"/>
                <w:szCs w:val="24"/>
              </w:rPr>
              <w:br/>
            </w:r>
            <w:r w:rsidRPr="00B9609C">
              <w:rPr>
                <w:rFonts w:ascii="Times New Roman"/>
                <w:color w:val="000000" w:themeColor="text1"/>
                <w:sz w:val="24"/>
                <w:szCs w:val="24"/>
              </w:rPr>
              <w:t>多發性神經病變</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kern w:val="0"/>
                <w:sz w:val="24"/>
                <w:szCs w:val="24"/>
              </w:rPr>
              <w:t>精神障礙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賴</w:t>
            </w:r>
            <w:r w:rsidRPr="00B9609C">
              <w:rPr>
                <w:rFonts w:ascii="Times New Roman" w:hint="eastAsia"/>
                <w:color w:val="000000" w:themeColor="text1"/>
                <w:sz w:val="24"/>
                <w:szCs w:val="24"/>
              </w:rPr>
              <w:t>○○</w:t>
            </w:r>
            <w:r w:rsidRPr="00B9609C">
              <w:rPr>
                <w:rFonts w:ascii="Times New Roman"/>
                <w:color w:val="000000" w:themeColor="text1"/>
                <w:sz w:val="24"/>
                <w:szCs w:val="24"/>
              </w:rPr>
              <w:br/>
            </w:r>
            <w:r w:rsidRPr="00B9609C">
              <w:rPr>
                <w:rFonts w:ascii="Times New Roman"/>
                <w:color w:val="000000" w:themeColor="text1"/>
                <w:sz w:val="24"/>
                <w:szCs w:val="24"/>
              </w:rPr>
              <w:t>第一類身心障</w:t>
            </w:r>
            <w:r w:rsidRPr="00B9609C">
              <w:rPr>
                <w:rFonts w:ascii="Times New Roman" w:hint="eastAsia"/>
                <w:color w:val="000000" w:themeColor="text1"/>
                <w:sz w:val="24"/>
                <w:szCs w:val="24"/>
              </w:rPr>
              <w:t>礙</w:t>
            </w:r>
          </w:p>
        </w:tc>
      </w:tr>
      <w:tr w:rsidR="00F01395" w:rsidRPr="00B9609C" w:rsidTr="00AD24B9">
        <w:tc>
          <w:tcPr>
            <w:tcW w:w="817" w:type="dxa"/>
            <w:vMerge w:val="restart"/>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108</w:t>
            </w:r>
            <w:r w:rsidRPr="00B9609C">
              <w:rPr>
                <w:rFonts w:ascii="Times New Roman" w:hint="eastAsia"/>
                <w:color w:val="000000" w:themeColor="text1"/>
                <w:sz w:val="24"/>
                <w:szCs w:val="24"/>
              </w:rPr>
              <w:br/>
            </w:r>
            <w:r w:rsidRPr="00B9609C">
              <w:rPr>
                <w:rFonts w:ascii="Times New Roman"/>
                <w:color w:val="000000" w:themeColor="text1"/>
                <w:sz w:val="24"/>
                <w:szCs w:val="24"/>
              </w:rPr>
              <w:lastRenderedPageBreak/>
              <w:t>年</w:t>
            </w:r>
            <w:r w:rsidRPr="00B9609C">
              <w:rPr>
                <w:rFonts w:ascii="Times New Roman" w:hint="eastAsia"/>
                <w:color w:val="000000" w:themeColor="text1"/>
                <w:sz w:val="24"/>
                <w:szCs w:val="24"/>
              </w:rPr>
              <w:br/>
            </w:r>
            <w:r w:rsidRPr="00B9609C">
              <w:rPr>
                <w:rFonts w:ascii="Times New Roman"/>
                <w:color w:val="000000" w:themeColor="text1"/>
                <w:sz w:val="24"/>
                <w:szCs w:val="24"/>
              </w:rPr>
              <w:t>4</w:t>
            </w:r>
            <w:r w:rsidRPr="00B9609C">
              <w:rPr>
                <w:rFonts w:ascii="Times New Roman" w:hint="eastAsia"/>
                <w:color w:val="000000" w:themeColor="text1"/>
                <w:sz w:val="24"/>
                <w:szCs w:val="24"/>
              </w:rPr>
              <w:br/>
            </w:r>
            <w:r w:rsidRPr="00B9609C">
              <w:rPr>
                <w:rFonts w:ascii="Times New Roman"/>
                <w:color w:val="000000" w:themeColor="text1"/>
                <w:sz w:val="24"/>
                <w:szCs w:val="24"/>
              </w:rPr>
              <w:t>月</w:t>
            </w:r>
            <w:r w:rsidRPr="00B9609C">
              <w:rPr>
                <w:rFonts w:ascii="Times New Roman" w:hint="eastAsia"/>
                <w:color w:val="000000" w:themeColor="text1"/>
                <w:sz w:val="24"/>
                <w:szCs w:val="24"/>
              </w:rPr>
              <w:br/>
            </w:r>
            <w:r w:rsidRPr="00B9609C">
              <w:rPr>
                <w:rFonts w:ascii="Times New Roman"/>
                <w:color w:val="000000" w:themeColor="text1"/>
                <w:sz w:val="24"/>
                <w:szCs w:val="24"/>
              </w:rPr>
              <w:t>12</w:t>
            </w:r>
            <w:r w:rsidRPr="00B9609C">
              <w:rPr>
                <w:rFonts w:ascii="Times New Roman" w:hint="eastAsia"/>
                <w:color w:val="000000" w:themeColor="text1"/>
                <w:sz w:val="24"/>
                <w:szCs w:val="24"/>
              </w:rPr>
              <w:br/>
            </w:r>
            <w:r w:rsidRPr="00B9609C">
              <w:rPr>
                <w:rFonts w:ascii="Times New Roman"/>
                <w:color w:val="000000" w:themeColor="text1"/>
                <w:sz w:val="24"/>
                <w:szCs w:val="24"/>
              </w:rPr>
              <w:t>日</w:t>
            </w:r>
          </w:p>
        </w:tc>
        <w:tc>
          <w:tcPr>
            <w:tcW w:w="2268" w:type="dxa"/>
            <w:vMerge w:val="restart"/>
            <w:vAlign w:val="center"/>
          </w:tcPr>
          <w:p w:rsidR="00AD24B9" w:rsidRPr="00B9609C" w:rsidRDefault="00AD24B9" w:rsidP="00ED76E3">
            <w:pPr>
              <w:rPr>
                <w:rFonts w:ascii="Times New Roman"/>
                <w:color w:val="000000" w:themeColor="text1"/>
                <w:spacing w:val="-16"/>
                <w:sz w:val="24"/>
                <w:szCs w:val="24"/>
              </w:rPr>
            </w:pPr>
            <w:r w:rsidRPr="00B9609C">
              <w:rPr>
                <w:rFonts w:ascii="Times New Roman"/>
                <w:color w:val="000000" w:themeColor="text1"/>
                <w:spacing w:val="-16"/>
                <w:sz w:val="24"/>
                <w:szCs w:val="24"/>
              </w:rPr>
              <w:lastRenderedPageBreak/>
              <w:t>法務部矯正署嘉義</w:t>
            </w:r>
            <w:r w:rsidRPr="00B9609C">
              <w:rPr>
                <w:rFonts w:ascii="Times New Roman"/>
                <w:color w:val="000000" w:themeColor="text1"/>
                <w:spacing w:val="-16"/>
                <w:sz w:val="24"/>
                <w:szCs w:val="24"/>
              </w:rPr>
              <w:lastRenderedPageBreak/>
              <w:t>監獄</w:t>
            </w: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kern w:val="0"/>
                <w:sz w:val="24"/>
                <w:szCs w:val="24"/>
              </w:rPr>
              <w:lastRenderedPageBreak/>
              <w:t>精神障礙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kern w:val="0"/>
                <w:sz w:val="24"/>
                <w:szCs w:val="24"/>
              </w:rPr>
            </w:pPr>
            <w:r w:rsidRPr="00B9609C">
              <w:rPr>
                <w:rFonts w:ascii="Times New Roman"/>
                <w:color w:val="000000" w:themeColor="text1"/>
                <w:sz w:val="24"/>
                <w:szCs w:val="24"/>
              </w:rPr>
              <w:t>1611</w:t>
            </w:r>
            <w:r w:rsidRPr="00B9609C">
              <w:rPr>
                <w:rFonts w:ascii="Times New Roman"/>
                <w:color w:val="000000" w:themeColor="text1"/>
                <w:sz w:val="24"/>
                <w:szCs w:val="24"/>
              </w:rPr>
              <w:t>周</w:t>
            </w:r>
            <w:r w:rsidRPr="00B9609C">
              <w:rPr>
                <w:rFonts w:ascii="Times New Roman" w:hint="eastAsia"/>
                <w:color w:val="000000" w:themeColor="text1"/>
                <w:sz w:val="24"/>
                <w:szCs w:val="24"/>
              </w:rPr>
              <w:t>○○</w:t>
            </w:r>
            <w:r w:rsidRPr="00B9609C">
              <w:rPr>
                <w:rFonts w:ascii="Times New Roman"/>
                <w:color w:val="000000" w:themeColor="text1"/>
                <w:sz w:val="24"/>
                <w:szCs w:val="24"/>
              </w:rPr>
              <w:br/>
            </w:r>
            <w:r w:rsidRPr="00B9609C">
              <w:rPr>
                <w:rFonts w:ascii="Times New Roman"/>
                <w:color w:val="000000" w:themeColor="text1"/>
                <w:sz w:val="24"/>
                <w:szCs w:val="24"/>
              </w:rPr>
              <w:lastRenderedPageBreak/>
              <w:t>第一類身心障礙</w:t>
            </w:r>
          </w:p>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妄想型思覺失調症</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pacing w:val="-16"/>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智能障礙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2061</w:t>
            </w:r>
            <w:r w:rsidRPr="00B9609C">
              <w:rPr>
                <w:rFonts w:ascii="Times New Roman"/>
                <w:color w:val="000000" w:themeColor="text1"/>
                <w:sz w:val="24"/>
                <w:szCs w:val="24"/>
              </w:rPr>
              <w:t>陳</w:t>
            </w:r>
            <w:r w:rsidRPr="00B9609C">
              <w:rPr>
                <w:rFonts w:ascii="Times New Roman" w:hint="eastAsia"/>
                <w:color w:val="000000" w:themeColor="text1"/>
                <w:sz w:val="24"/>
                <w:szCs w:val="24"/>
              </w:rPr>
              <w:t>○○</w:t>
            </w:r>
            <w:r w:rsidRPr="00B9609C">
              <w:rPr>
                <w:rFonts w:ascii="Times New Roman"/>
                <w:color w:val="000000" w:themeColor="text1"/>
                <w:sz w:val="24"/>
                <w:szCs w:val="24"/>
              </w:rPr>
              <w:br/>
            </w:r>
            <w:r w:rsidRPr="00B9609C">
              <w:rPr>
                <w:rFonts w:ascii="Times New Roman"/>
                <w:color w:val="000000" w:themeColor="text1"/>
                <w:sz w:val="24"/>
                <w:szCs w:val="24"/>
              </w:rPr>
              <w:t>第一類身心障礙</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pacing w:val="-16"/>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hint="eastAsia"/>
                <w:color w:val="000000" w:themeColor="text1"/>
                <w:sz w:val="24"/>
                <w:szCs w:val="24"/>
              </w:rPr>
              <w:t>肢體障礙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2249</w:t>
            </w:r>
            <w:r w:rsidRPr="00B9609C">
              <w:rPr>
                <w:rFonts w:ascii="Times New Roman" w:hint="eastAsia"/>
                <w:color w:val="000000" w:themeColor="text1"/>
                <w:sz w:val="24"/>
                <w:szCs w:val="24"/>
              </w:rPr>
              <w:br/>
            </w:r>
            <w:r w:rsidRPr="00B9609C">
              <w:rPr>
                <w:rFonts w:ascii="Times New Roman"/>
                <w:color w:val="000000" w:themeColor="text1"/>
                <w:sz w:val="24"/>
                <w:szCs w:val="24"/>
              </w:rPr>
              <w:t>第七類身心障礙左下肢麻木無力</w:t>
            </w:r>
            <w:r w:rsidRPr="00B9609C">
              <w:rPr>
                <w:rFonts w:ascii="Times New Roman" w:hint="eastAsia"/>
                <w:color w:val="000000" w:themeColor="text1"/>
                <w:sz w:val="24"/>
                <w:szCs w:val="24"/>
              </w:rPr>
              <w:t>（</w:t>
            </w:r>
            <w:r w:rsidRPr="00B9609C">
              <w:rPr>
                <w:rFonts w:ascii="Times New Roman"/>
                <w:color w:val="000000" w:themeColor="text1"/>
                <w:sz w:val="24"/>
                <w:szCs w:val="24"/>
              </w:rPr>
              <w:t>多發神經病變</w:t>
            </w:r>
            <w:r w:rsidRPr="00B9609C">
              <w:rPr>
                <w:rFonts w:ascii="Times New Roman" w:hint="eastAsia"/>
                <w:color w:val="000000" w:themeColor="text1"/>
                <w:sz w:val="24"/>
                <w:szCs w:val="24"/>
              </w:rPr>
              <w:t>）</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pacing w:val="-16"/>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hint="eastAsia"/>
                <w:color w:val="000000" w:themeColor="text1"/>
                <w:kern w:val="0"/>
                <w:sz w:val="24"/>
                <w:szCs w:val="24"/>
              </w:rPr>
              <w:t>肢體障礙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1436</w:t>
            </w:r>
            <w:r w:rsidRPr="00B9609C">
              <w:rPr>
                <w:rFonts w:ascii="Times New Roman"/>
                <w:color w:val="000000" w:themeColor="text1"/>
                <w:sz w:val="24"/>
                <w:szCs w:val="24"/>
              </w:rPr>
              <w:t>黃</w:t>
            </w:r>
            <w:r w:rsidRPr="00B9609C">
              <w:rPr>
                <w:rFonts w:ascii="Times New Roman" w:hint="eastAsia"/>
                <w:color w:val="000000" w:themeColor="text1"/>
                <w:sz w:val="24"/>
                <w:szCs w:val="24"/>
              </w:rPr>
              <w:t>○○</w:t>
            </w:r>
            <w:r w:rsidRPr="00B9609C">
              <w:rPr>
                <w:rFonts w:ascii="Times New Roman"/>
                <w:color w:val="000000" w:themeColor="text1"/>
                <w:sz w:val="24"/>
                <w:szCs w:val="24"/>
              </w:rPr>
              <w:br/>
            </w:r>
            <w:r w:rsidRPr="00B9609C">
              <w:rPr>
                <w:rFonts w:ascii="Times New Roman"/>
                <w:color w:val="000000" w:themeColor="text1"/>
                <w:kern w:val="0"/>
                <w:sz w:val="24"/>
                <w:szCs w:val="24"/>
              </w:rPr>
              <w:t>第七</w:t>
            </w:r>
            <w:r w:rsidRPr="00B9609C">
              <w:rPr>
                <w:rFonts w:ascii="Times New Roman"/>
                <w:color w:val="000000" w:themeColor="text1"/>
                <w:sz w:val="24"/>
                <w:szCs w:val="24"/>
              </w:rPr>
              <w:t>類身心障礙</w:t>
            </w:r>
            <w:r w:rsidRPr="00B9609C">
              <w:rPr>
                <w:rFonts w:ascii="Times New Roman"/>
                <w:color w:val="000000" w:themeColor="text1"/>
                <w:kern w:val="0"/>
                <w:sz w:val="24"/>
                <w:szCs w:val="24"/>
              </w:rPr>
              <w:t>左下肢麻木無力</w:t>
            </w:r>
            <w:r w:rsidRPr="00B9609C">
              <w:rPr>
                <w:rFonts w:ascii="Times New Roman" w:hint="eastAsia"/>
                <w:color w:val="000000" w:themeColor="text1"/>
                <w:sz w:val="24"/>
                <w:szCs w:val="24"/>
              </w:rPr>
              <w:t>（</w:t>
            </w:r>
            <w:r w:rsidRPr="00B9609C">
              <w:rPr>
                <w:rFonts w:ascii="Times New Roman"/>
                <w:color w:val="000000" w:themeColor="text1"/>
                <w:kern w:val="0"/>
                <w:sz w:val="24"/>
                <w:szCs w:val="24"/>
              </w:rPr>
              <w:t>多發神經病變</w:t>
            </w:r>
            <w:r w:rsidRPr="00B9609C">
              <w:rPr>
                <w:rFonts w:ascii="Times New Roman" w:hint="eastAsia"/>
                <w:color w:val="000000" w:themeColor="text1"/>
                <w:sz w:val="24"/>
                <w:szCs w:val="24"/>
              </w:rPr>
              <w:t>）</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pacing w:val="-16"/>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視覺障礙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kern w:val="0"/>
                <w:sz w:val="24"/>
                <w:szCs w:val="24"/>
              </w:rPr>
            </w:pPr>
            <w:r w:rsidRPr="00B9609C">
              <w:rPr>
                <w:rFonts w:ascii="Times New Roman"/>
                <w:color w:val="000000" w:themeColor="text1"/>
                <w:sz w:val="24"/>
                <w:szCs w:val="24"/>
              </w:rPr>
              <w:t>1844</w:t>
            </w:r>
            <w:r w:rsidRPr="00B9609C">
              <w:rPr>
                <w:rFonts w:ascii="Times New Roman"/>
                <w:color w:val="000000" w:themeColor="text1"/>
                <w:kern w:val="0"/>
                <w:sz w:val="24"/>
                <w:szCs w:val="24"/>
              </w:rPr>
              <w:t>謝</w:t>
            </w:r>
            <w:r w:rsidRPr="00B9609C">
              <w:rPr>
                <w:rFonts w:ascii="Times New Roman" w:hint="eastAsia"/>
                <w:color w:val="000000" w:themeColor="text1"/>
                <w:sz w:val="24"/>
                <w:szCs w:val="24"/>
              </w:rPr>
              <w:t>○○</w:t>
            </w:r>
            <w:r w:rsidRPr="00B9609C">
              <w:rPr>
                <w:rFonts w:ascii="Times New Roman"/>
                <w:color w:val="000000" w:themeColor="text1"/>
                <w:sz w:val="24"/>
                <w:szCs w:val="24"/>
              </w:rPr>
              <w:br/>
            </w:r>
            <w:r w:rsidRPr="00B9609C">
              <w:rPr>
                <w:rFonts w:ascii="Times New Roman"/>
                <w:color w:val="000000" w:themeColor="text1"/>
                <w:kern w:val="0"/>
                <w:sz w:val="24"/>
                <w:szCs w:val="24"/>
              </w:rPr>
              <w:t>第二</w:t>
            </w:r>
            <w:r w:rsidRPr="00B9609C">
              <w:rPr>
                <w:rFonts w:ascii="Times New Roman"/>
                <w:color w:val="000000" w:themeColor="text1"/>
                <w:sz w:val="24"/>
                <w:szCs w:val="24"/>
              </w:rPr>
              <w:t>類身心障礙</w:t>
            </w:r>
          </w:p>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kern w:val="0"/>
                <w:sz w:val="24"/>
                <w:szCs w:val="24"/>
              </w:rPr>
              <w:t>眼球凹陷</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restart"/>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pacing w:val="-16"/>
                <w:sz w:val="24"/>
                <w:szCs w:val="24"/>
              </w:rPr>
              <w:t>法務部矯正署嘉義看守所</w:t>
            </w:r>
            <w:r w:rsidRPr="00B9609C">
              <w:rPr>
                <w:rFonts w:ascii="Times New Roman"/>
                <w:color w:val="000000" w:themeColor="text1"/>
                <w:sz w:val="24"/>
                <w:szCs w:val="24"/>
              </w:rPr>
              <w:t>第四工場</w:t>
            </w: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肢體障礙</w:t>
            </w:r>
          </w:p>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視覺障礙</w:t>
            </w:r>
          </w:p>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聽覺障礙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1157</w:t>
            </w:r>
            <w:r w:rsidRPr="00B9609C">
              <w:rPr>
                <w:rFonts w:ascii="Times New Roman"/>
                <w:color w:val="000000" w:themeColor="text1"/>
                <w:sz w:val="24"/>
                <w:szCs w:val="24"/>
              </w:rPr>
              <w:t>胡</w:t>
            </w:r>
            <w:r w:rsidRPr="00B9609C">
              <w:rPr>
                <w:rFonts w:ascii="Times New Roman" w:hint="eastAsia"/>
                <w:color w:val="000000" w:themeColor="text1"/>
                <w:sz w:val="24"/>
                <w:szCs w:val="24"/>
              </w:rPr>
              <w:t>○○</w:t>
            </w:r>
            <w:r w:rsidRPr="00B9609C">
              <w:rPr>
                <w:rFonts w:ascii="Times New Roman"/>
                <w:color w:val="000000" w:themeColor="text1"/>
                <w:sz w:val="24"/>
                <w:szCs w:val="24"/>
              </w:rPr>
              <w:br/>
            </w:r>
            <w:r w:rsidRPr="00B9609C">
              <w:rPr>
                <w:rFonts w:ascii="Times New Roman"/>
                <w:color w:val="000000" w:themeColor="text1"/>
                <w:kern w:val="0"/>
                <w:sz w:val="24"/>
                <w:szCs w:val="24"/>
              </w:rPr>
              <w:t>第七</w:t>
            </w:r>
            <w:r w:rsidRPr="00B9609C">
              <w:rPr>
                <w:rFonts w:ascii="Times New Roman"/>
                <w:color w:val="000000" w:themeColor="text1"/>
                <w:sz w:val="24"/>
                <w:szCs w:val="24"/>
              </w:rPr>
              <w:t>類身心障礙</w:t>
            </w:r>
            <w:r w:rsidRPr="00B9609C">
              <w:rPr>
                <w:rFonts w:ascii="Times New Roman" w:hint="eastAsia"/>
                <w:color w:val="000000" w:themeColor="text1"/>
                <w:sz w:val="24"/>
                <w:szCs w:val="24"/>
              </w:rPr>
              <w:br/>
            </w:r>
            <w:r w:rsidRPr="00B9609C">
              <w:rPr>
                <w:rFonts w:ascii="Times New Roman"/>
                <w:color w:val="000000" w:themeColor="text1"/>
                <w:kern w:val="0"/>
                <w:sz w:val="24"/>
                <w:szCs w:val="24"/>
              </w:rPr>
              <w:t>小兒麻痺</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kern w:val="0"/>
                <w:sz w:val="24"/>
                <w:szCs w:val="24"/>
              </w:rPr>
            </w:pPr>
            <w:r w:rsidRPr="00B9609C">
              <w:rPr>
                <w:rFonts w:ascii="Times New Roman"/>
                <w:color w:val="000000" w:themeColor="text1"/>
                <w:kern w:val="0"/>
                <w:sz w:val="24"/>
                <w:szCs w:val="24"/>
              </w:rPr>
              <w:t>精神障礙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1620</w:t>
            </w:r>
            <w:r w:rsidRPr="00B9609C">
              <w:rPr>
                <w:rFonts w:ascii="Times New Roman"/>
                <w:color w:val="000000" w:themeColor="text1"/>
                <w:sz w:val="24"/>
                <w:szCs w:val="24"/>
              </w:rPr>
              <w:t>李</w:t>
            </w:r>
            <w:r w:rsidRPr="00B9609C">
              <w:rPr>
                <w:rFonts w:ascii="Times New Roman" w:hint="eastAsia"/>
                <w:color w:val="000000" w:themeColor="text1"/>
                <w:sz w:val="24"/>
                <w:szCs w:val="24"/>
              </w:rPr>
              <w:t>○○</w:t>
            </w:r>
            <w:r w:rsidRPr="00B9609C">
              <w:rPr>
                <w:rFonts w:ascii="Times New Roman"/>
                <w:color w:val="000000" w:themeColor="text1"/>
                <w:sz w:val="24"/>
                <w:szCs w:val="24"/>
              </w:rPr>
              <w:br/>
            </w:r>
            <w:r w:rsidRPr="00B9609C">
              <w:rPr>
                <w:rFonts w:ascii="Times New Roman"/>
                <w:color w:val="000000" w:themeColor="text1"/>
                <w:kern w:val="0"/>
                <w:sz w:val="24"/>
                <w:szCs w:val="24"/>
              </w:rPr>
              <w:t>第一</w:t>
            </w:r>
            <w:r w:rsidRPr="00B9609C">
              <w:rPr>
                <w:rFonts w:ascii="Times New Roman"/>
                <w:color w:val="000000" w:themeColor="text1"/>
                <w:sz w:val="24"/>
                <w:szCs w:val="24"/>
              </w:rPr>
              <w:t>類身心障礙</w:t>
            </w:r>
            <w:r w:rsidRPr="00B9609C">
              <w:rPr>
                <w:rFonts w:ascii="Times New Roman" w:hint="eastAsia"/>
                <w:color w:val="000000" w:themeColor="text1"/>
                <w:sz w:val="24"/>
                <w:szCs w:val="24"/>
              </w:rPr>
              <w:br/>
            </w:r>
            <w:r w:rsidRPr="00B9609C">
              <w:rPr>
                <w:rFonts w:ascii="Times New Roman"/>
                <w:color w:val="000000" w:themeColor="text1"/>
                <w:kern w:val="0"/>
                <w:sz w:val="24"/>
                <w:szCs w:val="24"/>
              </w:rPr>
              <w:t>思覺失調症</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pacing w:val="-16"/>
                <w:sz w:val="24"/>
                <w:szCs w:val="24"/>
              </w:rPr>
              <w:t>法務部矯正署嘉義看守所</w:t>
            </w:r>
            <w:r w:rsidRPr="00B9609C">
              <w:rPr>
                <w:rFonts w:ascii="Times New Roman"/>
                <w:color w:val="000000" w:themeColor="text1"/>
                <w:sz w:val="24"/>
                <w:szCs w:val="24"/>
              </w:rPr>
              <w:t>育嬰室</w:t>
            </w: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kern w:val="0"/>
                <w:sz w:val="24"/>
                <w:szCs w:val="24"/>
              </w:rPr>
              <w:t>攜子入監</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黃</w:t>
            </w:r>
            <w:r w:rsidRPr="00B9609C">
              <w:rPr>
                <w:rFonts w:ascii="Times New Roman" w:hint="eastAsia"/>
                <w:color w:val="000000" w:themeColor="text1"/>
                <w:sz w:val="24"/>
                <w:szCs w:val="24"/>
              </w:rPr>
              <w:t>○○</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restart"/>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法務部矯正署雲林第二監獄</w:t>
            </w:r>
          </w:p>
        </w:tc>
        <w:tc>
          <w:tcPr>
            <w:tcW w:w="1559" w:type="dxa"/>
            <w:vAlign w:val="center"/>
          </w:tcPr>
          <w:p w:rsidR="00AD24B9" w:rsidRPr="00B9609C" w:rsidRDefault="00AD24B9" w:rsidP="00ED76E3">
            <w:pPr>
              <w:rPr>
                <w:rFonts w:ascii="Times New Roman"/>
                <w:color w:val="000000" w:themeColor="text1"/>
                <w:kern w:val="0"/>
                <w:sz w:val="24"/>
                <w:szCs w:val="24"/>
              </w:rPr>
            </w:pPr>
            <w:r w:rsidRPr="00B9609C">
              <w:rPr>
                <w:rFonts w:ascii="Times New Roman"/>
                <w:color w:val="000000" w:themeColor="text1"/>
                <w:kern w:val="0"/>
                <w:sz w:val="24"/>
                <w:szCs w:val="24"/>
              </w:rPr>
              <w:t>精神障礙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6030</w:t>
            </w:r>
            <w:r w:rsidRPr="00B9609C">
              <w:rPr>
                <w:rFonts w:ascii="Times New Roman"/>
                <w:color w:val="000000" w:themeColor="text1"/>
                <w:sz w:val="24"/>
                <w:szCs w:val="24"/>
              </w:rPr>
              <w:t>馮</w:t>
            </w:r>
            <w:r w:rsidRPr="00B9609C">
              <w:rPr>
                <w:rFonts w:ascii="Times New Roman" w:hint="eastAsia"/>
                <w:color w:val="000000" w:themeColor="text1"/>
                <w:sz w:val="24"/>
                <w:szCs w:val="24"/>
              </w:rPr>
              <w:t>○○</w:t>
            </w:r>
            <w:r w:rsidRPr="00B9609C">
              <w:rPr>
                <w:rFonts w:ascii="Times New Roman"/>
                <w:color w:val="000000" w:themeColor="text1"/>
                <w:sz w:val="24"/>
                <w:szCs w:val="24"/>
              </w:rPr>
              <w:br/>
            </w:r>
            <w:r w:rsidRPr="00B9609C">
              <w:rPr>
                <w:rFonts w:ascii="Times New Roman"/>
                <w:color w:val="000000" w:themeColor="text1"/>
                <w:sz w:val="24"/>
                <w:szCs w:val="24"/>
              </w:rPr>
              <w:t>第一類身心障</w:t>
            </w:r>
            <w:r w:rsidRPr="00B9609C">
              <w:rPr>
                <w:rFonts w:ascii="Times New Roman" w:hint="eastAsia"/>
                <w:color w:val="000000" w:themeColor="text1"/>
                <w:sz w:val="24"/>
                <w:szCs w:val="24"/>
              </w:rPr>
              <w:t>礙</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kern w:val="0"/>
                <w:sz w:val="24"/>
                <w:szCs w:val="24"/>
              </w:rPr>
            </w:pPr>
            <w:r w:rsidRPr="00B9609C">
              <w:rPr>
                <w:rFonts w:ascii="Times New Roman"/>
                <w:color w:val="000000" w:themeColor="text1"/>
                <w:kern w:val="0"/>
                <w:sz w:val="24"/>
                <w:szCs w:val="24"/>
              </w:rPr>
              <w:t>精神障礙</w:t>
            </w:r>
          </w:p>
          <w:p w:rsidR="00AD24B9" w:rsidRPr="00B9609C" w:rsidRDefault="00AD24B9" w:rsidP="00ED76E3">
            <w:pPr>
              <w:rPr>
                <w:rFonts w:ascii="Times New Roman"/>
                <w:color w:val="000000" w:themeColor="text1"/>
                <w:kern w:val="0"/>
                <w:sz w:val="24"/>
                <w:szCs w:val="24"/>
              </w:rPr>
            </w:pPr>
            <w:r w:rsidRPr="00B9609C">
              <w:rPr>
                <w:rFonts w:ascii="Times New Roman" w:hint="eastAsia"/>
                <w:color w:val="000000" w:themeColor="text1"/>
                <w:kern w:val="0"/>
                <w:sz w:val="24"/>
                <w:szCs w:val="24"/>
              </w:rPr>
              <w:t>肢體障礙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7660</w:t>
            </w:r>
            <w:r w:rsidRPr="00B9609C">
              <w:rPr>
                <w:rFonts w:ascii="Times New Roman"/>
                <w:color w:val="000000" w:themeColor="text1"/>
                <w:sz w:val="24"/>
                <w:szCs w:val="24"/>
              </w:rPr>
              <w:t>鄧</w:t>
            </w:r>
            <w:r w:rsidRPr="00B9609C">
              <w:rPr>
                <w:rFonts w:ascii="Times New Roman" w:hint="eastAsia"/>
                <w:color w:val="000000" w:themeColor="text1"/>
                <w:sz w:val="24"/>
                <w:szCs w:val="24"/>
              </w:rPr>
              <w:t>○○</w:t>
            </w:r>
            <w:r w:rsidRPr="00B9609C">
              <w:rPr>
                <w:rFonts w:ascii="Times New Roman"/>
                <w:color w:val="000000" w:themeColor="text1"/>
                <w:sz w:val="24"/>
                <w:szCs w:val="24"/>
              </w:rPr>
              <w:br/>
            </w:r>
            <w:r w:rsidRPr="00B9609C">
              <w:rPr>
                <w:rFonts w:ascii="Times New Roman"/>
                <w:color w:val="000000" w:themeColor="text1"/>
                <w:sz w:val="24"/>
                <w:szCs w:val="24"/>
              </w:rPr>
              <w:t>第一類身心障礙</w:t>
            </w:r>
          </w:p>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退化性關節炎</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kern w:val="0"/>
                <w:sz w:val="24"/>
                <w:szCs w:val="24"/>
              </w:rPr>
              <w:t>精神障礙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5488</w:t>
            </w:r>
            <w:r w:rsidRPr="00B9609C">
              <w:rPr>
                <w:rFonts w:ascii="Times New Roman"/>
                <w:color w:val="000000" w:themeColor="text1"/>
                <w:sz w:val="24"/>
                <w:szCs w:val="24"/>
              </w:rPr>
              <w:t>林</w:t>
            </w:r>
            <w:r w:rsidRPr="00B9609C">
              <w:rPr>
                <w:rFonts w:ascii="Times New Roman" w:hint="eastAsia"/>
                <w:color w:val="000000" w:themeColor="text1"/>
                <w:sz w:val="24"/>
                <w:szCs w:val="24"/>
              </w:rPr>
              <w:t>○○</w:t>
            </w:r>
            <w:r w:rsidRPr="00B9609C">
              <w:rPr>
                <w:rFonts w:ascii="Times New Roman"/>
                <w:color w:val="000000" w:themeColor="text1"/>
                <w:sz w:val="24"/>
                <w:szCs w:val="24"/>
              </w:rPr>
              <w:br/>
            </w:r>
            <w:r w:rsidRPr="00B9609C">
              <w:rPr>
                <w:rFonts w:ascii="Times New Roman"/>
                <w:color w:val="000000" w:themeColor="text1"/>
                <w:sz w:val="24"/>
                <w:szCs w:val="24"/>
              </w:rPr>
              <w:t>第一類身心障礙</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kern w:val="0"/>
                <w:sz w:val="24"/>
                <w:szCs w:val="24"/>
              </w:rPr>
            </w:pPr>
            <w:r w:rsidRPr="00B9609C">
              <w:rPr>
                <w:rFonts w:ascii="Times New Roman"/>
                <w:color w:val="000000" w:themeColor="text1"/>
                <w:kern w:val="0"/>
                <w:sz w:val="24"/>
                <w:szCs w:val="24"/>
              </w:rPr>
              <w:t>精神障礙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7458</w:t>
            </w:r>
            <w:r w:rsidRPr="00B9609C">
              <w:rPr>
                <w:rFonts w:ascii="Times New Roman"/>
                <w:color w:val="000000" w:themeColor="text1"/>
                <w:sz w:val="24"/>
                <w:szCs w:val="24"/>
              </w:rPr>
              <w:t>沈</w:t>
            </w:r>
            <w:r w:rsidRPr="00B9609C">
              <w:rPr>
                <w:rFonts w:ascii="Times New Roman" w:hint="eastAsia"/>
                <w:color w:val="000000" w:themeColor="text1"/>
                <w:sz w:val="24"/>
                <w:szCs w:val="24"/>
              </w:rPr>
              <w:t>○○</w:t>
            </w:r>
            <w:r w:rsidRPr="00B9609C">
              <w:rPr>
                <w:rFonts w:ascii="Times New Roman"/>
                <w:color w:val="000000" w:themeColor="text1"/>
                <w:sz w:val="24"/>
                <w:szCs w:val="24"/>
              </w:rPr>
              <w:br/>
            </w:r>
            <w:r w:rsidRPr="00B9609C">
              <w:rPr>
                <w:rFonts w:ascii="Times New Roman"/>
                <w:color w:val="000000" w:themeColor="text1"/>
                <w:sz w:val="24"/>
                <w:szCs w:val="24"/>
              </w:rPr>
              <w:t>第一類身心障礙</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hint="eastAsia"/>
                <w:color w:val="000000" w:themeColor="text1"/>
                <w:kern w:val="0"/>
                <w:sz w:val="24"/>
                <w:szCs w:val="24"/>
              </w:rPr>
              <w:t>肢體障礙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6586</w:t>
            </w:r>
            <w:r w:rsidRPr="00B9609C">
              <w:rPr>
                <w:rFonts w:ascii="Times New Roman" w:hint="eastAsia"/>
                <w:color w:val="000000" w:themeColor="text1"/>
                <w:sz w:val="24"/>
                <w:szCs w:val="24"/>
              </w:rPr>
              <w:t>吳○○</w:t>
            </w:r>
            <w:r w:rsidRPr="00B9609C">
              <w:rPr>
                <w:rFonts w:ascii="Times New Roman"/>
                <w:color w:val="000000" w:themeColor="text1"/>
                <w:sz w:val="24"/>
                <w:szCs w:val="24"/>
              </w:rPr>
              <w:br/>
            </w:r>
            <w:r w:rsidRPr="00B9609C">
              <w:rPr>
                <w:rFonts w:ascii="Times New Roman" w:hint="eastAsia"/>
                <w:color w:val="000000" w:themeColor="text1"/>
                <w:sz w:val="24"/>
                <w:szCs w:val="24"/>
              </w:rPr>
              <w:t>第七類</w:t>
            </w:r>
            <w:r w:rsidRPr="00B9609C">
              <w:rPr>
                <w:rFonts w:ascii="Times New Roman"/>
                <w:color w:val="000000" w:themeColor="text1"/>
                <w:sz w:val="24"/>
                <w:szCs w:val="24"/>
              </w:rPr>
              <w:t>身心障礙</w:t>
            </w:r>
            <w:r w:rsidRPr="00B9609C">
              <w:rPr>
                <w:rFonts w:ascii="Times New Roman" w:hint="eastAsia"/>
                <w:color w:val="000000" w:themeColor="text1"/>
                <w:sz w:val="24"/>
                <w:szCs w:val="24"/>
              </w:rPr>
              <w:t>重度小兒麻痺</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hint="eastAsia"/>
                <w:color w:val="000000" w:themeColor="text1"/>
                <w:kern w:val="0"/>
                <w:sz w:val="24"/>
                <w:szCs w:val="24"/>
              </w:rPr>
              <w:t>肢體障礙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5588</w:t>
            </w:r>
            <w:r w:rsidRPr="00B9609C">
              <w:rPr>
                <w:rFonts w:ascii="Times New Roman" w:hint="eastAsia"/>
                <w:color w:val="000000" w:themeColor="text1"/>
                <w:sz w:val="24"/>
                <w:szCs w:val="24"/>
              </w:rPr>
              <w:t>王○○</w:t>
            </w:r>
            <w:r w:rsidRPr="00B9609C">
              <w:rPr>
                <w:rFonts w:ascii="Times New Roman"/>
                <w:color w:val="000000" w:themeColor="text1"/>
                <w:sz w:val="24"/>
                <w:szCs w:val="24"/>
              </w:rPr>
              <w:br/>
            </w:r>
            <w:r w:rsidRPr="00B9609C">
              <w:rPr>
                <w:rFonts w:ascii="Times New Roman" w:hint="eastAsia"/>
                <w:color w:val="000000" w:themeColor="text1"/>
                <w:sz w:val="24"/>
                <w:szCs w:val="24"/>
              </w:rPr>
              <w:t>第七類</w:t>
            </w:r>
            <w:r w:rsidRPr="00B9609C">
              <w:rPr>
                <w:rFonts w:ascii="Times New Roman"/>
                <w:color w:val="000000" w:themeColor="text1"/>
                <w:sz w:val="24"/>
                <w:szCs w:val="24"/>
              </w:rPr>
              <w:t>身心障礙</w:t>
            </w:r>
            <w:r w:rsidRPr="00B9609C">
              <w:rPr>
                <w:rFonts w:ascii="Times New Roman" w:hint="eastAsia"/>
                <w:color w:val="000000" w:themeColor="text1"/>
                <w:sz w:val="24"/>
                <w:szCs w:val="24"/>
              </w:rPr>
              <w:br/>
            </w:r>
            <w:r w:rsidRPr="00B9609C">
              <w:rPr>
                <w:rFonts w:ascii="Times New Roman" w:hint="eastAsia"/>
                <w:color w:val="000000" w:themeColor="text1"/>
                <w:sz w:val="24"/>
                <w:szCs w:val="24"/>
              </w:rPr>
              <w:t>輕度左手腳肌萎縮</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hint="eastAsia"/>
                <w:color w:val="000000" w:themeColor="text1"/>
                <w:sz w:val="24"/>
                <w:szCs w:val="24"/>
              </w:rPr>
              <w:t>精神障礙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6706</w:t>
            </w:r>
            <w:r w:rsidRPr="00B9609C">
              <w:rPr>
                <w:rFonts w:ascii="Times New Roman"/>
                <w:color w:val="000000" w:themeColor="text1"/>
                <w:sz w:val="24"/>
                <w:szCs w:val="24"/>
              </w:rPr>
              <w:t>黃</w:t>
            </w:r>
            <w:r w:rsidRPr="00B9609C">
              <w:rPr>
                <w:rFonts w:ascii="Times New Roman" w:hint="eastAsia"/>
                <w:color w:val="000000" w:themeColor="text1"/>
                <w:sz w:val="24"/>
                <w:szCs w:val="24"/>
              </w:rPr>
              <w:t>○○</w:t>
            </w:r>
            <w:r w:rsidRPr="00B9609C">
              <w:rPr>
                <w:rFonts w:ascii="Times New Roman"/>
                <w:color w:val="000000" w:themeColor="text1"/>
                <w:sz w:val="24"/>
                <w:szCs w:val="24"/>
              </w:rPr>
              <w:br/>
            </w:r>
            <w:r w:rsidRPr="00B9609C">
              <w:rPr>
                <w:rFonts w:ascii="Times New Roman"/>
                <w:color w:val="000000" w:themeColor="text1"/>
                <w:sz w:val="24"/>
                <w:szCs w:val="24"/>
              </w:rPr>
              <w:t>失智症</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hint="eastAsia"/>
                <w:color w:val="000000" w:themeColor="text1"/>
                <w:kern w:val="0"/>
                <w:sz w:val="24"/>
                <w:szCs w:val="24"/>
              </w:rPr>
              <w:t>肢體障礙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6578</w:t>
            </w:r>
            <w:r w:rsidRPr="00B9609C">
              <w:rPr>
                <w:rFonts w:ascii="Times New Roman" w:hint="eastAsia"/>
                <w:color w:val="000000" w:themeColor="text1"/>
                <w:sz w:val="24"/>
                <w:szCs w:val="24"/>
              </w:rPr>
              <w:t>李○○</w:t>
            </w:r>
            <w:r w:rsidRPr="00B9609C">
              <w:rPr>
                <w:rFonts w:ascii="Times New Roman"/>
                <w:color w:val="000000" w:themeColor="text1"/>
                <w:sz w:val="24"/>
                <w:szCs w:val="24"/>
              </w:rPr>
              <w:br/>
            </w:r>
            <w:r w:rsidRPr="00B9609C">
              <w:rPr>
                <w:rFonts w:ascii="Times New Roman" w:hint="eastAsia"/>
                <w:color w:val="000000" w:themeColor="text1"/>
                <w:sz w:val="24"/>
                <w:szCs w:val="24"/>
              </w:rPr>
              <w:t>第七類</w:t>
            </w:r>
            <w:r w:rsidRPr="00B9609C">
              <w:rPr>
                <w:rFonts w:ascii="Times New Roman"/>
                <w:color w:val="000000" w:themeColor="text1"/>
                <w:sz w:val="24"/>
                <w:szCs w:val="24"/>
              </w:rPr>
              <w:t>身心</w:t>
            </w:r>
            <w:r w:rsidRPr="00B9609C">
              <w:rPr>
                <w:rFonts w:ascii="Times New Roman" w:hint="eastAsia"/>
                <w:color w:val="000000" w:themeColor="text1"/>
                <w:sz w:val="24"/>
                <w:szCs w:val="24"/>
              </w:rPr>
              <w:t>右腳膝下截肢</w:t>
            </w:r>
          </w:p>
        </w:tc>
      </w:tr>
      <w:tr w:rsidR="00F01395" w:rsidRPr="00B9609C" w:rsidTr="00AD24B9">
        <w:tc>
          <w:tcPr>
            <w:tcW w:w="817" w:type="dxa"/>
            <w:vMerge/>
            <w:vAlign w:val="center"/>
          </w:tcPr>
          <w:p w:rsidR="00AD24B9" w:rsidRPr="00B9609C" w:rsidRDefault="00AD24B9" w:rsidP="00ED76E3">
            <w:pPr>
              <w:jc w:val="cente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肢體障礙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7696</w:t>
            </w:r>
          </w:p>
        </w:tc>
      </w:tr>
      <w:tr w:rsidR="00F01395" w:rsidRPr="00B9609C" w:rsidTr="00AD24B9">
        <w:tc>
          <w:tcPr>
            <w:tcW w:w="817" w:type="dxa"/>
            <w:vMerge w:val="restart"/>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lastRenderedPageBreak/>
              <w:t>108</w:t>
            </w:r>
            <w:r w:rsidRPr="00B9609C">
              <w:rPr>
                <w:rFonts w:ascii="Times New Roman" w:hint="eastAsia"/>
                <w:color w:val="000000" w:themeColor="text1"/>
                <w:sz w:val="24"/>
                <w:szCs w:val="24"/>
              </w:rPr>
              <w:br/>
            </w:r>
            <w:r w:rsidRPr="00B9609C">
              <w:rPr>
                <w:rFonts w:ascii="Times New Roman"/>
                <w:color w:val="000000" w:themeColor="text1"/>
                <w:sz w:val="24"/>
                <w:szCs w:val="24"/>
              </w:rPr>
              <w:t>年</w:t>
            </w:r>
            <w:r w:rsidRPr="00B9609C">
              <w:rPr>
                <w:rFonts w:ascii="Times New Roman" w:hint="eastAsia"/>
                <w:color w:val="000000" w:themeColor="text1"/>
                <w:sz w:val="24"/>
                <w:szCs w:val="24"/>
              </w:rPr>
              <w:br/>
            </w:r>
            <w:r w:rsidRPr="00B9609C">
              <w:rPr>
                <w:rFonts w:ascii="Times New Roman"/>
                <w:color w:val="000000" w:themeColor="text1"/>
                <w:sz w:val="24"/>
                <w:szCs w:val="24"/>
              </w:rPr>
              <w:t>5</w:t>
            </w:r>
            <w:r w:rsidRPr="00B9609C">
              <w:rPr>
                <w:rFonts w:ascii="Times New Roman" w:hint="eastAsia"/>
                <w:color w:val="000000" w:themeColor="text1"/>
                <w:sz w:val="24"/>
                <w:szCs w:val="24"/>
              </w:rPr>
              <w:br/>
            </w:r>
            <w:r w:rsidRPr="00B9609C">
              <w:rPr>
                <w:rFonts w:ascii="Times New Roman"/>
                <w:color w:val="000000" w:themeColor="text1"/>
                <w:sz w:val="24"/>
                <w:szCs w:val="24"/>
              </w:rPr>
              <w:t>月</w:t>
            </w:r>
            <w:r w:rsidRPr="00B9609C">
              <w:rPr>
                <w:rFonts w:ascii="Times New Roman" w:hint="eastAsia"/>
                <w:color w:val="000000" w:themeColor="text1"/>
                <w:sz w:val="24"/>
                <w:szCs w:val="24"/>
              </w:rPr>
              <w:br/>
            </w:r>
            <w:r w:rsidRPr="00B9609C">
              <w:rPr>
                <w:rFonts w:ascii="Times New Roman"/>
                <w:color w:val="000000" w:themeColor="text1"/>
                <w:sz w:val="24"/>
                <w:szCs w:val="24"/>
              </w:rPr>
              <w:t>6</w:t>
            </w:r>
            <w:r w:rsidRPr="00B9609C">
              <w:rPr>
                <w:rFonts w:ascii="Times New Roman" w:hint="eastAsia"/>
                <w:color w:val="000000" w:themeColor="text1"/>
                <w:sz w:val="24"/>
                <w:szCs w:val="24"/>
              </w:rPr>
              <w:br/>
            </w:r>
            <w:r w:rsidRPr="00B9609C">
              <w:rPr>
                <w:rFonts w:ascii="Times New Roman"/>
                <w:color w:val="000000" w:themeColor="text1"/>
                <w:sz w:val="24"/>
                <w:szCs w:val="24"/>
              </w:rPr>
              <w:t>日</w:t>
            </w:r>
          </w:p>
        </w:tc>
        <w:tc>
          <w:tcPr>
            <w:tcW w:w="2268" w:type="dxa"/>
            <w:vMerge w:val="restart"/>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法務部矯正署綠島監獄</w:t>
            </w: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hint="eastAsia"/>
                <w:color w:val="000000" w:themeColor="text1"/>
                <w:sz w:val="24"/>
                <w:szCs w:val="24"/>
              </w:rPr>
              <w:t>高齡老化</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0105</w:t>
            </w:r>
            <w:r w:rsidRPr="00B9609C">
              <w:rPr>
                <w:rFonts w:ascii="Times New Roman"/>
                <w:color w:val="000000" w:themeColor="text1"/>
                <w:sz w:val="24"/>
                <w:szCs w:val="24"/>
              </w:rPr>
              <w:t>賈</w:t>
            </w:r>
            <w:r w:rsidRPr="00B9609C">
              <w:rPr>
                <w:rFonts w:ascii="Times New Roman" w:hint="eastAsia"/>
                <w:color w:val="000000" w:themeColor="text1"/>
                <w:sz w:val="24"/>
                <w:szCs w:val="24"/>
              </w:rPr>
              <w:t>○○</w:t>
            </w:r>
          </w:p>
        </w:tc>
      </w:tr>
      <w:tr w:rsidR="00F01395" w:rsidRPr="00B9609C" w:rsidTr="00AD24B9">
        <w:tc>
          <w:tcPr>
            <w:tcW w:w="817" w:type="dxa"/>
            <w:vMerge/>
            <w:vAlign w:val="center"/>
          </w:tcPr>
          <w:p w:rsidR="00AD24B9" w:rsidRPr="00B9609C" w:rsidRDefault="00AD24B9" w:rsidP="00ED76E3">
            <w:pP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精神障礙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0166</w:t>
            </w:r>
            <w:r w:rsidRPr="00B9609C">
              <w:rPr>
                <w:rFonts w:ascii="Times New Roman"/>
                <w:color w:val="000000" w:themeColor="text1"/>
                <w:sz w:val="24"/>
                <w:szCs w:val="24"/>
              </w:rPr>
              <w:t>吳</w:t>
            </w:r>
            <w:r w:rsidRPr="00B9609C">
              <w:rPr>
                <w:rFonts w:ascii="Times New Roman" w:hint="eastAsia"/>
                <w:color w:val="000000" w:themeColor="text1"/>
                <w:sz w:val="24"/>
                <w:szCs w:val="24"/>
              </w:rPr>
              <w:t>○○</w:t>
            </w:r>
          </w:p>
        </w:tc>
      </w:tr>
      <w:tr w:rsidR="00F01395" w:rsidRPr="00B9609C" w:rsidTr="00AD24B9">
        <w:tc>
          <w:tcPr>
            <w:tcW w:w="817" w:type="dxa"/>
            <w:vMerge/>
            <w:vAlign w:val="center"/>
          </w:tcPr>
          <w:p w:rsidR="00AD24B9" w:rsidRPr="00B9609C" w:rsidRDefault="00AD24B9" w:rsidP="00ED76E3">
            <w:pP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精神障礙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0077</w:t>
            </w:r>
            <w:r w:rsidRPr="00B9609C">
              <w:rPr>
                <w:rFonts w:ascii="Times New Roman"/>
                <w:color w:val="000000" w:themeColor="text1"/>
                <w:sz w:val="24"/>
                <w:szCs w:val="24"/>
              </w:rPr>
              <w:t>胡</w:t>
            </w:r>
            <w:r w:rsidRPr="00B9609C">
              <w:rPr>
                <w:rFonts w:ascii="Times New Roman" w:hint="eastAsia"/>
                <w:color w:val="000000" w:themeColor="text1"/>
                <w:sz w:val="24"/>
                <w:szCs w:val="24"/>
              </w:rPr>
              <w:t>○○</w:t>
            </w:r>
          </w:p>
        </w:tc>
      </w:tr>
      <w:tr w:rsidR="00F01395" w:rsidRPr="00B9609C" w:rsidTr="00AD24B9">
        <w:tc>
          <w:tcPr>
            <w:tcW w:w="817" w:type="dxa"/>
            <w:vMerge/>
            <w:vAlign w:val="center"/>
          </w:tcPr>
          <w:p w:rsidR="00AD24B9" w:rsidRPr="00B9609C" w:rsidRDefault="00AD24B9" w:rsidP="00ED76E3">
            <w:pP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精神障礙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0054</w:t>
            </w:r>
            <w:r w:rsidRPr="00B9609C">
              <w:rPr>
                <w:rFonts w:ascii="Times New Roman"/>
                <w:color w:val="000000" w:themeColor="text1"/>
                <w:sz w:val="24"/>
                <w:szCs w:val="24"/>
              </w:rPr>
              <w:t>武</w:t>
            </w:r>
            <w:r w:rsidRPr="00B9609C">
              <w:rPr>
                <w:rFonts w:ascii="Times New Roman" w:hint="eastAsia"/>
                <w:color w:val="000000" w:themeColor="text1"/>
                <w:sz w:val="24"/>
                <w:szCs w:val="24"/>
              </w:rPr>
              <w:t>○○</w:t>
            </w:r>
          </w:p>
        </w:tc>
      </w:tr>
      <w:tr w:rsidR="00F01395" w:rsidRPr="00B9609C" w:rsidTr="00AD24B9">
        <w:tc>
          <w:tcPr>
            <w:tcW w:w="817" w:type="dxa"/>
            <w:vMerge/>
            <w:vAlign w:val="center"/>
          </w:tcPr>
          <w:p w:rsidR="00AD24B9" w:rsidRPr="00B9609C" w:rsidRDefault="00AD24B9" w:rsidP="00ED76E3">
            <w:pPr>
              <w:rPr>
                <w:rFonts w:ascii="Times New Roman"/>
                <w:color w:val="000000" w:themeColor="text1"/>
                <w:sz w:val="24"/>
                <w:szCs w:val="24"/>
              </w:rPr>
            </w:pPr>
          </w:p>
        </w:tc>
        <w:tc>
          <w:tcPr>
            <w:tcW w:w="2268" w:type="dxa"/>
            <w:vMerge/>
            <w:vAlign w:val="center"/>
          </w:tcPr>
          <w:p w:rsidR="00AD24B9" w:rsidRPr="00B9609C" w:rsidRDefault="00AD24B9" w:rsidP="00ED76E3">
            <w:pPr>
              <w:rPr>
                <w:rFonts w:ascii="Times New Roman"/>
                <w:color w:val="000000" w:themeColor="text1"/>
                <w:sz w:val="24"/>
                <w:szCs w:val="24"/>
              </w:rPr>
            </w:pP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精神障礙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0013</w:t>
            </w:r>
            <w:r w:rsidRPr="00B9609C">
              <w:rPr>
                <w:rFonts w:ascii="Times New Roman"/>
                <w:color w:val="000000" w:themeColor="text1"/>
                <w:sz w:val="24"/>
                <w:szCs w:val="24"/>
              </w:rPr>
              <w:t>劉</w:t>
            </w:r>
            <w:r w:rsidRPr="00B9609C">
              <w:rPr>
                <w:rFonts w:ascii="Times New Roman" w:hint="eastAsia"/>
                <w:color w:val="000000" w:themeColor="text1"/>
                <w:sz w:val="24"/>
                <w:szCs w:val="24"/>
              </w:rPr>
              <w:t>○○</w:t>
            </w:r>
          </w:p>
        </w:tc>
      </w:tr>
      <w:tr w:rsidR="00F01395" w:rsidRPr="00B9609C" w:rsidTr="00AD24B9">
        <w:tc>
          <w:tcPr>
            <w:tcW w:w="817" w:type="dxa"/>
            <w:vMerge/>
            <w:vAlign w:val="center"/>
          </w:tcPr>
          <w:p w:rsidR="00AD24B9" w:rsidRPr="00B9609C" w:rsidRDefault="00AD24B9" w:rsidP="00ED76E3">
            <w:pPr>
              <w:rPr>
                <w:rFonts w:ascii="Times New Roman"/>
                <w:color w:val="000000" w:themeColor="text1"/>
                <w:sz w:val="24"/>
                <w:szCs w:val="24"/>
              </w:rPr>
            </w:pPr>
          </w:p>
        </w:tc>
        <w:tc>
          <w:tcPr>
            <w:tcW w:w="2268"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法務部矯正署</w:t>
            </w:r>
            <w:r w:rsidRPr="00B9609C">
              <w:rPr>
                <w:rFonts w:ascii="Times New Roman" w:hint="eastAsia"/>
                <w:color w:val="000000" w:themeColor="text1"/>
                <w:sz w:val="24"/>
                <w:szCs w:val="24"/>
              </w:rPr>
              <w:t>臺</w:t>
            </w:r>
            <w:r w:rsidRPr="00B9609C">
              <w:rPr>
                <w:rFonts w:ascii="Times New Roman"/>
                <w:color w:val="000000" w:themeColor="text1"/>
                <w:sz w:val="24"/>
                <w:szCs w:val="24"/>
              </w:rPr>
              <w:t>東監獄</w:t>
            </w:r>
          </w:p>
        </w:tc>
        <w:tc>
          <w:tcPr>
            <w:tcW w:w="1559" w:type="dxa"/>
            <w:vAlign w:val="center"/>
          </w:tcPr>
          <w:p w:rsidR="00AD24B9" w:rsidRPr="00B9609C" w:rsidRDefault="00AD24B9" w:rsidP="00ED76E3">
            <w:pPr>
              <w:rPr>
                <w:rFonts w:ascii="Times New Roman"/>
                <w:color w:val="000000" w:themeColor="text1"/>
                <w:sz w:val="24"/>
                <w:szCs w:val="24"/>
              </w:rPr>
            </w:pPr>
            <w:r w:rsidRPr="00B9609C">
              <w:rPr>
                <w:rFonts w:ascii="Times New Roman"/>
                <w:color w:val="000000" w:themeColor="text1"/>
                <w:sz w:val="24"/>
                <w:szCs w:val="24"/>
              </w:rPr>
              <w:t>精神障礙</w:t>
            </w:r>
          </w:p>
        </w:tc>
        <w:tc>
          <w:tcPr>
            <w:tcW w:w="993"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color w:val="000000" w:themeColor="text1"/>
                <w:sz w:val="24"/>
                <w:szCs w:val="24"/>
              </w:rPr>
              <w:t>1</w:t>
            </w:r>
          </w:p>
        </w:tc>
        <w:tc>
          <w:tcPr>
            <w:tcW w:w="3260" w:type="dxa"/>
            <w:vAlign w:val="center"/>
          </w:tcPr>
          <w:p w:rsidR="00AD24B9" w:rsidRPr="00B9609C" w:rsidRDefault="00AD24B9" w:rsidP="00ED76E3">
            <w:pPr>
              <w:jc w:val="center"/>
              <w:rPr>
                <w:rFonts w:ascii="Times New Roman"/>
                <w:color w:val="000000" w:themeColor="text1"/>
                <w:sz w:val="24"/>
                <w:szCs w:val="24"/>
              </w:rPr>
            </w:pPr>
            <w:r w:rsidRPr="00B9609C">
              <w:rPr>
                <w:rFonts w:ascii="Times New Roman" w:hint="eastAsia"/>
                <w:color w:val="000000" w:themeColor="text1"/>
                <w:sz w:val="24"/>
                <w:szCs w:val="24"/>
              </w:rPr>
              <w:t>0094</w:t>
            </w:r>
            <w:r w:rsidRPr="00B9609C">
              <w:rPr>
                <w:rFonts w:ascii="Times New Roman"/>
                <w:color w:val="000000" w:themeColor="text1"/>
                <w:sz w:val="24"/>
                <w:szCs w:val="24"/>
              </w:rPr>
              <w:t>謝</w:t>
            </w:r>
            <w:r w:rsidRPr="00B9609C">
              <w:rPr>
                <w:rFonts w:ascii="Times New Roman" w:hint="eastAsia"/>
                <w:color w:val="000000" w:themeColor="text1"/>
                <w:sz w:val="24"/>
                <w:szCs w:val="24"/>
              </w:rPr>
              <w:t>○○</w:t>
            </w:r>
          </w:p>
        </w:tc>
      </w:tr>
      <w:tr w:rsidR="00F01395" w:rsidRPr="00B9609C" w:rsidTr="00285613">
        <w:trPr>
          <w:trHeight w:val="567"/>
        </w:trPr>
        <w:tc>
          <w:tcPr>
            <w:tcW w:w="5637" w:type="dxa"/>
            <w:gridSpan w:val="4"/>
            <w:shd w:val="clear" w:color="auto" w:fill="DBE5F1" w:themeFill="accent1" w:themeFillTint="33"/>
            <w:vAlign w:val="center"/>
          </w:tcPr>
          <w:p w:rsidR="00285613" w:rsidRPr="00B9609C" w:rsidRDefault="00285613" w:rsidP="003D0FCE">
            <w:pPr>
              <w:jc w:val="center"/>
              <w:rPr>
                <w:rFonts w:ascii="Times New Roman"/>
                <w:color w:val="000000" w:themeColor="text1"/>
                <w:sz w:val="24"/>
                <w:szCs w:val="24"/>
              </w:rPr>
            </w:pPr>
            <w:r w:rsidRPr="00B9609C">
              <w:rPr>
                <w:rFonts w:ascii="Times New Roman" w:hint="eastAsia"/>
                <w:color w:val="000000" w:themeColor="text1"/>
                <w:sz w:val="24"/>
                <w:szCs w:val="24"/>
              </w:rPr>
              <w:t>訪視人數總計</w:t>
            </w:r>
          </w:p>
        </w:tc>
        <w:tc>
          <w:tcPr>
            <w:tcW w:w="3260" w:type="dxa"/>
            <w:shd w:val="clear" w:color="auto" w:fill="DBE5F1" w:themeFill="accent1" w:themeFillTint="33"/>
            <w:vAlign w:val="center"/>
          </w:tcPr>
          <w:p w:rsidR="00285613" w:rsidRPr="00B9609C" w:rsidRDefault="00285613" w:rsidP="003D0FCE">
            <w:pPr>
              <w:jc w:val="center"/>
              <w:rPr>
                <w:rFonts w:ascii="Times New Roman"/>
                <w:color w:val="000000" w:themeColor="text1"/>
                <w:sz w:val="24"/>
                <w:szCs w:val="24"/>
              </w:rPr>
            </w:pPr>
            <w:r w:rsidRPr="00B9609C">
              <w:rPr>
                <w:rFonts w:ascii="Times New Roman" w:hint="eastAsia"/>
                <w:color w:val="000000" w:themeColor="text1"/>
                <w:sz w:val="24"/>
                <w:szCs w:val="24"/>
              </w:rPr>
              <w:t>99</w:t>
            </w:r>
            <w:r w:rsidRPr="00B9609C">
              <w:rPr>
                <w:rFonts w:ascii="Times New Roman" w:hint="eastAsia"/>
                <w:color w:val="000000" w:themeColor="text1"/>
                <w:sz w:val="24"/>
                <w:szCs w:val="24"/>
              </w:rPr>
              <w:t>位</w:t>
            </w:r>
          </w:p>
        </w:tc>
      </w:tr>
      <w:tr w:rsidR="00F01395" w:rsidRPr="00B9609C" w:rsidTr="00285613">
        <w:trPr>
          <w:trHeight w:val="567"/>
        </w:trPr>
        <w:tc>
          <w:tcPr>
            <w:tcW w:w="5637" w:type="dxa"/>
            <w:gridSpan w:val="4"/>
            <w:shd w:val="clear" w:color="auto" w:fill="DBE5F1" w:themeFill="accent1" w:themeFillTint="33"/>
            <w:vAlign w:val="center"/>
          </w:tcPr>
          <w:p w:rsidR="00285613" w:rsidRPr="00B9609C" w:rsidRDefault="00285613" w:rsidP="003D0FCE">
            <w:pPr>
              <w:jc w:val="center"/>
              <w:rPr>
                <w:rFonts w:ascii="Times New Roman"/>
                <w:color w:val="000000" w:themeColor="text1"/>
                <w:sz w:val="24"/>
                <w:szCs w:val="24"/>
              </w:rPr>
            </w:pPr>
            <w:r w:rsidRPr="00B9609C">
              <w:rPr>
                <w:rFonts w:hAnsi="標楷體" w:hint="eastAsia"/>
                <w:color w:val="000000" w:themeColor="text1"/>
                <w:sz w:val="24"/>
                <w:szCs w:val="24"/>
              </w:rPr>
              <w:t>精神障礙</w:t>
            </w:r>
          </w:p>
        </w:tc>
        <w:tc>
          <w:tcPr>
            <w:tcW w:w="3260" w:type="dxa"/>
            <w:shd w:val="clear" w:color="auto" w:fill="DBE5F1" w:themeFill="accent1" w:themeFillTint="33"/>
            <w:vAlign w:val="center"/>
          </w:tcPr>
          <w:p w:rsidR="00285613" w:rsidRPr="00B9609C" w:rsidRDefault="00285613" w:rsidP="003D0FCE">
            <w:pPr>
              <w:jc w:val="center"/>
              <w:rPr>
                <w:rFonts w:ascii="Times New Roman"/>
                <w:color w:val="000000" w:themeColor="text1"/>
                <w:sz w:val="24"/>
                <w:szCs w:val="24"/>
              </w:rPr>
            </w:pPr>
            <w:r w:rsidRPr="00B9609C">
              <w:rPr>
                <w:rFonts w:ascii="Times New Roman" w:hint="eastAsia"/>
                <w:color w:val="000000" w:themeColor="text1"/>
                <w:sz w:val="24"/>
                <w:szCs w:val="24"/>
              </w:rPr>
              <w:t>39</w:t>
            </w:r>
            <w:r w:rsidRPr="00B9609C">
              <w:rPr>
                <w:rFonts w:ascii="Times New Roman" w:hint="eastAsia"/>
                <w:color w:val="000000" w:themeColor="text1"/>
                <w:sz w:val="24"/>
                <w:szCs w:val="24"/>
              </w:rPr>
              <w:t>人次</w:t>
            </w:r>
          </w:p>
        </w:tc>
      </w:tr>
      <w:tr w:rsidR="00F01395" w:rsidRPr="00B9609C" w:rsidTr="00285613">
        <w:trPr>
          <w:trHeight w:val="567"/>
        </w:trPr>
        <w:tc>
          <w:tcPr>
            <w:tcW w:w="5637" w:type="dxa"/>
            <w:gridSpan w:val="4"/>
            <w:shd w:val="clear" w:color="auto" w:fill="DBE5F1" w:themeFill="accent1" w:themeFillTint="33"/>
            <w:vAlign w:val="center"/>
          </w:tcPr>
          <w:p w:rsidR="00285613" w:rsidRPr="00B9609C" w:rsidRDefault="00285613" w:rsidP="003D0FCE">
            <w:pPr>
              <w:jc w:val="center"/>
              <w:rPr>
                <w:color w:val="000000" w:themeColor="text1"/>
                <w:sz w:val="24"/>
                <w:szCs w:val="24"/>
              </w:rPr>
            </w:pPr>
            <w:r w:rsidRPr="00B9609C">
              <w:rPr>
                <w:rFonts w:hAnsi="標楷體" w:hint="eastAsia"/>
                <w:color w:val="000000" w:themeColor="text1"/>
                <w:sz w:val="24"/>
                <w:szCs w:val="24"/>
              </w:rPr>
              <w:t>肢體障礙</w:t>
            </w:r>
          </w:p>
        </w:tc>
        <w:tc>
          <w:tcPr>
            <w:tcW w:w="3260" w:type="dxa"/>
            <w:shd w:val="clear" w:color="auto" w:fill="DBE5F1" w:themeFill="accent1" w:themeFillTint="33"/>
            <w:vAlign w:val="center"/>
          </w:tcPr>
          <w:p w:rsidR="00285613" w:rsidRPr="00B9609C" w:rsidRDefault="00285613" w:rsidP="003D0FCE">
            <w:pPr>
              <w:jc w:val="center"/>
              <w:rPr>
                <w:color w:val="000000" w:themeColor="text1"/>
                <w:sz w:val="24"/>
                <w:szCs w:val="24"/>
              </w:rPr>
            </w:pPr>
            <w:r w:rsidRPr="00B9609C">
              <w:rPr>
                <w:rFonts w:ascii="Times New Roman" w:hint="eastAsia"/>
                <w:color w:val="000000" w:themeColor="text1"/>
                <w:sz w:val="24"/>
                <w:szCs w:val="24"/>
              </w:rPr>
              <w:t>20</w:t>
            </w:r>
            <w:r w:rsidRPr="00B9609C">
              <w:rPr>
                <w:rFonts w:ascii="Times New Roman" w:hint="eastAsia"/>
                <w:color w:val="000000" w:themeColor="text1"/>
                <w:sz w:val="24"/>
                <w:szCs w:val="24"/>
              </w:rPr>
              <w:t>人次</w:t>
            </w:r>
          </w:p>
        </w:tc>
      </w:tr>
      <w:tr w:rsidR="00F01395" w:rsidRPr="00B9609C" w:rsidTr="00285613">
        <w:trPr>
          <w:trHeight w:val="567"/>
        </w:trPr>
        <w:tc>
          <w:tcPr>
            <w:tcW w:w="5637" w:type="dxa"/>
            <w:gridSpan w:val="4"/>
            <w:shd w:val="clear" w:color="auto" w:fill="DBE5F1" w:themeFill="accent1" w:themeFillTint="33"/>
            <w:vAlign w:val="center"/>
          </w:tcPr>
          <w:p w:rsidR="00285613" w:rsidRPr="00B9609C" w:rsidRDefault="00285613" w:rsidP="003D0FCE">
            <w:pPr>
              <w:jc w:val="center"/>
              <w:rPr>
                <w:color w:val="000000" w:themeColor="text1"/>
                <w:sz w:val="24"/>
                <w:szCs w:val="24"/>
              </w:rPr>
            </w:pPr>
            <w:r w:rsidRPr="00B9609C">
              <w:rPr>
                <w:rFonts w:hAnsi="標楷體" w:hint="eastAsia"/>
                <w:color w:val="000000" w:themeColor="text1"/>
                <w:sz w:val="24"/>
                <w:szCs w:val="24"/>
              </w:rPr>
              <w:t>聽覺障礙</w:t>
            </w:r>
          </w:p>
        </w:tc>
        <w:tc>
          <w:tcPr>
            <w:tcW w:w="3260" w:type="dxa"/>
            <w:shd w:val="clear" w:color="auto" w:fill="DBE5F1" w:themeFill="accent1" w:themeFillTint="33"/>
            <w:vAlign w:val="center"/>
          </w:tcPr>
          <w:p w:rsidR="00285613" w:rsidRPr="00B9609C" w:rsidRDefault="00285613" w:rsidP="003D0FCE">
            <w:pPr>
              <w:jc w:val="center"/>
              <w:rPr>
                <w:color w:val="000000" w:themeColor="text1"/>
                <w:sz w:val="24"/>
                <w:szCs w:val="24"/>
              </w:rPr>
            </w:pPr>
            <w:r w:rsidRPr="00B9609C">
              <w:rPr>
                <w:rFonts w:ascii="Times New Roman" w:hint="eastAsia"/>
                <w:color w:val="000000" w:themeColor="text1"/>
                <w:sz w:val="24"/>
                <w:szCs w:val="24"/>
              </w:rPr>
              <w:t>2</w:t>
            </w:r>
            <w:r w:rsidRPr="00B9609C">
              <w:rPr>
                <w:rFonts w:ascii="Times New Roman" w:hint="eastAsia"/>
                <w:color w:val="000000" w:themeColor="text1"/>
                <w:sz w:val="24"/>
                <w:szCs w:val="24"/>
              </w:rPr>
              <w:t>人次</w:t>
            </w:r>
          </w:p>
        </w:tc>
      </w:tr>
      <w:tr w:rsidR="00F01395" w:rsidRPr="00B9609C" w:rsidTr="00285613">
        <w:trPr>
          <w:trHeight w:val="567"/>
        </w:trPr>
        <w:tc>
          <w:tcPr>
            <w:tcW w:w="5637" w:type="dxa"/>
            <w:gridSpan w:val="4"/>
            <w:shd w:val="clear" w:color="auto" w:fill="DBE5F1" w:themeFill="accent1" w:themeFillTint="33"/>
            <w:vAlign w:val="center"/>
          </w:tcPr>
          <w:p w:rsidR="00285613" w:rsidRPr="00B9609C" w:rsidRDefault="00285613" w:rsidP="003D0FCE">
            <w:pPr>
              <w:jc w:val="center"/>
              <w:rPr>
                <w:color w:val="000000" w:themeColor="text1"/>
                <w:sz w:val="24"/>
                <w:szCs w:val="24"/>
              </w:rPr>
            </w:pPr>
            <w:r w:rsidRPr="00B9609C">
              <w:rPr>
                <w:rFonts w:hAnsi="標楷體" w:hint="eastAsia"/>
                <w:color w:val="000000" w:themeColor="text1"/>
                <w:sz w:val="24"/>
                <w:szCs w:val="24"/>
              </w:rPr>
              <w:t>視覺障礙</w:t>
            </w:r>
          </w:p>
        </w:tc>
        <w:tc>
          <w:tcPr>
            <w:tcW w:w="3260" w:type="dxa"/>
            <w:shd w:val="clear" w:color="auto" w:fill="DBE5F1" w:themeFill="accent1" w:themeFillTint="33"/>
            <w:vAlign w:val="center"/>
          </w:tcPr>
          <w:p w:rsidR="00285613" w:rsidRPr="00B9609C" w:rsidRDefault="00285613" w:rsidP="003D0FCE">
            <w:pPr>
              <w:jc w:val="center"/>
              <w:rPr>
                <w:color w:val="000000" w:themeColor="text1"/>
                <w:sz w:val="24"/>
                <w:szCs w:val="24"/>
              </w:rPr>
            </w:pPr>
            <w:r w:rsidRPr="00B9609C">
              <w:rPr>
                <w:rFonts w:ascii="Times New Roman" w:hint="eastAsia"/>
                <w:color w:val="000000" w:themeColor="text1"/>
                <w:sz w:val="24"/>
                <w:szCs w:val="24"/>
              </w:rPr>
              <w:t>4</w:t>
            </w:r>
            <w:r w:rsidRPr="00B9609C">
              <w:rPr>
                <w:rFonts w:ascii="Times New Roman" w:hint="eastAsia"/>
                <w:color w:val="000000" w:themeColor="text1"/>
                <w:sz w:val="24"/>
                <w:szCs w:val="24"/>
              </w:rPr>
              <w:t>人次</w:t>
            </w:r>
          </w:p>
        </w:tc>
      </w:tr>
      <w:tr w:rsidR="00F01395" w:rsidRPr="00B9609C" w:rsidTr="00285613">
        <w:trPr>
          <w:trHeight w:val="567"/>
        </w:trPr>
        <w:tc>
          <w:tcPr>
            <w:tcW w:w="5637" w:type="dxa"/>
            <w:gridSpan w:val="4"/>
            <w:shd w:val="clear" w:color="auto" w:fill="DBE5F1" w:themeFill="accent1" w:themeFillTint="33"/>
            <w:vAlign w:val="center"/>
          </w:tcPr>
          <w:p w:rsidR="00285613" w:rsidRPr="00B9609C" w:rsidRDefault="00285613" w:rsidP="003D0FCE">
            <w:pPr>
              <w:jc w:val="center"/>
              <w:rPr>
                <w:rFonts w:ascii="Times New Roman"/>
                <w:color w:val="000000" w:themeColor="text1"/>
                <w:sz w:val="24"/>
                <w:szCs w:val="24"/>
              </w:rPr>
            </w:pPr>
            <w:r w:rsidRPr="00B9609C">
              <w:rPr>
                <w:rFonts w:ascii="Times New Roman" w:hint="eastAsia"/>
                <w:color w:val="000000" w:themeColor="text1"/>
                <w:sz w:val="24"/>
                <w:szCs w:val="24"/>
              </w:rPr>
              <w:t>身心障礙</w:t>
            </w:r>
          </w:p>
        </w:tc>
        <w:tc>
          <w:tcPr>
            <w:tcW w:w="3260" w:type="dxa"/>
            <w:shd w:val="clear" w:color="auto" w:fill="DBE5F1" w:themeFill="accent1" w:themeFillTint="33"/>
            <w:vAlign w:val="center"/>
          </w:tcPr>
          <w:p w:rsidR="00285613" w:rsidRPr="00B9609C" w:rsidRDefault="00285613" w:rsidP="003D0FCE">
            <w:pPr>
              <w:jc w:val="center"/>
              <w:rPr>
                <w:rFonts w:ascii="Times New Roman"/>
                <w:color w:val="000000" w:themeColor="text1"/>
                <w:sz w:val="24"/>
                <w:szCs w:val="24"/>
              </w:rPr>
            </w:pPr>
            <w:r w:rsidRPr="00B9609C">
              <w:rPr>
                <w:rFonts w:ascii="Times New Roman" w:hint="eastAsia"/>
                <w:color w:val="000000" w:themeColor="text1"/>
                <w:sz w:val="24"/>
                <w:szCs w:val="24"/>
              </w:rPr>
              <w:t>13</w:t>
            </w:r>
            <w:r w:rsidRPr="00B9609C">
              <w:rPr>
                <w:rFonts w:ascii="Times New Roman" w:hint="eastAsia"/>
                <w:color w:val="000000" w:themeColor="text1"/>
                <w:sz w:val="24"/>
                <w:szCs w:val="24"/>
              </w:rPr>
              <w:t>人次</w:t>
            </w:r>
          </w:p>
        </w:tc>
      </w:tr>
      <w:tr w:rsidR="00F01395" w:rsidRPr="00B9609C" w:rsidTr="00285613">
        <w:trPr>
          <w:trHeight w:val="567"/>
        </w:trPr>
        <w:tc>
          <w:tcPr>
            <w:tcW w:w="5637" w:type="dxa"/>
            <w:gridSpan w:val="4"/>
            <w:shd w:val="clear" w:color="auto" w:fill="DBE5F1" w:themeFill="accent1" w:themeFillTint="33"/>
            <w:vAlign w:val="center"/>
          </w:tcPr>
          <w:p w:rsidR="00285613" w:rsidRPr="00B9609C" w:rsidRDefault="00285613" w:rsidP="003D0FCE">
            <w:pPr>
              <w:jc w:val="center"/>
              <w:rPr>
                <w:rFonts w:ascii="Times New Roman"/>
                <w:color w:val="000000" w:themeColor="text1"/>
                <w:sz w:val="24"/>
                <w:szCs w:val="24"/>
              </w:rPr>
            </w:pPr>
            <w:r w:rsidRPr="00B9609C">
              <w:rPr>
                <w:rFonts w:ascii="Times New Roman" w:hint="eastAsia"/>
                <w:color w:val="000000" w:themeColor="text1"/>
                <w:kern w:val="0"/>
                <w:sz w:val="24"/>
                <w:szCs w:val="24"/>
              </w:rPr>
              <w:t>智能</w:t>
            </w:r>
            <w:r w:rsidRPr="00B9609C">
              <w:rPr>
                <w:rFonts w:ascii="Times New Roman"/>
                <w:color w:val="000000" w:themeColor="text1"/>
                <w:sz w:val="24"/>
                <w:szCs w:val="24"/>
              </w:rPr>
              <w:t>障礙</w:t>
            </w:r>
          </w:p>
        </w:tc>
        <w:tc>
          <w:tcPr>
            <w:tcW w:w="3260" w:type="dxa"/>
            <w:shd w:val="clear" w:color="auto" w:fill="DBE5F1" w:themeFill="accent1" w:themeFillTint="33"/>
            <w:vAlign w:val="center"/>
          </w:tcPr>
          <w:p w:rsidR="00285613" w:rsidRPr="00B9609C" w:rsidRDefault="00285613" w:rsidP="003D0FCE">
            <w:pPr>
              <w:jc w:val="center"/>
              <w:rPr>
                <w:rFonts w:ascii="Times New Roman"/>
                <w:color w:val="000000" w:themeColor="text1"/>
                <w:sz w:val="24"/>
                <w:szCs w:val="24"/>
              </w:rPr>
            </w:pPr>
            <w:r w:rsidRPr="00B9609C">
              <w:rPr>
                <w:rFonts w:ascii="Times New Roman" w:hint="eastAsia"/>
                <w:color w:val="000000" w:themeColor="text1"/>
                <w:sz w:val="24"/>
                <w:szCs w:val="24"/>
              </w:rPr>
              <w:t>7</w:t>
            </w:r>
            <w:r w:rsidRPr="00B9609C">
              <w:rPr>
                <w:rFonts w:ascii="Times New Roman" w:hint="eastAsia"/>
                <w:color w:val="000000" w:themeColor="text1"/>
                <w:sz w:val="24"/>
                <w:szCs w:val="24"/>
              </w:rPr>
              <w:t>人次</w:t>
            </w:r>
          </w:p>
        </w:tc>
      </w:tr>
      <w:tr w:rsidR="00F01395" w:rsidRPr="00B9609C" w:rsidTr="00285613">
        <w:trPr>
          <w:trHeight w:val="567"/>
        </w:trPr>
        <w:tc>
          <w:tcPr>
            <w:tcW w:w="5637" w:type="dxa"/>
            <w:gridSpan w:val="4"/>
            <w:shd w:val="clear" w:color="auto" w:fill="DBE5F1" w:themeFill="accent1" w:themeFillTint="33"/>
            <w:vAlign w:val="center"/>
          </w:tcPr>
          <w:p w:rsidR="00285613" w:rsidRPr="00B9609C" w:rsidRDefault="00285613" w:rsidP="003D0FCE">
            <w:pPr>
              <w:jc w:val="center"/>
              <w:rPr>
                <w:rFonts w:ascii="Times New Roman"/>
                <w:color w:val="000000" w:themeColor="text1"/>
                <w:sz w:val="24"/>
                <w:szCs w:val="24"/>
              </w:rPr>
            </w:pPr>
            <w:r w:rsidRPr="00B9609C">
              <w:rPr>
                <w:rFonts w:hAnsi="標楷體" w:hint="eastAsia"/>
                <w:color w:val="000000" w:themeColor="text1"/>
                <w:sz w:val="24"/>
                <w:szCs w:val="24"/>
              </w:rPr>
              <w:t>自我傷害</w:t>
            </w:r>
          </w:p>
        </w:tc>
        <w:tc>
          <w:tcPr>
            <w:tcW w:w="3260" w:type="dxa"/>
            <w:shd w:val="clear" w:color="auto" w:fill="DBE5F1" w:themeFill="accent1" w:themeFillTint="33"/>
            <w:vAlign w:val="center"/>
          </w:tcPr>
          <w:p w:rsidR="00285613" w:rsidRPr="00B9609C" w:rsidRDefault="00285613" w:rsidP="003D0FCE">
            <w:pPr>
              <w:jc w:val="center"/>
              <w:rPr>
                <w:rFonts w:ascii="Times New Roman"/>
                <w:color w:val="000000" w:themeColor="text1"/>
                <w:sz w:val="24"/>
                <w:szCs w:val="24"/>
              </w:rPr>
            </w:pPr>
            <w:r w:rsidRPr="00B9609C">
              <w:rPr>
                <w:rFonts w:ascii="Times New Roman" w:hint="eastAsia"/>
                <w:color w:val="000000" w:themeColor="text1"/>
                <w:sz w:val="24"/>
                <w:szCs w:val="24"/>
              </w:rPr>
              <w:t>4</w:t>
            </w:r>
            <w:r w:rsidRPr="00B9609C">
              <w:rPr>
                <w:rFonts w:ascii="Times New Roman" w:hint="eastAsia"/>
                <w:color w:val="000000" w:themeColor="text1"/>
                <w:sz w:val="24"/>
                <w:szCs w:val="24"/>
              </w:rPr>
              <w:t>人次</w:t>
            </w:r>
          </w:p>
        </w:tc>
      </w:tr>
      <w:tr w:rsidR="00F01395" w:rsidRPr="00B9609C" w:rsidTr="00285613">
        <w:trPr>
          <w:trHeight w:val="567"/>
        </w:trPr>
        <w:tc>
          <w:tcPr>
            <w:tcW w:w="5637" w:type="dxa"/>
            <w:gridSpan w:val="4"/>
            <w:shd w:val="clear" w:color="auto" w:fill="DBE5F1" w:themeFill="accent1" w:themeFillTint="33"/>
            <w:vAlign w:val="center"/>
          </w:tcPr>
          <w:p w:rsidR="00285613" w:rsidRPr="00B9609C" w:rsidRDefault="00285613" w:rsidP="003D0FCE">
            <w:pPr>
              <w:jc w:val="center"/>
              <w:rPr>
                <w:color w:val="000000" w:themeColor="text1"/>
                <w:sz w:val="24"/>
                <w:szCs w:val="24"/>
              </w:rPr>
            </w:pPr>
            <w:r w:rsidRPr="00B9609C">
              <w:rPr>
                <w:rFonts w:hAnsi="標楷體" w:hint="eastAsia"/>
                <w:color w:val="000000" w:themeColor="text1"/>
                <w:sz w:val="24"/>
                <w:szCs w:val="24"/>
              </w:rPr>
              <w:t>重症疾患</w:t>
            </w:r>
          </w:p>
        </w:tc>
        <w:tc>
          <w:tcPr>
            <w:tcW w:w="3260" w:type="dxa"/>
            <w:shd w:val="clear" w:color="auto" w:fill="DBE5F1" w:themeFill="accent1" w:themeFillTint="33"/>
            <w:vAlign w:val="center"/>
          </w:tcPr>
          <w:p w:rsidR="00285613" w:rsidRPr="00B9609C" w:rsidRDefault="00285613" w:rsidP="003D0FCE">
            <w:pPr>
              <w:jc w:val="center"/>
              <w:rPr>
                <w:color w:val="000000" w:themeColor="text1"/>
                <w:sz w:val="24"/>
                <w:szCs w:val="24"/>
              </w:rPr>
            </w:pPr>
            <w:r w:rsidRPr="00B9609C">
              <w:rPr>
                <w:rFonts w:ascii="Times New Roman" w:hint="eastAsia"/>
                <w:color w:val="000000" w:themeColor="text1"/>
                <w:sz w:val="24"/>
                <w:szCs w:val="24"/>
              </w:rPr>
              <w:t>6</w:t>
            </w:r>
            <w:r w:rsidRPr="00B9609C">
              <w:rPr>
                <w:rFonts w:ascii="Times New Roman" w:hint="eastAsia"/>
                <w:color w:val="000000" w:themeColor="text1"/>
                <w:sz w:val="24"/>
                <w:szCs w:val="24"/>
              </w:rPr>
              <w:t>人次</w:t>
            </w:r>
          </w:p>
        </w:tc>
      </w:tr>
      <w:tr w:rsidR="00F01395" w:rsidRPr="00B9609C" w:rsidTr="00285613">
        <w:trPr>
          <w:trHeight w:val="567"/>
        </w:trPr>
        <w:tc>
          <w:tcPr>
            <w:tcW w:w="5637" w:type="dxa"/>
            <w:gridSpan w:val="4"/>
            <w:shd w:val="clear" w:color="auto" w:fill="DBE5F1" w:themeFill="accent1" w:themeFillTint="33"/>
            <w:vAlign w:val="center"/>
          </w:tcPr>
          <w:p w:rsidR="00285613" w:rsidRPr="00B9609C" w:rsidRDefault="00285613" w:rsidP="003D0FCE">
            <w:pPr>
              <w:jc w:val="center"/>
              <w:rPr>
                <w:color w:val="000000" w:themeColor="text1"/>
                <w:sz w:val="24"/>
                <w:szCs w:val="24"/>
              </w:rPr>
            </w:pPr>
            <w:r w:rsidRPr="00B9609C">
              <w:rPr>
                <w:rFonts w:hAnsi="標楷體" w:hint="eastAsia"/>
                <w:color w:val="000000" w:themeColor="text1"/>
                <w:sz w:val="24"/>
                <w:szCs w:val="24"/>
              </w:rPr>
              <w:t>高齡</w:t>
            </w:r>
            <w:r w:rsidRPr="00B9609C">
              <w:rPr>
                <w:rFonts w:ascii="Times New Roman" w:hint="eastAsia"/>
                <w:color w:val="000000" w:themeColor="text1"/>
                <w:sz w:val="24"/>
                <w:szCs w:val="24"/>
              </w:rPr>
              <w:t>老化</w:t>
            </w:r>
          </w:p>
        </w:tc>
        <w:tc>
          <w:tcPr>
            <w:tcW w:w="3260" w:type="dxa"/>
            <w:shd w:val="clear" w:color="auto" w:fill="DBE5F1" w:themeFill="accent1" w:themeFillTint="33"/>
            <w:vAlign w:val="center"/>
          </w:tcPr>
          <w:p w:rsidR="00285613" w:rsidRPr="00B9609C" w:rsidRDefault="00285613" w:rsidP="003D0FCE">
            <w:pPr>
              <w:jc w:val="center"/>
              <w:rPr>
                <w:color w:val="000000" w:themeColor="text1"/>
                <w:sz w:val="24"/>
                <w:szCs w:val="24"/>
              </w:rPr>
            </w:pPr>
            <w:r w:rsidRPr="00B9609C">
              <w:rPr>
                <w:rFonts w:ascii="Times New Roman" w:hint="eastAsia"/>
                <w:color w:val="000000" w:themeColor="text1"/>
                <w:sz w:val="24"/>
                <w:szCs w:val="24"/>
              </w:rPr>
              <w:t>4</w:t>
            </w:r>
            <w:r w:rsidRPr="00B9609C">
              <w:rPr>
                <w:rFonts w:ascii="Times New Roman" w:hint="eastAsia"/>
                <w:color w:val="000000" w:themeColor="text1"/>
                <w:sz w:val="24"/>
                <w:szCs w:val="24"/>
              </w:rPr>
              <w:t>人次</w:t>
            </w:r>
          </w:p>
        </w:tc>
      </w:tr>
      <w:tr w:rsidR="00F01395" w:rsidRPr="00B9609C" w:rsidTr="00285613">
        <w:trPr>
          <w:trHeight w:val="567"/>
        </w:trPr>
        <w:tc>
          <w:tcPr>
            <w:tcW w:w="5637" w:type="dxa"/>
            <w:gridSpan w:val="4"/>
            <w:shd w:val="clear" w:color="auto" w:fill="DBE5F1" w:themeFill="accent1" w:themeFillTint="33"/>
            <w:vAlign w:val="center"/>
          </w:tcPr>
          <w:p w:rsidR="00285613" w:rsidRPr="00B9609C" w:rsidRDefault="00285613" w:rsidP="003D0FCE">
            <w:pPr>
              <w:jc w:val="center"/>
              <w:rPr>
                <w:rFonts w:ascii="Times New Roman"/>
                <w:color w:val="000000" w:themeColor="text1"/>
                <w:sz w:val="24"/>
                <w:szCs w:val="24"/>
              </w:rPr>
            </w:pPr>
            <w:r w:rsidRPr="00B9609C">
              <w:rPr>
                <w:rFonts w:ascii="Times New Roman"/>
                <w:color w:val="000000" w:themeColor="text1"/>
                <w:kern w:val="0"/>
                <w:sz w:val="24"/>
                <w:szCs w:val="24"/>
              </w:rPr>
              <w:t>攜子入監</w:t>
            </w:r>
          </w:p>
        </w:tc>
        <w:tc>
          <w:tcPr>
            <w:tcW w:w="3260" w:type="dxa"/>
            <w:shd w:val="clear" w:color="auto" w:fill="DBE5F1" w:themeFill="accent1" w:themeFillTint="33"/>
            <w:vAlign w:val="center"/>
          </w:tcPr>
          <w:p w:rsidR="00285613" w:rsidRPr="00B9609C" w:rsidRDefault="00285613" w:rsidP="003D0FCE">
            <w:pPr>
              <w:jc w:val="center"/>
              <w:rPr>
                <w:rFonts w:ascii="Times New Roman"/>
                <w:color w:val="000000" w:themeColor="text1"/>
                <w:sz w:val="24"/>
                <w:szCs w:val="24"/>
              </w:rPr>
            </w:pPr>
            <w:r w:rsidRPr="00B9609C">
              <w:rPr>
                <w:rFonts w:ascii="Times New Roman" w:hint="eastAsia"/>
                <w:color w:val="000000" w:themeColor="text1"/>
                <w:sz w:val="24"/>
                <w:szCs w:val="24"/>
              </w:rPr>
              <w:t>2</w:t>
            </w:r>
            <w:r w:rsidRPr="00B9609C">
              <w:rPr>
                <w:rFonts w:ascii="Times New Roman" w:hint="eastAsia"/>
                <w:color w:val="000000" w:themeColor="text1"/>
                <w:sz w:val="24"/>
                <w:szCs w:val="24"/>
              </w:rPr>
              <w:t>人次</w:t>
            </w:r>
          </w:p>
        </w:tc>
      </w:tr>
      <w:tr w:rsidR="00F01395" w:rsidRPr="00B9609C" w:rsidTr="00285613">
        <w:trPr>
          <w:trHeight w:val="567"/>
        </w:trPr>
        <w:tc>
          <w:tcPr>
            <w:tcW w:w="5637" w:type="dxa"/>
            <w:gridSpan w:val="4"/>
            <w:shd w:val="clear" w:color="auto" w:fill="DBE5F1" w:themeFill="accent1" w:themeFillTint="33"/>
            <w:vAlign w:val="center"/>
          </w:tcPr>
          <w:p w:rsidR="00285613" w:rsidRPr="00B9609C" w:rsidRDefault="00285613" w:rsidP="00285613">
            <w:pPr>
              <w:ind w:left="1301" w:hangingChars="500" w:hanging="1301"/>
              <w:rPr>
                <w:rFonts w:ascii="Times New Roman"/>
                <w:color w:val="000000" w:themeColor="text1"/>
                <w:sz w:val="24"/>
                <w:szCs w:val="24"/>
              </w:rPr>
            </w:pPr>
            <w:r w:rsidRPr="00B9609C">
              <w:rPr>
                <w:rFonts w:hAnsi="標楷體" w:hint="eastAsia"/>
                <w:color w:val="000000" w:themeColor="text1"/>
                <w:sz w:val="24"/>
                <w:szCs w:val="24"/>
              </w:rPr>
              <w:t>其他障礙：</w:t>
            </w:r>
            <w:r w:rsidRPr="00B9609C">
              <w:rPr>
                <w:rFonts w:ascii="Times New Roman" w:hint="eastAsia"/>
                <w:color w:val="000000" w:themeColor="text1"/>
                <w:kern w:val="0"/>
                <w:sz w:val="24"/>
                <w:szCs w:val="24"/>
              </w:rPr>
              <w:t>跌倒受傷、人格發展障礙、獨居監禁、腦損傷、學習落後、外籍收容人無健保、</w:t>
            </w:r>
            <w:r w:rsidRPr="00B9609C">
              <w:rPr>
                <w:rFonts w:ascii="Times New Roman"/>
                <w:color w:val="000000" w:themeColor="text1"/>
                <w:kern w:val="0"/>
                <w:sz w:val="24"/>
                <w:szCs w:val="24"/>
              </w:rPr>
              <w:t>HIV</w:t>
            </w:r>
            <w:r w:rsidRPr="00B9609C">
              <w:rPr>
                <w:rFonts w:ascii="Times New Roman" w:hint="eastAsia"/>
                <w:color w:val="000000" w:themeColor="text1"/>
                <w:kern w:val="0"/>
                <w:sz w:val="24"/>
                <w:szCs w:val="24"/>
              </w:rPr>
              <w:t>、睡眠障礙</w:t>
            </w:r>
          </w:p>
        </w:tc>
        <w:tc>
          <w:tcPr>
            <w:tcW w:w="3260" w:type="dxa"/>
            <w:shd w:val="clear" w:color="auto" w:fill="DBE5F1" w:themeFill="accent1" w:themeFillTint="33"/>
            <w:vAlign w:val="center"/>
          </w:tcPr>
          <w:p w:rsidR="00285613" w:rsidRPr="00B9609C" w:rsidRDefault="00285613" w:rsidP="003D0FCE">
            <w:pPr>
              <w:jc w:val="center"/>
              <w:rPr>
                <w:rFonts w:ascii="Times New Roman"/>
                <w:color w:val="000000" w:themeColor="text1"/>
                <w:sz w:val="24"/>
                <w:szCs w:val="24"/>
              </w:rPr>
            </w:pPr>
            <w:r w:rsidRPr="00B9609C">
              <w:rPr>
                <w:rFonts w:ascii="Times New Roman" w:hint="eastAsia"/>
                <w:color w:val="000000" w:themeColor="text1"/>
                <w:sz w:val="24"/>
                <w:szCs w:val="24"/>
              </w:rPr>
              <w:t>8</w:t>
            </w:r>
            <w:r w:rsidRPr="00B9609C">
              <w:rPr>
                <w:rFonts w:ascii="Times New Roman" w:hint="eastAsia"/>
                <w:color w:val="000000" w:themeColor="text1"/>
                <w:sz w:val="24"/>
                <w:szCs w:val="24"/>
              </w:rPr>
              <w:t>人次</w:t>
            </w:r>
          </w:p>
        </w:tc>
      </w:tr>
    </w:tbl>
    <w:p w:rsidR="00AD24B9" w:rsidRPr="00B9609C" w:rsidRDefault="00AD24B9" w:rsidP="00285E1E">
      <w:pPr>
        <w:pStyle w:val="1"/>
        <w:numPr>
          <w:ilvl w:val="0"/>
          <w:numId w:val="0"/>
        </w:numPr>
        <w:ind w:left="1701" w:hangingChars="500" w:hanging="1701"/>
        <w:rPr>
          <w:rFonts w:ascii="Times New Roman"/>
          <w:color w:val="000000" w:themeColor="text1"/>
          <w:kern w:val="0"/>
        </w:rPr>
        <w:sectPr w:rsidR="00AD24B9" w:rsidRPr="00B9609C" w:rsidSect="00FD2ECA">
          <w:pgSz w:w="11907" w:h="16840" w:code="9"/>
          <w:pgMar w:top="1701" w:right="1418" w:bottom="1418" w:left="1418" w:header="851" w:footer="851" w:gutter="227"/>
          <w:cols w:space="425"/>
          <w:docGrid w:type="linesAndChars" w:linePitch="457" w:charSpace="4127"/>
        </w:sectPr>
      </w:pPr>
    </w:p>
    <w:p w:rsidR="00285E1E" w:rsidRPr="00B9609C" w:rsidRDefault="00AD24B9" w:rsidP="00285E1E">
      <w:pPr>
        <w:pStyle w:val="1"/>
        <w:numPr>
          <w:ilvl w:val="0"/>
          <w:numId w:val="0"/>
        </w:numPr>
        <w:ind w:left="1701" w:hangingChars="500" w:hanging="1701"/>
        <w:rPr>
          <w:rFonts w:ascii="Times New Roman"/>
          <w:bCs w:val="0"/>
          <w:color w:val="000000" w:themeColor="text1"/>
          <w:kern w:val="0"/>
        </w:rPr>
      </w:pPr>
      <w:bookmarkStart w:id="7514" w:name="_Toc23776826"/>
      <w:r w:rsidRPr="00B9609C">
        <w:rPr>
          <w:rFonts w:ascii="Times New Roman"/>
          <w:color w:val="000000" w:themeColor="text1"/>
          <w:kern w:val="0"/>
        </w:rPr>
        <w:lastRenderedPageBreak/>
        <w:t>附表十四</w:t>
      </w:r>
      <w:r w:rsidR="00285E1E" w:rsidRPr="00B9609C">
        <w:rPr>
          <w:rFonts w:ascii="Times New Roman"/>
          <w:color w:val="000000" w:themeColor="text1"/>
          <w:kern w:val="0"/>
        </w:rPr>
        <w:t>、</w:t>
      </w:r>
      <w:r w:rsidR="00285E1E" w:rsidRPr="00B9609C">
        <w:rPr>
          <w:rFonts w:ascii="Times New Roman"/>
          <w:color w:val="000000" w:themeColor="text1"/>
          <w:kern w:val="0"/>
        </w:rPr>
        <w:t>105</w:t>
      </w:r>
      <w:r w:rsidR="00285E1E" w:rsidRPr="00B9609C">
        <w:rPr>
          <w:rFonts w:ascii="Times New Roman" w:hint="eastAsia"/>
          <w:color w:val="000000" w:themeColor="text1"/>
          <w:kern w:val="0"/>
        </w:rPr>
        <w:t>年至</w:t>
      </w:r>
      <w:r w:rsidR="00285E1E" w:rsidRPr="00B9609C">
        <w:rPr>
          <w:rFonts w:ascii="Times New Roman"/>
          <w:color w:val="000000" w:themeColor="text1"/>
          <w:kern w:val="0"/>
        </w:rPr>
        <w:t>107</w:t>
      </w:r>
      <w:r w:rsidR="00285E1E" w:rsidRPr="00B9609C">
        <w:rPr>
          <w:rFonts w:ascii="Times New Roman" w:hint="eastAsia"/>
          <w:color w:val="000000" w:themeColor="text1"/>
          <w:kern w:val="0"/>
        </w:rPr>
        <w:t>年身心障礙收容人違規受懲罰情形一覽表</w:t>
      </w:r>
      <w:bookmarkEnd w:id="7514"/>
    </w:p>
    <w:p w:rsidR="00285E1E" w:rsidRPr="00B9609C" w:rsidRDefault="00285E1E" w:rsidP="00285E1E">
      <w:pPr>
        <w:widowControl/>
        <w:wordWrap w:val="0"/>
        <w:overflowPunct/>
        <w:autoSpaceDE/>
        <w:autoSpaceDN/>
        <w:ind w:left="1126" w:hangingChars="375" w:hanging="1126"/>
        <w:jc w:val="right"/>
        <w:rPr>
          <w:rFonts w:ascii="Times New Roman"/>
          <w:bCs/>
          <w:color w:val="000000" w:themeColor="text1"/>
          <w:kern w:val="0"/>
          <w:sz w:val="28"/>
        </w:rPr>
      </w:pPr>
      <w:r w:rsidRPr="00B9609C">
        <w:rPr>
          <w:rFonts w:ascii="Times New Roman" w:hint="eastAsia"/>
          <w:bCs/>
          <w:color w:val="000000" w:themeColor="text1"/>
          <w:kern w:val="0"/>
          <w:sz w:val="28"/>
        </w:rPr>
        <w:t>單位：人</w:t>
      </w:r>
    </w:p>
    <w:tbl>
      <w:tblPr>
        <w:tblW w:w="9363" w:type="dxa"/>
        <w:tblInd w:w="-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43"/>
        <w:gridCol w:w="1141"/>
        <w:gridCol w:w="1276"/>
        <w:gridCol w:w="1275"/>
        <w:gridCol w:w="1695"/>
        <w:gridCol w:w="2133"/>
      </w:tblGrid>
      <w:tr w:rsidR="00A617DF" w:rsidRPr="00B9609C" w:rsidTr="00082D39">
        <w:trPr>
          <w:trHeight w:val="567"/>
          <w:tblHeader/>
        </w:trPr>
        <w:tc>
          <w:tcPr>
            <w:tcW w:w="9363" w:type="dxa"/>
            <w:gridSpan w:val="6"/>
            <w:shd w:val="clear" w:color="auto" w:fill="FDE9D9" w:themeFill="accent6" w:themeFillTint="33"/>
            <w:vAlign w:val="center"/>
          </w:tcPr>
          <w:p w:rsidR="00285E1E" w:rsidRPr="00B9609C" w:rsidRDefault="00285E1E" w:rsidP="00FD2ECA">
            <w:pPr>
              <w:widowControl/>
              <w:overflowPunct/>
              <w:autoSpaceDE/>
              <w:autoSpaceDN/>
              <w:ind w:left="521" w:hanging="521"/>
              <w:jc w:val="center"/>
              <w:rPr>
                <w:rFonts w:ascii="Times New Roman"/>
                <w:b/>
                <w:bCs/>
                <w:color w:val="000000" w:themeColor="text1"/>
                <w:kern w:val="0"/>
                <w:sz w:val="24"/>
                <w:szCs w:val="24"/>
              </w:rPr>
            </w:pPr>
            <w:r w:rsidRPr="00B9609C">
              <w:rPr>
                <w:rFonts w:ascii="Times New Roman"/>
                <w:b/>
                <w:color w:val="000000" w:themeColor="text1"/>
                <w:kern w:val="0"/>
                <w:sz w:val="24"/>
                <w:szCs w:val="24"/>
              </w:rPr>
              <w:t>法</w:t>
            </w:r>
            <w:r w:rsidRPr="00B9609C">
              <w:rPr>
                <w:rFonts w:ascii="Times New Roman"/>
                <w:b/>
                <w:color w:val="000000" w:themeColor="text1"/>
                <w:kern w:val="0"/>
                <w:sz w:val="24"/>
                <w:szCs w:val="24"/>
                <w:shd w:val="clear" w:color="auto" w:fill="FDE9D9" w:themeFill="accent6" w:themeFillTint="33"/>
              </w:rPr>
              <w:t>務部矯正署所屬矯正機關持身心障礙</w:t>
            </w:r>
            <w:r w:rsidR="00F5343E" w:rsidRPr="00B9609C">
              <w:rPr>
                <w:rFonts w:hAnsi="標楷體" w:hint="eastAsia"/>
                <w:b/>
                <w:color w:val="000000" w:themeColor="text1"/>
                <w:sz w:val="24"/>
                <w:szCs w:val="24"/>
              </w:rPr>
              <w:t>證明</w:t>
            </w:r>
            <w:r w:rsidRPr="00B9609C">
              <w:rPr>
                <w:rFonts w:ascii="Times New Roman"/>
                <w:b/>
                <w:color w:val="000000" w:themeColor="text1"/>
                <w:kern w:val="0"/>
                <w:sz w:val="24"/>
                <w:szCs w:val="24"/>
                <w:shd w:val="clear" w:color="auto" w:fill="FDE9D9" w:themeFill="accent6" w:themeFillTint="33"/>
              </w:rPr>
              <w:t>之收容人違規受懲罰情形一覽表</w:t>
            </w:r>
          </w:p>
        </w:tc>
      </w:tr>
      <w:tr w:rsidR="00A617DF" w:rsidRPr="00B9609C" w:rsidTr="00082D39">
        <w:trPr>
          <w:trHeight w:val="351"/>
          <w:tblHeader/>
        </w:trPr>
        <w:tc>
          <w:tcPr>
            <w:tcW w:w="1843" w:type="dxa"/>
            <w:vMerge w:val="restart"/>
            <w:shd w:val="clear" w:color="auto" w:fill="FDE9D9" w:themeFill="accent6" w:themeFillTint="33"/>
            <w:vAlign w:val="center"/>
          </w:tcPr>
          <w:p w:rsidR="00285E1E" w:rsidRPr="00B9609C" w:rsidRDefault="00285E1E" w:rsidP="00FD2ECA">
            <w:pPr>
              <w:widowControl/>
              <w:overflowPunct/>
              <w:autoSpaceDE/>
              <w:autoSpaceDN/>
              <w:ind w:left="521" w:hanging="521"/>
              <w:jc w:val="center"/>
              <w:rPr>
                <w:rFonts w:ascii="Times New Roman"/>
                <w:b/>
                <w:bCs/>
                <w:color w:val="000000" w:themeColor="text1"/>
                <w:kern w:val="0"/>
                <w:sz w:val="24"/>
                <w:szCs w:val="24"/>
              </w:rPr>
            </w:pPr>
            <w:r w:rsidRPr="00B9609C">
              <w:rPr>
                <w:rFonts w:ascii="Times New Roman"/>
                <w:b/>
                <w:color w:val="000000" w:themeColor="text1"/>
                <w:kern w:val="0"/>
                <w:sz w:val="24"/>
                <w:szCs w:val="24"/>
              </w:rPr>
              <w:t>機關名稱</w:t>
            </w:r>
          </w:p>
        </w:tc>
        <w:tc>
          <w:tcPr>
            <w:tcW w:w="5387" w:type="dxa"/>
            <w:gridSpan w:val="4"/>
            <w:shd w:val="clear" w:color="auto" w:fill="FDE9D9" w:themeFill="accent6" w:themeFillTint="33"/>
            <w:vAlign w:val="center"/>
          </w:tcPr>
          <w:p w:rsidR="00285E1E" w:rsidRPr="00B9609C" w:rsidRDefault="00285E1E" w:rsidP="00FD2ECA">
            <w:pPr>
              <w:adjustRightInd w:val="0"/>
              <w:ind w:left="441" w:hanging="441"/>
              <w:jc w:val="center"/>
              <w:rPr>
                <w:rFonts w:ascii="Times New Roman"/>
                <w:b/>
                <w:bCs/>
                <w:color w:val="000000" w:themeColor="text1"/>
                <w:spacing w:val="-20"/>
                <w:kern w:val="0"/>
                <w:sz w:val="24"/>
                <w:szCs w:val="24"/>
              </w:rPr>
            </w:pPr>
            <w:r w:rsidRPr="00B9609C">
              <w:rPr>
                <w:rFonts w:ascii="Times New Roman"/>
                <w:b/>
                <w:color w:val="000000" w:themeColor="text1"/>
                <w:spacing w:val="-20"/>
                <w:kern w:val="0"/>
                <w:sz w:val="24"/>
                <w:szCs w:val="24"/>
              </w:rPr>
              <w:t>身心障礙收容</w:t>
            </w:r>
            <w:r w:rsidRPr="00B9609C">
              <w:rPr>
                <w:rFonts w:ascii="Times New Roman" w:hint="eastAsia"/>
                <w:b/>
                <w:color w:val="000000" w:themeColor="text1"/>
                <w:spacing w:val="-20"/>
                <w:kern w:val="0"/>
                <w:sz w:val="24"/>
                <w:szCs w:val="24"/>
              </w:rPr>
              <w:t>人</w:t>
            </w:r>
          </w:p>
        </w:tc>
        <w:tc>
          <w:tcPr>
            <w:tcW w:w="2133" w:type="dxa"/>
            <w:vMerge w:val="restart"/>
            <w:shd w:val="clear" w:color="auto" w:fill="FDE9D9" w:themeFill="accent6" w:themeFillTint="33"/>
            <w:vAlign w:val="center"/>
          </w:tcPr>
          <w:p w:rsidR="00285E1E" w:rsidRPr="00B9609C" w:rsidRDefault="00285E1E" w:rsidP="00FD2ECA">
            <w:pPr>
              <w:widowControl/>
              <w:overflowPunct/>
              <w:autoSpaceDE/>
              <w:autoSpaceDN/>
              <w:ind w:left="521" w:hanging="521"/>
              <w:jc w:val="center"/>
              <w:rPr>
                <w:rFonts w:ascii="Times New Roman"/>
                <w:b/>
                <w:bCs/>
                <w:color w:val="000000" w:themeColor="text1"/>
                <w:kern w:val="0"/>
                <w:sz w:val="24"/>
                <w:szCs w:val="24"/>
              </w:rPr>
            </w:pPr>
            <w:r w:rsidRPr="00B9609C">
              <w:rPr>
                <w:rFonts w:ascii="Times New Roman"/>
                <w:b/>
                <w:color w:val="000000" w:themeColor="text1"/>
                <w:kern w:val="0"/>
                <w:sz w:val="24"/>
                <w:szCs w:val="24"/>
              </w:rPr>
              <w:t>違規態樣統計</w:t>
            </w:r>
          </w:p>
        </w:tc>
      </w:tr>
      <w:tr w:rsidR="00A617DF" w:rsidRPr="00B9609C" w:rsidTr="00082D39">
        <w:trPr>
          <w:trHeight w:val="878"/>
          <w:tblHeader/>
        </w:trPr>
        <w:tc>
          <w:tcPr>
            <w:tcW w:w="1843" w:type="dxa"/>
            <w:vMerge/>
            <w:shd w:val="clear" w:color="auto" w:fill="FDE9D9" w:themeFill="accent6" w:themeFillTint="33"/>
            <w:vAlign w:val="center"/>
          </w:tcPr>
          <w:p w:rsidR="00285E1E" w:rsidRPr="00B9609C" w:rsidRDefault="00285E1E" w:rsidP="00FD2ECA">
            <w:pPr>
              <w:widowControl/>
              <w:overflowPunct/>
              <w:autoSpaceDE/>
              <w:autoSpaceDN/>
              <w:ind w:left="521" w:hanging="521"/>
              <w:jc w:val="center"/>
              <w:rPr>
                <w:rFonts w:ascii="Times New Roman"/>
                <w:b/>
                <w:color w:val="000000" w:themeColor="text1"/>
                <w:kern w:val="0"/>
                <w:sz w:val="24"/>
                <w:szCs w:val="24"/>
              </w:rPr>
            </w:pPr>
          </w:p>
        </w:tc>
        <w:tc>
          <w:tcPr>
            <w:tcW w:w="1141" w:type="dxa"/>
            <w:shd w:val="clear" w:color="auto" w:fill="FDE9D9" w:themeFill="accent6" w:themeFillTint="33"/>
            <w:vAlign w:val="center"/>
          </w:tcPr>
          <w:p w:rsidR="00285E1E" w:rsidRPr="00B9609C" w:rsidRDefault="00285E1E" w:rsidP="00FD2ECA">
            <w:pPr>
              <w:adjustRightInd w:val="0"/>
              <w:jc w:val="center"/>
              <w:rPr>
                <w:rFonts w:ascii="Times New Roman"/>
                <w:b/>
                <w:color w:val="000000" w:themeColor="text1"/>
                <w:spacing w:val="-20"/>
                <w:kern w:val="0"/>
                <w:sz w:val="24"/>
                <w:szCs w:val="24"/>
              </w:rPr>
            </w:pPr>
            <w:r w:rsidRPr="00B9609C">
              <w:rPr>
                <w:rFonts w:ascii="Times New Roman"/>
                <w:b/>
                <w:color w:val="000000" w:themeColor="text1"/>
                <w:spacing w:val="-20"/>
                <w:kern w:val="0"/>
                <w:sz w:val="24"/>
                <w:szCs w:val="24"/>
              </w:rPr>
              <w:t>收容人數</w:t>
            </w:r>
          </w:p>
        </w:tc>
        <w:tc>
          <w:tcPr>
            <w:tcW w:w="1276" w:type="dxa"/>
            <w:shd w:val="clear" w:color="auto" w:fill="FDE9D9" w:themeFill="accent6" w:themeFillTint="33"/>
            <w:vAlign w:val="center"/>
          </w:tcPr>
          <w:p w:rsidR="00285E1E" w:rsidRPr="00B9609C" w:rsidRDefault="00285E1E" w:rsidP="00FD2ECA">
            <w:pPr>
              <w:adjustRightInd w:val="0"/>
              <w:jc w:val="center"/>
              <w:rPr>
                <w:rFonts w:ascii="Times New Roman"/>
                <w:b/>
                <w:color w:val="000000" w:themeColor="text1"/>
                <w:spacing w:val="-20"/>
                <w:kern w:val="0"/>
                <w:sz w:val="24"/>
                <w:szCs w:val="24"/>
              </w:rPr>
            </w:pPr>
            <w:r w:rsidRPr="00B9609C">
              <w:rPr>
                <w:rFonts w:ascii="Times New Roman"/>
                <w:b/>
                <w:color w:val="000000" w:themeColor="text1"/>
                <w:spacing w:val="-20"/>
                <w:kern w:val="0"/>
                <w:sz w:val="24"/>
                <w:szCs w:val="24"/>
              </w:rPr>
              <w:t>違規受懲罰</w:t>
            </w:r>
            <w:r w:rsidRPr="00B9609C">
              <w:rPr>
                <w:rFonts w:ascii="Times New Roman" w:hint="eastAsia"/>
                <w:b/>
                <w:color w:val="000000" w:themeColor="text1"/>
                <w:spacing w:val="-20"/>
                <w:kern w:val="0"/>
                <w:sz w:val="24"/>
                <w:szCs w:val="24"/>
              </w:rPr>
              <w:br/>
            </w:r>
            <w:r w:rsidRPr="00B9609C">
              <w:rPr>
                <w:rFonts w:ascii="Times New Roman"/>
                <w:b/>
                <w:color w:val="000000" w:themeColor="text1"/>
                <w:spacing w:val="-20"/>
                <w:kern w:val="0"/>
                <w:sz w:val="24"/>
                <w:szCs w:val="24"/>
              </w:rPr>
              <w:t>次數</w:t>
            </w:r>
          </w:p>
        </w:tc>
        <w:tc>
          <w:tcPr>
            <w:tcW w:w="1275" w:type="dxa"/>
            <w:shd w:val="clear" w:color="auto" w:fill="FDE9D9" w:themeFill="accent6" w:themeFillTint="33"/>
            <w:vAlign w:val="center"/>
          </w:tcPr>
          <w:p w:rsidR="00285E1E" w:rsidRPr="00B9609C" w:rsidRDefault="00285E1E" w:rsidP="00082D39">
            <w:pPr>
              <w:adjustRightInd w:val="0"/>
              <w:jc w:val="center"/>
              <w:rPr>
                <w:rFonts w:ascii="Times New Roman"/>
                <w:b/>
                <w:color w:val="000000" w:themeColor="text1"/>
                <w:spacing w:val="-20"/>
                <w:kern w:val="0"/>
                <w:sz w:val="24"/>
                <w:szCs w:val="24"/>
              </w:rPr>
            </w:pPr>
            <w:r w:rsidRPr="00B9609C">
              <w:rPr>
                <w:rFonts w:ascii="Times New Roman"/>
                <w:b/>
                <w:color w:val="000000" w:themeColor="text1"/>
                <w:spacing w:val="-20"/>
                <w:kern w:val="0"/>
                <w:sz w:val="24"/>
                <w:szCs w:val="24"/>
              </w:rPr>
              <w:t>受一般懲罰</w:t>
            </w:r>
            <w:r w:rsidR="00082D39" w:rsidRPr="00B9609C">
              <w:rPr>
                <w:rFonts w:ascii="Times New Roman" w:hint="eastAsia"/>
                <w:b/>
                <w:color w:val="000000" w:themeColor="text1"/>
                <w:spacing w:val="-20"/>
                <w:kern w:val="0"/>
                <w:sz w:val="24"/>
                <w:szCs w:val="24"/>
              </w:rPr>
              <w:br/>
            </w:r>
            <w:r w:rsidRPr="00B9609C">
              <w:rPr>
                <w:rFonts w:ascii="Times New Roman"/>
                <w:b/>
                <w:color w:val="000000" w:themeColor="text1"/>
                <w:spacing w:val="-20"/>
                <w:kern w:val="0"/>
                <w:sz w:val="24"/>
                <w:szCs w:val="24"/>
              </w:rPr>
              <w:t>次數</w:t>
            </w:r>
          </w:p>
        </w:tc>
        <w:tc>
          <w:tcPr>
            <w:tcW w:w="1695" w:type="dxa"/>
            <w:shd w:val="clear" w:color="auto" w:fill="FDE9D9" w:themeFill="accent6" w:themeFillTint="33"/>
            <w:vAlign w:val="center"/>
          </w:tcPr>
          <w:p w:rsidR="00285E1E" w:rsidRPr="00B9609C" w:rsidRDefault="00285E1E" w:rsidP="00FD2ECA">
            <w:pPr>
              <w:adjustRightInd w:val="0"/>
              <w:jc w:val="center"/>
              <w:rPr>
                <w:rFonts w:ascii="Times New Roman"/>
                <w:b/>
                <w:color w:val="000000" w:themeColor="text1"/>
                <w:spacing w:val="-20"/>
                <w:kern w:val="0"/>
                <w:sz w:val="24"/>
                <w:szCs w:val="24"/>
              </w:rPr>
            </w:pPr>
            <w:r w:rsidRPr="00B9609C">
              <w:rPr>
                <w:rFonts w:ascii="Times New Roman"/>
                <w:b/>
                <w:color w:val="000000" w:themeColor="text1"/>
                <w:spacing w:val="-20"/>
                <w:kern w:val="0"/>
                <w:sz w:val="24"/>
                <w:szCs w:val="24"/>
              </w:rPr>
              <w:t>減輕、中止或不予懲罰之次數</w:t>
            </w:r>
          </w:p>
        </w:tc>
        <w:tc>
          <w:tcPr>
            <w:tcW w:w="2133" w:type="dxa"/>
            <w:vMerge/>
            <w:shd w:val="clear" w:color="auto" w:fill="FDE9D9" w:themeFill="accent6" w:themeFillTint="33"/>
            <w:vAlign w:val="center"/>
          </w:tcPr>
          <w:p w:rsidR="00285E1E" w:rsidRPr="00B9609C" w:rsidRDefault="00285E1E" w:rsidP="00FD2ECA">
            <w:pPr>
              <w:widowControl/>
              <w:overflowPunct/>
              <w:autoSpaceDE/>
              <w:autoSpaceDN/>
              <w:ind w:left="521" w:hanging="521"/>
              <w:jc w:val="center"/>
              <w:rPr>
                <w:rFonts w:ascii="Times New Roman"/>
                <w:b/>
                <w:color w:val="000000" w:themeColor="text1"/>
                <w:kern w:val="0"/>
                <w:sz w:val="24"/>
                <w:szCs w:val="24"/>
              </w:rPr>
            </w:pPr>
          </w:p>
        </w:tc>
      </w:tr>
      <w:tr w:rsidR="00A617DF" w:rsidRPr="00B9609C" w:rsidTr="00082D39">
        <w:tc>
          <w:tcPr>
            <w:tcW w:w="1843"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合計</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3</w:t>
            </w:r>
            <w:r w:rsidRPr="00B9609C">
              <w:rPr>
                <w:rFonts w:ascii="Times New Roman" w:hint="eastAsia"/>
                <w:color w:val="000000" w:themeColor="text1"/>
                <w:kern w:val="0"/>
                <w:sz w:val="24"/>
                <w:szCs w:val="24"/>
              </w:rPr>
              <w:t>,</w:t>
            </w:r>
            <w:r w:rsidRPr="00B9609C">
              <w:rPr>
                <w:rFonts w:ascii="Times New Roman"/>
                <w:color w:val="000000" w:themeColor="text1"/>
                <w:kern w:val="0"/>
                <w:sz w:val="24"/>
                <w:szCs w:val="24"/>
              </w:rPr>
              <w:t>037</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1</w:t>
            </w:r>
            <w:r w:rsidRPr="00B9609C">
              <w:rPr>
                <w:rFonts w:ascii="Times New Roman" w:hint="eastAsia"/>
                <w:color w:val="000000" w:themeColor="text1"/>
                <w:kern w:val="0"/>
                <w:sz w:val="24"/>
                <w:szCs w:val="24"/>
              </w:rPr>
              <w:t>,</w:t>
            </w:r>
            <w:r w:rsidRPr="00B9609C">
              <w:rPr>
                <w:rFonts w:ascii="Times New Roman"/>
                <w:color w:val="000000" w:themeColor="text1"/>
                <w:kern w:val="0"/>
                <w:sz w:val="24"/>
                <w:szCs w:val="24"/>
              </w:rPr>
              <w:t>046</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761</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285</w:t>
            </w:r>
          </w:p>
        </w:tc>
        <w:tc>
          <w:tcPr>
            <w:tcW w:w="2133" w:type="dxa"/>
          </w:tcPr>
          <w:p w:rsidR="00285E1E" w:rsidRPr="00B9609C" w:rsidRDefault="00285E1E" w:rsidP="00FD2ECA">
            <w:pPr>
              <w:widowControl/>
              <w:overflowPunct/>
              <w:autoSpaceDE/>
              <w:autoSpaceDN/>
              <w:ind w:left="520" w:hanging="520"/>
              <w:jc w:val="left"/>
              <w:rPr>
                <w:rFonts w:ascii="Times New Roman"/>
                <w:bCs/>
                <w:color w:val="000000" w:themeColor="text1"/>
                <w:kern w:val="0"/>
                <w:sz w:val="24"/>
                <w:szCs w:val="24"/>
              </w:rPr>
            </w:pP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臺北監獄</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181</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137</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131</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6</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31</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79</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、私藏違禁品類</w:t>
            </w:r>
            <w:r w:rsidRPr="00B9609C">
              <w:rPr>
                <w:rFonts w:ascii="Times New Roman"/>
                <w:color w:val="000000" w:themeColor="text1"/>
                <w:kern w:val="0"/>
                <w:sz w:val="24"/>
                <w:szCs w:val="24"/>
              </w:rPr>
              <w:t>4</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4</w:t>
            </w:r>
            <w:r w:rsidRPr="00B9609C">
              <w:rPr>
                <w:rFonts w:ascii="Times New Roman"/>
                <w:color w:val="000000" w:themeColor="text1"/>
                <w:kern w:val="0"/>
                <w:sz w:val="24"/>
                <w:szCs w:val="24"/>
              </w:rPr>
              <w:t>、賭博財物類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5</w:t>
            </w:r>
            <w:r w:rsidRPr="00B9609C">
              <w:rPr>
                <w:rFonts w:ascii="Times New Roman"/>
                <w:color w:val="000000" w:themeColor="text1"/>
                <w:kern w:val="0"/>
                <w:sz w:val="24"/>
                <w:szCs w:val="24"/>
              </w:rPr>
              <w:t>、違抗管教類</w:t>
            </w:r>
            <w:r w:rsidRPr="00B9609C">
              <w:rPr>
                <w:rFonts w:ascii="Times New Roman"/>
                <w:color w:val="000000" w:themeColor="text1"/>
                <w:kern w:val="0"/>
                <w:sz w:val="24"/>
                <w:szCs w:val="24"/>
              </w:rPr>
              <w:t>13</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6</w:t>
            </w:r>
            <w:r w:rsidRPr="00B9609C">
              <w:rPr>
                <w:rFonts w:ascii="Times New Roman"/>
                <w:color w:val="000000" w:themeColor="text1"/>
                <w:kern w:val="0"/>
                <w:sz w:val="24"/>
                <w:szCs w:val="24"/>
              </w:rPr>
              <w:t>、紋身猥褻類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桃園監獄</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50</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47</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39</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8</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11</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29</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hint="eastAsia"/>
                <w:color w:val="000000" w:themeColor="text1"/>
                <w:kern w:val="0"/>
                <w:sz w:val="24"/>
                <w:szCs w:val="24"/>
              </w:rPr>
              <w:t>3</w:t>
            </w:r>
            <w:r w:rsidRPr="00B9609C">
              <w:rPr>
                <w:rFonts w:ascii="Times New Roman"/>
                <w:color w:val="000000" w:themeColor="text1"/>
                <w:kern w:val="0"/>
                <w:sz w:val="24"/>
                <w:szCs w:val="24"/>
              </w:rPr>
              <w:t>、違抗管教類</w:t>
            </w:r>
            <w:r w:rsidRPr="00B9609C">
              <w:rPr>
                <w:rFonts w:ascii="Times New Roman"/>
                <w:color w:val="000000" w:themeColor="text1"/>
                <w:kern w:val="0"/>
                <w:sz w:val="24"/>
                <w:szCs w:val="24"/>
              </w:rPr>
              <w:t>5</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4</w:t>
            </w:r>
            <w:r w:rsidRPr="00B9609C">
              <w:rPr>
                <w:rFonts w:ascii="Times New Roman"/>
                <w:color w:val="000000" w:themeColor="text1"/>
                <w:kern w:val="0"/>
                <w:sz w:val="24"/>
                <w:szCs w:val="24"/>
              </w:rPr>
              <w:t>、私藏違禁品類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桃園女子監獄</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63</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4</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4</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3</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新竹監獄</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69</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bCs/>
                <w:color w:val="000000" w:themeColor="text1"/>
                <w:kern w:val="0"/>
                <w:sz w:val="24"/>
                <w:szCs w:val="24"/>
              </w:rPr>
              <w:t>14</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bCs/>
                <w:color w:val="000000" w:themeColor="text1"/>
                <w:kern w:val="0"/>
                <w:sz w:val="24"/>
                <w:szCs w:val="24"/>
              </w:rPr>
              <w:t>7</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bCs/>
                <w:color w:val="000000" w:themeColor="text1"/>
                <w:kern w:val="0"/>
                <w:sz w:val="24"/>
                <w:szCs w:val="24"/>
              </w:rPr>
              <w:t>7</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8</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5</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、賭博財物類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臺中監獄</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344</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bCs/>
                <w:color w:val="000000" w:themeColor="text1"/>
                <w:kern w:val="0"/>
                <w:sz w:val="24"/>
                <w:szCs w:val="24"/>
              </w:rPr>
              <w:t>150</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bCs/>
                <w:color w:val="000000" w:themeColor="text1"/>
                <w:kern w:val="0"/>
                <w:sz w:val="24"/>
                <w:szCs w:val="24"/>
              </w:rPr>
              <w:t>116</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bCs/>
                <w:color w:val="000000" w:themeColor="text1"/>
                <w:kern w:val="0"/>
                <w:sz w:val="24"/>
                <w:szCs w:val="24"/>
              </w:rPr>
              <w:t>35</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83</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46</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、紋身猥褻類</w:t>
            </w:r>
            <w:r w:rsidRPr="00B9609C">
              <w:rPr>
                <w:rFonts w:ascii="Times New Roman"/>
                <w:color w:val="000000" w:themeColor="text1"/>
                <w:kern w:val="0"/>
                <w:sz w:val="24"/>
                <w:szCs w:val="24"/>
              </w:rPr>
              <w:t>9</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4</w:t>
            </w:r>
            <w:r w:rsidRPr="00B9609C">
              <w:rPr>
                <w:rFonts w:ascii="Times New Roman"/>
                <w:color w:val="000000" w:themeColor="text1"/>
                <w:kern w:val="0"/>
                <w:sz w:val="24"/>
                <w:szCs w:val="24"/>
              </w:rPr>
              <w:t>、違抗管教</w:t>
            </w:r>
            <w:r w:rsidRPr="00B9609C">
              <w:rPr>
                <w:rFonts w:ascii="Times New Roman"/>
                <w:color w:val="000000" w:themeColor="text1"/>
                <w:kern w:val="0"/>
                <w:sz w:val="24"/>
                <w:szCs w:val="24"/>
              </w:rPr>
              <w:t>8</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5</w:t>
            </w:r>
            <w:r w:rsidRPr="00B9609C">
              <w:rPr>
                <w:rFonts w:ascii="Times New Roman"/>
                <w:color w:val="000000" w:themeColor="text1"/>
                <w:kern w:val="0"/>
                <w:sz w:val="24"/>
                <w:szCs w:val="24"/>
              </w:rPr>
              <w:t>、私藏違禁物品類</w:t>
            </w:r>
            <w:r w:rsidRPr="00B9609C">
              <w:rPr>
                <w:rFonts w:ascii="Times New Roman"/>
                <w:color w:val="000000" w:themeColor="text1"/>
                <w:kern w:val="0"/>
                <w:sz w:val="24"/>
                <w:szCs w:val="24"/>
              </w:rPr>
              <w:t>3</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6</w:t>
            </w:r>
            <w:r w:rsidRPr="00B9609C">
              <w:rPr>
                <w:rFonts w:ascii="Times New Roman"/>
                <w:color w:val="000000" w:themeColor="text1"/>
                <w:kern w:val="0"/>
                <w:sz w:val="24"/>
                <w:szCs w:val="24"/>
              </w:rPr>
              <w:t>、賭博財物類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臺中女子監獄</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37</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bCs/>
                <w:color w:val="000000" w:themeColor="text1"/>
                <w:kern w:val="0"/>
                <w:sz w:val="24"/>
                <w:szCs w:val="24"/>
              </w:rPr>
              <w:t>4</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lastRenderedPageBreak/>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lastRenderedPageBreak/>
              <w:t>彰化監獄</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153</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82</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47</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35</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19</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49</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、紋身猥褻類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4</w:t>
            </w:r>
            <w:r w:rsidRPr="00B9609C">
              <w:rPr>
                <w:rFonts w:ascii="Times New Roman"/>
                <w:color w:val="000000" w:themeColor="text1"/>
                <w:kern w:val="0"/>
                <w:sz w:val="24"/>
                <w:szCs w:val="24"/>
              </w:rPr>
              <w:t>、違抗管教類</w:t>
            </w:r>
            <w:r w:rsidRPr="00B9609C">
              <w:rPr>
                <w:rFonts w:ascii="Times New Roman"/>
                <w:color w:val="000000" w:themeColor="text1"/>
                <w:kern w:val="0"/>
                <w:sz w:val="24"/>
                <w:szCs w:val="24"/>
              </w:rPr>
              <w:t>7</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5</w:t>
            </w:r>
            <w:r w:rsidRPr="00B9609C">
              <w:rPr>
                <w:rFonts w:ascii="Times New Roman"/>
                <w:color w:val="000000" w:themeColor="text1"/>
                <w:kern w:val="0"/>
                <w:sz w:val="24"/>
                <w:szCs w:val="24"/>
              </w:rPr>
              <w:t>、私藏違禁品類</w:t>
            </w:r>
            <w:r w:rsidRPr="00B9609C">
              <w:rPr>
                <w:rFonts w:ascii="Times New Roman"/>
                <w:color w:val="000000" w:themeColor="text1"/>
                <w:kern w:val="0"/>
                <w:sz w:val="24"/>
                <w:szCs w:val="24"/>
              </w:rPr>
              <w:t>4</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6</w:t>
            </w:r>
            <w:r w:rsidRPr="00B9609C">
              <w:rPr>
                <w:rFonts w:ascii="Times New Roman"/>
                <w:color w:val="000000" w:themeColor="text1"/>
                <w:kern w:val="0"/>
                <w:sz w:val="24"/>
                <w:szCs w:val="24"/>
              </w:rPr>
              <w:t>、賭博財物類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雲林監獄</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39</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28</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0</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28</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5</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23</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雲林第二監獄</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136</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54</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40</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14</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7</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45</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、私藏違禁物品類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4</w:t>
            </w:r>
            <w:r w:rsidRPr="00B9609C">
              <w:rPr>
                <w:rFonts w:ascii="Times New Roman"/>
                <w:color w:val="000000" w:themeColor="text1"/>
                <w:kern w:val="0"/>
                <w:sz w:val="24"/>
                <w:szCs w:val="24"/>
              </w:rPr>
              <w:t>、其他類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嘉義監獄</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97</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73</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61</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12</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20</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w:t>
            </w:r>
            <w:r w:rsidRPr="00B9609C">
              <w:rPr>
                <w:rFonts w:ascii="Times New Roman"/>
                <w:color w:val="000000" w:themeColor="text1"/>
                <w:kern w:val="0"/>
                <w:sz w:val="24"/>
                <w:szCs w:val="24"/>
              </w:rPr>
              <w:t>31</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、私藏違禁品類</w:t>
            </w:r>
            <w:r w:rsidRPr="00B9609C">
              <w:rPr>
                <w:rFonts w:ascii="Times New Roman"/>
                <w:color w:val="000000" w:themeColor="text1"/>
                <w:kern w:val="0"/>
                <w:sz w:val="24"/>
                <w:szCs w:val="24"/>
              </w:rPr>
              <w:t>7</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4</w:t>
            </w:r>
            <w:r w:rsidRPr="00B9609C">
              <w:rPr>
                <w:rFonts w:ascii="Times New Roman"/>
                <w:color w:val="000000" w:themeColor="text1"/>
                <w:kern w:val="0"/>
                <w:sz w:val="24"/>
                <w:szCs w:val="24"/>
              </w:rPr>
              <w:t>、違抗管教類</w:t>
            </w:r>
            <w:r w:rsidRPr="00B9609C">
              <w:rPr>
                <w:rFonts w:ascii="Times New Roman"/>
                <w:color w:val="000000" w:themeColor="text1"/>
                <w:kern w:val="0"/>
                <w:sz w:val="24"/>
                <w:szCs w:val="24"/>
              </w:rPr>
              <w:t>15</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臺南監獄</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97</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37</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16</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21</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25</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、私藏違禁物品類</w:t>
            </w:r>
            <w:r w:rsidRPr="00B9609C">
              <w:rPr>
                <w:rFonts w:ascii="Times New Roman"/>
                <w:color w:val="000000" w:themeColor="text1"/>
                <w:kern w:val="0"/>
                <w:sz w:val="24"/>
                <w:szCs w:val="24"/>
              </w:rPr>
              <w:t>9</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4</w:t>
            </w:r>
            <w:r w:rsidRPr="00B9609C">
              <w:rPr>
                <w:rFonts w:ascii="Times New Roman"/>
                <w:color w:val="000000" w:themeColor="text1"/>
                <w:kern w:val="0"/>
                <w:sz w:val="24"/>
                <w:szCs w:val="24"/>
              </w:rPr>
              <w:t>、其他類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明德外役監獄</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4</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133" w:type="dxa"/>
          </w:tcPr>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高雄監獄</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114</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32</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8</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24</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17</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13</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、違抗管教類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4</w:t>
            </w:r>
            <w:r w:rsidRPr="00B9609C">
              <w:rPr>
                <w:rFonts w:ascii="Times New Roman"/>
                <w:color w:val="000000" w:themeColor="text1"/>
                <w:kern w:val="0"/>
                <w:sz w:val="24"/>
                <w:szCs w:val="24"/>
              </w:rPr>
              <w:t>、脫離戒護視線、意圖脫逃</w:t>
            </w:r>
            <w:r w:rsidRPr="00B9609C">
              <w:rPr>
                <w:rFonts w:ascii="Times New Roman"/>
                <w:color w:val="000000" w:themeColor="text1"/>
                <w:kern w:val="0"/>
                <w:sz w:val="24"/>
                <w:szCs w:val="24"/>
              </w:rPr>
              <w:lastRenderedPageBreak/>
              <w:t>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lastRenderedPageBreak/>
              <w:t>高雄第二監獄</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color w:val="000000" w:themeColor="text1"/>
                <w:kern w:val="0"/>
                <w:sz w:val="24"/>
                <w:szCs w:val="24"/>
              </w:rPr>
              <w:t>168</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17</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12</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5</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6</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5</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、私藏違禁品類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4</w:t>
            </w:r>
            <w:r w:rsidRPr="00B9609C">
              <w:rPr>
                <w:rFonts w:ascii="Times New Roman"/>
                <w:color w:val="000000" w:themeColor="text1"/>
                <w:kern w:val="0"/>
                <w:sz w:val="24"/>
                <w:szCs w:val="24"/>
              </w:rPr>
              <w:t>、違抗管教類</w:t>
            </w:r>
            <w:r w:rsidRPr="00B9609C">
              <w:rPr>
                <w:rFonts w:ascii="Times New Roman"/>
                <w:color w:val="000000" w:themeColor="text1"/>
                <w:kern w:val="0"/>
                <w:sz w:val="24"/>
                <w:szCs w:val="24"/>
              </w:rPr>
              <w:t>3</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5</w:t>
            </w:r>
            <w:r w:rsidRPr="00B9609C">
              <w:rPr>
                <w:rFonts w:ascii="Times New Roman"/>
                <w:color w:val="000000" w:themeColor="text1"/>
                <w:kern w:val="0"/>
                <w:sz w:val="24"/>
                <w:szCs w:val="24"/>
              </w:rPr>
              <w:t>、紋身猥褻類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高雄女子監獄</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34</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4</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w:t>
            </w:r>
          </w:p>
        </w:tc>
        <w:tc>
          <w:tcPr>
            <w:tcW w:w="2133" w:type="dxa"/>
          </w:tcPr>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4</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屏東監獄</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41</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8</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5</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5</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、私藏違禁品類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4</w:t>
            </w:r>
            <w:r w:rsidRPr="00B9609C">
              <w:rPr>
                <w:rFonts w:ascii="Times New Roman"/>
                <w:color w:val="000000" w:themeColor="text1"/>
                <w:kern w:val="0"/>
                <w:sz w:val="24"/>
                <w:szCs w:val="24"/>
              </w:rPr>
              <w:t>、違抗管教類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基隆監獄</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14</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宜蘭監獄</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84</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19</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19</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3</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14</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、私藏違禁品類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花蓮監獄</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102</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41</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35</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6</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15</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20</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、違抗管教類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4</w:t>
            </w:r>
            <w:r w:rsidRPr="00B9609C">
              <w:rPr>
                <w:rFonts w:ascii="Times New Roman"/>
                <w:color w:val="000000" w:themeColor="text1"/>
                <w:kern w:val="0"/>
                <w:sz w:val="24"/>
                <w:szCs w:val="24"/>
              </w:rPr>
              <w:t>、紋身猥褻類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自強外役監獄</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133" w:type="dxa"/>
          </w:tcPr>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臺東監獄</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30</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5</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w:t>
            </w:r>
          </w:p>
        </w:tc>
        <w:tc>
          <w:tcPr>
            <w:tcW w:w="2133" w:type="dxa"/>
          </w:tcPr>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5</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澎湖監獄</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36</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18</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15</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10</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、違抗管教類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4</w:t>
            </w:r>
            <w:r w:rsidRPr="00B9609C">
              <w:rPr>
                <w:rFonts w:ascii="Times New Roman"/>
                <w:color w:val="000000" w:themeColor="text1"/>
                <w:kern w:val="0"/>
                <w:sz w:val="24"/>
                <w:szCs w:val="24"/>
              </w:rPr>
              <w:t>、私藏違禁品類</w:t>
            </w:r>
            <w:r w:rsidRPr="00B9609C">
              <w:rPr>
                <w:rFonts w:ascii="Times New Roman"/>
                <w:color w:val="000000" w:themeColor="text1"/>
                <w:kern w:val="0"/>
                <w:sz w:val="24"/>
                <w:szCs w:val="24"/>
              </w:rPr>
              <w:t>4</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綠島監獄</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w:t>
            </w:r>
          </w:p>
        </w:tc>
        <w:tc>
          <w:tcPr>
            <w:tcW w:w="2133" w:type="dxa"/>
          </w:tcPr>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3</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金門監獄</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6</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133" w:type="dxa"/>
          </w:tcPr>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臺北看守所</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118</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43</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43</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18</w:t>
            </w:r>
            <w:r w:rsidRPr="00B9609C">
              <w:rPr>
                <w:rFonts w:ascii="Times New Roman"/>
                <w:color w:val="000000" w:themeColor="text1"/>
                <w:kern w:val="0"/>
                <w:sz w:val="24"/>
                <w:szCs w:val="24"/>
              </w:rPr>
              <w:lastRenderedPageBreak/>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24</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、違抗管教類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overflowPunct/>
              <w:adjustRightInd w:val="0"/>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lastRenderedPageBreak/>
              <w:t>臺北女子看守所</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22</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w:t>
            </w:r>
          </w:p>
        </w:tc>
        <w:tc>
          <w:tcPr>
            <w:tcW w:w="2133" w:type="dxa"/>
          </w:tcPr>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新竹看守所</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33</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6</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6</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4</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苗栗看守所</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43</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4</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、賭博財物類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3</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臺中看守所</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32</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5</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4</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4</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彰化看守所</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10</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南投看守所</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17</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w:t>
            </w:r>
          </w:p>
        </w:tc>
        <w:tc>
          <w:tcPr>
            <w:tcW w:w="2133" w:type="dxa"/>
          </w:tcPr>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嘉義看守所</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44</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24</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18</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6</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21</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、私藏違禁品類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臺南看守所</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57</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28</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28</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12</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9</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、私藏違禁品類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4</w:t>
            </w:r>
            <w:r w:rsidRPr="00B9609C">
              <w:rPr>
                <w:rFonts w:ascii="Times New Roman"/>
                <w:color w:val="000000" w:themeColor="text1"/>
                <w:kern w:val="0"/>
                <w:sz w:val="24"/>
                <w:szCs w:val="24"/>
              </w:rPr>
              <w:t>、違抗管教類</w:t>
            </w:r>
            <w:r w:rsidRPr="00B9609C">
              <w:rPr>
                <w:rFonts w:ascii="Times New Roman"/>
                <w:color w:val="000000" w:themeColor="text1"/>
                <w:kern w:val="0"/>
                <w:sz w:val="24"/>
                <w:szCs w:val="24"/>
              </w:rPr>
              <w:t>5</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屏東看守所</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25</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133" w:type="dxa"/>
          </w:tcPr>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基隆看守所</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5</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w:t>
            </w:r>
          </w:p>
        </w:tc>
        <w:tc>
          <w:tcPr>
            <w:tcW w:w="2133" w:type="dxa"/>
          </w:tcPr>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花蓮看守所</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211</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9</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9</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3</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5</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、違抗管教類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新店戒治所</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14</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臺中戒治所</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10</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133" w:type="dxa"/>
          </w:tcPr>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lastRenderedPageBreak/>
              <w:t>高雄戒治所</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214</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19</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19</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6</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rPr>
                <w:rFonts w:ascii="Times New Roman"/>
                <w:bCs/>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13</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臺東戒治所</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77</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5</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5</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133" w:type="dxa"/>
          </w:tcPr>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5</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overflowPunct/>
              <w:adjustRightInd w:val="0"/>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岩灣技能訓練所</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31</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8</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7</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、違抗管教類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4</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、私藏違禁品類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4</w:t>
            </w:r>
            <w:r w:rsidRPr="00B9609C">
              <w:rPr>
                <w:rFonts w:ascii="Times New Roman"/>
                <w:color w:val="000000" w:themeColor="text1"/>
                <w:kern w:val="0"/>
                <w:sz w:val="24"/>
                <w:szCs w:val="24"/>
              </w:rPr>
              <w:t>、紋身猥褻類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overflowPunct/>
              <w:adjustRightInd w:val="0"/>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東成技能訓練所</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31</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9</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6</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3</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5</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、私藏違禁品類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overflowPunct/>
              <w:adjustRightInd w:val="0"/>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泰源技能訓練所</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45</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28</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22</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6</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8</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17</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、私藏違禁品類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4</w:t>
            </w:r>
            <w:r w:rsidRPr="00B9609C">
              <w:rPr>
                <w:rFonts w:ascii="Times New Roman"/>
                <w:color w:val="000000" w:themeColor="text1"/>
                <w:kern w:val="0"/>
                <w:sz w:val="24"/>
                <w:szCs w:val="24"/>
              </w:rPr>
              <w:t>、違抗管教類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誠正中學</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11</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133" w:type="dxa"/>
          </w:tcPr>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3</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明陽中學</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9</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10</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10</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7</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、私藏違禁品類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overflowPunct/>
              <w:adjustRightInd w:val="0"/>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桃園少年輔育院</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5</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5</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5</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2</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、脫離戒護視線、意圖脫逃類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4</w:t>
            </w:r>
            <w:r w:rsidRPr="00B9609C">
              <w:rPr>
                <w:rFonts w:ascii="Times New Roman"/>
                <w:color w:val="000000" w:themeColor="text1"/>
                <w:kern w:val="0"/>
                <w:sz w:val="24"/>
                <w:szCs w:val="24"/>
              </w:rPr>
              <w:t>、紋身猥褻類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overflowPunct/>
              <w:adjustRightInd w:val="0"/>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彰化少年輔育院</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11</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20</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12</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8</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7</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9</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、違抗管教類</w:t>
            </w:r>
            <w:r w:rsidRPr="00B9609C">
              <w:rPr>
                <w:rFonts w:ascii="Times New Roman"/>
                <w:color w:val="000000" w:themeColor="text1"/>
                <w:kern w:val="0"/>
                <w:sz w:val="24"/>
                <w:szCs w:val="24"/>
              </w:rPr>
              <w:t>3</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4</w:t>
            </w:r>
            <w:r w:rsidRPr="00B9609C">
              <w:rPr>
                <w:rFonts w:ascii="Times New Roman"/>
                <w:color w:val="000000" w:themeColor="text1"/>
                <w:kern w:val="0"/>
                <w:sz w:val="24"/>
                <w:szCs w:val="24"/>
              </w:rPr>
              <w:t>、私藏違禁品類</w:t>
            </w:r>
            <w:r w:rsidRPr="00B9609C">
              <w:rPr>
                <w:rFonts w:ascii="Times New Roman"/>
                <w:color w:val="000000" w:themeColor="text1"/>
                <w:kern w:val="0"/>
                <w:sz w:val="24"/>
                <w:szCs w:val="24"/>
              </w:rPr>
              <w:t>1</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overflowPunct/>
              <w:adjustRightInd w:val="0"/>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臺北少年觀護所</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30</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10</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10</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6</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4</w:t>
            </w:r>
            <w:r w:rsidRPr="00B9609C">
              <w:rPr>
                <w:rFonts w:ascii="Times New Roman"/>
                <w:color w:val="000000" w:themeColor="text1"/>
                <w:kern w:val="0"/>
                <w:sz w:val="24"/>
                <w:szCs w:val="24"/>
              </w:rPr>
              <w:t>次</w:t>
            </w:r>
          </w:p>
        </w:tc>
      </w:tr>
      <w:tr w:rsidR="00A617DF" w:rsidRPr="00B9609C" w:rsidTr="00082D39">
        <w:tc>
          <w:tcPr>
            <w:tcW w:w="1843" w:type="dxa"/>
            <w:vAlign w:val="center"/>
          </w:tcPr>
          <w:p w:rsidR="00285E1E" w:rsidRPr="00B9609C" w:rsidRDefault="00285E1E" w:rsidP="00FD2ECA">
            <w:pPr>
              <w:overflowPunct/>
              <w:adjustRightInd w:val="0"/>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lastRenderedPageBreak/>
              <w:t>臺南少年觀護所</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133" w:type="dxa"/>
          </w:tcPr>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八德外役監獄</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3</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0</w:t>
            </w:r>
          </w:p>
        </w:tc>
        <w:tc>
          <w:tcPr>
            <w:tcW w:w="2133" w:type="dxa"/>
          </w:tcPr>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p>
        </w:tc>
      </w:tr>
      <w:tr w:rsidR="00A617DF" w:rsidRPr="00B9609C" w:rsidTr="00082D39">
        <w:tc>
          <w:tcPr>
            <w:tcW w:w="1843" w:type="dxa"/>
            <w:vAlign w:val="center"/>
          </w:tcPr>
          <w:p w:rsidR="00285E1E" w:rsidRPr="00B9609C" w:rsidRDefault="00285E1E" w:rsidP="00FD2ECA">
            <w:pPr>
              <w:widowControl/>
              <w:overflowPunct/>
              <w:autoSpaceDE/>
              <w:autoSpaceDN/>
              <w:ind w:left="480" w:hanging="480"/>
              <w:rPr>
                <w:rFonts w:ascii="Times New Roman"/>
                <w:bCs/>
                <w:color w:val="000000" w:themeColor="text1"/>
                <w:spacing w:val="-10"/>
                <w:kern w:val="0"/>
                <w:sz w:val="24"/>
                <w:szCs w:val="24"/>
              </w:rPr>
            </w:pPr>
            <w:r w:rsidRPr="00B9609C">
              <w:rPr>
                <w:rFonts w:ascii="Times New Roman"/>
                <w:color w:val="000000" w:themeColor="text1"/>
                <w:spacing w:val="-10"/>
                <w:kern w:val="0"/>
                <w:sz w:val="24"/>
                <w:szCs w:val="24"/>
              </w:rPr>
              <w:t>臺南第二監獄</w:t>
            </w:r>
          </w:p>
        </w:tc>
        <w:tc>
          <w:tcPr>
            <w:tcW w:w="1141"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29</w:t>
            </w:r>
          </w:p>
        </w:tc>
        <w:tc>
          <w:tcPr>
            <w:tcW w:w="1276"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23</w:t>
            </w:r>
          </w:p>
        </w:tc>
        <w:tc>
          <w:tcPr>
            <w:tcW w:w="127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15</w:t>
            </w:r>
          </w:p>
        </w:tc>
        <w:tc>
          <w:tcPr>
            <w:tcW w:w="1695" w:type="dxa"/>
            <w:vAlign w:val="center"/>
          </w:tcPr>
          <w:p w:rsidR="00285E1E" w:rsidRPr="00B9609C" w:rsidRDefault="00285E1E" w:rsidP="00FD2ECA">
            <w:pPr>
              <w:widowControl/>
              <w:overflowPunct/>
              <w:autoSpaceDE/>
              <w:autoSpaceDN/>
              <w:ind w:left="520" w:hanging="520"/>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8</w:t>
            </w:r>
          </w:p>
        </w:tc>
        <w:tc>
          <w:tcPr>
            <w:tcW w:w="2133" w:type="dxa"/>
          </w:tcPr>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1</w:t>
            </w:r>
            <w:r w:rsidRPr="00B9609C">
              <w:rPr>
                <w:rFonts w:ascii="Times New Roman"/>
                <w:color w:val="000000" w:themeColor="text1"/>
                <w:kern w:val="0"/>
                <w:sz w:val="24"/>
                <w:szCs w:val="24"/>
              </w:rPr>
              <w:t>、鬥毆打架類</w:t>
            </w:r>
            <w:r w:rsidRPr="00B9609C">
              <w:rPr>
                <w:rFonts w:ascii="Times New Roman"/>
                <w:color w:val="000000" w:themeColor="text1"/>
                <w:kern w:val="0"/>
                <w:sz w:val="24"/>
                <w:szCs w:val="24"/>
              </w:rPr>
              <w:t>13</w:t>
            </w:r>
            <w:r w:rsidRPr="00B9609C">
              <w:rPr>
                <w:rFonts w:ascii="Times New Roman"/>
                <w:color w:val="000000" w:themeColor="text1"/>
                <w:kern w:val="0"/>
                <w:sz w:val="24"/>
                <w:szCs w:val="24"/>
              </w:rPr>
              <w:t>次</w:t>
            </w:r>
          </w:p>
          <w:p w:rsidR="00285E1E" w:rsidRPr="00B9609C" w:rsidRDefault="00285E1E" w:rsidP="00FD2ECA">
            <w:pPr>
              <w:overflowPunct/>
              <w:adjustRightInd w:val="0"/>
              <w:spacing w:line="280" w:lineRule="exact"/>
              <w:ind w:left="390" w:hangingChars="150" w:hanging="390"/>
              <w:jc w:val="left"/>
              <w:rPr>
                <w:rFonts w:ascii="Times New Roman"/>
                <w:color w:val="000000" w:themeColor="text1"/>
                <w:kern w:val="0"/>
                <w:sz w:val="24"/>
                <w:szCs w:val="24"/>
              </w:rPr>
            </w:pPr>
            <w:r w:rsidRPr="00B9609C">
              <w:rPr>
                <w:rFonts w:ascii="Times New Roman"/>
                <w:color w:val="000000" w:themeColor="text1"/>
                <w:kern w:val="0"/>
                <w:sz w:val="24"/>
                <w:szCs w:val="24"/>
              </w:rPr>
              <w:t>2</w:t>
            </w:r>
            <w:r w:rsidRPr="00B9609C">
              <w:rPr>
                <w:rFonts w:ascii="Times New Roman"/>
                <w:color w:val="000000" w:themeColor="text1"/>
                <w:kern w:val="0"/>
                <w:sz w:val="24"/>
                <w:szCs w:val="24"/>
              </w:rPr>
              <w:t>、擾亂秩序類</w:t>
            </w:r>
            <w:r w:rsidRPr="00B9609C">
              <w:rPr>
                <w:rFonts w:ascii="Times New Roman"/>
                <w:color w:val="000000" w:themeColor="text1"/>
                <w:kern w:val="0"/>
                <w:sz w:val="24"/>
                <w:szCs w:val="24"/>
              </w:rPr>
              <w:t>5</w:t>
            </w:r>
            <w:r w:rsidRPr="00B9609C">
              <w:rPr>
                <w:rFonts w:ascii="Times New Roman"/>
                <w:color w:val="000000" w:themeColor="text1"/>
                <w:kern w:val="0"/>
                <w:sz w:val="24"/>
                <w:szCs w:val="24"/>
              </w:rPr>
              <w:t>次</w:t>
            </w:r>
          </w:p>
          <w:p w:rsidR="00285E1E" w:rsidRPr="00B9609C" w:rsidRDefault="00285E1E" w:rsidP="00FD2ECA">
            <w:pPr>
              <w:widowControl/>
              <w:overflowPunct/>
              <w:autoSpaceDE/>
              <w:autoSpaceDN/>
              <w:spacing w:line="280" w:lineRule="exact"/>
              <w:ind w:left="390" w:hangingChars="150" w:hanging="390"/>
              <w:jc w:val="left"/>
              <w:rPr>
                <w:rFonts w:ascii="Times New Roman"/>
                <w:bCs/>
                <w:color w:val="000000" w:themeColor="text1"/>
                <w:kern w:val="0"/>
                <w:sz w:val="24"/>
                <w:szCs w:val="24"/>
              </w:rPr>
            </w:pPr>
            <w:r w:rsidRPr="00B9609C">
              <w:rPr>
                <w:rFonts w:ascii="Times New Roman"/>
                <w:color w:val="000000" w:themeColor="text1"/>
                <w:kern w:val="0"/>
                <w:sz w:val="24"/>
                <w:szCs w:val="24"/>
              </w:rPr>
              <w:t>3</w:t>
            </w:r>
            <w:r w:rsidRPr="00B9609C">
              <w:rPr>
                <w:rFonts w:ascii="Times New Roman"/>
                <w:color w:val="000000" w:themeColor="text1"/>
                <w:kern w:val="0"/>
                <w:sz w:val="24"/>
                <w:szCs w:val="24"/>
              </w:rPr>
              <w:t>、違抗管教類</w:t>
            </w:r>
            <w:r w:rsidRPr="00B9609C">
              <w:rPr>
                <w:rFonts w:ascii="Times New Roman"/>
                <w:color w:val="000000" w:themeColor="text1"/>
                <w:kern w:val="0"/>
                <w:sz w:val="24"/>
                <w:szCs w:val="24"/>
              </w:rPr>
              <w:t>5</w:t>
            </w:r>
            <w:r w:rsidRPr="00B9609C">
              <w:rPr>
                <w:rFonts w:ascii="Times New Roman"/>
                <w:color w:val="000000" w:themeColor="text1"/>
                <w:kern w:val="0"/>
                <w:sz w:val="24"/>
                <w:szCs w:val="24"/>
              </w:rPr>
              <w:t>次</w:t>
            </w:r>
          </w:p>
        </w:tc>
      </w:tr>
    </w:tbl>
    <w:p w:rsidR="00285E1E" w:rsidRPr="00B9609C" w:rsidRDefault="00285E1E" w:rsidP="006D507A">
      <w:pPr>
        <w:widowControl/>
        <w:overflowPunct/>
        <w:autoSpaceDE/>
        <w:autoSpaceDN/>
        <w:ind w:left="520" w:hangingChars="200" w:hanging="520"/>
        <w:rPr>
          <w:rFonts w:ascii="Times New Roman"/>
          <w:color w:val="000000" w:themeColor="text1"/>
          <w:kern w:val="0"/>
          <w:sz w:val="24"/>
          <w:szCs w:val="24"/>
        </w:rPr>
      </w:pPr>
      <w:r w:rsidRPr="00B9609C">
        <w:rPr>
          <w:rFonts w:ascii="Times New Roman"/>
          <w:bCs/>
          <w:color w:val="000000" w:themeColor="text1"/>
          <w:kern w:val="0"/>
          <w:sz w:val="24"/>
          <w:szCs w:val="24"/>
        </w:rPr>
        <w:t>註：</w:t>
      </w:r>
      <w:r w:rsidRPr="00B9609C">
        <w:rPr>
          <w:rFonts w:ascii="Times New Roman"/>
          <w:color w:val="000000" w:themeColor="text1"/>
          <w:kern w:val="0"/>
          <w:sz w:val="24"/>
          <w:szCs w:val="24"/>
        </w:rPr>
        <w:t>本表調查範圍係</w:t>
      </w:r>
      <w:r w:rsidRPr="00B9609C">
        <w:rPr>
          <w:rFonts w:ascii="Times New Roman"/>
          <w:color w:val="000000" w:themeColor="text1"/>
          <w:kern w:val="0"/>
          <w:sz w:val="24"/>
          <w:szCs w:val="24"/>
        </w:rPr>
        <w:t>107</w:t>
      </w:r>
      <w:r w:rsidRPr="00B9609C">
        <w:rPr>
          <w:rFonts w:ascii="Times New Roman"/>
          <w:color w:val="000000" w:themeColor="text1"/>
          <w:kern w:val="0"/>
          <w:sz w:val="24"/>
          <w:szCs w:val="24"/>
        </w:rPr>
        <w:t>年</w:t>
      </w:r>
      <w:r w:rsidRPr="00B9609C">
        <w:rPr>
          <w:rFonts w:ascii="Times New Roman"/>
          <w:color w:val="000000" w:themeColor="text1"/>
          <w:kern w:val="0"/>
          <w:sz w:val="24"/>
          <w:szCs w:val="24"/>
        </w:rPr>
        <w:t>12</w:t>
      </w:r>
      <w:r w:rsidRPr="00B9609C">
        <w:rPr>
          <w:rFonts w:ascii="Times New Roman"/>
          <w:color w:val="000000" w:themeColor="text1"/>
          <w:kern w:val="0"/>
          <w:sz w:val="24"/>
          <w:szCs w:val="24"/>
        </w:rPr>
        <w:t>月</w:t>
      </w:r>
      <w:r w:rsidRPr="00B9609C">
        <w:rPr>
          <w:rFonts w:ascii="Times New Roman"/>
          <w:color w:val="000000" w:themeColor="text1"/>
          <w:kern w:val="0"/>
          <w:sz w:val="24"/>
          <w:szCs w:val="24"/>
        </w:rPr>
        <w:t>31</w:t>
      </w:r>
      <w:r w:rsidRPr="00B9609C">
        <w:rPr>
          <w:rFonts w:ascii="Times New Roman"/>
          <w:color w:val="000000" w:themeColor="text1"/>
          <w:kern w:val="0"/>
          <w:sz w:val="24"/>
          <w:szCs w:val="24"/>
        </w:rPr>
        <w:t>日在監持身心障礙</w:t>
      </w:r>
      <w:r w:rsidR="00F5343E" w:rsidRPr="00B9609C">
        <w:rPr>
          <w:rFonts w:hAnsi="標楷體" w:hint="eastAsia"/>
          <w:color w:val="000000" w:themeColor="text1"/>
          <w:sz w:val="24"/>
          <w:szCs w:val="24"/>
        </w:rPr>
        <w:t>證明</w:t>
      </w:r>
      <w:r w:rsidRPr="00B9609C">
        <w:rPr>
          <w:rFonts w:ascii="Times New Roman"/>
          <w:color w:val="000000" w:themeColor="text1"/>
          <w:kern w:val="0"/>
          <w:sz w:val="24"/>
          <w:szCs w:val="24"/>
        </w:rPr>
        <w:t>之收容人於</w:t>
      </w:r>
      <w:r w:rsidRPr="00B9609C">
        <w:rPr>
          <w:rFonts w:ascii="Times New Roman"/>
          <w:color w:val="000000" w:themeColor="text1"/>
          <w:kern w:val="0"/>
          <w:sz w:val="24"/>
          <w:szCs w:val="24"/>
        </w:rPr>
        <w:t>105</w:t>
      </w:r>
      <w:r w:rsidRPr="00B9609C">
        <w:rPr>
          <w:rFonts w:ascii="Times New Roman"/>
          <w:color w:val="000000" w:themeColor="text1"/>
          <w:kern w:val="0"/>
          <w:sz w:val="24"/>
          <w:szCs w:val="24"/>
        </w:rPr>
        <w:t>年至</w:t>
      </w:r>
      <w:r w:rsidRPr="00B9609C">
        <w:rPr>
          <w:rFonts w:ascii="Times New Roman"/>
          <w:color w:val="000000" w:themeColor="text1"/>
          <w:kern w:val="0"/>
          <w:sz w:val="24"/>
          <w:szCs w:val="24"/>
        </w:rPr>
        <w:t>107</w:t>
      </w:r>
      <w:r w:rsidRPr="00B9609C">
        <w:rPr>
          <w:rFonts w:ascii="Times New Roman"/>
          <w:color w:val="000000" w:themeColor="text1"/>
          <w:kern w:val="0"/>
          <w:sz w:val="24"/>
          <w:szCs w:val="24"/>
        </w:rPr>
        <w:t>年之違規懲罰紀錄。</w:t>
      </w:r>
    </w:p>
    <w:p w:rsidR="00285E1E" w:rsidRPr="00B9609C" w:rsidRDefault="00285E1E" w:rsidP="006D507A">
      <w:pPr>
        <w:widowControl/>
        <w:overflowPunct/>
        <w:autoSpaceDE/>
        <w:autoSpaceDN/>
        <w:ind w:left="976" w:hangingChars="375" w:hanging="976"/>
        <w:rPr>
          <w:rFonts w:ascii="Times New Roman"/>
          <w:bCs/>
          <w:color w:val="000000" w:themeColor="text1"/>
          <w:kern w:val="0"/>
          <w:sz w:val="24"/>
          <w:szCs w:val="24"/>
        </w:rPr>
      </w:pPr>
      <w:r w:rsidRPr="00B9609C">
        <w:rPr>
          <w:rFonts w:ascii="Times New Roman"/>
          <w:color w:val="000000" w:themeColor="text1"/>
          <w:kern w:val="0"/>
          <w:sz w:val="24"/>
          <w:szCs w:val="24"/>
        </w:rPr>
        <w:t>資料來源：</w:t>
      </w:r>
      <w:r w:rsidRPr="00B9609C">
        <w:rPr>
          <w:rFonts w:ascii="Times New Roman" w:hint="eastAsia"/>
          <w:color w:val="000000" w:themeColor="text1"/>
          <w:kern w:val="0"/>
          <w:sz w:val="24"/>
          <w:szCs w:val="24"/>
        </w:rPr>
        <w:t>法務部</w:t>
      </w:r>
      <w:r w:rsidRPr="00B9609C">
        <w:rPr>
          <w:rFonts w:ascii="Times New Roman" w:hint="eastAsia"/>
          <w:color w:val="000000" w:themeColor="text1"/>
          <w:kern w:val="0"/>
          <w:sz w:val="24"/>
          <w:szCs w:val="24"/>
        </w:rPr>
        <w:t>108</w:t>
      </w:r>
      <w:r w:rsidRPr="00B9609C">
        <w:rPr>
          <w:rFonts w:ascii="Times New Roman" w:hint="eastAsia"/>
          <w:color w:val="000000" w:themeColor="text1"/>
          <w:kern w:val="0"/>
          <w:sz w:val="24"/>
          <w:szCs w:val="24"/>
        </w:rPr>
        <w:t>年</w:t>
      </w:r>
      <w:r w:rsidRPr="00B9609C">
        <w:rPr>
          <w:rFonts w:ascii="Times New Roman" w:hint="eastAsia"/>
          <w:color w:val="000000" w:themeColor="text1"/>
          <w:kern w:val="0"/>
          <w:sz w:val="24"/>
          <w:szCs w:val="24"/>
        </w:rPr>
        <w:t>3</w:t>
      </w:r>
      <w:r w:rsidRPr="00B9609C">
        <w:rPr>
          <w:rFonts w:ascii="Times New Roman" w:hint="eastAsia"/>
          <w:color w:val="000000" w:themeColor="text1"/>
          <w:kern w:val="0"/>
          <w:sz w:val="24"/>
          <w:szCs w:val="24"/>
        </w:rPr>
        <w:t>月</w:t>
      </w:r>
      <w:r w:rsidRPr="00B9609C">
        <w:rPr>
          <w:rFonts w:ascii="Times New Roman" w:hint="eastAsia"/>
          <w:color w:val="000000" w:themeColor="text1"/>
          <w:kern w:val="0"/>
          <w:sz w:val="24"/>
          <w:szCs w:val="24"/>
        </w:rPr>
        <w:t>20</w:t>
      </w:r>
      <w:r w:rsidRPr="00B9609C">
        <w:rPr>
          <w:rFonts w:ascii="Times New Roman" w:hint="eastAsia"/>
          <w:color w:val="000000" w:themeColor="text1"/>
          <w:kern w:val="0"/>
          <w:sz w:val="24"/>
          <w:szCs w:val="24"/>
        </w:rPr>
        <w:t>日法矯字第</w:t>
      </w:r>
      <w:r w:rsidRPr="00B9609C">
        <w:rPr>
          <w:rFonts w:ascii="Times New Roman" w:hint="eastAsia"/>
          <w:color w:val="000000" w:themeColor="text1"/>
          <w:kern w:val="0"/>
          <w:sz w:val="24"/>
          <w:szCs w:val="24"/>
        </w:rPr>
        <w:t>10802002390</w:t>
      </w:r>
      <w:r w:rsidRPr="00B9609C">
        <w:rPr>
          <w:rFonts w:ascii="Times New Roman" w:hint="eastAsia"/>
          <w:color w:val="000000" w:themeColor="text1"/>
          <w:kern w:val="0"/>
          <w:sz w:val="24"/>
          <w:szCs w:val="24"/>
        </w:rPr>
        <w:t>號函。</w:t>
      </w:r>
    </w:p>
    <w:p w:rsidR="00285E1E" w:rsidRPr="00B9609C" w:rsidRDefault="00285E1E" w:rsidP="00285E1E">
      <w:pPr>
        <w:pStyle w:val="1"/>
        <w:numPr>
          <w:ilvl w:val="0"/>
          <w:numId w:val="0"/>
        </w:numPr>
        <w:ind w:left="1901" w:hangingChars="500" w:hanging="1901"/>
        <w:rPr>
          <w:rFonts w:ascii="Times New Roman"/>
          <w:color w:val="000000" w:themeColor="text1"/>
          <w:kern w:val="0"/>
          <w:sz w:val="36"/>
        </w:rPr>
      </w:pPr>
      <w:r w:rsidRPr="00B9609C">
        <w:rPr>
          <w:rFonts w:ascii="Times New Roman"/>
          <w:color w:val="000000" w:themeColor="text1"/>
          <w:kern w:val="0"/>
          <w:sz w:val="36"/>
        </w:rPr>
        <w:br w:type="page"/>
      </w:r>
    </w:p>
    <w:p w:rsidR="00285E1E" w:rsidRPr="00B9609C" w:rsidRDefault="00AD24B9" w:rsidP="00285E1E">
      <w:pPr>
        <w:pStyle w:val="1"/>
        <w:numPr>
          <w:ilvl w:val="0"/>
          <w:numId w:val="0"/>
        </w:numPr>
        <w:ind w:left="1701" w:hangingChars="500" w:hanging="1701"/>
        <w:rPr>
          <w:rFonts w:ascii="Times New Roman"/>
          <w:bCs w:val="0"/>
          <w:color w:val="000000" w:themeColor="text1"/>
          <w:kern w:val="0"/>
        </w:rPr>
      </w:pPr>
      <w:bookmarkStart w:id="7515" w:name="_Toc23776827"/>
      <w:r w:rsidRPr="00B9609C">
        <w:rPr>
          <w:rFonts w:ascii="Times New Roman"/>
          <w:color w:val="000000" w:themeColor="text1"/>
          <w:kern w:val="0"/>
        </w:rPr>
        <w:lastRenderedPageBreak/>
        <w:t>附表十五</w:t>
      </w:r>
      <w:r w:rsidR="00285E1E" w:rsidRPr="00B9609C">
        <w:rPr>
          <w:rFonts w:ascii="Times New Roman"/>
          <w:color w:val="000000" w:themeColor="text1"/>
          <w:kern w:val="0"/>
        </w:rPr>
        <w:t>、各矯正機關身心障礙收容人相關統計表（</w:t>
      </w:r>
      <w:r w:rsidR="00285E1E" w:rsidRPr="00B9609C">
        <w:rPr>
          <w:rFonts w:ascii="Times New Roman" w:hint="eastAsia"/>
          <w:color w:val="000000" w:themeColor="text1"/>
          <w:kern w:val="0"/>
        </w:rPr>
        <w:t>統計至</w:t>
      </w:r>
      <w:r w:rsidR="00285E1E" w:rsidRPr="00B9609C">
        <w:rPr>
          <w:rFonts w:ascii="Times New Roman"/>
          <w:color w:val="000000" w:themeColor="text1"/>
          <w:kern w:val="0"/>
        </w:rPr>
        <w:t>107</w:t>
      </w:r>
      <w:r w:rsidR="00285E1E" w:rsidRPr="00B9609C">
        <w:rPr>
          <w:rFonts w:ascii="Times New Roman" w:hint="eastAsia"/>
          <w:color w:val="000000" w:themeColor="text1"/>
          <w:kern w:val="0"/>
        </w:rPr>
        <w:t>年</w:t>
      </w:r>
      <w:r w:rsidR="00285E1E" w:rsidRPr="00B9609C">
        <w:rPr>
          <w:rFonts w:ascii="Times New Roman"/>
          <w:color w:val="000000" w:themeColor="text1"/>
          <w:kern w:val="0"/>
        </w:rPr>
        <w:t>7</w:t>
      </w:r>
      <w:r w:rsidR="00285E1E" w:rsidRPr="00B9609C">
        <w:rPr>
          <w:rFonts w:ascii="Times New Roman" w:hint="eastAsia"/>
          <w:color w:val="000000" w:themeColor="text1"/>
          <w:kern w:val="0"/>
        </w:rPr>
        <w:t>月</w:t>
      </w:r>
      <w:r w:rsidR="00285E1E" w:rsidRPr="00B9609C">
        <w:rPr>
          <w:rFonts w:ascii="Times New Roman"/>
          <w:color w:val="000000" w:themeColor="text1"/>
          <w:kern w:val="0"/>
        </w:rPr>
        <w:t>24</w:t>
      </w:r>
      <w:r w:rsidR="00285E1E" w:rsidRPr="00B9609C">
        <w:rPr>
          <w:rFonts w:ascii="Times New Roman" w:hint="eastAsia"/>
          <w:color w:val="000000" w:themeColor="text1"/>
          <w:kern w:val="0"/>
        </w:rPr>
        <w:t>日</w:t>
      </w:r>
      <w:r w:rsidR="00285E1E" w:rsidRPr="00B9609C">
        <w:rPr>
          <w:rFonts w:ascii="Times New Roman"/>
          <w:color w:val="000000" w:themeColor="text1"/>
          <w:kern w:val="0"/>
        </w:rPr>
        <w:t>）</w:t>
      </w:r>
      <w:bookmarkEnd w:id="7515"/>
    </w:p>
    <w:tbl>
      <w:tblPr>
        <w:tblW w:w="8883" w:type="dxa"/>
        <w:jc w:val="center"/>
        <w:tblLayout w:type="fixed"/>
        <w:tblCellMar>
          <w:top w:w="28" w:type="dxa"/>
          <w:left w:w="28" w:type="dxa"/>
          <w:bottom w:w="28" w:type="dxa"/>
          <w:right w:w="28" w:type="dxa"/>
        </w:tblCellMar>
        <w:tblLook w:val="04A0" w:firstRow="1" w:lastRow="0" w:firstColumn="1" w:lastColumn="0" w:noHBand="0" w:noVBand="1"/>
      </w:tblPr>
      <w:tblGrid>
        <w:gridCol w:w="665"/>
        <w:gridCol w:w="2098"/>
        <w:gridCol w:w="680"/>
        <w:gridCol w:w="680"/>
        <w:gridCol w:w="680"/>
        <w:gridCol w:w="680"/>
        <w:gridCol w:w="680"/>
        <w:gridCol w:w="680"/>
        <w:gridCol w:w="680"/>
        <w:gridCol w:w="680"/>
        <w:gridCol w:w="680"/>
      </w:tblGrid>
      <w:tr w:rsidR="00F01395" w:rsidRPr="00B9609C" w:rsidTr="00FD2ECA">
        <w:trPr>
          <w:cantSplit/>
          <w:trHeight w:val="876"/>
          <w:tblHeader/>
          <w:jc w:val="center"/>
        </w:trPr>
        <w:tc>
          <w:tcPr>
            <w:tcW w:w="66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
                <w:bCs/>
                <w:color w:val="000000" w:themeColor="text1"/>
                <w:kern w:val="0"/>
                <w:sz w:val="24"/>
                <w:szCs w:val="24"/>
              </w:rPr>
            </w:pPr>
            <w:r w:rsidRPr="00B9609C">
              <w:rPr>
                <w:rFonts w:ascii="Times New Roman"/>
                <w:b/>
                <w:bCs/>
                <w:color w:val="000000" w:themeColor="text1"/>
                <w:kern w:val="0"/>
                <w:sz w:val="24"/>
                <w:szCs w:val="24"/>
              </w:rPr>
              <w:t>編號</w:t>
            </w:r>
          </w:p>
        </w:tc>
        <w:tc>
          <w:tcPr>
            <w:tcW w:w="2098"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
                <w:bCs/>
                <w:color w:val="000000" w:themeColor="text1"/>
                <w:kern w:val="0"/>
                <w:sz w:val="24"/>
                <w:szCs w:val="24"/>
              </w:rPr>
            </w:pPr>
            <w:r w:rsidRPr="00B9609C">
              <w:rPr>
                <w:rFonts w:ascii="Times New Roman"/>
                <w:b/>
                <w:bCs/>
                <w:color w:val="000000" w:themeColor="text1"/>
                <w:kern w:val="0"/>
                <w:sz w:val="24"/>
                <w:szCs w:val="24"/>
              </w:rPr>
              <w:t>機關名稱</w:t>
            </w:r>
          </w:p>
        </w:tc>
        <w:tc>
          <w:tcPr>
            <w:tcW w:w="680"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
                <w:bCs/>
                <w:color w:val="000000" w:themeColor="text1"/>
                <w:kern w:val="0"/>
                <w:sz w:val="24"/>
                <w:szCs w:val="24"/>
              </w:rPr>
            </w:pPr>
            <w:r w:rsidRPr="00B9609C">
              <w:rPr>
                <w:rFonts w:ascii="Times New Roman"/>
                <w:b/>
                <w:bCs/>
                <w:color w:val="000000" w:themeColor="text1"/>
                <w:kern w:val="0"/>
                <w:sz w:val="24"/>
                <w:szCs w:val="24"/>
              </w:rPr>
              <w:t>人數</w:t>
            </w:r>
          </w:p>
        </w:tc>
        <w:tc>
          <w:tcPr>
            <w:tcW w:w="680" w:type="dxa"/>
            <w:tcBorders>
              <w:top w:val="single" w:sz="4" w:space="0" w:color="auto"/>
              <w:left w:val="nil"/>
              <w:bottom w:val="single" w:sz="4" w:space="0" w:color="auto"/>
              <w:right w:val="single" w:sz="4" w:space="0" w:color="auto"/>
            </w:tcBorders>
            <w:shd w:val="clear" w:color="auto" w:fill="FDE9D9" w:themeFill="accent6" w:themeFillTint="33"/>
            <w:textDirection w:val="tbRlV"/>
            <w:vAlign w:val="center"/>
            <w:hideMark/>
          </w:tcPr>
          <w:p w:rsidR="00285E1E" w:rsidRPr="00B9609C" w:rsidRDefault="00285E1E" w:rsidP="00FD2ECA">
            <w:pPr>
              <w:widowControl/>
              <w:overflowPunct/>
              <w:autoSpaceDE/>
              <w:autoSpaceDN/>
              <w:ind w:left="976" w:hangingChars="375" w:hanging="976"/>
              <w:jc w:val="center"/>
              <w:rPr>
                <w:rFonts w:ascii="Times New Roman"/>
                <w:b/>
                <w:bCs/>
                <w:color w:val="000000" w:themeColor="text1"/>
                <w:kern w:val="0"/>
                <w:sz w:val="24"/>
                <w:szCs w:val="24"/>
              </w:rPr>
            </w:pPr>
            <w:r w:rsidRPr="00B9609C">
              <w:rPr>
                <w:rFonts w:ascii="Times New Roman"/>
                <w:b/>
                <w:bCs/>
                <w:color w:val="000000" w:themeColor="text1"/>
                <w:kern w:val="0"/>
                <w:sz w:val="24"/>
                <w:szCs w:val="24"/>
              </w:rPr>
              <w:t>第</w:t>
            </w:r>
            <w:r w:rsidRPr="00B9609C">
              <w:rPr>
                <w:rFonts w:ascii="Times New Roman"/>
                <w:b/>
                <w:bCs/>
                <w:color w:val="000000" w:themeColor="text1"/>
                <w:kern w:val="0"/>
                <w:sz w:val="24"/>
                <w:szCs w:val="24"/>
                <w:eastAsianLayout w:id="2015099648" w:vert="1" w:vertCompress="1"/>
              </w:rPr>
              <w:t>1</w:t>
            </w:r>
            <w:r w:rsidRPr="00B9609C">
              <w:rPr>
                <w:rFonts w:ascii="Times New Roman"/>
                <w:b/>
                <w:bCs/>
                <w:color w:val="000000" w:themeColor="text1"/>
                <w:kern w:val="0"/>
                <w:sz w:val="24"/>
                <w:szCs w:val="24"/>
              </w:rPr>
              <w:t>類</w:t>
            </w:r>
          </w:p>
        </w:tc>
        <w:tc>
          <w:tcPr>
            <w:tcW w:w="680" w:type="dxa"/>
            <w:tcBorders>
              <w:top w:val="single" w:sz="4" w:space="0" w:color="auto"/>
              <w:left w:val="nil"/>
              <w:bottom w:val="single" w:sz="4" w:space="0" w:color="auto"/>
              <w:right w:val="single" w:sz="4" w:space="0" w:color="auto"/>
            </w:tcBorders>
            <w:shd w:val="clear" w:color="auto" w:fill="FDE9D9" w:themeFill="accent6" w:themeFillTint="33"/>
            <w:textDirection w:val="tbRlV"/>
            <w:vAlign w:val="center"/>
            <w:hideMark/>
          </w:tcPr>
          <w:p w:rsidR="00285E1E" w:rsidRPr="00B9609C" w:rsidRDefault="00285E1E" w:rsidP="00FD2ECA">
            <w:pPr>
              <w:widowControl/>
              <w:overflowPunct/>
              <w:autoSpaceDE/>
              <w:autoSpaceDN/>
              <w:ind w:left="976" w:hangingChars="375" w:hanging="976"/>
              <w:jc w:val="center"/>
              <w:rPr>
                <w:rFonts w:ascii="Times New Roman"/>
                <w:b/>
                <w:bCs/>
                <w:color w:val="000000" w:themeColor="text1"/>
                <w:kern w:val="0"/>
                <w:sz w:val="24"/>
                <w:szCs w:val="24"/>
              </w:rPr>
            </w:pPr>
            <w:r w:rsidRPr="00B9609C">
              <w:rPr>
                <w:rFonts w:ascii="Times New Roman"/>
                <w:b/>
                <w:bCs/>
                <w:color w:val="000000" w:themeColor="text1"/>
                <w:kern w:val="0"/>
                <w:sz w:val="24"/>
                <w:szCs w:val="24"/>
              </w:rPr>
              <w:t>第</w:t>
            </w:r>
            <w:r w:rsidRPr="00B9609C">
              <w:rPr>
                <w:rFonts w:ascii="Times New Roman"/>
                <w:b/>
                <w:bCs/>
                <w:color w:val="000000" w:themeColor="text1"/>
                <w:kern w:val="0"/>
                <w:sz w:val="24"/>
                <w:szCs w:val="24"/>
                <w:eastAsianLayout w:id="2015099648" w:vert="1" w:vertCompress="1"/>
              </w:rPr>
              <w:t>2</w:t>
            </w:r>
            <w:r w:rsidRPr="00B9609C">
              <w:rPr>
                <w:rFonts w:ascii="Times New Roman"/>
                <w:b/>
                <w:bCs/>
                <w:color w:val="000000" w:themeColor="text1"/>
                <w:kern w:val="0"/>
                <w:sz w:val="24"/>
                <w:szCs w:val="24"/>
              </w:rPr>
              <w:t>類</w:t>
            </w:r>
          </w:p>
        </w:tc>
        <w:tc>
          <w:tcPr>
            <w:tcW w:w="680" w:type="dxa"/>
            <w:tcBorders>
              <w:top w:val="single" w:sz="4" w:space="0" w:color="auto"/>
              <w:left w:val="nil"/>
              <w:bottom w:val="single" w:sz="4" w:space="0" w:color="auto"/>
              <w:right w:val="single" w:sz="4" w:space="0" w:color="auto"/>
            </w:tcBorders>
            <w:shd w:val="clear" w:color="auto" w:fill="FDE9D9" w:themeFill="accent6" w:themeFillTint="33"/>
            <w:textDirection w:val="tbRlV"/>
            <w:vAlign w:val="center"/>
            <w:hideMark/>
          </w:tcPr>
          <w:p w:rsidR="00285E1E" w:rsidRPr="00B9609C" w:rsidRDefault="00285E1E" w:rsidP="00FD2ECA">
            <w:pPr>
              <w:widowControl/>
              <w:overflowPunct/>
              <w:autoSpaceDE/>
              <w:autoSpaceDN/>
              <w:ind w:left="976" w:hangingChars="375" w:hanging="976"/>
              <w:jc w:val="center"/>
              <w:rPr>
                <w:rFonts w:ascii="Times New Roman"/>
                <w:b/>
                <w:bCs/>
                <w:color w:val="000000" w:themeColor="text1"/>
                <w:kern w:val="0"/>
                <w:sz w:val="24"/>
                <w:szCs w:val="24"/>
              </w:rPr>
            </w:pPr>
            <w:r w:rsidRPr="00B9609C">
              <w:rPr>
                <w:rFonts w:ascii="Times New Roman"/>
                <w:b/>
                <w:bCs/>
                <w:color w:val="000000" w:themeColor="text1"/>
                <w:kern w:val="0"/>
                <w:sz w:val="24"/>
                <w:szCs w:val="24"/>
              </w:rPr>
              <w:t>第</w:t>
            </w:r>
            <w:r w:rsidRPr="00B9609C">
              <w:rPr>
                <w:rFonts w:ascii="Times New Roman"/>
                <w:b/>
                <w:bCs/>
                <w:color w:val="000000" w:themeColor="text1"/>
                <w:kern w:val="0"/>
                <w:sz w:val="24"/>
                <w:szCs w:val="24"/>
                <w:eastAsianLayout w:id="2015099648" w:vert="1" w:vertCompress="1"/>
              </w:rPr>
              <w:t>3</w:t>
            </w:r>
            <w:r w:rsidRPr="00B9609C">
              <w:rPr>
                <w:rFonts w:ascii="Times New Roman"/>
                <w:b/>
                <w:bCs/>
                <w:color w:val="000000" w:themeColor="text1"/>
                <w:kern w:val="0"/>
                <w:sz w:val="24"/>
                <w:szCs w:val="24"/>
              </w:rPr>
              <w:t>類</w:t>
            </w:r>
          </w:p>
        </w:tc>
        <w:tc>
          <w:tcPr>
            <w:tcW w:w="680" w:type="dxa"/>
            <w:tcBorders>
              <w:top w:val="single" w:sz="4" w:space="0" w:color="auto"/>
              <w:left w:val="nil"/>
              <w:bottom w:val="single" w:sz="4" w:space="0" w:color="auto"/>
              <w:right w:val="single" w:sz="4" w:space="0" w:color="auto"/>
            </w:tcBorders>
            <w:shd w:val="clear" w:color="auto" w:fill="FDE9D9" w:themeFill="accent6" w:themeFillTint="33"/>
            <w:textDirection w:val="tbRlV"/>
            <w:vAlign w:val="center"/>
            <w:hideMark/>
          </w:tcPr>
          <w:p w:rsidR="00285E1E" w:rsidRPr="00B9609C" w:rsidRDefault="00285E1E" w:rsidP="00FD2ECA">
            <w:pPr>
              <w:widowControl/>
              <w:overflowPunct/>
              <w:autoSpaceDE/>
              <w:autoSpaceDN/>
              <w:ind w:left="976" w:hangingChars="375" w:hanging="976"/>
              <w:jc w:val="center"/>
              <w:rPr>
                <w:rFonts w:ascii="Times New Roman"/>
                <w:b/>
                <w:bCs/>
                <w:color w:val="000000" w:themeColor="text1"/>
                <w:kern w:val="0"/>
                <w:sz w:val="24"/>
                <w:szCs w:val="24"/>
              </w:rPr>
            </w:pPr>
            <w:r w:rsidRPr="00B9609C">
              <w:rPr>
                <w:rFonts w:ascii="Times New Roman"/>
                <w:b/>
                <w:bCs/>
                <w:color w:val="000000" w:themeColor="text1"/>
                <w:kern w:val="0"/>
                <w:sz w:val="24"/>
                <w:szCs w:val="24"/>
              </w:rPr>
              <w:t>第</w:t>
            </w:r>
            <w:r w:rsidRPr="00B9609C">
              <w:rPr>
                <w:rFonts w:ascii="Times New Roman"/>
                <w:b/>
                <w:bCs/>
                <w:color w:val="000000" w:themeColor="text1"/>
                <w:kern w:val="0"/>
                <w:sz w:val="24"/>
                <w:szCs w:val="24"/>
                <w:eastAsianLayout w:id="2015099648" w:vert="1" w:vertCompress="1"/>
              </w:rPr>
              <w:t>4</w:t>
            </w:r>
            <w:r w:rsidRPr="00B9609C">
              <w:rPr>
                <w:rFonts w:ascii="Times New Roman"/>
                <w:b/>
                <w:bCs/>
                <w:color w:val="000000" w:themeColor="text1"/>
                <w:kern w:val="0"/>
                <w:sz w:val="24"/>
                <w:szCs w:val="24"/>
              </w:rPr>
              <w:t>類</w:t>
            </w:r>
          </w:p>
        </w:tc>
        <w:tc>
          <w:tcPr>
            <w:tcW w:w="680" w:type="dxa"/>
            <w:tcBorders>
              <w:top w:val="single" w:sz="4" w:space="0" w:color="auto"/>
              <w:left w:val="nil"/>
              <w:bottom w:val="single" w:sz="4" w:space="0" w:color="auto"/>
              <w:right w:val="single" w:sz="4" w:space="0" w:color="auto"/>
            </w:tcBorders>
            <w:shd w:val="clear" w:color="auto" w:fill="FDE9D9" w:themeFill="accent6" w:themeFillTint="33"/>
            <w:textDirection w:val="tbRlV"/>
            <w:vAlign w:val="center"/>
            <w:hideMark/>
          </w:tcPr>
          <w:p w:rsidR="00285E1E" w:rsidRPr="00B9609C" w:rsidRDefault="00285E1E" w:rsidP="00FD2ECA">
            <w:pPr>
              <w:widowControl/>
              <w:overflowPunct/>
              <w:autoSpaceDE/>
              <w:autoSpaceDN/>
              <w:ind w:left="976" w:hangingChars="375" w:hanging="976"/>
              <w:jc w:val="center"/>
              <w:rPr>
                <w:rFonts w:ascii="Times New Roman"/>
                <w:b/>
                <w:bCs/>
                <w:color w:val="000000" w:themeColor="text1"/>
                <w:kern w:val="0"/>
                <w:sz w:val="24"/>
                <w:szCs w:val="24"/>
              </w:rPr>
            </w:pPr>
            <w:r w:rsidRPr="00B9609C">
              <w:rPr>
                <w:rFonts w:ascii="Times New Roman"/>
                <w:b/>
                <w:bCs/>
                <w:color w:val="000000" w:themeColor="text1"/>
                <w:kern w:val="0"/>
                <w:sz w:val="24"/>
                <w:szCs w:val="24"/>
              </w:rPr>
              <w:t>第</w:t>
            </w:r>
            <w:r w:rsidRPr="00B9609C">
              <w:rPr>
                <w:rFonts w:ascii="Times New Roman"/>
                <w:b/>
                <w:bCs/>
                <w:color w:val="000000" w:themeColor="text1"/>
                <w:kern w:val="0"/>
                <w:sz w:val="24"/>
                <w:szCs w:val="24"/>
                <w:eastAsianLayout w:id="2015099648" w:vert="1" w:vertCompress="1"/>
              </w:rPr>
              <w:t>5</w:t>
            </w:r>
            <w:r w:rsidRPr="00B9609C">
              <w:rPr>
                <w:rFonts w:ascii="Times New Roman"/>
                <w:b/>
                <w:bCs/>
                <w:color w:val="000000" w:themeColor="text1"/>
                <w:kern w:val="0"/>
                <w:sz w:val="24"/>
                <w:szCs w:val="24"/>
              </w:rPr>
              <w:t>類</w:t>
            </w:r>
          </w:p>
        </w:tc>
        <w:tc>
          <w:tcPr>
            <w:tcW w:w="680" w:type="dxa"/>
            <w:tcBorders>
              <w:top w:val="single" w:sz="4" w:space="0" w:color="auto"/>
              <w:left w:val="nil"/>
              <w:bottom w:val="single" w:sz="4" w:space="0" w:color="auto"/>
              <w:right w:val="single" w:sz="4" w:space="0" w:color="auto"/>
            </w:tcBorders>
            <w:shd w:val="clear" w:color="auto" w:fill="FDE9D9" w:themeFill="accent6" w:themeFillTint="33"/>
            <w:textDirection w:val="tbRlV"/>
            <w:vAlign w:val="center"/>
            <w:hideMark/>
          </w:tcPr>
          <w:p w:rsidR="00285E1E" w:rsidRPr="00B9609C" w:rsidRDefault="00285E1E" w:rsidP="00FD2ECA">
            <w:pPr>
              <w:widowControl/>
              <w:overflowPunct/>
              <w:autoSpaceDE/>
              <w:autoSpaceDN/>
              <w:ind w:left="976" w:hangingChars="375" w:hanging="976"/>
              <w:jc w:val="center"/>
              <w:rPr>
                <w:rFonts w:ascii="Times New Roman"/>
                <w:b/>
                <w:bCs/>
                <w:color w:val="000000" w:themeColor="text1"/>
                <w:kern w:val="0"/>
                <w:sz w:val="24"/>
                <w:szCs w:val="24"/>
              </w:rPr>
            </w:pPr>
            <w:r w:rsidRPr="00B9609C">
              <w:rPr>
                <w:rFonts w:ascii="Times New Roman"/>
                <w:b/>
                <w:bCs/>
                <w:color w:val="000000" w:themeColor="text1"/>
                <w:kern w:val="0"/>
                <w:sz w:val="24"/>
                <w:szCs w:val="24"/>
              </w:rPr>
              <w:t>第</w:t>
            </w:r>
            <w:r w:rsidRPr="00B9609C">
              <w:rPr>
                <w:rFonts w:ascii="Times New Roman"/>
                <w:b/>
                <w:bCs/>
                <w:color w:val="000000" w:themeColor="text1"/>
                <w:kern w:val="0"/>
                <w:sz w:val="24"/>
                <w:szCs w:val="24"/>
                <w:eastAsianLayout w:id="2015099648" w:vert="1" w:vertCompress="1"/>
              </w:rPr>
              <w:t>6</w:t>
            </w:r>
            <w:r w:rsidRPr="00B9609C">
              <w:rPr>
                <w:rFonts w:ascii="Times New Roman"/>
                <w:b/>
                <w:bCs/>
                <w:color w:val="000000" w:themeColor="text1"/>
                <w:kern w:val="0"/>
                <w:sz w:val="24"/>
                <w:szCs w:val="24"/>
              </w:rPr>
              <w:t>類</w:t>
            </w:r>
          </w:p>
        </w:tc>
        <w:tc>
          <w:tcPr>
            <w:tcW w:w="680" w:type="dxa"/>
            <w:tcBorders>
              <w:top w:val="single" w:sz="4" w:space="0" w:color="auto"/>
              <w:left w:val="nil"/>
              <w:bottom w:val="single" w:sz="4" w:space="0" w:color="auto"/>
              <w:right w:val="single" w:sz="4" w:space="0" w:color="auto"/>
            </w:tcBorders>
            <w:shd w:val="clear" w:color="auto" w:fill="FDE9D9" w:themeFill="accent6" w:themeFillTint="33"/>
            <w:textDirection w:val="tbRlV"/>
            <w:vAlign w:val="center"/>
            <w:hideMark/>
          </w:tcPr>
          <w:p w:rsidR="00285E1E" w:rsidRPr="00B9609C" w:rsidRDefault="00285E1E" w:rsidP="00FD2ECA">
            <w:pPr>
              <w:widowControl/>
              <w:overflowPunct/>
              <w:autoSpaceDE/>
              <w:autoSpaceDN/>
              <w:ind w:left="976" w:hangingChars="375" w:hanging="976"/>
              <w:jc w:val="center"/>
              <w:rPr>
                <w:rFonts w:ascii="Times New Roman"/>
                <w:b/>
                <w:bCs/>
                <w:color w:val="000000" w:themeColor="text1"/>
                <w:kern w:val="0"/>
                <w:sz w:val="24"/>
                <w:szCs w:val="24"/>
              </w:rPr>
            </w:pPr>
            <w:r w:rsidRPr="00B9609C">
              <w:rPr>
                <w:rFonts w:ascii="Times New Roman"/>
                <w:b/>
                <w:bCs/>
                <w:color w:val="000000" w:themeColor="text1"/>
                <w:kern w:val="0"/>
                <w:sz w:val="24"/>
                <w:szCs w:val="24"/>
              </w:rPr>
              <w:t>第</w:t>
            </w:r>
            <w:r w:rsidRPr="00B9609C">
              <w:rPr>
                <w:rFonts w:ascii="Times New Roman"/>
                <w:b/>
                <w:bCs/>
                <w:color w:val="000000" w:themeColor="text1"/>
                <w:kern w:val="0"/>
                <w:sz w:val="24"/>
                <w:szCs w:val="24"/>
                <w:eastAsianLayout w:id="2015099648" w:vert="1" w:vertCompress="1"/>
              </w:rPr>
              <w:t>7</w:t>
            </w:r>
            <w:r w:rsidRPr="00B9609C">
              <w:rPr>
                <w:rFonts w:ascii="Times New Roman"/>
                <w:b/>
                <w:bCs/>
                <w:color w:val="000000" w:themeColor="text1"/>
                <w:kern w:val="0"/>
                <w:sz w:val="24"/>
                <w:szCs w:val="24"/>
              </w:rPr>
              <w:t>類</w:t>
            </w:r>
          </w:p>
        </w:tc>
        <w:tc>
          <w:tcPr>
            <w:tcW w:w="680" w:type="dxa"/>
            <w:tcBorders>
              <w:top w:val="single" w:sz="4" w:space="0" w:color="auto"/>
              <w:left w:val="nil"/>
              <w:bottom w:val="single" w:sz="4" w:space="0" w:color="auto"/>
              <w:right w:val="single" w:sz="4" w:space="0" w:color="auto"/>
            </w:tcBorders>
            <w:shd w:val="clear" w:color="auto" w:fill="FDE9D9" w:themeFill="accent6" w:themeFillTint="33"/>
            <w:textDirection w:val="tbRlV"/>
            <w:vAlign w:val="center"/>
            <w:hideMark/>
          </w:tcPr>
          <w:p w:rsidR="00285E1E" w:rsidRPr="00B9609C" w:rsidRDefault="00285E1E" w:rsidP="00FD2ECA">
            <w:pPr>
              <w:widowControl/>
              <w:overflowPunct/>
              <w:autoSpaceDE/>
              <w:autoSpaceDN/>
              <w:ind w:left="976" w:hangingChars="375" w:hanging="976"/>
              <w:jc w:val="center"/>
              <w:rPr>
                <w:rFonts w:ascii="Times New Roman"/>
                <w:b/>
                <w:bCs/>
                <w:color w:val="000000" w:themeColor="text1"/>
                <w:kern w:val="0"/>
                <w:sz w:val="24"/>
                <w:szCs w:val="24"/>
              </w:rPr>
            </w:pPr>
            <w:r w:rsidRPr="00B9609C">
              <w:rPr>
                <w:rFonts w:ascii="Times New Roman"/>
                <w:b/>
                <w:bCs/>
                <w:color w:val="000000" w:themeColor="text1"/>
                <w:kern w:val="0"/>
                <w:sz w:val="24"/>
                <w:szCs w:val="24"/>
              </w:rPr>
              <w:t>第</w:t>
            </w:r>
            <w:r w:rsidRPr="00B9609C">
              <w:rPr>
                <w:rFonts w:ascii="Times New Roman"/>
                <w:b/>
                <w:bCs/>
                <w:color w:val="000000" w:themeColor="text1"/>
                <w:kern w:val="0"/>
                <w:sz w:val="24"/>
                <w:szCs w:val="24"/>
                <w:eastAsianLayout w:id="2015099648" w:vert="1" w:vertCompress="1"/>
              </w:rPr>
              <w:t>8</w:t>
            </w:r>
            <w:r w:rsidRPr="00B9609C">
              <w:rPr>
                <w:rFonts w:ascii="Times New Roman"/>
                <w:b/>
                <w:bCs/>
                <w:color w:val="000000" w:themeColor="text1"/>
                <w:kern w:val="0"/>
                <w:sz w:val="24"/>
                <w:szCs w:val="24"/>
              </w:rPr>
              <w:t>類</w:t>
            </w: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2098" w:type="dxa"/>
            <w:tcBorders>
              <w:top w:val="nil"/>
              <w:left w:val="nil"/>
              <w:bottom w:val="single" w:sz="4" w:space="0" w:color="auto"/>
              <w:right w:val="single" w:sz="4" w:space="0" w:color="auto"/>
            </w:tcBorders>
            <w:shd w:val="clear" w:color="auto" w:fill="auto"/>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宜蘭監獄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39</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19</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6</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2098" w:type="dxa"/>
            <w:tcBorders>
              <w:top w:val="nil"/>
              <w:left w:val="nil"/>
              <w:bottom w:val="single" w:sz="4" w:space="0" w:color="auto"/>
              <w:right w:val="single" w:sz="4" w:space="0" w:color="auto"/>
            </w:tcBorders>
            <w:shd w:val="clear" w:color="auto" w:fill="auto"/>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基隆監獄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17</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6</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8</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2098" w:type="dxa"/>
            <w:tcBorders>
              <w:top w:val="nil"/>
              <w:left w:val="nil"/>
              <w:bottom w:val="single" w:sz="4" w:space="0" w:color="auto"/>
              <w:right w:val="single" w:sz="4" w:space="0" w:color="auto"/>
            </w:tcBorders>
            <w:shd w:val="clear" w:color="auto" w:fill="auto"/>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臺北監獄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175</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76</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8</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8</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6</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64</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w:t>
            </w:r>
          </w:p>
        </w:tc>
        <w:tc>
          <w:tcPr>
            <w:tcW w:w="2098" w:type="dxa"/>
            <w:tcBorders>
              <w:top w:val="nil"/>
              <w:left w:val="nil"/>
              <w:bottom w:val="single" w:sz="4" w:space="0" w:color="auto"/>
              <w:right w:val="single" w:sz="4" w:space="0" w:color="auto"/>
            </w:tcBorders>
            <w:shd w:val="clear" w:color="auto" w:fill="auto"/>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桃園監獄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16</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19</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w:t>
            </w:r>
          </w:p>
        </w:tc>
        <w:tc>
          <w:tcPr>
            <w:tcW w:w="2098" w:type="dxa"/>
            <w:tcBorders>
              <w:top w:val="nil"/>
              <w:left w:val="nil"/>
              <w:bottom w:val="single" w:sz="4" w:space="0" w:color="auto"/>
              <w:right w:val="single" w:sz="4" w:space="0" w:color="auto"/>
            </w:tcBorders>
            <w:shd w:val="clear" w:color="auto" w:fill="auto"/>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八德外役監獄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6</w:t>
            </w:r>
          </w:p>
        </w:tc>
        <w:tc>
          <w:tcPr>
            <w:tcW w:w="2098"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新竹監獄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86</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24</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w:t>
            </w:r>
          </w:p>
        </w:tc>
        <w:tc>
          <w:tcPr>
            <w:tcW w:w="2098" w:type="dxa"/>
            <w:tcBorders>
              <w:top w:val="nil"/>
              <w:left w:val="nil"/>
              <w:bottom w:val="single" w:sz="4" w:space="0" w:color="auto"/>
              <w:right w:val="single" w:sz="4" w:space="0" w:color="auto"/>
            </w:tcBorders>
            <w:shd w:val="clear" w:color="auto" w:fill="auto"/>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臺中監獄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354</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147</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25</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6</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14</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6</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25</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128</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w:t>
            </w: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8</w:t>
            </w:r>
          </w:p>
        </w:tc>
        <w:tc>
          <w:tcPr>
            <w:tcW w:w="2098" w:type="dxa"/>
            <w:tcBorders>
              <w:top w:val="nil"/>
              <w:left w:val="nil"/>
              <w:bottom w:val="single" w:sz="4" w:space="0" w:color="auto"/>
              <w:right w:val="single" w:sz="4" w:space="0" w:color="auto"/>
            </w:tcBorders>
            <w:shd w:val="clear" w:color="auto" w:fill="auto"/>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彰化監獄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129</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43</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14</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8</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52</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9</w:t>
            </w:r>
          </w:p>
        </w:tc>
        <w:tc>
          <w:tcPr>
            <w:tcW w:w="2098" w:type="dxa"/>
            <w:tcBorders>
              <w:top w:val="nil"/>
              <w:left w:val="nil"/>
              <w:bottom w:val="single" w:sz="4" w:space="0" w:color="auto"/>
              <w:right w:val="single" w:sz="4" w:space="0" w:color="auto"/>
            </w:tcBorders>
            <w:shd w:val="clear" w:color="auto" w:fill="auto"/>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雲林監獄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42</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14</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24</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10</w:t>
            </w:r>
          </w:p>
        </w:tc>
        <w:tc>
          <w:tcPr>
            <w:tcW w:w="2098" w:type="dxa"/>
            <w:tcBorders>
              <w:top w:val="nil"/>
              <w:left w:val="nil"/>
              <w:bottom w:val="single" w:sz="4" w:space="0" w:color="auto"/>
              <w:right w:val="single" w:sz="4" w:space="0" w:color="auto"/>
            </w:tcBorders>
            <w:shd w:val="clear" w:color="auto" w:fill="auto"/>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雲林第二監獄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120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59</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11</w:t>
            </w:r>
          </w:p>
        </w:tc>
        <w:tc>
          <w:tcPr>
            <w:tcW w:w="2098"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嘉義監獄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79</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26</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8</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42</w:t>
            </w: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12</w:t>
            </w:r>
          </w:p>
        </w:tc>
        <w:tc>
          <w:tcPr>
            <w:tcW w:w="2098"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臺南第二監獄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38</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16</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13</w:t>
            </w:r>
          </w:p>
        </w:tc>
        <w:tc>
          <w:tcPr>
            <w:tcW w:w="2098"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臺南監獄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152</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13</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9</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77</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14</w:t>
            </w:r>
          </w:p>
        </w:tc>
        <w:tc>
          <w:tcPr>
            <w:tcW w:w="2098" w:type="dxa"/>
            <w:tcBorders>
              <w:top w:val="nil"/>
              <w:left w:val="nil"/>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高雄監獄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140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67</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6</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59</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15</w:t>
            </w:r>
          </w:p>
        </w:tc>
        <w:tc>
          <w:tcPr>
            <w:tcW w:w="2098" w:type="dxa"/>
            <w:tcBorders>
              <w:top w:val="nil"/>
              <w:left w:val="nil"/>
              <w:bottom w:val="single" w:sz="4" w:space="0" w:color="auto"/>
              <w:right w:val="single" w:sz="4" w:space="0" w:color="auto"/>
            </w:tcBorders>
            <w:shd w:val="clear" w:color="auto" w:fill="auto"/>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高雄第二監獄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166</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77</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16</w:t>
            </w:r>
          </w:p>
        </w:tc>
        <w:tc>
          <w:tcPr>
            <w:tcW w:w="2098" w:type="dxa"/>
            <w:tcBorders>
              <w:top w:val="nil"/>
              <w:left w:val="nil"/>
              <w:bottom w:val="single" w:sz="4" w:space="0" w:color="auto"/>
              <w:right w:val="single" w:sz="4" w:space="0" w:color="auto"/>
            </w:tcBorders>
            <w:shd w:val="clear" w:color="auto" w:fill="auto"/>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屏東監獄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92</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28</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44</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17</w:t>
            </w:r>
          </w:p>
        </w:tc>
        <w:tc>
          <w:tcPr>
            <w:tcW w:w="2098" w:type="dxa"/>
            <w:tcBorders>
              <w:top w:val="nil"/>
              <w:left w:val="nil"/>
              <w:bottom w:val="single" w:sz="4" w:space="0" w:color="auto"/>
              <w:right w:val="single" w:sz="4" w:space="0" w:color="auto"/>
            </w:tcBorders>
            <w:shd w:val="clear" w:color="auto" w:fill="auto"/>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花蓮監獄</w:t>
            </w:r>
          </w:p>
        </w:tc>
        <w:tc>
          <w:tcPr>
            <w:tcW w:w="680" w:type="dxa"/>
            <w:tcBorders>
              <w:top w:val="nil"/>
              <w:left w:val="nil"/>
              <w:bottom w:val="single" w:sz="4" w:space="0" w:color="auto"/>
              <w:right w:val="single" w:sz="4" w:space="0" w:color="auto"/>
            </w:tcBorders>
            <w:shd w:val="clear" w:color="auto" w:fill="DAEEF3" w:themeFill="accent5" w:themeFillTint="33"/>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110</w:t>
            </w:r>
          </w:p>
        </w:tc>
        <w:tc>
          <w:tcPr>
            <w:tcW w:w="680" w:type="dxa"/>
            <w:tcBorders>
              <w:top w:val="nil"/>
              <w:left w:val="nil"/>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46</w:t>
            </w:r>
          </w:p>
        </w:tc>
        <w:tc>
          <w:tcPr>
            <w:tcW w:w="680" w:type="dxa"/>
            <w:tcBorders>
              <w:top w:val="nil"/>
              <w:left w:val="nil"/>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w:t>
            </w:r>
          </w:p>
        </w:tc>
        <w:tc>
          <w:tcPr>
            <w:tcW w:w="680" w:type="dxa"/>
            <w:tcBorders>
              <w:top w:val="nil"/>
              <w:left w:val="nil"/>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51</w:t>
            </w:r>
          </w:p>
        </w:tc>
        <w:tc>
          <w:tcPr>
            <w:tcW w:w="680" w:type="dxa"/>
            <w:tcBorders>
              <w:top w:val="nil"/>
              <w:left w:val="nil"/>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18</w:t>
            </w:r>
          </w:p>
        </w:tc>
        <w:tc>
          <w:tcPr>
            <w:tcW w:w="2098" w:type="dxa"/>
            <w:tcBorders>
              <w:top w:val="nil"/>
              <w:left w:val="nil"/>
              <w:bottom w:val="single" w:sz="4" w:space="0" w:color="auto"/>
              <w:right w:val="single" w:sz="4" w:space="0" w:color="auto"/>
            </w:tcBorders>
            <w:shd w:val="clear" w:color="auto" w:fill="auto"/>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臺東監獄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39</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23</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19</w:t>
            </w:r>
          </w:p>
        </w:tc>
        <w:tc>
          <w:tcPr>
            <w:tcW w:w="2098" w:type="dxa"/>
            <w:tcBorders>
              <w:top w:val="nil"/>
              <w:left w:val="nil"/>
              <w:bottom w:val="single" w:sz="4" w:space="0" w:color="auto"/>
              <w:right w:val="single" w:sz="4" w:space="0" w:color="auto"/>
            </w:tcBorders>
            <w:shd w:val="clear" w:color="auto" w:fill="auto"/>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桃園女子監獄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54</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18</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20</w:t>
            </w:r>
          </w:p>
        </w:tc>
        <w:tc>
          <w:tcPr>
            <w:tcW w:w="2098" w:type="dxa"/>
            <w:tcBorders>
              <w:top w:val="nil"/>
              <w:left w:val="nil"/>
              <w:bottom w:val="single" w:sz="4" w:space="0" w:color="auto"/>
              <w:right w:val="single" w:sz="4" w:space="0" w:color="auto"/>
            </w:tcBorders>
            <w:shd w:val="clear" w:color="auto" w:fill="auto"/>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臺中女子監獄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52</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36</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21</w:t>
            </w:r>
          </w:p>
        </w:tc>
        <w:tc>
          <w:tcPr>
            <w:tcW w:w="2098"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高雄女子監獄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23</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14</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6</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22</w:t>
            </w:r>
          </w:p>
        </w:tc>
        <w:tc>
          <w:tcPr>
            <w:tcW w:w="2098"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明德外役監獄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23</w:t>
            </w:r>
          </w:p>
        </w:tc>
        <w:tc>
          <w:tcPr>
            <w:tcW w:w="2098" w:type="dxa"/>
            <w:tcBorders>
              <w:top w:val="nil"/>
              <w:left w:val="nil"/>
              <w:bottom w:val="single" w:sz="4" w:space="0" w:color="auto"/>
              <w:right w:val="single" w:sz="4" w:space="0" w:color="auto"/>
            </w:tcBorders>
            <w:shd w:val="clear" w:color="auto" w:fill="auto"/>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自強外役監</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24</w:t>
            </w:r>
          </w:p>
        </w:tc>
        <w:tc>
          <w:tcPr>
            <w:tcW w:w="2098"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綠島監獄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25</w:t>
            </w:r>
          </w:p>
        </w:tc>
        <w:tc>
          <w:tcPr>
            <w:tcW w:w="2098"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金門監獄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26</w:t>
            </w:r>
          </w:p>
        </w:tc>
        <w:tc>
          <w:tcPr>
            <w:tcW w:w="2098"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澎湖監獄</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36</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18</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27</w:t>
            </w:r>
          </w:p>
        </w:tc>
        <w:tc>
          <w:tcPr>
            <w:tcW w:w="2098"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誠正中學</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22</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22</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28</w:t>
            </w:r>
          </w:p>
        </w:tc>
        <w:tc>
          <w:tcPr>
            <w:tcW w:w="2098" w:type="dxa"/>
            <w:tcBorders>
              <w:top w:val="nil"/>
              <w:left w:val="nil"/>
              <w:bottom w:val="single" w:sz="4" w:space="0" w:color="auto"/>
              <w:right w:val="single" w:sz="4" w:space="0" w:color="auto"/>
            </w:tcBorders>
            <w:shd w:val="clear" w:color="auto" w:fill="auto"/>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明陽中學</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8</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29</w:t>
            </w:r>
          </w:p>
        </w:tc>
        <w:tc>
          <w:tcPr>
            <w:tcW w:w="2098"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基隆看守所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30</w:t>
            </w:r>
          </w:p>
        </w:tc>
        <w:tc>
          <w:tcPr>
            <w:tcW w:w="2098" w:type="dxa"/>
            <w:tcBorders>
              <w:top w:val="nil"/>
              <w:left w:val="nil"/>
              <w:bottom w:val="single" w:sz="4" w:space="0" w:color="auto"/>
              <w:right w:val="single" w:sz="4" w:space="0" w:color="auto"/>
            </w:tcBorders>
            <w:shd w:val="clear" w:color="auto" w:fill="auto"/>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臺北看守所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124</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63</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13</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35</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31</w:t>
            </w:r>
          </w:p>
        </w:tc>
        <w:tc>
          <w:tcPr>
            <w:tcW w:w="2098" w:type="dxa"/>
            <w:tcBorders>
              <w:top w:val="nil"/>
              <w:left w:val="nil"/>
              <w:bottom w:val="single" w:sz="4" w:space="0" w:color="auto"/>
              <w:right w:val="single" w:sz="4" w:space="0" w:color="auto"/>
            </w:tcBorders>
            <w:shd w:val="clear" w:color="auto" w:fill="auto"/>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新竹看守所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32</w:t>
            </w:r>
          </w:p>
        </w:tc>
        <w:tc>
          <w:tcPr>
            <w:tcW w:w="2098"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苗栗看守所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16</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18</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lastRenderedPageBreak/>
              <w:t>33</w:t>
            </w:r>
          </w:p>
        </w:tc>
        <w:tc>
          <w:tcPr>
            <w:tcW w:w="2098" w:type="dxa"/>
            <w:tcBorders>
              <w:top w:val="nil"/>
              <w:left w:val="nil"/>
              <w:bottom w:val="single" w:sz="4" w:space="0" w:color="auto"/>
              <w:right w:val="single" w:sz="4" w:space="0" w:color="auto"/>
            </w:tcBorders>
            <w:shd w:val="clear" w:color="000000" w:fill="FFFFFF"/>
            <w:vAlign w:val="center"/>
            <w:hideMark/>
          </w:tcPr>
          <w:p w:rsidR="00285E1E" w:rsidRPr="00B9609C" w:rsidRDefault="00050ACF"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hint="eastAsia"/>
                <w:bCs/>
                <w:color w:val="000000" w:themeColor="text1"/>
                <w:kern w:val="0"/>
                <w:sz w:val="24"/>
                <w:szCs w:val="24"/>
              </w:rPr>
              <w:t>臺</w:t>
            </w:r>
            <w:r w:rsidR="00285E1E" w:rsidRPr="00B9609C">
              <w:rPr>
                <w:rFonts w:ascii="Times New Roman"/>
                <w:bCs/>
                <w:color w:val="000000" w:themeColor="text1"/>
                <w:kern w:val="0"/>
                <w:sz w:val="24"/>
                <w:szCs w:val="24"/>
              </w:rPr>
              <w:t>中看守所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48</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25</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15</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34</w:t>
            </w:r>
          </w:p>
        </w:tc>
        <w:tc>
          <w:tcPr>
            <w:tcW w:w="2098"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南投看守所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19</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9</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35</w:t>
            </w:r>
          </w:p>
        </w:tc>
        <w:tc>
          <w:tcPr>
            <w:tcW w:w="2098" w:type="dxa"/>
            <w:tcBorders>
              <w:top w:val="nil"/>
              <w:left w:val="nil"/>
              <w:bottom w:val="single" w:sz="4" w:space="0" w:color="auto"/>
              <w:right w:val="single" w:sz="4" w:space="0" w:color="auto"/>
            </w:tcBorders>
            <w:shd w:val="clear" w:color="auto" w:fill="auto"/>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彰化看守所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6</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36</w:t>
            </w:r>
          </w:p>
        </w:tc>
        <w:tc>
          <w:tcPr>
            <w:tcW w:w="2098"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嘉義看守所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54</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26</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37</w:t>
            </w:r>
          </w:p>
        </w:tc>
        <w:tc>
          <w:tcPr>
            <w:tcW w:w="2098"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臺南看守所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78</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34</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38</w:t>
            </w:r>
          </w:p>
        </w:tc>
        <w:tc>
          <w:tcPr>
            <w:tcW w:w="2098"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屏東看守所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14</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9</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39</w:t>
            </w:r>
          </w:p>
        </w:tc>
        <w:tc>
          <w:tcPr>
            <w:tcW w:w="2098"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花蓮看守所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40</w:t>
            </w:r>
          </w:p>
        </w:tc>
        <w:tc>
          <w:tcPr>
            <w:tcW w:w="2098"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臺北女子看守所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17</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17</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41</w:t>
            </w:r>
          </w:p>
        </w:tc>
        <w:tc>
          <w:tcPr>
            <w:tcW w:w="2098"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新店戒治所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9</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42</w:t>
            </w:r>
          </w:p>
        </w:tc>
        <w:tc>
          <w:tcPr>
            <w:tcW w:w="2098"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臺中戒治所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14</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9</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43</w:t>
            </w:r>
          </w:p>
        </w:tc>
        <w:tc>
          <w:tcPr>
            <w:tcW w:w="2098"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高雄戒治所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45</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24</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19</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44</w:t>
            </w:r>
          </w:p>
        </w:tc>
        <w:tc>
          <w:tcPr>
            <w:tcW w:w="2098"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臺東戒治所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25</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8</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45</w:t>
            </w:r>
          </w:p>
        </w:tc>
        <w:tc>
          <w:tcPr>
            <w:tcW w:w="2098" w:type="dxa"/>
            <w:tcBorders>
              <w:top w:val="nil"/>
              <w:left w:val="nil"/>
              <w:bottom w:val="single" w:sz="4" w:space="0" w:color="auto"/>
              <w:right w:val="single" w:sz="4" w:space="0" w:color="auto"/>
            </w:tcBorders>
            <w:shd w:val="clear" w:color="auto" w:fill="auto"/>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岩灣技能訓練所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15</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46</w:t>
            </w:r>
          </w:p>
        </w:tc>
        <w:tc>
          <w:tcPr>
            <w:tcW w:w="2098"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東成技訓所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36</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25</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47</w:t>
            </w:r>
          </w:p>
        </w:tc>
        <w:tc>
          <w:tcPr>
            <w:tcW w:w="2098"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泰源技能訓練所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38</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16</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3</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17</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48</w:t>
            </w:r>
          </w:p>
        </w:tc>
        <w:tc>
          <w:tcPr>
            <w:tcW w:w="2098" w:type="dxa"/>
            <w:tcBorders>
              <w:top w:val="nil"/>
              <w:left w:val="nil"/>
              <w:bottom w:val="single" w:sz="4" w:space="0" w:color="auto"/>
              <w:right w:val="single" w:sz="4" w:space="0" w:color="auto"/>
            </w:tcBorders>
            <w:shd w:val="clear" w:color="auto" w:fill="auto"/>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臺北少年觀護所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49</w:t>
            </w:r>
          </w:p>
        </w:tc>
        <w:tc>
          <w:tcPr>
            <w:tcW w:w="2098"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臺南少年觀護所</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0</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50</w:t>
            </w:r>
          </w:p>
        </w:tc>
        <w:tc>
          <w:tcPr>
            <w:tcW w:w="2098"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桃園少年輔育院</w:t>
            </w:r>
          </w:p>
        </w:tc>
        <w:tc>
          <w:tcPr>
            <w:tcW w:w="680" w:type="dxa"/>
            <w:tcBorders>
              <w:top w:val="nil"/>
              <w:left w:val="nil"/>
              <w:bottom w:val="single" w:sz="4" w:space="0" w:color="auto"/>
              <w:right w:val="single" w:sz="4" w:space="0" w:color="auto"/>
            </w:tcBorders>
            <w:shd w:val="clear" w:color="auto" w:fill="DAEEF3" w:themeFill="accent5" w:themeFillTint="33"/>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r>
      <w:tr w:rsidR="00F01395" w:rsidRPr="00B9609C" w:rsidTr="00FD2ECA">
        <w:trPr>
          <w:trHeight w:val="283"/>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51</w:t>
            </w:r>
          </w:p>
        </w:tc>
        <w:tc>
          <w:tcPr>
            <w:tcW w:w="2098" w:type="dxa"/>
            <w:tcBorders>
              <w:top w:val="nil"/>
              <w:left w:val="nil"/>
              <w:bottom w:val="single" w:sz="4" w:space="0" w:color="auto"/>
              <w:right w:val="single" w:sz="4" w:space="0" w:color="auto"/>
            </w:tcBorders>
            <w:shd w:val="clear" w:color="auto" w:fill="auto"/>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彰化少年輔育院</w:t>
            </w:r>
          </w:p>
        </w:tc>
        <w:tc>
          <w:tcPr>
            <w:tcW w:w="680" w:type="dxa"/>
            <w:tcBorders>
              <w:top w:val="nil"/>
              <w:left w:val="nil"/>
              <w:bottom w:val="single" w:sz="4" w:space="0" w:color="auto"/>
              <w:right w:val="nil"/>
            </w:tcBorders>
            <w:shd w:val="clear" w:color="auto" w:fill="DAEEF3" w:themeFill="accent5" w:themeFillTint="33"/>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8</w:t>
            </w:r>
          </w:p>
        </w:tc>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6</w:t>
            </w:r>
          </w:p>
        </w:tc>
        <w:tc>
          <w:tcPr>
            <w:tcW w:w="680" w:type="dxa"/>
            <w:tcBorders>
              <w:top w:val="nil"/>
              <w:left w:val="nil"/>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c>
          <w:tcPr>
            <w:tcW w:w="680" w:type="dxa"/>
            <w:tcBorders>
              <w:top w:val="nil"/>
              <w:left w:val="nil"/>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w:t>
            </w:r>
          </w:p>
        </w:tc>
        <w:tc>
          <w:tcPr>
            <w:tcW w:w="680" w:type="dxa"/>
            <w:tcBorders>
              <w:top w:val="nil"/>
              <w:left w:val="nil"/>
              <w:bottom w:val="single" w:sz="4" w:space="0" w:color="auto"/>
              <w:right w:val="single" w:sz="4" w:space="0" w:color="auto"/>
            </w:tcBorders>
            <w:shd w:val="clear" w:color="000000" w:fill="FFFFFF"/>
            <w:noWrap/>
            <w:vAlign w:val="center"/>
            <w:hideMark/>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p>
        </w:tc>
      </w:tr>
      <w:tr w:rsidR="00F01395" w:rsidRPr="00B9609C" w:rsidTr="00FD2ECA">
        <w:trPr>
          <w:trHeight w:val="283"/>
          <w:jc w:val="center"/>
        </w:trPr>
        <w:tc>
          <w:tcPr>
            <w:tcW w:w="2763" w:type="dxa"/>
            <w:gridSpan w:val="2"/>
            <w:tcBorders>
              <w:top w:val="nil"/>
              <w:left w:val="single" w:sz="4" w:space="0" w:color="auto"/>
              <w:bottom w:val="single" w:sz="4" w:space="0" w:color="auto"/>
              <w:right w:val="single" w:sz="4" w:space="0" w:color="auto"/>
            </w:tcBorders>
            <w:shd w:val="clear" w:color="000000" w:fill="FFFFFF"/>
            <w:noWrap/>
            <w:vAlign w:val="center"/>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總計</w:t>
            </w:r>
          </w:p>
        </w:tc>
        <w:tc>
          <w:tcPr>
            <w:tcW w:w="680" w:type="dxa"/>
            <w:tcBorders>
              <w:top w:val="nil"/>
              <w:left w:val="nil"/>
              <w:bottom w:val="single" w:sz="4" w:space="0" w:color="auto"/>
              <w:right w:val="nil"/>
            </w:tcBorders>
            <w:shd w:val="clear" w:color="auto" w:fill="DAEEF3" w:themeFill="accent5" w:themeFillTint="33"/>
            <w:noWrap/>
            <w:vAlign w:val="center"/>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2675</w:t>
            </w:r>
          </w:p>
        </w:tc>
        <w:tc>
          <w:tcPr>
            <w:tcW w:w="680" w:type="dxa"/>
            <w:tcBorders>
              <w:top w:val="nil"/>
              <w:left w:val="single" w:sz="4" w:space="0" w:color="auto"/>
              <w:bottom w:val="single" w:sz="4" w:space="0" w:color="auto"/>
              <w:right w:val="single" w:sz="4" w:space="0" w:color="auto"/>
            </w:tcBorders>
            <w:shd w:val="clear" w:color="000000" w:fill="FFFFFF"/>
            <w:noWrap/>
            <w:vAlign w:val="center"/>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1130</w:t>
            </w:r>
          </w:p>
        </w:tc>
        <w:tc>
          <w:tcPr>
            <w:tcW w:w="680" w:type="dxa"/>
            <w:tcBorders>
              <w:top w:val="nil"/>
              <w:left w:val="nil"/>
              <w:bottom w:val="single" w:sz="4" w:space="0" w:color="auto"/>
              <w:right w:val="single" w:sz="4" w:space="0" w:color="auto"/>
            </w:tcBorders>
            <w:shd w:val="clear" w:color="000000" w:fill="FFFFFF"/>
            <w:noWrap/>
            <w:vAlign w:val="center"/>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180</w:t>
            </w:r>
          </w:p>
        </w:tc>
        <w:tc>
          <w:tcPr>
            <w:tcW w:w="680" w:type="dxa"/>
            <w:tcBorders>
              <w:top w:val="nil"/>
              <w:left w:val="nil"/>
              <w:bottom w:val="single" w:sz="4" w:space="0" w:color="auto"/>
              <w:right w:val="single" w:sz="4" w:space="0" w:color="auto"/>
            </w:tcBorders>
            <w:shd w:val="clear" w:color="000000" w:fill="FFFFFF"/>
            <w:noWrap/>
            <w:vAlign w:val="center"/>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76</w:t>
            </w:r>
          </w:p>
        </w:tc>
        <w:tc>
          <w:tcPr>
            <w:tcW w:w="680" w:type="dxa"/>
            <w:tcBorders>
              <w:top w:val="nil"/>
              <w:left w:val="nil"/>
              <w:bottom w:val="single" w:sz="4" w:space="0" w:color="auto"/>
              <w:right w:val="single" w:sz="4" w:space="0" w:color="auto"/>
            </w:tcBorders>
            <w:shd w:val="clear" w:color="000000" w:fill="FFFFFF"/>
            <w:noWrap/>
            <w:vAlign w:val="center"/>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92</w:t>
            </w:r>
          </w:p>
        </w:tc>
        <w:tc>
          <w:tcPr>
            <w:tcW w:w="680" w:type="dxa"/>
            <w:tcBorders>
              <w:top w:val="nil"/>
              <w:left w:val="nil"/>
              <w:bottom w:val="single" w:sz="4" w:space="0" w:color="auto"/>
              <w:right w:val="single" w:sz="4" w:space="0" w:color="auto"/>
            </w:tcBorders>
            <w:shd w:val="clear" w:color="000000" w:fill="FFFFFF"/>
            <w:noWrap/>
            <w:vAlign w:val="center"/>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43</w:t>
            </w:r>
          </w:p>
        </w:tc>
        <w:tc>
          <w:tcPr>
            <w:tcW w:w="680" w:type="dxa"/>
            <w:tcBorders>
              <w:top w:val="nil"/>
              <w:left w:val="nil"/>
              <w:bottom w:val="single" w:sz="4" w:space="0" w:color="auto"/>
              <w:right w:val="single" w:sz="4" w:space="0" w:color="auto"/>
            </w:tcBorders>
            <w:shd w:val="clear" w:color="000000" w:fill="FFFFFF"/>
            <w:noWrap/>
            <w:vAlign w:val="center"/>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63</w:t>
            </w:r>
          </w:p>
        </w:tc>
        <w:tc>
          <w:tcPr>
            <w:tcW w:w="680" w:type="dxa"/>
            <w:tcBorders>
              <w:top w:val="nil"/>
              <w:left w:val="nil"/>
              <w:bottom w:val="single" w:sz="4" w:space="0" w:color="auto"/>
              <w:right w:val="single" w:sz="4" w:space="0" w:color="auto"/>
            </w:tcBorders>
            <w:shd w:val="clear" w:color="000000" w:fill="FFFFFF"/>
            <w:noWrap/>
            <w:vAlign w:val="center"/>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1042</w:t>
            </w:r>
          </w:p>
        </w:tc>
        <w:tc>
          <w:tcPr>
            <w:tcW w:w="680" w:type="dxa"/>
            <w:tcBorders>
              <w:top w:val="nil"/>
              <w:left w:val="nil"/>
              <w:bottom w:val="single" w:sz="4" w:space="0" w:color="auto"/>
              <w:right w:val="single" w:sz="4" w:space="0" w:color="auto"/>
            </w:tcBorders>
            <w:shd w:val="clear" w:color="000000" w:fill="FFFFFF"/>
            <w:noWrap/>
            <w:vAlign w:val="center"/>
          </w:tcPr>
          <w:p w:rsidR="00285E1E" w:rsidRPr="00B9609C" w:rsidRDefault="00285E1E" w:rsidP="00FD2ECA">
            <w:pPr>
              <w:widowControl/>
              <w:overflowPunct/>
              <w:autoSpaceDE/>
              <w:autoSpaceDN/>
              <w:ind w:left="976" w:hangingChars="375" w:hanging="976"/>
              <w:jc w:val="center"/>
              <w:rPr>
                <w:rFonts w:ascii="Times New Roman"/>
                <w:bCs/>
                <w:color w:val="000000" w:themeColor="text1"/>
                <w:kern w:val="0"/>
                <w:sz w:val="24"/>
                <w:szCs w:val="24"/>
              </w:rPr>
            </w:pPr>
            <w:r w:rsidRPr="00B9609C">
              <w:rPr>
                <w:rFonts w:ascii="Times New Roman"/>
                <w:bCs/>
                <w:color w:val="000000" w:themeColor="text1"/>
                <w:kern w:val="0"/>
                <w:sz w:val="24"/>
                <w:szCs w:val="24"/>
              </w:rPr>
              <w:t>63</w:t>
            </w:r>
          </w:p>
        </w:tc>
      </w:tr>
      <w:tr w:rsidR="00F01395" w:rsidRPr="00B9609C" w:rsidTr="00FD2ECA">
        <w:trPr>
          <w:trHeight w:val="397"/>
          <w:jc w:val="center"/>
        </w:trPr>
        <w:tc>
          <w:tcPr>
            <w:tcW w:w="665" w:type="dxa"/>
            <w:tcBorders>
              <w:top w:val="nil"/>
              <w:left w:val="single" w:sz="4" w:space="0" w:color="auto"/>
              <w:bottom w:val="single" w:sz="4" w:space="0" w:color="auto"/>
              <w:right w:val="single" w:sz="4" w:space="0" w:color="auto"/>
            </w:tcBorders>
            <w:shd w:val="clear" w:color="auto" w:fill="auto"/>
            <w:noWrap/>
            <w:vAlign w:val="center"/>
            <w:hideMark/>
          </w:tcPr>
          <w:p w:rsidR="00285E1E" w:rsidRPr="00B9609C" w:rsidRDefault="00285E1E" w:rsidP="00FD2ECA">
            <w:pPr>
              <w:widowControl/>
              <w:overflowPunct/>
              <w:autoSpaceDE/>
              <w:autoSpaceDN/>
              <w:ind w:left="976" w:hangingChars="375" w:hanging="976"/>
              <w:jc w:val="left"/>
              <w:rPr>
                <w:rFonts w:ascii="Times New Roman"/>
                <w:bCs/>
                <w:color w:val="000000" w:themeColor="text1"/>
                <w:kern w:val="0"/>
                <w:sz w:val="24"/>
                <w:szCs w:val="24"/>
              </w:rPr>
            </w:pPr>
            <w:r w:rsidRPr="00B9609C">
              <w:rPr>
                <w:rFonts w:ascii="Times New Roman"/>
                <w:bCs/>
                <w:color w:val="000000" w:themeColor="text1"/>
                <w:kern w:val="0"/>
                <w:sz w:val="24"/>
                <w:szCs w:val="24"/>
              </w:rPr>
              <w:t>備註</w:t>
            </w:r>
          </w:p>
        </w:tc>
        <w:tc>
          <w:tcPr>
            <w:tcW w:w="8218" w:type="dxa"/>
            <w:gridSpan w:val="10"/>
            <w:tcBorders>
              <w:top w:val="nil"/>
              <w:left w:val="nil"/>
              <w:bottom w:val="single" w:sz="4" w:space="0" w:color="auto"/>
              <w:right w:val="single" w:sz="4" w:space="0" w:color="auto"/>
            </w:tcBorders>
            <w:shd w:val="clear" w:color="auto" w:fill="auto"/>
            <w:noWrap/>
            <w:vAlign w:val="center"/>
          </w:tcPr>
          <w:p w:rsidR="00285E1E" w:rsidRPr="00B9609C" w:rsidRDefault="00285E1E" w:rsidP="00FD2ECA">
            <w:pPr>
              <w:widowControl/>
              <w:overflowPunct/>
              <w:autoSpaceDE/>
              <w:autoSpaceDN/>
              <w:spacing w:line="280" w:lineRule="exact"/>
              <w:ind w:left="34" w:hangingChars="13" w:hanging="34"/>
              <w:jc w:val="left"/>
              <w:rPr>
                <w:rFonts w:ascii="Times New Roman"/>
                <w:bCs/>
                <w:color w:val="000000" w:themeColor="text1"/>
                <w:kern w:val="0"/>
                <w:sz w:val="24"/>
                <w:szCs w:val="24"/>
              </w:rPr>
            </w:pPr>
            <w:r w:rsidRPr="00B9609C">
              <w:rPr>
                <w:rFonts w:ascii="Times New Roman"/>
                <w:bCs/>
                <w:color w:val="000000" w:themeColor="text1"/>
                <w:kern w:val="0"/>
                <w:sz w:val="24"/>
                <w:szCs w:val="24"/>
              </w:rPr>
              <w:t>身心障礙者權益保障法第</w:t>
            </w:r>
            <w:r w:rsidRPr="00B9609C">
              <w:rPr>
                <w:rFonts w:ascii="Times New Roman"/>
                <w:bCs/>
                <w:color w:val="000000" w:themeColor="text1"/>
                <w:kern w:val="0"/>
                <w:sz w:val="24"/>
                <w:szCs w:val="24"/>
              </w:rPr>
              <w:t>5</w:t>
            </w:r>
            <w:r w:rsidRPr="00B9609C">
              <w:rPr>
                <w:rFonts w:ascii="Times New Roman"/>
                <w:bCs/>
                <w:color w:val="000000" w:themeColor="text1"/>
                <w:kern w:val="0"/>
                <w:sz w:val="24"/>
                <w:szCs w:val="24"/>
              </w:rPr>
              <w:t>條規定：本法所稱身心障礙者，指下列各款身體系統構造或功能，有損傷或不全導致顯著偏離或喪失，影響其活動與參與社會生活，經醫事、社會工作、特殊教育與職業輔導評量等相關專業人員組成之專業團隊鑑定及評估，領有身心障礙證明者：</w:t>
            </w:r>
          </w:p>
          <w:p w:rsidR="00285E1E" w:rsidRPr="00B9609C" w:rsidRDefault="00285E1E" w:rsidP="00FD2ECA">
            <w:pPr>
              <w:widowControl/>
              <w:overflowPunct/>
              <w:autoSpaceDE/>
              <w:autoSpaceDN/>
              <w:spacing w:line="280" w:lineRule="exact"/>
              <w:ind w:left="976" w:hangingChars="375" w:hanging="976"/>
              <w:jc w:val="left"/>
              <w:rPr>
                <w:rFonts w:ascii="Times New Roman"/>
                <w:bCs/>
                <w:color w:val="000000" w:themeColor="text1"/>
                <w:kern w:val="0"/>
                <w:sz w:val="24"/>
                <w:szCs w:val="24"/>
              </w:rPr>
            </w:pPr>
            <w:r w:rsidRPr="00B9609C">
              <w:rPr>
                <w:rFonts w:ascii="Times New Roman"/>
                <w:bCs/>
                <w:color w:val="000000" w:themeColor="text1"/>
                <w:kern w:val="0"/>
                <w:sz w:val="24"/>
                <w:szCs w:val="24"/>
              </w:rPr>
              <w:t>一、神經系統構造及精神、心智功能。</w:t>
            </w:r>
          </w:p>
          <w:p w:rsidR="00285E1E" w:rsidRPr="00B9609C" w:rsidRDefault="00285E1E" w:rsidP="00FD2ECA">
            <w:pPr>
              <w:widowControl/>
              <w:overflowPunct/>
              <w:autoSpaceDE/>
              <w:autoSpaceDN/>
              <w:spacing w:line="280" w:lineRule="exact"/>
              <w:ind w:left="976" w:hangingChars="375" w:hanging="976"/>
              <w:jc w:val="left"/>
              <w:rPr>
                <w:rFonts w:ascii="Times New Roman"/>
                <w:bCs/>
                <w:color w:val="000000" w:themeColor="text1"/>
                <w:kern w:val="0"/>
                <w:sz w:val="24"/>
                <w:szCs w:val="24"/>
              </w:rPr>
            </w:pPr>
            <w:r w:rsidRPr="00B9609C">
              <w:rPr>
                <w:rFonts w:ascii="Times New Roman"/>
                <w:bCs/>
                <w:color w:val="000000" w:themeColor="text1"/>
                <w:kern w:val="0"/>
                <w:sz w:val="24"/>
                <w:szCs w:val="24"/>
              </w:rPr>
              <w:t>二、眼、耳及相關構造與感官功能及疼痛。</w:t>
            </w:r>
          </w:p>
          <w:p w:rsidR="00285E1E" w:rsidRPr="00B9609C" w:rsidRDefault="00285E1E" w:rsidP="00FD2ECA">
            <w:pPr>
              <w:widowControl/>
              <w:overflowPunct/>
              <w:autoSpaceDE/>
              <w:autoSpaceDN/>
              <w:spacing w:line="280" w:lineRule="exact"/>
              <w:ind w:left="976" w:hangingChars="375" w:hanging="976"/>
              <w:jc w:val="left"/>
              <w:rPr>
                <w:rFonts w:ascii="Times New Roman"/>
                <w:bCs/>
                <w:color w:val="000000" w:themeColor="text1"/>
                <w:kern w:val="0"/>
                <w:sz w:val="24"/>
                <w:szCs w:val="24"/>
              </w:rPr>
            </w:pPr>
            <w:r w:rsidRPr="00B9609C">
              <w:rPr>
                <w:rFonts w:ascii="Times New Roman"/>
                <w:bCs/>
                <w:color w:val="000000" w:themeColor="text1"/>
                <w:kern w:val="0"/>
                <w:sz w:val="24"/>
                <w:szCs w:val="24"/>
              </w:rPr>
              <w:t>三、涉及聲音與言語構造及其功能。</w:t>
            </w:r>
          </w:p>
          <w:p w:rsidR="00285E1E" w:rsidRPr="00B9609C" w:rsidRDefault="00285E1E" w:rsidP="00FD2ECA">
            <w:pPr>
              <w:widowControl/>
              <w:overflowPunct/>
              <w:autoSpaceDE/>
              <w:autoSpaceDN/>
              <w:spacing w:line="280" w:lineRule="exact"/>
              <w:ind w:left="976" w:hangingChars="375" w:hanging="976"/>
              <w:jc w:val="left"/>
              <w:rPr>
                <w:rFonts w:ascii="Times New Roman"/>
                <w:bCs/>
                <w:color w:val="000000" w:themeColor="text1"/>
                <w:kern w:val="0"/>
                <w:sz w:val="24"/>
                <w:szCs w:val="24"/>
              </w:rPr>
            </w:pPr>
            <w:r w:rsidRPr="00B9609C">
              <w:rPr>
                <w:rFonts w:ascii="Times New Roman"/>
                <w:bCs/>
                <w:color w:val="000000" w:themeColor="text1"/>
                <w:kern w:val="0"/>
                <w:sz w:val="24"/>
                <w:szCs w:val="24"/>
              </w:rPr>
              <w:t>四、循環、造血、免疫與呼吸系統構造及其功能。</w:t>
            </w:r>
          </w:p>
          <w:p w:rsidR="00285E1E" w:rsidRPr="00B9609C" w:rsidRDefault="00285E1E" w:rsidP="00FD2ECA">
            <w:pPr>
              <w:widowControl/>
              <w:overflowPunct/>
              <w:autoSpaceDE/>
              <w:autoSpaceDN/>
              <w:spacing w:line="280" w:lineRule="exact"/>
              <w:ind w:left="976" w:hangingChars="375" w:hanging="976"/>
              <w:jc w:val="left"/>
              <w:rPr>
                <w:rFonts w:ascii="Times New Roman"/>
                <w:bCs/>
                <w:color w:val="000000" w:themeColor="text1"/>
                <w:kern w:val="0"/>
                <w:sz w:val="24"/>
                <w:szCs w:val="24"/>
              </w:rPr>
            </w:pPr>
            <w:r w:rsidRPr="00B9609C">
              <w:rPr>
                <w:rFonts w:ascii="Times New Roman"/>
                <w:bCs/>
                <w:color w:val="000000" w:themeColor="text1"/>
                <w:kern w:val="0"/>
                <w:sz w:val="24"/>
                <w:szCs w:val="24"/>
              </w:rPr>
              <w:t>五、消化、新陳代謝與內分泌系統相關構造及其功能。</w:t>
            </w:r>
          </w:p>
          <w:p w:rsidR="00285E1E" w:rsidRPr="00B9609C" w:rsidRDefault="00285E1E" w:rsidP="00FD2ECA">
            <w:pPr>
              <w:widowControl/>
              <w:overflowPunct/>
              <w:autoSpaceDE/>
              <w:autoSpaceDN/>
              <w:spacing w:line="280" w:lineRule="exact"/>
              <w:ind w:left="976" w:hangingChars="375" w:hanging="976"/>
              <w:jc w:val="left"/>
              <w:rPr>
                <w:rFonts w:ascii="Times New Roman"/>
                <w:bCs/>
                <w:color w:val="000000" w:themeColor="text1"/>
                <w:kern w:val="0"/>
                <w:sz w:val="24"/>
                <w:szCs w:val="24"/>
              </w:rPr>
            </w:pPr>
            <w:r w:rsidRPr="00B9609C">
              <w:rPr>
                <w:rFonts w:ascii="Times New Roman"/>
                <w:bCs/>
                <w:color w:val="000000" w:themeColor="text1"/>
                <w:kern w:val="0"/>
                <w:sz w:val="24"/>
                <w:szCs w:val="24"/>
              </w:rPr>
              <w:t>六、泌尿與生殖系統相關構造及其功能。</w:t>
            </w:r>
          </w:p>
          <w:p w:rsidR="00285E1E" w:rsidRPr="00B9609C" w:rsidRDefault="00285E1E" w:rsidP="00FD2ECA">
            <w:pPr>
              <w:widowControl/>
              <w:overflowPunct/>
              <w:autoSpaceDE/>
              <w:autoSpaceDN/>
              <w:spacing w:line="280" w:lineRule="exact"/>
              <w:ind w:left="976" w:hangingChars="375" w:hanging="976"/>
              <w:jc w:val="left"/>
              <w:rPr>
                <w:rFonts w:ascii="Times New Roman"/>
                <w:bCs/>
                <w:color w:val="000000" w:themeColor="text1"/>
                <w:kern w:val="0"/>
                <w:sz w:val="24"/>
                <w:szCs w:val="24"/>
              </w:rPr>
            </w:pPr>
            <w:r w:rsidRPr="00B9609C">
              <w:rPr>
                <w:rFonts w:ascii="Times New Roman"/>
                <w:bCs/>
                <w:color w:val="000000" w:themeColor="text1"/>
                <w:kern w:val="0"/>
                <w:sz w:val="24"/>
                <w:szCs w:val="24"/>
              </w:rPr>
              <w:t>七、神經、肌肉、骨骼之移動相關構造及其功能。</w:t>
            </w:r>
          </w:p>
          <w:p w:rsidR="00285E1E" w:rsidRPr="00B9609C" w:rsidRDefault="00285E1E" w:rsidP="00FD2ECA">
            <w:pPr>
              <w:widowControl/>
              <w:overflowPunct/>
              <w:autoSpaceDE/>
              <w:autoSpaceDN/>
              <w:spacing w:line="280" w:lineRule="exact"/>
              <w:ind w:left="976" w:hangingChars="375" w:hanging="976"/>
              <w:jc w:val="left"/>
              <w:rPr>
                <w:rFonts w:ascii="Times New Roman"/>
                <w:bCs/>
                <w:color w:val="000000" w:themeColor="text1"/>
                <w:kern w:val="0"/>
                <w:sz w:val="24"/>
                <w:szCs w:val="24"/>
              </w:rPr>
            </w:pPr>
            <w:r w:rsidRPr="00B9609C">
              <w:rPr>
                <w:rFonts w:ascii="Times New Roman"/>
                <w:bCs/>
                <w:color w:val="000000" w:themeColor="text1"/>
                <w:kern w:val="0"/>
                <w:sz w:val="24"/>
                <w:szCs w:val="24"/>
              </w:rPr>
              <w:t>八、皮膚與相關構造及其功能。</w:t>
            </w:r>
          </w:p>
        </w:tc>
      </w:tr>
    </w:tbl>
    <w:p w:rsidR="00285E1E" w:rsidRPr="00B9609C" w:rsidRDefault="00285E1E" w:rsidP="006D507A">
      <w:pPr>
        <w:widowControl/>
        <w:overflowPunct/>
        <w:autoSpaceDE/>
        <w:autoSpaceDN/>
        <w:ind w:left="976" w:hangingChars="375" w:hanging="976"/>
        <w:jc w:val="left"/>
        <w:rPr>
          <w:rFonts w:ascii="Times New Roman"/>
          <w:bCs/>
          <w:color w:val="000000" w:themeColor="text1"/>
          <w:kern w:val="0"/>
          <w:sz w:val="24"/>
          <w:szCs w:val="24"/>
        </w:rPr>
      </w:pPr>
      <w:r w:rsidRPr="00B9609C">
        <w:rPr>
          <w:rFonts w:ascii="Times New Roman"/>
          <w:bCs/>
          <w:color w:val="000000" w:themeColor="text1"/>
          <w:kern w:val="0"/>
          <w:sz w:val="24"/>
          <w:szCs w:val="24"/>
        </w:rPr>
        <w:t>資料來源：法務部</w:t>
      </w:r>
      <w:r w:rsidRPr="00B9609C">
        <w:rPr>
          <w:rFonts w:ascii="Times New Roman"/>
          <w:bCs/>
          <w:color w:val="000000" w:themeColor="text1"/>
          <w:kern w:val="0"/>
          <w:sz w:val="24"/>
          <w:szCs w:val="24"/>
        </w:rPr>
        <w:t>107</w:t>
      </w:r>
      <w:r w:rsidRPr="00B9609C">
        <w:rPr>
          <w:rFonts w:ascii="Times New Roman"/>
          <w:bCs/>
          <w:color w:val="000000" w:themeColor="text1"/>
          <w:kern w:val="0"/>
          <w:sz w:val="24"/>
          <w:szCs w:val="24"/>
        </w:rPr>
        <w:t>年</w:t>
      </w:r>
      <w:r w:rsidRPr="00B9609C">
        <w:rPr>
          <w:rFonts w:ascii="Times New Roman"/>
          <w:bCs/>
          <w:color w:val="000000" w:themeColor="text1"/>
          <w:kern w:val="0"/>
          <w:sz w:val="24"/>
          <w:szCs w:val="24"/>
        </w:rPr>
        <w:t>10</w:t>
      </w:r>
      <w:r w:rsidRPr="00B9609C">
        <w:rPr>
          <w:rFonts w:ascii="Times New Roman"/>
          <w:bCs/>
          <w:color w:val="000000" w:themeColor="text1"/>
          <w:kern w:val="0"/>
          <w:sz w:val="24"/>
          <w:szCs w:val="24"/>
        </w:rPr>
        <w:t>月</w:t>
      </w:r>
      <w:r w:rsidRPr="00B9609C">
        <w:rPr>
          <w:rFonts w:ascii="Times New Roman"/>
          <w:bCs/>
          <w:color w:val="000000" w:themeColor="text1"/>
          <w:kern w:val="0"/>
          <w:sz w:val="24"/>
          <w:szCs w:val="24"/>
        </w:rPr>
        <w:t>16</w:t>
      </w:r>
      <w:r w:rsidRPr="00B9609C">
        <w:rPr>
          <w:rFonts w:ascii="Times New Roman"/>
          <w:bCs/>
          <w:color w:val="000000" w:themeColor="text1"/>
          <w:kern w:val="0"/>
          <w:sz w:val="24"/>
          <w:szCs w:val="24"/>
        </w:rPr>
        <w:t>日以電子郵件提供。</w:t>
      </w:r>
    </w:p>
    <w:p w:rsidR="00285E1E" w:rsidRPr="00B9609C" w:rsidRDefault="00285E1E" w:rsidP="00285E1E">
      <w:pPr>
        <w:widowControl/>
        <w:overflowPunct/>
        <w:autoSpaceDE/>
        <w:autoSpaceDN/>
        <w:ind w:left="1276" w:hangingChars="375" w:hanging="1276"/>
        <w:jc w:val="left"/>
        <w:rPr>
          <w:rFonts w:ascii="Times New Roman"/>
          <w:bCs/>
          <w:color w:val="000000" w:themeColor="text1"/>
          <w:kern w:val="0"/>
        </w:rPr>
      </w:pPr>
    </w:p>
    <w:p w:rsidR="00285E1E" w:rsidRPr="00B9609C" w:rsidRDefault="00285E1E" w:rsidP="00285E1E">
      <w:pPr>
        <w:widowControl/>
        <w:overflowPunct/>
        <w:autoSpaceDE/>
        <w:autoSpaceDN/>
        <w:ind w:left="1276" w:hangingChars="375" w:hanging="1276"/>
        <w:jc w:val="left"/>
        <w:rPr>
          <w:rFonts w:ascii="Times New Roman"/>
          <w:bCs/>
          <w:color w:val="000000" w:themeColor="text1"/>
          <w:kern w:val="0"/>
        </w:rPr>
      </w:pPr>
      <w:r w:rsidRPr="00B9609C">
        <w:rPr>
          <w:rFonts w:ascii="Times New Roman"/>
          <w:bCs/>
          <w:color w:val="000000" w:themeColor="text1"/>
          <w:kern w:val="0"/>
        </w:rPr>
        <w:br w:type="page"/>
      </w:r>
    </w:p>
    <w:p w:rsidR="00285E1E" w:rsidRPr="00B9609C" w:rsidRDefault="00AD24B9" w:rsidP="00285E1E">
      <w:pPr>
        <w:pStyle w:val="1"/>
        <w:numPr>
          <w:ilvl w:val="0"/>
          <w:numId w:val="0"/>
        </w:numPr>
        <w:ind w:left="1701" w:hangingChars="500" w:hanging="1701"/>
        <w:rPr>
          <w:rFonts w:ascii="Times New Roman"/>
          <w:bCs w:val="0"/>
          <w:color w:val="000000" w:themeColor="text1"/>
          <w:kern w:val="0"/>
        </w:rPr>
      </w:pPr>
      <w:bookmarkStart w:id="7516" w:name="_Toc23776828"/>
      <w:r w:rsidRPr="00B9609C">
        <w:rPr>
          <w:rFonts w:ascii="Times New Roman"/>
          <w:bCs w:val="0"/>
          <w:color w:val="000000" w:themeColor="text1"/>
          <w:kern w:val="0"/>
        </w:rPr>
        <w:lastRenderedPageBreak/>
        <w:t>附表十六</w:t>
      </w:r>
      <w:r w:rsidR="00285E1E" w:rsidRPr="00B9609C">
        <w:rPr>
          <w:rFonts w:ascii="Times New Roman"/>
          <w:bCs w:val="0"/>
          <w:color w:val="000000" w:themeColor="text1"/>
          <w:kern w:val="0"/>
        </w:rPr>
        <w:t>、</w:t>
      </w:r>
      <w:r w:rsidR="00285E1E" w:rsidRPr="00B9609C">
        <w:rPr>
          <w:rFonts w:ascii="Times New Roman" w:hint="eastAsia"/>
          <w:bCs w:val="0"/>
          <w:color w:val="000000" w:themeColor="text1"/>
          <w:kern w:val="0"/>
        </w:rPr>
        <w:t>105</w:t>
      </w:r>
      <w:r w:rsidR="00285E1E" w:rsidRPr="00B9609C">
        <w:rPr>
          <w:rFonts w:ascii="Times New Roman" w:hint="eastAsia"/>
          <w:bCs w:val="0"/>
          <w:color w:val="000000" w:themeColor="text1"/>
          <w:kern w:val="0"/>
        </w:rPr>
        <w:t>至</w:t>
      </w:r>
      <w:r w:rsidR="00285E1E" w:rsidRPr="00B9609C">
        <w:rPr>
          <w:rFonts w:ascii="Times New Roman" w:hint="eastAsia"/>
          <w:bCs w:val="0"/>
          <w:color w:val="000000" w:themeColor="text1"/>
          <w:kern w:val="0"/>
        </w:rPr>
        <w:t>107</w:t>
      </w:r>
      <w:r w:rsidR="00285E1E" w:rsidRPr="00B9609C">
        <w:rPr>
          <w:rFonts w:ascii="Times New Roman" w:hint="eastAsia"/>
          <w:bCs w:val="0"/>
          <w:color w:val="000000" w:themeColor="text1"/>
          <w:kern w:val="0"/>
        </w:rPr>
        <w:t>年</w:t>
      </w:r>
      <w:r w:rsidR="00285E1E" w:rsidRPr="00B9609C">
        <w:rPr>
          <w:rFonts w:ascii="Times New Roman"/>
          <w:bCs w:val="0"/>
          <w:color w:val="000000" w:themeColor="text1"/>
          <w:kern w:val="0"/>
        </w:rPr>
        <w:t>各矯正機關對</w:t>
      </w:r>
      <w:r w:rsidR="00E81A3B" w:rsidRPr="00B9609C">
        <w:rPr>
          <w:rFonts w:ascii="Times New Roman" w:hint="eastAsia"/>
          <w:bCs w:val="0"/>
          <w:color w:val="000000" w:themeColor="text1"/>
          <w:kern w:val="0"/>
        </w:rPr>
        <w:t>身心</w:t>
      </w:r>
      <w:r w:rsidR="00285E1E" w:rsidRPr="00B9609C">
        <w:rPr>
          <w:rFonts w:ascii="Times New Roman"/>
          <w:bCs w:val="0"/>
          <w:color w:val="000000" w:themeColor="text1"/>
          <w:kern w:val="0"/>
        </w:rPr>
        <w:t>障礙者施以獨居監禁之情形一覽表</w:t>
      </w:r>
      <w:bookmarkEnd w:id="7516"/>
    </w:p>
    <w:p w:rsidR="00285E1E" w:rsidRPr="00B9609C" w:rsidRDefault="00285E1E" w:rsidP="00DC1DDB">
      <w:pPr>
        <w:pStyle w:val="6"/>
        <w:numPr>
          <w:ilvl w:val="0"/>
          <w:numId w:val="0"/>
        </w:numPr>
        <w:ind w:left="2381"/>
        <w:jc w:val="right"/>
        <w:rPr>
          <w:rFonts w:hAnsi="標楷體"/>
          <w:color w:val="000000" w:themeColor="text1"/>
          <w:sz w:val="28"/>
          <w:szCs w:val="28"/>
        </w:rPr>
      </w:pPr>
      <w:r w:rsidRPr="00B9609C">
        <w:rPr>
          <w:rFonts w:hAnsi="標楷體" w:hint="eastAsia"/>
          <w:color w:val="000000" w:themeColor="text1"/>
          <w:sz w:val="28"/>
          <w:szCs w:val="28"/>
        </w:rPr>
        <w:t>單位：人</w:t>
      </w:r>
    </w:p>
    <w:tbl>
      <w:tblPr>
        <w:tblW w:w="896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98"/>
        <w:gridCol w:w="1191"/>
        <w:gridCol w:w="1191"/>
        <w:gridCol w:w="2098"/>
        <w:gridCol w:w="1191"/>
        <w:gridCol w:w="1191"/>
      </w:tblGrid>
      <w:tr w:rsidR="00A617DF" w:rsidRPr="00B9609C" w:rsidTr="00FD2ECA">
        <w:trPr>
          <w:tblHeader/>
        </w:trPr>
        <w:tc>
          <w:tcPr>
            <w:tcW w:w="2098" w:type="dxa"/>
            <w:shd w:val="clear" w:color="auto" w:fill="FDE9D9" w:themeFill="accent6" w:themeFillTint="33"/>
            <w:vAlign w:val="center"/>
          </w:tcPr>
          <w:p w:rsidR="00285E1E" w:rsidRPr="00B9609C" w:rsidRDefault="00285E1E" w:rsidP="00FD2ECA">
            <w:pPr>
              <w:pStyle w:val="6"/>
              <w:numPr>
                <w:ilvl w:val="0"/>
                <w:numId w:val="0"/>
              </w:numPr>
              <w:jc w:val="center"/>
              <w:rPr>
                <w:rFonts w:hAnsi="標楷體"/>
                <w:b/>
                <w:color w:val="000000" w:themeColor="text1"/>
                <w:spacing w:val="-20"/>
                <w:sz w:val="28"/>
                <w:szCs w:val="28"/>
              </w:rPr>
            </w:pPr>
            <w:r w:rsidRPr="00B9609C">
              <w:rPr>
                <w:rFonts w:hAnsi="標楷體"/>
                <w:b/>
                <w:color w:val="000000" w:themeColor="text1"/>
                <w:spacing w:val="-20"/>
                <w:sz w:val="28"/>
                <w:szCs w:val="28"/>
              </w:rPr>
              <w:t>機關名稱</w:t>
            </w:r>
          </w:p>
        </w:tc>
        <w:tc>
          <w:tcPr>
            <w:tcW w:w="1191" w:type="dxa"/>
            <w:shd w:val="clear" w:color="auto" w:fill="FDE9D9" w:themeFill="accent6" w:themeFillTint="33"/>
            <w:vAlign w:val="center"/>
          </w:tcPr>
          <w:p w:rsidR="00285E1E" w:rsidRPr="00B9609C" w:rsidRDefault="00285E1E" w:rsidP="00FD2ECA">
            <w:pPr>
              <w:pStyle w:val="6"/>
              <w:numPr>
                <w:ilvl w:val="0"/>
                <w:numId w:val="0"/>
              </w:numPr>
              <w:jc w:val="center"/>
              <w:rPr>
                <w:rFonts w:hAnsi="標楷體"/>
                <w:b/>
                <w:color w:val="000000" w:themeColor="text1"/>
                <w:spacing w:val="-20"/>
                <w:sz w:val="28"/>
                <w:szCs w:val="28"/>
              </w:rPr>
            </w:pPr>
            <w:r w:rsidRPr="00B9609C">
              <w:rPr>
                <w:rFonts w:hAnsi="標楷體"/>
                <w:b/>
                <w:color w:val="000000" w:themeColor="text1"/>
                <w:spacing w:val="-20"/>
                <w:sz w:val="28"/>
                <w:szCs w:val="28"/>
              </w:rPr>
              <w:t>身心障礙收容人數</w:t>
            </w:r>
          </w:p>
        </w:tc>
        <w:tc>
          <w:tcPr>
            <w:tcW w:w="1191" w:type="dxa"/>
            <w:shd w:val="clear" w:color="auto" w:fill="FDE9D9" w:themeFill="accent6" w:themeFillTint="33"/>
            <w:vAlign w:val="center"/>
          </w:tcPr>
          <w:p w:rsidR="00285E1E" w:rsidRPr="00B9609C" w:rsidRDefault="00285E1E" w:rsidP="00FD2ECA">
            <w:pPr>
              <w:pStyle w:val="6"/>
              <w:numPr>
                <w:ilvl w:val="0"/>
                <w:numId w:val="0"/>
              </w:numPr>
              <w:jc w:val="center"/>
              <w:rPr>
                <w:rFonts w:hAnsi="標楷體"/>
                <w:b/>
                <w:color w:val="000000" w:themeColor="text1"/>
                <w:spacing w:val="-20"/>
                <w:sz w:val="28"/>
                <w:szCs w:val="28"/>
              </w:rPr>
            </w:pPr>
            <w:r w:rsidRPr="00B9609C">
              <w:rPr>
                <w:rFonts w:hAnsi="標楷體"/>
                <w:b/>
                <w:color w:val="000000" w:themeColor="text1"/>
                <w:spacing w:val="-20"/>
                <w:sz w:val="28"/>
                <w:szCs w:val="28"/>
              </w:rPr>
              <w:t>身心障礙</w:t>
            </w:r>
            <w:r w:rsidRPr="00B9609C">
              <w:rPr>
                <w:rFonts w:hAnsi="標楷體" w:hint="eastAsia"/>
                <w:b/>
                <w:color w:val="000000" w:themeColor="text1"/>
                <w:spacing w:val="-20"/>
                <w:sz w:val="28"/>
                <w:szCs w:val="28"/>
              </w:rPr>
              <w:br/>
            </w:r>
            <w:r w:rsidRPr="00B9609C">
              <w:rPr>
                <w:rFonts w:hAnsi="標楷體"/>
                <w:b/>
                <w:color w:val="000000" w:themeColor="text1"/>
                <w:spacing w:val="-20"/>
                <w:sz w:val="28"/>
                <w:szCs w:val="28"/>
              </w:rPr>
              <w:t>收容人</w:t>
            </w:r>
            <w:r w:rsidRPr="00B9609C">
              <w:rPr>
                <w:rFonts w:hAnsi="標楷體" w:hint="eastAsia"/>
                <w:b/>
                <w:color w:val="000000" w:themeColor="text1"/>
                <w:spacing w:val="-20"/>
                <w:sz w:val="28"/>
                <w:szCs w:val="28"/>
              </w:rPr>
              <w:br/>
            </w:r>
            <w:r w:rsidRPr="00B9609C">
              <w:rPr>
                <w:rFonts w:hAnsi="標楷體"/>
                <w:b/>
                <w:color w:val="000000" w:themeColor="text1"/>
                <w:spacing w:val="-20"/>
                <w:sz w:val="28"/>
                <w:szCs w:val="28"/>
              </w:rPr>
              <w:t>獨居人數</w:t>
            </w:r>
          </w:p>
        </w:tc>
        <w:tc>
          <w:tcPr>
            <w:tcW w:w="2098" w:type="dxa"/>
            <w:shd w:val="clear" w:color="auto" w:fill="FDE9D9" w:themeFill="accent6" w:themeFillTint="33"/>
            <w:vAlign w:val="center"/>
          </w:tcPr>
          <w:p w:rsidR="00285E1E" w:rsidRPr="00B9609C" w:rsidRDefault="00285E1E" w:rsidP="00FD2ECA">
            <w:pPr>
              <w:pStyle w:val="6"/>
              <w:numPr>
                <w:ilvl w:val="0"/>
                <w:numId w:val="0"/>
              </w:numPr>
              <w:jc w:val="center"/>
              <w:rPr>
                <w:rFonts w:hAnsi="標楷體"/>
                <w:b/>
                <w:color w:val="000000" w:themeColor="text1"/>
                <w:spacing w:val="-20"/>
                <w:sz w:val="28"/>
                <w:szCs w:val="28"/>
              </w:rPr>
            </w:pPr>
            <w:r w:rsidRPr="00B9609C">
              <w:rPr>
                <w:rFonts w:hAnsi="標楷體"/>
                <w:b/>
                <w:color w:val="000000" w:themeColor="text1"/>
                <w:spacing w:val="-20"/>
                <w:sz w:val="28"/>
                <w:szCs w:val="28"/>
              </w:rPr>
              <w:t>機關名稱</w:t>
            </w:r>
          </w:p>
        </w:tc>
        <w:tc>
          <w:tcPr>
            <w:tcW w:w="1191" w:type="dxa"/>
            <w:shd w:val="clear" w:color="auto" w:fill="FDE9D9" w:themeFill="accent6" w:themeFillTint="33"/>
            <w:vAlign w:val="center"/>
          </w:tcPr>
          <w:p w:rsidR="00285E1E" w:rsidRPr="00B9609C" w:rsidRDefault="00285E1E" w:rsidP="00FD2ECA">
            <w:pPr>
              <w:pStyle w:val="6"/>
              <w:numPr>
                <w:ilvl w:val="0"/>
                <w:numId w:val="0"/>
              </w:numPr>
              <w:jc w:val="center"/>
              <w:rPr>
                <w:rFonts w:hAnsi="標楷體"/>
                <w:b/>
                <w:color w:val="000000" w:themeColor="text1"/>
                <w:spacing w:val="-20"/>
                <w:sz w:val="28"/>
                <w:szCs w:val="28"/>
              </w:rPr>
            </w:pPr>
            <w:r w:rsidRPr="00B9609C">
              <w:rPr>
                <w:rFonts w:hAnsi="標楷體"/>
                <w:b/>
                <w:color w:val="000000" w:themeColor="text1"/>
                <w:spacing w:val="-20"/>
                <w:sz w:val="28"/>
                <w:szCs w:val="28"/>
              </w:rPr>
              <w:t>身心障礙收容人數</w:t>
            </w:r>
          </w:p>
        </w:tc>
        <w:tc>
          <w:tcPr>
            <w:tcW w:w="1191" w:type="dxa"/>
            <w:shd w:val="clear" w:color="auto" w:fill="FDE9D9" w:themeFill="accent6" w:themeFillTint="33"/>
            <w:vAlign w:val="center"/>
          </w:tcPr>
          <w:p w:rsidR="00285E1E" w:rsidRPr="00B9609C" w:rsidRDefault="00285E1E" w:rsidP="00FD2ECA">
            <w:pPr>
              <w:pStyle w:val="6"/>
              <w:numPr>
                <w:ilvl w:val="0"/>
                <w:numId w:val="0"/>
              </w:numPr>
              <w:jc w:val="center"/>
              <w:rPr>
                <w:rFonts w:hAnsi="標楷體"/>
                <w:b/>
                <w:color w:val="000000" w:themeColor="text1"/>
                <w:spacing w:val="-20"/>
                <w:sz w:val="28"/>
                <w:szCs w:val="28"/>
              </w:rPr>
            </w:pPr>
            <w:r w:rsidRPr="00B9609C">
              <w:rPr>
                <w:rFonts w:hAnsi="標楷體"/>
                <w:b/>
                <w:color w:val="000000" w:themeColor="text1"/>
                <w:spacing w:val="-20"/>
                <w:sz w:val="28"/>
                <w:szCs w:val="28"/>
              </w:rPr>
              <w:t>身心障礙</w:t>
            </w:r>
            <w:r w:rsidRPr="00B9609C">
              <w:rPr>
                <w:rFonts w:hAnsi="標楷體" w:hint="eastAsia"/>
                <w:b/>
                <w:color w:val="000000" w:themeColor="text1"/>
                <w:spacing w:val="-20"/>
                <w:sz w:val="28"/>
                <w:szCs w:val="28"/>
              </w:rPr>
              <w:br/>
            </w:r>
            <w:r w:rsidRPr="00B9609C">
              <w:rPr>
                <w:rFonts w:hAnsi="標楷體"/>
                <w:b/>
                <w:color w:val="000000" w:themeColor="text1"/>
                <w:spacing w:val="-20"/>
                <w:sz w:val="28"/>
                <w:szCs w:val="28"/>
              </w:rPr>
              <w:t>收容人</w:t>
            </w:r>
            <w:r w:rsidRPr="00B9609C">
              <w:rPr>
                <w:rFonts w:hAnsi="標楷體" w:hint="eastAsia"/>
                <w:b/>
                <w:color w:val="000000" w:themeColor="text1"/>
                <w:spacing w:val="-20"/>
                <w:sz w:val="28"/>
                <w:szCs w:val="28"/>
              </w:rPr>
              <w:br/>
            </w:r>
            <w:r w:rsidRPr="00B9609C">
              <w:rPr>
                <w:rFonts w:hAnsi="標楷體"/>
                <w:b/>
                <w:color w:val="000000" w:themeColor="text1"/>
                <w:spacing w:val="-20"/>
                <w:sz w:val="28"/>
                <w:szCs w:val="28"/>
              </w:rPr>
              <w:t>獨居人數</w:t>
            </w:r>
          </w:p>
        </w:tc>
      </w:tr>
      <w:tr w:rsidR="00A617DF" w:rsidRPr="00B9609C" w:rsidTr="00FD2ECA">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臺北監獄</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181</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6</w:t>
            </w:r>
          </w:p>
        </w:tc>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新竹看守所</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33</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r>
      <w:tr w:rsidR="00A617DF" w:rsidRPr="00B9609C" w:rsidTr="00FD2ECA">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桃園監獄</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50</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w:t>
            </w:r>
          </w:p>
        </w:tc>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苗栗看守所</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43</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2</w:t>
            </w:r>
          </w:p>
        </w:tc>
      </w:tr>
      <w:tr w:rsidR="00A617DF" w:rsidRPr="00B9609C" w:rsidTr="00FD2ECA">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桃園女子監獄</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63</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3</w:t>
            </w:r>
          </w:p>
        </w:tc>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臺中看守所</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32</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w:t>
            </w:r>
          </w:p>
        </w:tc>
      </w:tr>
      <w:tr w:rsidR="00A617DF" w:rsidRPr="00B9609C" w:rsidTr="00FD2ECA">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新竹監獄</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69</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2</w:t>
            </w:r>
          </w:p>
        </w:tc>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彰化看守所</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10</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r>
      <w:tr w:rsidR="00A617DF" w:rsidRPr="00B9609C" w:rsidTr="00FD2ECA">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臺中監獄</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344</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4</w:t>
            </w:r>
          </w:p>
        </w:tc>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南投看守所</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17</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r>
      <w:tr w:rsidR="00A617DF" w:rsidRPr="00B9609C" w:rsidTr="00FD2ECA">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臺中女子監獄</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37</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2</w:t>
            </w:r>
          </w:p>
        </w:tc>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嘉義看守所</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44</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w:t>
            </w:r>
          </w:p>
        </w:tc>
      </w:tr>
      <w:tr w:rsidR="00A617DF" w:rsidRPr="00B9609C" w:rsidTr="00FD2ECA">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彰化監獄</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153</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2</w:t>
            </w:r>
          </w:p>
        </w:tc>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臺南看守所</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57</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w:t>
            </w:r>
          </w:p>
        </w:tc>
      </w:tr>
      <w:tr w:rsidR="00A617DF" w:rsidRPr="00B9609C" w:rsidTr="00FD2ECA">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雲林監獄</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39</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4</w:t>
            </w:r>
          </w:p>
        </w:tc>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屏東看守所</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25</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r>
      <w:tr w:rsidR="00A617DF" w:rsidRPr="00B9609C" w:rsidTr="00FD2ECA">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雲林第二監獄</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136</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8</w:t>
            </w:r>
          </w:p>
        </w:tc>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基隆看守所</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5</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r>
      <w:tr w:rsidR="00A617DF" w:rsidRPr="00B9609C" w:rsidTr="00FD2ECA">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嘉義監獄</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97</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w:t>
            </w:r>
          </w:p>
        </w:tc>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花蓮看守所</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211</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r>
      <w:tr w:rsidR="00A617DF" w:rsidRPr="00B9609C" w:rsidTr="00FD2ECA">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臺南監獄</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97</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5</w:t>
            </w:r>
          </w:p>
        </w:tc>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新店戒治所</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14</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2</w:t>
            </w:r>
          </w:p>
        </w:tc>
      </w:tr>
      <w:tr w:rsidR="00A617DF" w:rsidRPr="00B9609C" w:rsidTr="00FD2ECA">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明德外役監獄</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4</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臺中戒治所</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10</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r>
      <w:tr w:rsidR="00A617DF" w:rsidRPr="00B9609C" w:rsidTr="00FD2ECA">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高雄監獄</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114</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6</w:t>
            </w:r>
          </w:p>
        </w:tc>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高雄戒治所</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214</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w:t>
            </w:r>
          </w:p>
        </w:tc>
      </w:tr>
      <w:tr w:rsidR="00A617DF" w:rsidRPr="00B9609C" w:rsidTr="00FD2ECA">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高雄第二監獄</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168</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4</w:t>
            </w:r>
          </w:p>
        </w:tc>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臺東戒治所</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77</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w:t>
            </w:r>
          </w:p>
        </w:tc>
      </w:tr>
      <w:tr w:rsidR="00A617DF" w:rsidRPr="00B9609C" w:rsidTr="00FD2ECA">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高雄女子監獄</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34</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w:t>
            </w:r>
          </w:p>
        </w:tc>
        <w:tc>
          <w:tcPr>
            <w:tcW w:w="2098" w:type="dxa"/>
            <w:vAlign w:val="center"/>
          </w:tcPr>
          <w:p w:rsidR="00285E1E" w:rsidRPr="00B9609C" w:rsidRDefault="00285E1E" w:rsidP="00FD2ECA">
            <w:pPr>
              <w:adjustRightInd w:val="0"/>
              <w:ind w:left="520" w:hanging="520"/>
              <w:rPr>
                <w:rFonts w:hAnsi="標楷體"/>
                <w:color w:val="000000" w:themeColor="text1"/>
                <w:spacing w:val="-20"/>
                <w:kern w:val="0"/>
                <w:sz w:val="28"/>
                <w:szCs w:val="28"/>
              </w:rPr>
            </w:pPr>
            <w:r w:rsidRPr="00B9609C">
              <w:rPr>
                <w:rFonts w:hAnsi="標楷體"/>
                <w:color w:val="000000" w:themeColor="text1"/>
                <w:spacing w:val="-20"/>
                <w:kern w:val="0"/>
                <w:sz w:val="28"/>
                <w:szCs w:val="28"/>
              </w:rPr>
              <w:t>岩灣技能訓練所</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31</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4</w:t>
            </w:r>
          </w:p>
        </w:tc>
      </w:tr>
      <w:tr w:rsidR="00A617DF" w:rsidRPr="00B9609C" w:rsidTr="00FD2ECA">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屏東監獄</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41</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2</w:t>
            </w:r>
          </w:p>
        </w:tc>
        <w:tc>
          <w:tcPr>
            <w:tcW w:w="2098" w:type="dxa"/>
            <w:vAlign w:val="center"/>
          </w:tcPr>
          <w:p w:rsidR="00285E1E" w:rsidRPr="00B9609C" w:rsidRDefault="00285E1E" w:rsidP="00FD2ECA">
            <w:pPr>
              <w:adjustRightInd w:val="0"/>
              <w:ind w:left="520" w:hanging="520"/>
              <w:rPr>
                <w:rFonts w:hAnsi="標楷體"/>
                <w:color w:val="000000" w:themeColor="text1"/>
                <w:spacing w:val="-20"/>
                <w:kern w:val="0"/>
                <w:sz w:val="28"/>
                <w:szCs w:val="28"/>
              </w:rPr>
            </w:pPr>
            <w:r w:rsidRPr="00B9609C">
              <w:rPr>
                <w:rFonts w:hAnsi="標楷體"/>
                <w:color w:val="000000" w:themeColor="text1"/>
                <w:spacing w:val="-20"/>
                <w:kern w:val="0"/>
                <w:sz w:val="28"/>
                <w:szCs w:val="28"/>
              </w:rPr>
              <w:t>東成技能訓練所</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31</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2</w:t>
            </w:r>
          </w:p>
        </w:tc>
      </w:tr>
      <w:tr w:rsidR="00A617DF" w:rsidRPr="00B9609C" w:rsidTr="00FD2ECA">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基隆監獄</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14</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w:t>
            </w:r>
          </w:p>
        </w:tc>
        <w:tc>
          <w:tcPr>
            <w:tcW w:w="2098" w:type="dxa"/>
            <w:vAlign w:val="center"/>
          </w:tcPr>
          <w:p w:rsidR="00285E1E" w:rsidRPr="00B9609C" w:rsidRDefault="00285E1E" w:rsidP="00FD2ECA">
            <w:pPr>
              <w:adjustRightInd w:val="0"/>
              <w:ind w:left="520" w:hanging="520"/>
              <w:rPr>
                <w:rFonts w:hAnsi="標楷體"/>
                <w:color w:val="000000" w:themeColor="text1"/>
                <w:spacing w:val="-20"/>
                <w:kern w:val="0"/>
                <w:sz w:val="28"/>
                <w:szCs w:val="28"/>
              </w:rPr>
            </w:pPr>
            <w:r w:rsidRPr="00B9609C">
              <w:rPr>
                <w:rFonts w:hAnsi="標楷體"/>
                <w:color w:val="000000" w:themeColor="text1"/>
                <w:spacing w:val="-20"/>
                <w:kern w:val="0"/>
                <w:sz w:val="28"/>
                <w:szCs w:val="28"/>
              </w:rPr>
              <w:t>泰源技能訓練所</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45</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4</w:t>
            </w:r>
          </w:p>
        </w:tc>
      </w:tr>
      <w:tr w:rsidR="00A617DF" w:rsidRPr="00B9609C" w:rsidTr="00FD2ECA">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宜蘭監獄</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84</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誠正中學</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11</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3</w:t>
            </w:r>
          </w:p>
        </w:tc>
      </w:tr>
      <w:tr w:rsidR="00A617DF" w:rsidRPr="00B9609C" w:rsidTr="00FD2ECA">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花蓮監獄</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102</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明陽中學</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9</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w:t>
            </w:r>
          </w:p>
        </w:tc>
      </w:tr>
      <w:tr w:rsidR="00A617DF" w:rsidRPr="00B9609C" w:rsidTr="00FD2ECA">
        <w:tc>
          <w:tcPr>
            <w:tcW w:w="2098" w:type="dxa"/>
            <w:vAlign w:val="center"/>
          </w:tcPr>
          <w:p w:rsidR="00285E1E" w:rsidRPr="00B9609C" w:rsidRDefault="00285E1E" w:rsidP="00FD2ECA">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自強外役監獄</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c>
          <w:tcPr>
            <w:tcW w:w="2098" w:type="dxa"/>
            <w:vAlign w:val="center"/>
          </w:tcPr>
          <w:p w:rsidR="00285E1E" w:rsidRPr="00B9609C" w:rsidRDefault="00285E1E" w:rsidP="00FD2ECA">
            <w:pPr>
              <w:adjustRightInd w:val="0"/>
              <w:ind w:left="520" w:hanging="520"/>
              <w:rPr>
                <w:rFonts w:hAnsi="標楷體"/>
                <w:color w:val="000000" w:themeColor="text1"/>
                <w:spacing w:val="-20"/>
                <w:kern w:val="0"/>
                <w:sz w:val="28"/>
                <w:szCs w:val="28"/>
              </w:rPr>
            </w:pPr>
            <w:r w:rsidRPr="00B9609C">
              <w:rPr>
                <w:rFonts w:hAnsi="標楷體"/>
                <w:color w:val="000000" w:themeColor="text1"/>
                <w:spacing w:val="-20"/>
                <w:kern w:val="0"/>
                <w:sz w:val="28"/>
                <w:szCs w:val="28"/>
              </w:rPr>
              <w:t>桃園少年輔育院</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5</w:t>
            </w:r>
          </w:p>
        </w:tc>
        <w:tc>
          <w:tcPr>
            <w:tcW w:w="1191" w:type="dxa"/>
            <w:vAlign w:val="center"/>
          </w:tcPr>
          <w:p w:rsidR="00285E1E" w:rsidRPr="00B9609C" w:rsidRDefault="00285E1E" w:rsidP="00FD2ECA">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w:t>
            </w:r>
          </w:p>
        </w:tc>
      </w:tr>
      <w:tr w:rsidR="00A617DF" w:rsidRPr="00B9609C" w:rsidTr="00FD2ECA">
        <w:tc>
          <w:tcPr>
            <w:tcW w:w="2098" w:type="dxa"/>
            <w:vAlign w:val="center"/>
          </w:tcPr>
          <w:p w:rsidR="00285E1E" w:rsidRPr="00B9609C" w:rsidRDefault="00285E1E" w:rsidP="00DC1DDB">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臺東監獄</w:t>
            </w:r>
          </w:p>
        </w:tc>
        <w:tc>
          <w:tcPr>
            <w:tcW w:w="1191" w:type="dxa"/>
            <w:vAlign w:val="center"/>
          </w:tcPr>
          <w:p w:rsidR="00285E1E" w:rsidRPr="00B9609C" w:rsidRDefault="00285E1E" w:rsidP="00DC1DDB">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30</w:t>
            </w:r>
          </w:p>
        </w:tc>
        <w:tc>
          <w:tcPr>
            <w:tcW w:w="1191" w:type="dxa"/>
            <w:vAlign w:val="center"/>
          </w:tcPr>
          <w:p w:rsidR="00285E1E" w:rsidRPr="00B9609C" w:rsidRDefault="00285E1E" w:rsidP="00DC1DDB">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4</w:t>
            </w:r>
          </w:p>
        </w:tc>
        <w:tc>
          <w:tcPr>
            <w:tcW w:w="2098" w:type="dxa"/>
            <w:vAlign w:val="center"/>
          </w:tcPr>
          <w:p w:rsidR="00285E1E" w:rsidRPr="00B9609C" w:rsidRDefault="00285E1E" w:rsidP="00DC1DDB">
            <w:pPr>
              <w:adjustRightInd w:val="0"/>
              <w:ind w:left="520" w:hanging="520"/>
              <w:rPr>
                <w:rFonts w:hAnsi="標楷體"/>
                <w:color w:val="000000" w:themeColor="text1"/>
                <w:spacing w:val="-20"/>
                <w:kern w:val="0"/>
                <w:sz w:val="28"/>
                <w:szCs w:val="28"/>
              </w:rPr>
            </w:pPr>
            <w:r w:rsidRPr="00B9609C">
              <w:rPr>
                <w:rFonts w:hAnsi="標楷體"/>
                <w:color w:val="000000" w:themeColor="text1"/>
                <w:spacing w:val="-20"/>
                <w:kern w:val="0"/>
                <w:sz w:val="28"/>
                <w:szCs w:val="28"/>
              </w:rPr>
              <w:t>彰化少年輔育院</w:t>
            </w:r>
          </w:p>
        </w:tc>
        <w:tc>
          <w:tcPr>
            <w:tcW w:w="1191" w:type="dxa"/>
            <w:vAlign w:val="center"/>
          </w:tcPr>
          <w:p w:rsidR="00285E1E" w:rsidRPr="00B9609C" w:rsidRDefault="00285E1E" w:rsidP="00DC1DDB">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11</w:t>
            </w:r>
          </w:p>
        </w:tc>
        <w:tc>
          <w:tcPr>
            <w:tcW w:w="1191" w:type="dxa"/>
            <w:vAlign w:val="center"/>
          </w:tcPr>
          <w:p w:rsidR="00285E1E" w:rsidRPr="00B9609C" w:rsidRDefault="00285E1E" w:rsidP="00DC1DDB">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r>
      <w:tr w:rsidR="00A617DF" w:rsidRPr="00B9609C" w:rsidTr="00FD2ECA">
        <w:tc>
          <w:tcPr>
            <w:tcW w:w="2098" w:type="dxa"/>
            <w:vAlign w:val="center"/>
          </w:tcPr>
          <w:p w:rsidR="00285E1E" w:rsidRPr="00B9609C" w:rsidRDefault="00285E1E" w:rsidP="00DC1DDB">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澎湖監獄</w:t>
            </w:r>
          </w:p>
        </w:tc>
        <w:tc>
          <w:tcPr>
            <w:tcW w:w="1191" w:type="dxa"/>
            <w:vAlign w:val="center"/>
          </w:tcPr>
          <w:p w:rsidR="00285E1E" w:rsidRPr="00B9609C" w:rsidRDefault="00285E1E" w:rsidP="00DC1DDB">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36</w:t>
            </w:r>
          </w:p>
        </w:tc>
        <w:tc>
          <w:tcPr>
            <w:tcW w:w="1191" w:type="dxa"/>
            <w:vAlign w:val="center"/>
          </w:tcPr>
          <w:p w:rsidR="00285E1E" w:rsidRPr="00B9609C" w:rsidRDefault="00285E1E" w:rsidP="00DC1DDB">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2</w:t>
            </w:r>
          </w:p>
        </w:tc>
        <w:tc>
          <w:tcPr>
            <w:tcW w:w="2098" w:type="dxa"/>
            <w:vAlign w:val="center"/>
          </w:tcPr>
          <w:p w:rsidR="00285E1E" w:rsidRPr="00B9609C" w:rsidRDefault="00285E1E" w:rsidP="00DC1DDB">
            <w:pPr>
              <w:adjustRightInd w:val="0"/>
              <w:ind w:left="520" w:hanging="520"/>
              <w:rPr>
                <w:rFonts w:hAnsi="標楷體"/>
                <w:color w:val="000000" w:themeColor="text1"/>
                <w:spacing w:val="-20"/>
                <w:kern w:val="0"/>
                <w:sz w:val="28"/>
                <w:szCs w:val="28"/>
              </w:rPr>
            </w:pPr>
            <w:r w:rsidRPr="00B9609C">
              <w:rPr>
                <w:rFonts w:hAnsi="標楷體"/>
                <w:color w:val="000000" w:themeColor="text1"/>
                <w:spacing w:val="-20"/>
                <w:kern w:val="0"/>
                <w:sz w:val="28"/>
                <w:szCs w:val="28"/>
              </w:rPr>
              <w:t>臺北少年觀護所</w:t>
            </w:r>
          </w:p>
        </w:tc>
        <w:tc>
          <w:tcPr>
            <w:tcW w:w="1191" w:type="dxa"/>
            <w:vAlign w:val="center"/>
          </w:tcPr>
          <w:p w:rsidR="00285E1E" w:rsidRPr="00B9609C" w:rsidRDefault="00285E1E" w:rsidP="00DC1DDB">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30</w:t>
            </w:r>
          </w:p>
        </w:tc>
        <w:tc>
          <w:tcPr>
            <w:tcW w:w="1191" w:type="dxa"/>
            <w:vAlign w:val="center"/>
          </w:tcPr>
          <w:p w:rsidR="00285E1E" w:rsidRPr="00B9609C" w:rsidRDefault="00285E1E" w:rsidP="00DC1DDB">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r>
      <w:tr w:rsidR="00A617DF" w:rsidRPr="00B9609C" w:rsidTr="00FD2ECA">
        <w:tc>
          <w:tcPr>
            <w:tcW w:w="2098" w:type="dxa"/>
            <w:vAlign w:val="center"/>
          </w:tcPr>
          <w:p w:rsidR="00285E1E" w:rsidRPr="00B9609C" w:rsidRDefault="00285E1E" w:rsidP="00DC1DDB">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綠島監獄</w:t>
            </w:r>
          </w:p>
        </w:tc>
        <w:tc>
          <w:tcPr>
            <w:tcW w:w="1191" w:type="dxa"/>
            <w:vAlign w:val="center"/>
          </w:tcPr>
          <w:p w:rsidR="00285E1E" w:rsidRPr="00B9609C" w:rsidRDefault="00285E1E" w:rsidP="00DC1DDB">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w:t>
            </w:r>
          </w:p>
        </w:tc>
        <w:tc>
          <w:tcPr>
            <w:tcW w:w="1191" w:type="dxa"/>
            <w:vAlign w:val="center"/>
          </w:tcPr>
          <w:p w:rsidR="00285E1E" w:rsidRPr="00B9609C" w:rsidRDefault="00285E1E" w:rsidP="00DC1DDB">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w:t>
            </w:r>
          </w:p>
        </w:tc>
        <w:tc>
          <w:tcPr>
            <w:tcW w:w="2098" w:type="dxa"/>
            <w:vAlign w:val="center"/>
          </w:tcPr>
          <w:p w:rsidR="00285E1E" w:rsidRPr="00B9609C" w:rsidRDefault="00285E1E" w:rsidP="00DC1DDB">
            <w:pPr>
              <w:adjustRightInd w:val="0"/>
              <w:ind w:left="520" w:hanging="520"/>
              <w:rPr>
                <w:rFonts w:hAnsi="標楷體"/>
                <w:color w:val="000000" w:themeColor="text1"/>
                <w:spacing w:val="-20"/>
                <w:kern w:val="0"/>
                <w:sz w:val="28"/>
                <w:szCs w:val="28"/>
              </w:rPr>
            </w:pPr>
            <w:r w:rsidRPr="00B9609C">
              <w:rPr>
                <w:rFonts w:hAnsi="標楷體"/>
                <w:color w:val="000000" w:themeColor="text1"/>
                <w:spacing w:val="-20"/>
                <w:kern w:val="0"/>
                <w:sz w:val="28"/>
                <w:szCs w:val="28"/>
              </w:rPr>
              <w:t>臺南少年觀護所</w:t>
            </w:r>
          </w:p>
        </w:tc>
        <w:tc>
          <w:tcPr>
            <w:tcW w:w="1191" w:type="dxa"/>
            <w:vAlign w:val="center"/>
          </w:tcPr>
          <w:p w:rsidR="00285E1E" w:rsidRPr="00B9609C" w:rsidRDefault="00285E1E" w:rsidP="00DC1DDB">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c>
          <w:tcPr>
            <w:tcW w:w="1191" w:type="dxa"/>
            <w:vAlign w:val="center"/>
          </w:tcPr>
          <w:p w:rsidR="00285E1E" w:rsidRPr="00B9609C" w:rsidRDefault="00285E1E" w:rsidP="00DC1DDB">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r>
      <w:tr w:rsidR="00A617DF" w:rsidRPr="00B9609C" w:rsidTr="00FD2ECA">
        <w:tc>
          <w:tcPr>
            <w:tcW w:w="2098" w:type="dxa"/>
            <w:vAlign w:val="center"/>
          </w:tcPr>
          <w:p w:rsidR="00285E1E" w:rsidRPr="00B9609C" w:rsidRDefault="00285E1E" w:rsidP="00DC1DDB">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金門監獄</w:t>
            </w:r>
          </w:p>
        </w:tc>
        <w:tc>
          <w:tcPr>
            <w:tcW w:w="1191" w:type="dxa"/>
            <w:vAlign w:val="center"/>
          </w:tcPr>
          <w:p w:rsidR="00285E1E" w:rsidRPr="00B9609C" w:rsidRDefault="00285E1E" w:rsidP="00DC1DDB">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6</w:t>
            </w:r>
          </w:p>
        </w:tc>
        <w:tc>
          <w:tcPr>
            <w:tcW w:w="1191" w:type="dxa"/>
            <w:vAlign w:val="center"/>
          </w:tcPr>
          <w:p w:rsidR="00285E1E" w:rsidRPr="00B9609C" w:rsidRDefault="00285E1E" w:rsidP="00DC1DDB">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3</w:t>
            </w:r>
          </w:p>
        </w:tc>
        <w:tc>
          <w:tcPr>
            <w:tcW w:w="2098" w:type="dxa"/>
            <w:vAlign w:val="center"/>
          </w:tcPr>
          <w:p w:rsidR="00285E1E" w:rsidRPr="00B9609C" w:rsidRDefault="00285E1E" w:rsidP="00DC1DDB">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八德外役監獄</w:t>
            </w:r>
          </w:p>
        </w:tc>
        <w:tc>
          <w:tcPr>
            <w:tcW w:w="1191" w:type="dxa"/>
            <w:vAlign w:val="center"/>
          </w:tcPr>
          <w:p w:rsidR="00285E1E" w:rsidRPr="00B9609C" w:rsidRDefault="00285E1E" w:rsidP="00DC1DDB">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3</w:t>
            </w:r>
          </w:p>
        </w:tc>
        <w:tc>
          <w:tcPr>
            <w:tcW w:w="1191" w:type="dxa"/>
            <w:vAlign w:val="center"/>
          </w:tcPr>
          <w:p w:rsidR="00285E1E" w:rsidRPr="00B9609C" w:rsidRDefault="00285E1E" w:rsidP="00DC1DDB">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r>
      <w:tr w:rsidR="00A617DF" w:rsidRPr="00B9609C" w:rsidTr="00FD2ECA">
        <w:tc>
          <w:tcPr>
            <w:tcW w:w="2098" w:type="dxa"/>
            <w:vAlign w:val="center"/>
          </w:tcPr>
          <w:p w:rsidR="00285E1E" w:rsidRPr="00B9609C" w:rsidRDefault="00285E1E" w:rsidP="00DC1DDB">
            <w:pPr>
              <w:adjustRightInd w:val="0"/>
              <w:ind w:left="600" w:hanging="600"/>
              <w:rPr>
                <w:rFonts w:hAnsi="標楷體"/>
                <w:color w:val="000000" w:themeColor="text1"/>
                <w:kern w:val="0"/>
                <w:sz w:val="28"/>
                <w:szCs w:val="28"/>
              </w:rPr>
            </w:pPr>
            <w:r w:rsidRPr="00B9609C">
              <w:rPr>
                <w:rFonts w:hAnsi="標楷體"/>
                <w:color w:val="000000" w:themeColor="text1"/>
                <w:kern w:val="0"/>
                <w:sz w:val="28"/>
                <w:szCs w:val="28"/>
              </w:rPr>
              <w:t>臺北看守所</w:t>
            </w:r>
          </w:p>
        </w:tc>
        <w:tc>
          <w:tcPr>
            <w:tcW w:w="1191" w:type="dxa"/>
            <w:vAlign w:val="center"/>
          </w:tcPr>
          <w:p w:rsidR="00285E1E" w:rsidRPr="00B9609C" w:rsidRDefault="00285E1E" w:rsidP="00DC1DDB">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118</w:t>
            </w:r>
          </w:p>
        </w:tc>
        <w:tc>
          <w:tcPr>
            <w:tcW w:w="1191" w:type="dxa"/>
            <w:vAlign w:val="center"/>
          </w:tcPr>
          <w:p w:rsidR="00285E1E" w:rsidRPr="00B9609C" w:rsidRDefault="00285E1E" w:rsidP="00DC1DDB">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2</w:t>
            </w:r>
          </w:p>
        </w:tc>
        <w:tc>
          <w:tcPr>
            <w:tcW w:w="2098" w:type="dxa"/>
            <w:vAlign w:val="center"/>
          </w:tcPr>
          <w:p w:rsidR="00285E1E" w:rsidRPr="00B9609C" w:rsidRDefault="00285E1E" w:rsidP="00DC1DDB">
            <w:pPr>
              <w:ind w:left="600" w:hanging="600"/>
              <w:rPr>
                <w:rFonts w:hAnsi="標楷體"/>
                <w:color w:val="000000" w:themeColor="text1"/>
                <w:sz w:val="28"/>
                <w:szCs w:val="28"/>
              </w:rPr>
            </w:pPr>
            <w:r w:rsidRPr="00B9609C">
              <w:rPr>
                <w:rFonts w:hAnsi="標楷體"/>
                <w:color w:val="000000" w:themeColor="text1"/>
                <w:kern w:val="0"/>
                <w:sz w:val="28"/>
                <w:szCs w:val="28"/>
              </w:rPr>
              <w:t>臺南第二監獄</w:t>
            </w:r>
          </w:p>
        </w:tc>
        <w:tc>
          <w:tcPr>
            <w:tcW w:w="1191" w:type="dxa"/>
            <w:vAlign w:val="center"/>
          </w:tcPr>
          <w:p w:rsidR="00285E1E" w:rsidRPr="00B9609C" w:rsidRDefault="00285E1E" w:rsidP="00DC1DDB">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29</w:t>
            </w:r>
          </w:p>
        </w:tc>
        <w:tc>
          <w:tcPr>
            <w:tcW w:w="1191" w:type="dxa"/>
            <w:vAlign w:val="center"/>
          </w:tcPr>
          <w:p w:rsidR="00285E1E" w:rsidRPr="00B9609C" w:rsidRDefault="00285E1E" w:rsidP="00DC1DDB">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r>
      <w:tr w:rsidR="00A617DF" w:rsidRPr="00B9609C" w:rsidTr="00FD2ECA">
        <w:tc>
          <w:tcPr>
            <w:tcW w:w="2098" w:type="dxa"/>
            <w:vAlign w:val="center"/>
          </w:tcPr>
          <w:p w:rsidR="00285E1E" w:rsidRPr="00B9609C" w:rsidRDefault="00285E1E" w:rsidP="00DC1DDB">
            <w:pPr>
              <w:adjustRightInd w:val="0"/>
              <w:ind w:left="520" w:hanging="520"/>
              <w:rPr>
                <w:rFonts w:hAnsi="標楷體"/>
                <w:color w:val="000000" w:themeColor="text1"/>
                <w:spacing w:val="-20"/>
                <w:kern w:val="0"/>
                <w:sz w:val="28"/>
                <w:szCs w:val="28"/>
              </w:rPr>
            </w:pPr>
            <w:r w:rsidRPr="00B9609C">
              <w:rPr>
                <w:rFonts w:hAnsi="標楷體"/>
                <w:color w:val="000000" w:themeColor="text1"/>
                <w:spacing w:val="-20"/>
                <w:kern w:val="0"/>
                <w:sz w:val="28"/>
                <w:szCs w:val="28"/>
              </w:rPr>
              <w:t>臺北女子看守所</w:t>
            </w:r>
          </w:p>
        </w:tc>
        <w:tc>
          <w:tcPr>
            <w:tcW w:w="1191" w:type="dxa"/>
            <w:vAlign w:val="center"/>
          </w:tcPr>
          <w:p w:rsidR="00285E1E" w:rsidRPr="00B9609C" w:rsidRDefault="00285E1E" w:rsidP="00DC1DDB">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22</w:t>
            </w:r>
          </w:p>
        </w:tc>
        <w:tc>
          <w:tcPr>
            <w:tcW w:w="1191" w:type="dxa"/>
            <w:vAlign w:val="center"/>
          </w:tcPr>
          <w:p w:rsidR="00285E1E" w:rsidRPr="00B9609C" w:rsidRDefault="00285E1E" w:rsidP="00DC1DDB">
            <w:pPr>
              <w:pStyle w:val="6"/>
              <w:numPr>
                <w:ilvl w:val="0"/>
                <w:numId w:val="0"/>
              </w:numPr>
              <w:jc w:val="center"/>
              <w:rPr>
                <w:rFonts w:hAnsi="標楷體"/>
                <w:color w:val="000000" w:themeColor="text1"/>
                <w:sz w:val="28"/>
                <w:szCs w:val="28"/>
              </w:rPr>
            </w:pPr>
            <w:r w:rsidRPr="00B9609C">
              <w:rPr>
                <w:rFonts w:hAnsi="標楷體"/>
                <w:color w:val="000000" w:themeColor="text1"/>
                <w:sz w:val="28"/>
                <w:szCs w:val="28"/>
              </w:rPr>
              <w:t>0</w:t>
            </w:r>
          </w:p>
        </w:tc>
        <w:tc>
          <w:tcPr>
            <w:tcW w:w="2098" w:type="dxa"/>
            <w:shd w:val="clear" w:color="auto" w:fill="FFFF00"/>
            <w:vAlign w:val="center"/>
          </w:tcPr>
          <w:p w:rsidR="00285E1E" w:rsidRPr="00B9609C" w:rsidRDefault="00285E1E" w:rsidP="00DC1DDB">
            <w:pPr>
              <w:pStyle w:val="6"/>
              <w:numPr>
                <w:ilvl w:val="0"/>
                <w:numId w:val="0"/>
              </w:numPr>
              <w:jc w:val="center"/>
              <w:rPr>
                <w:rFonts w:hAnsi="標楷體"/>
                <w:color w:val="000000" w:themeColor="text1"/>
                <w:sz w:val="28"/>
                <w:szCs w:val="28"/>
              </w:rPr>
            </w:pPr>
            <w:r w:rsidRPr="00B9609C">
              <w:rPr>
                <w:rFonts w:hAnsi="標楷體" w:hint="eastAsia"/>
                <w:color w:val="000000" w:themeColor="text1"/>
                <w:sz w:val="28"/>
                <w:szCs w:val="28"/>
              </w:rPr>
              <w:t>合計</w:t>
            </w:r>
          </w:p>
        </w:tc>
        <w:tc>
          <w:tcPr>
            <w:tcW w:w="1191" w:type="dxa"/>
            <w:shd w:val="clear" w:color="auto" w:fill="FFFF00"/>
            <w:vAlign w:val="center"/>
          </w:tcPr>
          <w:p w:rsidR="00285E1E" w:rsidRPr="00B9609C" w:rsidRDefault="00285E1E" w:rsidP="00DC1DDB">
            <w:pPr>
              <w:pStyle w:val="6"/>
              <w:numPr>
                <w:ilvl w:val="0"/>
                <w:numId w:val="0"/>
              </w:numPr>
              <w:jc w:val="center"/>
              <w:rPr>
                <w:rFonts w:hAnsi="標楷體"/>
                <w:color w:val="000000" w:themeColor="text1"/>
                <w:sz w:val="28"/>
                <w:szCs w:val="28"/>
              </w:rPr>
            </w:pPr>
            <w:r w:rsidRPr="00B9609C">
              <w:rPr>
                <w:rFonts w:hAnsi="標楷體" w:hint="eastAsia"/>
                <w:color w:val="000000" w:themeColor="text1"/>
                <w:sz w:val="28"/>
                <w:szCs w:val="28"/>
              </w:rPr>
              <w:t>3,037</w:t>
            </w:r>
          </w:p>
        </w:tc>
        <w:tc>
          <w:tcPr>
            <w:tcW w:w="1191" w:type="dxa"/>
            <w:shd w:val="clear" w:color="auto" w:fill="FFFF00"/>
            <w:vAlign w:val="center"/>
          </w:tcPr>
          <w:p w:rsidR="00285E1E" w:rsidRPr="00B9609C" w:rsidRDefault="00285E1E" w:rsidP="00DC1DDB">
            <w:pPr>
              <w:pStyle w:val="6"/>
              <w:numPr>
                <w:ilvl w:val="0"/>
                <w:numId w:val="0"/>
              </w:numPr>
              <w:jc w:val="center"/>
              <w:rPr>
                <w:rFonts w:hAnsi="標楷體"/>
                <w:color w:val="000000" w:themeColor="text1"/>
                <w:sz w:val="28"/>
                <w:szCs w:val="28"/>
              </w:rPr>
            </w:pPr>
            <w:r w:rsidRPr="00B9609C">
              <w:rPr>
                <w:rFonts w:hAnsi="標楷體" w:hint="eastAsia"/>
                <w:color w:val="000000" w:themeColor="text1"/>
                <w:sz w:val="28"/>
                <w:szCs w:val="28"/>
              </w:rPr>
              <w:t>88</w:t>
            </w:r>
          </w:p>
        </w:tc>
      </w:tr>
    </w:tbl>
    <w:p w:rsidR="001D1E9F" w:rsidRPr="00B9609C" w:rsidRDefault="00285E1E" w:rsidP="006D507A">
      <w:pPr>
        <w:pStyle w:val="3"/>
        <w:numPr>
          <w:ilvl w:val="0"/>
          <w:numId w:val="0"/>
        </w:numPr>
        <w:ind w:left="1301" w:hangingChars="500" w:hanging="1301"/>
        <w:rPr>
          <w:rFonts w:hAnsi="標楷體"/>
          <w:color w:val="000000" w:themeColor="text1"/>
          <w:sz w:val="24"/>
          <w:szCs w:val="24"/>
        </w:rPr>
        <w:sectPr w:rsidR="001D1E9F" w:rsidRPr="00B9609C" w:rsidSect="00FD2ECA">
          <w:pgSz w:w="11907" w:h="16840" w:code="9"/>
          <w:pgMar w:top="1701" w:right="1418" w:bottom="1418" w:left="1418" w:header="851" w:footer="851" w:gutter="227"/>
          <w:cols w:space="425"/>
          <w:docGrid w:type="linesAndChars" w:linePitch="457" w:charSpace="4127"/>
        </w:sectPr>
      </w:pPr>
      <w:bookmarkStart w:id="7517" w:name="_Toc16006239"/>
      <w:bookmarkStart w:id="7518" w:name="_Toc16071520"/>
      <w:bookmarkStart w:id="7519" w:name="_Toc18854823"/>
      <w:bookmarkStart w:id="7520" w:name="_Toc18856519"/>
      <w:bookmarkStart w:id="7521" w:name="_Toc18943311"/>
      <w:bookmarkStart w:id="7522" w:name="_Toc20991599"/>
      <w:bookmarkStart w:id="7523" w:name="_Toc21939156"/>
      <w:bookmarkStart w:id="7524" w:name="_Toc23588147"/>
      <w:bookmarkStart w:id="7525" w:name="_Toc23776829"/>
      <w:r w:rsidRPr="00B9609C">
        <w:rPr>
          <w:rFonts w:hAnsi="標楷體"/>
          <w:color w:val="000000" w:themeColor="text1"/>
          <w:sz w:val="24"/>
          <w:szCs w:val="24"/>
        </w:rPr>
        <w:t>資料來源：監察院</w:t>
      </w:r>
      <w:r w:rsidRPr="00B9609C">
        <w:rPr>
          <w:rFonts w:hAnsi="標楷體" w:hint="eastAsia"/>
          <w:color w:val="000000" w:themeColor="text1"/>
          <w:sz w:val="24"/>
          <w:szCs w:val="24"/>
        </w:rPr>
        <w:t>依據法務部108年3月20日法矯字第10802002390號函</w:t>
      </w:r>
      <w:r w:rsidRPr="00B9609C">
        <w:rPr>
          <w:rFonts w:hAnsi="標楷體" w:hint="eastAsia"/>
          <w:color w:val="000000" w:themeColor="text1"/>
          <w:sz w:val="24"/>
          <w:szCs w:val="24"/>
          <w:lang w:val="fr-FR"/>
        </w:rPr>
        <w:t>函復資料</w:t>
      </w:r>
      <w:r w:rsidRPr="00B9609C">
        <w:rPr>
          <w:rFonts w:hAnsi="標楷體"/>
          <w:color w:val="000000" w:themeColor="text1"/>
          <w:sz w:val="24"/>
          <w:szCs w:val="24"/>
        </w:rPr>
        <w:t>製表</w:t>
      </w:r>
      <w:r w:rsidRPr="00B9609C">
        <w:rPr>
          <w:rFonts w:hAnsi="標楷體" w:hint="eastAsia"/>
          <w:color w:val="000000" w:themeColor="text1"/>
          <w:sz w:val="24"/>
          <w:szCs w:val="24"/>
        </w:rPr>
        <w:t>。</w:t>
      </w:r>
      <w:bookmarkEnd w:id="7269"/>
      <w:bookmarkEnd w:id="7517"/>
      <w:bookmarkEnd w:id="7518"/>
      <w:bookmarkEnd w:id="7519"/>
      <w:bookmarkEnd w:id="7520"/>
      <w:bookmarkEnd w:id="7521"/>
      <w:bookmarkEnd w:id="7522"/>
      <w:bookmarkEnd w:id="7523"/>
      <w:bookmarkEnd w:id="7524"/>
      <w:bookmarkEnd w:id="7525"/>
    </w:p>
    <w:p w:rsidR="00285E1E" w:rsidRPr="00B9609C" w:rsidRDefault="00AD24B9" w:rsidP="00CD428F">
      <w:pPr>
        <w:pStyle w:val="1"/>
        <w:numPr>
          <w:ilvl w:val="0"/>
          <w:numId w:val="0"/>
        </w:numPr>
        <w:ind w:left="1701" w:hangingChars="500" w:hanging="1701"/>
        <w:rPr>
          <w:rFonts w:ascii="Times New Roman"/>
          <w:bCs w:val="0"/>
          <w:color w:val="000000" w:themeColor="text1"/>
          <w:kern w:val="0"/>
        </w:rPr>
      </w:pPr>
      <w:bookmarkStart w:id="7526" w:name="_Toc23776830"/>
      <w:r w:rsidRPr="00B9609C">
        <w:rPr>
          <w:rFonts w:ascii="Times New Roman"/>
          <w:bCs w:val="0"/>
          <w:color w:val="000000" w:themeColor="text1"/>
          <w:kern w:val="0"/>
        </w:rPr>
        <w:lastRenderedPageBreak/>
        <w:t>附表十七</w:t>
      </w:r>
      <w:r w:rsidR="001D1E9F" w:rsidRPr="00B9609C">
        <w:rPr>
          <w:rFonts w:ascii="Times New Roman"/>
          <w:bCs w:val="0"/>
          <w:color w:val="000000" w:themeColor="text1"/>
          <w:kern w:val="0"/>
        </w:rPr>
        <w:t>、</w:t>
      </w:r>
      <w:r w:rsidR="001D1E9F" w:rsidRPr="00B9609C">
        <w:rPr>
          <w:rFonts w:ascii="Times New Roman" w:hint="eastAsia"/>
          <w:bCs w:val="0"/>
          <w:color w:val="000000" w:themeColor="text1"/>
          <w:kern w:val="0"/>
        </w:rPr>
        <w:t>法務部矯正署綠島監獄收容人身心科就醫紀錄、處遇及健康情形一覽表</w:t>
      </w:r>
      <w:bookmarkEnd w:id="7526"/>
    </w:p>
    <w:tbl>
      <w:tblPr>
        <w:tblStyle w:val="13"/>
        <w:tblW w:w="9526" w:type="dxa"/>
        <w:tblLayout w:type="fixed"/>
        <w:tblCellMar>
          <w:left w:w="28" w:type="dxa"/>
          <w:right w:w="28" w:type="dxa"/>
        </w:tblCellMar>
        <w:tblLook w:val="04A0" w:firstRow="1" w:lastRow="0" w:firstColumn="1" w:lastColumn="0" w:noHBand="0" w:noVBand="1"/>
      </w:tblPr>
      <w:tblGrid>
        <w:gridCol w:w="341"/>
        <w:gridCol w:w="425"/>
        <w:gridCol w:w="1420"/>
        <w:gridCol w:w="420"/>
        <w:gridCol w:w="1279"/>
        <w:gridCol w:w="1134"/>
        <w:gridCol w:w="1672"/>
        <w:gridCol w:w="1134"/>
        <w:gridCol w:w="1701"/>
      </w:tblGrid>
      <w:tr w:rsidR="00F01395" w:rsidRPr="00B9609C" w:rsidTr="00445F40">
        <w:trPr>
          <w:trHeight w:val="438"/>
          <w:tblHeader/>
        </w:trPr>
        <w:tc>
          <w:tcPr>
            <w:tcW w:w="341" w:type="dxa"/>
            <w:vMerge w:val="restart"/>
            <w:shd w:val="clear" w:color="auto" w:fill="FDE9D9" w:themeFill="accent6" w:themeFillTint="33"/>
            <w:vAlign w:val="center"/>
          </w:tcPr>
          <w:p w:rsidR="001D1E9F" w:rsidRPr="00B9609C" w:rsidRDefault="001D1E9F" w:rsidP="00A362A5">
            <w:pPr>
              <w:overflowPunct/>
              <w:autoSpaceDE/>
              <w:autoSpaceDN/>
              <w:jc w:val="center"/>
              <w:rPr>
                <w:rFonts w:hAnsi="標楷體"/>
                <w:b/>
                <w:color w:val="000000" w:themeColor="text1"/>
                <w:sz w:val="24"/>
                <w:szCs w:val="24"/>
              </w:rPr>
            </w:pPr>
            <w:r w:rsidRPr="00B9609C">
              <w:rPr>
                <w:rFonts w:hAnsi="標楷體"/>
                <w:b/>
                <w:color w:val="000000" w:themeColor="text1"/>
                <w:sz w:val="24"/>
                <w:szCs w:val="24"/>
              </w:rPr>
              <w:t>呼號</w:t>
            </w:r>
          </w:p>
        </w:tc>
        <w:tc>
          <w:tcPr>
            <w:tcW w:w="425" w:type="dxa"/>
            <w:vMerge w:val="restart"/>
            <w:shd w:val="clear" w:color="auto" w:fill="FDE9D9" w:themeFill="accent6" w:themeFillTint="33"/>
            <w:vAlign w:val="center"/>
          </w:tcPr>
          <w:p w:rsidR="001D1E9F" w:rsidRPr="00B9609C" w:rsidRDefault="001D1E9F" w:rsidP="00A362A5">
            <w:pPr>
              <w:overflowPunct/>
              <w:autoSpaceDE/>
              <w:autoSpaceDN/>
              <w:jc w:val="center"/>
              <w:rPr>
                <w:rFonts w:hAnsi="標楷體"/>
                <w:b/>
                <w:color w:val="000000" w:themeColor="text1"/>
                <w:sz w:val="24"/>
                <w:szCs w:val="24"/>
              </w:rPr>
            </w:pPr>
            <w:r w:rsidRPr="00B9609C">
              <w:rPr>
                <w:rFonts w:hAnsi="標楷體"/>
                <w:b/>
                <w:color w:val="000000" w:themeColor="text1"/>
                <w:sz w:val="24"/>
                <w:szCs w:val="24"/>
              </w:rPr>
              <w:t>姓名</w:t>
            </w:r>
          </w:p>
        </w:tc>
        <w:tc>
          <w:tcPr>
            <w:tcW w:w="3119" w:type="dxa"/>
            <w:gridSpan w:val="3"/>
            <w:shd w:val="clear" w:color="auto" w:fill="FDE9D9" w:themeFill="accent6" w:themeFillTint="33"/>
            <w:vAlign w:val="center"/>
          </w:tcPr>
          <w:p w:rsidR="001D1E9F" w:rsidRPr="00B9609C" w:rsidRDefault="001D1E9F" w:rsidP="00082D39">
            <w:pPr>
              <w:jc w:val="center"/>
              <w:rPr>
                <w:rFonts w:hAnsi="標楷體"/>
                <w:b/>
                <w:color w:val="000000" w:themeColor="text1"/>
                <w:sz w:val="24"/>
                <w:szCs w:val="24"/>
              </w:rPr>
            </w:pPr>
            <w:r w:rsidRPr="00B9609C">
              <w:rPr>
                <w:rFonts w:hAnsi="標楷體" w:hint="eastAsia"/>
                <w:b/>
                <w:color w:val="000000" w:themeColor="text1"/>
                <w:sz w:val="24"/>
                <w:szCs w:val="24"/>
              </w:rPr>
              <w:t>身心科就診地點、次數</w:t>
            </w:r>
            <w:r w:rsidR="00445F40" w:rsidRPr="00B9609C">
              <w:rPr>
                <w:rFonts w:hAnsi="標楷體"/>
                <w:b/>
                <w:color w:val="000000" w:themeColor="text1"/>
                <w:sz w:val="24"/>
                <w:szCs w:val="24"/>
              </w:rPr>
              <w:br/>
            </w:r>
            <w:r w:rsidRPr="00B9609C">
              <w:rPr>
                <w:rFonts w:hAnsi="標楷體" w:hint="eastAsia"/>
                <w:b/>
                <w:color w:val="000000" w:themeColor="text1"/>
                <w:sz w:val="24"/>
                <w:szCs w:val="24"/>
              </w:rPr>
              <w:t>（含戒護外醫）</w:t>
            </w:r>
          </w:p>
        </w:tc>
        <w:tc>
          <w:tcPr>
            <w:tcW w:w="1134" w:type="dxa"/>
            <w:vMerge w:val="restart"/>
            <w:shd w:val="clear" w:color="auto" w:fill="FDE9D9" w:themeFill="accent6" w:themeFillTint="33"/>
            <w:vAlign w:val="center"/>
          </w:tcPr>
          <w:p w:rsidR="001D1E9F" w:rsidRPr="00B9609C" w:rsidRDefault="001D1E9F" w:rsidP="00082D39">
            <w:pPr>
              <w:jc w:val="center"/>
              <w:rPr>
                <w:rFonts w:hAnsi="標楷體"/>
                <w:b/>
                <w:color w:val="000000" w:themeColor="text1"/>
                <w:sz w:val="24"/>
                <w:szCs w:val="24"/>
              </w:rPr>
            </w:pPr>
            <w:r w:rsidRPr="00B9609C">
              <w:rPr>
                <w:rFonts w:hAnsi="標楷體" w:hint="eastAsia"/>
                <w:b/>
                <w:color w:val="000000" w:themeColor="text1"/>
                <w:sz w:val="24"/>
                <w:szCs w:val="24"/>
              </w:rPr>
              <w:t>目前</w:t>
            </w:r>
            <w:r w:rsidR="00082D39" w:rsidRPr="00B9609C">
              <w:rPr>
                <w:rFonts w:hAnsi="標楷體"/>
                <w:b/>
                <w:color w:val="000000" w:themeColor="text1"/>
                <w:sz w:val="24"/>
                <w:szCs w:val="24"/>
              </w:rPr>
              <w:br/>
            </w:r>
            <w:r w:rsidRPr="00B9609C">
              <w:rPr>
                <w:rFonts w:hAnsi="標楷體" w:hint="eastAsia"/>
                <w:b/>
                <w:color w:val="000000" w:themeColor="text1"/>
                <w:sz w:val="24"/>
                <w:szCs w:val="24"/>
              </w:rPr>
              <w:t>收容監所</w:t>
            </w:r>
          </w:p>
        </w:tc>
        <w:tc>
          <w:tcPr>
            <w:tcW w:w="1672" w:type="dxa"/>
            <w:vMerge w:val="restart"/>
            <w:shd w:val="clear" w:color="auto" w:fill="FDE9D9" w:themeFill="accent6" w:themeFillTint="33"/>
            <w:vAlign w:val="center"/>
          </w:tcPr>
          <w:p w:rsidR="001D1E9F" w:rsidRPr="00B9609C" w:rsidRDefault="001D1E9F" w:rsidP="00082D39">
            <w:pPr>
              <w:jc w:val="center"/>
              <w:rPr>
                <w:rFonts w:hAnsi="標楷體"/>
                <w:b/>
                <w:color w:val="000000" w:themeColor="text1"/>
                <w:spacing w:val="-20"/>
                <w:sz w:val="24"/>
                <w:szCs w:val="24"/>
              </w:rPr>
            </w:pPr>
            <w:r w:rsidRPr="00B9609C">
              <w:rPr>
                <w:rFonts w:hAnsi="標楷體" w:hint="eastAsia"/>
                <w:b/>
                <w:color w:val="000000" w:themeColor="text1"/>
                <w:spacing w:val="-20"/>
                <w:sz w:val="24"/>
                <w:szCs w:val="24"/>
              </w:rPr>
              <w:t>是否</w:t>
            </w:r>
            <w:r w:rsidR="00082D39" w:rsidRPr="00B9609C">
              <w:rPr>
                <w:rFonts w:hAnsi="標楷體"/>
                <w:b/>
                <w:color w:val="000000" w:themeColor="text1"/>
                <w:spacing w:val="-20"/>
                <w:sz w:val="24"/>
                <w:szCs w:val="24"/>
              </w:rPr>
              <w:br/>
            </w:r>
            <w:r w:rsidRPr="00B9609C">
              <w:rPr>
                <w:rFonts w:hAnsi="標楷體" w:hint="eastAsia"/>
                <w:b/>
                <w:color w:val="000000" w:themeColor="text1"/>
                <w:spacing w:val="-20"/>
                <w:sz w:val="24"/>
                <w:szCs w:val="24"/>
              </w:rPr>
              <w:t>獨居處遇</w:t>
            </w:r>
          </w:p>
        </w:tc>
        <w:tc>
          <w:tcPr>
            <w:tcW w:w="1134" w:type="dxa"/>
            <w:vMerge w:val="restart"/>
            <w:shd w:val="clear" w:color="auto" w:fill="FDE9D9" w:themeFill="accent6" w:themeFillTint="33"/>
            <w:vAlign w:val="center"/>
          </w:tcPr>
          <w:p w:rsidR="001D1E9F" w:rsidRPr="00B9609C" w:rsidRDefault="001D1E9F" w:rsidP="00A362A5">
            <w:pPr>
              <w:jc w:val="center"/>
              <w:rPr>
                <w:rFonts w:hAnsi="標楷體"/>
                <w:b/>
                <w:color w:val="000000" w:themeColor="text1"/>
                <w:spacing w:val="-20"/>
                <w:sz w:val="24"/>
                <w:szCs w:val="24"/>
              </w:rPr>
            </w:pPr>
            <w:r w:rsidRPr="00B9609C">
              <w:rPr>
                <w:rFonts w:hAnsi="標楷體" w:hint="eastAsia"/>
                <w:b/>
                <w:color w:val="000000" w:themeColor="text1"/>
                <w:spacing w:val="-20"/>
                <w:sz w:val="24"/>
                <w:szCs w:val="24"/>
              </w:rPr>
              <w:t>目前健康狀況、患有身心科疾患名稱</w:t>
            </w:r>
          </w:p>
        </w:tc>
        <w:tc>
          <w:tcPr>
            <w:tcW w:w="1701" w:type="dxa"/>
            <w:vMerge w:val="restart"/>
            <w:shd w:val="clear" w:color="auto" w:fill="FDE9D9" w:themeFill="accent6" w:themeFillTint="33"/>
            <w:vAlign w:val="center"/>
          </w:tcPr>
          <w:p w:rsidR="001D1E9F" w:rsidRPr="00B9609C" w:rsidRDefault="001D1E9F" w:rsidP="00A362A5">
            <w:pPr>
              <w:jc w:val="center"/>
              <w:rPr>
                <w:rFonts w:hAnsi="標楷體"/>
                <w:b/>
                <w:color w:val="000000" w:themeColor="text1"/>
                <w:spacing w:val="-20"/>
                <w:sz w:val="24"/>
                <w:szCs w:val="24"/>
              </w:rPr>
            </w:pPr>
            <w:r w:rsidRPr="00B9609C">
              <w:rPr>
                <w:rFonts w:hAnsi="標楷體" w:hint="eastAsia"/>
                <w:b/>
                <w:color w:val="000000" w:themeColor="text1"/>
                <w:spacing w:val="-20"/>
                <w:sz w:val="24"/>
                <w:szCs w:val="24"/>
              </w:rPr>
              <w:t>其他補充說明</w:t>
            </w:r>
          </w:p>
        </w:tc>
      </w:tr>
      <w:tr w:rsidR="00F01395" w:rsidRPr="00B9609C" w:rsidTr="00445F40">
        <w:trPr>
          <w:trHeight w:val="70"/>
          <w:tblHeader/>
        </w:trPr>
        <w:tc>
          <w:tcPr>
            <w:tcW w:w="341" w:type="dxa"/>
            <w:vMerge/>
            <w:shd w:val="clear" w:color="auto" w:fill="FDE9D9" w:themeFill="accent6" w:themeFillTint="33"/>
            <w:vAlign w:val="center"/>
          </w:tcPr>
          <w:p w:rsidR="001D1E9F" w:rsidRPr="00B9609C" w:rsidRDefault="001D1E9F" w:rsidP="00A362A5">
            <w:pPr>
              <w:overflowPunct/>
              <w:autoSpaceDE/>
              <w:autoSpaceDN/>
              <w:jc w:val="center"/>
              <w:rPr>
                <w:rFonts w:hAnsi="標楷體"/>
                <w:b/>
                <w:color w:val="000000" w:themeColor="text1"/>
                <w:sz w:val="24"/>
                <w:szCs w:val="24"/>
              </w:rPr>
            </w:pPr>
          </w:p>
        </w:tc>
        <w:tc>
          <w:tcPr>
            <w:tcW w:w="425" w:type="dxa"/>
            <w:vMerge/>
            <w:shd w:val="clear" w:color="auto" w:fill="FDE9D9" w:themeFill="accent6" w:themeFillTint="33"/>
            <w:vAlign w:val="center"/>
          </w:tcPr>
          <w:p w:rsidR="001D1E9F" w:rsidRPr="00B9609C" w:rsidRDefault="001D1E9F" w:rsidP="00A362A5">
            <w:pPr>
              <w:overflowPunct/>
              <w:autoSpaceDE/>
              <w:autoSpaceDN/>
              <w:jc w:val="center"/>
              <w:rPr>
                <w:rFonts w:hAnsi="標楷體"/>
                <w:b/>
                <w:color w:val="000000" w:themeColor="text1"/>
                <w:sz w:val="24"/>
                <w:szCs w:val="24"/>
              </w:rPr>
            </w:pPr>
          </w:p>
        </w:tc>
        <w:tc>
          <w:tcPr>
            <w:tcW w:w="1420" w:type="dxa"/>
            <w:shd w:val="clear" w:color="auto" w:fill="FDE9D9" w:themeFill="accent6" w:themeFillTint="33"/>
            <w:vAlign w:val="center"/>
          </w:tcPr>
          <w:p w:rsidR="001D1E9F" w:rsidRPr="00B9609C" w:rsidRDefault="001D1E9F" w:rsidP="00A362A5">
            <w:pPr>
              <w:jc w:val="center"/>
              <w:rPr>
                <w:rFonts w:hAnsi="標楷體"/>
                <w:b/>
                <w:color w:val="000000" w:themeColor="text1"/>
                <w:spacing w:val="-20"/>
                <w:sz w:val="24"/>
                <w:szCs w:val="24"/>
              </w:rPr>
            </w:pPr>
            <w:r w:rsidRPr="00B9609C">
              <w:rPr>
                <w:rFonts w:hAnsi="標楷體" w:hint="eastAsia"/>
                <w:b/>
                <w:color w:val="000000" w:themeColor="text1"/>
                <w:spacing w:val="-20"/>
                <w:sz w:val="24"/>
                <w:szCs w:val="24"/>
              </w:rPr>
              <w:t>就診地點</w:t>
            </w:r>
          </w:p>
        </w:tc>
        <w:tc>
          <w:tcPr>
            <w:tcW w:w="420" w:type="dxa"/>
            <w:shd w:val="clear" w:color="auto" w:fill="FDE9D9" w:themeFill="accent6" w:themeFillTint="33"/>
            <w:vAlign w:val="center"/>
          </w:tcPr>
          <w:p w:rsidR="001D1E9F" w:rsidRPr="00B9609C" w:rsidRDefault="001D1E9F" w:rsidP="00A362A5">
            <w:pPr>
              <w:jc w:val="center"/>
              <w:rPr>
                <w:rFonts w:hAnsi="標楷體"/>
                <w:b/>
                <w:color w:val="000000" w:themeColor="text1"/>
                <w:spacing w:val="-20"/>
                <w:sz w:val="24"/>
                <w:szCs w:val="24"/>
              </w:rPr>
            </w:pPr>
            <w:r w:rsidRPr="00B9609C">
              <w:rPr>
                <w:rFonts w:hAnsi="標楷體" w:hint="eastAsia"/>
                <w:b/>
                <w:color w:val="000000" w:themeColor="text1"/>
                <w:spacing w:val="-20"/>
                <w:sz w:val="24"/>
                <w:szCs w:val="24"/>
              </w:rPr>
              <w:t>次數</w:t>
            </w:r>
          </w:p>
        </w:tc>
        <w:tc>
          <w:tcPr>
            <w:tcW w:w="1279" w:type="dxa"/>
            <w:shd w:val="clear" w:color="auto" w:fill="FDE9D9" w:themeFill="accent6" w:themeFillTint="33"/>
            <w:vAlign w:val="center"/>
          </w:tcPr>
          <w:p w:rsidR="001D1E9F" w:rsidRPr="00B9609C" w:rsidRDefault="001D1E9F" w:rsidP="00A362A5">
            <w:pPr>
              <w:jc w:val="center"/>
              <w:rPr>
                <w:rFonts w:hAnsi="標楷體"/>
                <w:b/>
                <w:color w:val="000000" w:themeColor="text1"/>
                <w:spacing w:val="-20"/>
                <w:sz w:val="24"/>
                <w:szCs w:val="24"/>
              </w:rPr>
            </w:pPr>
            <w:r w:rsidRPr="00B9609C">
              <w:rPr>
                <w:rFonts w:hAnsi="標楷體" w:hint="eastAsia"/>
                <w:b/>
                <w:color w:val="000000" w:themeColor="text1"/>
                <w:spacing w:val="-20"/>
                <w:sz w:val="24"/>
                <w:szCs w:val="24"/>
              </w:rPr>
              <w:t>起訖期間</w:t>
            </w:r>
          </w:p>
        </w:tc>
        <w:tc>
          <w:tcPr>
            <w:tcW w:w="1134" w:type="dxa"/>
            <w:vMerge/>
            <w:shd w:val="clear" w:color="auto" w:fill="FDE9D9" w:themeFill="accent6" w:themeFillTint="33"/>
            <w:vAlign w:val="center"/>
          </w:tcPr>
          <w:p w:rsidR="001D1E9F" w:rsidRPr="00B9609C" w:rsidRDefault="001D1E9F" w:rsidP="00A362A5">
            <w:pPr>
              <w:jc w:val="center"/>
              <w:rPr>
                <w:rFonts w:hAnsi="標楷體"/>
                <w:b/>
                <w:color w:val="000000" w:themeColor="text1"/>
                <w:sz w:val="24"/>
                <w:szCs w:val="24"/>
              </w:rPr>
            </w:pPr>
          </w:p>
        </w:tc>
        <w:tc>
          <w:tcPr>
            <w:tcW w:w="1672" w:type="dxa"/>
            <w:vMerge/>
            <w:shd w:val="clear" w:color="auto" w:fill="FDE9D9" w:themeFill="accent6" w:themeFillTint="33"/>
            <w:vAlign w:val="center"/>
          </w:tcPr>
          <w:p w:rsidR="001D1E9F" w:rsidRPr="00B9609C" w:rsidRDefault="001D1E9F" w:rsidP="00A362A5">
            <w:pPr>
              <w:jc w:val="center"/>
              <w:rPr>
                <w:rFonts w:hAnsi="標楷體"/>
                <w:b/>
                <w:color w:val="000000" w:themeColor="text1"/>
                <w:sz w:val="24"/>
                <w:szCs w:val="24"/>
              </w:rPr>
            </w:pPr>
          </w:p>
        </w:tc>
        <w:tc>
          <w:tcPr>
            <w:tcW w:w="1134" w:type="dxa"/>
            <w:vMerge/>
            <w:shd w:val="clear" w:color="auto" w:fill="FDE9D9" w:themeFill="accent6" w:themeFillTint="33"/>
            <w:vAlign w:val="center"/>
          </w:tcPr>
          <w:p w:rsidR="001D1E9F" w:rsidRPr="00B9609C" w:rsidRDefault="001D1E9F" w:rsidP="00A362A5">
            <w:pPr>
              <w:jc w:val="center"/>
              <w:rPr>
                <w:rFonts w:hAnsi="標楷體"/>
                <w:b/>
                <w:color w:val="000000" w:themeColor="text1"/>
                <w:sz w:val="24"/>
                <w:szCs w:val="24"/>
              </w:rPr>
            </w:pPr>
          </w:p>
        </w:tc>
        <w:tc>
          <w:tcPr>
            <w:tcW w:w="1701" w:type="dxa"/>
            <w:vMerge/>
            <w:shd w:val="clear" w:color="auto" w:fill="FDE9D9" w:themeFill="accent6" w:themeFillTint="33"/>
          </w:tcPr>
          <w:p w:rsidR="001D1E9F" w:rsidRPr="00B9609C" w:rsidRDefault="001D1E9F" w:rsidP="00A362A5">
            <w:pPr>
              <w:jc w:val="center"/>
              <w:rPr>
                <w:rFonts w:hAnsi="標楷體"/>
                <w:b/>
                <w:color w:val="000000" w:themeColor="text1"/>
                <w:sz w:val="24"/>
                <w:szCs w:val="24"/>
              </w:rPr>
            </w:pPr>
          </w:p>
        </w:tc>
      </w:tr>
      <w:tr w:rsidR="00F01395" w:rsidRPr="00B9609C" w:rsidTr="00445F40">
        <w:trPr>
          <w:trHeight w:val="1134"/>
        </w:trPr>
        <w:tc>
          <w:tcPr>
            <w:tcW w:w="341" w:type="dxa"/>
            <w:vAlign w:val="center"/>
          </w:tcPr>
          <w:p w:rsidR="001D1E9F" w:rsidRPr="00B9609C" w:rsidRDefault="001D1E9F" w:rsidP="00A362A5">
            <w:pPr>
              <w:overflowPunct/>
              <w:autoSpaceDE/>
              <w:autoSpaceDN/>
              <w:jc w:val="center"/>
              <w:rPr>
                <w:rFonts w:hAnsi="標楷體"/>
                <w:color w:val="000000" w:themeColor="text1"/>
                <w:sz w:val="24"/>
                <w:szCs w:val="24"/>
              </w:rPr>
            </w:pPr>
            <w:r w:rsidRPr="00B9609C">
              <w:rPr>
                <w:rFonts w:hAnsi="標楷體"/>
                <w:color w:val="000000" w:themeColor="text1"/>
                <w:sz w:val="24"/>
                <w:szCs w:val="24"/>
              </w:rPr>
              <w:t>0013</w:t>
            </w:r>
          </w:p>
        </w:tc>
        <w:tc>
          <w:tcPr>
            <w:tcW w:w="425" w:type="dxa"/>
            <w:vAlign w:val="center"/>
          </w:tcPr>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劉</w:t>
            </w:r>
            <w:r w:rsidRPr="00B9609C">
              <w:rPr>
                <w:rFonts w:hAnsi="標楷體" w:hint="eastAsia"/>
                <w:color w:val="000000" w:themeColor="text1"/>
                <w:sz w:val="24"/>
                <w:szCs w:val="24"/>
              </w:rPr>
              <w:t>○○</w:t>
            </w:r>
          </w:p>
        </w:tc>
        <w:tc>
          <w:tcPr>
            <w:tcW w:w="1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綠島監獄</w:t>
            </w:r>
          </w:p>
        </w:tc>
        <w:tc>
          <w:tcPr>
            <w:tcW w:w="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3</w:t>
            </w:r>
          </w:p>
        </w:tc>
        <w:tc>
          <w:tcPr>
            <w:tcW w:w="1279"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97</w:t>
            </w:r>
            <w:r w:rsidRPr="00B9609C">
              <w:rPr>
                <w:rFonts w:hAnsi="標楷體"/>
                <w:color w:val="000000" w:themeColor="text1"/>
                <w:sz w:val="24"/>
                <w:szCs w:val="24"/>
              </w:rPr>
              <w:t>0</w:t>
            </w:r>
            <w:r w:rsidRPr="00B9609C">
              <w:rPr>
                <w:rFonts w:hAnsi="標楷體" w:hint="eastAsia"/>
                <w:color w:val="000000" w:themeColor="text1"/>
                <w:sz w:val="24"/>
                <w:szCs w:val="24"/>
              </w:rPr>
              <w:t>824</w:t>
            </w:r>
          </w:p>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970904</w:t>
            </w:r>
          </w:p>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1040203</w:t>
            </w:r>
          </w:p>
        </w:tc>
        <w:tc>
          <w:tcPr>
            <w:tcW w:w="1134"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法務部矯正署綠島監獄</w:t>
            </w:r>
          </w:p>
        </w:tc>
        <w:tc>
          <w:tcPr>
            <w:tcW w:w="1672"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t>「是」，依監獄行刑法第16條第3款「惡性重大顯有影響他人之虞者，予以獨居」規定辦理。經每月提調查分類委員會審議，再提監務會議決議通過。</w:t>
            </w:r>
          </w:p>
        </w:tc>
        <w:tc>
          <w:tcPr>
            <w:tcW w:w="1134"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t>未明示之精神病</w:t>
            </w:r>
          </w:p>
        </w:tc>
        <w:tc>
          <w:tcPr>
            <w:tcW w:w="1701" w:type="dxa"/>
            <w:vAlign w:val="center"/>
          </w:tcPr>
          <w:p w:rsidR="001D1E9F" w:rsidRPr="00B9609C" w:rsidRDefault="001D1E9F" w:rsidP="00CD428F">
            <w:pPr>
              <w:spacing w:line="24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1.劉員不願配合精神科門診醫療與用藥。</w:t>
            </w:r>
          </w:p>
          <w:p w:rsidR="001D1E9F" w:rsidRPr="00B9609C" w:rsidRDefault="001D1E9F" w:rsidP="00CD428F">
            <w:pPr>
              <w:spacing w:line="24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2.獨居名冊每月滾動式檢討，審酌劉員是否有繼續維持獨居之法定事由、身心狀況、群居意願等綜合判斷。</w:t>
            </w:r>
          </w:p>
        </w:tc>
      </w:tr>
      <w:tr w:rsidR="00F01395" w:rsidRPr="00B9609C" w:rsidTr="00445F40">
        <w:trPr>
          <w:trHeight w:val="1134"/>
        </w:trPr>
        <w:tc>
          <w:tcPr>
            <w:tcW w:w="341" w:type="dxa"/>
            <w:vAlign w:val="center"/>
          </w:tcPr>
          <w:p w:rsidR="001D1E9F" w:rsidRPr="00B9609C" w:rsidRDefault="001D1E9F" w:rsidP="00A362A5">
            <w:pPr>
              <w:tabs>
                <w:tab w:val="left" w:pos="1635"/>
              </w:tabs>
              <w:overflowPunct/>
              <w:autoSpaceDE/>
              <w:autoSpaceDN/>
              <w:jc w:val="center"/>
              <w:rPr>
                <w:rFonts w:hAnsi="標楷體"/>
                <w:color w:val="000000" w:themeColor="text1"/>
                <w:sz w:val="24"/>
                <w:szCs w:val="24"/>
              </w:rPr>
            </w:pPr>
            <w:r w:rsidRPr="00B9609C">
              <w:rPr>
                <w:rFonts w:hAnsi="標楷體"/>
                <w:color w:val="000000" w:themeColor="text1"/>
                <w:sz w:val="24"/>
                <w:szCs w:val="24"/>
              </w:rPr>
              <w:t>0022</w:t>
            </w:r>
          </w:p>
        </w:tc>
        <w:tc>
          <w:tcPr>
            <w:tcW w:w="425" w:type="dxa"/>
            <w:vAlign w:val="center"/>
          </w:tcPr>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陳</w:t>
            </w:r>
            <w:r w:rsidRPr="00B9609C">
              <w:rPr>
                <w:rFonts w:hAnsi="標楷體" w:hint="eastAsia"/>
                <w:color w:val="000000" w:themeColor="text1"/>
                <w:sz w:val="24"/>
                <w:szCs w:val="24"/>
              </w:rPr>
              <w:t>○○</w:t>
            </w:r>
          </w:p>
        </w:tc>
        <w:tc>
          <w:tcPr>
            <w:tcW w:w="1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綠島監獄</w:t>
            </w:r>
          </w:p>
        </w:tc>
        <w:tc>
          <w:tcPr>
            <w:tcW w:w="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60</w:t>
            </w:r>
          </w:p>
        </w:tc>
        <w:tc>
          <w:tcPr>
            <w:tcW w:w="1279"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09</w:t>
            </w:r>
            <w:r w:rsidRPr="00B9609C">
              <w:rPr>
                <w:rFonts w:hAnsi="標楷體"/>
                <w:color w:val="000000" w:themeColor="text1"/>
                <w:sz w:val="24"/>
                <w:szCs w:val="24"/>
              </w:rPr>
              <w:t>70510-</w:t>
            </w:r>
            <w:r w:rsidRPr="00B9609C">
              <w:rPr>
                <w:rFonts w:hAnsi="標楷體" w:hint="eastAsia"/>
                <w:color w:val="000000" w:themeColor="text1"/>
                <w:sz w:val="24"/>
                <w:szCs w:val="24"/>
              </w:rPr>
              <w:t>1080408</w:t>
            </w:r>
          </w:p>
        </w:tc>
        <w:tc>
          <w:tcPr>
            <w:tcW w:w="1134" w:type="dxa"/>
            <w:vAlign w:val="center"/>
          </w:tcPr>
          <w:p w:rsidR="001D1E9F" w:rsidRPr="00B9609C" w:rsidRDefault="001D1E9F" w:rsidP="00A362A5">
            <w:pPr>
              <w:jc w:val="left"/>
              <w:rPr>
                <w:rFonts w:hAnsi="標楷體"/>
                <w:color w:val="000000" w:themeColor="text1"/>
                <w:sz w:val="24"/>
                <w:szCs w:val="24"/>
              </w:rPr>
            </w:pPr>
            <w:r w:rsidRPr="00B9609C">
              <w:rPr>
                <w:rFonts w:hAnsi="標楷體" w:hint="eastAsia"/>
                <w:color w:val="000000" w:themeColor="text1"/>
                <w:sz w:val="24"/>
                <w:szCs w:val="24"/>
              </w:rPr>
              <w:t>法務部矯正署臺中監獄(培德醫院)</w:t>
            </w:r>
          </w:p>
        </w:tc>
        <w:tc>
          <w:tcPr>
            <w:tcW w:w="1672" w:type="dxa"/>
            <w:vAlign w:val="center"/>
          </w:tcPr>
          <w:p w:rsidR="001D1E9F" w:rsidRPr="00B9609C" w:rsidRDefault="001D1E9F" w:rsidP="001D1E9F">
            <w:pPr>
              <w:spacing w:line="240" w:lineRule="exact"/>
              <w:jc w:val="center"/>
              <w:rPr>
                <w:rFonts w:hAnsi="標楷體"/>
                <w:color w:val="000000" w:themeColor="text1"/>
                <w:sz w:val="24"/>
                <w:szCs w:val="24"/>
              </w:rPr>
            </w:pPr>
            <w:r w:rsidRPr="00B9609C">
              <w:rPr>
                <w:rFonts w:hAnsi="標楷體"/>
                <w:color w:val="000000" w:themeColor="text1"/>
                <w:sz w:val="24"/>
                <w:szCs w:val="24"/>
              </w:rPr>
              <w:t>「</w:t>
            </w:r>
            <w:r w:rsidRPr="00B9609C">
              <w:rPr>
                <w:rFonts w:hAnsi="標楷體" w:hint="eastAsia"/>
                <w:color w:val="000000" w:themeColor="text1"/>
                <w:sz w:val="24"/>
                <w:szCs w:val="24"/>
              </w:rPr>
              <w:t>否</w:t>
            </w:r>
            <w:r w:rsidRPr="00B9609C">
              <w:rPr>
                <w:rFonts w:hAnsi="標楷體"/>
                <w:color w:val="000000" w:themeColor="text1"/>
                <w:sz w:val="24"/>
                <w:szCs w:val="24"/>
              </w:rPr>
              <w:t>」</w:t>
            </w:r>
          </w:p>
        </w:tc>
        <w:tc>
          <w:tcPr>
            <w:tcW w:w="1134"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t>生理狀況所致之精神疾患</w:t>
            </w:r>
          </w:p>
        </w:tc>
        <w:tc>
          <w:tcPr>
            <w:tcW w:w="1701" w:type="dxa"/>
            <w:vAlign w:val="center"/>
          </w:tcPr>
          <w:p w:rsidR="001D1E9F" w:rsidRPr="00B9609C" w:rsidRDefault="001D1E9F" w:rsidP="00050ACF">
            <w:pPr>
              <w:spacing w:line="240" w:lineRule="exact"/>
              <w:rPr>
                <w:rFonts w:hAnsi="標楷體"/>
                <w:color w:val="000000" w:themeColor="text1"/>
                <w:sz w:val="24"/>
                <w:szCs w:val="24"/>
              </w:rPr>
            </w:pPr>
            <w:r w:rsidRPr="00B9609C">
              <w:rPr>
                <w:rFonts w:hAnsi="標楷體" w:hint="eastAsia"/>
                <w:color w:val="000000" w:themeColor="text1"/>
                <w:sz w:val="24"/>
                <w:szCs w:val="24"/>
              </w:rPr>
              <w:t>108年4月16日綠監衛字10810000450號函文報矯正署，申請移禁</w:t>
            </w:r>
            <w:r w:rsidR="00050ACF" w:rsidRPr="00B9609C">
              <w:rPr>
                <w:rFonts w:hAnsi="標楷體" w:hint="eastAsia"/>
                <w:color w:val="000000" w:themeColor="text1"/>
                <w:sz w:val="24"/>
                <w:szCs w:val="24"/>
              </w:rPr>
              <w:t>臺</w:t>
            </w:r>
            <w:r w:rsidRPr="00B9609C">
              <w:rPr>
                <w:rFonts w:hAnsi="標楷體" w:hint="eastAsia"/>
                <w:color w:val="000000" w:themeColor="text1"/>
                <w:sz w:val="24"/>
                <w:szCs w:val="24"/>
              </w:rPr>
              <w:t>中監獄培德醫院精神病專區療養</w:t>
            </w:r>
          </w:p>
        </w:tc>
      </w:tr>
      <w:tr w:rsidR="00F01395" w:rsidRPr="00B9609C" w:rsidTr="00445F40">
        <w:trPr>
          <w:trHeight w:val="1134"/>
        </w:trPr>
        <w:tc>
          <w:tcPr>
            <w:tcW w:w="341" w:type="dxa"/>
            <w:vAlign w:val="center"/>
          </w:tcPr>
          <w:p w:rsidR="001D1E9F" w:rsidRPr="00B9609C" w:rsidRDefault="001D1E9F" w:rsidP="00A362A5">
            <w:pPr>
              <w:overflowPunct/>
              <w:autoSpaceDE/>
              <w:autoSpaceDN/>
              <w:jc w:val="center"/>
              <w:rPr>
                <w:rFonts w:hAnsi="標楷體"/>
                <w:color w:val="000000" w:themeColor="text1"/>
                <w:sz w:val="24"/>
                <w:szCs w:val="24"/>
              </w:rPr>
            </w:pPr>
            <w:r w:rsidRPr="00B9609C">
              <w:rPr>
                <w:rFonts w:hAnsi="標楷體"/>
                <w:color w:val="000000" w:themeColor="text1"/>
                <w:sz w:val="24"/>
                <w:szCs w:val="24"/>
              </w:rPr>
              <w:t>0133</w:t>
            </w:r>
          </w:p>
        </w:tc>
        <w:tc>
          <w:tcPr>
            <w:tcW w:w="425" w:type="dxa"/>
            <w:vAlign w:val="center"/>
          </w:tcPr>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林</w:t>
            </w:r>
            <w:r w:rsidRPr="00B9609C">
              <w:rPr>
                <w:rFonts w:hAnsi="標楷體" w:hint="eastAsia"/>
                <w:color w:val="000000" w:themeColor="text1"/>
                <w:sz w:val="24"/>
                <w:szCs w:val="24"/>
              </w:rPr>
              <w:t>○○</w:t>
            </w:r>
          </w:p>
        </w:tc>
        <w:tc>
          <w:tcPr>
            <w:tcW w:w="1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岩灣技訓所</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綠島監獄</w:t>
            </w:r>
          </w:p>
        </w:tc>
        <w:tc>
          <w:tcPr>
            <w:tcW w:w="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5</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48</w:t>
            </w:r>
          </w:p>
        </w:tc>
        <w:tc>
          <w:tcPr>
            <w:tcW w:w="1279"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1031203</w:t>
            </w:r>
            <w:r w:rsidRPr="00B9609C">
              <w:rPr>
                <w:rFonts w:hAnsi="標楷體"/>
                <w:color w:val="000000" w:themeColor="text1"/>
                <w:sz w:val="24"/>
                <w:szCs w:val="24"/>
              </w:rPr>
              <w:t>-1040204</w:t>
            </w:r>
          </w:p>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1040304</w:t>
            </w:r>
            <w:r w:rsidRPr="00B9609C">
              <w:rPr>
                <w:rFonts w:hAnsi="標楷體" w:hint="eastAsia"/>
                <w:color w:val="000000" w:themeColor="text1"/>
                <w:sz w:val="24"/>
                <w:szCs w:val="24"/>
              </w:rPr>
              <w:t>-</w:t>
            </w:r>
            <w:r w:rsidRPr="00B9609C">
              <w:rPr>
                <w:rFonts w:hAnsi="標楷體"/>
                <w:color w:val="000000" w:themeColor="text1"/>
                <w:sz w:val="24"/>
                <w:szCs w:val="24"/>
              </w:rPr>
              <w:t>1080715</w:t>
            </w:r>
          </w:p>
        </w:tc>
        <w:tc>
          <w:tcPr>
            <w:tcW w:w="1134" w:type="dxa"/>
            <w:vAlign w:val="center"/>
          </w:tcPr>
          <w:p w:rsidR="001D1E9F" w:rsidRPr="00B9609C" w:rsidRDefault="001D1E9F" w:rsidP="00A362A5">
            <w:pPr>
              <w:jc w:val="left"/>
              <w:rPr>
                <w:rFonts w:hAnsi="標楷體"/>
                <w:color w:val="000000" w:themeColor="text1"/>
                <w:sz w:val="24"/>
                <w:szCs w:val="24"/>
              </w:rPr>
            </w:pPr>
            <w:r w:rsidRPr="00B9609C">
              <w:rPr>
                <w:rFonts w:hAnsi="標楷體" w:hint="eastAsia"/>
                <w:color w:val="000000" w:themeColor="text1"/>
                <w:sz w:val="24"/>
                <w:szCs w:val="24"/>
              </w:rPr>
              <w:t>林員於108年7月25日出監</w:t>
            </w:r>
          </w:p>
        </w:tc>
        <w:tc>
          <w:tcPr>
            <w:tcW w:w="1672" w:type="dxa"/>
            <w:vAlign w:val="center"/>
          </w:tcPr>
          <w:p w:rsidR="001D1E9F" w:rsidRPr="00B9609C" w:rsidRDefault="001D1E9F" w:rsidP="001D1E9F">
            <w:pPr>
              <w:spacing w:line="240" w:lineRule="exact"/>
              <w:rPr>
                <w:rFonts w:hAnsi="標楷體"/>
                <w:color w:val="000000" w:themeColor="text1"/>
                <w:sz w:val="24"/>
                <w:szCs w:val="24"/>
              </w:rPr>
            </w:pPr>
          </w:p>
        </w:tc>
        <w:tc>
          <w:tcPr>
            <w:tcW w:w="1134"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t>焦慮症</w:t>
            </w:r>
          </w:p>
        </w:tc>
        <w:tc>
          <w:tcPr>
            <w:tcW w:w="1701" w:type="dxa"/>
            <w:vAlign w:val="center"/>
          </w:tcPr>
          <w:p w:rsidR="001D1E9F" w:rsidRPr="00B9609C" w:rsidRDefault="001D1E9F" w:rsidP="00CD428F">
            <w:pPr>
              <w:spacing w:line="240" w:lineRule="exact"/>
              <w:ind w:left="260" w:hangingChars="100" w:hanging="260"/>
              <w:rPr>
                <w:rFonts w:hAnsi="標楷體"/>
                <w:color w:val="000000" w:themeColor="text1"/>
                <w:sz w:val="24"/>
                <w:szCs w:val="24"/>
              </w:rPr>
            </w:pPr>
          </w:p>
        </w:tc>
      </w:tr>
      <w:tr w:rsidR="00F01395" w:rsidRPr="00B9609C" w:rsidTr="00445F40">
        <w:trPr>
          <w:trHeight w:val="1134"/>
        </w:trPr>
        <w:tc>
          <w:tcPr>
            <w:tcW w:w="341" w:type="dxa"/>
            <w:vAlign w:val="center"/>
          </w:tcPr>
          <w:p w:rsidR="001D1E9F" w:rsidRPr="00B9609C" w:rsidRDefault="001D1E9F" w:rsidP="00A362A5">
            <w:pPr>
              <w:overflowPunct/>
              <w:autoSpaceDE/>
              <w:autoSpaceDN/>
              <w:jc w:val="center"/>
              <w:rPr>
                <w:rFonts w:hAnsi="標楷體"/>
                <w:color w:val="000000" w:themeColor="text1"/>
                <w:sz w:val="24"/>
                <w:szCs w:val="24"/>
              </w:rPr>
            </w:pPr>
            <w:r w:rsidRPr="00B9609C">
              <w:rPr>
                <w:rFonts w:hAnsi="標楷體"/>
                <w:color w:val="000000" w:themeColor="text1"/>
                <w:sz w:val="24"/>
                <w:szCs w:val="24"/>
              </w:rPr>
              <w:t>0005</w:t>
            </w:r>
          </w:p>
        </w:tc>
        <w:tc>
          <w:tcPr>
            <w:tcW w:w="425" w:type="dxa"/>
            <w:vAlign w:val="center"/>
          </w:tcPr>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李</w:t>
            </w:r>
            <w:r w:rsidRPr="00B9609C">
              <w:rPr>
                <w:rFonts w:hAnsi="標楷體" w:hint="eastAsia"/>
                <w:color w:val="000000" w:themeColor="text1"/>
                <w:sz w:val="24"/>
                <w:szCs w:val="24"/>
              </w:rPr>
              <w:t>○○</w:t>
            </w:r>
          </w:p>
        </w:tc>
        <w:tc>
          <w:tcPr>
            <w:tcW w:w="1420" w:type="dxa"/>
            <w:vAlign w:val="center"/>
          </w:tcPr>
          <w:p w:rsidR="001D1E9F" w:rsidRPr="00B9609C" w:rsidRDefault="001D1E9F" w:rsidP="00A362A5">
            <w:pPr>
              <w:jc w:val="center"/>
              <w:rPr>
                <w:rFonts w:hAnsi="標楷體"/>
                <w:color w:val="000000" w:themeColor="text1"/>
                <w:sz w:val="24"/>
                <w:szCs w:val="24"/>
              </w:rPr>
            </w:pPr>
          </w:p>
        </w:tc>
        <w:tc>
          <w:tcPr>
            <w:tcW w:w="420" w:type="dxa"/>
            <w:vAlign w:val="center"/>
          </w:tcPr>
          <w:p w:rsidR="001D1E9F" w:rsidRPr="00B9609C" w:rsidRDefault="001D1E9F" w:rsidP="00A362A5">
            <w:pPr>
              <w:jc w:val="center"/>
              <w:rPr>
                <w:rFonts w:hAnsi="標楷體"/>
                <w:color w:val="000000" w:themeColor="text1"/>
                <w:sz w:val="24"/>
                <w:szCs w:val="24"/>
              </w:rPr>
            </w:pPr>
          </w:p>
        </w:tc>
        <w:tc>
          <w:tcPr>
            <w:tcW w:w="1279" w:type="dxa"/>
            <w:vAlign w:val="center"/>
          </w:tcPr>
          <w:p w:rsidR="001D1E9F" w:rsidRPr="00B9609C" w:rsidRDefault="001D1E9F" w:rsidP="00A362A5">
            <w:pPr>
              <w:jc w:val="center"/>
              <w:rPr>
                <w:rFonts w:hAnsi="標楷體"/>
                <w:color w:val="000000" w:themeColor="text1"/>
                <w:sz w:val="24"/>
                <w:szCs w:val="24"/>
              </w:rPr>
            </w:pPr>
          </w:p>
        </w:tc>
        <w:tc>
          <w:tcPr>
            <w:tcW w:w="1134"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法務部矯正署綠島監獄</w:t>
            </w:r>
          </w:p>
        </w:tc>
        <w:tc>
          <w:tcPr>
            <w:tcW w:w="1672"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t>「是」，依監獄行刑法第16條第3款「惡性重大顯有影響他人之虞者，予以獨居」規定辦理。經每月提調查分類委員會審議，再提監務會議決議通過。</w:t>
            </w:r>
          </w:p>
        </w:tc>
        <w:tc>
          <w:tcPr>
            <w:tcW w:w="1134"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t>痛風</w:t>
            </w:r>
          </w:p>
        </w:tc>
        <w:tc>
          <w:tcPr>
            <w:tcW w:w="1701" w:type="dxa"/>
            <w:vAlign w:val="center"/>
          </w:tcPr>
          <w:p w:rsidR="001D1E9F" w:rsidRPr="00B9609C" w:rsidRDefault="001D1E9F" w:rsidP="00CD428F">
            <w:pPr>
              <w:spacing w:line="24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1.在監無精神疾病診斷與看診紀錄，目前未出現精神疾病症狀干擾在監生活。</w:t>
            </w:r>
          </w:p>
          <w:p w:rsidR="001D1E9F" w:rsidRPr="00B9609C" w:rsidRDefault="001D1E9F" w:rsidP="00CD428F">
            <w:pPr>
              <w:spacing w:line="24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2.獨居名冊每月滾動式檢討，審酌李員是否有繼續維持獨居之法定事由、身心狀況、群居意願等綜合判斷。</w:t>
            </w:r>
          </w:p>
        </w:tc>
      </w:tr>
      <w:tr w:rsidR="00F01395" w:rsidRPr="00B9609C" w:rsidTr="00445F40">
        <w:trPr>
          <w:trHeight w:val="1134"/>
        </w:trPr>
        <w:tc>
          <w:tcPr>
            <w:tcW w:w="341" w:type="dxa"/>
            <w:vAlign w:val="center"/>
          </w:tcPr>
          <w:p w:rsidR="001D1E9F" w:rsidRPr="00B9609C" w:rsidRDefault="001D1E9F" w:rsidP="00A362A5">
            <w:pPr>
              <w:overflowPunct/>
              <w:autoSpaceDE/>
              <w:autoSpaceDN/>
              <w:jc w:val="center"/>
              <w:rPr>
                <w:rFonts w:hAnsi="標楷體"/>
                <w:color w:val="000000" w:themeColor="text1"/>
                <w:sz w:val="24"/>
                <w:szCs w:val="24"/>
              </w:rPr>
            </w:pPr>
            <w:r w:rsidRPr="00B9609C">
              <w:rPr>
                <w:rFonts w:hAnsi="標楷體"/>
                <w:color w:val="000000" w:themeColor="text1"/>
                <w:sz w:val="24"/>
                <w:szCs w:val="24"/>
              </w:rPr>
              <w:t>0156</w:t>
            </w:r>
          </w:p>
        </w:tc>
        <w:tc>
          <w:tcPr>
            <w:tcW w:w="425" w:type="dxa"/>
            <w:vAlign w:val="center"/>
          </w:tcPr>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高</w:t>
            </w:r>
            <w:r w:rsidRPr="00B9609C">
              <w:rPr>
                <w:rFonts w:hAnsi="標楷體" w:hint="eastAsia"/>
                <w:color w:val="000000" w:themeColor="text1"/>
                <w:sz w:val="24"/>
                <w:szCs w:val="24"/>
              </w:rPr>
              <w:t>○○</w:t>
            </w:r>
          </w:p>
        </w:tc>
        <w:tc>
          <w:tcPr>
            <w:tcW w:w="1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臺北監獄</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嘉義監獄</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綠島監獄</w:t>
            </w:r>
          </w:p>
        </w:tc>
        <w:tc>
          <w:tcPr>
            <w:tcW w:w="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4</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24</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15</w:t>
            </w:r>
          </w:p>
        </w:tc>
        <w:tc>
          <w:tcPr>
            <w:tcW w:w="1279"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1050519</w:t>
            </w:r>
            <w:r w:rsidRPr="00B9609C">
              <w:rPr>
                <w:rFonts w:hAnsi="標楷體"/>
                <w:color w:val="000000" w:themeColor="text1"/>
                <w:sz w:val="24"/>
                <w:szCs w:val="24"/>
              </w:rPr>
              <w:t>-1050614</w:t>
            </w:r>
          </w:p>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1050722-1061025</w:t>
            </w:r>
          </w:p>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1061120</w:t>
            </w:r>
            <w:r w:rsidRPr="00B9609C">
              <w:rPr>
                <w:rFonts w:hAnsi="標楷體" w:hint="eastAsia"/>
                <w:color w:val="000000" w:themeColor="text1"/>
                <w:sz w:val="24"/>
                <w:szCs w:val="24"/>
              </w:rPr>
              <w:t>-1</w:t>
            </w:r>
            <w:r w:rsidRPr="00B9609C">
              <w:rPr>
                <w:rFonts w:hAnsi="標楷體" w:hint="eastAsia"/>
                <w:color w:val="000000" w:themeColor="text1"/>
                <w:sz w:val="24"/>
                <w:szCs w:val="24"/>
              </w:rPr>
              <w:lastRenderedPageBreak/>
              <w:t>080225</w:t>
            </w:r>
          </w:p>
        </w:tc>
        <w:tc>
          <w:tcPr>
            <w:tcW w:w="1134" w:type="dxa"/>
            <w:vAlign w:val="center"/>
          </w:tcPr>
          <w:p w:rsidR="001D1E9F" w:rsidRPr="00B9609C" w:rsidRDefault="001D1E9F" w:rsidP="00A362A5">
            <w:pPr>
              <w:jc w:val="left"/>
              <w:rPr>
                <w:rFonts w:hAnsi="標楷體"/>
                <w:color w:val="000000" w:themeColor="text1"/>
                <w:sz w:val="24"/>
                <w:szCs w:val="24"/>
              </w:rPr>
            </w:pPr>
            <w:r w:rsidRPr="00B9609C">
              <w:rPr>
                <w:rFonts w:hAnsi="標楷體" w:hint="eastAsia"/>
                <w:color w:val="000000" w:themeColor="text1"/>
                <w:sz w:val="24"/>
                <w:szCs w:val="24"/>
              </w:rPr>
              <w:lastRenderedPageBreak/>
              <w:t>高員於108年3月25日出監</w:t>
            </w:r>
          </w:p>
        </w:tc>
        <w:tc>
          <w:tcPr>
            <w:tcW w:w="1672" w:type="dxa"/>
            <w:vAlign w:val="center"/>
          </w:tcPr>
          <w:p w:rsidR="001D1E9F" w:rsidRPr="00B9609C" w:rsidRDefault="001D1E9F" w:rsidP="001D1E9F">
            <w:pPr>
              <w:spacing w:line="240" w:lineRule="exact"/>
              <w:rPr>
                <w:rFonts w:hAnsi="標楷體"/>
                <w:color w:val="000000" w:themeColor="text1"/>
                <w:sz w:val="24"/>
                <w:szCs w:val="24"/>
              </w:rPr>
            </w:pPr>
          </w:p>
        </w:tc>
        <w:tc>
          <w:tcPr>
            <w:tcW w:w="1134"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t>無懼曠症之恐慌症</w:t>
            </w:r>
          </w:p>
        </w:tc>
        <w:tc>
          <w:tcPr>
            <w:tcW w:w="1701" w:type="dxa"/>
            <w:vAlign w:val="center"/>
          </w:tcPr>
          <w:p w:rsidR="001D1E9F" w:rsidRPr="00B9609C" w:rsidRDefault="001D1E9F" w:rsidP="00CD428F">
            <w:pPr>
              <w:spacing w:line="240" w:lineRule="exact"/>
              <w:ind w:left="260" w:hangingChars="100" w:hanging="260"/>
              <w:rPr>
                <w:rFonts w:hAnsi="標楷體"/>
                <w:color w:val="000000" w:themeColor="text1"/>
                <w:sz w:val="24"/>
                <w:szCs w:val="24"/>
              </w:rPr>
            </w:pPr>
          </w:p>
        </w:tc>
      </w:tr>
      <w:tr w:rsidR="00F01395" w:rsidRPr="00B9609C" w:rsidTr="00445F40">
        <w:trPr>
          <w:trHeight w:val="1134"/>
        </w:trPr>
        <w:tc>
          <w:tcPr>
            <w:tcW w:w="341" w:type="dxa"/>
            <w:vAlign w:val="center"/>
          </w:tcPr>
          <w:p w:rsidR="001D1E9F" w:rsidRPr="00B9609C" w:rsidRDefault="001D1E9F" w:rsidP="00A362A5">
            <w:pPr>
              <w:overflowPunct/>
              <w:autoSpaceDE/>
              <w:autoSpaceDN/>
              <w:jc w:val="center"/>
              <w:rPr>
                <w:rFonts w:hAnsi="標楷體"/>
                <w:color w:val="000000" w:themeColor="text1"/>
                <w:sz w:val="24"/>
                <w:szCs w:val="24"/>
              </w:rPr>
            </w:pPr>
            <w:r w:rsidRPr="00B9609C">
              <w:rPr>
                <w:rFonts w:hAnsi="標楷體"/>
                <w:color w:val="000000" w:themeColor="text1"/>
                <w:sz w:val="24"/>
                <w:szCs w:val="24"/>
              </w:rPr>
              <w:lastRenderedPageBreak/>
              <w:t>0095</w:t>
            </w:r>
          </w:p>
        </w:tc>
        <w:tc>
          <w:tcPr>
            <w:tcW w:w="425" w:type="dxa"/>
            <w:vAlign w:val="center"/>
          </w:tcPr>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李</w:t>
            </w:r>
            <w:r w:rsidRPr="00B9609C">
              <w:rPr>
                <w:rFonts w:hAnsi="標楷體" w:hint="eastAsia"/>
                <w:color w:val="000000" w:themeColor="text1"/>
                <w:sz w:val="24"/>
                <w:szCs w:val="24"/>
              </w:rPr>
              <w:t>○○</w:t>
            </w:r>
          </w:p>
        </w:tc>
        <w:tc>
          <w:tcPr>
            <w:tcW w:w="1420" w:type="dxa"/>
            <w:vAlign w:val="center"/>
          </w:tcPr>
          <w:p w:rsidR="001D1E9F" w:rsidRPr="00B9609C" w:rsidRDefault="00050ACF" w:rsidP="00A362A5">
            <w:pPr>
              <w:jc w:val="center"/>
              <w:rPr>
                <w:rFonts w:hAnsi="標楷體"/>
                <w:color w:val="000000" w:themeColor="text1"/>
                <w:sz w:val="24"/>
                <w:szCs w:val="24"/>
              </w:rPr>
            </w:pPr>
            <w:r w:rsidRPr="00B9609C">
              <w:rPr>
                <w:rFonts w:hAnsi="標楷體" w:hint="eastAsia"/>
                <w:color w:val="000000" w:themeColor="text1"/>
                <w:sz w:val="24"/>
                <w:szCs w:val="24"/>
              </w:rPr>
              <w:t>臺</w:t>
            </w:r>
            <w:r w:rsidR="001D1E9F" w:rsidRPr="00B9609C">
              <w:rPr>
                <w:rFonts w:hAnsi="標楷體" w:hint="eastAsia"/>
                <w:color w:val="000000" w:themeColor="text1"/>
                <w:sz w:val="24"/>
                <w:szCs w:val="24"/>
              </w:rPr>
              <w:t>北監獄</w:t>
            </w:r>
          </w:p>
        </w:tc>
        <w:tc>
          <w:tcPr>
            <w:tcW w:w="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3</w:t>
            </w:r>
          </w:p>
        </w:tc>
        <w:tc>
          <w:tcPr>
            <w:tcW w:w="1279"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0960117</w:t>
            </w:r>
            <w:r w:rsidRPr="00B9609C">
              <w:rPr>
                <w:rFonts w:hAnsi="標楷體"/>
                <w:color w:val="000000" w:themeColor="text1"/>
                <w:sz w:val="24"/>
                <w:szCs w:val="24"/>
              </w:rPr>
              <w:t>-0960307</w:t>
            </w:r>
          </w:p>
        </w:tc>
        <w:tc>
          <w:tcPr>
            <w:tcW w:w="1134" w:type="dxa"/>
            <w:vAlign w:val="center"/>
          </w:tcPr>
          <w:p w:rsidR="001D1E9F" w:rsidRPr="00B9609C" w:rsidRDefault="001D1E9F" w:rsidP="00A362A5">
            <w:pPr>
              <w:jc w:val="left"/>
              <w:rPr>
                <w:rFonts w:hAnsi="標楷體"/>
                <w:color w:val="000000" w:themeColor="text1"/>
                <w:sz w:val="24"/>
                <w:szCs w:val="24"/>
              </w:rPr>
            </w:pPr>
            <w:r w:rsidRPr="00B9609C">
              <w:rPr>
                <w:rFonts w:hAnsi="標楷體" w:hint="eastAsia"/>
                <w:color w:val="000000" w:themeColor="text1"/>
                <w:sz w:val="24"/>
                <w:szCs w:val="24"/>
              </w:rPr>
              <w:t>李員於108年6月28日出監</w:t>
            </w:r>
          </w:p>
        </w:tc>
        <w:tc>
          <w:tcPr>
            <w:tcW w:w="1672" w:type="dxa"/>
            <w:vAlign w:val="center"/>
          </w:tcPr>
          <w:p w:rsidR="001D1E9F" w:rsidRPr="00B9609C" w:rsidRDefault="001D1E9F" w:rsidP="001D1E9F">
            <w:pPr>
              <w:spacing w:line="240" w:lineRule="exact"/>
              <w:rPr>
                <w:rFonts w:hAnsi="標楷體"/>
                <w:color w:val="000000" w:themeColor="text1"/>
                <w:sz w:val="24"/>
                <w:szCs w:val="24"/>
              </w:rPr>
            </w:pPr>
          </w:p>
        </w:tc>
        <w:tc>
          <w:tcPr>
            <w:tcW w:w="1134"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t>藥物性精神病，合併妄想</w:t>
            </w:r>
          </w:p>
        </w:tc>
        <w:tc>
          <w:tcPr>
            <w:tcW w:w="1701" w:type="dxa"/>
            <w:vAlign w:val="center"/>
          </w:tcPr>
          <w:p w:rsidR="001D1E9F" w:rsidRPr="00B9609C" w:rsidRDefault="001D1E9F" w:rsidP="00CD428F">
            <w:pPr>
              <w:spacing w:line="240" w:lineRule="exact"/>
              <w:ind w:left="260" w:hangingChars="100" w:hanging="260"/>
              <w:rPr>
                <w:rFonts w:hAnsi="標楷體"/>
                <w:color w:val="000000" w:themeColor="text1"/>
                <w:sz w:val="24"/>
                <w:szCs w:val="24"/>
              </w:rPr>
            </w:pPr>
          </w:p>
        </w:tc>
      </w:tr>
      <w:tr w:rsidR="00F01395" w:rsidRPr="00B9609C" w:rsidTr="00445F40">
        <w:trPr>
          <w:trHeight w:val="1134"/>
        </w:trPr>
        <w:tc>
          <w:tcPr>
            <w:tcW w:w="341" w:type="dxa"/>
            <w:vAlign w:val="center"/>
          </w:tcPr>
          <w:p w:rsidR="001D1E9F" w:rsidRPr="00B9609C" w:rsidRDefault="001D1E9F" w:rsidP="00A362A5">
            <w:pPr>
              <w:overflowPunct/>
              <w:autoSpaceDE/>
              <w:autoSpaceDN/>
              <w:jc w:val="center"/>
              <w:rPr>
                <w:rFonts w:hAnsi="標楷體"/>
                <w:color w:val="000000" w:themeColor="text1"/>
                <w:sz w:val="24"/>
                <w:szCs w:val="24"/>
              </w:rPr>
            </w:pPr>
            <w:r w:rsidRPr="00B9609C">
              <w:rPr>
                <w:rFonts w:hAnsi="標楷體"/>
                <w:color w:val="000000" w:themeColor="text1"/>
                <w:sz w:val="24"/>
                <w:szCs w:val="24"/>
              </w:rPr>
              <w:t>0165</w:t>
            </w:r>
          </w:p>
        </w:tc>
        <w:tc>
          <w:tcPr>
            <w:tcW w:w="425" w:type="dxa"/>
            <w:vAlign w:val="center"/>
          </w:tcPr>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許</w:t>
            </w:r>
            <w:r w:rsidRPr="00B9609C">
              <w:rPr>
                <w:rFonts w:hAnsi="標楷體" w:hint="eastAsia"/>
                <w:color w:val="000000" w:themeColor="text1"/>
                <w:sz w:val="24"/>
                <w:szCs w:val="24"/>
              </w:rPr>
              <w:t>○○</w:t>
            </w:r>
          </w:p>
        </w:tc>
        <w:tc>
          <w:tcPr>
            <w:tcW w:w="1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綠島監獄</w:t>
            </w:r>
          </w:p>
        </w:tc>
        <w:tc>
          <w:tcPr>
            <w:tcW w:w="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21</w:t>
            </w:r>
          </w:p>
        </w:tc>
        <w:tc>
          <w:tcPr>
            <w:tcW w:w="1279"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1010424</w:t>
            </w:r>
            <w:r w:rsidRPr="00B9609C">
              <w:rPr>
                <w:rFonts w:hAnsi="標楷體"/>
                <w:color w:val="000000" w:themeColor="text1"/>
                <w:sz w:val="24"/>
                <w:szCs w:val="24"/>
              </w:rPr>
              <w:t>-1080826</w:t>
            </w:r>
          </w:p>
        </w:tc>
        <w:tc>
          <w:tcPr>
            <w:tcW w:w="1134"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法務部矯正署綠島監獄</w:t>
            </w:r>
          </w:p>
        </w:tc>
        <w:tc>
          <w:tcPr>
            <w:tcW w:w="1672" w:type="dxa"/>
            <w:vAlign w:val="center"/>
          </w:tcPr>
          <w:p w:rsidR="001D1E9F" w:rsidRPr="00B9609C" w:rsidRDefault="001D1E9F" w:rsidP="00A362A5">
            <w:pPr>
              <w:spacing w:line="240" w:lineRule="exact"/>
              <w:jc w:val="center"/>
              <w:rPr>
                <w:rFonts w:hAnsi="標楷體"/>
                <w:color w:val="000000" w:themeColor="text1"/>
                <w:sz w:val="24"/>
                <w:szCs w:val="24"/>
              </w:rPr>
            </w:pPr>
            <w:r w:rsidRPr="00B9609C">
              <w:rPr>
                <w:rFonts w:hAnsi="標楷體"/>
                <w:color w:val="000000" w:themeColor="text1"/>
                <w:sz w:val="24"/>
                <w:szCs w:val="24"/>
              </w:rPr>
              <w:t>「</w:t>
            </w:r>
            <w:r w:rsidRPr="00B9609C">
              <w:rPr>
                <w:rFonts w:hAnsi="標楷體" w:hint="eastAsia"/>
                <w:color w:val="000000" w:themeColor="text1"/>
                <w:sz w:val="24"/>
                <w:szCs w:val="24"/>
              </w:rPr>
              <w:t>否</w:t>
            </w:r>
            <w:r w:rsidRPr="00B9609C">
              <w:rPr>
                <w:rFonts w:hAnsi="標楷體"/>
                <w:color w:val="000000" w:themeColor="text1"/>
                <w:sz w:val="24"/>
                <w:szCs w:val="24"/>
              </w:rPr>
              <w:t>」</w:t>
            </w:r>
          </w:p>
        </w:tc>
        <w:tc>
          <w:tcPr>
            <w:tcW w:w="1134"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t>非物質或生理狀況所致之精神病、情感疾患/高血壓</w:t>
            </w:r>
          </w:p>
        </w:tc>
        <w:tc>
          <w:tcPr>
            <w:tcW w:w="1701" w:type="dxa"/>
            <w:vAlign w:val="center"/>
          </w:tcPr>
          <w:p w:rsidR="001D1E9F" w:rsidRPr="00B9609C" w:rsidRDefault="001D1E9F" w:rsidP="00CD428F">
            <w:pPr>
              <w:spacing w:line="240" w:lineRule="exact"/>
              <w:ind w:left="260" w:hangingChars="100" w:hanging="260"/>
              <w:rPr>
                <w:rFonts w:hAnsi="標楷體"/>
                <w:color w:val="000000" w:themeColor="text1"/>
                <w:sz w:val="24"/>
                <w:szCs w:val="24"/>
              </w:rPr>
            </w:pPr>
          </w:p>
        </w:tc>
      </w:tr>
      <w:tr w:rsidR="00F01395" w:rsidRPr="00B9609C" w:rsidTr="00445F40">
        <w:trPr>
          <w:trHeight w:val="1134"/>
        </w:trPr>
        <w:tc>
          <w:tcPr>
            <w:tcW w:w="341" w:type="dxa"/>
            <w:vAlign w:val="center"/>
          </w:tcPr>
          <w:p w:rsidR="001D1E9F" w:rsidRPr="00B9609C" w:rsidRDefault="001D1E9F" w:rsidP="00A362A5">
            <w:pPr>
              <w:overflowPunct/>
              <w:autoSpaceDE/>
              <w:autoSpaceDN/>
              <w:jc w:val="center"/>
              <w:rPr>
                <w:rFonts w:hAnsi="標楷體"/>
                <w:color w:val="000000" w:themeColor="text1"/>
                <w:sz w:val="24"/>
                <w:szCs w:val="24"/>
              </w:rPr>
            </w:pPr>
            <w:r w:rsidRPr="00B9609C">
              <w:rPr>
                <w:rFonts w:hAnsi="標楷體"/>
                <w:color w:val="000000" w:themeColor="text1"/>
                <w:sz w:val="24"/>
                <w:szCs w:val="24"/>
              </w:rPr>
              <w:t>0077</w:t>
            </w:r>
          </w:p>
        </w:tc>
        <w:tc>
          <w:tcPr>
            <w:tcW w:w="425" w:type="dxa"/>
            <w:vAlign w:val="center"/>
          </w:tcPr>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胡</w:t>
            </w:r>
            <w:r w:rsidRPr="00B9609C">
              <w:rPr>
                <w:rFonts w:hAnsi="標楷體" w:hint="eastAsia"/>
                <w:color w:val="000000" w:themeColor="text1"/>
                <w:sz w:val="24"/>
                <w:szCs w:val="24"/>
              </w:rPr>
              <w:t>○○</w:t>
            </w:r>
          </w:p>
        </w:tc>
        <w:tc>
          <w:tcPr>
            <w:tcW w:w="1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高雄二監</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屏東監獄</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岩灣技訓所</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綠島監獄</w:t>
            </w:r>
          </w:p>
        </w:tc>
        <w:tc>
          <w:tcPr>
            <w:tcW w:w="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9</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32</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21</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20</w:t>
            </w:r>
          </w:p>
        </w:tc>
        <w:tc>
          <w:tcPr>
            <w:tcW w:w="1279"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1000713-</w:t>
            </w:r>
            <w:r w:rsidRPr="00B9609C">
              <w:rPr>
                <w:rFonts w:hAnsi="標楷體"/>
                <w:color w:val="000000" w:themeColor="text1"/>
                <w:sz w:val="24"/>
                <w:szCs w:val="24"/>
              </w:rPr>
              <w:t>1001019</w:t>
            </w:r>
          </w:p>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1001109-1020115</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1020515-1060504</w:t>
            </w:r>
          </w:p>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1060703-1080812</w:t>
            </w:r>
          </w:p>
        </w:tc>
        <w:tc>
          <w:tcPr>
            <w:tcW w:w="1134"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法務部矯正署綠島監獄</w:t>
            </w:r>
          </w:p>
        </w:tc>
        <w:tc>
          <w:tcPr>
            <w:tcW w:w="1672"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t>「是」，依監獄行刑法第16條第3款「惡性重大顯有影響他人之虞者，予以獨居」規定辦理。經每月提調查分類委員會審議，再提監務會議決議通過。</w:t>
            </w:r>
          </w:p>
        </w:tc>
        <w:tc>
          <w:tcPr>
            <w:tcW w:w="1134"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t>情感疾患、焦慮症</w:t>
            </w:r>
          </w:p>
        </w:tc>
        <w:tc>
          <w:tcPr>
            <w:tcW w:w="1701" w:type="dxa"/>
            <w:vAlign w:val="center"/>
          </w:tcPr>
          <w:p w:rsidR="001D1E9F" w:rsidRPr="00B9609C" w:rsidRDefault="001D1E9F" w:rsidP="00CD428F">
            <w:pPr>
              <w:spacing w:line="240" w:lineRule="exact"/>
              <w:rPr>
                <w:rFonts w:hAnsi="標楷體"/>
                <w:color w:val="000000" w:themeColor="text1"/>
                <w:sz w:val="24"/>
                <w:szCs w:val="24"/>
              </w:rPr>
            </w:pPr>
            <w:r w:rsidRPr="00B9609C">
              <w:rPr>
                <w:rFonts w:hAnsi="標楷體" w:hint="eastAsia"/>
                <w:color w:val="000000" w:themeColor="text1"/>
                <w:sz w:val="24"/>
                <w:szCs w:val="24"/>
              </w:rPr>
              <w:t>獨居名冊每月滾動式檢討，審酌胡員是否有繼續維持獨居之法定事由、身心狀況、群居意願等綜合判斷。</w:t>
            </w:r>
          </w:p>
        </w:tc>
      </w:tr>
      <w:tr w:rsidR="00F01395" w:rsidRPr="00B9609C" w:rsidTr="00445F40">
        <w:trPr>
          <w:trHeight w:val="1134"/>
        </w:trPr>
        <w:tc>
          <w:tcPr>
            <w:tcW w:w="341" w:type="dxa"/>
            <w:vAlign w:val="center"/>
          </w:tcPr>
          <w:p w:rsidR="001D1E9F" w:rsidRPr="00B9609C" w:rsidRDefault="001D1E9F" w:rsidP="00A362A5">
            <w:pPr>
              <w:overflowPunct/>
              <w:autoSpaceDE/>
              <w:autoSpaceDN/>
              <w:jc w:val="center"/>
              <w:rPr>
                <w:rFonts w:hAnsi="標楷體"/>
                <w:color w:val="000000" w:themeColor="text1"/>
                <w:sz w:val="24"/>
                <w:szCs w:val="24"/>
              </w:rPr>
            </w:pPr>
            <w:r w:rsidRPr="00B9609C">
              <w:rPr>
                <w:rFonts w:hAnsi="標楷體"/>
                <w:color w:val="000000" w:themeColor="text1"/>
                <w:sz w:val="24"/>
                <w:szCs w:val="24"/>
              </w:rPr>
              <w:t>0142</w:t>
            </w:r>
          </w:p>
        </w:tc>
        <w:tc>
          <w:tcPr>
            <w:tcW w:w="425" w:type="dxa"/>
            <w:vAlign w:val="center"/>
          </w:tcPr>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許</w:t>
            </w:r>
            <w:r w:rsidRPr="00B9609C">
              <w:rPr>
                <w:rFonts w:hAnsi="標楷體" w:hint="eastAsia"/>
                <w:color w:val="000000" w:themeColor="text1"/>
                <w:sz w:val="24"/>
                <w:szCs w:val="24"/>
              </w:rPr>
              <w:t>○○</w:t>
            </w:r>
          </w:p>
        </w:tc>
        <w:tc>
          <w:tcPr>
            <w:tcW w:w="1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高雄二監</w:t>
            </w:r>
          </w:p>
        </w:tc>
        <w:tc>
          <w:tcPr>
            <w:tcW w:w="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2</w:t>
            </w:r>
          </w:p>
        </w:tc>
        <w:tc>
          <w:tcPr>
            <w:tcW w:w="1279"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1000818/1050906</w:t>
            </w:r>
          </w:p>
        </w:tc>
        <w:tc>
          <w:tcPr>
            <w:tcW w:w="1134"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法務部矯正署綠島監獄</w:t>
            </w:r>
          </w:p>
        </w:tc>
        <w:tc>
          <w:tcPr>
            <w:tcW w:w="1672"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t>「是」，依監獄行刑法第16條第3款「惡性重大顯有影響他人之虞者，予以獨居」規定辦理。經每月提調查分類委員會審議，再提監務會議決議通過。</w:t>
            </w:r>
          </w:p>
        </w:tc>
        <w:tc>
          <w:tcPr>
            <w:tcW w:w="1134"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t>未明示之環境適應障礙</w:t>
            </w:r>
          </w:p>
        </w:tc>
        <w:tc>
          <w:tcPr>
            <w:tcW w:w="1701" w:type="dxa"/>
            <w:vAlign w:val="center"/>
          </w:tcPr>
          <w:p w:rsidR="001D1E9F" w:rsidRPr="00B9609C" w:rsidRDefault="001D1E9F" w:rsidP="00CD428F">
            <w:pPr>
              <w:spacing w:line="24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1.許員不服管教或與其他收容人有言語衝突時，會以吞食原子筆內小彈簧、硬幣等小物表達不滿；拒絕精神科門診藥物醫療，但可施以輔導晤談協助情緒穩定。</w:t>
            </w:r>
          </w:p>
          <w:p w:rsidR="001D1E9F" w:rsidRPr="00B9609C" w:rsidRDefault="001D1E9F" w:rsidP="00CD428F">
            <w:pPr>
              <w:spacing w:line="24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2.獨居名冊每月滾動式檢討，審酌許員是否有繼續維持獨居之法定事由、身心狀況、群居意願等綜合判斷。</w:t>
            </w:r>
          </w:p>
        </w:tc>
      </w:tr>
      <w:tr w:rsidR="00F01395" w:rsidRPr="00B9609C" w:rsidTr="00445F40">
        <w:trPr>
          <w:trHeight w:val="1134"/>
        </w:trPr>
        <w:tc>
          <w:tcPr>
            <w:tcW w:w="341" w:type="dxa"/>
            <w:vAlign w:val="center"/>
          </w:tcPr>
          <w:p w:rsidR="001D1E9F" w:rsidRPr="00B9609C" w:rsidRDefault="001D1E9F" w:rsidP="00A362A5">
            <w:pPr>
              <w:overflowPunct/>
              <w:autoSpaceDE/>
              <w:autoSpaceDN/>
              <w:jc w:val="center"/>
              <w:rPr>
                <w:rFonts w:hAnsi="標楷體"/>
                <w:color w:val="000000" w:themeColor="text1"/>
                <w:sz w:val="24"/>
                <w:szCs w:val="24"/>
              </w:rPr>
            </w:pPr>
            <w:r w:rsidRPr="00B9609C">
              <w:rPr>
                <w:rFonts w:hAnsi="標楷體"/>
                <w:color w:val="000000" w:themeColor="text1"/>
                <w:sz w:val="24"/>
                <w:szCs w:val="24"/>
              </w:rPr>
              <w:lastRenderedPageBreak/>
              <w:t>0128</w:t>
            </w:r>
          </w:p>
        </w:tc>
        <w:tc>
          <w:tcPr>
            <w:tcW w:w="425" w:type="dxa"/>
            <w:vAlign w:val="center"/>
          </w:tcPr>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林</w:t>
            </w:r>
            <w:r w:rsidRPr="00B9609C">
              <w:rPr>
                <w:rFonts w:hAnsi="標楷體" w:hint="eastAsia"/>
                <w:color w:val="000000" w:themeColor="text1"/>
                <w:sz w:val="24"/>
                <w:szCs w:val="24"/>
              </w:rPr>
              <w:t>○○</w:t>
            </w:r>
          </w:p>
        </w:tc>
        <w:tc>
          <w:tcPr>
            <w:tcW w:w="1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高雄二監</w:t>
            </w:r>
          </w:p>
        </w:tc>
        <w:tc>
          <w:tcPr>
            <w:tcW w:w="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4</w:t>
            </w:r>
          </w:p>
        </w:tc>
        <w:tc>
          <w:tcPr>
            <w:tcW w:w="1279"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1020607</w:t>
            </w:r>
            <w:r w:rsidRPr="00B9609C">
              <w:rPr>
                <w:rFonts w:hAnsi="標楷體"/>
                <w:color w:val="000000" w:themeColor="text1"/>
                <w:sz w:val="24"/>
                <w:szCs w:val="24"/>
              </w:rPr>
              <w:t>-1020719</w:t>
            </w:r>
          </w:p>
        </w:tc>
        <w:tc>
          <w:tcPr>
            <w:tcW w:w="1134"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法務部矯正署臺東監獄</w:t>
            </w:r>
          </w:p>
        </w:tc>
        <w:tc>
          <w:tcPr>
            <w:tcW w:w="1672" w:type="dxa"/>
            <w:vAlign w:val="center"/>
          </w:tcPr>
          <w:p w:rsidR="001D1E9F" w:rsidRPr="00B9609C" w:rsidRDefault="001D1E9F" w:rsidP="001D1E9F">
            <w:pPr>
              <w:spacing w:line="240" w:lineRule="exact"/>
              <w:jc w:val="center"/>
              <w:rPr>
                <w:rFonts w:hAnsi="標楷體"/>
                <w:color w:val="000000" w:themeColor="text1"/>
                <w:sz w:val="24"/>
                <w:szCs w:val="24"/>
              </w:rPr>
            </w:pPr>
            <w:r w:rsidRPr="00B9609C">
              <w:rPr>
                <w:rFonts w:hAnsi="標楷體" w:hint="eastAsia"/>
                <w:color w:val="000000" w:themeColor="text1"/>
                <w:sz w:val="24"/>
                <w:szCs w:val="24"/>
              </w:rPr>
              <w:t>借提中</w:t>
            </w:r>
          </w:p>
        </w:tc>
        <w:tc>
          <w:tcPr>
            <w:tcW w:w="1134"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t>未明示之焦慮狀態</w:t>
            </w:r>
          </w:p>
        </w:tc>
        <w:tc>
          <w:tcPr>
            <w:tcW w:w="1701" w:type="dxa"/>
            <w:vAlign w:val="center"/>
          </w:tcPr>
          <w:p w:rsidR="001D1E9F" w:rsidRPr="00B9609C" w:rsidRDefault="001D1E9F" w:rsidP="00CD428F">
            <w:pPr>
              <w:spacing w:line="24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1.不認為自己有看診精神科門診醫療之需要；目前也未出現精神疾病症狀干擾在監生活。</w:t>
            </w:r>
          </w:p>
          <w:p w:rsidR="001D1E9F" w:rsidRPr="00B9609C" w:rsidRDefault="001D1E9F" w:rsidP="00CD428F">
            <w:pPr>
              <w:spacing w:line="24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2.108年8月28日臺東地院借提。</w:t>
            </w:r>
          </w:p>
        </w:tc>
      </w:tr>
      <w:tr w:rsidR="00F01395" w:rsidRPr="00B9609C" w:rsidTr="00445F40">
        <w:trPr>
          <w:trHeight w:val="1134"/>
        </w:trPr>
        <w:tc>
          <w:tcPr>
            <w:tcW w:w="341" w:type="dxa"/>
            <w:vAlign w:val="center"/>
          </w:tcPr>
          <w:p w:rsidR="001D1E9F" w:rsidRPr="00B9609C" w:rsidRDefault="001D1E9F" w:rsidP="00A362A5">
            <w:pPr>
              <w:overflowPunct/>
              <w:autoSpaceDE/>
              <w:autoSpaceDN/>
              <w:jc w:val="center"/>
              <w:rPr>
                <w:rFonts w:hAnsi="標楷體"/>
                <w:color w:val="000000" w:themeColor="text1"/>
                <w:sz w:val="24"/>
                <w:szCs w:val="24"/>
              </w:rPr>
            </w:pPr>
            <w:r w:rsidRPr="00B9609C">
              <w:rPr>
                <w:rFonts w:hAnsi="標楷體"/>
                <w:color w:val="000000" w:themeColor="text1"/>
                <w:sz w:val="24"/>
                <w:szCs w:val="24"/>
              </w:rPr>
              <w:t>0127</w:t>
            </w:r>
          </w:p>
        </w:tc>
        <w:tc>
          <w:tcPr>
            <w:tcW w:w="425" w:type="dxa"/>
            <w:vAlign w:val="center"/>
          </w:tcPr>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陳</w:t>
            </w:r>
            <w:r w:rsidRPr="00B9609C">
              <w:rPr>
                <w:rFonts w:hAnsi="標楷體" w:hint="eastAsia"/>
                <w:color w:val="000000" w:themeColor="text1"/>
                <w:sz w:val="24"/>
                <w:szCs w:val="24"/>
              </w:rPr>
              <w:t>○○</w:t>
            </w:r>
          </w:p>
        </w:tc>
        <w:tc>
          <w:tcPr>
            <w:tcW w:w="1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高雄二監</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綠島監獄</w:t>
            </w:r>
          </w:p>
        </w:tc>
        <w:tc>
          <w:tcPr>
            <w:tcW w:w="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14</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16</w:t>
            </w:r>
          </w:p>
        </w:tc>
        <w:tc>
          <w:tcPr>
            <w:tcW w:w="1279"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1031016</w:t>
            </w:r>
            <w:r w:rsidRPr="00B9609C">
              <w:rPr>
                <w:rFonts w:hAnsi="標楷體"/>
                <w:color w:val="000000" w:themeColor="text1"/>
                <w:sz w:val="24"/>
                <w:szCs w:val="24"/>
              </w:rPr>
              <w:t>-1041027</w:t>
            </w:r>
          </w:p>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1060313-1080812</w:t>
            </w:r>
          </w:p>
        </w:tc>
        <w:tc>
          <w:tcPr>
            <w:tcW w:w="1134"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法務部矯正署綠島監獄</w:t>
            </w:r>
          </w:p>
        </w:tc>
        <w:tc>
          <w:tcPr>
            <w:tcW w:w="1672"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t>「是」，依監獄行刑法第16條第3款「惡性重大顯有影響他人之虞者，予以獨居」規定辦理。經每月提調查分類委員會審議，再提監務會議決議通過。</w:t>
            </w:r>
          </w:p>
        </w:tc>
        <w:tc>
          <w:tcPr>
            <w:tcW w:w="1134"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t>適應疾患</w:t>
            </w:r>
          </w:p>
        </w:tc>
        <w:tc>
          <w:tcPr>
            <w:tcW w:w="1701" w:type="dxa"/>
            <w:vAlign w:val="center"/>
          </w:tcPr>
          <w:p w:rsidR="001D1E9F" w:rsidRPr="00B9609C" w:rsidRDefault="001D1E9F" w:rsidP="00CD428F">
            <w:pPr>
              <w:spacing w:line="240" w:lineRule="exact"/>
              <w:rPr>
                <w:rFonts w:hAnsi="標楷體"/>
                <w:color w:val="000000" w:themeColor="text1"/>
                <w:sz w:val="24"/>
                <w:szCs w:val="24"/>
              </w:rPr>
            </w:pPr>
            <w:r w:rsidRPr="00B9609C">
              <w:rPr>
                <w:rFonts w:hAnsi="標楷體" w:hint="eastAsia"/>
                <w:color w:val="000000" w:themeColor="text1"/>
                <w:sz w:val="24"/>
                <w:szCs w:val="24"/>
              </w:rPr>
              <w:t>獨居名冊每月滾動式檢討，審酌陳員是否有繼續維持獨居之法定事由、身心狀況、群居意願等綜合判斷。</w:t>
            </w:r>
          </w:p>
        </w:tc>
      </w:tr>
      <w:tr w:rsidR="00F01395" w:rsidRPr="00B9609C" w:rsidTr="00445F40">
        <w:trPr>
          <w:trHeight w:val="1134"/>
        </w:trPr>
        <w:tc>
          <w:tcPr>
            <w:tcW w:w="341" w:type="dxa"/>
            <w:vAlign w:val="center"/>
          </w:tcPr>
          <w:p w:rsidR="001D1E9F" w:rsidRPr="00B9609C" w:rsidRDefault="001D1E9F" w:rsidP="00A362A5">
            <w:pPr>
              <w:overflowPunct/>
              <w:autoSpaceDE/>
              <w:autoSpaceDN/>
              <w:jc w:val="center"/>
              <w:rPr>
                <w:rFonts w:hAnsi="標楷體"/>
                <w:color w:val="000000" w:themeColor="text1"/>
                <w:sz w:val="24"/>
                <w:szCs w:val="24"/>
              </w:rPr>
            </w:pPr>
            <w:r w:rsidRPr="00B9609C">
              <w:rPr>
                <w:rFonts w:hAnsi="標楷體"/>
                <w:color w:val="000000" w:themeColor="text1"/>
                <w:sz w:val="24"/>
                <w:szCs w:val="24"/>
              </w:rPr>
              <w:t>0099</w:t>
            </w:r>
          </w:p>
        </w:tc>
        <w:tc>
          <w:tcPr>
            <w:tcW w:w="425" w:type="dxa"/>
            <w:vAlign w:val="center"/>
          </w:tcPr>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吳</w:t>
            </w:r>
            <w:r w:rsidRPr="00B9609C">
              <w:rPr>
                <w:rFonts w:hAnsi="標楷體" w:hint="eastAsia"/>
                <w:color w:val="000000" w:themeColor="text1"/>
                <w:sz w:val="24"/>
                <w:szCs w:val="24"/>
              </w:rPr>
              <w:t>○○</w:t>
            </w:r>
          </w:p>
        </w:tc>
        <w:tc>
          <w:tcPr>
            <w:tcW w:w="1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綠島監獄</w:t>
            </w:r>
          </w:p>
        </w:tc>
        <w:tc>
          <w:tcPr>
            <w:tcW w:w="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9</w:t>
            </w:r>
          </w:p>
        </w:tc>
        <w:tc>
          <w:tcPr>
            <w:tcW w:w="1279"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1040316</w:t>
            </w:r>
            <w:r w:rsidRPr="00B9609C">
              <w:rPr>
                <w:rFonts w:hAnsi="標楷體"/>
                <w:color w:val="000000" w:themeColor="text1"/>
                <w:sz w:val="24"/>
                <w:szCs w:val="24"/>
              </w:rPr>
              <w:t>-1080520</w:t>
            </w:r>
          </w:p>
        </w:tc>
        <w:tc>
          <w:tcPr>
            <w:tcW w:w="1134"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法務部矯正署綠島監獄</w:t>
            </w:r>
          </w:p>
        </w:tc>
        <w:tc>
          <w:tcPr>
            <w:tcW w:w="1672" w:type="dxa"/>
            <w:vAlign w:val="center"/>
          </w:tcPr>
          <w:p w:rsidR="001D1E9F" w:rsidRPr="00B9609C" w:rsidRDefault="001D1E9F" w:rsidP="00A362A5">
            <w:pPr>
              <w:spacing w:line="240" w:lineRule="exact"/>
              <w:jc w:val="center"/>
              <w:rPr>
                <w:rFonts w:hAnsi="標楷體"/>
                <w:color w:val="000000" w:themeColor="text1"/>
                <w:sz w:val="24"/>
                <w:szCs w:val="24"/>
              </w:rPr>
            </w:pPr>
            <w:r w:rsidRPr="00B9609C">
              <w:rPr>
                <w:rFonts w:hAnsi="標楷體"/>
                <w:color w:val="000000" w:themeColor="text1"/>
                <w:sz w:val="24"/>
                <w:szCs w:val="24"/>
              </w:rPr>
              <w:t>「</w:t>
            </w:r>
            <w:r w:rsidRPr="00B9609C">
              <w:rPr>
                <w:rFonts w:hAnsi="標楷體" w:hint="eastAsia"/>
                <w:color w:val="000000" w:themeColor="text1"/>
                <w:sz w:val="24"/>
                <w:szCs w:val="24"/>
              </w:rPr>
              <w:t>否</w:t>
            </w:r>
            <w:r w:rsidRPr="00B9609C">
              <w:rPr>
                <w:rFonts w:hAnsi="標楷體"/>
                <w:color w:val="000000" w:themeColor="text1"/>
                <w:sz w:val="24"/>
                <w:szCs w:val="24"/>
              </w:rPr>
              <w:t>」</w:t>
            </w:r>
          </w:p>
        </w:tc>
        <w:tc>
          <w:tcPr>
            <w:tcW w:w="1134"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t>情感疾患</w:t>
            </w:r>
          </w:p>
        </w:tc>
        <w:tc>
          <w:tcPr>
            <w:tcW w:w="1701" w:type="dxa"/>
            <w:vAlign w:val="center"/>
          </w:tcPr>
          <w:p w:rsidR="001D1E9F" w:rsidRPr="00B9609C" w:rsidRDefault="001D1E9F" w:rsidP="00CD428F">
            <w:pPr>
              <w:spacing w:line="240" w:lineRule="exact"/>
              <w:rPr>
                <w:rFonts w:hAnsi="標楷體"/>
                <w:color w:val="000000" w:themeColor="text1"/>
                <w:sz w:val="24"/>
                <w:szCs w:val="24"/>
              </w:rPr>
            </w:pPr>
            <w:r w:rsidRPr="00B9609C">
              <w:rPr>
                <w:rFonts w:hAnsi="標楷體" w:cs="Microsoft JhengHei UI" w:hint="eastAsia"/>
                <w:color w:val="000000" w:themeColor="text1"/>
                <w:kern w:val="0"/>
                <w:sz w:val="24"/>
                <w:szCs w:val="24"/>
                <w:lang w:val="zh-TW"/>
              </w:rPr>
              <w:t>108年</w:t>
            </w:r>
            <w:r w:rsidRPr="00B9609C">
              <w:rPr>
                <w:rFonts w:hAnsi="標楷體" w:cs="Microsoft JhengHei UI"/>
                <w:color w:val="000000" w:themeColor="text1"/>
                <w:kern w:val="0"/>
                <w:sz w:val="24"/>
                <w:szCs w:val="24"/>
                <w:lang w:val="zh-TW"/>
              </w:rPr>
              <w:t>06</w:t>
            </w:r>
            <w:r w:rsidRPr="00B9609C">
              <w:rPr>
                <w:rFonts w:hAnsi="標楷體" w:cs="Microsoft JhengHei UI" w:hint="eastAsia"/>
                <w:color w:val="000000" w:themeColor="text1"/>
                <w:kern w:val="0"/>
                <w:sz w:val="24"/>
                <w:szCs w:val="24"/>
                <w:lang w:val="zh-TW"/>
              </w:rPr>
              <w:t>月</w:t>
            </w:r>
            <w:r w:rsidRPr="00B9609C">
              <w:rPr>
                <w:rFonts w:hAnsi="標楷體" w:cs="Microsoft JhengHei UI"/>
                <w:color w:val="000000" w:themeColor="text1"/>
                <w:kern w:val="0"/>
                <w:sz w:val="24"/>
                <w:szCs w:val="24"/>
                <w:lang w:val="zh-TW"/>
              </w:rPr>
              <w:t>17</w:t>
            </w:r>
            <w:r w:rsidRPr="00B9609C">
              <w:rPr>
                <w:rFonts w:hAnsi="標楷體" w:cs="Microsoft JhengHei UI" w:hint="eastAsia"/>
                <w:color w:val="000000" w:themeColor="text1"/>
                <w:kern w:val="0"/>
                <w:sz w:val="24"/>
                <w:szCs w:val="24"/>
                <w:lang w:val="zh-TW"/>
              </w:rPr>
              <w:t>日</w:t>
            </w:r>
            <w:r w:rsidRPr="00B9609C">
              <w:rPr>
                <w:rFonts w:hAnsi="標楷體" w:cs="Microsoft JhengHei UI" w:hint="eastAsia"/>
                <w:color w:val="000000" w:themeColor="text1"/>
                <w:kern w:val="0"/>
                <w:sz w:val="24"/>
                <w:szCs w:val="24"/>
              </w:rPr>
              <w:t>向精神科門診醫師表示要停止藥物治療，醫師同意。</w:t>
            </w:r>
          </w:p>
        </w:tc>
      </w:tr>
      <w:tr w:rsidR="00F01395" w:rsidRPr="00B9609C" w:rsidTr="00445F40">
        <w:trPr>
          <w:trHeight w:val="1134"/>
        </w:trPr>
        <w:tc>
          <w:tcPr>
            <w:tcW w:w="341" w:type="dxa"/>
            <w:vAlign w:val="center"/>
          </w:tcPr>
          <w:p w:rsidR="001D1E9F" w:rsidRPr="00B9609C" w:rsidRDefault="001D1E9F" w:rsidP="00A362A5">
            <w:pPr>
              <w:overflowPunct/>
              <w:autoSpaceDE/>
              <w:autoSpaceDN/>
              <w:jc w:val="center"/>
              <w:rPr>
                <w:rFonts w:hAnsi="標楷體"/>
                <w:color w:val="000000" w:themeColor="text1"/>
                <w:sz w:val="24"/>
                <w:szCs w:val="24"/>
              </w:rPr>
            </w:pPr>
            <w:r w:rsidRPr="00B9609C">
              <w:rPr>
                <w:rFonts w:hAnsi="標楷體"/>
                <w:color w:val="000000" w:themeColor="text1"/>
                <w:sz w:val="24"/>
                <w:szCs w:val="24"/>
              </w:rPr>
              <w:t>0137</w:t>
            </w:r>
          </w:p>
        </w:tc>
        <w:tc>
          <w:tcPr>
            <w:tcW w:w="425" w:type="dxa"/>
            <w:vAlign w:val="center"/>
          </w:tcPr>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黃</w:t>
            </w:r>
            <w:r w:rsidRPr="00B9609C">
              <w:rPr>
                <w:rFonts w:hAnsi="標楷體" w:hint="eastAsia"/>
                <w:color w:val="000000" w:themeColor="text1"/>
                <w:sz w:val="24"/>
                <w:szCs w:val="24"/>
              </w:rPr>
              <w:t>○○</w:t>
            </w:r>
          </w:p>
        </w:tc>
        <w:tc>
          <w:tcPr>
            <w:tcW w:w="1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嘉義監獄</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綠島監獄</w:t>
            </w:r>
          </w:p>
        </w:tc>
        <w:tc>
          <w:tcPr>
            <w:tcW w:w="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10</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17</w:t>
            </w:r>
          </w:p>
        </w:tc>
        <w:tc>
          <w:tcPr>
            <w:tcW w:w="1279"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1010222</w:t>
            </w:r>
            <w:r w:rsidRPr="00B9609C">
              <w:rPr>
                <w:rFonts w:hAnsi="標楷體"/>
                <w:color w:val="000000" w:themeColor="text1"/>
                <w:sz w:val="24"/>
                <w:szCs w:val="24"/>
              </w:rPr>
              <w:t>-1050128</w:t>
            </w:r>
          </w:p>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1050415</w:t>
            </w:r>
            <w:r w:rsidRPr="00B9609C">
              <w:rPr>
                <w:rFonts w:hAnsi="標楷體" w:hint="eastAsia"/>
                <w:color w:val="000000" w:themeColor="text1"/>
                <w:sz w:val="24"/>
                <w:szCs w:val="24"/>
              </w:rPr>
              <w:t>-1080826</w:t>
            </w:r>
          </w:p>
        </w:tc>
        <w:tc>
          <w:tcPr>
            <w:tcW w:w="1134"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法務部矯正署綠島監獄</w:t>
            </w:r>
          </w:p>
        </w:tc>
        <w:tc>
          <w:tcPr>
            <w:tcW w:w="1672" w:type="dxa"/>
            <w:vAlign w:val="center"/>
          </w:tcPr>
          <w:p w:rsidR="001D1E9F" w:rsidRPr="00B9609C" w:rsidRDefault="001D1E9F" w:rsidP="00A362A5">
            <w:pPr>
              <w:spacing w:line="240" w:lineRule="exact"/>
              <w:jc w:val="center"/>
              <w:rPr>
                <w:rFonts w:hAnsi="標楷體"/>
                <w:color w:val="000000" w:themeColor="text1"/>
                <w:sz w:val="24"/>
                <w:szCs w:val="24"/>
              </w:rPr>
            </w:pPr>
            <w:r w:rsidRPr="00B9609C">
              <w:rPr>
                <w:rFonts w:hAnsi="標楷體"/>
                <w:color w:val="000000" w:themeColor="text1"/>
                <w:sz w:val="24"/>
                <w:szCs w:val="24"/>
              </w:rPr>
              <w:t>「</w:t>
            </w:r>
            <w:r w:rsidRPr="00B9609C">
              <w:rPr>
                <w:rFonts w:hAnsi="標楷體" w:hint="eastAsia"/>
                <w:color w:val="000000" w:themeColor="text1"/>
                <w:sz w:val="24"/>
                <w:szCs w:val="24"/>
              </w:rPr>
              <w:t>否</w:t>
            </w:r>
            <w:r w:rsidRPr="00B9609C">
              <w:rPr>
                <w:rFonts w:hAnsi="標楷體"/>
                <w:color w:val="000000" w:themeColor="text1"/>
                <w:sz w:val="24"/>
                <w:szCs w:val="24"/>
              </w:rPr>
              <w:t>」</w:t>
            </w:r>
          </w:p>
        </w:tc>
        <w:tc>
          <w:tcPr>
            <w:tcW w:w="1134"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t>情感疾患、反社會人格疾患</w:t>
            </w:r>
          </w:p>
        </w:tc>
        <w:tc>
          <w:tcPr>
            <w:tcW w:w="1701" w:type="dxa"/>
            <w:vAlign w:val="center"/>
          </w:tcPr>
          <w:p w:rsidR="001D1E9F" w:rsidRPr="00B9609C" w:rsidRDefault="001D1E9F" w:rsidP="00B11996">
            <w:pPr>
              <w:wordWrap w:val="0"/>
              <w:spacing w:line="240" w:lineRule="exact"/>
              <w:jc w:val="left"/>
              <w:rPr>
                <w:rFonts w:hAnsi="標楷體"/>
                <w:color w:val="000000" w:themeColor="text1"/>
                <w:sz w:val="24"/>
                <w:szCs w:val="24"/>
              </w:rPr>
            </w:pPr>
            <w:r w:rsidRPr="00B9609C">
              <w:rPr>
                <w:rFonts w:hAnsi="標楷體" w:hint="eastAsia"/>
                <w:color w:val="000000" w:themeColor="text1"/>
                <w:sz w:val="24"/>
                <w:szCs w:val="24"/>
              </w:rPr>
              <w:t>黃員於</w:t>
            </w:r>
            <w:r w:rsidR="00CD428F" w:rsidRPr="00B9609C">
              <w:rPr>
                <w:rFonts w:hAnsi="標楷體" w:hint="eastAsia"/>
                <w:color w:val="000000" w:themeColor="text1"/>
                <w:sz w:val="24"/>
                <w:szCs w:val="24"/>
              </w:rPr>
              <w:t>1</w:t>
            </w:r>
            <w:r w:rsidRPr="00B9609C">
              <w:rPr>
                <w:rFonts w:hAnsi="標楷體" w:hint="eastAsia"/>
                <w:color w:val="000000" w:themeColor="text1"/>
                <w:sz w:val="24"/>
                <w:szCs w:val="24"/>
              </w:rPr>
              <w:t>050612</w:t>
            </w:r>
            <w:r w:rsidRPr="00B9609C">
              <w:rPr>
                <w:rFonts w:hAnsi="標楷體"/>
                <w:color w:val="000000" w:themeColor="text1"/>
                <w:sz w:val="24"/>
                <w:szCs w:val="24"/>
              </w:rPr>
              <w:t>-1050616</w:t>
            </w:r>
            <w:r w:rsidRPr="00B9609C">
              <w:rPr>
                <w:rFonts w:hAnsi="標楷體" w:hint="eastAsia"/>
                <w:color w:val="000000" w:themeColor="text1"/>
                <w:sz w:val="24"/>
                <w:szCs w:val="24"/>
              </w:rPr>
              <w:t>因精神病急性症狀與譫妄發作，曾戒送</w:t>
            </w:r>
            <w:r w:rsidR="00050ACF" w:rsidRPr="00B9609C">
              <w:rPr>
                <w:rFonts w:hAnsi="標楷體" w:hint="eastAsia"/>
                <w:color w:val="000000" w:themeColor="text1"/>
                <w:sz w:val="24"/>
                <w:szCs w:val="24"/>
              </w:rPr>
              <w:t>臺</w:t>
            </w:r>
            <w:r w:rsidRPr="00B9609C">
              <w:rPr>
                <w:rFonts w:hAnsi="標楷體" w:hint="eastAsia"/>
                <w:color w:val="000000" w:themeColor="text1"/>
                <w:sz w:val="24"/>
                <w:szCs w:val="24"/>
              </w:rPr>
              <w:t>東馬偕醫院住院治療</w:t>
            </w:r>
          </w:p>
        </w:tc>
      </w:tr>
      <w:tr w:rsidR="00F01395" w:rsidRPr="00B9609C" w:rsidTr="00445F40">
        <w:trPr>
          <w:trHeight w:val="1134"/>
        </w:trPr>
        <w:tc>
          <w:tcPr>
            <w:tcW w:w="341" w:type="dxa"/>
            <w:vAlign w:val="center"/>
          </w:tcPr>
          <w:p w:rsidR="001D1E9F" w:rsidRPr="00B9609C" w:rsidRDefault="001D1E9F" w:rsidP="00A362A5">
            <w:pPr>
              <w:overflowPunct/>
              <w:autoSpaceDE/>
              <w:autoSpaceDN/>
              <w:jc w:val="center"/>
              <w:rPr>
                <w:rFonts w:hAnsi="標楷體"/>
                <w:color w:val="000000" w:themeColor="text1"/>
                <w:sz w:val="24"/>
                <w:szCs w:val="24"/>
              </w:rPr>
            </w:pPr>
            <w:r w:rsidRPr="00B9609C">
              <w:rPr>
                <w:rFonts w:hAnsi="標楷體"/>
                <w:color w:val="000000" w:themeColor="text1"/>
                <w:sz w:val="24"/>
                <w:szCs w:val="24"/>
              </w:rPr>
              <w:t>0054</w:t>
            </w:r>
          </w:p>
        </w:tc>
        <w:tc>
          <w:tcPr>
            <w:tcW w:w="425" w:type="dxa"/>
            <w:vAlign w:val="center"/>
          </w:tcPr>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武</w:t>
            </w:r>
            <w:r w:rsidRPr="00B9609C">
              <w:rPr>
                <w:rFonts w:hAnsi="標楷體" w:hint="eastAsia"/>
                <w:color w:val="000000" w:themeColor="text1"/>
                <w:sz w:val="24"/>
                <w:szCs w:val="24"/>
              </w:rPr>
              <w:t>○○</w:t>
            </w:r>
          </w:p>
        </w:tc>
        <w:tc>
          <w:tcPr>
            <w:tcW w:w="1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臺北監獄</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綠島監獄</w:t>
            </w:r>
          </w:p>
        </w:tc>
        <w:tc>
          <w:tcPr>
            <w:tcW w:w="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8</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27</w:t>
            </w:r>
          </w:p>
        </w:tc>
        <w:tc>
          <w:tcPr>
            <w:tcW w:w="1279"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1050503</w:t>
            </w:r>
            <w:r w:rsidRPr="00B9609C">
              <w:rPr>
                <w:rFonts w:hAnsi="標楷體"/>
                <w:color w:val="000000" w:themeColor="text1"/>
                <w:sz w:val="24"/>
                <w:szCs w:val="24"/>
              </w:rPr>
              <w:t>-1050726</w:t>
            </w:r>
          </w:p>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1050829-</w:t>
            </w:r>
            <w:r w:rsidRPr="00B9609C">
              <w:rPr>
                <w:rFonts w:hAnsi="標楷體" w:hint="eastAsia"/>
                <w:color w:val="000000" w:themeColor="text1"/>
                <w:sz w:val="24"/>
                <w:szCs w:val="24"/>
              </w:rPr>
              <w:t>1080812</w:t>
            </w:r>
          </w:p>
        </w:tc>
        <w:tc>
          <w:tcPr>
            <w:tcW w:w="1134"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法務部矯正署綠島監獄</w:t>
            </w:r>
          </w:p>
        </w:tc>
        <w:tc>
          <w:tcPr>
            <w:tcW w:w="1672" w:type="dxa"/>
            <w:vAlign w:val="center"/>
          </w:tcPr>
          <w:p w:rsidR="001D1E9F" w:rsidRPr="00B9609C" w:rsidRDefault="001D1E9F" w:rsidP="00A362A5">
            <w:pPr>
              <w:spacing w:line="240" w:lineRule="exact"/>
              <w:jc w:val="center"/>
              <w:rPr>
                <w:rFonts w:hAnsi="標楷體"/>
                <w:color w:val="000000" w:themeColor="text1"/>
                <w:sz w:val="24"/>
                <w:szCs w:val="24"/>
              </w:rPr>
            </w:pPr>
            <w:r w:rsidRPr="00B9609C">
              <w:rPr>
                <w:rFonts w:hAnsi="標楷體"/>
                <w:color w:val="000000" w:themeColor="text1"/>
                <w:sz w:val="24"/>
                <w:szCs w:val="24"/>
              </w:rPr>
              <w:t>「</w:t>
            </w:r>
            <w:r w:rsidRPr="00B9609C">
              <w:rPr>
                <w:rFonts w:hAnsi="標楷體" w:hint="eastAsia"/>
                <w:color w:val="000000" w:themeColor="text1"/>
                <w:sz w:val="24"/>
                <w:szCs w:val="24"/>
              </w:rPr>
              <w:t>否</w:t>
            </w:r>
            <w:r w:rsidRPr="00B9609C">
              <w:rPr>
                <w:rFonts w:hAnsi="標楷體"/>
                <w:color w:val="000000" w:themeColor="text1"/>
                <w:sz w:val="24"/>
                <w:szCs w:val="24"/>
              </w:rPr>
              <w:t>」</w:t>
            </w:r>
          </w:p>
        </w:tc>
        <w:tc>
          <w:tcPr>
            <w:tcW w:w="1134"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t>非特定情緒障礙症</w:t>
            </w:r>
          </w:p>
        </w:tc>
        <w:tc>
          <w:tcPr>
            <w:tcW w:w="1701" w:type="dxa"/>
            <w:vAlign w:val="center"/>
          </w:tcPr>
          <w:p w:rsidR="001D1E9F" w:rsidRPr="00B9609C" w:rsidRDefault="001D1E9F" w:rsidP="00CD428F">
            <w:pPr>
              <w:spacing w:line="24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1.武員為越南籍收容人。</w:t>
            </w:r>
          </w:p>
          <w:p w:rsidR="001D1E9F" w:rsidRPr="00B9609C" w:rsidRDefault="001D1E9F" w:rsidP="00CD428F">
            <w:pPr>
              <w:spacing w:line="24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2.1070813</w:t>
            </w:r>
            <w:r w:rsidRPr="00B9609C">
              <w:rPr>
                <w:rFonts w:hAnsi="標楷體"/>
                <w:color w:val="000000" w:themeColor="text1"/>
                <w:sz w:val="24"/>
                <w:szCs w:val="24"/>
              </w:rPr>
              <w:t>-08</w:t>
            </w:r>
            <w:r w:rsidRPr="00B9609C">
              <w:rPr>
                <w:rFonts w:hAnsi="標楷體" w:hint="eastAsia"/>
                <w:color w:val="000000" w:themeColor="text1"/>
                <w:sz w:val="24"/>
                <w:szCs w:val="24"/>
              </w:rPr>
              <w:t>18因精神混亂、整夜不眠、脫光衣服等異常行為戒送部東醫院住院醫療。</w:t>
            </w:r>
          </w:p>
        </w:tc>
      </w:tr>
      <w:tr w:rsidR="00F01395" w:rsidRPr="00B9609C" w:rsidTr="00445F40">
        <w:trPr>
          <w:trHeight w:val="1134"/>
        </w:trPr>
        <w:tc>
          <w:tcPr>
            <w:tcW w:w="341" w:type="dxa"/>
            <w:vAlign w:val="center"/>
          </w:tcPr>
          <w:p w:rsidR="001D1E9F" w:rsidRPr="00B9609C" w:rsidRDefault="001D1E9F" w:rsidP="00A362A5">
            <w:pPr>
              <w:overflowPunct/>
              <w:autoSpaceDE/>
              <w:autoSpaceDN/>
              <w:jc w:val="center"/>
              <w:rPr>
                <w:rFonts w:hAnsi="標楷體"/>
                <w:color w:val="000000" w:themeColor="text1"/>
                <w:sz w:val="24"/>
                <w:szCs w:val="24"/>
              </w:rPr>
            </w:pPr>
            <w:r w:rsidRPr="00B9609C">
              <w:rPr>
                <w:rFonts w:hAnsi="標楷體"/>
                <w:color w:val="000000" w:themeColor="text1"/>
                <w:sz w:val="24"/>
                <w:szCs w:val="24"/>
              </w:rPr>
              <w:t>0</w:t>
            </w:r>
            <w:r w:rsidRPr="00B9609C">
              <w:rPr>
                <w:rFonts w:hAnsi="標楷體" w:hint="eastAsia"/>
                <w:color w:val="000000" w:themeColor="text1"/>
                <w:sz w:val="24"/>
                <w:szCs w:val="24"/>
              </w:rPr>
              <w:t>1</w:t>
            </w:r>
            <w:r w:rsidRPr="00B9609C">
              <w:rPr>
                <w:rFonts w:hAnsi="標楷體"/>
                <w:color w:val="000000" w:themeColor="text1"/>
                <w:sz w:val="24"/>
                <w:szCs w:val="24"/>
              </w:rPr>
              <w:t>00</w:t>
            </w:r>
          </w:p>
        </w:tc>
        <w:tc>
          <w:tcPr>
            <w:tcW w:w="425" w:type="dxa"/>
            <w:vAlign w:val="center"/>
          </w:tcPr>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劉</w:t>
            </w:r>
            <w:r w:rsidRPr="00B9609C">
              <w:rPr>
                <w:rFonts w:hAnsi="標楷體" w:hint="eastAsia"/>
                <w:color w:val="000000" w:themeColor="text1"/>
                <w:sz w:val="24"/>
                <w:szCs w:val="24"/>
              </w:rPr>
              <w:t>○○</w:t>
            </w:r>
          </w:p>
        </w:tc>
        <w:tc>
          <w:tcPr>
            <w:tcW w:w="1420" w:type="dxa"/>
            <w:vAlign w:val="center"/>
          </w:tcPr>
          <w:p w:rsidR="001D1E9F" w:rsidRPr="00B9609C" w:rsidRDefault="001D1E9F" w:rsidP="00A362A5">
            <w:pPr>
              <w:jc w:val="center"/>
              <w:rPr>
                <w:rFonts w:hAnsi="標楷體"/>
                <w:color w:val="000000" w:themeColor="text1"/>
                <w:sz w:val="24"/>
                <w:szCs w:val="24"/>
              </w:rPr>
            </w:pPr>
          </w:p>
        </w:tc>
        <w:tc>
          <w:tcPr>
            <w:tcW w:w="420" w:type="dxa"/>
            <w:vAlign w:val="center"/>
          </w:tcPr>
          <w:p w:rsidR="001D1E9F" w:rsidRPr="00B9609C" w:rsidRDefault="001D1E9F" w:rsidP="00A362A5">
            <w:pPr>
              <w:jc w:val="center"/>
              <w:rPr>
                <w:rFonts w:hAnsi="標楷體"/>
                <w:color w:val="000000" w:themeColor="text1"/>
                <w:sz w:val="24"/>
                <w:szCs w:val="24"/>
              </w:rPr>
            </w:pPr>
          </w:p>
        </w:tc>
        <w:tc>
          <w:tcPr>
            <w:tcW w:w="1279" w:type="dxa"/>
            <w:vAlign w:val="center"/>
          </w:tcPr>
          <w:p w:rsidR="001D1E9F" w:rsidRPr="00B9609C" w:rsidRDefault="001D1E9F" w:rsidP="00A362A5">
            <w:pPr>
              <w:jc w:val="center"/>
              <w:rPr>
                <w:rFonts w:hAnsi="標楷體"/>
                <w:color w:val="000000" w:themeColor="text1"/>
                <w:sz w:val="24"/>
                <w:szCs w:val="24"/>
              </w:rPr>
            </w:pPr>
          </w:p>
        </w:tc>
        <w:tc>
          <w:tcPr>
            <w:tcW w:w="1134"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法務部矯正署綠島監獄</w:t>
            </w:r>
          </w:p>
        </w:tc>
        <w:tc>
          <w:tcPr>
            <w:tcW w:w="1672"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t>「是」，依監獄行刑法第16條第3款「惡性重大顯有影響他人之虞者，予以獨居」規定辦理。經每月提調查分類委員會審議，再提監務會議決</w:t>
            </w:r>
            <w:r w:rsidRPr="00B9609C">
              <w:rPr>
                <w:rFonts w:hAnsi="標楷體" w:hint="eastAsia"/>
                <w:color w:val="000000" w:themeColor="text1"/>
                <w:sz w:val="24"/>
                <w:szCs w:val="24"/>
              </w:rPr>
              <w:lastRenderedPageBreak/>
              <w:t>議通過。</w:t>
            </w:r>
          </w:p>
        </w:tc>
        <w:tc>
          <w:tcPr>
            <w:tcW w:w="1134"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lastRenderedPageBreak/>
              <w:t>無慢性病痼疾</w:t>
            </w:r>
          </w:p>
        </w:tc>
        <w:tc>
          <w:tcPr>
            <w:tcW w:w="1701" w:type="dxa"/>
            <w:vAlign w:val="center"/>
          </w:tcPr>
          <w:p w:rsidR="001D1E9F" w:rsidRPr="00B9609C" w:rsidRDefault="001D1E9F" w:rsidP="00CD428F">
            <w:pPr>
              <w:spacing w:line="24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1.在監無精神疾病診斷與看診紀錄；目前也未出現精神疾病症狀干擾在監生活。</w:t>
            </w:r>
          </w:p>
          <w:p w:rsidR="001D1E9F" w:rsidRPr="00B9609C" w:rsidRDefault="001D1E9F" w:rsidP="00CD428F">
            <w:pPr>
              <w:spacing w:line="24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2.獨居名冊每月滾動式檢討，審酌劉</w:t>
            </w:r>
            <w:r w:rsidRPr="00B9609C">
              <w:rPr>
                <w:rFonts w:hAnsi="標楷體" w:hint="eastAsia"/>
                <w:color w:val="000000" w:themeColor="text1"/>
                <w:sz w:val="24"/>
                <w:szCs w:val="24"/>
              </w:rPr>
              <w:lastRenderedPageBreak/>
              <w:t>員是否有繼續維持獨居之法定事由、身心狀況、群居意願等綜合判斷。</w:t>
            </w:r>
          </w:p>
        </w:tc>
      </w:tr>
      <w:tr w:rsidR="00F01395" w:rsidRPr="00B9609C" w:rsidTr="00445F40">
        <w:trPr>
          <w:trHeight w:val="1134"/>
        </w:trPr>
        <w:tc>
          <w:tcPr>
            <w:tcW w:w="341" w:type="dxa"/>
            <w:vAlign w:val="center"/>
          </w:tcPr>
          <w:p w:rsidR="001D1E9F" w:rsidRPr="00B9609C" w:rsidRDefault="001D1E9F" w:rsidP="00A362A5">
            <w:pPr>
              <w:overflowPunct/>
              <w:autoSpaceDE/>
              <w:autoSpaceDN/>
              <w:jc w:val="center"/>
              <w:rPr>
                <w:rFonts w:hAnsi="標楷體"/>
                <w:color w:val="000000" w:themeColor="text1"/>
                <w:sz w:val="24"/>
                <w:szCs w:val="24"/>
              </w:rPr>
            </w:pPr>
            <w:r w:rsidRPr="00B9609C">
              <w:rPr>
                <w:rFonts w:hAnsi="標楷體"/>
                <w:color w:val="000000" w:themeColor="text1"/>
                <w:sz w:val="24"/>
                <w:szCs w:val="24"/>
              </w:rPr>
              <w:lastRenderedPageBreak/>
              <w:t>0108</w:t>
            </w:r>
          </w:p>
        </w:tc>
        <w:tc>
          <w:tcPr>
            <w:tcW w:w="425" w:type="dxa"/>
            <w:vAlign w:val="center"/>
          </w:tcPr>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張</w:t>
            </w:r>
            <w:r w:rsidRPr="00B9609C">
              <w:rPr>
                <w:rFonts w:hAnsi="標楷體" w:hint="eastAsia"/>
                <w:color w:val="000000" w:themeColor="text1"/>
                <w:sz w:val="24"/>
                <w:szCs w:val="24"/>
              </w:rPr>
              <w:t>○○</w:t>
            </w:r>
          </w:p>
        </w:tc>
        <w:tc>
          <w:tcPr>
            <w:tcW w:w="1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彰化監獄</w:t>
            </w:r>
          </w:p>
        </w:tc>
        <w:tc>
          <w:tcPr>
            <w:tcW w:w="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4</w:t>
            </w:r>
          </w:p>
        </w:tc>
        <w:tc>
          <w:tcPr>
            <w:tcW w:w="1279"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1050530</w:t>
            </w:r>
            <w:r w:rsidRPr="00B9609C">
              <w:rPr>
                <w:rFonts w:hAnsi="標楷體"/>
                <w:color w:val="000000" w:themeColor="text1"/>
                <w:sz w:val="24"/>
                <w:szCs w:val="24"/>
              </w:rPr>
              <w:t>-1050620</w:t>
            </w:r>
          </w:p>
        </w:tc>
        <w:tc>
          <w:tcPr>
            <w:tcW w:w="1134"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法務部矯正署綠島監獄</w:t>
            </w:r>
          </w:p>
        </w:tc>
        <w:tc>
          <w:tcPr>
            <w:tcW w:w="1672"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t>「是」，依監獄行刑法第16條第3款「惡性重大顯有影響他人之虞者，予以獨居」規定辦理。經每月提調查分類委員會審議，再提監務會議決議通過。</w:t>
            </w:r>
          </w:p>
        </w:tc>
        <w:tc>
          <w:tcPr>
            <w:tcW w:w="1134"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t>輕鬱症/消化性潰瘍</w:t>
            </w:r>
          </w:p>
        </w:tc>
        <w:tc>
          <w:tcPr>
            <w:tcW w:w="1701" w:type="dxa"/>
            <w:vAlign w:val="center"/>
          </w:tcPr>
          <w:p w:rsidR="001D1E9F" w:rsidRPr="00B9609C" w:rsidRDefault="001D1E9F" w:rsidP="00CD428F">
            <w:pPr>
              <w:spacing w:line="240" w:lineRule="exact"/>
              <w:ind w:left="260" w:hangingChars="100" w:hanging="260"/>
              <w:rPr>
                <w:rFonts w:hAnsi="標楷體"/>
                <w:color w:val="000000" w:themeColor="text1"/>
                <w:sz w:val="24"/>
                <w:szCs w:val="24"/>
              </w:rPr>
            </w:pPr>
            <w:r w:rsidRPr="00B9609C">
              <w:rPr>
                <w:rFonts w:hAnsi="標楷體"/>
                <w:color w:val="000000" w:themeColor="text1"/>
                <w:sz w:val="24"/>
                <w:szCs w:val="24"/>
              </w:rPr>
              <w:t>1</w:t>
            </w:r>
            <w:r w:rsidRPr="00B9609C">
              <w:rPr>
                <w:rFonts w:hAnsi="標楷體" w:hint="eastAsia"/>
                <w:color w:val="000000" w:themeColor="text1"/>
                <w:sz w:val="24"/>
                <w:szCs w:val="24"/>
              </w:rPr>
              <w:t>.張員於105年11月22日移禁綠</w:t>
            </w:r>
            <w:r w:rsidRPr="00B9609C">
              <w:rPr>
                <w:rFonts w:hAnsi="標楷體"/>
                <w:color w:val="000000" w:themeColor="text1"/>
                <w:sz w:val="24"/>
                <w:szCs w:val="24"/>
              </w:rPr>
              <w:t>島</w:t>
            </w:r>
            <w:r w:rsidRPr="00B9609C">
              <w:rPr>
                <w:rFonts w:hAnsi="標楷體" w:hint="eastAsia"/>
                <w:color w:val="000000" w:themeColor="text1"/>
                <w:sz w:val="24"/>
                <w:szCs w:val="24"/>
              </w:rPr>
              <w:t>監獄前即已停止身心科門診醫療5個月；目前也未出現精神疾病症狀干擾在監生活。</w:t>
            </w:r>
          </w:p>
          <w:p w:rsidR="001D1E9F" w:rsidRPr="00B9609C" w:rsidRDefault="001D1E9F" w:rsidP="00CD428F">
            <w:pPr>
              <w:spacing w:line="240" w:lineRule="exact"/>
              <w:ind w:left="260" w:hangingChars="100" w:hanging="260"/>
              <w:rPr>
                <w:rFonts w:hAnsi="標楷體"/>
                <w:color w:val="000000" w:themeColor="text1"/>
                <w:sz w:val="24"/>
                <w:szCs w:val="24"/>
              </w:rPr>
            </w:pPr>
            <w:r w:rsidRPr="00B9609C">
              <w:rPr>
                <w:rFonts w:hAnsi="標楷體"/>
                <w:color w:val="000000" w:themeColor="text1"/>
                <w:sz w:val="24"/>
                <w:szCs w:val="24"/>
              </w:rPr>
              <w:t>2.</w:t>
            </w:r>
            <w:r w:rsidRPr="00B9609C">
              <w:rPr>
                <w:rFonts w:hAnsi="標楷體" w:hint="eastAsia"/>
                <w:color w:val="000000" w:themeColor="text1"/>
                <w:sz w:val="24"/>
                <w:szCs w:val="24"/>
              </w:rPr>
              <w:t xml:space="preserve"> 獨居名冊每月滾動式檢討，審酌張員是否有繼續維持獨居之法定事由、身心狀況、群居意願等綜合判斷。</w:t>
            </w:r>
          </w:p>
        </w:tc>
      </w:tr>
      <w:tr w:rsidR="00F01395" w:rsidRPr="00B9609C" w:rsidTr="00445F40">
        <w:trPr>
          <w:trHeight w:val="1134"/>
        </w:trPr>
        <w:tc>
          <w:tcPr>
            <w:tcW w:w="341" w:type="dxa"/>
            <w:vAlign w:val="center"/>
          </w:tcPr>
          <w:p w:rsidR="001D1E9F" w:rsidRPr="00B9609C" w:rsidRDefault="001D1E9F" w:rsidP="00A362A5">
            <w:pPr>
              <w:overflowPunct/>
              <w:autoSpaceDE/>
              <w:autoSpaceDN/>
              <w:jc w:val="center"/>
              <w:rPr>
                <w:rFonts w:hAnsi="標楷體"/>
                <w:color w:val="000000" w:themeColor="text1"/>
                <w:sz w:val="24"/>
                <w:szCs w:val="24"/>
              </w:rPr>
            </w:pPr>
            <w:r w:rsidRPr="00B9609C">
              <w:rPr>
                <w:rFonts w:hAnsi="標楷體"/>
                <w:color w:val="000000" w:themeColor="text1"/>
                <w:sz w:val="24"/>
                <w:szCs w:val="24"/>
              </w:rPr>
              <w:t>0135</w:t>
            </w:r>
          </w:p>
        </w:tc>
        <w:tc>
          <w:tcPr>
            <w:tcW w:w="425" w:type="dxa"/>
            <w:vAlign w:val="center"/>
          </w:tcPr>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嚴</w:t>
            </w:r>
            <w:r w:rsidRPr="00B9609C">
              <w:rPr>
                <w:rFonts w:hAnsi="標楷體" w:hint="eastAsia"/>
                <w:color w:val="000000" w:themeColor="text1"/>
                <w:sz w:val="24"/>
                <w:szCs w:val="24"/>
              </w:rPr>
              <w:t>○○</w:t>
            </w:r>
          </w:p>
        </w:tc>
        <w:tc>
          <w:tcPr>
            <w:tcW w:w="1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高雄二監</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綠島監獄</w:t>
            </w:r>
          </w:p>
        </w:tc>
        <w:tc>
          <w:tcPr>
            <w:tcW w:w="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3</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10</w:t>
            </w:r>
          </w:p>
        </w:tc>
        <w:tc>
          <w:tcPr>
            <w:tcW w:w="1279"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1060428</w:t>
            </w:r>
            <w:r w:rsidRPr="00B9609C">
              <w:rPr>
                <w:rFonts w:hAnsi="標楷體"/>
                <w:color w:val="000000" w:themeColor="text1"/>
                <w:sz w:val="24"/>
                <w:szCs w:val="24"/>
              </w:rPr>
              <w:t>-1060526</w:t>
            </w:r>
          </w:p>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1060703</w:t>
            </w:r>
            <w:r w:rsidRPr="00B9609C">
              <w:rPr>
                <w:rFonts w:hAnsi="標楷體" w:hint="eastAsia"/>
                <w:color w:val="000000" w:themeColor="text1"/>
                <w:sz w:val="24"/>
                <w:szCs w:val="24"/>
              </w:rPr>
              <w:t>-1071203</w:t>
            </w:r>
          </w:p>
        </w:tc>
        <w:tc>
          <w:tcPr>
            <w:tcW w:w="1134"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法務部矯正署綠島監獄</w:t>
            </w:r>
          </w:p>
        </w:tc>
        <w:tc>
          <w:tcPr>
            <w:tcW w:w="1672" w:type="dxa"/>
            <w:vAlign w:val="center"/>
          </w:tcPr>
          <w:p w:rsidR="001D1E9F" w:rsidRPr="00B9609C" w:rsidRDefault="001D1E9F" w:rsidP="001D1E9F">
            <w:pPr>
              <w:spacing w:line="240" w:lineRule="exact"/>
              <w:jc w:val="center"/>
              <w:rPr>
                <w:rFonts w:hAnsi="標楷體"/>
                <w:color w:val="000000" w:themeColor="text1"/>
                <w:sz w:val="24"/>
                <w:szCs w:val="24"/>
              </w:rPr>
            </w:pPr>
            <w:r w:rsidRPr="00B9609C">
              <w:rPr>
                <w:rFonts w:hAnsi="標楷體"/>
                <w:color w:val="000000" w:themeColor="text1"/>
                <w:sz w:val="24"/>
                <w:szCs w:val="24"/>
              </w:rPr>
              <w:t>「</w:t>
            </w:r>
            <w:r w:rsidRPr="00B9609C">
              <w:rPr>
                <w:rFonts w:hAnsi="標楷體" w:hint="eastAsia"/>
                <w:color w:val="000000" w:themeColor="text1"/>
                <w:sz w:val="24"/>
                <w:szCs w:val="24"/>
              </w:rPr>
              <w:t>否</w:t>
            </w:r>
            <w:r w:rsidRPr="00B9609C">
              <w:rPr>
                <w:rFonts w:hAnsi="標楷體"/>
                <w:color w:val="000000" w:themeColor="text1"/>
                <w:sz w:val="24"/>
                <w:szCs w:val="24"/>
              </w:rPr>
              <w:t>」</w:t>
            </w:r>
          </w:p>
        </w:tc>
        <w:tc>
          <w:tcPr>
            <w:tcW w:w="1134"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t>情感疾患、人格疾患</w:t>
            </w:r>
          </w:p>
        </w:tc>
        <w:tc>
          <w:tcPr>
            <w:tcW w:w="1701" w:type="dxa"/>
            <w:vAlign w:val="center"/>
          </w:tcPr>
          <w:p w:rsidR="001D1E9F" w:rsidRPr="00B9609C" w:rsidRDefault="001D1E9F" w:rsidP="00CD428F">
            <w:pPr>
              <w:spacing w:line="240" w:lineRule="exact"/>
              <w:rPr>
                <w:rFonts w:hAnsi="標楷體"/>
                <w:color w:val="000000" w:themeColor="text1"/>
                <w:sz w:val="24"/>
                <w:szCs w:val="24"/>
              </w:rPr>
            </w:pPr>
            <w:r w:rsidRPr="00B9609C">
              <w:rPr>
                <w:rFonts w:hAnsi="標楷體" w:hint="eastAsia"/>
                <w:color w:val="000000" w:themeColor="text1"/>
                <w:sz w:val="24"/>
                <w:szCs w:val="24"/>
              </w:rPr>
              <w:t>嚴員於108年後轉看內科門診拿助眠藥物；目前也未出現精神疾病症狀干擾在監生活。</w:t>
            </w:r>
          </w:p>
        </w:tc>
      </w:tr>
      <w:tr w:rsidR="00F01395" w:rsidRPr="00B9609C" w:rsidTr="00445F40">
        <w:trPr>
          <w:trHeight w:val="1134"/>
        </w:trPr>
        <w:tc>
          <w:tcPr>
            <w:tcW w:w="341" w:type="dxa"/>
            <w:vAlign w:val="center"/>
          </w:tcPr>
          <w:p w:rsidR="001D1E9F" w:rsidRPr="00B9609C" w:rsidRDefault="001D1E9F" w:rsidP="00A362A5">
            <w:pPr>
              <w:overflowPunct/>
              <w:autoSpaceDE/>
              <w:autoSpaceDN/>
              <w:jc w:val="center"/>
              <w:rPr>
                <w:rFonts w:hAnsi="標楷體"/>
                <w:color w:val="000000" w:themeColor="text1"/>
                <w:sz w:val="24"/>
                <w:szCs w:val="24"/>
              </w:rPr>
            </w:pPr>
            <w:r w:rsidRPr="00B9609C">
              <w:rPr>
                <w:rFonts w:hAnsi="標楷體"/>
                <w:color w:val="000000" w:themeColor="text1"/>
                <w:sz w:val="24"/>
                <w:szCs w:val="24"/>
              </w:rPr>
              <w:t>0141</w:t>
            </w:r>
          </w:p>
        </w:tc>
        <w:tc>
          <w:tcPr>
            <w:tcW w:w="425" w:type="dxa"/>
            <w:vAlign w:val="center"/>
          </w:tcPr>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陳</w:t>
            </w:r>
            <w:r w:rsidRPr="00B9609C">
              <w:rPr>
                <w:rFonts w:hAnsi="標楷體" w:hint="eastAsia"/>
                <w:color w:val="000000" w:themeColor="text1"/>
                <w:sz w:val="24"/>
                <w:szCs w:val="24"/>
              </w:rPr>
              <w:t>○○</w:t>
            </w:r>
          </w:p>
        </w:tc>
        <w:tc>
          <w:tcPr>
            <w:tcW w:w="1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新竹監獄</w:t>
            </w:r>
          </w:p>
        </w:tc>
        <w:tc>
          <w:tcPr>
            <w:tcW w:w="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11</w:t>
            </w:r>
          </w:p>
        </w:tc>
        <w:tc>
          <w:tcPr>
            <w:tcW w:w="1279"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1050622</w:t>
            </w:r>
            <w:r w:rsidRPr="00B9609C">
              <w:rPr>
                <w:rFonts w:hAnsi="標楷體"/>
                <w:color w:val="000000" w:themeColor="text1"/>
                <w:sz w:val="24"/>
                <w:szCs w:val="24"/>
              </w:rPr>
              <w:t>-1050901</w:t>
            </w:r>
          </w:p>
        </w:tc>
        <w:tc>
          <w:tcPr>
            <w:tcW w:w="1134"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法務部矯正署綠島監獄</w:t>
            </w:r>
          </w:p>
        </w:tc>
        <w:tc>
          <w:tcPr>
            <w:tcW w:w="1672" w:type="dxa"/>
            <w:vAlign w:val="center"/>
          </w:tcPr>
          <w:p w:rsidR="001D1E9F" w:rsidRPr="00B9609C" w:rsidRDefault="001D1E9F" w:rsidP="001D1E9F">
            <w:pPr>
              <w:spacing w:line="240" w:lineRule="exact"/>
              <w:jc w:val="center"/>
              <w:rPr>
                <w:rFonts w:hAnsi="標楷體"/>
                <w:color w:val="000000" w:themeColor="text1"/>
                <w:sz w:val="24"/>
                <w:szCs w:val="24"/>
              </w:rPr>
            </w:pPr>
            <w:r w:rsidRPr="00B9609C">
              <w:rPr>
                <w:rFonts w:hAnsi="標楷體"/>
                <w:color w:val="000000" w:themeColor="text1"/>
                <w:sz w:val="24"/>
                <w:szCs w:val="24"/>
              </w:rPr>
              <w:t>「</w:t>
            </w:r>
            <w:r w:rsidRPr="00B9609C">
              <w:rPr>
                <w:rFonts w:hAnsi="標楷體" w:hint="eastAsia"/>
                <w:color w:val="000000" w:themeColor="text1"/>
                <w:sz w:val="24"/>
                <w:szCs w:val="24"/>
              </w:rPr>
              <w:t>否</w:t>
            </w:r>
            <w:r w:rsidRPr="00B9609C">
              <w:rPr>
                <w:rFonts w:hAnsi="標楷體"/>
                <w:color w:val="000000" w:themeColor="text1"/>
                <w:sz w:val="24"/>
                <w:szCs w:val="24"/>
              </w:rPr>
              <w:t>」</w:t>
            </w:r>
          </w:p>
        </w:tc>
        <w:tc>
          <w:tcPr>
            <w:tcW w:w="1134"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t>鴉片類藥物依賴，伴有鴉片類藥物導致之情感疾患</w:t>
            </w:r>
          </w:p>
        </w:tc>
        <w:tc>
          <w:tcPr>
            <w:tcW w:w="1701" w:type="dxa"/>
            <w:vAlign w:val="center"/>
          </w:tcPr>
          <w:p w:rsidR="001D1E9F" w:rsidRPr="00B9609C" w:rsidRDefault="001D1E9F" w:rsidP="00CD428F">
            <w:pPr>
              <w:spacing w:line="240" w:lineRule="exact"/>
              <w:rPr>
                <w:rFonts w:hAnsi="標楷體"/>
                <w:color w:val="000000" w:themeColor="text1"/>
                <w:sz w:val="24"/>
                <w:szCs w:val="24"/>
              </w:rPr>
            </w:pPr>
            <w:r w:rsidRPr="00B9609C">
              <w:rPr>
                <w:rFonts w:hAnsi="標楷體" w:hint="eastAsia"/>
                <w:color w:val="000000" w:themeColor="text1"/>
                <w:sz w:val="24"/>
                <w:szCs w:val="24"/>
              </w:rPr>
              <w:t>陳員當初係因毒品戒斷症狀就醫，已緩解；目前也未出現精神疾病症狀干擾在監生活。</w:t>
            </w:r>
          </w:p>
        </w:tc>
      </w:tr>
      <w:tr w:rsidR="00F01395" w:rsidRPr="00B9609C" w:rsidTr="00445F40">
        <w:trPr>
          <w:trHeight w:val="1134"/>
        </w:trPr>
        <w:tc>
          <w:tcPr>
            <w:tcW w:w="341" w:type="dxa"/>
            <w:vAlign w:val="center"/>
          </w:tcPr>
          <w:p w:rsidR="001D1E9F" w:rsidRPr="00B9609C" w:rsidRDefault="001D1E9F" w:rsidP="00A362A5">
            <w:pPr>
              <w:overflowPunct/>
              <w:autoSpaceDE/>
              <w:autoSpaceDN/>
              <w:jc w:val="center"/>
              <w:rPr>
                <w:rFonts w:hAnsi="標楷體"/>
                <w:color w:val="000000" w:themeColor="text1"/>
                <w:sz w:val="24"/>
                <w:szCs w:val="24"/>
              </w:rPr>
            </w:pPr>
            <w:r w:rsidRPr="00B9609C">
              <w:rPr>
                <w:rFonts w:hAnsi="標楷體"/>
                <w:color w:val="000000" w:themeColor="text1"/>
                <w:sz w:val="24"/>
                <w:szCs w:val="24"/>
              </w:rPr>
              <w:t>0146</w:t>
            </w:r>
          </w:p>
        </w:tc>
        <w:tc>
          <w:tcPr>
            <w:tcW w:w="425" w:type="dxa"/>
            <w:vAlign w:val="center"/>
          </w:tcPr>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楊</w:t>
            </w:r>
            <w:r w:rsidRPr="00B9609C">
              <w:rPr>
                <w:rFonts w:hAnsi="標楷體" w:hint="eastAsia"/>
                <w:color w:val="000000" w:themeColor="text1"/>
                <w:sz w:val="24"/>
                <w:szCs w:val="24"/>
              </w:rPr>
              <w:t>○○</w:t>
            </w:r>
          </w:p>
        </w:tc>
        <w:tc>
          <w:tcPr>
            <w:tcW w:w="1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彰化監獄</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綠島監獄</w:t>
            </w:r>
          </w:p>
        </w:tc>
        <w:tc>
          <w:tcPr>
            <w:tcW w:w="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4</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5</w:t>
            </w:r>
          </w:p>
        </w:tc>
        <w:tc>
          <w:tcPr>
            <w:tcW w:w="1279"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1050707</w:t>
            </w:r>
            <w:r w:rsidRPr="00B9609C">
              <w:rPr>
                <w:rFonts w:hAnsi="標楷體"/>
                <w:color w:val="000000" w:themeColor="text1"/>
                <w:sz w:val="24"/>
                <w:szCs w:val="24"/>
              </w:rPr>
              <w:t>-1050818</w:t>
            </w:r>
          </w:p>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1070409-</w:t>
            </w:r>
            <w:r w:rsidRPr="00B9609C">
              <w:rPr>
                <w:rFonts w:hAnsi="標楷體" w:hint="eastAsia"/>
                <w:color w:val="000000" w:themeColor="text1"/>
                <w:sz w:val="24"/>
                <w:szCs w:val="24"/>
              </w:rPr>
              <w:t>107</w:t>
            </w:r>
            <w:r w:rsidRPr="00B9609C">
              <w:rPr>
                <w:rFonts w:hAnsi="標楷體"/>
                <w:color w:val="000000" w:themeColor="text1"/>
                <w:sz w:val="24"/>
                <w:szCs w:val="24"/>
              </w:rPr>
              <w:t>1022</w:t>
            </w:r>
          </w:p>
        </w:tc>
        <w:tc>
          <w:tcPr>
            <w:tcW w:w="1134"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法務部矯正署綠島監獄</w:t>
            </w:r>
          </w:p>
        </w:tc>
        <w:tc>
          <w:tcPr>
            <w:tcW w:w="1672" w:type="dxa"/>
            <w:vAlign w:val="center"/>
          </w:tcPr>
          <w:p w:rsidR="001D1E9F" w:rsidRPr="00B9609C" w:rsidRDefault="001D1E9F" w:rsidP="001D1E9F">
            <w:pPr>
              <w:spacing w:line="240" w:lineRule="exact"/>
              <w:jc w:val="center"/>
              <w:rPr>
                <w:rFonts w:hAnsi="標楷體"/>
                <w:color w:val="000000" w:themeColor="text1"/>
                <w:sz w:val="24"/>
                <w:szCs w:val="24"/>
              </w:rPr>
            </w:pPr>
            <w:r w:rsidRPr="00B9609C">
              <w:rPr>
                <w:rFonts w:hAnsi="標楷體"/>
                <w:color w:val="000000" w:themeColor="text1"/>
                <w:sz w:val="24"/>
                <w:szCs w:val="24"/>
              </w:rPr>
              <w:t>「</w:t>
            </w:r>
            <w:r w:rsidRPr="00B9609C">
              <w:rPr>
                <w:rFonts w:hAnsi="標楷體" w:hint="eastAsia"/>
                <w:color w:val="000000" w:themeColor="text1"/>
                <w:sz w:val="24"/>
                <w:szCs w:val="24"/>
              </w:rPr>
              <w:t>否</w:t>
            </w:r>
            <w:r w:rsidRPr="00B9609C">
              <w:rPr>
                <w:rFonts w:hAnsi="標楷體"/>
                <w:color w:val="000000" w:themeColor="text1"/>
                <w:sz w:val="24"/>
                <w:szCs w:val="24"/>
              </w:rPr>
              <w:t>」</w:t>
            </w:r>
          </w:p>
        </w:tc>
        <w:tc>
          <w:tcPr>
            <w:tcW w:w="1134"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t>情感疾患、失眠/頭痛</w:t>
            </w:r>
          </w:p>
        </w:tc>
        <w:tc>
          <w:tcPr>
            <w:tcW w:w="1701" w:type="dxa"/>
            <w:vAlign w:val="center"/>
          </w:tcPr>
          <w:p w:rsidR="001D1E9F" w:rsidRPr="00B9609C" w:rsidRDefault="001D1E9F" w:rsidP="00CD428F">
            <w:pPr>
              <w:spacing w:line="240" w:lineRule="exact"/>
              <w:rPr>
                <w:rFonts w:hAnsi="標楷體"/>
                <w:color w:val="000000" w:themeColor="text1"/>
                <w:sz w:val="24"/>
                <w:szCs w:val="24"/>
              </w:rPr>
            </w:pPr>
            <w:r w:rsidRPr="00B9609C">
              <w:rPr>
                <w:rFonts w:hAnsi="標楷體" w:hint="eastAsia"/>
                <w:color w:val="000000" w:themeColor="text1"/>
                <w:sz w:val="24"/>
                <w:szCs w:val="24"/>
              </w:rPr>
              <w:t>楊員目前未出現精神疾病症狀干擾在監生活。</w:t>
            </w:r>
          </w:p>
        </w:tc>
      </w:tr>
      <w:tr w:rsidR="00F01395" w:rsidRPr="00B9609C" w:rsidTr="00445F40">
        <w:trPr>
          <w:trHeight w:val="1134"/>
        </w:trPr>
        <w:tc>
          <w:tcPr>
            <w:tcW w:w="341" w:type="dxa"/>
            <w:vAlign w:val="center"/>
          </w:tcPr>
          <w:p w:rsidR="001D1E9F" w:rsidRPr="00B9609C" w:rsidRDefault="001D1E9F" w:rsidP="00A362A5">
            <w:pPr>
              <w:overflowPunct/>
              <w:autoSpaceDE/>
              <w:autoSpaceDN/>
              <w:jc w:val="center"/>
              <w:rPr>
                <w:rFonts w:hAnsi="標楷體"/>
                <w:color w:val="000000" w:themeColor="text1"/>
                <w:sz w:val="24"/>
                <w:szCs w:val="24"/>
              </w:rPr>
            </w:pPr>
            <w:r w:rsidRPr="00B9609C">
              <w:rPr>
                <w:rFonts w:hAnsi="標楷體"/>
                <w:color w:val="000000" w:themeColor="text1"/>
                <w:sz w:val="24"/>
                <w:szCs w:val="24"/>
              </w:rPr>
              <w:t>0088</w:t>
            </w:r>
          </w:p>
        </w:tc>
        <w:tc>
          <w:tcPr>
            <w:tcW w:w="425" w:type="dxa"/>
            <w:vAlign w:val="center"/>
          </w:tcPr>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阮</w:t>
            </w:r>
            <w:r w:rsidRPr="00B9609C">
              <w:rPr>
                <w:rFonts w:hAnsi="標楷體" w:hint="eastAsia"/>
                <w:color w:val="000000" w:themeColor="text1"/>
                <w:sz w:val="24"/>
                <w:szCs w:val="24"/>
              </w:rPr>
              <w:t>○○</w:t>
            </w:r>
          </w:p>
        </w:tc>
        <w:tc>
          <w:tcPr>
            <w:tcW w:w="1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綠島監獄</w:t>
            </w:r>
          </w:p>
        </w:tc>
        <w:tc>
          <w:tcPr>
            <w:tcW w:w="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5</w:t>
            </w:r>
          </w:p>
        </w:tc>
        <w:tc>
          <w:tcPr>
            <w:tcW w:w="1279"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1071008</w:t>
            </w:r>
            <w:r w:rsidRPr="00B9609C">
              <w:rPr>
                <w:rFonts w:hAnsi="標楷體"/>
                <w:color w:val="000000" w:themeColor="text1"/>
                <w:sz w:val="24"/>
                <w:szCs w:val="24"/>
              </w:rPr>
              <w:t>-1080617</w:t>
            </w:r>
          </w:p>
        </w:tc>
        <w:tc>
          <w:tcPr>
            <w:tcW w:w="1134"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法務部矯正署綠島監獄</w:t>
            </w:r>
          </w:p>
        </w:tc>
        <w:tc>
          <w:tcPr>
            <w:tcW w:w="1672" w:type="dxa"/>
            <w:vAlign w:val="center"/>
          </w:tcPr>
          <w:p w:rsidR="001D1E9F" w:rsidRPr="00B9609C" w:rsidRDefault="001D1E9F" w:rsidP="001D1E9F">
            <w:pPr>
              <w:spacing w:line="240" w:lineRule="exact"/>
              <w:jc w:val="center"/>
              <w:rPr>
                <w:rFonts w:hAnsi="標楷體"/>
                <w:color w:val="000000" w:themeColor="text1"/>
                <w:sz w:val="24"/>
                <w:szCs w:val="24"/>
              </w:rPr>
            </w:pPr>
            <w:r w:rsidRPr="00B9609C">
              <w:rPr>
                <w:rFonts w:hAnsi="標楷體"/>
                <w:color w:val="000000" w:themeColor="text1"/>
                <w:sz w:val="24"/>
                <w:szCs w:val="24"/>
              </w:rPr>
              <w:t>「</w:t>
            </w:r>
            <w:r w:rsidRPr="00B9609C">
              <w:rPr>
                <w:rFonts w:hAnsi="標楷體" w:hint="eastAsia"/>
                <w:color w:val="000000" w:themeColor="text1"/>
                <w:sz w:val="24"/>
                <w:szCs w:val="24"/>
              </w:rPr>
              <w:t>否</w:t>
            </w:r>
            <w:r w:rsidRPr="00B9609C">
              <w:rPr>
                <w:rFonts w:hAnsi="標楷體"/>
                <w:color w:val="000000" w:themeColor="text1"/>
                <w:sz w:val="24"/>
                <w:szCs w:val="24"/>
              </w:rPr>
              <w:t>」</w:t>
            </w:r>
          </w:p>
        </w:tc>
        <w:tc>
          <w:tcPr>
            <w:tcW w:w="1134"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t>非特定情緒障礙症</w:t>
            </w:r>
          </w:p>
        </w:tc>
        <w:tc>
          <w:tcPr>
            <w:tcW w:w="1701" w:type="dxa"/>
            <w:vAlign w:val="center"/>
          </w:tcPr>
          <w:p w:rsidR="001D1E9F" w:rsidRPr="00B9609C" w:rsidRDefault="001D1E9F" w:rsidP="00CD428F">
            <w:pPr>
              <w:spacing w:line="24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1.阮員為越南籍收容人。</w:t>
            </w:r>
          </w:p>
          <w:p w:rsidR="001D1E9F" w:rsidRPr="00B9609C" w:rsidRDefault="001D1E9F" w:rsidP="00CD428F">
            <w:pPr>
              <w:spacing w:line="24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2.阮員於108年6月17日向精神科門診醫師表達要停藥；醫</w:t>
            </w:r>
            <w:r w:rsidRPr="00B9609C">
              <w:rPr>
                <w:rFonts w:hAnsi="標楷體" w:hint="eastAsia"/>
                <w:color w:val="000000" w:themeColor="text1"/>
                <w:sz w:val="24"/>
                <w:szCs w:val="24"/>
              </w:rPr>
              <w:lastRenderedPageBreak/>
              <w:t>師同意。</w:t>
            </w:r>
          </w:p>
        </w:tc>
      </w:tr>
      <w:tr w:rsidR="00F01395" w:rsidRPr="00B9609C" w:rsidTr="00445F40">
        <w:trPr>
          <w:trHeight w:val="1134"/>
        </w:trPr>
        <w:tc>
          <w:tcPr>
            <w:tcW w:w="341" w:type="dxa"/>
            <w:vAlign w:val="center"/>
          </w:tcPr>
          <w:p w:rsidR="001D1E9F" w:rsidRPr="00B9609C" w:rsidRDefault="001D1E9F" w:rsidP="00A362A5">
            <w:pPr>
              <w:overflowPunct/>
              <w:autoSpaceDE/>
              <w:autoSpaceDN/>
              <w:jc w:val="center"/>
              <w:rPr>
                <w:rFonts w:hAnsi="標楷體"/>
                <w:color w:val="000000" w:themeColor="text1"/>
                <w:sz w:val="24"/>
                <w:szCs w:val="24"/>
              </w:rPr>
            </w:pPr>
            <w:r w:rsidRPr="00B9609C">
              <w:rPr>
                <w:rFonts w:hAnsi="標楷體"/>
                <w:color w:val="000000" w:themeColor="text1"/>
                <w:sz w:val="24"/>
                <w:szCs w:val="24"/>
              </w:rPr>
              <w:lastRenderedPageBreak/>
              <w:t>0205</w:t>
            </w:r>
          </w:p>
        </w:tc>
        <w:tc>
          <w:tcPr>
            <w:tcW w:w="425" w:type="dxa"/>
            <w:vAlign w:val="center"/>
          </w:tcPr>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黃</w:t>
            </w:r>
            <w:r w:rsidRPr="00B9609C">
              <w:rPr>
                <w:rFonts w:hAnsi="標楷體" w:hint="eastAsia"/>
                <w:color w:val="000000" w:themeColor="text1"/>
                <w:sz w:val="24"/>
                <w:szCs w:val="24"/>
              </w:rPr>
              <w:t>○○</w:t>
            </w:r>
          </w:p>
        </w:tc>
        <w:tc>
          <w:tcPr>
            <w:tcW w:w="1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屏東監獄</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綠島監獄</w:t>
            </w:r>
          </w:p>
        </w:tc>
        <w:tc>
          <w:tcPr>
            <w:tcW w:w="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3</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w:t>
            </w:r>
          </w:p>
        </w:tc>
        <w:tc>
          <w:tcPr>
            <w:tcW w:w="1279"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1041229</w:t>
            </w:r>
            <w:r w:rsidRPr="00B9609C">
              <w:rPr>
                <w:rFonts w:hAnsi="標楷體"/>
                <w:color w:val="000000" w:themeColor="text1"/>
                <w:sz w:val="24"/>
                <w:szCs w:val="24"/>
              </w:rPr>
              <w:t>-10</w:t>
            </w:r>
            <w:r w:rsidRPr="00B9609C">
              <w:rPr>
                <w:rFonts w:hAnsi="標楷體" w:hint="eastAsia"/>
                <w:color w:val="000000" w:themeColor="text1"/>
                <w:sz w:val="24"/>
                <w:szCs w:val="24"/>
              </w:rPr>
              <w:t>50112</w:t>
            </w:r>
          </w:p>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1070312</w:t>
            </w:r>
          </w:p>
        </w:tc>
        <w:tc>
          <w:tcPr>
            <w:tcW w:w="1134"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法務部矯正署綠島監獄</w:t>
            </w:r>
          </w:p>
        </w:tc>
        <w:tc>
          <w:tcPr>
            <w:tcW w:w="1672" w:type="dxa"/>
            <w:vAlign w:val="center"/>
          </w:tcPr>
          <w:p w:rsidR="001D1E9F" w:rsidRPr="00B9609C" w:rsidRDefault="001D1E9F" w:rsidP="001D1E9F">
            <w:pPr>
              <w:spacing w:line="240" w:lineRule="exact"/>
              <w:jc w:val="center"/>
              <w:rPr>
                <w:rFonts w:hAnsi="標楷體"/>
                <w:color w:val="000000" w:themeColor="text1"/>
                <w:sz w:val="24"/>
                <w:szCs w:val="24"/>
              </w:rPr>
            </w:pPr>
            <w:r w:rsidRPr="00B9609C">
              <w:rPr>
                <w:rFonts w:hAnsi="標楷體"/>
                <w:color w:val="000000" w:themeColor="text1"/>
                <w:sz w:val="24"/>
                <w:szCs w:val="24"/>
              </w:rPr>
              <w:t>「</w:t>
            </w:r>
            <w:r w:rsidRPr="00B9609C">
              <w:rPr>
                <w:rFonts w:hAnsi="標楷體" w:hint="eastAsia"/>
                <w:color w:val="000000" w:themeColor="text1"/>
                <w:sz w:val="24"/>
                <w:szCs w:val="24"/>
              </w:rPr>
              <w:t>否</w:t>
            </w:r>
            <w:r w:rsidRPr="00B9609C">
              <w:rPr>
                <w:rFonts w:hAnsi="標楷體"/>
                <w:color w:val="000000" w:themeColor="text1"/>
                <w:sz w:val="24"/>
                <w:szCs w:val="24"/>
              </w:rPr>
              <w:t>」</w:t>
            </w:r>
          </w:p>
        </w:tc>
        <w:tc>
          <w:tcPr>
            <w:tcW w:w="1134"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t>失眠/高血壓、消化性潰瘍</w:t>
            </w:r>
          </w:p>
        </w:tc>
        <w:tc>
          <w:tcPr>
            <w:tcW w:w="1701" w:type="dxa"/>
            <w:vAlign w:val="center"/>
          </w:tcPr>
          <w:p w:rsidR="001D1E9F" w:rsidRPr="00B9609C" w:rsidRDefault="001D1E9F" w:rsidP="00B11996">
            <w:pPr>
              <w:spacing w:line="240" w:lineRule="exact"/>
              <w:rPr>
                <w:rFonts w:hAnsi="標楷體"/>
                <w:color w:val="000000" w:themeColor="text1"/>
                <w:sz w:val="24"/>
                <w:szCs w:val="24"/>
              </w:rPr>
            </w:pPr>
            <w:r w:rsidRPr="00B9609C">
              <w:rPr>
                <w:rFonts w:hAnsi="標楷體" w:hint="eastAsia"/>
                <w:color w:val="000000" w:themeColor="text1"/>
                <w:sz w:val="24"/>
                <w:szCs w:val="24"/>
              </w:rPr>
              <w:t>黃員定期看診家醫科門診拿助眠藥物；目前也未出現精神疾病症狀干擾在監生活。</w:t>
            </w:r>
          </w:p>
        </w:tc>
      </w:tr>
      <w:tr w:rsidR="00F01395" w:rsidRPr="00B9609C" w:rsidTr="00445F40">
        <w:trPr>
          <w:trHeight w:val="1134"/>
        </w:trPr>
        <w:tc>
          <w:tcPr>
            <w:tcW w:w="341" w:type="dxa"/>
            <w:vAlign w:val="center"/>
          </w:tcPr>
          <w:p w:rsidR="001D1E9F" w:rsidRPr="00B9609C" w:rsidRDefault="001D1E9F" w:rsidP="00A362A5">
            <w:pPr>
              <w:overflowPunct/>
              <w:autoSpaceDE/>
              <w:autoSpaceDN/>
              <w:jc w:val="center"/>
              <w:rPr>
                <w:rFonts w:hAnsi="標楷體"/>
                <w:color w:val="000000" w:themeColor="text1"/>
                <w:sz w:val="24"/>
                <w:szCs w:val="24"/>
              </w:rPr>
            </w:pPr>
            <w:r w:rsidRPr="00B9609C">
              <w:rPr>
                <w:rFonts w:hAnsi="標楷體"/>
                <w:color w:val="000000" w:themeColor="text1"/>
                <w:sz w:val="24"/>
                <w:szCs w:val="24"/>
              </w:rPr>
              <w:t>0048</w:t>
            </w:r>
          </w:p>
        </w:tc>
        <w:tc>
          <w:tcPr>
            <w:tcW w:w="425" w:type="dxa"/>
            <w:vAlign w:val="center"/>
          </w:tcPr>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陳</w:t>
            </w:r>
            <w:r w:rsidRPr="00B9609C">
              <w:rPr>
                <w:rFonts w:hAnsi="標楷體" w:hint="eastAsia"/>
                <w:color w:val="000000" w:themeColor="text1"/>
                <w:sz w:val="24"/>
                <w:szCs w:val="24"/>
              </w:rPr>
              <w:t>○○</w:t>
            </w:r>
          </w:p>
        </w:tc>
        <w:tc>
          <w:tcPr>
            <w:tcW w:w="1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嘉義監獄</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綠島監獄</w:t>
            </w:r>
          </w:p>
        </w:tc>
        <w:tc>
          <w:tcPr>
            <w:tcW w:w="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10</w:t>
            </w:r>
          </w:p>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29</w:t>
            </w:r>
          </w:p>
        </w:tc>
        <w:tc>
          <w:tcPr>
            <w:tcW w:w="1279"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1041217</w:t>
            </w:r>
            <w:r w:rsidRPr="00B9609C">
              <w:rPr>
                <w:rFonts w:hAnsi="標楷體"/>
                <w:color w:val="000000" w:themeColor="text1"/>
                <w:sz w:val="24"/>
                <w:szCs w:val="24"/>
              </w:rPr>
              <w:t>-1050629</w:t>
            </w:r>
          </w:p>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1050802</w:t>
            </w:r>
            <w:r w:rsidRPr="00B9609C">
              <w:rPr>
                <w:rFonts w:hAnsi="標楷體" w:hint="eastAsia"/>
                <w:color w:val="000000" w:themeColor="text1"/>
                <w:sz w:val="24"/>
                <w:szCs w:val="24"/>
              </w:rPr>
              <w:t>-1080715</w:t>
            </w:r>
          </w:p>
        </w:tc>
        <w:tc>
          <w:tcPr>
            <w:tcW w:w="1134"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法務部矯正署綠島監獄</w:t>
            </w:r>
          </w:p>
        </w:tc>
        <w:tc>
          <w:tcPr>
            <w:tcW w:w="1672" w:type="dxa"/>
            <w:vAlign w:val="center"/>
          </w:tcPr>
          <w:p w:rsidR="001D1E9F" w:rsidRPr="00B9609C" w:rsidRDefault="001D1E9F" w:rsidP="001D1E9F">
            <w:pPr>
              <w:spacing w:line="240" w:lineRule="exact"/>
              <w:jc w:val="center"/>
              <w:rPr>
                <w:rFonts w:hAnsi="標楷體"/>
                <w:color w:val="000000" w:themeColor="text1"/>
                <w:sz w:val="24"/>
                <w:szCs w:val="24"/>
              </w:rPr>
            </w:pPr>
            <w:r w:rsidRPr="00B9609C">
              <w:rPr>
                <w:rFonts w:hAnsi="標楷體"/>
                <w:color w:val="000000" w:themeColor="text1"/>
                <w:sz w:val="24"/>
                <w:szCs w:val="24"/>
              </w:rPr>
              <w:t>「</w:t>
            </w:r>
            <w:r w:rsidRPr="00B9609C">
              <w:rPr>
                <w:rFonts w:hAnsi="標楷體" w:hint="eastAsia"/>
                <w:color w:val="000000" w:themeColor="text1"/>
                <w:sz w:val="24"/>
                <w:szCs w:val="24"/>
              </w:rPr>
              <w:t>否</w:t>
            </w:r>
            <w:r w:rsidRPr="00B9609C">
              <w:rPr>
                <w:rFonts w:hAnsi="標楷體"/>
                <w:color w:val="000000" w:themeColor="text1"/>
                <w:sz w:val="24"/>
                <w:szCs w:val="24"/>
              </w:rPr>
              <w:t>」</w:t>
            </w:r>
          </w:p>
        </w:tc>
        <w:tc>
          <w:tcPr>
            <w:tcW w:w="1134"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t>生理狀況所致之精神病/消化性潰瘍</w:t>
            </w:r>
          </w:p>
        </w:tc>
        <w:tc>
          <w:tcPr>
            <w:tcW w:w="1701" w:type="dxa"/>
            <w:vAlign w:val="center"/>
          </w:tcPr>
          <w:p w:rsidR="001D1E9F" w:rsidRPr="00B9609C" w:rsidRDefault="001D1E9F" w:rsidP="00CD428F">
            <w:pPr>
              <w:spacing w:line="240" w:lineRule="exact"/>
              <w:ind w:left="260" w:hangingChars="100" w:hanging="260"/>
              <w:rPr>
                <w:rFonts w:hAnsi="標楷體"/>
                <w:color w:val="000000" w:themeColor="text1"/>
                <w:sz w:val="24"/>
                <w:szCs w:val="24"/>
              </w:rPr>
            </w:pPr>
          </w:p>
        </w:tc>
      </w:tr>
      <w:tr w:rsidR="00F01395" w:rsidRPr="00B9609C" w:rsidTr="00445F40">
        <w:trPr>
          <w:trHeight w:val="1134"/>
        </w:trPr>
        <w:tc>
          <w:tcPr>
            <w:tcW w:w="341" w:type="dxa"/>
            <w:vAlign w:val="center"/>
          </w:tcPr>
          <w:p w:rsidR="001D1E9F" w:rsidRPr="00B9609C" w:rsidRDefault="001D1E9F" w:rsidP="00A362A5">
            <w:pPr>
              <w:overflowPunct/>
              <w:autoSpaceDE/>
              <w:autoSpaceDN/>
              <w:jc w:val="center"/>
              <w:rPr>
                <w:rFonts w:hAnsi="標楷體"/>
                <w:color w:val="000000" w:themeColor="text1"/>
                <w:sz w:val="24"/>
                <w:szCs w:val="24"/>
              </w:rPr>
            </w:pPr>
            <w:r w:rsidRPr="00B9609C">
              <w:rPr>
                <w:rFonts w:hAnsi="標楷體"/>
                <w:color w:val="000000" w:themeColor="text1"/>
                <w:sz w:val="24"/>
                <w:szCs w:val="24"/>
              </w:rPr>
              <w:t>0064</w:t>
            </w:r>
          </w:p>
        </w:tc>
        <w:tc>
          <w:tcPr>
            <w:tcW w:w="425" w:type="dxa"/>
            <w:vAlign w:val="center"/>
          </w:tcPr>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吳</w:t>
            </w:r>
            <w:r w:rsidRPr="00B9609C">
              <w:rPr>
                <w:rFonts w:hAnsi="標楷體" w:hint="eastAsia"/>
                <w:color w:val="000000" w:themeColor="text1"/>
                <w:sz w:val="24"/>
                <w:szCs w:val="24"/>
              </w:rPr>
              <w:t>○○</w:t>
            </w:r>
            <w:r w:rsidRPr="00B9609C">
              <w:rPr>
                <w:rFonts w:hAnsi="標楷體"/>
                <w:color w:val="000000" w:themeColor="text1"/>
                <w:sz w:val="24"/>
                <w:szCs w:val="24"/>
              </w:rPr>
              <w:t>（歿）</w:t>
            </w:r>
          </w:p>
        </w:tc>
        <w:tc>
          <w:tcPr>
            <w:tcW w:w="1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高雄監獄</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綠島監獄</w:t>
            </w:r>
          </w:p>
        </w:tc>
        <w:tc>
          <w:tcPr>
            <w:tcW w:w="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25</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2</w:t>
            </w:r>
          </w:p>
        </w:tc>
        <w:tc>
          <w:tcPr>
            <w:tcW w:w="1279"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1050125</w:t>
            </w:r>
            <w:r w:rsidRPr="00B9609C">
              <w:rPr>
                <w:rFonts w:hAnsi="標楷體"/>
                <w:color w:val="000000" w:themeColor="text1"/>
                <w:sz w:val="24"/>
                <w:szCs w:val="24"/>
              </w:rPr>
              <w:t>-1060329</w:t>
            </w:r>
          </w:p>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1080115</w:t>
            </w:r>
            <w:r w:rsidRPr="00B9609C">
              <w:rPr>
                <w:rFonts w:hAnsi="標楷體" w:hint="eastAsia"/>
                <w:color w:val="000000" w:themeColor="text1"/>
                <w:sz w:val="24"/>
                <w:szCs w:val="24"/>
              </w:rPr>
              <w:t>/1080211</w:t>
            </w:r>
          </w:p>
        </w:tc>
        <w:tc>
          <w:tcPr>
            <w:tcW w:w="1134" w:type="dxa"/>
            <w:vAlign w:val="center"/>
          </w:tcPr>
          <w:p w:rsidR="001D1E9F" w:rsidRPr="00B9609C" w:rsidRDefault="001D1E9F" w:rsidP="00A362A5">
            <w:pPr>
              <w:jc w:val="left"/>
              <w:rPr>
                <w:rFonts w:hAnsi="標楷體"/>
                <w:color w:val="000000" w:themeColor="text1"/>
                <w:sz w:val="24"/>
                <w:szCs w:val="24"/>
              </w:rPr>
            </w:pPr>
            <w:r w:rsidRPr="00B9609C">
              <w:rPr>
                <w:rFonts w:hAnsi="標楷體" w:hint="eastAsia"/>
                <w:color w:val="000000" w:themeColor="text1"/>
                <w:sz w:val="24"/>
                <w:szCs w:val="24"/>
              </w:rPr>
              <w:t>吳員已於108年3月6日死亡</w:t>
            </w:r>
          </w:p>
        </w:tc>
        <w:tc>
          <w:tcPr>
            <w:tcW w:w="1672" w:type="dxa"/>
            <w:vAlign w:val="center"/>
          </w:tcPr>
          <w:p w:rsidR="001D1E9F" w:rsidRPr="00B9609C" w:rsidRDefault="001D1E9F" w:rsidP="001D1E9F">
            <w:pPr>
              <w:spacing w:line="240" w:lineRule="exact"/>
              <w:rPr>
                <w:rFonts w:hAnsi="標楷體"/>
                <w:color w:val="000000" w:themeColor="text1"/>
                <w:sz w:val="24"/>
                <w:szCs w:val="24"/>
              </w:rPr>
            </w:pPr>
          </w:p>
        </w:tc>
        <w:tc>
          <w:tcPr>
            <w:tcW w:w="1134"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t>情感疾患、失眠</w:t>
            </w:r>
          </w:p>
        </w:tc>
        <w:tc>
          <w:tcPr>
            <w:tcW w:w="1701" w:type="dxa"/>
            <w:vAlign w:val="center"/>
          </w:tcPr>
          <w:p w:rsidR="001D1E9F" w:rsidRPr="00B9609C" w:rsidRDefault="001D1E9F" w:rsidP="00CD428F">
            <w:pPr>
              <w:spacing w:line="240" w:lineRule="exact"/>
              <w:ind w:left="260" w:hangingChars="100" w:hanging="260"/>
              <w:rPr>
                <w:rFonts w:hAnsi="標楷體"/>
                <w:color w:val="000000" w:themeColor="text1"/>
                <w:sz w:val="24"/>
                <w:szCs w:val="24"/>
              </w:rPr>
            </w:pPr>
          </w:p>
        </w:tc>
      </w:tr>
      <w:tr w:rsidR="00F01395" w:rsidRPr="00B9609C" w:rsidTr="00445F40">
        <w:trPr>
          <w:trHeight w:val="1134"/>
        </w:trPr>
        <w:tc>
          <w:tcPr>
            <w:tcW w:w="341" w:type="dxa"/>
            <w:vAlign w:val="center"/>
          </w:tcPr>
          <w:p w:rsidR="001D1E9F" w:rsidRPr="00B9609C" w:rsidRDefault="001D1E9F" w:rsidP="00A362A5">
            <w:pPr>
              <w:overflowPunct/>
              <w:autoSpaceDE/>
              <w:autoSpaceDN/>
              <w:jc w:val="center"/>
              <w:rPr>
                <w:rFonts w:hAnsi="標楷體"/>
                <w:color w:val="000000" w:themeColor="text1"/>
                <w:sz w:val="24"/>
                <w:szCs w:val="24"/>
              </w:rPr>
            </w:pPr>
            <w:r w:rsidRPr="00B9609C">
              <w:rPr>
                <w:rFonts w:hAnsi="標楷體"/>
                <w:color w:val="000000" w:themeColor="text1"/>
                <w:sz w:val="24"/>
                <w:szCs w:val="24"/>
              </w:rPr>
              <w:t>0125</w:t>
            </w:r>
          </w:p>
        </w:tc>
        <w:tc>
          <w:tcPr>
            <w:tcW w:w="425" w:type="dxa"/>
            <w:vAlign w:val="center"/>
          </w:tcPr>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林</w:t>
            </w:r>
            <w:r w:rsidRPr="00B9609C">
              <w:rPr>
                <w:rFonts w:hAnsi="標楷體" w:hint="eastAsia"/>
                <w:color w:val="000000" w:themeColor="text1"/>
                <w:sz w:val="24"/>
                <w:szCs w:val="24"/>
              </w:rPr>
              <w:t>○○</w:t>
            </w:r>
          </w:p>
        </w:tc>
        <w:tc>
          <w:tcPr>
            <w:tcW w:w="1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臺北監獄</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綠島監獄</w:t>
            </w:r>
          </w:p>
        </w:tc>
        <w:tc>
          <w:tcPr>
            <w:tcW w:w="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4</w:t>
            </w:r>
          </w:p>
        </w:tc>
        <w:tc>
          <w:tcPr>
            <w:tcW w:w="1279"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1050504</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1080520-1080812</w:t>
            </w:r>
          </w:p>
        </w:tc>
        <w:tc>
          <w:tcPr>
            <w:tcW w:w="1134"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法務部矯正署綠島監獄</w:t>
            </w:r>
          </w:p>
        </w:tc>
        <w:tc>
          <w:tcPr>
            <w:tcW w:w="1672"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t>「是」，依監獄行刑法第16條第3款「惡性重大顯有影響他人之虞者，予以獨居」規定辦理。經每月提調查分類委員會審議，再提監務會議決議通過。</w:t>
            </w:r>
          </w:p>
        </w:tc>
        <w:tc>
          <w:tcPr>
            <w:tcW w:w="1134"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t>非物質或生理狀況所致之精神病/消化性潰瘍、痔瘡</w:t>
            </w:r>
          </w:p>
        </w:tc>
        <w:tc>
          <w:tcPr>
            <w:tcW w:w="1701" w:type="dxa"/>
            <w:vAlign w:val="center"/>
          </w:tcPr>
          <w:p w:rsidR="001D1E9F" w:rsidRPr="00B9609C" w:rsidRDefault="001D1E9F" w:rsidP="00B11996">
            <w:pPr>
              <w:spacing w:line="240" w:lineRule="exact"/>
              <w:rPr>
                <w:rFonts w:hAnsi="標楷體"/>
                <w:color w:val="000000" w:themeColor="text1"/>
                <w:sz w:val="24"/>
                <w:szCs w:val="24"/>
              </w:rPr>
            </w:pPr>
            <w:r w:rsidRPr="00B9609C">
              <w:rPr>
                <w:rFonts w:hAnsi="標楷體" w:hint="eastAsia"/>
                <w:color w:val="000000" w:themeColor="text1"/>
                <w:sz w:val="24"/>
                <w:szCs w:val="24"/>
              </w:rPr>
              <w:t>獨居名冊每月滾動式檢討，審酌林員是否有繼續維持獨居之法定事由、</w:t>
            </w:r>
            <w:r w:rsidR="00B11996" w:rsidRPr="00B9609C">
              <w:rPr>
                <w:rFonts w:hAnsi="標楷體" w:hint="eastAsia"/>
                <w:color w:val="000000" w:themeColor="text1"/>
                <w:sz w:val="24"/>
                <w:szCs w:val="24"/>
              </w:rPr>
              <w:t>身心狀況、群居意願等綜合判斷。</w:t>
            </w:r>
          </w:p>
        </w:tc>
      </w:tr>
      <w:tr w:rsidR="00F01395" w:rsidRPr="00B9609C" w:rsidTr="00445F40">
        <w:trPr>
          <w:trHeight w:val="1134"/>
        </w:trPr>
        <w:tc>
          <w:tcPr>
            <w:tcW w:w="341" w:type="dxa"/>
            <w:vAlign w:val="center"/>
          </w:tcPr>
          <w:p w:rsidR="001D1E9F" w:rsidRPr="00B9609C" w:rsidRDefault="001D1E9F" w:rsidP="00A362A5">
            <w:pPr>
              <w:overflowPunct/>
              <w:autoSpaceDE/>
              <w:autoSpaceDN/>
              <w:jc w:val="center"/>
              <w:rPr>
                <w:rFonts w:hAnsi="標楷體"/>
                <w:color w:val="000000" w:themeColor="text1"/>
                <w:sz w:val="24"/>
                <w:szCs w:val="24"/>
              </w:rPr>
            </w:pPr>
            <w:r w:rsidRPr="00B9609C">
              <w:rPr>
                <w:rFonts w:hAnsi="標楷體"/>
                <w:color w:val="000000" w:themeColor="text1"/>
                <w:sz w:val="24"/>
                <w:szCs w:val="24"/>
              </w:rPr>
              <w:t>0109</w:t>
            </w:r>
          </w:p>
        </w:tc>
        <w:tc>
          <w:tcPr>
            <w:tcW w:w="425" w:type="dxa"/>
            <w:vAlign w:val="center"/>
          </w:tcPr>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鄭</w:t>
            </w:r>
            <w:r w:rsidRPr="00B9609C">
              <w:rPr>
                <w:rFonts w:hAnsi="標楷體" w:hint="eastAsia"/>
                <w:color w:val="000000" w:themeColor="text1"/>
                <w:sz w:val="24"/>
                <w:szCs w:val="24"/>
              </w:rPr>
              <w:t>○</w:t>
            </w:r>
          </w:p>
        </w:tc>
        <w:tc>
          <w:tcPr>
            <w:tcW w:w="1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新竹監獄</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泰源技訓所</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綠島監獄</w:t>
            </w:r>
          </w:p>
        </w:tc>
        <w:tc>
          <w:tcPr>
            <w:tcW w:w="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6</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26</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30</w:t>
            </w:r>
          </w:p>
        </w:tc>
        <w:tc>
          <w:tcPr>
            <w:tcW w:w="1279"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0991215-1000323</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1020813-1050310</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1050704-1080715</w:t>
            </w:r>
          </w:p>
        </w:tc>
        <w:tc>
          <w:tcPr>
            <w:tcW w:w="1134"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法務部矯正署綠島監獄</w:t>
            </w:r>
          </w:p>
        </w:tc>
        <w:tc>
          <w:tcPr>
            <w:tcW w:w="1672" w:type="dxa"/>
            <w:vAlign w:val="center"/>
          </w:tcPr>
          <w:p w:rsidR="001D1E9F" w:rsidRPr="00B9609C" w:rsidRDefault="001D1E9F" w:rsidP="001D1E9F">
            <w:pPr>
              <w:spacing w:line="240" w:lineRule="exact"/>
              <w:jc w:val="center"/>
              <w:rPr>
                <w:rFonts w:hAnsi="標楷體"/>
                <w:color w:val="000000" w:themeColor="text1"/>
                <w:sz w:val="24"/>
                <w:szCs w:val="24"/>
              </w:rPr>
            </w:pPr>
            <w:r w:rsidRPr="00B9609C">
              <w:rPr>
                <w:rFonts w:hAnsi="標楷體" w:hint="eastAsia"/>
                <w:color w:val="000000" w:themeColor="text1"/>
                <w:sz w:val="24"/>
                <w:szCs w:val="24"/>
              </w:rPr>
              <w:t>「是」，依監獄行刑法第16條第3款「惡性重大顯有影響他人之虞者，予以獨居」規定辦理。經每月提調查分類委員會審議，再提監務會議決議通過。</w:t>
            </w:r>
          </w:p>
        </w:tc>
        <w:tc>
          <w:tcPr>
            <w:tcW w:w="1134"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t>情感疾患、非物質或生理狀況所致之其他失眠症</w:t>
            </w:r>
          </w:p>
        </w:tc>
        <w:tc>
          <w:tcPr>
            <w:tcW w:w="1701" w:type="dxa"/>
            <w:vAlign w:val="center"/>
          </w:tcPr>
          <w:p w:rsidR="001D1E9F" w:rsidRPr="00B9609C" w:rsidRDefault="001D1E9F" w:rsidP="00B11996">
            <w:pPr>
              <w:spacing w:line="240" w:lineRule="exact"/>
              <w:rPr>
                <w:rFonts w:hAnsi="標楷體"/>
                <w:color w:val="000000" w:themeColor="text1"/>
                <w:sz w:val="24"/>
                <w:szCs w:val="24"/>
              </w:rPr>
            </w:pPr>
            <w:r w:rsidRPr="00B9609C">
              <w:rPr>
                <w:rFonts w:hAnsi="標楷體" w:hint="eastAsia"/>
                <w:color w:val="000000" w:themeColor="text1"/>
                <w:sz w:val="24"/>
                <w:szCs w:val="24"/>
              </w:rPr>
              <w:t>獨居名冊每月滾動式檢討，審酌鄭員是否有繼續維持獨居之法定事由、身心狀況、群居意願等綜合判斷。</w:t>
            </w:r>
          </w:p>
        </w:tc>
      </w:tr>
      <w:tr w:rsidR="00F01395" w:rsidRPr="00B9609C" w:rsidTr="00445F40">
        <w:trPr>
          <w:trHeight w:val="1134"/>
        </w:trPr>
        <w:tc>
          <w:tcPr>
            <w:tcW w:w="341" w:type="dxa"/>
            <w:vAlign w:val="center"/>
          </w:tcPr>
          <w:p w:rsidR="001D1E9F" w:rsidRPr="00B9609C" w:rsidRDefault="001D1E9F" w:rsidP="00A362A5">
            <w:pPr>
              <w:overflowPunct/>
              <w:autoSpaceDE/>
              <w:autoSpaceDN/>
              <w:jc w:val="center"/>
              <w:rPr>
                <w:rFonts w:hAnsi="標楷體"/>
                <w:color w:val="000000" w:themeColor="text1"/>
                <w:sz w:val="24"/>
                <w:szCs w:val="24"/>
              </w:rPr>
            </w:pPr>
            <w:r w:rsidRPr="00B9609C">
              <w:rPr>
                <w:rFonts w:hAnsi="標楷體"/>
                <w:color w:val="000000" w:themeColor="text1"/>
                <w:sz w:val="24"/>
                <w:szCs w:val="24"/>
              </w:rPr>
              <w:t>0096</w:t>
            </w:r>
          </w:p>
        </w:tc>
        <w:tc>
          <w:tcPr>
            <w:tcW w:w="425" w:type="dxa"/>
            <w:vAlign w:val="center"/>
          </w:tcPr>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黃</w:t>
            </w:r>
            <w:r w:rsidRPr="00B9609C">
              <w:rPr>
                <w:rFonts w:hAnsi="標楷體" w:hint="eastAsia"/>
                <w:color w:val="000000" w:themeColor="text1"/>
                <w:sz w:val="24"/>
                <w:szCs w:val="24"/>
              </w:rPr>
              <w:t>○○</w:t>
            </w:r>
          </w:p>
        </w:tc>
        <w:tc>
          <w:tcPr>
            <w:tcW w:w="1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雲林監獄</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綠島監獄</w:t>
            </w:r>
          </w:p>
        </w:tc>
        <w:tc>
          <w:tcPr>
            <w:tcW w:w="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5</w:t>
            </w:r>
          </w:p>
        </w:tc>
        <w:tc>
          <w:tcPr>
            <w:tcW w:w="1279"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1031216</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1070521-1080422</w:t>
            </w:r>
          </w:p>
        </w:tc>
        <w:tc>
          <w:tcPr>
            <w:tcW w:w="1134"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法務部矯正署綠島監獄</w:t>
            </w:r>
          </w:p>
        </w:tc>
        <w:tc>
          <w:tcPr>
            <w:tcW w:w="1672" w:type="dxa"/>
            <w:vAlign w:val="center"/>
          </w:tcPr>
          <w:p w:rsidR="001D1E9F" w:rsidRPr="00B9609C" w:rsidRDefault="001D1E9F" w:rsidP="001D1E9F">
            <w:pPr>
              <w:spacing w:line="240" w:lineRule="exact"/>
              <w:jc w:val="center"/>
              <w:rPr>
                <w:rFonts w:hAnsi="標楷體"/>
                <w:color w:val="000000" w:themeColor="text1"/>
                <w:sz w:val="24"/>
                <w:szCs w:val="24"/>
              </w:rPr>
            </w:pPr>
            <w:r w:rsidRPr="00B9609C">
              <w:rPr>
                <w:rFonts w:hAnsi="標楷體"/>
                <w:color w:val="000000" w:themeColor="text1"/>
                <w:sz w:val="24"/>
                <w:szCs w:val="24"/>
              </w:rPr>
              <w:t>「</w:t>
            </w:r>
            <w:r w:rsidRPr="00B9609C">
              <w:rPr>
                <w:rFonts w:hAnsi="標楷體" w:hint="eastAsia"/>
                <w:color w:val="000000" w:themeColor="text1"/>
                <w:sz w:val="24"/>
                <w:szCs w:val="24"/>
              </w:rPr>
              <w:t>否</w:t>
            </w:r>
            <w:r w:rsidRPr="00B9609C">
              <w:rPr>
                <w:rFonts w:hAnsi="標楷體"/>
                <w:color w:val="000000" w:themeColor="text1"/>
                <w:sz w:val="24"/>
                <w:szCs w:val="24"/>
              </w:rPr>
              <w:t>」</w:t>
            </w:r>
          </w:p>
        </w:tc>
        <w:tc>
          <w:tcPr>
            <w:tcW w:w="1134"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t>伴有焦慮之適應疾患、人格疾患/痔瘡</w:t>
            </w:r>
          </w:p>
        </w:tc>
        <w:tc>
          <w:tcPr>
            <w:tcW w:w="1701" w:type="dxa"/>
            <w:vAlign w:val="center"/>
          </w:tcPr>
          <w:p w:rsidR="001D1E9F" w:rsidRPr="00B9609C" w:rsidRDefault="001D1E9F" w:rsidP="00CD428F">
            <w:pPr>
              <w:spacing w:line="240" w:lineRule="exact"/>
              <w:ind w:left="260" w:hangingChars="100" w:hanging="260"/>
              <w:rPr>
                <w:rFonts w:hAnsi="標楷體" w:cs="Microsoft JhengHei UI"/>
                <w:color w:val="000000" w:themeColor="text1"/>
                <w:kern w:val="0"/>
                <w:sz w:val="24"/>
                <w:szCs w:val="24"/>
              </w:rPr>
            </w:pPr>
            <w:r w:rsidRPr="00B9609C">
              <w:rPr>
                <w:rFonts w:hAnsi="標楷體" w:cs="Microsoft JhengHei UI" w:hint="eastAsia"/>
                <w:color w:val="000000" w:themeColor="text1"/>
                <w:kern w:val="0"/>
                <w:sz w:val="24"/>
                <w:szCs w:val="24"/>
                <w:lang w:val="zh-TW"/>
              </w:rPr>
              <w:t>1.黃員於108年</w:t>
            </w:r>
            <w:r w:rsidRPr="00B9609C">
              <w:rPr>
                <w:rFonts w:hAnsi="標楷體" w:cs="Microsoft JhengHei UI"/>
                <w:color w:val="000000" w:themeColor="text1"/>
                <w:kern w:val="0"/>
                <w:sz w:val="24"/>
                <w:szCs w:val="24"/>
                <w:lang w:val="zh-TW"/>
              </w:rPr>
              <w:t>0</w:t>
            </w:r>
            <w:r w:rsidRPr="00B9609C">
              <w:rPr>
                <w:rFonts w:hAnsi="標楷體" w:cs="Microsoft JhengHei UI" w:hint="eastAsia"/>
                <w:color w:val="000000" w:themeColor="text1"/>
                <w:kern w:val="0"/>
                <w:sz w:val="24"/>
                <w:szCs w:val="24"/>
                <w:lang w:val="zh-TW"/>
              </w:rPr>
              <w:t>7月16日</w:t>
            </w:r>
            <w:r w:rsidRPr="00B9609C">
              <w:rPr>
                <w:rFonts w:hAnsi="標楷體" w:cs="Microsoft JhengHei UI" w:hint="eastAsia"/>
                <w:color w:val="000000" w:themeColor="text1"/>
                <w:kern w:val="0"/>
                <w:sz w:val="24"/>
                <w:szCs w:val="24"/>
              </w:rPr>
              <w:t>向醫師表示要停精神科門診治療，也不想吃藥；醫師同意。</w:t>
            </w:r>
          </w:p>
          <w:p w:rsidR="001D1E9F" w:rsidRPr="00B9609C" w:rsidRDefault="001D1E9F" w:rsidP="00CD428F">
            <w:pPr>
              <w:spacing w:line="24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2.目前未出現</w:t>
            </w:r>
            <w:r w:rsidRPr="00B9609C">
              <w:rPr>
                <w:rFonts w:hAnsi="標楷體" w:hint="eastAsia"/>
                <w:color w:val="000000" w:themeColor="text1"/>
                <w:sz w:val="24"/>
                <w:szCs w:val="24"/>
              </w:rPr>
              <w:lastRenderedPageBreak/>
              <w:t>精神疾病症狀干擾在監生活。</w:t>
            </w:r>
          </w:p>
        </w:tc>
      </w:tr>
      <w:tr w:rsidR="00F01395" w:rsidRPr="00B9609C" w:rsidTr="00445F40">
        <w:trPr>
          <w:trHeight w:val="2066"/>
        </w:trPr>
        <w:tc>
          <w:tcPr>
            <w:tcW w:w="341" w:type="dxa"/>
            <w:vAlign w:val="center"/>
          </w:tcPr>
          <w:p w:rsidR="001D1E9F" w:rsidRPr="00B9609C" w:rsidRDefault="001D1E9F" w:rsidP="00A362A5">
            <w:pPr>
              <w:overflowPunct/>
              <w:autoSpaceDE/>
              <w:autoSpaceDN/>
              <w:jc w:val="center"/>
              <w:rPr>
                <w:rFonts w:hAnsi="標楷體"/>
                <w:color w:val="000000" w:themeColor="text1"/>
                <w:sz w:val="24"/>
                <w:szCs w:val="24"/>
              </w:rPr>
            </w:pPr>
            <w:r w:rsidRPr="00B9609C">
              <w:rPr>
                <w:rFonts w:hAnsi="標楷體"/>
                <w:color w:val="000000" w:themeColor="text1"/>
                <w:sz w:val="24"/>
                <w:szCs w:val="24"/>
              </w:rPr>
              <w:lastRenderedPageBreak/>
              <w:t>0124</w:t>
            </w:r>
          </w:p>
        </w:tc>
        <w:tc>
          <w:tcPr>
            <w:tcW w:w="425" w:type="dxa"/>
            <w:vAlign w:val="center"/>
          </w:tcPr>
          <w:p w:rsidR="001D1E9F" w:rsidRPr="00B9609C" w:rsidRDefault="001D1E9F" w:rsidP="00A362A5">
            <w:pPr>
              <w:jc w:val="center"/>
              <w:rPr>
                <w:rFonts w:hAnsi="標楷體"/>
                <w:color w:val="000000" w:themeColor="text1"/>
                <w:sz w:val="24"/>
                <w:szCs w:val="24"/>
              </w:rPr>
            </w:pPr>
            <w:r w:rsidRPr="00B9609C">
              <w:rPr>
                <w:rFonts w:hAnsi="標楷體"/>
                <w:color w:val="000000" w:themeColor="text1"/>
                <w:sz w:val="24"/>
                <w:szCs w:val="24"/>
              </w:rPr>
              <w:t>謝</w:t>
            </w:r>
            <w:r w:rsidRPr="00B9609C">
              <w:rPr>
                <w:rFonts w:hAnsi="標楷體" w:hint="eastAsia"/>
                <w:color w:val="000000" w:themeColor="text1"/>
                <w:sz w:val="24"/>
                <w:szCs w:val="24"/>
              </w:rPr>
              <w:t>○○</w:t>
            </w:r>
          </w:p>
        </w:tc>
        <w:tc>
          <w:tcPr>
            <w:tcW w:w="1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新竹監獄</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綠島監獄</w:t>
            </w:r>
          </w:p>
        </w:tc>
        <w:tc>
          <w:tcPr>
            <w:tcW w:w="420"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7</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6</w:t>
            </w:r>
          </w:p>
        </w:tc>
        <w:tc>
          <w:tcPr>
            <w:tcW w:w="1279"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1031211-1040116</w:t>
            </w:r>
          </w:p>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1080305-1080702</w:t>
            </w:r>
          </w:p>
        </w:tc>
        <w:tc>
          <w:tcPr>
            <w:tcW w:w="1134" w:type="dxa"/>
            <w:vAlign w:val="center"/>
          </w:tcPr>
          <w:p w:rsidR="001D1E9F" w:rsidRPr="00B9609C" w:rsidRDefault="001D1E9F" w:rsidP="00A362A5">
            <w:pPr>
              <w:jc w:val="center"/>
              <w:rPr>
                <w:rFonts w:hAnsi="標楷體"/>
                <w:color w:val="000000" w:themeColor="text1"/>
                <w:sz w:val="24"/>
                <w:szCs w:val="24"/>
              </w:rPr>
            </w:pPr>
            <w:r w:rsidRPr="00B9609C">
              <w:rPr>
                <w:rFonts w:hAnsi="標楷體" w:hint="eastAsia"/>
                <w:color w:val="000000" w:themeColor="text1"/>
                <w:sz w:val="24"/>
                <w:szCs w:val="24"/>
              </w:rPr>
              <w:t>法務部矯正署綠島監獄</w:t>
            </w:r>
          </w:p>
        </w:tc>
        <w:tc>
          <w:tcPr>
            <w:tcW w:w="1672"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t>「是」，依監獄行刑法第16條第3款「惡性重大顯有影響他人之虞者，予以獨居」規定辦理。經每月提調查分類委員會審議，再提監務會議決議通過。</w:t>
            </w:r>
          </w:p>
        </w:tc>
        <w:tc>
          <w:tcPr>
            <w:tcW w:w="1134" w:type="dxa"/>
            <w:vAlign w:val="center"/>
          </w:tcPr>
          <w:p w:rsidR="001D1E9F" w:rsidRPr="00B9609C" w:rsidRDefault="001D1E9F" w:rsidP="001D1E9F">
            <w:pPr>
              <w:spacing w:line="240" w:lineRule="exact"/>
              <w:rPr>
                <w:rFonts w:hAnsi="標楷體"/>
                <w:color w:val="000000" w:themeColor="text1"/>
                <w:sz w:val="24"/>
                <w:szCs w:val="24"/>
              </w:rPr>
            </w:pPr>
            <w:r w:rsidRPr="00B9609C">
              <w:rPr>
                <w:rFonts w:hAnsi="標楷體" w:hint="eastAsia"/>
                <w:color w:val="000000" w:themeColor="text1"/>
                <w:sz w:val="24"/>
                <w:szCs w:val="24"/>
              </w:rPr>
              <w:t>癲癇、情感疾患</w:t>
            </w:r>
          </w:p>
        </w:tc>
        <w:tc>
          <w:tcPr>
            <w:tcW w:w="1701" w:type="dxa"/>
            <w:vAlign w:val="center"/>
          </w:tcPr>
          <w:p w:rsidR="001D1E9F" w:rsidRPr="00B9609C" w:rsidRDefault="001D1E9F" w:rsidP="00CD428F">
            <w:pPr>
              <w:spacing w:line="24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1.與精神科門診醫師醫療關係差，轉看內科門診拿藥。</w:t>
            </w:r>
          </w:p>
          <w:p w:rsidR="001D1E9F" w:rsidRPr="00B9609C" w:rsidRDefault="001D1E9F" w:rsidP="00CD428F">
            <w:pPr>
              <w:spacing w:line="240" w:lineRule="exact"/>
              <w:ind w:left="260" w:hangingChars="100" w:hanging="260"/>
              <w:rPr>
                <w:rFonts w:hAnsi="標楷體"/>
                <w:color w:val="000000" w:themeColor="text1"/>
                <w:sz w:val="24"/>
                <w:szCs w:val="24"/>
              </w:rPr>
            </w:pPr>
            <w:r w:rsidRPr="00B9609C">
              <w:rPr>
                <w:rFonts w:hAnsi="標楷體" w:hint="eastAsia"/>
                <w:color w:val="000000" w:themeColor="text1"/>
                <w:sz w:val="24"/>
                <w:szCs w:val="24"/>
              </w:rPr>
              <w:t>2.獨居名冊每月滾動式檢討，審酌謝員是否有繼續維持獨居之法定事由、身心狀況、群居意願等綜合判斷。</w:t>
            </w:r>
          </w:p>
        </w:tc>
      </w:tr>
    </w:tbl>
    <w:p w:rsidR="001D1E9F" w:rsidRPr="00B9609C" w:rsidRDefault="001D1E9F" w:rsidP="001D1E9F">
      <w:pPr>
        <w:rPr>
          <w:rFonts w:ascii="Times New Roman"/>
          <w:bCs/>
          <w:color w:val="000000" w:themeColor="text1"/>
          <w:kern w:val="0"/>
        </w:rPr>
        <w:sectPr w:rsidR="001D1E9F" w:rsidRPr="00B9609C" w:rsidSect="00082D39">
          <w:pgSz w:w="11907" w:h="16840" w:code="9"/>
          <w:pgMar w:top="1134" w:right="1134" w:bottom="1134" w:left="1134" w:header="851" w:footer="851" w:gutter="227"/>
          <w:cols w:space="425"/>
          <w:docGrid w:type="linesAndChars" w:linePitch="457" w:charSpace="4127"/>
        </w:sectPr>
      </w:pPr>
      <w:r w:rsidRPr="00B9609C">
        <w:rPr>
          <w:rFonts w:ascii="Times New Roman"/>
          <w:color w:val="000000" w:themeColor="text1"/>
          <w:kern w:val="0"/>
          <w:sz w:val="24"/>
        </w:rPr>
        <w:t>資料來源：</w:t>
      </w:r>
      <w:r w:rsidRPr="00B9609C">
        <w:rPr>
          <w:rFonts w:ascii="Times New Roman" w:hint="eastAsia"/>
          <w:color w:val="000000" w:themeColor="text1"/>
          <w:kern w:val="0"/>
          <w:sz w:val="24"/>
        </w:rPr>
        <w:t>法務部矯正署</w:t>
      </w:r>
      <w:r w:rsidRPr="00B9609C">
        <w:rPr>
          <w:rFonts w:ascii="Times New Roman" w:hint="eastAsia"/>
          <w:color w:val="000000" w:themeColor="text1"/>
          <w:kern w:val="0"/>
          <w:sz w:val="24"/>
        </w:rPr>
        <w:t>108</w:t>
      </w:r>
      <w:r w:rsidRPr="00B9609C">
        <w:rPr>
          <w:rFonts w:ascii="Times New Roman" w:hint="eastAsia"/>
          <w:color w:val="000000" w:themeColor="text1"/>
          <w:kern w:val="0"/>
          <w:sz w:val="24"/>
        </w:rPr>
        <w:t>年</w:t>
      </w:r>
      <w:r w:rsidRPr="00B9609C">
        <w:rPr>
          <w:rFonts w:ascii="Times New Roman" w:hint="eastAsia"/>
          <w:color w:val="000000" w:themeColor="text1"/>
          <w:kern w:val="0"/>
          <w:sz w:val="24"/>
        </w:rPr>
        <w:t>9</w:t>
      </w:r>
      <w:r w:rsidRPr="00B9609C">
        <w:rPr>
          <w:rFonts w:ascii="Times New Roman" w:hint="eastAsia"/>
          <w:color w:val="000000" w:themeColor="text1"/>
          <w:kern w:val="0"/>
          <w:sz w:val="24"/>
        </w:rPr>
        <w:t>月</w:t>
      </w:r>
      <w:r w:rsidRPr="00B9609C">
        <w:rPr>
          <w:rFonts w:ascii="Times New Roman" w:hint="eastAsia"/>
          <w:color w:val="000000" w:themeColor="text1"/>
          <w:kern w:val="0"/>
          <w:sz w:val="24"/>
        </w:rPr>
        <w:t>16</w:t>
      </w:r>
      <w:r w:rsidRPr="00B9609C">
        <w:rPr>
          <w:rFonts w:ascii="Times New Roman" w:hint="eastAsia"/>
          <w:color w:val="000000" w:themeColor="text1"/>
          <w:kern w:val="0"/>
          <w:sz w:val="24"/>
        </w:rPr>
        <w:t>日法矯署醫字第</w:t>
      </w:r>
      <w:r w:rsidRPr="00B9609C">
        <w:rPr>
          <w:rFonts w:ascii="Times New Roman" w:hint="eastAsia"/>
          <w:color w:val="000000" w:themeColor="text1"/>
          <w:kern w:val="0"/>
          <w:sz w:val="24"/>
        </w:rPr>
        <w:t>10801085810</w:t>
      </w:r>
      <w:r w:rsidRPr="00B9609C">
        <w:rPr>
          <w:rFonts w:ascii="Times New Roman" w:hint="eastAsia"/>
          <w:color w:val="000000" w:themeColor="text1"/>
          <w:kern w:val="0"/>
          <w:sz w:val="24"/>
        </w:rPr>
        <w:t>號函。</w:t>
      </w:r>
    </w:p>
    <w:p w:rsidR="00285E1E" w:rsidRPr="00B9609C" w:rsidRDefault="00AD24B9" w:rsidP="008B191B">
      <w:pPr>
        <w:pStyle w:val="1"/>
        <w:numPr>
          <w:ilvl w:val="0"/>
          <w:numId w:val="0"/>
        </w:numPr>
        <w:ind w:left="1701" w:hangingChars="500" w:hanging="1701"/>
        <w:rPr>
          <w:rFonts w:ascii="Times New Roman"/>
          <w:bCs w:val="0"/>
          <w:color w:val="000000" w:themeColor="text1"/>
          <w:kern w:val="0"/>
        </w:rPr>
      </w:pPr>
      <w:bookmarkStart w:id="7527" w:name="_Toc23776831"/>
      <w:r w:rsidRPr="00B9609C">
        <w:rPr>
          <w:rFonts w:ascii="Times New Roman"/>
          <w:bCs w:val="0"/>
          <w:color w:val="000000" w:themeColor="text1"/>
          <w:kern w:val="0"/>
        </w:rPr>
        <w:lastRenderedPageBreak/>
        <w:t>附表十八</w:t>
      </w:r>
      <w:r w:rsidR="00285E1E" w:rsidRPr="00B9609C">
        <w:rPr>
          <w:rFonts w:ascii="Times New Roman"/>
          <w:bCs w:val="0"/>
          <w:color w:val="000000" w:themeColor="text1"/>
          <w:kern w:val="0"/>
        </w:rPr>
        <w:t>、</w:t>
      </w:r>
      <w:r w:rsidR="00285E1E" w:rsidRPr="00B9609C">
        <w:rPr>
          <w:rFonts w:ascii="Times New Roman" w:hint="eastAsia"/>
          <w:bCs w:val="0"/>
          <w:color w:val="000000" w:themeColor="text1"/>
          <w:kern w:val="0"/>
        </w:rPr>
        <w:t>105</w:t>
      </w:r>
      <w:r w:rsidR="00285E1E" w:rsidRPr="00B9609C">
        <w:rPr>
          <w:rFonts w:ascii="Times New Roman" w:hint="eastAsia"/>
          <w:bCs w:val="0"/>
          <w:color w:val="000000" w:themeColor="text1"/>
          <w:kern w:val="0"/>
        </w:rPr>
        <w:t>年至</w:t>
      </w:r>
      <w:r w:rsidR="00285E1E" w:rsidRPr="00B9609C">
        <w:rPr>
          <w:rFonts w:ascii="Times New Roman" w:hint="eastAsia"/>
          <w:bCs w:val="0"/>
          <w:color w:val="000000" w:themeColor="text1"/>
          <w:kern w:val="0"/>
        </w:rPr>
        <w:t>107</w:t>
      </w:r>
      <w:r w:rsidR="00285E1E" w:rsidRPr="00B9609C">
        <w:rPr>
          <w:rFonts w:ascii="Times New Roman" w:hint="eastAsia"/>
          <w:bCs w:val="0"/>
          <w:color w:val="000000" w:themeColor="text1"/>
          <w:kern w:val="0"/>
        </w:rPr>
        <w:t>年各矯正機關辦理和緩處遇調查表</w:t>
      </w:r>
      <w:bookmarkEnd w:id="7527"/>
    </w:p>
    <w:tbl>
      <w:tblPr>
        <w:tblStyle w:val="af9"/>
        <w:tblW w:w="9507" w:type="dxa"/>
        <w:tblInd w:w="28" w:type="dxa"/>
        <w:tblCellMar>
          <w:left w:w="28" w:type="dxa"/>
          <w:right w:w="28" w:type="dxa"/>
        </w:tblCellMar>
        <w:tblLook w:val="04A0" w:firstRow="1" w:lastRow="0" w:firstColumn="1" w:lastColumn="0" w:noHBand="0" w:noVBand="1"/>
      </w:tblPr>
      <w:tblGrid>
        <w:gridCol w:w="423"/>
        <w:gridCol w:w="1928"/>
        <w:gridCol w:w="577"/>
        <w:gridCol w:w="850"/>
        <w:gridCol w:w="1936"/>
        <w:gridCol w:w="1695"/>
        <w:gridCol w:w="1117"/>
        <w:gridCol w:w="981"/>
      </w:tblGrid>
      <w:tr w:rsidR="00A617DF" w:rsidRPr="00B9609C" w:rsidTr="002A68E0">
        <w:trPr>
          <w:tblHeader/>
        </w:trPr>
        <w:tc>
          <w:tcPr>
            <w:tcW w:w="423" w:type="dxa"/>
            <w:shd w:val="clear" w:color="auto" w:fill="FDE9D9" w:themeFill="accent6" w:themeFillTint="33"/>
            <w:vAlign w:val="center"/>
          </w:tcPr>
          <w:p w:rsidR="001F373A" w:rsidRPr="00B9609C" w:rsidRDefault="001F373A" w:rsidP="001F373A">
            <w:pPr>
              <w:overflowPunct/>
              <w:adjustRightInd w:val="0"/>
              <w:spacing w:line="280" w:lineRule="exact"/>
              <w:jc w:val="center"/>
              <w:rPr>
                <w:rFonts w:ascii="Times New Roman"/>
                <w:bCs/>
                <w:color w:val="000000" w:themeColor="text1"/>
                <w:kern w:val="0"/>
                <w:sz w:val="24"/>
                <w:szCs w:val="28"/>
              </w:rPr>
            </w:pPr>
            <w:r w:rsidRPr="00B9609C">
              <w:rPr>
                <w:rFonts w:ascii="Times New Roman"/>
                <w:color w:val="000000" w:themeColor="text1"/>
                <w:kern w:val="0"/>
                <w:sz w:val="24"/>
                <w:szCs w:val="28"/>
              </w:rPr>
              <w:t>序號</w:t>
            </w:r>
          </w:p>
        </w:tc>
        <w:tc>
          <w:tcPr>
            <w:tcW w:w="1928" w:type="dxa"/>
            <w:shd w:val="clear" w:color="auto" w:fill="FDE9D9" w:themeFill="accent6" w:themeFillTint="33"/>
            <w:vAlign w:val="center"/>
          </w:tcPr>
          <w:p w:rsidR="001F373A" w:rsidRPr="00B9609C" w:rsidRDefault="001F373A" w:rsidP="001F373A">
            <w:pPr>
              <w:pStyle w:val="3"/>
              <w:numPr>
                <w:ilvl w:val="0"/>
                <w:numId w:val="0"/>
              </w:numPr>
              <w:spacing w:line="280" w:lineRule="exact"/>
              <w:jc w:val="center"/>
              <w:rPr>
                <w:rFonts w:ascii="Times New Roman" w:hAnsi="Times New Roman"/>
                <w:bCs w:val="0"/>
                <w:color w:val="000000" w:themeColor="text1"/>
                <w:kern w:val="0"/>
                <w:sz w:val="24"/>
                <w:szCs w:val="28"/>
              </w:rPr>
            </w:pPr>
            <w:r w:rsidRPr="00B9609C">
              <w:rPr>
                <w:rFonts w:ascii="Times New Roman" w:hAnsi="Times New Roman"/>
                <w:color w:val="000000" w:themeColor="text1"/>
                <w:kern w:val="0"/>
                <w:sz w:val="24"/>
                <w:szCs w:val="28"/>
              </w:rPr>
              <w:t>機關</w:t>
            </w:r>
          </w:p>
        </w:tc>
        <w:tc>
          <w:tcPr>
            <w:tcW w:w="577" w:type="dxa"/>
            <w:shd w:val="clear" w:color="auto" w:fill="FDE9D9" w:themeFill="accent6" w:themeFillTint="33"/>
            <w:vAlign w:val="center"/>
          </w:tcPr>
          <w:p w:rsidR="001F373A" w:rsidRPr="00B9609C" w:rsidRDefault="001F373A" w:rsidP="001F373A">
            <w:pPr>
              <w:pStyle w:val="3"/>
              <w:numPr>
                <w:ilvl w:val="0"/>
                <w:numId w:val="0"/>
              </w:numPr>
              <w:spacing w:line="280" w:lineRule="exact"/>
              <w:jc w:val="center"/>
              <w:rPr>
                <w:rFonts w:ascii="Times New Roman" w:hAnsi="Times New Roman"/>
                <w:bCs w:val="0"/>
                <w:color w:val="000000" w:themeColor="text1"/>
                <w:kern w:val="0"/>
                <w:sz w:val="24"/>
                <w:szCs w:val="28"/>
              </w:rPr>
            </w:pPr>
            <w:r w:rsidRPr="00B9609C">
              <w:rPr>
                <w:rFonts w:ascii="Times New Roman" w:hAnsi="Times New Roman"/>
                <w:color w:val="000000" w:themeColor="text1"/>
                <w:kern w:val="0"/>
                <w:sz w:val="24"/>
                <w:szCs w:val="28"/>
              </w:rPr>
              <w:t>和緩處遇人數</w:t>
            </w:r>
          </w:p>
        </w:tc>
        <w:tc>
          <w:tcPr>
            <w:tcW w:w="850" w:type="dxa"/>
            <w:shd w:val="clear" w:color="auto" w:fill="FDE9D9" w:themeFill="accent6" w:themeFillTint="33"/>
            <w:vAlign w:val="center"/>
          </w:tcPr>
          <w:p w:rsidR="001F373A" w:rsidRPr="00B9609C" w:rsidRDefault="001F373A" w:rsidP="001F373A">
            <w:pPr>
              <w:overflowPunct/>
              <w:adjustRightInd w:val="0"/>
              <w:spacing w:line="280" w:lineRule="exact"/>
              <w:jc w:val="center"/>
              <w:rPr>
                <w:rFonts w:ascii="Times New Roman"/>
                <w:bCs/>
                <w:color w:val="000000" w:themeColor="text1"/>
                <w:kern w:val="0"/>
                <w:sz w:val="24"/>
                <w:szCs w:val="28"/>
              </w:rPr>
            </w:pPr>
            <w:r w:rsidRPr="00B9609C">
              <w:rPr>
                <w:rFonts w:ascii="Times New Roman"/>
                <w:color w:val="000000" w:themeColor="text1"/>
                <w:kern w:val="0"/>
                <w:sz w:val="24"/>
                <w:szCs w:val="28"/>
              </w:rPr>
              <w:t>入監時攜帶身心障礙</w:t>
            </w:r>
            <w:r w:rsidR="00F5343E" w:rsidRPr="00B9609C">
              <w:rPr>
                <w:rFonts w:hAnsi="標楷體" w:hint="eastAsia"/>
                <w:color w:val="000000" w:themeColor="text1"/>
                <w:sz w:val="24"/>
                <w:szCs w:val="24"/>
              </w:rPr>
              <w:t>證明</w:t>
            </w:r>
            <w:r w:rsidRPr="00B9609C">
              <w:rPr>
                <w:rFonts w:ascii="Times New Roman"/>
                <w:color w:val="000000" w:themeColor="text1"/>
                <w:kern w:val="0"/>
                <w:sz w:val="24"/>
                <w:szCs w:val="28"/>
              </w:rPr>
              <w:t>人數</w:t>
            </w:r>
          </w:p>
        </w:tc>
        <w:tc>
          <w:tcPr>
            <w:tcW w:w="1936" w:type="dxa"/>
            <w:shd w:val="clear" w:color="auto" w:fill="FDE9D9" w:themeFill="accent6" w:themeFillTint="33"/>
            <w:vAlign w:val="center"/>
          </w:tcPr>
          <w:p w:rsidR="001F373A" w:rsidRPr="00B9609C" w:rsidRDefault="001F373A" w:rsidP="001F373A">
            <w:pPr>
              <w:overflowPunct/>
              <w:adjustRightInd w:val="0"/>
              <w:spacing w:line="280" w:lineRule="exact"/>
              <w:jc w:val="center"/>
              <w:rPr>
                <w:rFonts w:ascii="Times New Roman"/>
                <w:bCs/>
                <w:color w:val="000000" w:themeColor="text1"/>
                <w:spacing w:val="-10"/>
                <w:kern w:val="0"/>
                <w:sz w:val="24"/>
                <w:szCs w:val="28"/>
              </w:rPr>
            </w:pPr>
            <w:r w:rsidRPr="00B9609C">
              <w:rPr>
                <w:rFonts w:ascii="Times New Roman"/>
                <w:color w:val="000000" w:themeColor="text1"/>
                <w:spacing w:val="-10"/>
                <w:kern w:val="0"/>
                <w:sz w:val="24"/>
                <w:szCs w:val="28"/>
              </w:rPr>
              <w:t>入監後，已達身心障礙要件（但無</w:t>
            </w:r>
            <w:r w:rsidR="00F5343E" w:rsidRPr="00B9609C">
              <w:rPr>
                <w:rFonts w:hAnsi="標楷體" w:hint="eastAsia"/>
                <w:color w:val="000000" w:themeColor="text1"/>
                <w:sz w:val="24"/>
                <w:szCs w:val="24"/>
              </w:rPr>
              <w:t>證明</w:t>
            </w:r>
            <w:r w:rsidRPr="00B9609C">
              <w:rPr>
                <w:rFonts w:ascii="Times New Roman"/>
                <w:color w:val="000000" w:themeColor="text1"/>
                <w:spacing w:val="-10"/>
                <w:kern w:val="0"/>
                <w:sz w:val="24"/>
                <w:szCs w:val="28"/>
              </w:rPr>
              <w:t>），收容人主動申請身心障礙</w:t>
            </w:r>
            <w:r w:rsidR="00F5343E" w:rsidRPr="00B9609C">
              <w:rPr>
                <w:rFonts w:hAnsi="標楷體" w:hint="eastAsia"/>
                <w:color w:val="000000" w:themeColor="text1"/>
                <w:sz w:val="24"/>
                <w:szCs w:val="24"/>
              </w:rPr>
              <w:t>證明</w:t>
            </w:r>
            <w:r w:rsidRPr="00B9609C">
              <w:rPr>
                <w:rFonts w:ascii="Times New Roman"/>
                <w:color w:val="000000" w:themeColor="text1"/>
                <w:spacing w:val="-10"/>
                <w:kern w:val="0"/>
                <w:sz w:val="24"/>
                <w:szCs w:val="28"/>
              </w:rPr>
              <w:t>（件數）</w:t>
            </w:r>
          </w:p>
        </w:tc>
        <w:tc>
          <w:tcPr>
            <w:tcW w:w="1695" w:type="dxa"/>
            <w:shd w:val="clear" w:color="auto" w:fill="FDE9D9" w:themeFill="accent6" w:themeFillTint="33"/>
            <w:vAlign w:val="center"/>
          </w:tcPr>
          <w:p w:rsidR="001F373A" w:rsidRPr="00B9609C" w:rsidRDefault="001F373A" w:rsidP="001F373A">
            <w:pPr>
              <w:overflowPunct/>
              <w:adjustRightInd w:val="0"/>
              <w:spacing w:line="280" w:lineRule="exact"/>
              <w:jc w:val="center"/>
              <w:rPr>
                <w:rFonts w:ascii="Times New Roman"/>
                <w:bCs/>
                <w:color w:val="000000" w:themeColor="text1"/>
                <w:spacing w:val="-10"/>
                <w:kern w:val="0"/>
                <w:sz w:val="24"/>
                <w:szCs w:val="28"/>
              </w:rPr>
            </w:pPr>
            <w:r w:rsidRPr="00B9609C">
              <w:rPr>
                <w:rFonts w:ascii="Times New Roman"/>
                <w:color w:val="000000" w:themeColor="text1"/>
                <w:spacing w:val="-10"/>
                <w:kern w:val="0"/>
                <w:sz w:val="24"/>
                <w:szCs w:val="28"/>
              </w:rPr>
              <w:t>入監後已達身心障礙要件（但無</w:t>
            </w:r>
            <w:r w:rsidR="00F5343E" w:rsidRPr="00B9609C">
              <w:rPr>
                <w:rFonts w:hAnsi="標楷體" w:hint="eastAsia"/>
                <w:color w:val="000000" w:themeColor="text1"/>
                <w:sz w:val="24"/>
                <w:szCs w:val="24"/>
              </w:rPr>
              <w:t>證明</w:t>
            </w:r>
            <w:r w:rsidRPr="00B9609C">
              <w:rPr>
                <w:rFonts w:ascii="Times New Roman"/>
                <w:color w:val="000000" w:themeColor="text1"/>
                <w:spacing w:val="-10"/>
                <w:kern w:val="0"/>
                <w:sz w:val="24"/>
                <w:szCs w:val="28"/>
              </w:rPr>
              <w:t>），機關主動幫收容人申請身心障礙</w:t>
            </w:r>
            <w:r w:rsidR="00F5343E" w:rsidRPr="00B9609C">
              <w:rPr>
                <w:rFonts w:hAnsi="標楷體" w:hint="eastAsia"/>
                <w:color w:val="000000" w:themeColor="text1"/>
                <w:sz w:val="24"/>
                <w:szCs w:val="24"/>
              </w:rPr>
              <w:t>證明</w:t>
            </w:r>
            <w:r w:rsidRPr="00B9609C">
              <w:rPr>
                <w:rFonts w:ascii="Times New Roman"/>
                <w:color w:val="000000" w:themeColor="text1"/>
                <w:spacing w:val="-10"/>
                <w:kern w:val="0"/>
                <w:sz w:val="24"/>
                <w:szCs w:val="28"/>
              </w:rPr>
              <w:t>（件數）</w:t>
            </w:r>
          </w:p>
        </w:tc>
        <w:tc>
          <w:tcPr>
            <w:tcW w:w="1117" w:type="dxa"/>
            <w:shd w:val="clear" w:color="auto" w:fill="FDE9D9" w:themeFill="accent6" w:themeFillTint="33"/>
            <w:vAlign w:val="center"/>
          </w:tcPr>
          <w:p w:rsidR="001F373A" w:rsidRPr="00B9609C" w:rsidRDefault="001F373A" w:rsidP="001F373A">
            <w:pPr>
              <w:overflowPunct/>
              <w:adjustRightInd w:val="0"/>
              <w:spacing w:line="280" w:lineRule="exact"/>
              <w:jc w:val="center"/>
              <w:rPr>
                <w:rFonts w:ascii="Times New Roman"/>
                <w:bCs/>
                <w:color w:val="000000" w:themeColor="text1"/>
                <w:kern w:val="0"/>
                <w:sz w:val="24"/>
                <w:szCs w:val="28"/>
              </w:rPr>
            </w:pPr>
            <w:r w:rsidRPr="00B9609C">
              <w:rPr>
                <w:rFonts w:ascii="Times New Roman"/>
                <w:color w:val="000000" w:themeColor="text1"/>
                <w:kern w:val="0"/>
                <w:sz w:val="24"/>
                <w:szCs w:val="28"/>
              </w:rPr>
              <w:t>領有身心障礙</w:t>
            </w:r>
            <w:r w:rsidR="00F5343E" w:rsidRPr="00B9609C">
              <w:rPr>
                <w:rFonts w:hAnsi="標楷體" w:hint="eastAsia"/>
                <w:color w:val="000000" w:themeColor="text1"/>
                <w:sz w:val="24"/>
                <w:szCs w:val="24"/>
              </w:rPr>
              <w:t>證明</w:t>
            </w:r>
            <w:r w:rsidRPr="00B9609C">
              <w:rPr>
                <w:rFonts w:ascii="Times New Roman"/>
                <w:color w:val="000000" w:themeColor="text1"/>
                <w:kern w:val="0"/>
                <w:sz w:val="24"/>
                <w:szCs w:val="28"/>
              </w:rPr>
              <w:t>且機關辦理和緩處遇人數</w:t>
            </w:r>
          </w:p>
        </w:tc>
        <w:tc>
          <w:tcPr>
            <w:tcW w:w="981" w:type="dxa"/>
            <w:shd w:val="clear" w:color="auto" w:fill="FDE9D9" w:themeFill="accent6" w:themeFillTint="33"/>
            <w:vAlign w:val="center"/>
          </w:tcPr>
          <w:p w:rsidR="001F373A" w:rsidRPr="00B9609C" w:rsidRDefault="001F373A" w:rsidP="001F373A">
            <w:pPr>
              <w:overflowPunct/>
              <w:adjustRightInd w:val="0"/>
              <w:spacing w:line="280" w:lineRule="exact"/>
              <w:jc w:val="center"/>
              <w:rPr>
                <w:rFonts w:ascii="Times New Roman"/>
                <w:bCs/>
                <w:color w:val="000000" w:themeColor="text1"/>
                <w:kern w:val="0"/>
                <w:sz w:val="24"/>
                <w:szCs w:val="28"/>
              </w:rPr>
            </w:pPr>
            <w:r w:rsidRPr="00B9609C">
              <w:rPr>
                <w:rFonts w:ascii="Times New Roman"/>
                <w:color w:val="000000" w:themeColor="text1"/>
                <w:kern w:val="0"/>
                <w:sz w:val="24"/>
                <w:szCs w:val="28"/>
              </w:rPr>
              <w:t>在監領有身心障礙</w:t>
            </w:r>
            <w:r w:rsidR="00F5343E" w:rsidRPr="00B9609C">
              <w:rPr>
                <w:rFonts w:hAnsi="標楷體" w:hint="eastAsia"/>
                <w:color w:val="000000" w:themeColor="text1"/>
                <w:sz w:val="24"/>
                <w:szCs w:val="24"/>
              </w:rPr>
              <w:t>證明</w:t>
            </w:r>
            <w:r w:rsidRPr="00B9609C">
              <w:rPr>
                <w:rFonts w:ascii="Times New Roman"/>
                <w:color w:val="000000" w:themeColor="text1"/>
                <w:kern w:val="0"/>
                <w:sz w:val="24"/>
                <w:szCs w:val="28"/>
              </w:rPr>
              <w:t>，符合不堪作業人數</w:t>
            </w:r>
          </w:p>
        </w:tc>
      </w:tr>
      <w:tr w:rsidR="00A617DF" w:rsidRPr="00B9609C" w:rsidTr="002A68E0">
        <w:trPr>
          <w:trHeight w:val="340"/>
        </w:trPr>
        <w:tc>
          <w:tcPr>
            <w:tcW w:w="9507" w:type="dxa"/>
            <w:gridSpan w:val="8"/>
            <w:shd w:val="clear" w:color="auto" w:fill="DAEEF3" w:themeFill="accent5" w:themeFillTint="33"/>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105</w:t>
            </w:r>
            <w:r w:rsidRPr="00B9609C">
              <w:rPr>
                <w:rFonts w:ascii="Times New Roman" w:hAnsi="Times New Roman" w:hint="eastAsia"/>
                <w:bCs w:val="0"/>
                <w:color w:val="000000" w:themeColor="text1"/>
                <w:kern w:val="0"/>
                <w:sz w:val="24"/>
                <w:szCs w:val="24"/>
              </w:rPr>
              <w:t>年</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臺南少觀所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臺北少觀所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7</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誠正中學</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5</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明陽中學</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5</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金門監獄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6</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綠島監獄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7</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桃園監獄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22</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8</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臺中女監</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31</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14</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9</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高雄第二監獄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46</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50</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13</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10</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臺中看守所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7</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11</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臺南看守所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10</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12</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桃園少輔院</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13</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彰化少輔院</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8</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14</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八德外監</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15</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明德外監</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16</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自強外監</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17</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基隆看守所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18</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新店戒治所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19</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臺北女子看守所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18</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61</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20</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臺中戒治所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21</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高雄戒治所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22</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臺東戒治所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23</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泰源技訓所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26</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5</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5</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7</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24</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岩灣技訓所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11</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25</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東成技訓所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8</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7</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26</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基隆監獄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27</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23</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12</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27</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桃園女監</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21</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11</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28</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雲林監獄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44</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29</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29</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嘉義監獄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11</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66</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30</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臺南監獄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112</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16</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31</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臺南第二監獄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7</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15</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32</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高雄女監</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11</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16</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33</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高雄監獄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111</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9</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5</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34</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屏東監獄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48</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11</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lastRenderedPageBreak/>
              <w:t>35</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花蓮監獄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23</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48</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5</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36</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花蓮監獄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31</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26</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11</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37</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新竹看守所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8</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38</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彰化看守所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39</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南投看守所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20</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40</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花蓮看守所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73</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41</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新竹監獄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46</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12</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42</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臺中監獄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121</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54</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7</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15</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43</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彰化監獄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61</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55</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44</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雲林二監</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63</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22</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8</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45</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臺東監獄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5</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46</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宜蘭監獄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62</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5</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47</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臺北看守所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28</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27</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48</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苗栗看守所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17</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49</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嘉義看守所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8</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50</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屏東看守所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51</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臺北監獄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149</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17</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45</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w:t>
            </w:r>
          </w:p>
        </w:tc>
      </w:tr>
      <w:tr w:rsidR="00A617DF" w:rsidRPr="00B9609C" w:rsidTr="002A68E0">
        <w:trPr>
          <w:trHeight w:val="340"/>
        </w:trPr>
        <w:tc>
          <w:tcPr>
            <w:tcW w:w="423" w:type="dxa"/>
            <w:vAlign w:val="center"/>
          </w:tcPr>
          <w:p w:rsidR="001F373A" w:rsidRPr="00B9609C" w:rsidRDefault="001F373A" w:rsidP="001F373A">
            <w:pPr>
              <w:jc w:val="center"/>
              <w:rPr>
                <w:color w:val="000000" w:themeColor="text1"/>
                <w:sz w:val="24"/>
                <w:szCs w:val="24"/>
              </w:rPr>
            </w:pP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合計</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1153</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813</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138</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73</w:t>
            </w:r>
          </w:p>
        </w:tc>
      </w:tr>
      <w:tr w:rsidR="00A617DF" w:rsidRPr="00B9609C" w:rsidTr="002A68E0">
        <w:trPr>
          <w:trHeight w:val="340"/>
        </w:trPr>
        <w:tc>
          <w:tcPr>
            <w:tcW w:w="9507" w:type="dxa"/>
            <w:gridSpan w:val="8"/>
            <w:shd w:val="clear" w:color="auto" w:fill="DAEEF3" w:themeFill="accent5" w:themeFillTint="33"/>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106</w:t>
            </w:r>
            <w:r w:rsidRPr="00B9609C">
              <w:rPr>
                <w:rFonts w:ascii="Times New Roman" w:hAnsi="Times New Roman" w:hint="eastAsia"/>
                <w:bCs w:val="0"/>
                <w:color w:val="000000" w:themeColor="text1"/>
                <w:kern w:val="0"/>
                <w:sz w:val="24"/>
                <w:szCs w:val="24"/>
              </w:rPr>
              <w:t>年</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臺南少觀所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臺北少觀所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14</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誠正中學</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5</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明陽中學</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5</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金門監獄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7</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6</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綠島監獄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7</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桃園監獄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184</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7</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8</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臺中女監</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31</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52</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5</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9</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高雄第二監獄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54</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245</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13</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46</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10</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臺中看守所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22</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75</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11</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臺南看守所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86</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12</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桃園少輔院</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5</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13</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彰化少輔院</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14</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14</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八德外監</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15</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明德外監</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16</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自強外監</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5</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17</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基隆看守所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lastRenderedPageBreak/>
              <w:t>18</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新店戒治所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5</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19</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臺北女子看守所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11</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63</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20</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臺中戒治所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21</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高雄戒治所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7</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22</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臺東戒治所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7</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23</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泰源技訓所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31</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7</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24</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岩灣技訓所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15</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8</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25</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東成技訓所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12</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16</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26</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基隆監獄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29</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30</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27</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桃園女監</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25</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45</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28</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雲林監獄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48</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41</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29</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嘉義監獄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28</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10</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5</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30</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臺南監獄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121</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23</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7</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31</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臺南第二監獄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20</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32</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高雄女監</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26</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54</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33</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高雄監獄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95</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25</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15</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34</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屏東監獄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58</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32</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35</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花蓮監獄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34</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60</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11</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7</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36</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花蓮監獄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29</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30</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11</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37</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新竹看守所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32</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38</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彰化看守所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17</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39</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南投看守所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64</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18</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40</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花蓮看守所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89</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41</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新竹監獄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49</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17</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42</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臺中監獄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176</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174</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7</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21</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43</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彰化監獄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41</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63</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44</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雲林二監</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70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98</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13</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45</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臺東監獄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20</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46</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宜蘭監獄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66</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14</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47</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臺北看守所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63</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243</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48</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苗栗看守所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84</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49</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嘉義看守所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11</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48</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50</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屏東看守所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51</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臺北監獄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150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26</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67</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58</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w:t>
            </w:r>
          </w:p>
        </w:tc>
      </w:tr>
      <w:tr w:rsidR="00A617DF" w:rsidRPr="00B9609C" w:rsidTr="002A68E0">
        <w:trPr>
          <w:trHeight w:val="340"/>
        </w:trPr>
        <w:tc>
          <w:tcPr>
            <w:tcW w:w="423" w:type="dxa"/>
            <w:vAlign w:val="center"/>
          </w:tcPr>
          <w:p w:rsidR="001F373A" w:rsidRPr="00B9609C" w:rsidRDefault="001F373A" w:rsidP="001F373A">
            <w:pPr>
              <w:jc w:val="center"/>
              <w:rPr>
                <w:color w:val="000000" w:themeColor="text1"/>
                <w:sz w:val="24"/>
                <w:szCs w:val="24"/>
              </w:rPr>
            </w:pP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合計</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1323</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2175</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70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5</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191</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151</w:t>
            </w:r>
          </w:p>
        </w:tc>
      </w:tr>
      <w:tr w:rsidR="00A617DF" w:rsidRPr="00B9609C" w:rsidTr="002A68E0">
        <w:trPr>
          <w:trHeight w:val="340"/>
        </w:trPr>
        <w:tc>
          <w:tcPr>
            <w:tcW w:w="9507" w:type="dxa"/>
            <w:gridSpan w:val="8"/>
            <w:shd w:val="clear" w:color="auto" w:fill="DAEEF3" w:themeFill="accent5" w:themeFillTint="33"/>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107</w:t>
            </w:r>
            <w:r w:rsidRPr="00B9609C">
              <w:rPr>
                <w:rFonts w:ascii="Times New Roman" w:hAnsi="Times New Roman" w:hint="eastAsia"/>
                <w:bCs w:val="0"/>
                <w:color w:val="000000" w:themeColor="text1"/>
                <w:kern w:val="0"/>
                <w:sz w:val="24"/>
                <w:szCs w:val="24"/>
              </w:rPr>
              <w:t>年</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lastRenderedPageBreak/>
              <w:t>1</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臺南少觀所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臺北少觀所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11</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誠正中學</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11</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明陽中學</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5</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金門監獄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10</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6</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綠島監獄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7</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桃園監獄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206</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8</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臺中女監</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28</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48</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9</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高雄第二監獄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111</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347</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23</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56</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10</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臺中看守所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9</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149</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5</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9</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11</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臺南看守所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42</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152</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5</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12</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桃園少輔院</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7</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13</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彰化少輔院</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11</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14</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八德外監</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15</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明德外監</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16</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自強外監</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17</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基隆看守所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12</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18</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新店戒治所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20</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19</w:t>
            </w:r>
          </w:p>
        </w:tc>
        <w:tc>
          <w:tcPr>
            <w:tcW w:w="1928"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color w:val="000000" w:themeColor="text1"/>
                <w:kern w:val="0"/>
                <w:sz w:val="24"/>
                <w:szCs w:val="24"/>
              </w:rPr>
              <w:t>臺北女子看守所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77</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20</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臺中戒治所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10</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21</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高雄戒治所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13</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30</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13</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22</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臺東戒治所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22</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23</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泰源技訓所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34</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11</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11</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24</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岩灣技訓所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24</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10</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25</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東成技訓所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12</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32</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26</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基隆監獄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12</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23</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27</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桃園女監</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45</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80</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5</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28</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雲林監獄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45</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45</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7</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29</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嘉義監獄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9</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20</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30</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臺南監獄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140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17</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8</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31</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臺南第二監獄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7</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29</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32</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高雄女監</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70</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5</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33</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高雄監獄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58</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28</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13</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34</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屏東監獄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64</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49</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15</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35</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花蓮監獄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36</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101</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12</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9</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36</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花蓮監獄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36</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101</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12</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9</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lastRenderedPageBreak/>
              <w:t>37</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新竹看守所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33</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38</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彰化看守所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86</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39</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南投看守所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57</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15</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40</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花蓮看守所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106</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41</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新竹監獄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67</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29</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42</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臺中監獄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260</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289</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11</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31</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43</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彰化監獄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49</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86</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44</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雲林二監</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74</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166</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13</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45</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臺東監獄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7</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58</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7</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8</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46</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宜蘭監獄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45</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35</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47</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臺北看守所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57</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448</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8</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48</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苗栗看守所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5</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91</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49</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嘉義看守所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8</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104</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50</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屏東看守所</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r>
      <w:tr w:rsidR="00A617DF" w:rsidRPr="00B9609C" w:rsidTr="002A68E0">
        <w:trPr>
          <w:trHeight w:val="340"/>
        </w:trPr>
        <w:tc>
          <w:tcPr>
            <w:tcW w:w="423" w:type="dxa"/>
            <w:vAlign w:val="center"/>
          </w:tcPr>
          <w:p w:rsidR="001F373A" w:rsidRPr="00B9609C" w:rsidRDefault="001F373A" w:rsidP="001F373A">
            <w:pPr>
              <w:jc w:val="center"/>
              <w:rPr>
                <w:rFonts w:ascii="新細明體" w:eastAsia="新細明體" w:hAnsi="新細明體" w:cs="新細明體"/>
                <w:color w:val="000000" w:themeColor="text1"/>
                <w:sz w:val="24"/>
                <w:szCs w:val="24"/>
              </w:rPr>
            </w:pPr>
            <w:r w:rsidRPr="00B9609C">
              <w:rPr>
                <w:rFonts w:hint="eastAsia"/>
                <w:color w:val="000000" w:themeColor="text1"/>
                <w:sz w:val="24"/>
                <w:szCs w:val="24"/>
              </w:rPr>
              <w:t>51</w:t>
            </w: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臺北監獄</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124</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63</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94</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0</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70</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8</w:t>
            </w:r>
          </w:p>
        </w:tc>
      </w:tr>
      <w:tr w:rsidR="00A617DF" w:rsidRPr="00B9609C" w:rsidTr="002A68E0">
        <w:trPr>
          <w:trHeight w:val="340"/>
        </w:trPr>
        <w:tc>
          <w:tcPr>
            <w:tcW w:w="423" w:type="dxa"/>
            <w:vAlign w:val="center"/>
          </w:tcPr>
          <w:p w:rsidR="001F373A" w:rsidRPr="00B9609C" w:rsidRDefault="001F373A" w:rsidP="001F373A">
            <w:pPr>
              <w:jc w:val="center"/>
              <w:rPr>
                <w:color w:val="000000" w:themeColor="text1"/>
                <w:sz w:val="24"/>
                <w:szCs w:val="24"/>
              </w:rPr>
            </w:pPr>
          </w:p>
        </w:tc>
        <w:tc>
          <w:tcPr>
            <w:tcW w:w="1928" w:type="dxa"/>
            <w:vAlign w:val="center"/>
          </w:tcPr>
          <w:p w:rsidR="001F373A" w:rsidRPr="00B9609C" w:rsidRDefault="001F373A" w:rsidP="001F373A">
            <w:pPr>
              <w:jc w:val="center"/>
              <w:rPr>
                <w:rFonts w:ascii="Times New Roman"/>
                <w:color w:val="000000" w:themeColor="text1"/>
                <w:sz w:val="24"/>
                <w:szCs w:val="24"/>
              </w:rPr>
            </w:pPr>
            <w:r w:rsidRPr="00B9609C">
              <w:rPr>
                <w:rFonts w:ascii="Times New Roman"/>
                <w:color w:val="000000" w:themeColor="text1"/>
                <w:sz w:val="24"/>
                <w:szCs w:val="24"/>
              </w:rPr>
              <w:t>合計</w:t>
            </w:r>
          </w:p>
        </w:tc>
        <w:tc>
          <w:tcPr>
            <w:tcW w:w="57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1476</w:t>
            </w:r>
          </w:p>
        </w:tc>
        <w:tc>
          <w:tcPr>
            <w:tcW w:w="850"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3403</w:t>
            </w:r>
          </w:p>
        </w:tc>
        <w:tc>
          <w:tcPr>
            <w:tcW w:w="1936"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101</w:t>
            </w:r>
          </w:p>
        </w:tc>
        <w:tc>
          <w:tcPr>
            <w:tcW w:w="1695"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16</w:t>
            </w:r>
          </w:p>
        </w:tc>
        <w:tc>
          <w:tcPr>
            <w:tcW w:w="1117"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265</w:t>
            </w:r>
          </w:p>
        </w:tc>
        <w:tc>
          <w:tcPr>
            <w:tcW w:w="981" w:type="dxa"/>
            <w:vAlign w:val="center"/>
          </w:tcPr>
          <w:p w:rsidR="001F373A" w:rsidRPr="00B9609C" w:rsidRDefault="001F373A" w:rsidP="001F373A">
            <w:pPr>
              <w:pStyle w:val="3"/>
              <w:numPr>
                <w:ilvl w:val="0"/>
                <w:numId w:val="0"/>
              </w:numPr>
              <w:jc w:val="center"/>
              <w:rPr>
                <w:rFonts w:ascii="Times New Roman" w:hAnsi="Times New Roman"/>
                <w:bCs w:val="0"/>
                <w:color w:val="000000" w:themeColor="text1"/>
                <w:kern w:val="0"/>
                <w:sz w:val="24"/>
                <w:szCs w:val="24"/>
              </w:rPr>
            </w:pPr>
            <w:r w:rsidRPr="00B9609C">
              <w:rPr>
                <w:rFonts w:ascii="Times New Roman" w:hAnsi="Times New Roman" w:hint="eastAsia"/>
                <w:bCs w:val="0"/>
                <w:color w:val="000000" w:themeColor="text1"/>
                <w:kern w:val="0"/>
                <w:sz w:val="24"/>
                <w:szCs w:val="24"/>
              </w:rPr>
              <w:t>206</w:t>
            </w:r>
          </w:p>
        </w:tc>
      </w:tr>
    </w:tbl>
    <w:p w:rsidR="00285E1E" w:rsidRPr="00B9609C" w:rsidRDefault="00285E1E" w:rsidP="00285E1E">
      <w:pPr>
        <w:pStyle w:val="3"/>
        <w:numPr>
          <w:ilvl w:val="0"/>
          <w:numId w:val="0"/>
        </w:numPr>
        <w:spacing w:line="280" w:lineRule="exact"/>
        <w:ind w:left="1301" w:hangingChars="500" w:hanging="1301"/>
        <w:rPr>
          <w:rFonts w:ascii="Times New Roman" w:hAnsi="Times New Roman"/>
          <w:bCs w:val="0"/>
          <w:color w:val="000000" w:themeColor="text1"/>
          <w:kern w:val="0"/>
          <w:sz w:val="24"/>
        </w:rPr>
      </w:pPr>
      <w:bookmarkStart w:id="7528" w:name="_Toc16072520"/>
      <w:bookmarkStart w:id="7529" w:name="_Toc18855823"/>
      <w:bookmarkStart w:id="7530" w:name="_Toc18857519"/>
      <w:bookmarkStart w:id="7531" w:name="_Toc18944311"/>
      <w:bookmarkStart w:id="7532" w:name="_Toc20992600"/>
      <w:bookmarkStart w:id="7533" w:name="_Toc21940157"/>
      <w:bookmarkStart w:id="7534" w:name="_Toc23589148"/>
      <w:bookmarkStart w:id="7535" w:name="_Toc23777830"/>
      <w:r w:rsidRPr="00B9609C">
        <w:rPr>
          <w:rFonts w:ascii="Times New Roman" w:hAnsi="Times New Roman"/>
          <w:bCs w:val="0"/>
          <w:color w:val="000000" w:themeColor="text1"/>
          <w:kern w:val="0"/>
          <w:sz w:val="24"/>
        </w:rPr>
        <w:t>資料來源：法務部</w:t>
      </w:r>
      <w:r w:rsidRPr="00B9609C">
        <w:rPr>
          <w:rFonts w:ascii="Times New Roman" w:hAnsi="Times New Roman"/>
          <w:bCs w:val="0"/>
          <w:color w:val="000000" w:themeColor="text1"/>
          <w:kern w:val="0"/>
          <w:sz w:val="24"/>
        </w:rPr>
        <w:t>108</w:t>
      </w:r>
      <w:r w:rsidRPr="00B9609C">
        <w:rPr>
          <w:rFonts w:ascii="Times New Roman" w:hAnsi="Times New Roman"/>
          <w:bCs w:val="0"/>
          <w:color w:val="000000" w:themeColor="text1"/>
          <w:kern w:val="0"/>
          <w:sz w:val="24"/>
        </w:rPr>
        <w:t>年</w:t>
      </w:r>
      <w:r w:rsidRPr="00B9609C">
        <w:rPr>
          <w:rFonts w:ascii="Times New Roman" w:hAnsi="Times New Roman"/>
          <w:bCs w:val="0"/>
          <w:color w:val="000000" w:themeColor="text1"/>
          <w:kern w:val="0"/>
          <w:sz w:val="24"/>
        </w:rPr>
        <w:t>3</w:t>
      </w:r>
      <w:r w:rsidRPr="00B9609C">
        <w:rPr>
          <w:rFonts w:ascii="Times New Roman" w:hAnsi="Times New Roman"/>
          <w:bCs w:val="0"/>
          <w:color w:val="000000" w:themeColor="text1"/>
          <w:kern w:val="0"/>
          <w:sz w:val="24"/>
        </w:rPr>
        <w:t>月</w:t>
      </w:r>
      <w:r w:rsidRPr="00B9609C">
        <w:rPr>
          <w:rFonts w:ascii="Times New Roman" w:hAnsi="Times New Roman"/>
          <w:bCs w:val="0"/>
          <w:color w:val="000000" w:themeColor="text1"/>
          <w:kern w:val="0"/>
          <w:sz w:val="24"/>
        </w:rPr>
        <w:t>20</w:t>
      </w:r>
      <w:r w:rsidRPr="00B9609C">
        <w:rPr>
          <w:rFonts w:ascii="Times New Roman" w:hAnsi="Times New Roman"/>
          <w:bCs w:val="0"/>
          <w:color w:val="000000" w:themeColor="text1"/>
          <w:kern w:val="0"/>
          <w:sz w:val="24"/>
        </w:rPr>
        <w:t>日法矯字第</w:t>
      </w:r>
      <w:r w:rsidRPr="00B9609C">
        <w:rPr>
          <w:rFonts w:ascii="Times New Roman" w:hAnsi="Times New Roman"/>
          <w:bCs w:val="0"/>
          <w:color w:val="000000" w:themeColor="text1"/>
          <w:kern w:val="0"/>
          <w:sz w:val="24"/>
        </w:rPr>
        <w:t>10802002390</w:t>
      </w:r>
      <w:r w:rsidRPr="00B9609C">
        <w:rPr>
          <w:rFonts w:ascii="Times New Roman" w:hAnsi="Times New Roman"/>
          <w:bCs w:val="0"/>
          <w:color w:val="000000" w:themeColor="text1"/>
          <w:kern w:val="0"/>
          <w:sz w:val="24"/>
        </w:rPr>
        <w:t>號函附件</w:t>
      </w:r>
      <w:r w:rsidRPr="00B9609C">
        <w:rPr>
          <w:rFonts w:ascii="Times New Roman" w:hAnsi="Times New Roman"/>
          <w:bCs w:val="0"/>
          <w:color w:val="000000" w:themeColor="text1"/>
          <w:kern w:val="0"/>
          <w:sz w:val="24"/>
        </w:rPr>
        <w:t>12</w:t>
      </w:r>
      <w:r w:rsidRPr="00B9609C">
        <w:rPr>
          <w:rFonts w:ascii="Times New Roman" w:hAnsi="Times New Roman" w:hint="eastAsia"/>
          <w:bCs w:val="0"/>
          <w:color w:val="000000" w:themeColor="text1"/>
          <w:kern w:val="0"/>
          <w:sz w:val="24"/>
        </w:rPr>
        <w:t>；法務部</w:t>
      </w:r>
      <w:r w:rsidRPr="00B9609C">
        <w:rPr>
          <w:rFonts w:ascii="Times New Roman" w:hAnsi="Times New Roman" w:hint="eastAsia"/>
          <w:bCs w:val="0"/>
          <w:color w:val="000000" w:themeColor="text1"/>
          <w:kern w:val="0"/>
          <w:sz w:val="24"/>
        </w:rPr>
        <w:t>107</w:t>
      </w:r>
      <w:r w:rsidRPr="00B9609C">
        <w:rPr>
          <w:rFonts w:ascii="Times New Roman" w:hAnsi="Times New Roman" w:hint="eastAsia"/>
          <w:bCs w:val="0"/>
          <w:color w:val="000000" w:themeColor="text1"/>
          <w:kern w:val="0"/>
          <w:sz w:val="24"/>
        </w:rPr>
        <w:t>年</w:t>
      </w:r>
      <w:r w:rsidRPr="00B9609C">
        <w:rPr>
          <w:rFonts w:ascii="Times New Roman" w:hAnsi="Times New Roman" w:hint="eastAsia"/>
          <w:bCs w:val="0"/>
          <w:color w:val="000000" w:themeColor="text1"/>
          <w:kern w:val="0"/>
          <w:sz w:val="24"/>
        </w:rPr>
        <w:t>7</w:t>
      </w:r>
      <w:r w:rsidRPr="00B9609C">
        <w:rPr>
          <w:rFonts w:ascii="Times New Roman" w:hAnsi="Times New Roman" w:hint="eastAsia"/>
          <w:bCs w:val="0"/>
          <w:color w:val="000000" w:themeColor="text1"/>
          <w:kern w:val="0"/>
          <w:sz w:val="24"/>
        </w:rPr>
        <w:t>月</w:t>
      </w:r>
      <w:r w:rsidRPr="00B9609C">
        <w:rPr>
          <w:rFonts w:ascii="Times New Roman" w:hAnsi="Times New Roman" w:hint="eastAsia"/>
          <w:bCs w:val="0"/>
          <w:color w:val="000000" w:themeColor="text1"/>
          <w:kern w:val="0"/>
          <w:sz w:val="24"/>
        </w:rPr>
        <w:t>1</w:t>
      </w:r>
      <w:r w:rsidRPr="00B9609C">
        <w:rPr>
          <w:rFonts w:ascii="Times New Roman" w:hAnsi="Times New Roman" w:hint="eastAsia"/>
          <w:bCs w:val="0"/>
          <w:color w:val="000000" w:themeColor="text1"/>
          <w:kern w:val="0"/>
          <w:sz w:val="24"/>
        </w:rPr>
        <w:t>日約詢書面說明資料附件</w:t>
      </w:r>
      <w:r w:rsidRPr="00B9609C">
        <w:rPr>
          <w:rFonts w:ascii="Times New Roman" w:hAnsi="Times New Roman" w:hint="eastAsia"/>
          <w:bCs w:val="0"/>
          <w:color w:val="000000" w:themeColor="text1"/>
          <w:kern w:val="0"/>
          <w:sz w:val="24"/>
        </w:rPr>
        <w:t>6</w:t>
      </w:r>
      <w:r w:rsidRPr="00B9609C">
        <w:rPr>
          <w:rFonts w:ascii="Times New Roman" w:hAnsi="Times New Roman" w:hint="eastAsia"/>
          <w:bCs w:val="0"/>
          <w:color w:val="000000" w:themeColor="text1"/>
          <w:kern w:val="0"/>
          <w:sz w:val="24"/>
        </w:rPr>
        <w:t>。</w:t>
      </w:r>
      <w:bookmarkEnd w:id="7528"/>
      <w:bookmarkEnd w:id="7529"/>
      <w:bookmarkEnd w:id="7530"/>
      <w:bookmarkEnd w:id="7531"/>
      <w:bookmarkEnd w:id="7532"/>
      <w:bookmarkEnd w:id="7533"/>
      <w:bookmarkEnd w:id="7534"/>
      <w:bookmarkEnd w:id="7535"/>
    </w:p>
    <w:p w:rsidR="00285E1E" w:rsidRPr="00B9609C" w:rsidRDefault="00285E1E" w:rsidP="00285E1E">
      <w:pPr>
        <w:pStyle w:val="3"/>
        <w:numPr>
          <w:ilvl w:val="0"/>
          <w:numId w:val="0"/>
        </w:numPr>
        <w:ind w:left="1301" w:hangingChars="500" w:hanging="1301"/>
        <w:rPr>
          <w:rFonts w:ascii="Times New Roman" w:hAnsi="Times New Roman"/>
          <w:bCs w:val="0"/>
          <w:color w:val="000000" w:themeColor="text1"/>
          <w:kern w:val="0"/>
          <w:sz w:val="24"/>
        </w:rPr>
        <w:sectPr w:rsidR="00285E1E" w:rsidRPr="00B9609C" w:rsidSect="001F373A">
          <w:pgSz w:w="11907" w:h="16840" w:code="9"/>
          <w:pgMar w:top="1134" w:right="1134" w:bottom="1134" w:left="1134" w:header="851" w:footer="851" w:gutter="227"/>
          <w:cols w:space="425"/>
          <w:docGrid w:type="linesAndChars" w:linePitch="457" w:charSpace="4127"/>
        </w:sectPr>
      </w:pPr>
    </w:p>
    <w:p w:rsidR="00285E1E" w:rsidRPr="00B9609C" w:rsidRDefault="00AD24B9" w:rsidP="008B191B">
      <w:pPr>
        <w:pStyle w:val="1"/>
        <w:numPr>
          <w:ilvl w:val="0"/>
          <w:numId w:val="0"/>
        </w:numPr>
        <w:ind w:left="1701" w:hangingChars="500" w:hanging="1701"/>
        <w:rPr>
          <w:rFonts w:ascii="Times New Roman"/>
          <w:bCs w:val="0"/>
          <w:color w:val="000000" w:themeColor="text1"/>
          <w:kern w:val="0"/>
        </w:rPr>
      </w:pPr>
      <w:bookmarkStart w:id="7536" w:name="_Toc23777831"/>
      <w:r w:rsidRPr="00B9609C">
        <w:rPr>
          <w:rFonts w:ascii="Times New Roman"/>
          <w:bCs w:val="0"/>
          <w:color w:val="000000" w:themeColor="text1"/>
          <w:kern w:val="0"/>
        </w:rPr>
        <w:lastRenderedPageBreak/>
        <w:t>附表十九</w:t>
      </w:r>
      <w:r w:rsidR="00285E1E" w:rsidRPr="00B9609C">
        <w:rPr>
          <w:rFonts w:ascii="Times New Roman"/>
          <w:bCs w:val="0"/>
          <w:color w:val="000000" w:themeColor="text1"/>
          <w:kern w:val="0"/>
        </w:rPr>
        <w:t>、</w:t>
      </w:r>
      <w:r w:rsidR="00285E1E" w:rsidRPr="00B9609C">
        <w:rPr>
          <w:rFonts w:ascii="Times New Roman" w:hint="eastAsia"/>
          <w:bCs w:val="0"/>
          <w:color w:val="000000" w:themeColor="text1"/>
          <w:kern w:val="0"/>
        </w:rPr>
        <w:t>105</w:t>
      </w:r>
      <w:r w:rsidR="0063745B" w:rsidRPr="00B9609C">
        <w:rPr>
          <w:rFonts w:ascii="Times New Roman" w:hint="eastAsia"/>
          <w:bCs w:val="0"/>
          <w:color w:val="000000" w:themeColor="text1"/>
          <w:kern w:val="0"/>
        </w:rPr>
        <w:t>年</w:t>
      </w:r>
      <w:r w:rsidR="00285E1E" w:rsidRPr="00B9609C">
        <w:rPr>
          <w:rFonts w:ascii="Times New Roman" w:hint="eastAsia"/>
          <w:bCs w:val="0"/>
          <w:color w:val="000000" w:themeColor="text1"/>
          <w:kern w:val="0"/>
        </w:rPr>
        <w:t>至</w:t>
      </w:r>
      <w:r w:rsidR="00285E1E" w:rsidRPr="00B9609C">
        <w:rPr>
          <w:rFonts w:ascii="Times New Roman" w:hint="eastAsia"/>
          <w:bCs w:val="0"/>
          <w:color w:val="000000" w:themeColor="text1"/>
          <w:kern w:val="0"/>
        </w:rPr>
        <w:t>107</w:t>
      </w:r>
      <w:r w:rsidR="00285E1E" w:rsidRPr="00B9609C">
        <w:rPr>
          <w:rFonts w:ascii="Times New Roman" w:hint="eastAsia"/>
          <w:bCs w:val="0"/>
          <w:color w:val="000000" w:themeColor="text1"/>
          <w:kern w:val="0"/>
        </w:rPr>
        <w:t>年矯正機關身心障礙者未下工場作業人數及原因彙總表</w:t>
      </w:r>
      <w:bookmarkEnd w:id="7536"/>
    </w:p>
    <w:tbl>
      <w:tblPr>
        <w:tblStyle w:val="af9"/>
        <w:tblW w:w="9985" w:type="dxa"/>
        <w:tblInd w:w="108" w:type="dxa"/>
        <w:tblCellMar>
          <w:left w:w="28" w:type="dxa"/>
          <w:right w:w="28" w:type="dxa"/>
        </w:tblCellMar>
        <w:tblLook w:val="04A0" w:firstRow="1" w:lastRow="0" w:firstColumn="1" w:lastColumn="0" w:noHBand="0" w:noVBand="1"/>
      </w:tblPr>
      <w:tblGrid>
        <w:gridCol w:w="700"/>
        <w:gridCol w:w="1914"/>
        <w:gridCol w:w="992"/>
        <w:gridCol w:w="992"/>
        <w:gridCol w:w="992"/>
        <w:gridCol w:w="993"/>
        <w:gridCol w:w="567"/>
        <w:gridCol w:w="2835"/>
      </w:tblGrid>
      <w:tr w:rsidR="00A617DF" w:rsidRPr="00B9609C" w:rsidTr="00FD2ECA">
        <w:trPr>
          <w:trHeight w:val="900"/>
          <w:tblHeader/>
        </w:trPr>
        <w:tc>
          <w:tcPr>
            <w:tcW w:w="700" w:type="dxa"/>
            <w:vMerge w:val="restart"/>
            <w:shd w:val="clear" w:color="auto" w:fill="FDE9D9" w:themeFill="accent6" w:themeFillTint="33"/>
            <w:vAlign w:val="center"/>
          </w:tcPr>
          <w:p w:rsidR="00285E1E" w:rsidRPr="00B9609C" w:rsidRDefault="00285E1E" w:rsidP="00DC1DDB">
            <w:pPr>
              <w:pStyle w:val="3"/>
              <w:numPr>
                <w:ilvl w:val="0"/>
                <w:numId w:val="0"/>
              </w:numPr>
              <w:spacing w:line="280" w:lineRule="exact"/>
              <w:jc w:val="center"/>
              <w:rPr>
                <w:rFonts w:ascii="Times New Roman" w:hAnsi="Times New Roman"/>
                <w:bCs w:val="0"/>
                <w:color w:val="000000" w:themeColor="text1"/>
                <w:kern w:val="0"/>
                <w:sz w:val="24"/>
                <w:szCs w:val="24"/>
              </w:rPr>
            </w:pPr>
            <w:bookmarkStart w:id="7537" w:name="_Toc16072522"/>
            <w:bookmarkStart w:id="7538" w:name="_Toc18855825"/>
            <w:bookmarkStart w:id="7539" w:name="_Toc18857521"/>
            <w:bookmarkStart w:id="7540" w:name="_Toc18944313"/>
            <w:bookmarkStart w:id="7541" w:name="_Toc20992602"/>
            <w:bookmarkStart w:id="7542" w:name="_Toc21940159"/>
            <w:bookmarkStart w:id="7543" w:name="_Toc23589150"/>
            <w:bookmarkStart w:id="7544" w:name="_Toc23777832"/>
            <w:r w:rsidRPr="00B9609C">
              <w:rPr>
                <w:rFonts w:ascii="Times New Roman" w:hAnsi="Times New Roman"/>
                <w:color w:val="000000" w:themeColor="text1"/>
                <w:kern w:val="0"/>
                <w:sz w:val="24"/>
                <w:szCs w:val="24"/>
              </w:rPr>
              <w:t>序號</w:t>
            </w:r>
            <w:bookmarkEnd w:id="7537"/>
            <w:bookmarkEnd w:id="7538"/>
            <w:bookmarkEnd w:id="7539"/>
            <w:bookmarkEnd w:id="7540"/>
            <w:bookmarkEnd w:id="7541"/>
            <w:bookmarkEnd w:id="7542"/>
            <w:bookmarkEnd w:id="7543"/>
            <w:bookmarkEnd w:id="7544"/>
          </w:p>
        </w:tc>
        <w:tc>
          <w:tcPr>
            <w:tcW w:w="1914" w:type="dxa"/>
            <w:vMerge w:val="restart"/>
            <w:shd w:val="clear" w:color="auto" w:fill="FDE9D9" w:themeFill="accent6" w:themeFillTint="33"/>
            <w:vAlign w:val="center"/>
          </w:tcPr>
          <w:p w:rsidR="00285E1E" w:rsidRPr="00B9609C" w:rsidRDefault="00285E1E" w:rsidP="00DC1DDB">
            <w:pPr>
              <w:pStyle w:val="3"/>
              <w:numPr>
                <w:ilvl w:val="0"/>
                <w:numId w:val="0"/>
              </w:numPr>
              <w:spacing w:line="280" w:lineRule="exact"/>
              <w:jc w:val="center"/>
              <w:rPr>
                <w:rFonts w:ascii="Times New Roman" w:hAnsi="Times New Roman"/>
                <w:bCs w:val="0"/>
                <w:color w:val="000000" w:themeColor="text1"/>
                <w:kern w:val="0"/>
                <w:sz w:val="24"/>
                <w:szCs w:val="24"/>
              </w:rPr>
            </w:pPr>
            <w:bookmarkStart w:id="7545" w:name="_Toc16072523"/>
            <w:bookmarkStart w:id="7546" w:name="_Toc18855826"/>
            <w:bookmarkStart w:id="7547" w:name="_Toc18857522"/>
            <w:bookmarkStart w:id="7548" w:name="_Toc18944314"/>
            <w:bookmarkStart w:id="7549" w:name="_Toc20992603"/>
            <w:bookmarkStart w:id="7550" w:name="_Toc21940160"/>
            <w:bookmarkStart w:id="7551" w:name="_Toc23589151"/>
            <w:bookmarkStart w:id="7552" w:name="_Toc23777833"/>
            <w:r w:rsidRPr="00B9609C">
              <w:rPr>
                <w:rFonts w:ascii="Times New Roman" w:hAnsi="Times New Roman"/>
                <w:color w:val="000000" w:themeColor="text1"/>
                <w:kern w:val="0"/>
                <w:sz w:val="24"/>
                <w:szCs w:val="24"/>
              </w:rPr>
              <w:t>機關名稱</w:t>
            </w:r>
            <w:bookmarkEnd w:id="7545"/>
            <w:bookmarkEnd w:id="7546"/>
            <w:bookmarkEnd w:id="7547"/>
            <w:bookmarkEnd w:id="7548"/>
            <w:bookmarkEnd w:id="7549"/>
            <w:bookmarkEnd w:id="7550"/>
            <w:bookmarkEnd w:id="7551"/>
            <w:bookmarkEnd w:id="7552"/>
          </w:p>
        </w:tc>
        <w:tc>
          <w:tcPr>
            <w:tcW w:w="992" w:type="dxa"/>
            <w:vMerge w:val="restart"/>
            <w:shd w:val="clear" w:color="auto" w:fill="FDE9D9" w:themeFill="accent6" w:themeFillTint="33"/>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spacing w:val="-20"/>
                <w:kern w:val="0"/>
                <w:sz w:val="24"/>
                <w:szCs w:val="24"/>
              </w:rPr>
            </w:pPr>
            <w:bookmarkStart w:id="7553" w:name="_Toc16072524"/>
            <w:bookmarkStart w:id="7554" w:name="_Toc18855827"/>
            <w:bookmarkStart w:id="7555" w:name="_Toc18857523"/>
            <w:bookmarkStart w:id="7556" w:name="_Toc18944315"/>
            <w:bookmarkStart w:id="7557" w:name="_Toc20992604"/>
            <w:bookmarkStart w:id="7558" w:name="_Toc21940161"/>
            <w:bookmarkStart w:id="7559" w:name="_Toc23589152"/>
            <w:bookmarkStart w:id="7560" w:name="_Toc23777834"/>
            <w:r w:rsidRPr="00B9609C">
              <w:rPr>
                <w:rFonts w:ascii="Times New Roman" w:hAnsi="Times New Roman"/>
                <w:bCs w:val="0"/>
                <w:color w:val="000000" w:themeColor="text1"/>
                <w:spacing w:val="-20"/>
                <w:kern w:val="0"/>
                <w:sz w:val="24"/>
                <w:szCs w:val="24"/>
              </w:rPr>
              <w:t>領有身心</w:t>
            </w:r>
            <w:r w:rsidRPr="00B9609C">
              <w:rPr>
                <w:rFonts w:ascii="Times New Roman" w:hAnsi="Times New Roman" w:hint="eastAsia"/>
                <w:bCs w:val="0"/>
                <w:color w:val="000000" w:themeColor="text1"/>
                <w:spacing w:val="-20"/>
                <w:kern w:val="0"/>
                <w:sz w:val="24"/>
                <w:szCs w:val="24"/>
              </w:rPr>
              <w:br/>
            </w:r>
            <w:r w:rsidRPr="00B9609C">
              <w:rPr>
                <w:rFonts w:ascii="Times New Roman" w:hAnsi="Times New Roman"/>
                <w:bCs w:val="0"/>
                <w:color w:val="000000" w:themeColor="text1"/>
                <w:spacing w:val="-20"/>
                <w:kern w:val="0"/>
                <w:sz w:val="24"/>
                <w:szCs w:val="24"/>
              </w:rPr>
              <w:t>障礙</w:t>
            </w:r>
            <w:r w:rsidR="00F5343E" w:rsidRPr="00B9609C">
              <w:rPr>
                <w:rFonts w:hAnsi="標楷體" w:hint="eastAsia"/>
                <w:color w:val="000000" w:themeColor="text1"/>
                <w:sz w:val="24"/>
                <w:szCs w:val="24"/>
              </w:rPr>
              <w:t>證明</w:t>
            </w:r>
            <w:r w:rsidRPr="00B9609C">
              <w:rPr>
                <w:rFonts w:ascii="Times New Roman" w:hAnsi="Times New Roman" w:hint="eastAsia"/>
                <w:bCs w:val="0"/>
                <w:color w:val="000000" w:themeColor="text1"/>
                <w:spacing w:val="-20"/>
                <w:kern w:val="0"/>
                <w:sz w:val="24"/>
                <w:szCs w:val="24"/>
              </w:rPr>
              <w:br/>
            </w:r>
            <w:r w:rsidRPr="00B9609C">
              <w:rPr>
                <w:rFonts w:ascii="Times New Roman" w:hAnsi="Times New Roman"/>
                <w:bCs w:val="0"/>
                <w:color w:val="000000" w:themeColor="text1"/>
                <w:spacing w:val="-20"/>
                <w:kern w:val="0"/>
                <w:sz w:val="24"/>
                <w:szCs w:val="24"/>
              </w:rPr>
              <w:t>人</w:t>
            </w:r>
            <w:r w:rsidRPr="00B9609C">
              <w:rPr>
                <w:rFonts w:ascii="Times New Roman" w:hAnsi="Times New Roman" w:hint="eastAsia"/>
                <w:bCs w:val="0"/>
                <w:color w:val="000000" w:themeColor="text1"/>
                <w:spacing w:val="-20"/>
                <w:kern w:val="0"/>
                <w:sz w:val="24"/>
                <w:szCs w:val="24"/>
              </w:rPr>
              <w:t>數</w:t>
            </w:r>
            <w:bookmarkEnd w:id="7553"/>
            <w:bookmarkEnd w:id="7554"/>
            <w:bookmarkEnd w:id="7555"/>
            <w:bookmarkEnd w:id="7556"/>
            <w:bookmarkEnd w:id="7557"/>
            <w:bookmarkEnd w:id="7558"/>
            <w:bookmarkEnd w:id="7559"/>
            <w:bookmarkEnd w:id="7560"/>
          </w:p>
        </w:tc>
        <w:tc>
          <w:tcPr>
            <w:tcW w:w="992" w:type="dxa"/>
            <w:vMerge w:val="restart"/>
            <w:shd w:val="clear" w:color="auto" w:fill="FDE9D9" w:themeFill="accent6" w:themeFillTint="33"/>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spacing w:val="-20"/>
                <w:kern w:val="0"/>
                <w:sz w:val="24"/>
                <w:szCs w:val="24"/>
              </w:rPr>
            </w:pPr>
            <w:bookmarkStart w:id="7561" w:name="_Toc16072525"/>
            <w:bookmarkStart w:id="7562" w:name="_Toc18855828"/>
            <w:bookmarkStart w:id="7563" w:name="_Toc18857524"/>
            <w:bookmarkStart w:id="7564" w:name="_Toc18944316"/>
            <w:bookmarkStart w:id="7565" w:name="_Toc20992605"/>
            <w:bookmarkStart w:id="7566" w:name="_Toc21940162"/>
            <w:bookmarkStart w:id="7567" w:name="_Toc23589153"/>
            <w:bookmarkStart w:id="7568" w:name="_Toc23777835"/>
            <w:r w:rsidRPr="00B9609C">
              <w:rPr>
                <w:rFonts w:ascii="Times New Roman" w:hAnsi="Times New Roman"/>
                <w:bCs w:val="0"/>
                <w:color w:val="000000" w:themeColor="text1"/>
                <w:spacing w:val="-20"/>
                <w:kern w:val="0"/>
                <w:sz w:val="24"/>
                <w:szCs w:val="24"/>
              </w:rPr>
              <w:t>領有身心障礙</w:t>
            </w:r>
            <w:r w:rsidR="00F5343E" w:rsidRPr="00B9609C">
              <w:rPr>
                <w:rFonts w:hAnsi="標楷體" w:hint="eastAsia"/>
                <w:color w:val="000000" w:themeColor="text1"/>
                <w:sz w:val="24"/>
                <w:szCs w:val="24"/>
              </w:rPr>
              <w:t>證明</w:t>
            </w:r>
            <w:r w:rsidRPr="00B9609C">
              <w:rPr>
                <w:rFonts w:ascii="Times New Roman" w:hAnsi="Times New Roman"/>
                <w:bCs w:val="0"/>
                <w:color w:val="000000" w:themeColor="text1"/>
                <w:spacing w:val="-20"/>
                <w:kern w:val="0"/>
                <w:sz w:val="24"/>
                <w:szCs w:val="24"/>
              </w:rPr>
              <w:t>且下工場作業人數</w:t>
            </w:r>
            <w:bookmarkEnd w:id="7561"/>
            <w:bookmarkEnd w:id="7562"/>
            <w:bookmarkEnd w:id="7563"/>
            <w:bookmarkEnd w:id="7564"/>
            <w:bookmarkEnd w:id="7565"/>
            <w:bookmarkEnd w:id="7566"/>
            <w:bookmarkEnd w:id="7567"/>
            <w:bookmarkEnd w:id="7568"/>
          </w:p>
        </w:tc>
        <w:tc>
          <w:tcPr>
            <w:tcW w:w="992" w:type="dxa"/>
            <w:vMerge w:val="restart"/>
            <w:shd w:val="clear" w:color="auto" w:fill="FDE9D9" w:themeFill="accent6" w:themeFillTint="33"/>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spacing w:val="-20"/>
                <w:kern w:val="0"/>
                <w:sz w:val="24"/>
                <w:szCs w:val="24"/>
              </w:rPr>
            </w:pPr>
            <w:bookmarkStart w:id="7569" w:name="_Toc16072526"/>
            <w:bookmarkStart w:id="7570" w:name="_Toc18855829"/>
            <w:bookmarkStart w:id="7571" w:name="_Toc18857525"/>
            <w:bookmarkStart w:id="7572" w:name="_Toc18944317"/>
            <w:bookmarkStart w:id="7573" w:name="_Toc20992606"/>
            <w:bookmarkStart w:id="7574" w:name="_Toc21940163"/>
            <w:bookmarkStart w:id="7575" w:name="_Toc23589154"/>
            <w:bookmarkStart w:id="7576" w:name="_Toc23777836"/>
            <w:r w:rsidRPr="00B9609C">
              <w:rPr>
                <w:rFonts w:ascii="Times New Roman" w:hAnsi="Times New Roman"/>
                <w:bCs w:val="0"/>
                <w:color w:val="000000" w:themeColor="text1"/>
                <w:spacing w:val="-20"/>
                <w:kern w:val="0"/>
                <w:sz w:val="24"/>
                <w:szCs w:val="24"/>
              </w:rPr>
              <w:t>領有身心障礙</w:t>
            </w:r>
            <w:r w:rsidR="00F5343E" w:rsidRPr="00B9609C">
              <w:rPr>
                <w:rFonts w:hAnsi="標楷體" w:hint="eastAsia"/>
                <w:color w:val="000000" w:themeColor="text1"/>
                <w:sz w:val="24"/>
                <w:szCs w:val="24"/>
              </w:rPr>
              <w:t>證明</w:t>
            </w:r>
            <w:r w:rsidRPr="00B9609C">
              <w:rPr>
                <w:rFonts w:ascii="Times New Roman" w:hAnsi="Times New Roman"/>
                <w:bCs w:val="0"/>
                <w:color w:val="000000" w:themeColor="text1"/>
                <w:spacing w:val="-20"/>
                <w:kern w:val="0"/>
                <w:sz w:val="24"/>
                <w:szCs w:val="24"/>
              </w:rPr>
              <w:t>，不堪作業人數</w:t>
            </w:r>
            <w:bookmarkEnd w:id="7569"/>
            <w:bookmarkEnd w:id="7570"/>
            <w:bookmarkEnd w:id="7571"/>
            <w:bookmarkEnd w:id="7572"/>
            <w:bookmarkEnd w:id="7573"/>
            <w:bookmarkEnd w:id="7574"/>
            <w:bookmarkEnd w:id="7575"/>
            <w:bookmarkEnd w:id="7576"/>
          </w:p>
        </w:tc>
        <w:tc>
          <w:tcPr>
            <w:tcW w:w="993" w:type="dxa"/>
            <w:vMerge w:val="restart"/>
            <w:shd w:val="clear" w:color="auto" w:fill="FDE9D9" w:themeFill="accent6" w:themeFillTint="33"/>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spacing w:val="-20"/>
                <w:kern w:val="0"/>
                <w:sz w:val="24"/>
                <w:szCs w:val="24"/>
              </w:rPr>
            </w:pPr>
            <w:bookmarkStart w:id="7577" w:name="_Toc16072527"/>
            <w:bookmarkStart w:id="7578" w:name="_Toc18855830"/>
            <w:bookmarkStart w:id="7579" w:name="_Toc18857526"/>
            <w:bookmarkStart w:id="7580" w:name="_Toc18944318"/>
            <w:bookmarkStart w:id="7581" w:name="_Toc20992607"/>
            <w:bookmarkStart w:id="7582" w:name="_Toc21940164"/>
            <w:bookmarkStart w:id="7583" w:name="_Toc23589155"/>
            <w:bookmarkStart w:id="7584" w:name="_Toc23777837"/>
            <w:r w:rsidRPr="00B9609C">
              <w:rPr>
                <w:rFonts w:ascii="Times New Roman" w:hAnsi="Times New Roman"/>
                <w:bCs w:val="0"/>
                <w:color w:val="000000" w:themeColor="text1"/>
                <w:spacing w:val="-20"/>
                <w:kern w:val="0"/>
                <w:sz w:val="24"/>
                <w:szCs w:val="24"/>
              </w:rPr>
              <w:t>領有身心障礙</w:t>
            </w:r>
            <w:r w:rsidR="00F5343E" w:rsidRPr="00B9609C">
              <w:rPr>
                <w:rFonts w:hAnsi="標楷體" w:hint="eastAsia"/>
                <w:color w:val="000000" w:themeColor="text1"/>
                <w:sz w:val="24"/>
                <w:szCs w:val="24"/>
              </w:rPr>
              <w:t>證明</w:t>
            </w:r>
            <w:r w:rsidRPr="00B9609C">
              <w:rPr>
                <w:rFonts w:ascii="Times New Roman" w:hAnsi="Times New Roman"/>
                <w:bCs w:val="0"/>
                <w:color w:val="000000" w:themeColor="text1"/>
                <w:spacing w:val="-20"/>
                <w:kern w:val="0"/>
                <w:sz w:val="24"/>
                <w:szCs w:val="24"/>
              </w:rPr>
              <w:t>在舍房作業人數</w:t>
            </w:r>
            <w:bookmarkEnd w:id="7577"/>
            <w:bookmarkEnd w:id="7578"/>
            <w:bookmarkEnd w:id="7579"/>
            <w:bookmarkEnd w:id="7580"/>
            <w:bookmarkEnd w:id="7581"/>
            <w:bookmarkEnd w:id="7582"/>
            <w:bookmarkEnd w:id="7583"/>
            <w:bookmarkEnd w:id="7584"/>
          </w:p>
        </w:tc>
        <w:tc>
          <w:tcPr>
            <w:tcW w:w="3402" w:type="dxa"/>
            <w:gridSpan w:val="2"/>
            <w:shd w:val="clear" w:color="auto" w:fill="FDE9D9" w:themeFill="accent6" w:themeFillTint="33"/>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spacing w:val="-20"/>
                <w:kern w:val="0"/>
                <w:sz w:val="24"/>
                <w:szCs w:val="24"/>
              </w:rPr>
            </w:pPr>
            <w:bookmarkStart w:id="7585" w:name="_Toc16072528"/>
            <w:bookmarkStart w:id="7586" w:name="_Toc18855831"/>
            <w:bookmarkStart w:id="7587" w:name="_Toc18857527"/>
            <w:bookmarkStart w:id="7588" w:name="_Toc18944319"/>
            <w:bookmarkStart w:id="7589" w:name="_Toc20992608"/>
            <w:bookmarkStart w:id="7590" w:name="_Toc21940165"/>
            <w:bookmarkStart w:id="7591" w:name="_Toc23589156"/>
            <w:bookmarkStart w:id="7592" w:name="_Toc23777838"/>
            <w:r w:rsidRPr="00B9609C">
              <w:rPr>
                <w:rFonts w:ascii="Times New Roman" w:hAnsi="Times New Roman"/>
                <w:bCs w:val="0"/>
                <w:color w:val="000000" w:themeColor="text1"/>
                <w:spacing w:val="-20"/>
                <w:kern w:val="0"/>
                <w:sz w:val="24"/>
                <w:szCs w:val="24"/>
              </w:rPr>
              <w:t>領有身心障礙于冊，未達不堪作業且無參與舍房作業，因其他理由未下工場作業人數</w:t>
            </w:r>
            <w:bookmarkEnd w:id="7585"/>
            <w:bookmarkEnd w:id="7586"/>
            <w:bookmarkEnd w:id="7587"/>
            <w:bookmarkEnd w:id="7588"/>
            <w:bookmarkEnd w:id="7589"/>
            <w:bookmarkEnd w:id="7590"/>
            <w:bookmarkEnd w:id="7591"/>
            <w:bookmarkEnd w:id="7592"/>
          </w:p>
        </w:tc>
      </w:tr>
      <w:tr w:rsidR="00A617DF" w:rsidRPr="00B9609C" w:rsidTr="00FD2ECA">
        <w:trPr>
          <w:trHeight w:val="216"/>
          <w:tblHeader/>
        </w:trPr>
        <w:tc>
          <w:tcPr>
            <w:tcW w:w="700" w:type="dxa"/>
            <w:vMerge/>
            <w:shd w:val="clear" w:color="auto" w:fill="FDE9D9" w:themeFill="accent6" w:themeFillTint="33"/>
            <w:vAlign w:val="center"/>
          </w:tcPr>
          <w:p w:rsidR="00285E1E" w:rsidRPr="00B9609C" w:rsidRDefault="00285E1E" w:rsidP="00DC1DDB">
            <w:pPr>
              <w:pStyle w:val="3"/>
              <w:numPr>
                <w:ilvl w:val="0"/>
                <w:numId w:val="0"/>
              </w:numPr>
              <w:spacing w:line="280" w:lineRule="exact"/>
              <w:jc w:val="center"/>
              <w:rPr>
                <w:rFonts w:ascii="Times New Roman" w:hAnsi="Times New Roman"/>
                <w:color w:val="000000" w:themeColor="text1"/>
                <w:kern w:val="0"/>
                <w:sz w:val="24"/>
                <w:szCs w:val="24"/>
              </w:rPr>
            </w:pPr>
          </w:p>
        </w:tc>
        <w:tc>
          <w:tcPr>
            <w:tcW w:w="1914" w:type="dxa"/>
            <w:vMerge/>
            <w:shd w:val="clear" w:color="auto" w:fill="FDE9D9" w:themeFill="accent6" w:themeFillTint="33"/>
            <w:vAlign w:val="center"/>
          </w:tcPr>
          <w:p w:rsidR="00285E1E" w:rsidRPr="00B9609C" w:rsidRDefault="00285E1E" w:rsidP="00DC1DDB">
            <w:pPr>
              <w:pStyle w:val="3"/>
              <w:numPr>
                <w:ilvl w:val="0"/>
                <w:numId w:val="0"/>
              </w:numPr>
              <w:spacing w:line="280" w:lineRule="exact"/>
              <w:jc w:val="center"/>
              <w:rPr>
                <w:rFonts w:ascii="Times New Roman" w:hAnsi="Times New Roman"/>
                <w:color w:val="000000" w:themeColor="text1"/>
                <w:kern w:val="0"/>
                <w:sz w:val="24"/>
                <w:szCs w:val="24"/>
              </w:rPr>
            </w:pPr>
          </w:p>
        </w:tc>
        <w:tc>
          <w:tcPr>
            <w:tcW w:w="992" w:type="dxa"/>
            <w:vMerge/>
            <w:shd w:val="clear" w:color="auto" w:fill="FDE9D9" w:themeFill="accent6" w:themeFillTint="33"/>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spacing w:val="-20"/>
                <w:kern w:val="0"/>
                <w:sz w:val="24"/>
                <w:szCs w:val="24"/>
              </w:rPr>
            </w:pPr>
          </w:p>
        </w:tc>
        <w:tc>
          <w:tcPr>
            <w:tcW w:w="992" w:type="dxa"/>
            <w:vMerge/>
            <w:shd w:val="clear" w:color="auto" w:fill="FDE9D9" w:themeFill="accent6" w:themeFillTint="33"/>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spacing w:val="-20"/>
                <w:kern w:val="0"/>
                <w:sz w:val="24"/>
                <w:szCs w:val="24"/>
              </w:rPr>
            </w:pPr>
          </w:p>
        </w:tc>
        <w:tc>
          <w:tcPr>
            <w:tcW w:w="992" w:type="dxa"/>
            <w:vMerge/>
            <w:shd w:val="clear" w:color="auto" w:fill="FDE9D9" w:themeFill="accent6" w:themeFillTint="33"/>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spacing w:val="-20"/>
                <w:kern w:val="0"/>
                <w:sz w:val="24"/>
                <w:szCs w:val="24"/>
              </w:rPr>
            </w:pPr>
          </w:p>
        </w:tc>
        <w:tc>
          <w:tcPr>
            <w:tcW w:w="993" w:type="dxa"/>
            <w:vMerge/>
            <w:shd w:val="clear" w:color="auto" w:fill="FDE9D9" w:themeFill="accent6" w:themeFillTint="33"/>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spacing w:val="-20"/>
                <w:kern w:val="0"/>
                <w:sz w:val="24"/>
                <w:szCs w:val="24"/>
              </w:rPr>
            </w:pPr>
          </w:p>
        </w:tc>
        <w:tc>
          <w:tcPr>
            <w:tcW w:w="567" w:type="dxa"/>
            <w:shd w:val="clear" w:color="auto" w:fill="FDE9D9" w:themeFill="accent6" w:themeFillTint="33"/>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spacing w:val="-4"/>
                <w:kern w:val="0"/>
                <w:sz w:val="24"/>
                <w:szCs w:val="24"/>
              </w:rPr>
            </w:pPr>
            <w:bookmarkStart w:id="7593" w:name="_Toc16072529"/>
            <w:bookmarkStart w:id="7594" w:name="_Toc18855832"/>
            <w:bookmarkStart w:id="7595" w:name="_Toc18857528"/>
            <w:bookmarkStart w:id="7596" w:name="_Toc18944320"/>
            <w:bookmarkStart w:id="7597" w:name="_Toc20992609"/>
            <w:bookmarkStart w:id="7598" w:name="_Toc21940166"/>
            <w:bookmarkStart w:id="7599" w:name="_Toc23589157"/>
            <w:bookmarkStart w:id="7600" w:name="_Toc23777839"/>
            <w:r w:rsidRPr="00B9609C">
              <w:rPr>
                <w:rFonts w:ascii="Times New Roman" w:hAnsi="Times New Roman"/>
                <w:bCs w:val="0"/>
                <w:color w:val="000000" w:themeColor="text1"/>
                <w:spacing w:val="-4"/>
                <w:kern w:val="0"/>
                <w:sz w:val="24"/>
                <w:szCs w:val="24"/>
              </w:rPr>
              <w:t>人數</w:t>
            </w:r>
            <w:bookmarkEnd w:id="7593"/>
            <w:bookmarkEnd w:id="7594"/>
            <w:bookmarkEnd w:id="7595"/>
            <w:bookmarkEnd w:id="7596"/>
            <w:bookmarkEnd w:id="7597"/>
            <w:bookmarkEnd w:id="7598"/>
            <w:bookmarkEnd w:id="7599"/>
            <w:bookmarkEnd w:id="7600"/>
          </w:p>
        </w:tc>
        <w:tc>
          <w:tcPr>
            <w:tcW w:w="2835" w:type="dxa"/>
            <w:shd w:val="clear" w:color="auto" w:fill="FDE9D9" w:themeFill="accent6" w:themeFillTint="33"/>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601" w:name="_Toc16072530"/>
            <w:bookmarkStart w:id="7602" w:name="_Toc18855833"/>
            <w:bookmarkStart w:id="7603" w:name="_Toc18857529"/>
            <w:bookmarkStart w:id="7604" w:name="_Toc18944321"/>
            <w:bookmarkStart w:id="7605" w:name="_Toc20992610"/>
            <w:bookmarkStart w:id="7606" w:name="_Toc21940167"/>
            <w:bookmarkStart w:id="7607" w:name="_Toc23589158"/>
            <w:bookmarkStart w:id="7608" w:name="_Toc23777840"/>
            <w:r w:rsidRPr="00B9609C">
              <w:rPr>
                <w:rFonts w:ascii="Times New Roman" w:hAnsi="Times New Roman"/>
                <w:bCs w:val="0"/>
                <w:color w:val="000000" w:themeColor="text1"/>
                <w:kern w:val="0"/>
                <w:sz w:val="24"/>
                <w:szCs w:val="24"/>
              </w:rPr>
              <w:t>原因</w:t>
            </w:r>
            <w:bookmarkEnd w:id="7601"/>
            <w:bookmarkEnd w:id="7602"/>
            <w:bookmarkEnd w:id="7603"/>
            <w:bookmarkEnd w:id="7604"/>
            <w:bookmarkEnd w:id="7605"/>
            <w:bookmarkEnd w:id="7606"/>
            <w:bookmarkEnd w:id="7607"/>
            <w:bookmarkEnd w:id="7608"/>
          </w:p>
        </w:tc>
      </w:tr>
      <w:tr w:rsidR="00A617DF" w:rsidRPr="00B9609C" w:rsidTr="00AE36D9">
        <w:trPr>
          <w:trHeight w:val="340"/>
        </w:trPr>
        <w:tc>
          <w:tcPr>
            <w:tcW w:w="9985" w:type="dxa"/>
            <w:gridSpan w:val="8"/>
            <w:shd w:val="clear" w:color="auto" w:fill="DAEEF3" w:themeFill="accent5" w:themeFillTint="33"/>
            <w:vAlign w:val="center"/>
          </w:tcPr>
          <w:p w:rsidR="00285E1E" w:rsidRPr="00B9609C" w:rsidRDefault="00285E1E" w:rsidP="00DC1DDB">
            <w:pPr>
              <w:pStyle w:val="3"/>
              <w:numPr>
                <w:ilvl w:val="0"/>
                <w:numId w:val="0"/>
              </w:numPr>
              <w:spacing w:line="280" w:lineRule="exact"/>
              <w:jc w:val="center"/>
              <w:rPr>
                <w:rFonts w:ascii="Times New Roman" w:hAnsi="Times New Roman"/>
                <w:bCs w:val="0"/>
                <w:color w:val="000000" w:themeColor="text1"/>
                <w:kern w:val="0"/>
                <w:sz w:val="24"/>
                <w:szCs w:val="24"/>
              </w:rPr>
            </w:pPr>
            <w:bookmarkStart w:id="7609" w:name="_Toc16072531"/>
            <w:bookmarkStart w:id="7610" w:name="_Toc18855834"/>
            <w:bookmarkStart w:id="7611" w:name="_Toc18857530"/>
            <w:bookmarkStart w:id="7612" w:name="_Toc18944322"/>
            <w:bookmarkStart w:id="7613" w:name="_Toc20992611"/>
            <w:bookmarkStart w:id="7614" w:name="_Toc21940168"/>
            <w:bookmarkStart w:id="7615" w:name="_Toc23589159"/>
            <w:bookmarkStart w:id="7616" w:name="_Toc23777841"/>
            <w:r w:rsidRPr="00B9609C">
              <w:rPr>
                <w:rFonts w:ascii="Times New Roman" w:hAnsi="Times New Roman" w:hint="eastAsia"/>
                <w:bCs w:val="0"/>
                <w:color w:val="000000" w:themeColor="text1"/>
                <w:kern w:val="0"/>
                <w:sz w:val="24"/>
                <w:szCs w:val="24"/>
              </w:rPr>
              <w:t>105</w:t>
            </w:r>
            <w:r w:rsidRPr="00B9609C">
              <w:rPr>
                <w:rFonts w:ascii="Times New Roman" w:hAnsi="Times New Roman" w:hint="eastAsia"/>
                <w:bCs w:val="0"/>
                <w:color w:val="000000" w:themeColor="text1"/>
                <w:kern w:val="0"/>
                <w:sz w:val="24"/>
                <w:szCs w:val="24"/>
              </w:rPr>
              <w:t>年</w:t>
            </w:r>
            <w:bookmarkEnd w:id="7609"/>
            <w:bookmarkEnd w:id="7610"/>
            <w:bookmarkEnd w:id="7611"/>
            <w:bookmarkEnd w:id="7612"/>
            <w:bookmarkEnd w:id="7613"/>
            <w:bookmarkEnd w:id="7614"/>
            <w:bookmarkEnd w:id="7615"/>
            <w:bookmarkEnd w:id="7616"/>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617" w:name="_Toc16072532"/>
            <w:bookmarkStart w:id="7618" w:name="_Toc18855835"/>
            <w:bookmarkStart w:id="7619" w:name="_Toc18857531"/>
            <w:bookmarkStart w:id="7620" w:name="_Toc18944323"/>
            <w:bookmarkStart w:id="7621" w:name="_Toc20992612"/>
            <w:bookmarkStart w:id="7622" w:name="_Toc21940169"/>
            <w:bookmarkStart w:id="7623" w:name="_Toc23589160"/>
            <w:bookmarkStart w:id="7624" w:name="_Toc23777842"/>
            <w:r w:rsidRPr="00B9609C">
              <w:rPr>
                <w:rFonts w:ascii="Times New Roman" w:hAnsi="Times New Roman"/>
                <w:color w:val="000000" w:themeColor="text1"/>
                <w:kern w:val="0"/>
                <w:sz w:val="24"/>
                <w:szCs w:val="24"/>
              </w:rPr>
              <w:t>臺北監獄</w:t>
            </w:r>
            <w:bookmarkEnd w:id="7617"/>
            <w:bookmarkEnd w:id="7618"/>
            <w:bookmarkEnd w:id="7619"/>
            <w:bookmarkEnd w:id="7620"/>
            <w:bookmarkEnd w:id="7621"/>
            <w:bookmarkEnd w:id="7622"/>
            <w:bookmarkEnd w:id="7623"/>
            <w:bookmarkEnd w:id="7624"/>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625" w:name="_Toc16072533"/>
            <w:bookmarkStart w:id="7626" w:name="_Toc18855836"/>
            <w:bookmarkStart w:id="7627" w:name="_Toc18857532"/>
            <w:bookmarkStart w:id="7628" w:name="_Toc18944324"/>
            <w:bookmarkStart w:id="7629" w:name="_Toc20992613"/>
            <w:bookmarkStart w:id="7630" w:name="_Toc21940170"/>
            <w:bookmarkStart w:id="7631" w:name="_Toc23589161"/>
            <w:bookmarkStart w:id="7632" w:name="_Toc23777843"/>
            <w:r w:rsidRPr="00B9609C">
              <w:rPr>
                <w:rFonts w:ascii="Times New Roman" w:hAnsi="Times New Roman" w:hint="eastAsia"/>
                <w:bCs w:val="0"/>
                <w:color w:val="000000" w:themeColor="text1"/>
                <w:kern w:val="0"/>
                <w:sz w:val="24"/>
                <w:szCs w:val="24"/>
              </w:rPr>
              <w:t>77</w:t>
            </w:r>
            <w:bookmarkEnd w:id="7625"/>
            <w:bookmarkEnd w:id="7626"/>
            <w:bookmarkEnd w:id="7627"/>
            <w:bookmarkEnd w:id="7628"/>
            <w:bookmarkEnd w:id="7629"/>
            <w:bookmarkEnd w:id="7630"/>
            <w:bookmarkEnd w:id="7631"/>
            <w:bookmarkEnd w:id="7632"/>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633" w:name="_Toc16072534"/>
            <w:bookmarkStart w:id="7634" w:name="_Toc18855837"/>
            <w:bookmarkStart w:id="7635" w:name="_Toc18857533"/>
            <w:bookmarkStart w:id="7636" w:name="_Toc18944325"/>
            <w:bookmarkStart w:id="7637" w:name="_Toc20992614"/>
            <w:bookmarkStart w:id="7638" w:name="_Toc21940171"/>
            <w:bookmarkStart w:id="7639" w:name="_Toc23589162"/>
            <w:bookmarkStart w:id="7640" w:name="_Toc23777844"/>
            <w:r w:rsidRPr="00B9609C">
              <w:rPr>
                <w:rFonts w:ascii="Times New Roman" w:hAnsi="Times New Roman" w:hint="eastAsia"/>
                <w:bCs w:val="0"/>
                <w:color w:val="000000" w:themeColor="text1"/>
                <w:kern w:val="0"/>
                <w:sz w:val="24"/>
                <w:szCs w:val="24"/>
              </w:rPr>
              <w:t>69</w:t>
            </w:r>
            <w:bookmarkEnd w:id="7633"/>
            <w:bookmarkEnd w:id="7634"/>
            <w:bookmarkEnd w:id="7635"/>
            <w:bookmarkEnd w:id="7636"/>
            <w:bookmarkEnd w:id="7637"/>
            <w:bookmarkEnd w:id="7638"/>
            <w:bookmarkEnd w:id="7639"/>
            <w:bookmarkEnd w:id="7640"/>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641" w:name="_Toc16072535"/>
            <w:bookmarkStart w:id="7642" w:name="_Toc18855838"/>
            <w:bookmarkStart w:id="7643" w:name="_Toc18857534"/>
            <w:bookmarkStart w:id="7644" w:name="_Toc18944326"/>
            <w:bookmarkStart w:id="7645" w:name="_Toc20992615"/>
            <w:bookmarkStart w:id="7646" w:name="_Toc21940172"/>
            <w:bookmarkStart w:id="7647" w:name="_Toc23589163"/>
            <w:bookmarkStart w:id="7648" w:name="_Toc23777845"/>
            <w:r w:rsidRPr="00B9609C">
              <w:rPr>
                <w:rFonts w:ascii="Times New Roman" w:hAnsi="Times New Roman" w:hint="eastAsia"/>
                <w:bCs w:val="0"/>
                <w:color w:val="000000" w:themeColor="text1"/>
                <w:kern w:val="0"/>
                <w:sz w:val="24"/>
                <w:szCs w:val="24"/>
              </w:rPr>
              <w:t>2</w:t>
            </w:r>
            <w:bookmarkEnd w:id="7641"/>
            <w:bookmarkEnd w:id="7642"/>
            <w:bookmarkEnd w:id="7643"/>
            <w:bookmarkEnd w:id="7644"/>
            <w:bookmarkEnd w:id="7645"/>
            <w:bookmarkEnd w:id="7646"/>
            <w:bookmarkEnd w:id="7647"/>
            <w:bookmarkEnd w:id="7648"/>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649" w:name="_Toc16072536"/>
            <w:bookmarkStart w:id="7650" w:name="_Toc18855839"/>
            <w:bookmarkStart w:id="7651" w:name="_Toc18857535"/>
            <w:bookmarkStart w:id="7652" w:name="_Toc18944327"/>
            <w:bookmarkStart w:id="7653" w:name="_Toc20992616"/>
            <w:bookmarkStart w:id="7654" w:name="_Toc21940173"/>
            <w:bookmarkStart w:id="7655" w:name="_Toc23589164"/>
            <w:bookmarkStart w:id="7656" w:name="_Toc23777846"/>
            <w:r w:rsidRPr="00B9609C">
              <w:rPr>
                <w:rFonts w:ascii="Times New Roman" w:hAnsi="Times New Roman" w:hint="eastAsia"/>
                <w:bCs w:val="0"/>
                <w:color w:val="000000" w:themeColor="text1"/>
                <w:kern w:val="0"/>
                <w:sz w:val="24"/>
                <w:szCs w:val="24"/>
              </w:rPr>
              <w:t>6</w:t>
            </w:r>
            <w:bookmarkEnd w:id="7649"/>
            <w:bookmarkEnd w:id="7650"/>
            <w:bookmarkEnd w:id="7651"/>
            <w:bookmarkEnd w:id="7652"/>
            <w:bookmarkEnd w:id="7653"/>
            <w:bookmarkEnd w:id="7654"/>
            <w:bookmarkEnd w:id="7655"/>
            <w:bookmarkEnd w:id="7656"/>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657" w:name="_Toc16072537"/>
            <w:bookmarkStart w:id="7658" w:name="_Toc18855840"/>
            <w:bookmarkStart w:id="7659" w:name="_Toc18857536"/>
            <w:bookmarkStart w:id="7660" w:name="_Toc18944328"/>
            <w:bookmarkStart w:id="7661" w:name="_Toc20992617"/>
            <w:bookmarkStart w:id="7662" w:name="_Toc21940174"/>
            <w:bookmarkStart w:id="7663" w:name="_Toc23589165"/>
            <w:bookmarkStart w:id="7664" w:name="_Toc23777847"/>
            <w:r w:rsidRPr="00B9609C">
              <w:rPr>
                <w:rFonts w:ascii="Times New Roman" w:hAnsi="Times New Roman" w:hint="eastAsia"/>
                <w:bCs w:val="0"/>
                <w:color w:val="000000" w:themeColor="text1"/>
                <w:kern w:val="0"/>
                <w:sz w:val="24"/>
                <w:szCs w:val="24"/>
              </w:rPr>
              <w:t>0</w:t>
            </w:r>
            <w:bookmarkEnd w:id="7657"/>
            <w:bookmarkEnd w:id="7658"/>
            <w:bookmarkEnd w:id="7659"/>
            <w:bookmarkEnd w:id="7660"/>
            <w:bookmarkEnd w:id="7661"/>
            <w:bookmarkEnd w:id="7662"/>
            <w:bookmarkEnd w:id="7663"/>
            <w:bookmarkEnd w:id="7664"/>
          </w:p>
        </w:tc>
        <w:tc>
          <w:tcPr>
            <w:tcW w:w="2835"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665" w:name="_Toc16072538"/>
            <w:bookmarkStart w:id="7666" w:name="_Toc18855841"/>
            <w:bookmarkStart w:id="7667" w:name="_Toc18857537"/>
            <w:bookmarkStart w:id="7668" w:name="_Toc18944329"/>
            <w:bookmarkStart w:id="7669" w:name="_Toc20992618"/>
            <w:bookmarkStart w:id="7670" w:name="_Toc21940175"/>
            <w:bookmarkStart w:id="7671" w:name="_Toc23589166"/>
            <w:bookmarkStart w:id="7672" w:name="_Toc23777848"/>
            <w:r w:rsidRPr="00B9609C">
              <w:rPr>
                <w:rFonts w:ascii="Times New Roman" w:hAnsi="Times New Roman"/>
                <w:color w:val="000000" w:themeColor="text1"/>
                <w:kern w:val="0"/>
                <w:sz w:val="24"/>
                <w:szCs w:val="24"/>
              </w:rPr>
              <w:t>桃園監獄</w:t>
            </w:r>
            <w:bookmarkEnd w:id="7665"/>
            <w:bookmarkEnd w:id="7666"/>
            <w:bookmarkEnd w:id="7667"/>
            <w:bookmarkEnd w:id="7668"/>
            <w:bookmarkEnd w:id="7669"/>
            <w:bookmarkEnd w:id="7670"/>
            <w:bookmarkEnd w:id="7671"/>
            <w:bookmarkEnd w:id="7672"/>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673" w:name="_Toc16072539"/>
            <w:bookmarkStart w:id="7674" w:name="_Toc18855842"/>
            <w:bookmarkStart w:id="7675" w:name="_Toc18857538"/>
            <w:bookmarkStart w:id="7676" w:name="_Toc18944330"/>
            <w:bookmarkStart w:id="7677" w:name="_Toc20992619"/>
            <w:bookmarkStart w:id="7678" w:name="_Toc21940176"/>
            <w:bookmarkStart w:id="7679" w:name="_Toc23589167"/>
            <w:bookmarkStart w:id="7680" w:name="_Toc23777849"/>
            <w:r w:rsidRPr="00B9609C">
              <w:rPr>
                <w:rFonts w:ascii="Times New Roman" w:hAnsi="Times New Roman" w:hint="eastAsia"/>
                <w:bCs w:val="0"/>
                <w:color w:val="000000" w:themeColor="text1"/>
                <w:kern w:val="0"/>
                <w:sz w:val="24"/>
                <w:szCs w:val="24"/>
              </w:rPr>
              <w:t>22</w:t>
            </w:r>
            <w:bookmarkEnd w:id="7673"/>
            <w:bookmarkEnd w:id="7674"/>
            <w:bookmarkEnd w:id="7675"/>
            <w:bookmarkEnd w:id="7676"/>
            <w:bookmarkEnd w:id="7677"/>
            <w:bookmarkEnd w:id="7678"/>
            <w:bookmarkEnd w:id="7679"/>
            <w:bookmarkEnd w:id="7680"/>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681" w:name="_Toc16072540"/>
            <w:bookmarkStart w:id="7682" w:name="_Toc18855843"/>
            <w:bookmarkStart w:id="7683" w:name="_Toc18857539"/>
            <w:bookmarkStart w:id="7684" w:name="_Toc18944331"/>
            <w:bookmarkStart w:id="7685" w:name="_Toc20992620"/>
            <w:bookmarkStart w:id="7686" w:name="_Toc21940177"/>
            <w:bookmarkStart w:id="7687" w:name="_Toc23589168"/>
            <w:bookmarkStart w:id="7688" w:name="_Toc23777850"/>
            <w:r w:rsidRPr="00B9609C">
              <w:rPr>
                <w:rFonts w:ascii="Times New Roman" w:hAnsi="Times New Roman" w:hint="eastAsia"/>
                <w:bCs w:val="0"/>
                <w:color w:val="000000" w:themeColor="text1"/>
                <w:kern w:val="0"/>
                <w:sz w:val="24"/>
                <w:szCs w:val="24"/>
              </w:rPr>
              <w:t>13</w:t>
            </w:r>
            <w:bookmarkEnd w:id="7681"/>
            <w:bookmarkEnd w:id="7682"/>
            <w:bookmarkEnd w:id="7683"/>
            <w:bookmarkEnd w:id="7684"/>
            <w:bookmarkEnd w:id="7685"/>
            <w:bookmarkEnd w:id="7686"/>
            <w:bookmarkEnd w:id="7687"/>
            <w:bookmarkEnd w:id="7688"/>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689" w:name="_Toc16072541"/>
            <w:bookmarkStart w:id="7690" w:name="_Toc18855844"/>
            <w:bookmarkStart w:id="7691" w:name="_Toc18857540"/>
            <w:bookmarkStart w:id="7692" w:name="_Toc18944332"/>
            <w:bookmarkStart w:id="7693" w:name="_Toc20992621"/>
            <w:bookmarkStart w:id="7694" w:name="_Toc21940178"/>
            <w:bookmarkStart w:id="7695" w:name="_Toc23589169"/>
            <w:bookmarkStart w:id="7696" w:name="_Toc23777851"/>
            <w:r w:rsidRPr="00B9609C">
              <w:rPr>
                <w:rFonts w:ascii="Times New Roman" w:hAnsi="Times New Roman" w:hint="eastAsia"/>
                <w:bCs w:val="0"/>
                <w:color w:val="000000" w:themeColor="text1"/>
                <w:kern w:val="0"/>
                <w:sz w:val="24"/>
                <w:szCs w:val="24"/>
              </w:rPr>
              <w:t>1</w:t>
            </w:r>
            <w:bookmarkEnd w:id="7689"/>
            <w:bookmarkEnd w:id="7690"/>
            <w:bookmarkEnd w:id="7691"/>
            <w:bookmarkEnd w:id="7692"/>
            <w:bookmarkEnd w:id="7693"/>
            <w:bookmarkEnd w:id="7694"/>
            <w:bookmarkEnd w:id="7695"/>
            <w:bookmarkEnd w:id="7696"/>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697" w:name="_Toc16072542"/>
            <w:bookmarkStart w:id="7698" w:name="_Toc18855845"/>
            <w:bookmarkStart w:id="7699" w:name="_Toc18857541"/>
            <w:bookmarkStart w:id="7700" w:name="_Toc18944333"/>
            <w:bookmarkStart w:id="7701" w:name="_Toc20992622"/>
            <w:bookmarkStart w:id="7702" w:name="_Toc21940179"/>
            <w:bookmarkStart w:id="7703" w:name="_Toc23589170"/>
            <w:bookmarkStart w:id="7704" w:name="_Toc23777852"/>
            <w:r w:rsidRPr="00B9609C">
              <w:rPr>
                <w:rFonts w:ascii="Times New Roman" w:hAnsi="Times New Roman" w:hint="eastAsia"/>
                <w:bCs w:val="0"/>
                <w:color w:val="000000" w:themeColor="text1"/>
                <w:kern w:val="0"/>
                <w:sz w:val="24"/>
                <w:szCs w:val="24"/>
              </w:rPr>
              <w:t>0</w:t>
            </w:r>
            <w:bookmarkEnd w:id="7697"/>
            <w:bookmarkEnd w:id="7698"/>
            <w:bookmarkEnd w:id="7699"/>
            <w:bookmarkEnd w:id="7700"/>
            <w:bookmarkEnd w:id="7701"/>
            <w:bookmarkEnd w:id="7702"/>
            <w:bookmarkEnd w:id="7703"/>
            <w:bookmarkEnd w:id="7704"/>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705" w:name="_Toc16072543"/>
            <w:bookmarkStart w:id="7706" w:name="_Toc18855846"/>
            <w:bookmarkStart w:id="7707" w:name="_Toc18857542"/>
            <w:bookmarkStart w:id="7708" w:name="_Toc18944334"/>
            <w:bookmarkStart w:id="7709" w:name="_Toc20992623"/>
            <w:bookmarkStart w:id="7710" w:name="_Toc21940180"/>
            <w:bookmarkStart w:id="7711" w:name="_Toc23589171"/>
            <w:bookmarkStart w:id="7712" w:name="_Toc23777853"/>
            <w:r w:rsidRPr="00B9609C">
              <w:rPr>
                <w:rFonts w:ascii="Times New Roman" w:hAnsi="Times New Roman" w:hint="eastAsia"/>
                <w:bCs w:val="0"/>
                <w:color w:val="000000" w:themeColor="text1"/>
                <w:kern w:val="0"/>
                <w:sz w:val="24"/>
                <w:szCs w:val="24"/>
              </w:rPr>
              <w:t>8</w:t>
            </w:r>
            <w:bookmarkEnd w:id="7705"/>
            <w:bookmarkEnd w:id="7706"/>
            <w:bookmarkEnd w:id="7707"/>
            <w:bookmarkEnd w:id="7708"/>
            <w:bookmarkEnd w:id="7709"/>
            <w:bookmarkEnd w:id="7710"/>
            <w:bookmarkEnd w:id="7711"/>
            <w:bookmarkEnd w:id="7712"/>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bookmarkStart w:id="7713" w:name="_Toc16072544"/>
            <w:bookmarkStart w:id="7714" w:name="_Toc18855847"/>
            <w:bookmarkStart w:id="7715" w:name="_Toc18857543"/>
            <w:bookmarkStart w:id="7716" w:name="_Toc18944335"/>
            <w:bookmarkStart w:id="7717" w:name="_Toc20992624"/>
            <w:bookmarkStart w:id="7718" w:name="_Toc21940181"/>
            <w:bookmarkStart w:id="7719" w:name="_Toc23589172"/>
            <w:bookmarkStart w:id="7720" w:name="_Toc23777854"/>
            <w:r w:rsidRPr="00B9609C">
              <w:rPr>
                <w:rFonts w:ascii="Times New Roman" w:hAnsi="Times New Roman" w:hint="eastAsia"/>
                <w:bCs w:val="0"/>
                <w:color w:val="000000" w:themeColor="text1"/>
                <w:spacing w:val="-20"/>
                <w:kern w:val="0"/>
                <w:sz w:val="24"/>
                <w:szCs w:val="24"/>
              </w:rPr>
              <w:t>違規、新收、被告、療養</w:t>
            </w:r>
            <w:bookmarkEnd w:id="7713"/>
            <w:bookmarkEnd w:id="7714"/>
            <w:bookmarkEnd w:id="7715"/>
            <w:bookmarkEnd w:id="7716"/>
            <w:bookmarkEnd w:id="7717"/>
            <w:bookmarkEnd w:id="7718"/>
            <w:bookmarkEnd w:id="7719"/>
            <w:bookmarkEnd w:id="7720"/>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721" w:name="_Toc16072545"/>
            <w:bookmarkStart w:id="7722" w:name="_Toc18855848"/>
            <w:bookmarkStart w:id="7723" w:name="_Toc18857544"/>
            <w:bookmarkStart w:id="7724" w:name="_Toc18944336"/>
            <w:bookmarkStart w:id="7725" w:name="_Toc20992625"/>
            <w:bookmarkStart w:id="7726" w:name="_Toc21940182"/>
            <w:bookmarkStart w:id="7727" w:name="_Toc23589173"/>
            <w:bookmarkStart w:id="7728" w:name="_Toc23777855"/>
            <w:r w:rsidRPr="00B9609C">
              <w:rPr>
                <w:rFonts w:ascii="Times New Roman" w:hAnsi="Times New Roman"/>
                <w:color w:val="000000" w:themeColor="text1"/>
                <w:kern w:val="0"/>
                <w:sz w:val="24"/>
                <w:szCs w:val="24"/>
              </w:rPr>
              <w:t>桃</w:t>
            </w:r>
            <w:r w:rsidRPr="00B9609C">
              <w:rPr>
                <w:rFonts w:ascii="Times New Roman" w:hAnsi="Times New Roman" w:hint="eastAsia"/>
                <w:color w:val="000000" w:themeColor="text1"/>
                <w:kern w:val="0"/>
                <w:sz w:val="24"/>
                <w:szCs w:val="24"/>
              </w:rPr>
              <w:t>園</w:t>
            </w:r>
            <w:r w:rsidRPr="00B9609C">
              <w:rPr>
                <w:rFonts w:ascii="Times New Roman" w:hAnsi="Times New Roman"/>
                <w:color w:val="000000" w:themeColor="text1"/>
                <w:kern w:val="0"/>
                <w:sz w:val="24"/>
                <w:szCs w:val="24"/>
              </w:rPr>
              <w:t>女子監獄</w:t>
            </w:r>
            <w:bookmarkEnd w:id="7721"/>
            <w:bookmarkEnd w:id="7722"/>
            <w:bookmarkEnd w:id="7723"/>
            <w:bookmarkEnd w:id="7724"/>
            <w:bookmarkEnd w:id="7725"/>
            <w:bookmarkEnd w:id="7726"/>
            <w:bookmarkEnd w:id="7727"/>
            <w:bookmarkEnd w:id="7728"/>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729" w:name="_Toc16072546"/>
            <w:bookmarkStart w:id="7730" w:name="_Toc18855849"/>
            <w:bookmarkStart w:id="7731" w:name="_Toc18857545"/>
            <w:bookmarkStart w:id="7732" w:name="_Toc18944337"/>
            <w:bookmarkStart w:id="7733" w:name="_Toc20992626"/>
            <w:bookmarkStart w:id="7734" w:name="_Toc21940183"/>
            <w:bookmarkStart w:id="7735" w:name="_Toc23589174"/>
            <w:bookmarkStart w:id="7736" w:name="_Toc23777856"/>
            <w:r w:rsidRPr="00B9609C">
              <w:rPr>
                <w:rFonts w:ascii="Times New Roman" w:hAnsi="Times New Roman" w:hint="eastAsia"/>
                <w:bCs w:val="0"/>
                <w:color w:val="000000" w:themeColor="text1"/>
                <w:kern w:val="0"/>
                <w:sz w:val="24"/>
                <w:szCs w:val="24"/>
              </w:rPr>
              <w:t>12</w:t>
            </w:r>
            <w:bookmarkEnd w:id="7729"/>
            <w:bookmarkEnd w:id="7730"/>
            <w:bookmarkEnd w:id="7731"/>
            <w:bookmarkEnd w:id="7732"/>
            <w:bookmarkEnd w:id="7733"/>
            <w:bookmarkEnd w:id="7734"/>
            <w:bookmarkEnd w:id="7735"/>
            <w:bookmarkEnd w:id="7736"/>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737" w:name="_Toc16072547"/>
            <w:bookmarkStart w:id="7738" w:name="_Toc18855850"/>
            <w:bookmarkStart w:id="7739" w:name="_Toc18857546"/>
            <w:bookmarkStart w:id="7740" w:name="_Toc18944338"/>
            <w:bookmarkStart w:id="7741" w:name="_Toc20992627"/>
            <w:bookmarkStart w:id="7742" w:name="_Toc21940184"/>
            <w:bookmarkStart w:id="7743" w:name="_Toc23589175"/>
            <w:bookmarkStart w:id="7744" w:name="_Toc23777857"/>
            <w:r w:rsidRPr="00B9609C">
              <w:rPr>
                <w:rFonts w:ascii="Times New Roman" w:hAnsi="Times New Roman" w:hint="eastAsia"/>
                <w:bCs w:val="0"/>
                <w:color w:val="000000" w:themeColor="text1"/>
                <w:kern w:val="0"/>
                <w:sz w:val="24"/>
                <w:szCs w:val="24"/>
              </w:rPr>
              <w:t>11</w:t>
            </w:r>
            <w:bookmarkEnd w:id="7737"/>
            <w:bookmarkEnd w:id="7738"/>
            <w:bookmarkEnd w:id="7739"/>
            <w:bookmarkEnd w:id="7740"/>
            <w:bookmarkEnd w:id="7741"/>
            <w:bookmarkEnd w:id="7742"/>
            <w:bookmarkEnd w:id="7743"/>
            <w:bookmarkEnd w:id="7744"/>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745" w:name="_Toc16072548"/>
            <w:bookmarkStart w:id="7746" w:name="_Toc18855851"/>
            <w:bookmarkStart w:id="7747" w:name="_Toc18857547"/>
            <w:bookmarkStart w:id="7748" w:name="_Toc18944339"/>
            <w:bookmarkStart w:id="7749" w:name="_Toc20992628"/>
            <w:bookmarkStart w:id="7750" w:name="_Toc21940185"/>
            <w:bookmarkStart w:id="7751" w:name="_Toc23589176"/>
            <w:bookmarkStart w:id="7752" w:name="_Toc23777858"/>
            <w:r w:rsidRPr="00B9609C">
              <w:rPr>
                <w:rFonts w:ascii="Times New Roman" w:hAnsi="Times New Roman" w:hint="eastAsia"/>
                <w:bCs w:val="0"/>
                <w:color w:val="000000" w:themeColor="text1"/>
                <w:kern w:val="0"/>
                <w:sz w:val="24"/>
                <w:szCs w:val="24"/>
              </w:rPr>
              <w:t>0</w:t>
            </w:r>
            <w:bookmarkEnd w:id="7745"/>
            <w:bookmarkEnd w:id="7746"/>
            <w:bookmarkEnd w:id="7747"/>
            <w:bookmarkEnd w:id="7748"/>
            <w:bookmarkEnd w:id="7749"/>
            <w:bookmarkEnd w:id="7750"/>
            <w:bookmarkEnd w:id="7751"/>
            <w:bookmarkEnd w:id="7752"/>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753" w:name="_Toc16072549"/>
            <w:bookmarkStart w:id="7754" w:name="_Toc18855852"/>
            <w:bookmarkStart w:id="7755" w:name="_Toc18857548"/>
            <w:bookmarkStart w:id="7756" w:name="_Toc18944340"/>
            <w:bookmarkStart w:id="7757" w:name="_Toc20992629"/>
            <w:bookmarkStart w:id="7758" w:name="_Toc21940186"/>
            <w:bookmarkStart w:id="7759" w:name="_Toc23589177"/>
            <w:bookmarkStart w:id="7760" w:name="_Toc23777859"/>
            <w:r w:rsidRPr="00B9609C">
              <w:rPr>
                <w:rFonts w:ascii="Times New Roman" w:hAnsi="Times New Roman" w:hint="eastAsia"/>
                <w:bCs w:val="0"/>
                <w:color w:val="000000" w:themeColor="text1"/>
                <w:kern w:val="0"/>
                <w:sz w:val="24"/>
                <w:szCs w:val="24"/>
              </w:rPr>
              <w:t>1</w:t>
            </w:r>
            <w:bookmarkEnd w:id="7753"/>
            <w:bookmarkEnd w:id="7754"/>
            <w:bookmarkEnd w:id="7755"/>
            <w:bookmarkEnd w:id="7756"/>
            <w:bookmarkEnd w:id="7757"/>
            <w:bookmarkEnd w:id="7758"/>
            <w:bookmarkEnd w:id="7759"/>
            <w:bookmarkEnd w:id="7760"/>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761" w:name="_Toc16072550"/>
            <w:bookmarkStart w:id="7762" w:name="_Toc18855853"/>
            <w:bookmarkStart w:id="7763" w:name="_Toc18857549"/>
            <w:bookmarkStart w:id="7764" w:name="_Toc18944341"/>
            <w:bookmarkStart w:id="7765" w:name="_Toc20992630"/>
            <w:bookmarkStart w:id="7766" w:name="_Toc21940187"/>
            <w:bookmarkStart w:id="7767" w:name="_Toc23589178"/>
            <w:bookmarkStart w:id="7768" w:name="_Toc23777860"/>
            <w:r w:rsidRPr="00B9609C">
              <w:rPr>
                <w:rFonts w:ascii="Times New Roman" w:hAnsi="Times New Roman" w:hint="eastAsia"/>
                <w:bCs w:val="0"/>
                <w:color w:val="000000" w:themeColor="text1"/>
                <w:kern w:val="0"/>
                <w:sz w:val="24"/>
                <w:szCs w:val="24"/>
              </w:rPr>
              <w:t>0</w:t>
            </w:r>
            <w:bookmarkEnd w:id="7761"/>
            <w:bookmarkEnd w:id="7762"/>
            <w:bookmarkEnd w:id="7763"/>
            <w:bookmarkEnd w:id="7764"/>
            <w:bookmarkEnd w:id="7765"/>
            <w:bookmarkEnd w:id="7766"/>
            <w:bookmarkEnd w:id="7767"/>
            <w:bookmarkEnd w:id="7768"/>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769" w:name="_Toc16072551"/>
            <w:bookmarkStart w:id="7770" w:name="_Toc18855854"/>
            <w:bookmarkStart w:id="7771" w:name="_Toc18857550"/>
            <w:bookmarkStart w:id="7772" w:name="_Toc18944342"/>
            <w:bookmarkStart w:id="7773" w:name="_Toc20992631"/>
            <w:bookmarkStart w:id="7774" w:name="_Toc21940188"/>
            <w:bookmarkStart w:id="7775" w:name="_Toc23589179"/>
            <w:bookmarkStart w:id="7776" w:name="_Toc23777861"/>
            <w:r w:rsidRPr="00B9609C">
              <w:rPr>
                <w:rFonts w:ascii="Times New Roman" w:hAnsi="Times New Roman"/>
                <w:color w:val="000000" w:themeColor="text1"/>
                <w:kern w:val="0"/>
                <w:sz w:val="24"/>
                <w:szCs w:val="24"/>
              </w:rPr>
              <w:t>新竹監獄</w:t>
            </w:r>
            <w:bookmarkEnd w:id="7769"/>
            <w:bookmarkEnd w:id="7770"/>
            <w:bookmarkEnd w:id="7771"/>
            <w:bookmarkEnd w:id="7772"/>
            <w:bookmarkEnd w:id="7773"/>
            <w:bookmarkEnd w:id="7774"/>
            <w:bookmarkEnd w:id="7775"/>
            <w:bookmarkEnd w:id="7776"/>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777" w:name="_Toc16072552"/>
            <w:bookmarkStart w:id="7778" w:name="_Toc18855855"/>
            <w:bookmarkStart w:id="7779" w:name="_Toc18857551"/>
            <w:bookmarkStart w:id="7780" w:name="_Toc18944343"/>
            <w:bookmarkStart w:id="7781" w:name="_Toc20992632"/>
            <w:bookmarkStart w:id="7782" w:name="_Toc21940189"/>
            <w:bookmarkStart w:id="7783" w:name="_Toc23589180"/>
            <w:bookmarkStart w:id="7784" w:name="_Toc23777862"/>
            <w:r w:rsidRPr="00B9609C">
              <w:rPr>
                <w:rFonts w:ascii="Times New Roman" w:hAnsi="Times New Roman" w:hint="eastAsia"/>
                <w:bCs w:val="0"/>
                <w:color w:val="000000" w:themeColor="text1"/>
                <w:kern w:val="0"/>
                <w:sz w:val="24"/>
                <w:szCs w:val="24"/>
              </w:rPr>
              <w:t>12</w:t>
            </w:r>
            <w:bookmarkEnd w:id="7777"/>
            <w:bookmarkEnd w:id="7778"/>
            <w:bookmarkEnd w:id="7779"/>
            <w:bookmarkEnd w:id="7780"/>
            <w:bookmarkEnd w:id="7781"/>
            <w:bookmarkEnd w:id="7782"/>
            <w:bookmarkEnd w:id="7783"/>
            <w:bookmarkEnd w:id="7784"/>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785" w:name="_Toc16072553"/>
            <w:bookmarkStart w:id="7786" w:name="_Toc18855856"/>
            <w:bookmarkStart w:id="7787" w:name="_Toc18857552"/>
            <w:bookmarkStart w:id="7788" w:name="_Toc18944344"/>
            <w:bookmarkStart w:id="7789" w:name="_Toc20992633"/>
            <w:bookmarkStart w:id="7790" w:name="_Toc21940190"/>
            <w:bookmarkStart w:id="7791" w:name="_Toc23589181"/>
            <w:bookmarkStart w:id="7792" w:name="_Toc23777863"/>
            <w:r w:rsidRPr="00B9609C">
              <w:rPr>
                <w:rFonts w:ascii="Times New Roman" w:hAnsi="Times New Roman" w:hint="eastAsia"/>
                <w:bCs w:val="0"/>
                <w:color w:val="000000" w:themeColor="text1"/>
                <w:kern w:val="0"/>
                <w:sz w:val="24"/>
                <w:szCs w:val="24"/>
              </w:rPr>
              <w:t>10</w:t>
            </w:r>
            <w:bookmarkEnd w:id="7785"/>
            <w:bookmarkEnd w:id="7786"/>
            <w:bookmarkEnd w:id="7787"/>
            <w:bookmarkEnd w:id="7788"/>
            <w:bookmarkEnd w:id="7789"/>
            <w:bookmarkEnd w:id="7790"/>
            <w:bookmarkEnd w:id="7791"/>
            <w:bookmarkEnd w:id="7792"/>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793" w:name="_Toc16072554"/>
            <w:bookmarkStart w:id="7794" w:name="_Toc18855857"/>
            <w:bookmarkStart w:id="7795" w:name="_Toc18857553"/>
            <w:bookmarkStart w:id="7796" w:name="_Toc18944345"/>
            <w:bookmarkStart w:id="7797" w:name="_Toc20992634"/>
            <w:bookmarkStart w:id="7798" w:name="_Toc21940191"/>
            <w:bookmarkStart w:id="7799" w:name="_Toc23589182"/>
            <w:bookmarkStart w:id="7800" w:name="_Toc23777864"/>
            <w:r w:rsidRPr="00B9609C">
              <w:rPr>
                <w:rFonts w:ascii="Times New Roman" w:hAnsi="Times New Roman" w:hint="eastAsia"/>
                <w:bCs w:val="0"/>
                <w:color w:val="000000" w:themeColor="text1"/>
                <w:kern w:val="0"/>
                <w:sz w:val="24"/>
                <w:szCs w:val="24"/>
              </w:rPr>
              <w:t>2</w:t>
            </w:r>
            <w:bookmarkEnd w:id="7793"/>
            <w:bookmarkEnd w:id="7794"/>
            <w:bookmarkEnd w:id="7795"/>
            <w:bookmarkEnd w:id="7796"/>
            <w:bookmarkEnd w:id="7797"/>
            <w:bookmarkEnd w:id="7798"/>
            <w:bookmarkEnd w:id="7799"/>
            <w:bookmarkEnd w:id="7800"/>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801" w:name="_Toc16072555"/>
            <w:bookmarkStart w:id="7802" w:name="_Toc18855858"/>
            <w:bookmarkStart w:id="7803" w:name="_Toc18857554"/>
            <w:bookmarkStart w:id="7804" w:name="_Toc18944346"/>
            <w:bookmarkStart w:id="7805" w:name="_Toc20992635"/>
            <w:bookmarkStart w:id="7806" w:name="_Toc21940192"/>
            <w:bookmarkStart w:id="7807" w:name="_Toc23589183"/>
            <w:bookmarkStart w:id="7808" w:name="_Toc23777865"/>
            <w:r w:rsidRPr="00B9609C">
              <w:rPr>
                <w:rFonts w:ascii="Times New Roman" w:hAnsi="Times New Roman" w:hint="eastAsia"/>
                <w:bCs w:val="0"/>
                <w:color w:val="000000" w:themeColor="text1"/>
                <w:kern w:val="0"/>
                <w:sz w:val="24"/>
                <w:szCs w:val="24"/>
              </w:rPr>
              <w:t>0</w:t>
            </w:r>
            <w:bookmarkEnd w:id="7801"/>
            <w:bookmarkEnd w:id="7802"/>
            <w:bookmarkEnd w:id="7803"/>
            <w:bookmarkEnd w:id="7804"/>
            <w:bookmarkEnd w:id="7805"/>
            <w:bookmarkEnd w:id="7806"/>
            <w:bookmarkEnd w:id="7807"/>
            <w:bookmarkEnd w:id="7808"/>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809" w:name="_Toc16072556"/>
            <w:bookmarkStart w:id="7810" w:name="_Toc18855859"/>
            <w:bookmarkStart w:id="7811" w:name="_Toc18857555"/>
            <w:bookmarkStart w:id="7812" w:name="_Toc18944347"/>
            <w:bookmarkStart w:id="7813" w:name="_Toc20992636"/>
            <w:bookmarkStart w:id="7814" w:name="_Toc21940193"/>
            <w:bookmarkStart w:id="7815" w:name="_Toc23589184"/>
            <w:bookmarkStart w:id="7816" w:name="_Toc23777866"/>
            <w:r w:rsidRPr="00B9609C">
              <w:rPr>
                <w:rFonts w:ascii="Times New Roman" w:hAnsi="Times New Roman" w:hint="eastAsia"/>
                <w:bCs w:val="0"/>
                <w:color w:val="000000" w:themeColor="text1"/>
                <w:kern w:val="0"/>
                <w:sz w:val="24"/>
                <w:szCs w:val="24"/>
              </w:rPr>
              <w:t>0</w:t>
            </w:r>
            <w:bookmarkEnd w:id="7809"/>
            <w:bookmarkEnd w:id="7810"/>
            <w:bookmarkEnd w:id="7811"/>
            <w:bookmarkEnd w:id="7812"/>
            <w:bookmarkEnd w:id="7813"/>
            <w:bookmarkEnd w:id="7814"/>
            <w:bookmarkEnd w:id="7815"/>
            <w:bookmarkEnd w:id="7816"/>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5</w:t>
            </w:r>
          </w:p>
        </w:tc>
        <w:tc>
          <w:tcPr>
            <w:tcW w:w="1914" w:type="dxa"/>
            <w:vAlign w:val="center"/>
          </w:tcPr>
          <w:p w:rsidR="00285E1E" w:rsidRPr="00B9609C" w:rsidRDefault="00285E1E" w:rsidP="00DC1DDB">
            <w:pPr>
              <w:pStyle w:val="3"/>
              <w:numPr>
                <w:ilvl w:val="0"/>
                <w:numId w:val="0"/>
              </w:numPr>
              <w:tabs>
                <w:tab w:val="left" w:pos="1020"/>
              </w:tabs>
              <w:spacing w:line="260" w:lineRule="exact"/>
              <w:jc w:val="center"/>
              <w:rPr>
                <w:rFonts w:ascii="Times New Roman" w:hAnsi="Times New Roman"/>
                <w:bCs w:val="0"/>
                <w:color w:val="000000" w:themeColor="text1"/>
                <w:kern w:val="0"/>
                <w:sz w:val="24"/>
                <w:szCs w:val="24"/>
              </w:rPr>
            </w:pPr>
            <w:bookmarkStart w:id="7817" w:name="_Toc16072557"/>
            <w:bookmarkStart w:id="7818" w:name="_Toc18855860"/>
            <w:bookmarkStart w:id="7819" w:name="_Toc18857556"/>
            <w:bookmarkStart w:id="7820" w:name="_Toc18944348"/>
            <w:bookmarkStart w:id="7821" w:name="_Toc20992637"/>
            <w:bookmarkStart w:id="7822" w:name="_Toc21940194"/>
            <w:bookmarkStart w:id="7823" w:name="_Toc23589185"/>
            <w:bookmarkStart w:id="7824" w:name="_Toc23777867"/>
            <w:r w:rsidRPr="00B9609C">
              <w:rPr>
                <w:rFonts w:ascii="Times New Roman" w:hAnsi="Times New Roman"/>
                <w:color w:val="000000" w:themeColor="text1"/>
                <w:kern w:val="0"/>
                <w:sz w:val="24"/>
                <w:szCs w:val="24"/>
              </w:rPr>
              <w:t>臺中監獄</w:t>
            </w:r>
            <w:bookmarkEnd w:id="7817"/>
            <w:bookmarkEnd w:id="7818"/>
            <w:bookmarkEnd w:id="7819"/>
            <w:bookmarkEnd w:id="7820"/>
            <w:bookmarkEnd w:id="7821"/>
            <w:bookmarkEnd w:id="7822"/>
            <w:bookmarkEnd w:id="7823"/>
            <w:bookmarkEnd w:id="7824"/>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825" w:name="_Toc16072558"/>
            <w:bookmarkStart w:id="7826" w:name="_Toc18855861"/>
            <w:bookmarkStart w:id="7827" w:name="_Toc18857557"/>
            <w:bookmarkStart w:id="7828" w:name="_Toc18944349"/>
            <w:bookmarkStart w:id="7829" w:name="_Toc20992638"/>
            <w:bookmarkStart w:id="7830" w:name="_Toc21940195"/>
            <w:bookmarkStart w:id="7831" w:name="_Toc23589186"/>
            <w:bookmarkStart w:id="7832" w:name="_Toc23777868"/>
            <w:r w:rsidRPr="00B9609C">
              <w:rPr>
                <w:rFonts w:ascii="Times New Roman" w:hAnsi="Times New Roman" w:hint="eastAsia"/>
                <w:bCs w:val="0"/>
                <w:color w:val="000000" w:themeColor="text1"/>
                <w:kern w:val="0"/>
                <w:sz w:val="24"/>
                <w:szCs w:val="24"/>
              </w:rPr>
              <w:t>56</w:t>
            </w:r>
            <w:bookmarkEnd w:id="7825"/>
            <w:bookmarkEnd w:id="7826"/>
            <w:bookmarkEnd w:id="7827"/>
            <w:bookmarkEnd w:id="7828"/>
            <w:bookmarkEnd w:id="7829"/>
            <w:bookmarkEnd w:id="7830"/>
            <w:bookmarkEnd w:id="7831"/>
            <w:bookmarkEnd w:id="7832"/>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833" w:name="_Toc16072559"/>
            <w:bookmarkStart w:id="7834" w:name="_Toc18855862"/>
            <w:bookmarkStart w:id="7835" w:name="_Toc18857558"/>
            <w:bookmarkStart w:id="7836" w:name="_Toc18944350"/>
            <w:bookmarkStart w:id="7837" w:name="_Toc20992639"/>
            <w:bookmarkStart w:id="7838" w:name="_Toc21940196"/>
            <w:bookmarkStart w:id="7839" w:name="_Toc23589187"/>
            <w:bookmarkStart w:id="7840" w:name="_Toc23777869"/>
            <w:r w:rsidRPr="00B9609C">
              <w:rPr>
                <w:rFonts w:ascii="Times New Roman" w:hAnsi="Times New Roman" w:hint="eastAsia"/>
                <w:bCs w:val="0"/>
                <w:color w:val="000000" w:themeColor="text1"/>
                <w:kern w:val="0"/>
                <w:sz w:val="24"/>
                <w:szCs w:val="24"/>
              </w:rPr>
              <w:t>36</w:t>
            </w:r>
            <w:bookmarkEnd w:id="7833"/>
            <w:bookmarkEnd w:id="7834"/>
            <w:bookmarkEnd w:id="7835"/>
            <w:bookmarkEnd w:id="7836"/>
            <w:bookmarkEnd w:id="7837"/>
            <w:bookmarkEnd w:id="7838"/>
            <w:bookmarkEnd w:id="7839"/>
            <w:bookmarkEnd w:id="7840"/>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841" w:name="_Toc16072560"/>
            <w:bookmarkStart w:id="7842" w:name="_Toc18855863"/>
            <w:bookmarkStart w:id="7843" w:name="_Toc18857559"/>
            <w:bookmarkStart w:id="7844" w:name="_Toc18944351"/>
            <w:bookmarkStart w:id="7845" w:name="_Toc20992640"/>
            <w:bookmarkStart w:id="7846" w:name="_Toc21940197"/>
            <w:bookmarkStart w:id="7847" w:name="_Toc23589188"/>
            <w:bookmarkStart w:id="7848" w:name="_Toc23777870"/>
            <w:r w:rsidRPr="00B9609C">
              <w:rPr>
                <w:rFonts w:ascii="Times New Roman" w:hAnsi="Times New Roman" w:hint="eastAsia"/>
                <w:bCs w:val="0"/>
                <w:color w:val="000000" w:themeColor="text1"/>
                <w:kern w:val="0"/>
                <w:sz w:val="24"/>
                <w:szCs w:val="24"/>
              </w:rPr>
              <w:t>15</w:t>
            </w:r>
            <w:bookmarkEnd w:id="7841"/>
            <w:bookmarkEnd w:id="7842"/>
            <w:bookmarkEnd w:id="7843"/>
            <w:bookmarkEnd w:id="7844"/>
            <w:bookmarkEnd w:id="7845"/>
            <w:bookmarkEnd w:id="7846"/>
            <w:bookmarkEnd w:id="7847"/>
            <w:bookmarkEnd w:id="7848"/>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849" w:name="_Toc16072561"/>
            <w:bookmarkStart w:id="7850" w:name="_Toc18855864"/>
            <w:bookmarkStart w:id="7851" w:name="_Toc18857560"/>
            <w:bookmarkStart w:id="7852" w:name="_Toc18944352"/>
            <w:bookmarkStart w:id="7853" w:name="_Toc20992641"/>
            <w:bookmarkStart w:id="7854" w:name="_Toc21940198"/>
            <w:bookmarkStart w:id="7855" w:name="_Toc23589189"/>
            <w:bookmarkStart w:id="7856" w:name="_Toc23777871"/>
            <w:r w:rsidRPr="00B9609C">
              <w:rPr>
                <w:rFonts w:ascii="Times New Roman" w:hAnsi="Times New Roman" w:hint="eastAsia"/>
                <w:bCs w:val="0"/>
                <w:color w:val="000000" w:themeColor="text1"/>
                <w:kern w:val="0"/>
                <w:sz w:val="24"/>
                <w:szCs w:val="24"/>
              </w:rPr>
              <w:t>2</w:t>
            </w:r>
            <w:bookmarkEnd w:id="7849"/>
            <w:bookmarkEnd w:id="7850"/>
            <w:bookmarkEnd w:id="7851"/>
            <w:bookmarkEnd w:id="7852"/>
            <w:bookmarkEnd w:id="7853"/>
            <w:bookmarkEnd w:id="7854"/>
            <w:bookmarkEnd w:id="7855"/>
            <w:bookmarkEnd w:id="7856"/>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857" w:name="_Toc16072562"/>
            <w:bookmarkStart w:id="7858" w:name="_Toc18855865"/>
            <w:bookmarkStart w:id="7859" w:name="_Toc18857561"/>
            <w:bookmarkStart w:id="7860" w:name="_Toc18944353"/>
            <w:bookmarkStart w:id="7861" w:name="_Toc20992642"/>
            <w:bookmarkStart w:id="7862" w:name="_Toc21940199"/>
            <w:bookmarkStart w:id="7863" w:name="_Toc23589190"/>
            <w:bookmarkStart w:id="7864" w:name="_Toc23777872"/>
            <w:r w:rsidRPr="00B9609C">
              <w:rPr>
                <w:rFonts w:ascii="Times New Roman" w:hAnsi="Times New Roman" w:hint="eastAsia"/>
                <w:bCs w:val="0"/>
                <w:color w:val="000000" w:themeColor="text1"/>
                <w:kern w:val="0"/>
                <w:sz w:val="24"/>
                <w:szCs w:val="24"/>
              </w:rPr>
              <w:t>3</w:t>
            </w:r>
            <w:bookmarkEnd w:id="7857"/>
            <w:bookmarkEnd w:id="7858"/>
            <w:bookmarkEnd w:id="7859"/>
            <w:bookmarkEnd w:id="7860"/>
            <w:bookmarkEnd w:id="7861"/>
            <w:bookmarkEnd w:id="7862"/>
            <w:bookmarkEnd w:id="7863"/>
            <w:bookmarkEnd w:id="7864"/>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bookmarkStart w:id="7865" w:name="_Toc16072563"/>
            <w:bookmarkStart w:id="7866" w:name="_Toc18857562"/>
            <w:bookmarkStart w:id="7867" w:name="_Toc18944354"/>
            <w:bookmarkStart w:id="7868" w:name="_Toc20992643"/>
            <w:bookmarkStart w:id="7869" w:name="_Toc21940200"/>
            <w:bookmarkStart w:id="7870" w:name="_Toc23589191"/>
            <w:bookmarkStart w:id="7871" w:name="_Toc23777873"/>
            <w:r w:rsidRPr="00B9609C">
              <w:rPr>
                <w:rFonts w:ascii="Times New Roman" w:hAnsi="Times New Roman" w:hint="eastAsia"/>
                <w:bCs w:val="0"/>
                <w:color w:val="000000" w:themeColor="text1"/>
                <w:spacing w:val="-20"/>
                <w:kern w:val="0"/>
                <w:sz w:val="24"/>
                <w:szCs w:val="24"/>
              </w:rPr>
              <w:t>違規、新收、療養</w:t>
            </w:r>
            <w:bookmarkEnd w:id="7865"/>
            <w:bookmarkEnd w:id="7866"/>
            <w:bookmarkEnd w:id="7867"/>
            <w:bookmarkEnd w:id="7868"/>
            <w:bookmarkEnd w:id="7869"/>
            <w:bookmarkEnd w:id="7870"/>
            <w:bookmarkEnd w:id="7871"/>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6</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872" w:name="_Toc16072564"/>
            <w:bookmarkStart w:id="7873" w:name="_Toc18857563"/>
            <w:bookmarkStart w:id="7874" w:name="_Toc18944355"/>
            <w:bookmarkStart w:id="7875" w:name="_Toc20992644"/>
            <w:bookmarkStart w:id="7876" w:name="_Toc21940201"/>
            <w:bookmarkStart w:id="7877" w:name="_Toc23589192"/>
            <w:bookmarkStart w:id="7878" w:name="_Toc23777874"/>
            <w:r w:rsidRPr="00B9609C">
              <w:rPr>
                <w:rFonts w:ascii="Times New Roman" w:hAnsi="Times New Roman"/>
                <w:color w:val="000000" w:themeColor="text1"/>
                <w:kern w:val="0"/>
                <w:sz w:val="24"/>
                <w:szCs w:val="24"/>
              </w:rPr>
              <w:t>臺中女子監獄</w:t>
            </w:r>
            <w:bookmarkEnd w:id="7872"/>
            <w:bookmarkEnd w:id="7873"/>
            <w:bookmarkEnd w:id="7874"/>
            <w:bookmarkEnd w:id="7875"/>
            <w:bookmarkEnd w:id="7876"/>
            <w:bookmarkEnd w:id="7877"/>
            <w:bookmarkEnd w:id="7878"/>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879" w:name="_Toc16072565"/>
            <w:bookmarkStart w:id="7880" w:name="_Toc18857564"/>
            <w:bookmarkStart w:id="7881" w:name="_Toc18944356"/>
            <w:bookmarkStart w:id="7882" w:name="_Toc20992645"/>
            <w:bookmarkStart w:id="7883" w:name="_Toc21940202"/>
            <w:bookmarkStart w:id="7884" w:name="_Toc23589193"/>
            <w:bookmarkStart w:id="7885" w:name="_Toc23777875"/>
            <w:r w:rsidRPr="00B9609C">
              <w:rPr>
                <w:rFonts w:ascii="Times New Roman" w:hAnsi="Times New Roman" w:hint="eastAsia"/>
                <w:bCs w:val="0"/>
                <w:color w:val="000000" w:themeColor="text1"/>
                <w:kern w:val="0"/>
                <w:sz w:val="24"/>
                <w:szCs w:val="24"/>
              </w:rPr>
              <w:t>14</w:t>
            </w:r>
            <w:bookmarkEnd w:id="7879"/>
            <w:bookmarkEnd w:id="7880"/>
            <w:bookmarkEnd w:id="7881"/>
            <w:bookmarkEnd w:id="7882"/>
            <w:bookmarkEnd w:id="7883"/>
            <w:bookmarkEnd w:id="7884"/>
            <w:bookmarkEnd w:id="7885"/>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886" w:name="_Toc16072566"/>
            <w:bookmarkStart w:id="7887" w:name="_Toc18857565"/>
            <w:bookmarkStart w:id="7888" w:name="_Toc18944357"/>
            <w:bookmarkStart w:id="7889" w:name="_Toc20992646"/>
            <w:bookmarkStart w:id="7890" w:name="_Toc21940203"/>
            <w:bookmarkStart w:id="7891" w:name="_Toc23589194"/>
            <w:bookmarkStart w:id="7892" w:name="_Toc23777876"/>
            <w:r w:rsidRPr="00B9609C">
              <w:rPr>
                <w:rFonts w:ascii="Times New Roman" w:hAnsi="Times New Roman" w:hint="eastAsia"/>
                <w:bCs w:val="0"/>
                <w:color w:val="000000" w:themeColor="text1"/>
                <w:kern w:val="0"/>
                <w:sz w:val="24"/>
                <w:szCs w:val="24"/>
              </w:rPr>
              <w:t>0</w:t>
            </w:r>
            <w:bookmarkEnd w:id="7886"/>
            <w:bookmarkEnd w:id="7887"/>
            <w:bookmarkEnd w:id="7888"/>
            <w:bookmarkEnd w:id="7889"/>
            <w:bookmarkEnd w:id="7890"/>
            <w:bookmarkEnd w:id="7891"/>
            <w:bookmarkEnd w:id="7892"/>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893" w:name="_Toc16072567"/>
            <w:bookmarkStart w:id="7894" w:name="_Toc18857566"/>
            <w:bookmarkStart w:id="7895" w:name="_Toc18944358"/>
            <w:bookmarkStart w:id="7896" w:name="_Toc20992647"/>
            <w:bookmarkStart w:id="7897" w:name="_Toc21940204"/>
            <w:bookmarkStart w:id="7898" w:name="_Toc23589195"/>
            <w:bookmarkStart w:id="7899" w:name="_Toc23777877"/>
            <w:r w:rsidRPr="00B9609C">
              <w:rPr>
                <w:rFonts w:ascii="Times New Roman" w:hAnsi="Times New Roman" w:hint="eastAsia"/>
                <w:bCs w:val="0"/>
                <w:color w:val="000000" w:themeColor="text1"/>
                <w:kern w:val="0"/>
                <w:sz w:val="24"/>
                <w:szCs w:val="24"/>
              </w:rPr>
              <w:t>0</w:t>
            </w:r>
            <w:bookmarkEnd w:id="7893"/>
            <w:bookmarkEnd w:id="7894"/>
            <w:bookmarkEnd w:id="7895"/>
            <w:bookmarkEnd w:id="7896"/>
            <w:bookmarkEnd w:id="7897"/>
            <w:bookmarkEnd w:id="7898"/>
            <w:bookmarkEnd w:id="7899"/>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900" w:name="_Toc16072568"/>
            <w:bookmarkStart w:id="7901" w:name="_Toc18857567"/>
            <w:bookmarkStart w:id="7902" w:name="_Toc18944359"/>
            <w:bookmarkStart w:id="7903" w:name="_Toc20992648"/>
            <w:bookmarkStart w:id="7904" w:name="_Toc21940205"/>
            <w:bookmarkStart w:id="7905" w:name="_Toc23589196"/>
            <w:bookmarkStart w:id="7906" w:name="_Toc23777878"/>
            <w:r w:rsidRPr="00B9609C">
              <w:rPr>
                <w:rFonts w:ascii="Times New Roman" w:hAnsi="Times New Roman" w:hint="eastAsia"/>
                <w:bCs w:val="0"/>
                <w:color w:val="000000" w:themeColor="text1"/>
                <w:kern w:val="0"/>
                <w:sz w:val="24"/>
                <w:szCs w:val="24"/>
              </w:rPr>
              <w:t>0</w:t>
            </w:r>
            <w:bookmarkEnd w:id="7900"/>
            <w:bookmarkEnd w:id="7901"/>
            <w:bookmarkEnd w:id="7902"/>
            <w:bookmarkEnd w:id="7903"/>
            <w:bookmarkEnd w:id="7904"/>
            <w:bookmarkEnd w:id="7905"/>
            <w:bookmarkEnd w:id="7906"/>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907" w:name="_Toc16072569"/>
            <w:bookmarkStart w:id="7908" w:name="_Toc18857568"/>
            <w:bookmarkStart w:id="7909" w:name="_Toc18944360"/>
            <w:bookmarkStart w:id="7910" w:name="_Toc20992649"/>
            <w:bookmarkStart w:id="7911" w:name="_Toc21940206"/>
            <w:bookmarkStart w:id="7912" w:name="_Toc23589197"/>
            <w:bookmarkStart w:id="7913" w:name="_Toc23777879"/>
            <w:r w:rsidRPr="00B9609C">
              <w:rPr>
                <w:rFonts w:ascii="Times New Roman" w:hAnsi="Times New Roman" w:hint="eastAsia"/>
                <w:bCs w:val="0"/>
                <w:color w:val="000000" w:themeColor="text1"/>
                <w:kern w:val="0"/>
                <w:sz w:val="24"/>
                <w:szCs w:val="24"/>
              </w:rPr>
              <w:t>14</w:t>
            </w:r>
            <w:bookmarkEnd w:id="7907"/>
            <w:bookmarkEnd w:id="7908"/>
            <w:bookmarkEnd w:id="7909"/>
            <w:bookmarkEnd w:id="7910"/>
            <w:bookmarkEnd w:id="7911"/>
            <w:bookmarkEnd w:id="7912"/>
            <w:bookmarkEnd w:id="7913"/>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bookmarkStart w:id="7914" w:name="_Toc16072570"/>
            <w:bookmarkStart w:id="7915" w:name="_Toc18857569"/>
            <w:bookmarkStart w:id="7916" w:name="_Toc18944361"/>
            <w:bookmarkStart w:id="7917" w:name="_Toc20992650"/>
            <w:bookmarkStart w:id="7918" w:name="_Toc21940207"/>
            <w:bookmarkStart w:id="7919" w:name="_Toc23589198"/>
            <w:bookmarkStart w:id="7920" w:name="_Toc23777880"/>
            <w:r w:rsidRPr="00B9609C">
              <w:rPr>
                <w:rFonts w:ascii="Times New Roman" w:hAnsi="Times New Roman" w:hint="eastAsia"/>
                <w:bCs w:val="0"/>
                <w:color w:val="000000" w:themeColor="text1"/>
                <w:spacing w:val="-20"/>
                <w:kern w:val="0"/>
                <w:sz w:val="24"/>
                <w:szCs w:val="24"/>
              </w:rPr>
              <w:t>新收</w:t>
            </w:r>
            <w:bookmarkEnd w:id="7914"/>
            <w:bookmarkEnd w:id="7915"/>
            <w:bookmarkEnd w:id="7916"/>
            <w:bookmarkEnd w:id="7917"/>
            <w:bookmarkEnd w:id="7918"/>
            <w:bookmarkEnd w:id="7919"/>
            <w:bookmarkEnd w:id="7920"/>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7</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921" w:name="_Toc16072571"/>
            <w:bookmarkStart w:id="7922" w:name="_Toc18857570"/>
            <w:bookmarkStart w:id="7923" w:name="_Toc18944362"/>
            <w:bookmarkStart w:id="7924" w:name="_Toc20992651"/>
            <w:bookmarkStart w:id="7925" w:name="_Toc21940208"/>
            <w:bookmarkStart w:id="7926" w:name="_Toc23589199"/>
            <w:bookmarkStart w:id="7927" w:name="_Toc23777881"/>
            <w:r w:rsidRPr="00B9609C">
              <w:rPr>
                <w:rFonts w:ascii="Times New Roman" w:hAnsi="Times New Roman"/>
                <w:color w:val="000000" w:themeColor="text1"/>
                <w:kern w:val="0"/>
                <w:sz w:val="24"/>
                <w:szCs w:val="24"/>
              </w:rPr>
              <w:t>彰化監獄</w:t>
            </w:r>
            <w:bookmarkEnd w:id="7921"/>
            <w:bookmarkEnd w:id="7922"/>
            <w:bookmarkEnd w:id="7923"/>
            <w:bookmarkEnd w:id="7924"/>
            <w:bookmarkEnd w:id="7925"/>
            <w:bookmarkEnd w:id="7926"/>
            <w:bookmarkEnd w:id="7927"/>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928" w:name="_Toc16072572"/>
            <w:bookmarkStart w:id="7929" w:name="_Toc18857571"/>
            <w:bookmarkStart w:id="7930" w:name="_Toc18944363"/>
            <w:bookmarkStart w:id="7931" w:name="_Toc20992652"/>
            <w:bookmarkStart w:id="7932" w:name="_Toc21940209"/>
            <w:bookmarkStart w:id="7933" w:name="_Toc23589200"/>
            <w:bookmarkStart w:id="7934" w:name="_Toc23777882"/>
            <w:r w:rsidRPr="00B9609C">
              <w:rPr>
                <w:rFonts w:ascii="Times New Roman" w:hAnsi="Times New Roman" w:hint="eastAsia"/>
                <w:bCs w:val="0"/>
                <w:color w:val="000000" w:themeColor="text1"/>
                <w:kern w:val="0"/>
                <w:sz w:val="24"/>
                <w:szCs w:val="24"/>
              </w:rPr>
              <w:t>55</w:t>
            </w:r>
            <w:bookmarkEnd w:id="7928"/>
            <w:bookmarkEnd w:id="7929"/>
            <w:bookmarkEnd w:id="7930"/>
            <w:bookmarkEnd w:id="7931"/>
            <w:bookmarkEnd w:id="7932"/>
            <w:bookmarkEnd w:id="7933"/>
            <w:bookmarkEnd w:id="7934"/>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935" w:name="_Toc16072573"/>
            <w:bookmarkStart w:id="7936" w:name="_Toc18857572"/>
            <w:bookmarkStart w:id="7937" w:name="_Toc18944364"/>
            <w:bookmarkStart w:id="7938" w:name="_Toc20992653"/>
            <w:bookmarkStart w:id="7939" w:name="_Toc21940210"/>
            <w:bookmarkStart w:id="7940" w:name="_Toc23589201"/>
            <w:bookmarkStart w:id="7941" w:name="_Toc23777883"/>
            <w:r w:rsidRPr="00B9609C">
              <w:rPr>
                <w:rFonts w:ascii="Times New Roman" w:hAnsi="Times New Roman" w:hint="eastAsia"/>
                <w:bCs w:val="0"/>
                <w:color w:val="000000" w:themeColor="text1"/>
                <w:kern w:val="0"/>
                <w:sz w:val="24"/>
                <w:szCs w:val="24"/>
              </w:rPr>
              <w:t>55</w:t>
            </w:r>
            <w:bookmarkEnd w:id="7935"/>
            <w:bookmarkEnd w:id="7936"/>
            <w:bookmarkEnd w:id="7937"/>
            <w:bookmarkEnd w:id="7938"/>
            <w:bookmarkEnd w:id="7939"/>
            <w:bookmarkEnd w:id="7940"/>
            <w:bookmarkEnd w:id="7941"/>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942" w:name="_Toc16072574"/>
            <w:bookmarkStart w:id="7943" w:name="_Toc18857573"/>
            <w:bookmarkStart w:id="7944" w:name="_Toc18944365"/>
            <w:bookmarkStart w:id="7945" w:name="_Toc20992654"/>
            <w:bookmarkStart w:id="7946" w:name="_Toc21940211"/>
            <w:bookmarkStart w:id="7947" w:name="_Toc23589202"/>
            <w:bookmarkStart w:id="7948" w:name="_Toc23777884"/>
            <w:r w:rsidRPr="00B9609C">
              <w:rPr>
                <w:rFonts w:ascii="Times New Roman" w:hAnsi="Times New Roman" w:hint="eastAsia"/>
                <w:bCs w:val="0"/>
                <w:color w:val="000000" w:themeColor="text1"/>
                <w:kern w:val="0"/>
                <w:sz w:val="24"/>
                <w:szCs w:val="24"/>
              </w:rPr>
              <w:t>0</w:t>
            </w:r>
            <w:bookmarkEnd w:id="7942"/>
            <w:bookmarkEnd w:id="7943"/>
            <w:bookmarkEnd w:id="7944"/>
            <w:bookmarkEnd w:id="7945"/>
            <w:bookmarkEnd w:id="7946"/>
            <w:bookmarkEnd w:id="7947"/>
            <w:bookmarkEnd w:id="7948"/>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949" w:name="_Toc16072575"/>
            <w:bookmarkStart w:id="7950" w:name="_Toc18857574"/>
            <w:bookmarkStart w:id="7951" w:name="_Toc18944366"/>
            <w:bookmarkStart w:id="7952" w:name="_Toc20992655"/>
            <w:bookmarkStart w:id="7953" w:name="_Toc21940212"/>
            <w:bookmarkStart w:id="7954" w:name="_Toc23589203"/>
            <w:bookmarkStart w:id="7955" w:name="_Toc23777885"/>
            <w:r w:rsidRPr="00B9609C">
              <w:rPr>
                <w:rFonts w:ascii="Times New Roman" w:hAnsi="Times New Roman" w:hint="eastAsia"/>
                <w:bCs w:val="0"/>
                <w:color w:val="000000" w:themeColor="text1"/>
                <w:kern w:val="0"/>
                <w:sz w:val="24"/>
                <w:szCs w:val="24"/>
              </w:rPr>
              <w:t>0</w:t>
            </w:r>
            <w:bookmarkEnd w:id="7949"/>
            <w:bookmarkEnd w:id="7950"/>
            <w:bookmarkEnd w:id="7951"/>
            <w:bookmarkEnd w:id="7952"/>
            <w:bookmarkEnd w:id="7953"/>
            <w:bookmarkEnd w:id="7954"/>
            <w:bookmarkEnd w:id="7955"/>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956" w:name="_Toc16072576"/>
            <w:bookmarkStart w:id="7957" w:name="_Toc18857575"/>
            <w:bookmarkStart w:id="7958" w:name="_Toc18944367"/>
            <w:bookmarkStart w:id="7959" w:name="_Toc20992656"/>
            <w:bookmarkStart w:id="7960" w:name="_Toc21940213"/>
            <w:bookmarkStart w:id="7961" w:name="_Toc23589204"/>
            <w:bookmarkStart w:id="7962" w:name="_Toc23777886"/>
            <w:r w:rsidRPr="00B9609C">
              <w:rPr>
                <w:rFonts w:ascii="Times New Roman" w:hAnsi="Times New Roman" w:hint="eastAsia"/>
                <w:bCs w:val="0"/>
                <w:color w:val="000000" w:themeColor="text1"/>
                <w:kern w:val="0"/>
                <w:sz w:val="24"/>
                <w:szCs w:val="24"/>
              </w:rPr>
              <w:t>0</w:t>
            </w:r>
            <w:bookmarkEnd w:id="7956"/>
            <w:bookmarkEnd w:id="7957"/>
            <w:bookmarkEnd w:id="7958"/>
            <w:bookmarkEnd w:id="7959"/>
            <w:bookmarkEnd w:id="7960"/>
            <w:bookmarkEnd w:id="7961"/>
            <w:bookmarkEnd w:id="7962"/>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8</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963" w:name="_Toc16072577"/>
            <w:bookmarkStart w:id="7964" w:name="_Toc18857576"/>
            <w:bookmarkStart w:id="7965" w:name="_Toc18944368"/>
            <w:bookmarkStart w:id="7966" w:name="_Toc20992657"/>
            <w:bookmarkStart w:id="7967" w:name="_Toc21940214"/>
            <w:bookmarkStart w:id="7968" w:name="_Toc23589205"/>
            <w:bookmarkStart w:id="7969" w:name="_Toc23777887"/>
            <w:r w:rsidRPr="00B9609C">
              <w:rPr>
                <w:rFonts w:ascii="Times New Roman" w:hAnsi="Times New Roman"/>
                <w:color w:val="000000" w:themeColor="text1"/>
                <w:kern w:val="0"/>
                <w:sz w:val="24"/>
                <w:szCs w:val="24"/>
              </w:rPr>
              <w:t>雲林監獄</w:t>
            </w:r>
            <w:bookmarkEnd w:id="7963"/>
            <w:bookmarkEnd w:id="7964"/>
            <w:bookmarkEnd w:id="7965"/>
            <w:bookmarkEnd w:id="7966"/>
            <w:bookmarkEnd w:id="7967"/>
            <w:bookmarkEnd w:id="7968"/>
            <w:bookmarkEnd w:id="7969"/>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970" w:name="_Toc16072578"/>
            <w:bookmarkStart w:id="7971" w:name="_Toc18857577"/>
            <w:bookmarkStart w:id="7972" w:name="_Toc18944369"/>
            <w:bookmarkStart w:id="7973" w:name="_Toc20992658"/>
            <w:bookmarkStart w:id="7974" w:name="_Toc21940215"/>
            <w:bookmarkStart w:id="7975" w:name="_Toc23589206"/>
            <w:bookmarkStart w:id="7976" w:name="_Toc23777888"/>
            <w:r w:rsidRPr="00B9609C">
              <w:rPr>
                <w:rFonts w:ascii="Times New Roman" w:hAnsi="Times New Roman" w:hint="eastAsia"/>
                <w:bCs w:val="0"/>
                <w:color w:val="000000" w:themeColor="text1"/>
                <w:kern w:val="0"/>
                <w:sz w:val="24"/>
                <w:szCs w:val="24"/>
              </w:rPr>
              <w:t>29</w:t>
            </w:r>
            <w:bookmarkEnd w:id="7970"/>
            <w:bookmarkEnd w:id="7971"/>
            <w:bookmarkEnd w:id="7972"/>
            <w:bookmarkEnd w:id="7973"/>
            <w:bookmarkEnd w:id="7974"/>
            <w:bookmarkEnd w:id="7975"/>
            <w:bookmarkEnd w:id="7976"/>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977" w:name="_Toc16072579"/>
            <w:bookmarkStart w:id="7978" w:name="_Toc18857578"/>
            <w:bookmarkStart w:id="7979" w:name="_Toc18944370"/>
            <w:bookmarkStart w:id="7980" w:name="_Toc20992659"/>
            <w:bookmarkStart w:id="7981" w:name="_Toc21940216"/>
            <w:bookmarkStart w:id="7982" w:name="_Toc23589207"/>
            <w:bookmarkStart w:id="7983" w:name="_Toc23777889"/>
            <w:r w:rsidRPr="00B9609C">
              <w:rPr>
                <w:rFonts w:ascii="Times New Roman" w:hAnsi="Times New Roman" w:hint="eastAsia"/>
                <w:bCs w:val="0"/>
                <w:color w:val="000000" w:themeColor="text1"/>
                <w:kern w:val="0"/>
                <w:sz w:val="24"/>
                <w:szCs w:val="24"/>
              </w:rPr>
              <w:t>28</w:t>
            </w:r>
            <w:bookmarkEnd w:id="7977"/>
            <w:bookmarkEnd w:id="7978"/>
            <w:bookmarkEnd w:id="7979"/>
            <w:bookmarkEnd w:id="7980"/>
            <w:bookmarkEnd w:id="7981"/>
            <w:bookmarkEnd w:id="7982"/>
            <w:bookmarkEnd w:id="7983"/>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984" w:name="_Toc16072580"/>
            <w:bookmarkStart w:id="7985" w:name="_Toc18857579"/>
            <w:bookmarkStart w:id="7986" w:name="_Toc18944371"/>
            <w:bookmarkStart w:id="7987" w:name="_Toc20992660"/>
            <w:bookmarkStart w:id="7988" w:name="_Toc21940217"/>
            <w:bookmarkStart w:id="7989" w:name="_Toc23589208"/>
            <w:bookmarkStart w:id="7990" w:name="_Toc23777890"/>
            <w:r w:rsidRPr="00B9609C">
              <w:rPr>
                <w:rFonts w:ascii="Times New Roman" w:hAnsi="Times New Roman" w:hint="eastAsia"/>
                <w:bCs w:val="0"/>
                <w:color w:val="000000" w:themeColor="text1"/>
                <w:kern w:val="0"/>
                <w:sz w:val="24"/>
                <w:szCs w:val="24"/>
              </w:rPr>
              <w:t>0</w:t>
            </w:r>
            <w:bookmarkEnd w:id="7984"/>
            <w:bookmarkEnd w:id="7985"/>
            <w:bookmarkEnd w:id="7986"/>
            <w:bookmarkEnd w:id="7987"/>
            <w:bookmarkEnd w:id="7988"/>
            <w:bookmarkEnd w:id="7989"/>
            <w:bookmarkEnd w:id="7990"/>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991" w:name="_Toc16072581"/>
            <w:bookmarkStart w:id="7992" w:name="_Toc18857580"/>
            <w:bookmarkStart w:id="7993" w:name="_Toc18944372"/>
            <w:bookmarkStart w:id="7994" w:name="_Toc20992661"/>
            <w:bookmarkStart w:id="7995" w:name="_Toc21940218"/>
            <w:bookmarkStart w:id="7996" w:name="_Toc23589209"/>
            <w:bookmarkStart w:id="7997" w:name="_Toc23777891"/>
            <w:r w:rsidRPr="00B9609C">
              <w:rPr>
                <w:rFonts w:ascii="Times New Roman" w:hAnsi="Times New Roman" w:hint="eastAsia"/>
                <w:bCs w:val="0"/>
                <w:color w:val="000000" w:themeColor="text1"/>
                <w:kern w:val="0"/>
                <w:sz w:val="24"/>
                <w:szCs w:val="24"/>
              </w:rPr>
              <w:t>1</w:t>
            </w:r>
            <w:bookmarkEnd w:id="7991"/>
            <w:bookmarkEnd w:id="7992"/>
            <w:bookmarkEnd w:id="7993"/>
            <w:bookmarkEnd w:id="7994"/>
            <w:bookmarkEnd w:id="7995"/>
            <w:bookmarkEnd w:id="7996"/>
            <w:bookmarkEnd w:id="7997"/>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7998" w:name="_Toc16072582"/>
            <w:bookmarkStart w:id="7999" w:name="_Toc18857581"/>
            <w:bookmarkStart w:id="8000" w:name="_Toc18944373"/>
            <w:bookmarkStart w:id="8001" w:name="_Toc20992662"/>
            <w:bookmarkStart w:id="8002" w:name="_Toc21940219"/>
            <w:bookmarkStart w:id="8003" w:name="_Toc23589210"/>
            <w:bookmarkStart w:id="8004" w:name="_Toc23777892"/>
            <w:r w:rsidRPr="00B9609C">
              <w:rPr>
                <w:rFonts w:ascii="Times New Roman" w:hAnsi="Times New Roman" w:hint="eastAsia"/>
                <w:bCs w:val="0"/>
                <w:color w:val="000000" w:themeColor="text1"/>
                <w:kern w:val="0"/>
                <w:sz w:val="24"/>
                <w:szCs w:val="24"/>
              </w:rPr>
              <w:t>0</w:t>
            </w:r>
            <w:bookmarkEnd w:id="7998"/>
            <w:bookmarkEnd w:id="7999"/>
            <w:bookmarkEnd w:id="8000"/>
            <w:bookmarkEnd w:id="8001"/>
            <w:bookmarkEnd w:id="8002"/>
            <w:bookmarkEnd w:id="8003"/>
            <w:bookmarkEnd w:id="8004"/>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9</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005" w:name="_Toc16072583"/>
            <w:bookmarkStart w:id="8006" w:name="_Toc18857582"/>
            <w:bookmarkStart w:id="8007" w:name="_Toc18944374"/>
            <w:bookmarkStart w:id="8008" w:name="_Toc20992663"/>
            <w:bookmarkStart w:id="8009" w:name="_Toc21940220"/>
            <w:bookmarkStart w:id="8010" w:name="_Toc23589211"/>
            <w:bookmarkStart w:id="8011" w:name="_Toc23777893"/>
            <w:r w:rsidRPr="00B9609C">
              <w:rPr>
                <w:rFonts w:ascii="Times New Roman" w:hAnsi="Times New Roman"/>
                <w:color w:val="000000" w:themeColor="text1"/>
                <w:kern w:val="0"/>
                <w:sz w:val="24"/>
                <w:szCs w:val="24"/>
              </w:rPr>
              <w:t>雲林第二監獄</w:t>
            </w:r>
            <w:bookmarkEnd w:id="8005"/>
            <w:bookmarkEnd w:id="8006"/>
            <w:bookmarkEnd w:id="8007"/>
            <w:bookmarkEnd w:id="8008"/>
            <w:bookmarkEnd w:id="8009"/>
            <w:bookmarkEnd w:id="8010"/>
            <w:bookmarkEnd w:id="8011"/>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012" w:name="_Toc16072584"/>
            <w:bookmarkStart w:id="8013" w:name="_Toc18857583"/>
            <w:bookmarkStart w:id="8014" w:name="_Toc18944375"/>
            <w:bookmarkStart w:id="8015" w:name="_Toc20992664"/>
            <w:bookmarkStart w:id="8016" w:name="_Toc21940221"/>
            <w:bookmarkStart w:id="8017" w:name="_Toc23589212"/>
            <w:bookmarkStart w:id="8018" w:name="_Toc23777894"/>
            <w:r w:rsidRPr="00B9609C">
              <w:rPr>
                <w:rFonts w:ascii="Times New Roman" w:hAnsi="Times New Roman" w:hint="eastAsia"/>
                <w:bCs w:val="0"/>
                <w:color w:val="000000" w:themeColor="text1"/>
                <w:kern w:val="0"/>
                <w:sz w:val="24"/>
                <w:szCs w:val="24"/>
              </w:rPr>
              <w:t>23</w:t>
            </w:r>
            <w:bookmarkEnd w:id="8012"/>
            <w:bookmarkEnd w:id="8013"/>
            <w:bookmarkEnd w:id="8014"/>
            <w:bookmarkEnd w:id="8015"/>
            <w:bookmarkEnd w:id="8016"/>
            <w:bookmarkEnd w:id="8017"/>
            <w:bookmarkEnd w:id="8018"/>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019" w:name="_Toc16072585"/>
            <w:bookmarkStart w:id="8020" w:name="_Toc18857584"/>
            <w:bookmarkStart w:id="8021" w:name="_Toc18944376"/>
            <w:bookmarkStart w:id="8022" w:name="_Toc20992665"/>
            <w:bookmarkStart w:id="8023" w:name="_Toc21940222"/>
            <w:bookmarkStart w:id="8024" w:name="_Toc23589213"/>
            <w:bookmarkStart w:id="8025" w:name="_Toc23777895"/>
            <w:r w:rsidRPr="00B9609C">
              <w:rPr>
                <w:rFonts w:ascii="Times New Roman" w:hAnsi="Times New Roman" w:hint="eastAsia"/>
                <w:bCs w:val="0"/>
                <w:color w:val="000000" w:themeColor="text1"/>
                <w:kern w:val="0"/>
                <w:sz w:val="24"/>
                <w:szCs w:val="24"/>
              </w:rPr>
              <w:t>19</w:t>
            </w:r>
            <w:bookmarkEnd w:id="8019"/>
            <w:bookmarkEnd w:id="8020"/>
            <w:bookmarkEnd w:id="8021"/>
            <w:bookmarkEnd w:id="8022"/>
            <w:bookmarkEnd w:id="8023"/>
            <w:bookmarkEnd w:id="8024"/>
            <w:bookmarkEnd w:id="8025"/>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026" w:name="_Toc16072586"/>
            <w:bookmarkStart w:id="8027" w:name="_Toc18857585"/>
            <w:bookmarkStart w:id="8028" w:name="_Toc18944377"/>
            <w:bookmarkStart w:id="8029" w:name="_Toc20992666"/>
            <w:bookmarkStart w:id="8030" w:name="_Toc21940223"/>
            <w:bookmarkStart w:id="8031" w:name="_Toc23589214"/>
            <w:bookmarkStart w:id="8032" w:name="_Toc23777896"/>
            <w:r w:rsidRPr="00B9609C">
              <w:rPr>
                <w:rFonts w:ascii="Times New Roman" w:hAnsi="Times New Roman" w:hint="eastAsia"/>
                <w:bCs w:val="0"/>
                <w:color w:val="000000" w:themeColor="text1"/>
                <w:kern w:val="0"/>
                <w:sz w:val="24"/>
                <w:szCs w:val="24"/>
              </w:rPr>
              <w:t>0</w:t>
            </w:r>
            <w:bookmarkEnd w:id="8026"/>
            <w:bookmarkEnd w:id="8027"/>
            <w:bookmarkEnd w:id="8028"/>
            <w:bookmarkEnd w:id="8029"/>
            <w:bookmarkEnd w:id="8030"/>
            <w:bookmarkEnd w:id="8031"/>
            <w:bookmarkEnd w:id="8032"/>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033" w:name="_Toc16072587"/>
            <w:bookmarkStart w:id="8034" w:name="_Toc18857586"/>
            <w:bookmarkStart w:id="8035" w:name="_Toc18944378"/>
            <w:bookmarkStart w:id="8036" w:name="_Toc20992667"/>
            <w:bookmarkStart w:id="8037" w:name="_Toc21940224"/>
            <w:bookmarkStart w:id="8038" w:name="_Toc23589215"/>
            <w:bookmarkStart w:id="8039" w:name="_Toc23777897"/>
            <w:r w:rsidRPr="00B9609C">
              <w:rPr>
                <w:rFonts w:ascii="Times New Roman" w:hAnsi="Times New Roman" w:hint="eastAsia"/>
                <w:bCs w:val="0"/>
                <w:color w:val="000000" w:themeColor="text1"/>
                <w:kern w:val="0"/>
                <w:sz w:val="24"/>
                <w:szCs w:val="24"/>
              </w:rPr>
              <w:t>5</w:t>
            </w:r>
            <w:bookmarkEnd w:id="8033"/>
            <w:bookmarkEnd w:id="8034"/>
            <w:bookmarkEnd w:id="8035"/>
            <w:bookmarkEnd w:id="8036"/>
            <w:bookmarkEnd w:id="8037"/>
            <w:bookmarkEnd w:id="8038"/>
            <w:bookmarkEnd w:id="8039"/>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040" w:name="_Toc16072588"/>
            <w:bookmarkStart w:id="8041" w:name="_Toc18857587"/>
            <w:bookmarkStart w:id="8042" w:name="_Toc18944379"/>
            <w:bookmarkStart w:id="8043" w:name="_Toc20992668"/>
            <w:bookmarkStart w:id="8044" w:name="_Toc21940225"/>
            <w:bookmarkStart w:id="8045" w:name="_Toc23589216"/>
            <w:bookmarkStart w:id="8046" w:name="_Toc23777898"/>
            <w:r w:rsidRPr="00B9609C">
              <w:rPr>
                <w:rFonts w:ascii="Times New Roman" w:hAnsi="Times New Roman" w:hint="eastAsia"/>
                <w:bCs w:val="0"/>
                <w:color w:val="000000" w:themeColor="text1"/>
                <w:kern w:val="0"/>
                <w:sz w:val="24"/>
                <w:szCs w:val="24"/>
              </w:rPr>
              <w:t>0</w:t>
            </w:r>
            <w:bookmarkEnd w:id="8040"/>
            <w:bookmarkEnd w:id="8041"/>
            <w:bookmarkEnd w:id="8042"/>
            <w:bookmarkEnd w:id="8043"/>
            <w:bookmarkEnd w:id="8044"/>
            <w:bookmarkEnd w:id="8045"/>
            <w:bookmarkEnd w:id="8046"/>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10</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047" w:name="_Toc16072589"/>
            <w:bookmarkStart w:id="8048" w:name="_Toc18857588"/>
            <w:bookmarkStart w:id="8049" w:name="_Toc18944380"/>
            <w:bookmarkStart w:id="8050" w:name="_Toc20992669"/>
            <w:bookmarkStart w:id="8051" w:name="_Toc21940226"/>
            <w:bookmarkStart w:id="8052" w:name="_Toc23589217"/>
            <w:bookmarkStart w:id="8053" w:name="_Toc23777899"/>
            <w:r w:rsidRPr="00B9609C">
              <w:rPr>
                <w:rFonts w:ascii="Times New Roman" w:hAnsi="Times New Roman"/>
                <w:color w:val="000000" w:themeColor="text1"/>
                <w:kern w:val="0"/>
                <w:sz w:val="24"/>
                <w:szCs w:val="24"/>
              </w:rPr>
              <w:t>嘉義監獄</w:t>
            </w:r>
            <w:bookmarkEnd w:id="8047"/>
            <w:bookmarkEnd w:id="8048"/>
            <w:bookmarkEnd w:id="8049"/>
            <w:bookmarkEnd w:id="8050"/>
            <w:bookmarkEnd w:id="8051"/>
            <w:bookmarkEnd w:id="8052"/>
            <w:bookmarkEnd w:id="8053"/>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054" w:name="_Toc16072590"/>
            <w:bookmarkStart w:id="8055" w:name="_Toc18857589"/>
            <w:bookmarkStart w:id="8056" w:name="_Toc18944381"/>
            <w:bookmarkStart w:id="8057" w:name="_Toc20992670"/>
            <w:bookmarkStart w:id="8058" w:name="_Toc21940227"/>
            <w:bookmarkStart w:id="8059" w:name="_Toc23589218"/>
            <w:bookmarkStart w:id="8060" w:name="_Toc23777900"/>
            <w:r w:rsidRPr="00B9609C">
              <w:rPr>
                <w:rFonts w:ascii="Times New Roman" w:hAnsi="Times New Roman" w:hint="eastAsia"/>
                <w:bCs w:val="0"/>
                <w:color w:val="000000" w:themeColor="text1"/>
                <w:kern w:val="0"/>
                <w:sz w:val="24"/>
                <w:szCs w:val="24"/>
              </w:rPr>
              <w:t>66</w:t>
            </w:r>
            <w:bookmarkEnd w:id="8054"/>
            <w:bookmarkEnd w:id="8055"/>
            <w:bookmarkEnd w:id="8056"/>
            <w:bookmarkEnd w:id="8057"/>
            <w:bookmarkEnd w:id="8058"/>
            <w:bookmarkEnd w:id="8059"/>
            <w:bookmarkEnd w:id="8060"/>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061" w:name="_Toc16072591"/>
            <w:bookmarkStart w:id="8062" w:name="_Toc18857590"/>
            <w:bookmarkStart w:id="8063" w:name="_Toc18944382"/>
            <w:bookmarkStart w:id="8064" w:name="_Toc20992671"/>
            <w:bookmarkStart w:id="8065" w:name="_Toc21940228"/>
            <w:bookmarkStart w:id="8066" w:name="_Toc23589219"/>
            <w:bookmarkStart w:id="8067" w:name="_Toc23777901"/>
            <w:r w:rsidRPr="00B9609C">
              <w:rPr>
                <w:rFonts w:ascii="Times New Roman" w:hAnsi="Times New Roman" w:hint="eastAsia"/>
                <w:bCs w:val="0"/>
                <w:color w:val="000000" w:themeColor="text1"/>
                <w:kern w:val="0"/>
                <w:sz w:val="24"/>
                <w:szCs w:val="24"/>
              </w:rPr>
              <w:t>33</w:t>
            </w:r>
            <w:bookmarkEnd w:id="8061"/>
            <w:bookmarkEnd w:id="8062"/>
            <w:bookmarkEnd w:id="8063"/>
            <w:bookmarkEnd w:id="8064"/>
            <w:bookmarkEnd w:id="8065"/>
            <w:bookmarkEnd w:id="8066"/>
            <w:bookmarkEnd w:id="8067"/>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068" w:name="_Toc16072592"/>
            <w:bookmarkStart w:id="8069" w:name="_Toc18857591"/>
            <w:bookmarkStart w:id="8070" w:name="_Toc18944383"/>
            <w:bookmarkStart w:id="8071" w:name="_Toc20992672"/>
            <w:bookmarkStart w:id="8072" w:name="_Toc21940229"/>
            <w:bookmarkStart w:id="8073" w:name="_Toc23589220"/>
            <w:bookmarkStart w:id="8074" w:name="_Toc23777902"/>
            <w:r w:rsidRPr="00B9609C">
              <w:rPr>
                <w:rFonts w:ascii="Times New Roman" w:hAnsi="Times New Roman" w:hint="eastAsia"/>
                <w:bCs w:val="0"/>
                <w:color w:val="000000" w:themeColor="text1"/>
                <w:kern w:val="0"/>
                <w:sz w:val="24"/>
                <w:szCs w:val="24"/>
              </w:rPr>
              <w:t>4</w:t>
            </w:r>
            <w:bookmarkEnd w:id="8068"/>
            <w:bookmarkEnd w:id="8069"/>
            <w:bookmarkEnd w:id="8070"/>
            <w:bookmarkEnd w:id="8071"/>
            <w:bookmarkEnd w:id="8072"/>
            <w:bookmarkEnd w:id="8073"/>
            <w:bookmarkEnd w:id="8074"/>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075" w:name="_Toc16072593"/>
            <w:bookmarkStart w:id="8076" w:name="_Toc18857592"/>
            <w:bookmarkStart w:id="8077" w:name="_Toc18944384"/>
            <w:bookmarkStart w:id="8078" w:name="_Toc20992673"/>
            <w:bookmarkStart w:id="8079" w:name="_Toc21940230"/>
            <w:bookmarkStart w:id="8080" w:name="_Toc23589221"/>
            <w:bookmarkStart w:id="8081" w:name="_Toc23777903"/>
            <w:r w:rsidRPr="00B9609C">
              <w:rPr>
                <w:rFonts w:ascii="Times New Roman" w:hAnsi="Times New Roman" w:hint="eastAsia"/>
                <w:bCs w:val="0"/>
                <w:color w:val="000000" w:themeColor="text1"/>
                <w:kern w:val="0"/>
                <w:sz w:val="24"/>
                <w:szCs w:val="24"/>
              </w:rPr>
              <w:t>26</w:t>
            </w:r>
            <w:bookmarkEnd w:id="8075"/>
            <w:bookmarkEnd w:id="8076"/>
            <w:bookmarkEnd w:id="8077"/>
            <w:bookmarkEnd w:id="8078"/>
            <w:bookmarkEnd w:id="8079"/>
            <w:bookmarkEnd w:id="8080"/>
            <w:bookmarkEnd w:id="8081"/>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082" w:name="_Toc16072594"/>
            <w:bookmarkStart w:id="8083" w:name="_Toc18857593"/>
            <w:bookmarkStart w:id="8084" w:name="_Toc18944385"/>
            <w:bookmarkStart w:id="8085" w:name="_Toc20992674"/>
            <w:bookmarkStart w:id="8086" w:name="_Toc21940231"/>
            <w:bookmarkStart w:id="8087" w:name="_Toc23589222"/>
            <w:bookmarkStart w:id="8088" w:name="_Toc23777904"/>
            <w:r w:rsidRPr="00B9609C">
              <w:rPr>
                <w:rFonts w:ascii="Times New Roman" w:hAnsi="Times New Roman" w:hint="eastAsia"/>
                <w:bCs w:val="0"/>
                <w:color w:val="000000" w:themeColor="text1"/>
                <w:kern w:val="0"/>
                <w:sz w:val="24"/>
                <w:szCs w:val="24"/>
              </w:rPr>
              <w:t>3</w:t>
            </w:r>
            <w:bookmarkEnd w:id="8082"/>
            <w:bookmarkEnd w:id="8083"/>
            <w:bookmarkEnd w:id="8084"/>
            <w:bookmarkEnd w:id="8085"/>
            <w:bookmarkEnd w:id="8086"/>
            <w:bookmarkEnd w:id="8087"/>
            <w:bookmarkEnd w:id="8088"/>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bookmarkStart w:id="8089" w:name="_Toc16072595"/>
            <w:bookmarkStart w:id="8090" w:name="_Toc18857594"/>
            <w:bookmarkStart w:id="8091" w:name="_Toc18944386"/>
            <w:bookmarkStart w:id="8092" w:name="_Toc20992675"/>
            <w:bookmarkStart w:id="8093" w:name="_Toc21940232"/>
            <w:bookmarkStart w:id="8094" w:name="_Toc23589223"/>
            <w:bookmarkStart w:id="8095" w:name="_Toc23777905"/>
            <w:r w:rsidRPr="00B9609C">
              <w:rPr>
                <w:rFonts w:ascii="Times New Roman" w:hAnsi="Times New Roman" w:hint="eastAsia"/>
                <w:bCs w:val="0"/>
                <w:color w:val="000000" w:themeColor="text1"/>
                <w:spacing w:val="-20"/>
                <w:kern w:val="0"/>
                <w:sz w:val="24"/>
                <w:szCs w:val="24"/>
              </w:rPr>
              <w:t>療養</w:t>
            </w:r>
            <w:bookmarkEnd w:id="8089"/>
            <w:bookmarkEnd w:id="8090"/>
            <w:bookmarkEnd w:id="8091"/>
            <w:bookmarkEnd w:id="8092"/>
            <w:bookmarkEnd w:id="8093"/>
            <w:bookmarkEnd w:id="8094"/>
            <w:bookmarkEnd w:id="8095"/>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11</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096" w:name="_Toc16072596"/>
            <w:bookmarkStart w:id="8097" w:name="_Toc18857595"/>
            <w:bookmarkStart w:id="8098" w:name="_Toc18944387"/>
            <w:bookmarkStart w:id="8099" w:name="_Toc20992676"/>
            <w:bookmarkStart w:id="8100" w:name="_Toc21940233"/>
            <w:bookmarkStart w:id="8101" w:name="_Toc23589224"/>
            <w:bookmarkStart w:id="8102" w:name="_Toc23777906"/>
            <w:r w:rsidRPr="00B9609C">
              <w:rPr>
                <w:rFonts w:ascii="Times New Roman" w:hAnsi="Times New Roman"/>
                <w:color w:val="000000" w:themeColor="text1"/>
                <w:kern w:val="0"/>
                <w:sz w:val="24"/>
                <w:szCs w:val="24"/>
              </w:rPr>
              <w:t>臺南監獄</w:t>
            </w:r>
            <w:bookmarkEnd w:id="8096"/>
            <w:bookmarkEnd w:id="8097"/>
            <w:bookmarkEnd w:id="8098"/>
            <w:bookmarkEnd w:id="8099"/>
            <w:bookmarkEnd w:id="8100"/>
            <w:bookmarkEnd w:id="8101"/>
            <w:bookmarkEnd w:id="8102"/>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103" w:name="_Toc16072597"/>
            <w:bookmarkStart w:id="8104" w:name="_Toc18857596"/>
            <w:bookmarkStart w:id="8105" w:name="_Toc18944388"/>
            <w:bookmarkStart w:id="8106" w:name="_Toc20992677"/>
            <w:bookmarkStart w:id="8107" w:name="_Toc21940234"/>
            <w:bookmarkStart w:id="8108" w:name="_Toc23589225"/>
            <w:bookmarkStart w:id="8109" w:name="_Toc23777907"/>
            <w:r w:rsidRPr="00B9609C">
              <w:rPr>
                <w:rFonts w:ascii="Times New Roman" w:hAnsi="Times New Roman" w:hint="eastAsia"/>
                <w:bCs w:val="0"/>
                <w:color w:val="000000" w:themeColor="text1"/>
                <w:kern w:val="0"/>
                <w:sz w:val="24"/>
                <w:szCs w:val="24"/>
              </w:rPr>
              <w:t>16</w:t>
            </w:r>
            <w:bookmarkEnd w:id="8103"/>
            <w:bookmarkEnd w:id="8104"/>
            <w:bookmarkEnd w:id="8105"/>
            <w:bookmarkEnd w:id="8106"/>
            <w:bookmarkEnd w:id="8107"/>
            <w:bookmarkEnd w:id="8108"/>
            <w:bookmarkEnd w:id="8109"/>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110" w:name="_Toc16072598"/>
            <w:bookmarkStart w:id="8111" w:name="_Toc18857597"/>
            <w:bookmarkStart w:id="8112" w:name="_Toc18944389"/>
            <w:bookmarkStart w:id="8113" w:name="_Toc20992678"/>
            <w:bookmarkStart w:id="8114" w:name="_Toc21940235"/>
            <w:bookmarkStart w:id="8115" w:name="_Toc23589226"/>
            <w:bookmarkStart w:id="8116" w:name="_Toc23777908"/>
            <w:r w:rsidRPr="00B9609C">
              <w:rPr>
                <w:rFonts w:ascii="Times New Roman" w:hAnsi="Times New Roman" w:hint="eastAsia"/>
                <w:bCs w:val="0"/>
                <w:color w:val="000000" w:themeColor="text1"/>
                <w:kern w:val="0"/>
                <w:sz w:val="24"/>
                <w:szCs w:val="24"/>
              </w:rPr>
              <w:t>0</w:t>
            </w:r>
            <w:bookmarkEnd w:id="8110"/>
            <w:bookmarkEnd w:id="8111"/>
            <w:bookmarkEnd w:id="8112"/>
            <w:bookmarkEnd w:id="8113"/>
            <w:bookmarkEnd w:id="8114"/>
            <w:bookmarkEnd w:id="8115"/>
            <w:bookmarkEnd w:id="8116"/>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117" w:name="_Toc16072599"/>
            <w:bookmarkStart w:id="8118" w:name="_Toc18857598"/>
            <w:bookmarkStart w:id="8119" w:name="_Toc18944390"/>
            <w:bookmarkStart w:id="8120" w:name="_Toc20992679"/>
            <w:bookmarkStart w:id="8121" w:name="_Toc21940236"/>
            <w:bookmarkStart w:id="8122" w:name="_Toc23589227"/>
            <w:bookmarkStart w:id="8123" w:name="_Toc23777909"/>
            <w:r w:rsidRPr="00B9609C">
              <w:rPr>
                <w:rFonts w:ascii="Times New Roman" w:hAnsi="Times New Roman" w:hint="eastAsia"/>
                <w:bCs w:val="0"/>
                <w:color w:val="000000" w:themeColor="text1"/>
                <w:kern w:val="0"/>
                <w:sz w:val="24"/>
                <w:szCs w:val="24"/>
              </w:rPr>
              <w:t>10</w:t>
            </w:r>
            <w:bookmarkEnd w:id="8117"/>
            <w:bookmarkEnd w:id="8118"/>
            <w:bookmarkEnd w:id="8119"/>
            <w:bookmarkEnd w:id="8120"/>
            <w:bookmarkEnd w:id="8121"/>
            <w:bookmarkEnd w:id="8122"/>
            <w:bookmarkEnd w:id="8123"/>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124" w:name="_Toc16072600"/>
            <w:bookmarkStart w:id="8125" w:name="_Toc18857599"/>
            <w:bookmarkStart w:id="8126" w:name="_Toc18944391"/>
            <w:bookmarkStart w:id="8127" w:name="_Toc20992680"/>
            <w:bookmarkStart w:id="8128" w:name="_Toc21940237"/>
            <w:bookmarkStart w:id="8129" w:name="_Toc23589228"/>
            <w:bookmarkStart w:id="8130" w:name="_Toc23777910"/>
            <w:r w:rsidRPr="00B9609C">
              <w:rPr>
                <w:rFonts w:ascii="Times New Roman" w:hAnsi="Times New Roman" w:hint="eastAsia"/>
                <w:bCs w:val="0"/>
                <w:color w:val="000000" w:themeColor="text1"/>
                <w:kern w:val="0"/>
                <w:sz w:val="24"/>
                <w:szCs w:val="24"/>
              </w:rPr>
              <w:t>6</w:t>
            </w:r>
            <w:bookmarkEnd w:id="8124"/>
            <w:bookmarkEnd w:id="8125"/>
            <w:bookmarkEnd w:id="8126"/>
            <w:bookmarkEnd w:id="8127"/>
            <w:bookmarkEnd w:id="8128"/>
            <w:bookmarkEnd w:id="8129"/>
            <w:bookmarkEnd w:id="8130"/>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131" w:name="_Toc16072601"/>
            <w:bookmarkStart w:id="8132" w:name="_Toc18857600"/>
            <w:bookmarkStart w:id="8133" w:name="_Toc18944392"/>
            <w:bookmarkStart w:id="8134" w:name="_Toc20992681"/>
            <w:bookmarkStart w:id="8135" w:name="_Toc21940238"/>
            <w:bookmarkStart w:id="8136" w:name="_Toc23589229"/>
            <w:bookmarkStart w:id="8137" w:name="_Toc23777911"/>
            <w:r w:rsidRPr="00B9609C">
              <w:rPr>
                <w:rFonts w:ascii="Times New Roman" w:hAnsi="Times New Roman" w:hint="eastAsia"/>
                <w:bCs w:val="0"/>
                <w:color w:val="000000" w:themeColor="text1"/>
                <w:kern w:val="0"/>
                <w:sz w:val="24"/>
                <w:szCs w:val="24"/>
              </w:rPr>
              <w:t>0</w:t>
            </w:r>
            <w:bookmarkEnd w:id="8131"/>
            <w:bookmarkEnd w:id="8132"/>
            <w:bookmarkEnd w:id="8133"/>
            <w:bookmarkEnd w:id="8134"/>
            <w:bookmarkEnd w:id="8135"/>
            <w:bookmarkEnd w:id="8136"/>
            <w:bookmarkEnd w:id="8137"/>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12</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138" w:name="_Toc16072602"/>
            <w:bookmarkStart w:id="8139" w:name="_Toc18857601"/>
            <w:bookmarkStart w:id="8140" w:name="_Toc18944393"/>
            <w:bookmarkStart w:id="8141" w:name="_Toc20992682"/>
            <w:bookmarkStart w:id="8142" w:name="_Toc21940239"/>
            <w:bookmarkStart w:id="8143" w:name="_Toc23589230"/>
            <w:bookmarkStart w:id="8144" w:name="_Toc23777912"/>
            <w:r w:rsidRPr="00B9609C">
              <w:rPr>
                <w:rFonts w:ascii="Times New Roman" w:hAnsi="Times New Roman"/>
                <w:color w:val="000000" w:themeColor="text1"/>
                <w:kern w:val="0"/>
                <w:sz w:val="24"/>
                <w:szCs w:val="24"/>
              </w:rPr>
              <w:t>臺南第二監獄</w:t>
            </w:r>
            <w:bookmarkEnd w:id="8138"/>
            <w:bookmarkEnd w:id="8139"/>
            <w:bookmarkEnd w:id="8140"/>
            <w:bookmarkEnd w:id="8141"/>
            <w:bookmarkEnd w:id="8142"/>
            <w:bookmarkEnd w:id="8143"/>
            <w:bookmarkEnd w:id="8144"/>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145" w:name="_Toc16072603"/>
            <w:bookmarkStart w:id="8146" w:name="_Toc18857602"/>
            <w:bookmarkStart w:id="8147" w:name="_Toc18944394"/>
            <w:bookmarkStart w:id="8148" w:name="_Toc20992683"/>
            <w:bookmarkStart w:id="8149" w:name="_Toc21940240"/>
            <w:bookmarkStart w:id="8150" w:name="_Toc23589231"/>
            <w:bookmarkStart w:id="8151" w:name="_Toc23777913"/>
            <w:r w:rsidRPr="00B9609C">
              <w:rPr>
                <w:rFonts w:ascii="Times New Roman" w:hAnsi="Times New Roman" w:hint="eastAsia"/>
                <w:bCs w:val="0"/>
                <w:color w:val="000000" w:themeColor="text1"/>
                <w:kern w:val="0"/>
                <w:sz w:val="24"/>
                <w:szCs w:val="24"/>
              </w:rPr>
              <w:t>15</w:t>
            </w:r>
            <w:bookmarkEnd w:id="8145"/>
            <w:bookmarkEnd w:id="8146"/>
            <w:bookmarkEnd w:id="8147"/>
            <w:bookmarkEnd w:id="8148"/>
            <w:bookmarkEnd w:id="8149"/>
            <w:bookmarkEnd w:id="8150"/>
            <w:bookmarkEnd w:id="8151"/>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152" w:name="_Toc16072604"/>
            <w:bookmarkStart w:id="8153" w:name="_Toc18857603"/>
            <w:bookmarkStart w:id="8154" w:name="_Toc18944395"/>
            <w:bookmarkStart w:id="8155" w:name="_Toc20992684"/>
            <w:bookmarkStart w:id="8156" w:name="_Toc21940241"/>
            <w:bookmarkStart w:id="8157" w:name="_Toc23589232"/>
            <w:bookmarkStart w:id="8158" w:name="_Toc23777914"/>
            <w:r w:rsidRPr="00B9609C">
              <w:rPr>
                <w:rFonts w:ascii="Times New Roman" w:hAnsi="Times New Roman" w:hint="eastAsia"/>
                <w:bCs w:val="0"/>
                <w:color w:val="000000" w:themeColor="text1"/>
                <w:kern w:val="0"/>
                <w:sz w:val="24"/>
                <w:szCs w:val="24"/>
              </w:rPr>
              <w:t>15</w:t>
            </w:r>
            <w:bookmarkEnd w:id="8152"/>
            <w:bookmarkEnd w:id="8153"/>
            <w:bookmarkEnd w:id="8154"/>
            <w:bookmarkEnd w:id="8155"/>
            <w:bookmarkEnd w:id="8156"/>
            <w:bookmarkEnd w:id="8157"/>
            <w:bookmarkEnd w:id="8158"/>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159" w:name="_Toc16072605"/>
            <w:bookmarkStart w:id="8160" w:name="_Toc18857604"/>
            <w:bookmarkStart w:id="8161" w:name="_Toc18944396"/>
            <w:bookmarkStart w:id="8162" w:name="_Toc20992685"/>
            <w:bookmarkStart w:id="8163" w:name="_Toc21940242"/>
            <w:bookmarkStart w:id="8164" w:name="_Toc23589233"/>
            <w:bookmarkStart w:id="8165" w:name="_Toc23777915"/>
            <w:r w:rsidRPr="00B9609C">
              <w:rPr>
                <w:rFonts w:ascii="Times New Roman" w:hAnsi="Times New Roman" w:hint="eastAsia"/>
                <w:bCs w:val="0"/>
                <w:color w:val="000000" w:themeColor="text1"/>
                <w:kern w:val="0"/>
                <w:sz w:val="24"/>
                <w:szCs w:val="24"/>
              </w:rPr>
              <w:t>0</w:t>
            </w:r>
            <w:bookmarkEnd w:id="8159"/>
            <w:bookmarkEnd w:id="8160"/>
            <w:bookmarkEnd w:id="8161"/>
            <w:bookmarkEnd w:id="8162"/>
            <w:bookmarkEnd w:id="8163"/>
            <w:bookmarkEnd w:id="8164"/>
            <w:bookmarkEnd w:id="8165"/>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166" w:name="_Toc16072606"/>
            <w:bookmarkStart w:id="8167" w:name="_Toc18857605"/>
            <w:bookmarkStart w:id="8168" w:name="_Toc18944397"/>
            <w:bookmarkStart w:id="8169" w:name="_Toc20992686"/>
            <w:bookmarkStart w:id="8170" w:name="_Toc21940243"/>
            <w:bookmarkStart w:id="8171" w:name="_Toc23589234"/>
            <w:bookmarkStart w:id="8172" w:name="_Toc23777916"/>
            <w:r w:rsidRPr="00B9609C">
              <w:rPr>
                <w:rFonts w:ascii="Times New Roman" w:hAnsi="Times New Roman" w:hint="eastAsia"/>
                <w:bCs w:val="0"/>
                <w:color w:val="000000" w:themeColor="text1"/>
                <w:kern w:val="0"/>
                <w:sz w:val="24"/>
                <w:szCs w:val="24"/>
              </w:rPr>
              <w:t>0</w:t>
            </w:r>
            <w:bookmarkEnd w:id="8166"/>
            <w:bookmarkEnd w:id="8167"/>
            <w:bookmarkEnd w:id="8168"/>
            <w:bookmarkEnd w:id="8169"/>
            <w:bookmarkEnd w:id="8170"/>
            <w:bookmarkEnd w:id="8171"/>
            <w:bookmarkEnd w:id="8172"/>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173" w:name="_Toc16072607"/>
            <w:bookmarkStart w:id="8174" w:name="_Toc18857606"/>
            <w:bookmarkStart w:id="8175" w:name="_Toc18944398"/>
            <w:bookmarkStart w:id="8176" w:name="_Toc20992687"/>
            <w:bookmarkStart w:id="8177" w:name="_Toc21940244"/>
            <w:bookmarkStart w:id="8178" w:name="_Toc23589235"/>
            <w:bookmarkStart w:id="8179" w:name="_Toc23777917"/>
            <w:r w:rsidRPr="00B9609C">
              <w:rPr>
                <w:rFonts w:ascii="Times New Roman" w:hAnsi="Times New Roman" w:hint="eastAsia"/>
                <w:bCs w:val="0"/>
                <w:color w:val="000000" w:themeColor="text1"/>
                <w:kern w:val="0"/>
                <w:sz w:val="24"/>
                <w:szCs w:val="24"/>
              </w:rPr>
              <w:t>0</w:t>
            </w:r>
            <w:bookmarkEnd w:id="8173"/>
            <w:bookmarkEnd w:id="8174"/>
            <w:bookmarkEnd w:id="8175"/>
            <w:bookmarkEnd w:id="8176"/>
            <w:bookmarkEnd w:id="8177"/>
            <w:bookmarkEnd w:id="8178"/>
            <w:bookmarkEnd w:id="8179"/>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13</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180" w:name="_Toc16072608"/>
            <w:bookmarkStart w:id="8181" w:name="_Toc18857607"/>
            <w:bookmarkStart w:id="8182" w:name="_Toc18944399"/>
            <w:bookmarkStart w:id="8183" w:name="_Toc20992688"/>
            <w:bookmarkStart w:id="8184" w:name="_Toc21940245"/>
            <w:bookmarkStart w:id="8185" w:name="_Toc23589236"/>
            <w:bookmarkStart w:id="8186" w:name="_Toc23777918"/>
            <w:r w:rsidRPr="00B9609C">
              <w:rPr>
                <w:rFonts w:ascii="Times New Roman" w:hAnsi="Times New Roman"/>
                <w:color w:val="000000" w:themeColor="text1"/>
                <w:kern w:val="0"/>
                <w:sz w:val="24"/>
                <w:szCs w:val="24"/>
              </w:rPr>
              <w:t>高雄監獄</w:t>
            </w:r>
            <w:bookmarkEnd w:id="8180"/>
            <w:bookmarkEnd w:id="8181"/>
            <w:bookmarkEnd w:id="8182"/>
            <w:bookmarkEnd w:id="8183"/>
            <w:bookmarkEnd w:id="8184"/>
            <w:bookmarkEnd w:id="8185"/>
            <w:bookmarkEnd w:id="8186"/>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187" w:name="_Toc16072609"/>
            <w:bookmarkStart w:id="8188" w:name="_Toc18857608"/>
            <w:bookmarkStart w:id="8189" w:name="_Toc18944400"/>
            <w:bookmarkStart w:id="8190" w:name="_Toc20992689"/>
            <w:bookmarkStart w:id="8191" w:name="_Toc21940246"/>
            <w:bookmarkStart w:id="8192" w:name="_Toc23589237"/>
            <w:bookmarkStart w:id="8193" w:name="_Toc23777919"/>
            <w:r w:rsidRPr="00B9609C">
              <w:rPr>
                <w:rFonts w:ascii="Times New Roman" w:hAnsi="Times New Roman" w:hint="eastAsia"/>
                <w:bCs w:val="0"/>
                <w:color w:val="000000" w:themeColor="text1"/>
                <w:kern w:val="0"/>
                <w:sz w:val="24"/>
                <w:szCs w:val="24"/>
              </w:rPr>
              <w:t>9</w:t>
            </w:r>
            <w:bookmarkEnd w:id="8187"/>
            <w:bookmarkEnd w:id="8188"/>
            <w:bookmarkEnd w:id="8189"/>
            <w:bookmarkEnd w:id="8190"/>
            <w:bookmarkEnd w:id="8191"/>
            <w:bookmarkEnd w:id="8192"/>
            <w:bookmarkEnd w:id="8193"/>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194" w:name="_Toc16072610"/>
            <w:bookmarkStart w:id="8195" w:name="_Toc18857609"/>
            <w:bookmarkStart w:id="8196" w:name="_Toc18944401"/>
            <w:bookmarkStart w:id="8197" w:name="_Toc20992690"/>
            <w:bookmarkStart w:id="8198" w:name="_Toc21940247"/>
            <w:bookmarkStart w:id="8199" w:name="_Toc23589238"/>
            <w:bookmarkStart w:id="8200" w:name="_Toc23777920"/>
            <w:r w:rsidRPr="00B9609C">
              <w:rPr>
                <w:rFonts w:ascii="Times New Roman" w:hAnsi="Times New Roman" w:hint="eastAsia"/>
                <w:bCs w:val="0"/>
                <w:color w:val="000000" w:themeColor="text1"/>
                <w:kern w:val="0"/>
                <w:sz w:val="24"/>
                <w:szCs w:val="24"/>
              </w:rPr>
              <w:t>4</w:t>
            </w:r>
            <w:bookmarkEnd w:id="8194"/>
            <w:bookmarkEnd w:id="8195"/>
            <w:bookmarkEnd w:id="8196"/>
            <w:bookmarkEnd w:id="8197"/>
            <w:bookmarkEnd w:id="8198"/>
            <w:bookmarkEnd w:id="8199"/>
            <w:bookmarkEnd w:id="8200"/>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201" w:name="_Toc16072611"/>
            <w:bookmarkStart w:id="8202" w:name="_Toc18857610"/>
            <w:bookmarkStart w:id="8203" w:name="_Toc18944402"/>
            <w:bookmarkStart w:id="8204" w:name="_Toc20992691"/>
            <w:bookmarkStart w:id="8205" w:name="_Toc21940248"/>
            <w:bookmarkStart w:id="8206" w:name="_Toc23589239"/>
            <w:bookmarkStart w:id="8207" w:name="_Toc23777921"/>
            <w:r w:rsidRPr="00B9609C">
              <w:rPr>
                <w:rFonts w:ascii="Times New Roman" w:hAnsi="Times New Roman" w:hint="eastAsia"/>
                <w:bCs w:val="0"/>
                <w:color w:val="000000" w:themeColor="text1"/>
                <w:kern w:val="0"/>
                <w:sz w:val="24"/>
                <w:szCs w:val="24"/>
              </w:rPr>
              <w:t>2</w:t>
            </w:r>
            <w:bookmarkEnd w:id="8201"/>
            <w:bookmarkEnd w:id="8202"/>
            <w:bookmarkEnd w:id="8203"/>
            <w:bookmarkEnd w:id="8204"/>
            <w:bookmarkEnd w:id="8205"/>
            <w:bookmarkEnd w:id="8206"/>
            <w:bookmarkEnd w:id="8207"/>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208" w:name="_Toc16072612"/>
            <w:bookmarkStart w:id="8209" w:name="_Toc18857611"/>
            <w:bookmarkStart w:id="8210" w:name="_Toc18944403"/>
            <w:bookmarkStart w:id="8211" w:name="_Toc20992692"/>
            <w:bookmarkStart w:id="8212" w:name="_Toc21940249"/>
            <w:bookmarkStart w:id="8213" w:name="_Toc23589240"/>
            <w:bookmarkStart w:id="8214" w:name="_Toc23777922"/>
            <w:r w:rsidRPr="00B9609C">
              <w:rPr>
                <w:rFonts w:ascii="Times New Roman" w:hAnsi="Times New Roman" w:hint="eastAsia"/>
                <w:bCs w:val="0"/>
                <w:color w:val="000000" w:themeColor="text1"/>
                <w:kern w:val="0"/>
                <w:sz w:val="24"/>
                <w:szCs w:val="24"/>
              </w:rPr>
              <w:t>0</w:t>
            </w:r>
            <w:bookmarkEnd w:id="8208"/>
            <w:bookmarkEnd w:id="8209"/>
            <w:bookmarkEnd w:id="8210"/>
            <w:bookmarkEnd w:id="8211"/>
            <w:bookmarkEnd w:id="8212"/>
            <w:bookmarkEnd w:id="8213"/>
            <w:bookmarkEnd w:id="8214"/>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215" w:name="_Toc16072613"/>
            <w:bookmarkStart w:id="8216" w:name="_Toc18857612"/>
            <w:bookmarkStart w:id="8217" w:name="_Toc18944404"/>
            <w:bookmarkStart w:id="8218" w:name="_Toc20992693"/>
            <w:bookmarkStart w:id="8219" w:name="_Toc21940250"/>
            <w:bookmarkStart w:id="8220" w:name="_Toc23589241"/>
            <w:bookmarkStart w:id="8221" w:name="_Toc23777923"/>
            <w:r w:rsidRPr="00B9609C">
              <w:rPr>
                <w:rFonts w:ascii="Times New Roman" w:hAnsi="Times New Roman" w:hint="eastAsia"/>
                <w:bCs w:val="0"/>
                <w:color w:val="000000" w:themeColor="text1"/>
                <w:kern w:val="0"/>
                <w:sz w:val="24"/>
                <w:szCs w:val="24"/>
              </w:rPr>
              <w:t>3</w:t>
            </w:r>
            <w:bookmarkEnd w:id="8215"/>
            <w:bookmarkEnd w:id="8216"/>
            <w:bookmarkEnd w:id="8217"/>
            <w:bookmarkEnd w:id="8218"/>
            <w:bookmarkEnd w:id="8219"/>
            <w:bookmarkEnd w:id="8220"/>
            <w:bookmarkEnd w:id="8221"/>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bookmarkStart w:id="8222" w:name="_Toc16072614"/>
            <w:bookmarkStart w:id="8223" w:name="_Toc18857613"/>
            <w:bookmarkStart w:id="8224" w:name="_Toc18944405"/>
            <w:bookmarkStart w:id="8225" w:name="_Toc20992694"/>
            <w:bookmarkStart w:id="8226" w:name="_Toc21940251"/>
            <w:bookmarkStart w:id="8227" w:name="_Toc23589242"/>
            <w:bookmarkStart w:id="8228" w:name="_Toc23777924"/>
            <w:r w:rsidRPr="00B9609C">
              <w:rPr>
                <w:rFonts w:ascii="Times New Roman" w:hAnsi="Times New Roman" w:hint="eastAsia"/>
                <w:bCs w:val="0"/>
                <w:color w:val="000000" w:themeColor="text1"/>
                <w:spacing w:val="-20"/>
                <w:kern w:val="0"/>
                <w:sz w:val="24"/>
                <w:szCs w:val="24"/>
              </w:rPr>
              <w:t>療養</w:t>
            </w:r>
            <w:bookmarkEnd w:id="8222"/>
            <w:bookmarkEnd w:id="8223"/>
            <w:bookmarkEnd w:id="8224"/>
            <w:bookmarkEnd w:id="8225"/>
            <w:bookmarkEnd w:id="8226"/>
            <w:bookmarkEnd w:id="8227"/>
            <w:bookmarkEnd w:id="8228"/>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14</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229" w:name="_Toc16072615"/>
            <w:bookmarkStart w:id="8230" w:name="_Toc18857614"/>
            <w:bookmarkStart w:id="8231" w:name="_Toc18944406"/>
            <w:bookmarkStart w:id="8232" w:name="_Toc20992695"/>
            <w:bookmarkStart w:id="8233" w:name="_Toc21940252"/>
            <w:bookmarkStart w:id="8234" w:name="_Toc23589243"/>
            <w:bookmarkStart w:id="8235" w:name="_Toc23777925"/>
            <w:r w:rsidRPr="00B9609C">
              <w:rPr>
                <w:rFonts w:ascii="Times New Roman" w:hAnsi="Times New Roman"/>
                <w:color w:val="000000" w:themeColor="text1"/>
                <w:kern w:val="0"/>
                <w:sz w:val="24"/>
                <w:szCs w:val="24"/>
              </w:rPr>
              <w:t>高雄第二監獄</w:t>
            </w:r>
            <w:bookmarkEnd w:id="8229"/>
            <w:bookmarkEnd w:id="8230"/>
            <w:bookmarkEnd w:id="8231"/>
            <w:bookmarkEnd w:id="8232"/>
            <w:bookmarkEnd w:id="8233"/>
            <w:bookmarkEnd w:id="8234"/>
            <w:bookmarkEnd w:id="8235"/>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236" w:name="_Toc16072616"/>
            <w:bookmarkStart w:id="8237" w:name="_Toc18857615"/>
            <w:bookmarkStart w:id="8238" w:name="_Toc18944407"/>
            <w:bookmarkStart w:id="8239" w:name="_Toc20992696"/>
            <w:bookmarkStart w:id="8240" w:name="_Toc21940253"/>
            <w:bookmarkStart w:id="8241" w:name="_Toc23589244"/>
            <w:bookmarkStart w:id="8242" w:name="_Toc23777926"/>
            <w:r w:rsidRPr="00B9609C">
              <w:rPr>
                <w:rFonts w:ascii="Times New Roman" w:hAnsi="Times New Roman" w:hint="eastAsia"/>
                <w:bCs w:val="0"/>
                <w:color w:val="000000" w:themeColor="text1"/>
                <w:kern w:val="0"/>
                <w:sz w:val="24"/>
                <w:szCs w:val="24"/>
              </w:rPr>
              <w:t>50</w:t>
            </w:r>
            <w:bookmarkEnd w:id="8236"/>
            <w:bookmarkEnd w:id="8237"/>
            <w:bookmarkEnd w:id="8238"/>
            <w:bookmarkEnd w:id="8239"/>
            <w:bookmarkEnd w:id="8240"/>
            <w:bookmarkEnd w:id="8241"/>
            <w:bookmarkEnd w:id="8242"/>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243" w:name="_Toc16072617"/>
            <w:bookmarkStart w:id="8244" w:name="_Toc18857616"/>
            <w:bookmarkStart w:id="8245" w:name="_Toc18944408"/>
            <w:bookmarkStart w:id="8246" w:name="_Toc20992697"/>
            <w:bookmarkStart w:id="8247" w:name="_Toc21940254"/>
            <w:bookmarkStart w:id="8248" w:name="_Toc23589245"/>
            <w:bookmarkStart w:id="8249" w:name="_Toc23777927"/>
            <w:r w:rsidRPr="00B9609C">
              <w:rPr>
                <w:rFonts w:ascii="Times New Roman" w:hAnsi="Times New Roman" w:hint="eastAsia"/>
                <w:bCs w:val="0"/>
                <w:color w:val="000000" w:themeColor="text1"/>
                <w:kern w:val="0"/>
                <w:sz w:val="24"/>
                <w:szCs w:val="24"/>
              </w:rPr>
              <w:t>16</w:t>
            </w:r>
            <w:bookmarkEnd w:id="8243"/>
            <w:bookmarkEnd w:id="8244"/>
            <w:bookmarkEnd w:id="8245"/>
            <w:bookmarkEnd w:id="8246"/>
            <w:bookmarkEnd w:id="8247"/>
            <w:bookmarkEnd w:id="8248"/>
            <w:bookmarkEnd w:id="8249"/>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250" w:name="_Toc16072618"/>
            <w:bookmarkStart w:id="8251" w:name="_Toc18857617"/>
            <w:bookmarkStart w:id="8252" w:name="_Toc18944409"/>
            <w:bookmarkStart w:id="8253" w:name="_Toc20992698"/>
            <w:bookmarkStart w:id="8254" w:name="_Toc21940255"/>
            <w:bookmarkStart w:id="8255" w:name="_Toc23589246"/>
            <w:bookmarkStart w:id="8256" w:name="_Toc23777928"/>
            <w:r w:rsidRPr="00B9609C">
              <w:rPr>
                <w:rFonts w:ascii="Times New Roman" w:hAnsi="Times New Roman" w:hint="eastAsia"/>
                <w:bCs w:val="0"/>
                <w:color w:val="000000" w:themeColor="text1"/>
                <w:kern w:val="0"/>
                <w:sz w:val="24"/>
                <w:szCs w:val="24"/>
              </w:rPr>
              <w:t>13</w:t>
            </w:r>
            <w:bookmarkEnd w:id="8250"/>
            <w:bookmarkEnd w:id="8251"/>
            <w:bookmarkEnd w:id="8252"/>
            <w:bookmarkEnd w:id="8253"/>
            <w:bookmarkEnd w:id="8254"/>
            <w:bookmarkEnd w:id="8255"/>
            <w:bookmarkEnd w:id="8256"/>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257" w:name="_Toc16072619"/>
            <w:bookmarkStart w:id="8258" w:name="_Toc18857618"/>
            <w:bookmarkStart w:id="8259" w:name="_Toc18944410"/>
            <w:bookmarkStart w:id="8260" w:name="_Toc20992699"/>
            <w:bookmarkStart w:id="8261" w:name="_Toc21940256"/>
            <w:bookmarkStart w:id="8262" w:name="_Toc23589247"/>
            <w:bookmarkStart w:id="8263" w:name="_Toc23777929"/>
            <w:r w:rsidRPr="00B9609C">
              <w:rPr>
                <w:rFonts w:ascii="Times New Roman" w:hAnsi="Times New Roman" w:hint="eastAsia"/>
                <w:bCs w:val="0"/>
                <w:color w:val="000000" w:themeColor="text1"/>
                <w:kern w:val="0"/>
                <w:sz w:val="24"/>
                <w:szCs w:val="24"/>
              </w:rPr>
              <w:t>21</w:t>
            </w:r>
            <w:bookmarkEnd w:id="8257"/>
            <w:bookmarkEnd w:id="8258"/>
            <w:bookmarkEnd w:id="8259"/>
            <w:bookmarkEnd w:id="8260"/>
            <w:bookmarkEnd w:id="8261"/>
            <w:bookmarkEnd w:id="8262"/>
            <w:bookmarkEnd w:id="8263"/>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264" w:name="_Toc16072620"/>
            <w:bookmarkStart w:id="8265" w:name="_Toc18857619"/>
            <w:bookmarkStart w:id="8266" w:name="_Toc18944411"/>
            <w:bookmarkStart w:id="8267" w:name="_Toc20992700"/>
            <w:bookmarkStart w:id="8268" w:name="_Toc21940257"/>
            <w:bookmarkStart w:id="8269" w:name="_Toc23589248"/>
            <w:bookmarkStart w:id="8270" w:name="_Toc23777930"/>
            <w:r w:rsidRPr="00B9609C">
              <w:rPr>
                <w:rFonts w:ascii="Times New Roman" w:hAnsi="Times New Roman" w:hint="eastAsia"/>
                <w:bCs w:val="0"/>
                <w:color w:val="000000" w:themeColor="text1"/>
                <w:kern w:val="0"/>
                <w:sz w:val="24"/>
                <w:szCs w:val="24"/>
              </w:rPr>
              <w:t>0</w:t>
            </w:r>
            <w:bookmarkEnd w:id="8264"/>
            <w:bookmarkEnd w:id="8265"/>
            <w:bookmarkEnd w:id="8266"/>
            <w:bookmarkEnd w:id="8267"/>
            <w:bookmarkEnd w:id="8268"/>
            <w:bookmarkEnd w:id="8269"/>
            <w:bookmarkEnd w:id="8270"/>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15</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271" w:name="_Toc16072621"/>
            <w:bookmarkStart w:id="8272" w:name="_Toc18857620"/>
            <w:bookmarkStart w:id="8273" w:name="_Toc18944412"/>
            <w:bookmarkStart w:id="8274" w:name="_Toc20992701"/>
            <w:bookmarkStart w:id="8275" w:name="_Toc21940258"/>
            <w:bookmarkStart w:id="8276" w:name="_Toc23589249"/>
            <w:bookmarkStart w:id="8277" w:name="_Toc23777931"/>
            <w:r w:rsidRPr="00B9609C">
              <w:rPr>
                <w:rFonts w:ascii="Times New Roman" w:hAnsi="Times New Roman"/>
                <w:color w:val="000000" w:themeColor="text1"/>
                <w:kern w:val="0"/>
                <w:sz w:val="24"/>
                <w:szCs w:val="24"/>
              </w:rPr>
              <w:t>高雄女子監獄</w:t>
            </w:r>
            <w:bookmarkEnd w:id="8271"/>
            <w:bookmarkEnd w:id="8272"/>
            <w:bookmarkEnd w:id="8273"/>
            <w:bookmarkEnd w:id="8274"/>
            <w:bookmarkEnd w:id="8275"/>
            <w:bookmarkEnd w:id="8276"/>
            <w:bookmarkEnd w:id="8277"/>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278" w:name="_Toc16072622"/>
            <w:bookmarkStart w:id="8279" w:name="_Toc18857621"/>
            <w:bookmarkStart w:id="8280" w:name="_Toc18944413"/>
            <w:bookmarkStart w:id="8281" w:name="_Toc20992702"/>
            <w:bookmarkStart w:id="8282" w:name="_Toc21940259"/>
            <w:bookmarkStart w:id="8283" w:name="_Toc23589250"/>
            <w:bookmarkStart w:id="8284" w:name="_Toc23777932"/>
            <w:r w:rsidRPr="00B9609C">
              <w:rPr>
                <w:rFonts w:ascii="Times New Roman" w:hAnsi="Times New Roman" w:hint="eastAsia"/>
                <w:bCs w:val="0"/>
                <w:color w:val="000000" w:themeColor="text1"/>
                <w:kern w:val="0"/>
                <w:sz w:val="24"/>
                <w:szCs w:val="24"/>
              </w:rPr>
              <w:t>16</w:t>
            </w:r>
            <w:bookmarkEnd w:id="8278"/>
            <w:bookmarkEnd w:id="8279"/>
            <w:bookmarkEnd w:id="8280"/>
            <w:bookmarkEnd w:id="8281"/>
            <w:bookmarkEnd w:id="8282"/>
            <w:bookmarkEnd w:id="8283"/>
            <w:bookmarkEnd w:id="8284"/>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285" w:name="_Toc16072623"/>
            <w:bookmarkStart w:id="8286" w:name="_Toc18857622"/>
            <w:bookmarkStart w:id="8287" w:name="_Toc18944414"/>
            <w:bookmarkStart w:id="8288" w:name="_Toc20992703"/>
            <w:bookmarkStart w:id="8289" w:name="_Toc21940260"/>
            <w:bookmarkStart w:id="8290" w:name="_Toc23589251"/>
            <w:bookmarkStart w:id="8291" w:name="_Toc23777933"/>
            <w:r w:rsidRPr="00B9609C">
              <w:rPr>
                <w:rFonts w:ascii="Times New Roman" w:hAnsi="Times New Roman" w:hint="eastAsia"/>
                <w:bCs w:val="0"/>
                <w:color w:val="000000" w:themeColor="text1"/>
                <w:kern w:val="0"/>
                <w:sz w:val="24"/>
                <w:szCs w:val="24"/>
              </w:rPr>
              <w:t>16</w:t>
            </w:r>
            <w:bookmarkEnd w:id="8285"/>
            <w:bookmarkEnd w:id="8286"/>
            <w:bookmarkEnd w:id="8287"/>
            <w:bookmarkEnd w:id="8288"/>
            <w:bookmarkEnd w:id="8289"/>
            <w:bookmarkEnd w:id="8290"/>
            <w:bookmarkEnd w:id="8291"/>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292" w:name="_Toc16072624"/>
            <w:bookmarkStart w:id="8293" w:name="_Toc18857623"/>
            <w:bookmarkStart w:id="8294" w:name="_Toc18944415"/>
            <w:bookmarkStart w:id="8295" w:name="_Toc20992704"/>
            <w:bookmarkStart w:id="8296" w:name="_Toc21940261"/>
            <w:bookmarkStart w:id="8297" w:name="_Toc23589252"/>
            <w:bookmarkStart w:id="8298" w:name="_Toc23777934"/>
            <w:r w:rsidRPr="00B9609C">
              <w:rPr>
                <w:rFonts w:ascii="Times New Roman" w:hAnsi="Times New Roman" w:hint="eastAsia"/>
                <w:bCs w:val="0"/>
                <w:color w:val="000000" w:themeColor="text1"/>
                <w:kern w:val="0"/>
                <w:sz w:val="24"/>
                <w:szCs w:val="24"/>
              </w:rPr>
              <w:t>0</w:t>
            </w:r>
            <w:bookmarkEnd w:id="8292"/>
            <w:bookmarkEnd w:id="8293"/>
            <w:bookmarkEnd w:id="8294"/>
            <w:bookmarkEnd w:id="8295"/>
            <w:bookmarkEnd w:id="8296"/>
            <w:bookmarkEnd w:id="8297"/>
            <w:bookmarkEnd w:id="8298"/>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299" w:name="_Toc16072625"/>
            <w:bookmarkStart w:id="8300" w:name="_Toc18857624"/>
            <w:bookmarkStart w:id="8301" w:name="_Toc18944416"/>
            <w:bookmarkStart w:id="8302" w:name="_Toc20992705"/>
            <w:bookmarkStart w:id="8303" w:name="_Toc21940262"/>
            <w:bookmarkStart w:id="8304" w:name="_Toc23589253"/>
            <w:bookmarkStart w:id="8305" w:name="_Toc23777935"/>
            <w:r w:rsidRPr="00B9609C">
              <w:rPr>
                <w:rFonts w:ascii="Times New Roman" w:hAnsi="Times New Roman" w:hint="eastAsia"/>
                <w:bCs w:val="0"/>
                <w:color w:val="000000" w:themeColor="text1"/>
                <w:kern w:val="0"/>
                <w:sz w:val="24"/>
                <w:szCs w:val="24"/>
              </w:rPr>
              <w:t>0</w:t>
            </w:r>
            <w:bookmarkEnd w:id="8299"/>
            <w:bookmarkEnd w:id="8300"/>
            <w:bookmarkEnd w:id="8301"/>
            <w:bookmarkEnd w:id="8302"/>
            <w:bookmarkEnd w:id="8303"/>
            <w:bookmarkEnd w:id="8304"/>
            <w:bookmarkEnd w:id="8305"/>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306" w:name="_Toc16072626"/>
            <w:bookmarkStart w:id="8307" w:name="_Toc18857625"/>
            <w:bookmarkStart w:id="8308" w:name="_Toc18944417"/>
            <w:bookmarkStart w:id="8309" w:name="_Toc20992706"/>
            <w:bookmarkStart w:id="8310" w:name="_Toc21940263"/>
            <w:bookmarkStart w:id="8311" w:name="_Toc23589254"/>
            <w:bookmarkStart w:id="8312" w:name="_Toc23777936"/>
            <w:r w:rsidRPr="00B9609C">
              <w:rPr>
                <w:rFonts w:ascii="Times New Roman" w:hAnsi="Times New Roman" w:hint="eastAsia"/>
                <w:bCs w:val="0"/>
                <w:color w:val="000000" w:themeColor="text1"/>
                <w:kern w:val="0"/>
                <w:sz w:val="24"/>
                <w:szCs w:val="24"/>
              </w:rPr>
              <w:t>0</w:t>
            </w:r>
            <w:bookmarkEnd w:id="8306"/>
            <w:bookmarkEnd w:id="8307"/>
            <w:bookmarkEnd w:id="8308"/>
            <w:bookmarkEnd w:id="8309"/>
            <w:bookmarkEnd w:id="8310"/>
            <w:bookmarkEnd w:id="8311"/>
            <w:bookmarkEnd w:id="8312"/>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16</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313" w:name="_Toc16072627"/>
            <w:bookmarkStart w:id="8314" w:name="_Toc18857626"/>
            <w:bookmarkStart w:id="8315" w:name="_Toc18944418"/>
            <w:bookmarkStart w:id="8316" w:name="_Toc20992707"/>
            <w:bookmarkStart w:id="8317" w:name="_Toc21940264"/>
            <w:bookmarkStart w:id="8318" w:name="_Toc23589255"/>
            <w:bookmarkStart w:id="8319" w:name="_Toc23777937"/>
            <w:r w:rsidRPr="00B9609C">
              <w:rPr>
                <w:rFonts w:ascii="Times New Roman" w:hAnsi="Times New Roman"/>
                <w:color w:val="000000" w:themeColor="text1"/>
                <w:kern w:val="0"/>
                <w:sz w:val="24"/>
                <w:szCs w:val="24"/>
              </w:rPr>
              <w:t>屏東監獄</w:t>
            </w:r>
            <w:bookmarkEnd w:id="8313"/>
            <w:bookmarkEnd w:id="8314"/>
            <w:bookmarkEnd w:id="8315"/>
            <w:bookmarkEnd w:id="8316"/>
            <w:bookmarkEnd w:id="8317"/>
            <w:bookmarkEnd w:id="8318"/>
            <w:bookmarkEnd w:id="8319"/>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320" w:name="_Toc16072628"/>
            <w:bookmarkStart w:id="8321" w:name="_Toc18857627"/>
            <w:bookmarkStart w:id="8322" w:name="_Toc18944419"/>
            <w:bookmarkStart w:id="8323" w:name="_Toc20992708"/>
            <w:bookmarkStart w:id="8324" w:name="_Toc21940265"/>
            <w:bookmarkStart w:id="8325" w:name="_Toc23589256"/>
            <w:bookmarkStart w:id="8326" w:name="_Toc23777938"/>
            <w:r w:rsidRPr="00B9609C">
              <w:rPr>
                <w:rFonts w:ascii="Times New Roman" w:hAnsi="Times New Roman" w:hint="eastAsia"/>
                <w:bCs w:val="0"/>
                <w:color w:val="000000" w:themeColor="text1"/>
                <w:kern w:val="0"/>
                <w:sz w:val="24"/>
                <w:szCs w:val="24"/>
              </w:rPr>
              <w:t>11</w:t>
            </w:r>
            <w:bookmarkEnd w:id="8320"/>
            <w:bookmarkEnd w:id="8321"/>
            <w:bookmarkEnd w:id="8322"/>
            <w:bookmarkEnd w:id="8323"/>
            <w:bookmarkEnd w:id="8324"/>
            <w:bookmarkEnd w:id="8325"/>
            <w:bookmarkEnd w:id="8326"/>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327" w:name="_Toc16072629"/>
            <w:bookmarkStart w:id="8328" w:name="_Toc18857628"/>
            <w:bookmarkStart w:id="8329" w:name="_Toc18944420"/>
            <w:bookmarkStart w:id="8330" w:name="_Toc20992709"/>
            <w:bookmarkStart w:id="8331" w:name="_Toc21940266"/>
            <w:bookmarkStart w:id="8332" w:name="_Toc23589257"/>
            <w:bookmarkStart w:id="8333" w:name="_Toc23777939"/>
            <w:r w:rsidRPr="00B9609C">
              <w:rPr>
                <w:rFonts w:ascii="Times New Roman" w:hAnsi="Times New Roman" w:hint="eastAsia"/>
                <w:bCs w:val="0"/>
                <w:color w:val="000000" w:themeColor="text1"/>
                <w:kern w:val="0"/>
                <w:sz w:val="24"/>
                <w:szCs w:val="24"/>
              </w:rPr>
              <w:t>6</w:t>
            </w:r>
            <w:bookmarkEnd w:id="8327"/>
            <w:bookmarkEnd w:id="8328"/>
            <w:bookmarkEnd w:id="8329"/>
            <w:bookmarkEnd w:id="8330"/>
            <w:bookmarkEnd w:id="8331"/>
            <w:bookmarkEnd w:id="8332"/>
            <w:bookmarkEnd w:id="8333"/>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334" w:name="_Toc16072630"/>
            <w:bookmarkStart w:id="8335" w:name="_Toc18857629"/>
            <w:bookmarkStart w:id="8336" w:name="_Toc18944421"/>
            <w:bookmarkStart w:id="8337" w:name="_Toc20992710"/>
            <w:bookmarkStart w:id="8338" w:name="_Toc21940267"/>
            <w:bookmarkStart w:id="8339" w:name="_Toc23589258"/>
            <w:bookmarkStart w:id="8340" w:name="_Toc23777940"/>
            <w:r w:rsidRPr="00B9609C">
              <w:rPr>
                <w:rFonts w:ascii="Times New Roman" w:hAnsi="Times New Roman" w:hint="eastAsia"/>
                <w:bCs w:val="0"/>
                <w:color w:val="000000" w:themeColor="text1"/>
                <w:kern w:val="0"/>
                <w:sz w:val="24"/>
                <w:szCs w:val="24"/>
              </w:rPr>
              <w:t>0</w:t>
            </w:r>
            <w:bookmarkEnd w:id="8334"/>
            <w:bookmarkEnd w:id="8335"/>
            <w:bookmarkEnd w:id="8336"/>
            <w:bookmarkEnd w:id="8337"/>
            <w:bookmarkEnd w:id="8338"/>
            <w:bookmarkEnd w:id="8339"/>
            <w:bookmarkEnd w:id="8340"/>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341" w:name="_Toc16072631"/>
            <w:bookmarkStart w:id="8342" w:name="_Toc18857630"/>
            <w:bookmarkStart w:id="8343" w:name="_Toc18944422"/>
            <w:bookmarkStart w:id="8344" w:name="_Toc20992711"/>
            <w:bookmarkStart w:id="8345" w:name="_Toc21940268"/>
            <w:bookmarkStart w:id="8346" w:name="_Toc23589259"/>
            <w:bookmarkStart w:id="8347" w:name="_Toc23777941"/>
            <w:r w:rsidRPr="00B9609C">
              <w:rPr>
                <w:rFonts w:ascii="Times New Roman" w:hAnsi="Times New Roman" w:hint="eastAsia"/>
                <w:bCs w:val="0"/>
                <w:color w:val="000000" w:themeColor="text1"/>
                <w:kern w:val="0"/>
                <w:sz w:val="24"/>
                <w:szCs w:val="24"/>
              </w:rPr>
              <w:t>3</w:t>
            </w:r>
            <w:bookmarkEnd w:id="8341"/>
            <w:bookmarkEnd w:id="8342"/>
            <w:bookmarkEnd w:id="8343"/>
            <w:bookmarkEnd w:id="8344"/>
            <w:bookmarkEnd w:id="8345"/>
            <w:bookmarkEnd w:id="8346"/>
            <w:bookmarkEnd w:id="8347"/>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348" w:name="_Toc16072632"/>
            <w:bookmarkStart w:id="8349" w:name="_Toc18857631"/>
            <w:bookmarkStart w:id="8350" w:name="_Toc18944423"/>
            <w:bookmarkStart w:id="8351" w:name="_Toc20992712"/>
            <w:bookmarkStart w:id="8352" w:name="_Toc21940269"/>
            <w:bookmarkStart w:id="8353" w:name="_Toc23589260"/>
            <w:bookmarkStart w:id="8354" w:name="_Toc23777942"/>
            <w:r w:rsidRPr="00B9609C">
              <w:rPr>
                <w:rFonts w:ascii="Times New Roman" w:hAnsi="Times New Roman" w:hint="eastAsia"/>
                <w:bCs w:val="0"/>
                <w:color w:val="000000" w:themeColor="text1"/>
                <w:kern w:val="0"/>
                <w:sz w:val="24"/>
                <w:szCs w:val="24"/>
              </w:rPr>
              <w:t>2</w:t>
            </w:r>
            <w:bookmarkEnd w:id="8348"/>
            <w:bookmarkEnd w:id="8349"/>
            <w:bookmarkEnd w:id="8350"/>
            <w:bookmarkEnd w:id="8351"/>
            <w:bookmarkEnd w:id="8352"/>
            <w:bookmarkEnd w:id="8353"/>
            <w:bookmarkEnd w:id="8354"/>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bookmarkStart w:id="8355" w:name="_Toc16072633"/>
            <w:bookmarkStart w:id="8356" w:name="_Toc18857632"/>
            <w:bookmarkStart w:id="8357" w:name="_Toc18944424"/>
            <w:bookmarkStart w:id="8358" w:name="_Toc20992713"/>
            <w:bookmarkStart w:id="8359" w:name="_Toc21940270"/>
            <w:bookmarkStart w:id="8360" w:name="_Toc23589261"/>
            <w:bookmarkStart w:id="8361" w:name="_Toc23777943"/>
            <w:r w:rsidRPr="00B9609C">
              <w:rPr>
                <w:rFonts w:ascii="Times New Roman" w:hAnsi="Times New Roman" w:hint="eastAsia"/>
                <w:bCs w:val="0"/>
                <w:color w:val="000000" w:themeColor="text1"/>
                <w:spacing w:val="-20"/>
                <w:kern w:val="0"/>
                <w:sz w:val="24"/>
                <w:szCs w:val="24"/>
              </w:rPr>
              <w:t>療養、違規</w:t>
            </w:r>
            <w:bookmarkEnd w:id="8355"/>
            <w:bookmarkEnd w:id="8356"/>
            <w:bookmarkEnd w:id="8357"/>
            <w:bookmarkEnd w:id="8358"/>
            <w:bookmarkEnd w:id="8359"/>
            <w:bookmarkEnd w:id="8360"/>
            <w:bookmarkEnd w:id="8361"/>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17</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362" w:name="_Toc16072634"/>
            <w:bookmarkStart w:id="8363" w:name="_Toc18857633"/>
            <w:bookmarkStart w:id="8364" w:name="_Toc18944425"/>
            <w:bookmarkStart w:id="8365" w:name="_Toc20992714"/>
            <w:bookmarkStart w:id="8366" w:name="_Toc21940271"/>
            <w:bookmarkStart w:id="8367" w:name="_Toc23589262"/>
            <w:bookmarkStart w:id="8368" w:name="_Toc23777944"/>
            <w:r w:rsidRPr="00B9609C">
              <w:rPr>
                <w:rFonts w:ascii="Times New Roman" w:hAnsi="Times New Roman"/>
                <w:color w:val="000000" w:themeColor="text1"/>
                <w:kern w:val="0"/>
                <w:sz w:val="24"/>
                <w:szCs w:val="24"/>
              </w:rPr>
              <w:t>臺東監獄</w:t>
            </w:r>
            <w:bookmarkEnd w:id="8362"/>
            <w:bookmarkEnd w:id="8363"/>
            <w:bookmarkEnd w:id="8364"/>
            <w:bookmarkEnd w:id="8365"/>
            <w:bookmarkEnd w:id="8366"/>
            <w:bookmarkEnd w:id="8367"/>
            <w:bookmarkEnd w:id="8368"/>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369" w:name="_Toc16072635"/>
            <w:bookmarkStart w:id="8370" w:name="_Toc18857634"/>
            <w:bookmarkStart w:id="8371" w:name="_Toc18944426"/>
            <w:bookmarkStart w:id="8372" w:name="_Toc20992715"/>
            <w:bookmarkStart w:id="8373" w:name="_Toc21940272"/>
            <w:bookmarkStart w:id="8374" w:name="_Toc23589263"/>
            <w:bookmarkStart w:id="8375" w:name="_Toc23777945"/>
            <w:r w:rsidRPr="00B9609C">
              <w:rPr>
                <w:rFonts w:ascii="Times New Roman" w:hAnsi="Times New Roman" w:hint="eastAsia"/>
                <w:bCs w:val="0"/>
                <w:color w:val="000000" w:themeColor="text1"/>
                <w:kern w:val="0"/>
                <w:sz w:val="24"/>
                <w:szCs w:val="24"/>
              </w:rPr>
              <w:t>5</w:t>
            </w:r>
            <w:bookmarkEnd w:id="8369"/>
            <w:bookmarkEnd w:id="8370"/>
            <w:bookmarkEnd w:id="8371"/>
            <w:bookmarkEnd w:id="8372"/>
            <w:bookmarkEnd w:id="8373"/>
            <w:bookmarkEnd w:id="8374"/>
            <w:bookmarkEnd w:id="8375"/>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376" w:name="_Toc16072636"/>
            <w:bookmarkStart w:id="8377" w:name="_Toc18857635"/>
            <w:bookmarkStart w:id="8378" w:name="_Toc18944427"/>
            <w:bookmarkStart w:id="8379" w:name="_Toc20992716"/>
            <w:bookmarkStart w:id="8380" w:name="_Toc21940273"/>
            <w:bookmarkStart w:id="8381" w:name="_Toc23589264"/>
            <w:bookmarkStart w:id="8382" w:name="_Toc23777946"/>
            <w:r w:rsidRPr="00B9609C">
              <w:rPr>
                <w:rFonts w:ascii="Times New Roman" w:hAnsi="Times New Roman" w:hint="eastAsia"/>
                <w:bCs w:val="0"/>
                <w:color w:val="000000" w:themeColor="text1"/>
                <w:kern w:val="0"/>
                <w:sz w:val="24"/>
                <w:szCs w:val="24"/>
              </w:rPr>
              <w:t>5</w:t>
            </w:r>
            <w:bookmarkEnd w:id="8376"/>
            <w:bookmarkEnd w:id="8377"/>
            <w:bookmarkEnd w:id="8378"/>
            <w:bookmarkEnd w:id="8379"/>
            <w:bookmarkEnd w:id="8380"/>
            <w:bookmarkEnd w:id="8381"/>
            <w:bookmarkEnd w:id="8382"/>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383" w:name="_Toc16072637"/>
            <w:bookmarkStart w:id="8384" w:name="_Toc18857636"/>
            <w:bookmarkStart w:id="8385" w:name="_Toc18944428"/>
            <w:bookmarkStart w:id="8386" w:name="_Toc20992717"/>
            <w:bookmarkStart w:id="8387" w:name="_Toc21940274"/>
            <w:bookmarkStart w:id="8388" w:name="_Toc23589265"/>
            <w:bookmarkStart w:id="8389" w:name="_Toc23777947"/>
            <w:r w:rsidRPr="00B9609C">
              <w:rPr>
                <w:rFonts w:ascii="Times New Roman" w:hAnsi="Times New Roman" w:hint="eastAsia"/>
                <w:bCs w:val="0"/>
                <w:color w:val="000000" w:themeColor="text1"/>
                <w:kern w:val="0"/>
                <w:sz w:val="24"/>
                <w:szCs w:val="24"/>
              </w:rPr>
              <w:t>0</w:t>
            </w:r>
            <w:bookmarkEnd w:id="8383"/>
            <w:bookmarkEnd w:id="8384"/>
            <w:bookmarkEnd w:id="8385"/>
            <w:bookmarkEnd w:id="8386"/>
            <w:bookmarkEnd w:id="8387"/>
            <w:bookmarkEnd w:id="8388"/>
            <w:bookmarkEnd w:id="8389"/>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390" w:name="_Toc16072638"/>
            <w:bookmarkStart w:id="8391" w:name="_Toc18857637"/>
            <w:bookmarkStart w:id="8392" w:name="_Toc18944429"/>
            <w:bookmarkStart w:id="8393" w:name="_Toc20992718"/>
            <w:bookmarkStart w:id="8394" w:name="_Toc21940275"/>
            <w:bookmarkStart w:id="8395" w:name="_Toc23589266"/>
            <w:bookmarkStart w:id="8396" w:name="_Toc23777948"/>
            <w:r w:rsidRPr="00B9609C">
              <w:rPr>
                <w:rFonts w:ascii="Times New Roman" w:hAnsi="Times New Roman" w:hint="eastAsia"/>
                <w:bCs w:val="0"/>
                <w:color w:val="000000" w:themeColor="text1"/>
                <w:kern w:val="0"/>
                <w:sz w:val="24"/>
                <w:szCs w:val="24"/>
              </w:rPr>
              <w:t>0</w:t>
            </w:r>
            <w:bookmarkEnd w:id="8390"/>
            <w:bookmarkEnd w:id="8391"/>
            <w:bookmarkEnd w:id="8392"/>
            <w:bookmarkEnd w:id="8393"/>
            <w:bookmarkEnd w:id="8394"/>
            <w:bookmarkEnd w:id="8395"/>
            <w:bookmarkEnd w:id="8396"/>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397" w:name="_Toc16072639"/>
            <w:bookmarkStart w:id="8398" w:name="_Toc18857638"/>
            <w:bookmarkStart w:id="8399" w:name="_Toc18944430"/>
            <w:bookmarkStart w:id="8400" w:name="_Toc20992719"/>
            <w:bookmarkStart w:id="8401" w:name="_Toc21940276"/>
            <w:bookmarkStart w:id="8402" w:name="_Toc23589267"/>
            <w:bookmarkStart w:id="8403" w:name="_Toc23777949"/>
            <w:r w:rsidRPr="00B9609C">
              <w:rPr>
                <w:rFonts w:ascii="Times New Roman" w:hAnsi="Times New Roman" w:hint="eastAsia"/>
                <w:bCs w:val="0"/>
                <w:color w:val="000000" w:themeColor="text1"/>
                <w:kern w:val="0"/>
                <w:sz w:val="24"/>
                <w:szCs w:val="24"/>
              </w:rPr>
              <w:t>0</w:t>
            </w:r>
            <w:bookmarkEnd w:id="8397"/>
            <w:bookmarkEnd w:id="8398"/>
            <w:bookmarkEnd w:id="8399"/>
            <w:bookmarkEnd w:id="8400"/>
            <w:bookmarkEnd w:id="8401"/>
            <w:bookmarkEnd w:id="8402"/>
            <w:bookmarkEnd w:id="8403"/>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18</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404" w:name="_Toc16072640"/>
            <w:bookmarkStart w:id="8405" w:name="_Toc18857639"/>
            <w:bookmarkStart w:id="8406" w:name="_Toc18944431"/>
            <w:bookmarkStart w:id="8407" w:name="_Toc20992720"/>
            <w:bookmarkStart w:id="8408" w:name="_Toc21940277"/>
            <w:bookmarkStart w:id="8409" w:name="_Toc23589268"/>
            <w:bookmarkStart w:id="8410" w:name="_Toc23777950"/>
            <w:r w:rsidRPr="00B9609C">
              <w:rPr>
                <w:rFonts w:ascii="Times New Roman" w:hAnsi="Times New Roman"/>
                <w:color w:val="000000" w:themeColor="text1"/>
                <w:kern w:val="0"/>
                <w:sz w:val="24"/>
                <w:szCs w:val="24"/>
              </w:rPr>
              <w:t>花蓮監獄</w:t>
            </w:r>
            <w:bookmarkEnd w:id="8404"/>
            <w:bookmarkEnd w:id="8405"/>
            <w:bookmarkEnd w:id="8406"/>
            <w:bookmarkEnd w:id="8407"/>
            <w:bookmarkEnd w:id="8408"/>
            <w:bookmarkEnd w:id="8409"/>
            <w:bookmarkEnd w:id="8410"/>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411" w:name="_Toc16072641"/>
            <w:bookmarkStart w:id="8412" w:name="_Toc18857640"/>
            <w:bookmarkStart w:id="8413" w:name="_Toc18944432"/>
            <w:bookmarkStart w:id="8414" w:name="_Toc20992721"/>
            <w:bookmarkStart w:id="8415" w:name="_Toc21940278"/>
            <w:bookmarkStart w:id="8416" w:name="_Toc23589269"/>
            <w:bookmarkStart w:id="8417" w:name="_Toc23777951"/>
            <w:r w:rsidRPr="00B9609C">
              <w:rPr>
                <w:rFonts w:ascii="Times New Roman" w:hAnsi="Times New Roman" w:hint="eastAsia"/>
                <w:bCs w:val="0"/>
                <w:color w:val="000000" w:themeColor="text1"/>
                <w:kern w:val="0"/>
                <w:sz w:val="24"/>
                <w:szCs w:val="24"/>
              </w:rPr>
              <w:t>48</w:t>
            </w:r>
            <w:bookmarkEnd w:id="8411"/>
            <w:bookmarkEnd w:id="8412"/>
            <w:bookmarkEnd w:id="8413"/>
            <w:bookmarkEnd w:id="8414"/>
            <w:bookmarkEnd w:id="8415"/>
            <w:bookmarkEnd w:id="8416"/>
            <w:bookmarkEnd w:id="8417"/>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418" w:name="_Toc16072642"/>
            <w:bookmarkStart w:id="8419" w:name="_Toc18857641"/>
            <w:bookmarkStart w:id="8420" w:name="_Toc18944433"/>
            <w:bookmarkStart w:id="8421" w:name="_Toc20992722"/>
            <w:bookmarkStart w:id="8422" w:name="_Toc21940279"/>
            <w:bookmarkStart w:id="8423" w:name="_Toc23589270"/>
            <w:bookmarkStart w:id="8424" w:name="_Toc23777952"/>
            <w:r w:rsidRPr="00B9609C">
              <w:rPr>
                <w:rFonts w:ascii="Times New Roman" w:hAnsi="Times New Roman" w:hint="eastAsia"/>
                <w:bCs w:val="0"/>
                <w:color w:val="000000" w:themeColor="text1"/>
                <w:kern w:val="0"/>
                <w:sz w:val="24"/>
                <w:szCs w:val="24"/>
              </w:rPr>
              <w:t>42</w:t>
            </w:r>
            <w:bookmarkEnd w:id="8418"/>
            <w:bookmarkEnd w:id="8419"/>
            <w:bookmarkEnd w:id="8420"/>
            <w:bookmarkEnd w:id="8421"/>
            <w:bookmarkEnd w:id="8422"/>
            <w:bookmarkEnd w:id="8423"/>
            <w:bookmarkEnd w:id="8424"/>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425" w:name="_Toc16072643"/>
            <w:bookmarkStart w:id="8426" w:name="_Toc18857642"/>
            <w:bookmarkStart w:id="8427" w:name="_Toc18944434"/>
            <w:bookmarkStart w:id="8428" w:name="_Toc20992723"/>
            <w:bookmarkStart w:id="8429" w:name="_Toc21940280"/>
            <w:bookmarkStart w:id="8430" w:name="_Toc23589271"/>
            <w:bookmarkStart w:id="8431" w:name="_Toc23777953"/>
            <w:r w:rsidRPr="00B9609C">
              <w:rPr>
                <w:rFonts w:ascii="Times New Roman" w:hAnsi="Times New Roman" w:hint="eastAsia"/>
                <w:bCs w:val="0"/>
                <w:color w:val="000000" w:themeColor="text1"/>
                <w:kern w:val="0"/>
                <w:sz w:val="24"/>
                <w:szCs w:val="24"/>
              </w:rPr>
              <w:t>5</w:t>
            </w:r>
            <w:bookmarkEnd w:id="8425"/>
            <w:bookmarkEnd w:id="8426"/>
            <w:bookmarkEnd w:id="8427"/>
            <w:bookmarkEnd w:id="8428"/>
            <w:bookmarkEnd w:id="8429"/>
            <w:bookmarkEnd w:id="8430"/>
            <w:bookmarkEnd w:id="8431"/>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432" w:name="_Toc16072644"/>
            <w:bookmarkStart w:id="8433" w:name="_Toc18857643"/>
            <w:bookmarkStart w:id="8434" w:name="_Toc18944435"/>
            <w:bookmarkStart w:id="8435" w:name="_Toc20992724"/>
            <w:bookmarkStart w:id="8436" w:name="_Toc21940281"/>
            <w:bookmarkStart w:id="8437" w:name="_Toc23589272"/>
            <w:bookmarkStart w:id="8438" w:name="_Toc23777954"/>
            <w:r w:rsidRPr="00B9609C">
              <w:rPr>
                <w:rFonts w:ascii="Times New Roman" w:hAnsi="Times New Roman" w:hint="eastAsia"/>
                <w:bCs w:val="0"/>
                <w:color w:val="000000" w:themeColor="text1"/>
                <w:kern w:val="0"/>
                <w:sz w:val="24"/>
                <w:szCs w:val="24"/>
              </w:rPr>
              <w:t>1</w:t>
            </w:r>
            <w:bookmarkEnd w:id="8432"/>
            <w:bookmarkEnd w:id="8433"/>
            <w:bookmarkEnd w:id="8434"/>
            <w:bookmarkEnd w:id="8435"/>
            <w:bookmarkEnd w:id="8436"/>
            <w:bookmarkEnd w:id="8437"/>
            <w:bookmarkEnd w:id="8438"/>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439" w:name="_Toc16072645"/>
            <w:bookmarkStart w:id="8440" w:name="_Toc18857644"/>
            <w:bookmarkStart w:id="8441" w:name="_Toc18944436"/>
            <w:bookmarkStart w:id="8442" w:name="_Toc20992725"/>
            <w:bookmarkStart w:id="8443" w:name="_Toc21940282"/>
            <w:bookmarkStart w:id="8444" w:name="_Toc23589273"/>
            <w:bookmarkStart w:id="8445" w:name="_Toc23777955"/>
            <w:r w:rsidRPr="00B9609C">
              <w:rPr>
                <w:rFonts w:ascii="Times New Roman" w:hAnsi="Times New Roman" w:hint="eastAsia"/>
                <w:bCs w:val="0"/>
                <w:color w:val="000000" w:themeColor="text1"/>
                <w:kern w:val="0"/>
                <w:sz w:val="24"/>
                <w:szCs w:val="24"/>
              </w:rPr>
              <w:t>0</w:t>
            </w:r>
            <w:bookmarkEnd w:id="8439"/>
            <w:bookmarkEnd w:id="8440"/>
            <w:bookmarkEnd w:id="8441"/>
            <w:bookmarkEnd w:id="8442"/>
            <w:bookmarkEnd w:id="8443"/>
            <w:bookmarkEnd w:id="8444"/>
            <w:bookmarkEnd w:id="8445"/>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19</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446" w:name="_Toc16072646"/>
            <w:bookmarkStart w:id="8447" w:name="_Toc18857645"/>
            <w:bookmarkStart w:id="8448" w:name="_Toc18944437"/>
            <w:bookmarkStart w:id="8449" w:name="_Toc20992726"/>
            <w:bookmarkStart w:id="8450" w:name="_Toc21940283"/>
            <w:bookmarkStart w:id="8451" w:name="_Toc23589274"/>
            <w:bookmarkStart w:id="8452" w:name="_Toc23777956"/>
            <w:r w:rsidRPr="00B9609C">
              <w:rPr>
                <w:rFonts w:ascii="Times New Roman" w:hAnsi="Times New Roman"/>
                <w:color w:val="000000" w:themeColor="text1"/>
                <w:kern w:val="0"/>
                <w:sz w:val="24"/>
                <w:szCs w:val="24"/>
              </w:rPr>
              <w:t>宜蘭監獄</w:t>
            </w:r>
            <w:bookmarkEnd w:id="8446"/>
            <w:bookmarkEnd w:id="8447"/>
            <w:bookmarkEnd w:id="8448"/>
            <w:bookmarkEnd w:id="8449"/>
            <w:bookmarkEnd w:id="8450"/>
            <w:bookmarkEnd w:id="8451"/>
            <w:bookmarkEnd w:id="8452"/>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453" w:name="_Toc16072647"/>
            <w:bookmarkStart w:id="8454" w:name="_Toc18857646"/>
            <w:bookmarkStart w:id="8455" w:name="_Toc18944438"/>
            <w:bookmarkStart w:id="8456" w:name="_Toc20992727"/>
            <w:bookmarkStart w:id="8457" w:name="_Toc21940284"/>
            <w:bookmarkStart w:id="8458" w:name="_Toc23589275"/>
            <w:bookmarkStart w:id="8459" w:name="_Toc23777957"/>
            <w:r w:rsidRPr="00B9609C">
              <w:rPr>
                <w:rFonts w:ascii="Times New Roman" w:hAnsi="Times New Roman" w:hint="eastAsia"/>
                <w:bCs w:val="0"/>
                <w:color w:val="000000" w:themeColor="text1"/>
                <w:kern w:val="0"/>
                <w:sz w:val="24"/>
                <w:szCs w:val="24"/>
              </w:rPr>
              <w:t>5</w:t>
            </w:r>
            <w:bookmarkEnd w:id="8453"/>
            <w:bookmarkEnd w:id="8454"/>
            <w:bookmarkEnd w:id="8455"/>
            <w:bookmarkEnd w:id="8456"/>
            <w:bookmarkEnd w:id="8457"/>
            <w:bookmarkEnd w:id="8458"/>
            <w:bookmarkEnd w:id="8459"/>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460" w:name="_Toc16072648"/>
            <w:bookmarkStart w:id="8461" w:name="_Toc18857647"/>
            <w:bookmarkStart w:id="8462" w:name="_Toc18944439"/>
            <w:bookmarkStart w:id="8463" w:name="_Toc20992728"/>
            <w:bookmarkStart w:id="8464" w:name="_Toc21940285"/>
            <w:bookmarkStart w:id="8465" w:name="_Toc23589276"/>
            <w:bookmarkStart w:id="8466" w:name="_Toc23777958"/>
            <w:r w:rsidRPr="00B9609C">
              <w:rPr>
                <w:rFonts w:ascii="Times New Roman" w:hAnsi="Times New Roman" w:hint="eastAsia"/>
                <w:bCs w:val="0"/>
                <w:color w:val="000000" w:themeColor="text1"/>
                <w:kern w:val="0"/>
                <w:sz w:val="24"/>
                <w:szCs w:val="24"/>
              </w:rPr>
              <w:t>3</w:t>
            </w:r>
            <w:bookmarkEnd w:id="8460"/>
            <w:bookmarkEnd w:id="8461"/>
            <w:bookmarkEnd w:id="8462"/>
            <w:bookmarkEnd w:id="8463"/>
            <w:bookmarkEnd w:id="8464"/>
            <w:bookmarkEnd w:id="8465"/>
            <w:bookmarkEnd w:id="8466"/>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467" w:name="_Toc16072649"/>
            <w:bookmarkStart w:id="8468" w:name="_Toc18857648"/>
            <w:bookmarkStart w:id="8469" w:name="_Toc18944440"/>
            <w:bookmarkStart w:id="8470" w:name="_Toc20992729"/>
            <w:bookmarkStart w:id="8471" w:name="_Toc21940286"/>
            <w:bookmarkStart w:id="8472" w:name="_Toc23589277"/>
            <w:bookmarkStart w:id="8473" w:name="_Toc23777959"/>
            <w:r w:rsidRPr="00B9609C">
              <w:rPr>
                <w:rFonts w:ascii="Times New Roman" w:hAnsi="Times New Roman" w:hint="eastAsia"/>
                <w:bCs w:val="0"/>
                <w:color w:val="000000" w:themeColor="text1"/>
                <w:kern w:val="0"/>
                <w:sz w:val="24"/>
                <w:szCs w:val="24"/>
              </w:rPr>
              <w:t>2</w:t>
            </w:r>
            <w:bookmarkEnd w:id="8467"/>
            <w:bookmarkEnd w:id="8468"/>
            <w:bookmarkEnd w:id="8469"/>
            <w:bookmarkEnd w:id="8470"/>
            <w:bookmarkEnd w:id="8471"/>
            <w:bookmarkEnd w:id="8472"/>
            <w:bookmarkEnd w:id="8473"/>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474" w:name="_Toc16072650"/>
            <w:bookmarkStart w:id="8475" w:name="_Toc18857649"/>
            <w:bookmarkStart w:id="8476" w:name="_Toc18944441"/>
            <w:bookmarkStart w:id="8477" w:name="_Toc20992730"/>
            <w:bookmarkStart w:id="8478" w:name="_Toc21940287"/>
            <w:bookmarkStart w:id="8479" w:name="_Toc23589278"/>
            <w:bookmarkStart w:id="8480" w:name="_Toc23777960"/>
            <w:r w:rsidRPr="00B9609C">
              <w:rPr>
                <w:rFonts w:ascii="Times New Roman" w:hAnsi="Times New Roman" w:hint="eastAsia"/>
                <w:bCs w:val="0"/>
                <w:color w:val="000000" w:themeColor="text1"/>
                <w:kern w:val="0"/>
                <w:sz w:val="24"/>
                <w:szCs w:val="24"/>
              </w:rPr>
              <w:t>0</w:t>
            </w:r>
            <w:bookmarkEnd w:id="8474"/>
            <w:bookmarkEnd w:id="8475"/>
            <w:bookmarkEnd w:id="8476"/>
            <w:bookmarkEnd w:id="8477"/>
            <w:bookmarkEnd w:id="8478"/>
            <w:bookmarkEnd w:id="8479"/>
            <w:bookmarkEnd w:id="8480"/>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481" w:name="_Toc16072651"/>
            <w:bookmarkStart w:id="8482" w:name="_Toc18857650"/>
            <w:bookmarkStart w:id="8483" w:name="_Toc18944442"/>
            <w:bookmarkStart w:id="8484" w:name="_Toc20992731"/>
            <w:bookmarkStart w:id="8485" w:name="_Toc21940288"/>
            <w:bookmarkStart w:id="8486" w:name="_Toc23589279"/>
            <w:bookmarkStart w:id="8487" w:name="_Toc23777961"/>
            <w:r w:rsidRPr="00B9609C">
              <w:rPr>
                <w:rFonts w:ascii="Times New Roman" w:hAnsi="Times New Roman" w:hint="eastAsia"/>
                <w:bCs w:val="0"/>
                <w:color w:val="000000" w:themeColor="text1"/>
                <w:kern w:val="0"/>
                <w:sz w:val="24"/>
                <w:szCs w:val="24"/>
              </w:rPr>
              <w:t>0</w:t>
            </w:r>
            <w:bookmarkEnd w:id="8481"/>
            <w:bookmarkEnd w:id="8482"/>
            <w:bookmarkEnd w:id="8483"/>
            <w:bookmarkEnd w:id="8484"/>
            <w:bookmarkEnd w:id="8485"/>
            <w:bookmarkEnd w:id="8486"/>
            <w:bookmarkEnd w:id="8487"/>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20</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488" w:name="_Toc16072652"/>
            <w:bookmarkStart w:id="8489" w:name="_Toc18857651"/>
            <w:bookmarkStart w:id="8490" w:name="_Toc18944443"/>
            <w:bookmarkStart w:id="8491" w:name="_Toc20992732"/>
            <w:bookmarkStart w:id="8492" w:name="_Toc21940289"/>
            <w:bookmarkStart w:id="8493" w:name="_Toc23589280"/>
            <w:bookmarkStart w:id="8494" w:name="_Toc23777962"/>
            <w:r w:rsidRPr="00B9609C">
              <w:rPr>
                <w:rFonts w:ascii="Times New Roman" w:hAnsi="Times New Roman"/>
                <w:color w:val="000000" w:themeColor="text1"/>
                <w:kern w:val="0"/>
                <w:sz w:val="24"/>
                <w:szCs w:val="24"/>
              </w:rPr>
              <w:t>基隆監獄</w:t>
            </w:r>
            <w:bookmarkEnd w:id="8488"/>
            <w:bookmarkEnd w:id="8489"/>
            <w:bookmarkEnd w:id="8490"/>
            <w:bookmarkEnd w:id="8491"/>
            <w:bookmarkEnd w:id="8492"/>
            <w:bookmarkEnd w:id="8493"/>
            <w:bookmarkEnd w:id="8494"/>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495" w:name="_Toc16072653"/>
            <w:bookmarkStart w:id="8496" w:name="_Toc18857652"/>
            <w:bookmarkStart w:id="8497" w:name="_Toc18944444"/>
            <w:bookmarkStart w:id="8498" w:name="_Toc20992733"/>
            <w:bookmarkStart w:id="8499" w:name="_Toc21940290"/>
            <w:bookmarkStart w:id="8500" w:name="_Toc23589281"/>
            <w:bookmarkStart w:id="8501" w:name="_Toc23777963"/>
            <w:r w:rsidRPr="00B9609C">
              <w:rPr>
                <w:rFonts w:ascii="Times New Roman" w:hAnsi="Times New Roman" w:hint="eastAsia"/>
                <w:bCs w:val="0"/>
                <w:color w:val="000000" w:themeColor="text1"/>
                <w:kern w:val="0"/>
                <w:sz w:val="24"/>
                <w:szCs w:val="24"/>
              </w:rPr>
              <w:t>23</w:t>
            </w:r>
            <w:bookmarkEnd w:id="8495"/>
            <w:bookmarkEnd w:id="8496"/>
            <w:bookmarkEnd w:id="8497"/>
            <w:bookmarkEnd w:id="8498"/>
            <w:bookmarkEnd w:id="8499"/>
            <w:bookmarkEnd w:id="8500"/>
            <w:bookmarkEnd w:id="8501"/>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502" w:name="_Toc16072654"/>
            <w:bookmarkStart w:id="8503" w:name="_Toc18857653"/>
            <w:bookmarkStart w:id="8504" w:name="_Toc18944445"/>
            <w:bookmarkStart w:id="8505" w:name="_Toc20992734"/>
            <w:bookmarkStart w:id="8506" w:name="_Toc21940291"/>
            <w:bookmarkStart w:id="8507" w:name="_Toc23589282"/>
            <w:bookmarkStart w:id="8508" w:name="_Toc23777964"/>
            <w:r w:rsidRPr="00B9609C">
              <w:rPr>
                <w:rFonts w:ascii="Times New Roman" w:hAnsi="Times New Roman" w:hint="eastAsia"/>
                <w:bCs w:val="0"/>
                <w:color w:val="000000" w:themeColor="text1"/>
                <w:kern w:val="0"/>
                <w:sz w:val="24"/>
                <w:szCs w:val="24"/>
              </w:rPr>
              <w:t>23</w:t>
            </w:r>
            <w:bookmarkEnd w:id="8502"/>
            <w:bookmarkEnd w:id="8503"/>
            <w:bookmarkEnd w:id="8504"/>
            <w:bookmarkEnd w:id="8505"/>
            <w:bookmarkEnd w:id="8506"/>
            <w:bookmarkEnd w:id="8507"/>
            <w:bookmarkEnd w:id="8508"/>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509" w:name="_Toc16072655"/>
            <w:bookmarkStart w:id="8510" w:name="_Toc18857654"/>
            <w:bookmarkStart w:id="8511" w:name="_Toc18944446"/>
            <w:bookmarkStart w:id="8512" w:name="_Toc20992735"/>
            <w:bookmarkStart w:id="8513" w:name="_Toc21940292"/>
            <w:bookmarkStart w:id="8514" w:name="_Toc23589283"/>
            <w:bookmarkStart w:id="8515" w:name="_Toc23777965"/>
            <w:r w:rsidRPr="00B9609C">
              <w:rPr>
                <w:rFonts w:ascii="Times New Roman" w:hAnsi="Times New Roman" w:hint="eastAsia"/>
                <w:bCs w:val="0"/>
                <w:color w:val="000000" w:themeColor="text1"/>
                <w:kern w:val="0"/>
                <w:sz w:val="24"/>
                <w:szCs w:val="24"/>
              </w:rPr>
              <w:t>0</w:t>
            </w:r>
            <w:bookmarkEnd w:id="8509"/>
            <w:bookmarkEnd w:id="8510"/>
            <w:bookmarkEnd w:id="8511"/>
            <w:bookmarkEnd w:id="8512"/>
            <w:bookmarkEnd w:id="8513"/>
            <w:bookmarkEnd w:id="8514"/>
            <w:bookmarkEnd w:id="8515"/>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516" w:name="_Toc16072656"/>
            <w:bookmarkStart w:id="8517" w:name="_Toc18857655"/>
            <w:bookmarkStart w:id="8518" w:name="_Toc18944447"/>
            <w:bookmarkStart w:id="8519" w:name="_Toc20992736"/>
            <w:bookmarkStart w:id="8520" w:name="_Toc21940293"/>
            <w:bookmarkStart w:id="8521" w:name="_Toc23589284"/>
            <w:bookmarkStart w:id="8522" w:name="_Toc23777966"/>
            <w:r w:rsidRPr="00B9609C">
              <w:rPr>
                <w:rFonts w:ascii="Times New Roman" w:hAnsi="Times New Roman" w:hint="eastAsia"/>
                <w:bCs w:val="0"/>
                <w:color w:val="000000" w:themeColor="text1"/>
                <w:kern w:val="0"/>
                <w:sz w:val="24"/>
                <w:szCs w:val="24"/>
              </w:rPr>
              <w:t>0</w:t>
            </w:r>
            <w:bookmarkEnd w:id="8516"/>
            <w:bookmarkEnd w:id="8517"/>
            <w:bookmarkEnd w:id="8518"/>
            <w:bookmarkEnd w:id="8519"/>
            <w:bookmarkEnd w:id="8520"/>
            <w:bookmarkEnd w:id="8521"/>
            <w:bookmarkEnd w:id="8522"/>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523" w:name="_Toc16072657"/>
            <w:bookmarkStart w:id="8524" w:name="_Toc18857656"/>
            <w:bookmarkStart w:id="8525" w:name="_Toc18944448"/>
            <w:bookmarkStart w:id="8526" w:name="_Toc20992737"/>
            <w:bookmarkStart w:id="8527" w:name="_Toc21940294"/>
            <w:bookmarkStart w:id="8528" w:name="_Toc23589285"/>
            <w:bookmarkStart w:id="8529" w:name="_Toc23777967"/>
            <w:r w:rsidRPr="00B9609C">
              <w:rPr>
                <w:rFonts w:ascii="Times New Roman" w:hAnsi="Times New Roman" w:hint="eastAsia"/>
                <w:bCs w:val="0"/>
                <w:color w:val="000000" w:themeColor="text1"/>
                <w:kern w:val="0"/>
                <w:sz w:val="24"/>
                <w:szCs w:val="24"/>
              </w:rPr>
              <w:t>0</w:t>
            </w:r>
            <w:bookmarkEnd w:id="8523"/>
            <w:bookmarkEnd w:id="8524"/>
            <w:bookmarkEnd w:id="8525"/>
            <w:bookmarkEnd w:id="8526"/>
            <w:bookmarkEnd w:id="8527"/>
            <w:bookmarkEnd w:id="8528"/>
            <w:bookmarkEnd w:id="8529"/>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21</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530" w:name="_Toc16072658"/>
            <w:bookmarkStart w:id="8531" w:name="_Toc18857657"/>
            <w:bookmarkStart w:id="8532" w:name="_Toc18944449"/>
            <w:bookmarkStart w:id="8533" w:name="_Toc20992738"/>
            <w:bookmarkStart w:id="8534" w:name="_Toc21940295"/>
            <w:bookmarkStart w:id="8535" w:name="_Toc23589286"/>
            <w:bookmarkStart w:id="8536" w:name="_Toc23777968"/>
            <w:r w:rsidRPr="00B9609C">
              <w:rPr>
                <w:rFonts w:ascii="Times New Roman" w:hAnsi="Times New Roman"/>
                <w:color w:val="000000" w:themeColor="text1"/>
                <w:kern w:val="0"/>
                <w:sz w:val="24"/>
                <w:szCs w:val="24"/>
              </w:rPr>
              <w:t>澎湖監獄</w:t>
            </w:r>
            <w:bookmarkEnd w:id="8530"/>
            <w:bookmarkEnd w:id="8531"/>
            <w:bookmarkEnd w:id="8532"/>
            <w:bookmarkEnd w:id="8533"/>
            <w:bookmarkEnd w:id="8534"/>
            <w:bookmarkEnd w:id="8535"/>
            <w:bookmarkEnd w:id="8536"/>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537" w:name="_Toc16072659"/>
            <w:bookmarkStart w:id="8538" w:name="_Toc18857658"/>
            <w:bookmarkStart w:id="8539" w:name="_Toc18944450"/>
            <w:bookmarkStart w:id="8540" w:name="_Toc20992739"/>
            <w:bookmarkStart w:id="8541" w:name="_Toc21940296"/>
            <w:bookmarkStart w:id="8542" w:name="_Toc23589287"/>
            <w:bookmarkStart w:id="8543" w:name="_Toc23777969"/>
            <w:r w:rsidRPr="00B9609C">
              <w:rPr>
                <w:rFonts w:ascii="Times New Roman" w:hAnsi="Times New Roman" w:hint="eastAsia"/>
                <w:bCs w:val="0"/>
                <w:color w:val="000000" w:themeColor="text1"/>
                <w:kern w:val="0"/>
                <w:sz w:val="24"/>
                <w:szCs w:val="24"/>
              </w:rPr>
              <w:t>26</w:t>
            </w:r>
            <w:bookmarkEnd w:id="8537"/>
            <w:bookmarkEnd w:id="8538"/>
            <w:bookmarkEnd w:id="8539"/>
            <w:bookmarkEnd w:id="8540"/>
            <w:bookmarkEnd w:id="8541"/>
            <w:bookmarkEnd w:id="8542"/>
            <w:bookmarkEnd w:id="8543"/>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544" w:name="_Toc16072660"/>
            <w:bookmarkStart w:id="8545" w:name="_Toc18857659"/>
            <w:bookmarkStart w:id="8546" w:name="_Toc18944451"/>
            <w:bookmarkStart w:id="8547" w:name="_Toc20992740"/>
            <w:bookmarkStart w:id="8548" w:name="_Toc21940297"/>
            <w:bookmarkStart w:id="8549" w:name="_Toc23589288"/>
            <w:bookmarkStart w:id="8550" w:name="_Toc23777970"/>
            <w:r w:rsidRPr="00B9609C">
              <w:rPr>
                <w:rFonts w:ascii="Times New Roman" w:hAnsi="Times New Roman" w:hint="eastAsia"/>
                <w:bCs w:val="0"/>
                <w:color w:val="000000" w:themeColor="text1"/>
                <w:kern w:val="0"/>
                <w:sz w:val="24"/>
                <w:szCs w:val="24"/>
              </w:rPr>
              <w:t>25</w:t>
            </w:r>
            <w:bookmarkEnd w:id="8544"/>
            <w:bookmarkEnd w:id="8545"/>
            <w:bookmarkEnd w:id="8546"/>
            <w:bookmarkEnd w:id="8547"/>
            <w:bookmarkEnd w:id="8548"/>
            <w:bookmarkEnd w:id="8549"/>
            <w:bookmarkEnd w:id="8550"/>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551" w:name="_Toc16072661"/>
            <w:bookmarkStart w:id="8552" w:name="_Toc18857660"/>
            <w:bookmarkStart w:id="8553" w:name="_Toc18944452"/>
            <w:bookmarkStart w:id="8554" w:name="_Toc20992741"/>
            <w:bookmarkStart w:id="8555" w:name="_Toc21940298"/>
            <w:bookmarkStart w:id="8556" w:name="_Toc23589289"/>
            <w:bookmarkStart w:id="8557" w:name="_Toc23777971"/>
            <w:r w:rsidRPr="00B9609C">
              <w:rPr>
                <w:rFonts w:ascii="Times New Roman" w:hAnsi="Times New Roman" w:hint="eastAsia"/>
                <w:bCs w:val="0"/>
                <w:color w:val="000000" w:themeColor="text1"/>
                <w:kern w:val="0"/>
                <w:sz w:val="24"/>
                <w:szCs w:val="24"/>
              </w:rPr>
              <w:t>0</w:t>
            </w:r>
            <w:bookmarkEnd w:id="8551"/>
            <w:bookmarkEnd w:id="8552"/>
            <w:bookmarkEnd w:id="8553"/>
            <w:bookmarkEnd w:id="8554"/>
            <w:bookmarkEnd w:id="8555"/>
            <w:bookmarkEnd w:id="8556"/>
            <w:bookmarkEnd w:id="8557"/>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558" w:name="_Toc16072662"/>
            <w:bookmarkStart w:id="8559" w:name="_Toc18857661"/>
            <w:bookmarkStart w:id="8560" w:name="_Toc18944453"/>
            <w:bookmarkStart w:id="8561" w:name="_Toc20992742"/>
            <w:bookmarkStart w:id="8562" w:name="_Toc21940299"/>
            <w:bookmarkStart w:id="8563" w:name="_Toc23589290"/>
            <w:bookmarkStart w:id="8564" w:name="_Toc23777972"/>
            <w:r w:rsidRPr="00B9609C">
              <w:rPr>
                <w:rFonts w:ascii="Times New Roman" w:hAnsi="Times New Roman" w:hint="eastAsia"/>
                <w:bCs w:val="0"/>
                <w:color w:val="000000" w:themeColor="text1"/>
                <w:kern w:val="0"/>
                <w:sz w:val="24"/>
                <w:szCs w:val="24"/>
              </w:rPr>
              <w:t>1</w:t>
            </w:r>
            <w:bookmarkEnd w:id="8558"/>
            <w:bookmarkEnd w:id="8559"/>
            <w:bookmarkEnd w:id="8560"/>
            <w:bookmarkEnd w:id="8561"/>
            <w:bookmarkEnd w:id="8562"/>
            <w:bookmarkEnd w:id="8563"/>
            <w:bookmarkEnd w:id="8564"/>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565" w:name="_Toc16072663"/>
            <w:bookmarkStart w:id="8566" w:name="_Toc18857662"/>
            <w:bookmarkStart w:id="8567" w:name="_Toc18944454"/>
            <w:bookmarkStart w:id="8568" w:name="_Toc20992743"/>
            <w:bookmarkStart w:id="8569" w:name="_Toc21940300"/>
            <w:bookmarkStart w:id="8570" w:name="_Toc23589291"/>
            <w:bookmarkStart w:id="8571" w:name="_Toc23777973"/>
            <w:r w:rsidRPr="00B9609C">
              <w:rPr>
                <w:rFonts w:ascii="Times New Roman" w:hAnsi="Times New Roman" w:hint="eastAsia"/>
                <w:bCs w:val="0"/>
                <w:color w:val="000000" w:themeColor="text1"/>
                <w:kern w:val="0"/>
                <w:sz w:val="24"/>
                <w:szCs w:val="24"/>
              </w:rPr>
              <w:t>0</w:t>
            </w:r>
            <w:bookmarkEnd w:id="8565"/>
            <w:bookmarkEnd w:id="8566"/>
            <w:bookmarkEnd w:id="8567"/>
            <w:bookmarkEnd w:id="8568"/>
            <w:bookmarkEnd w:id="8569"/>
            <w:bookmarkEnd w:id="8570"/>
            <w:bookmarkEnd w:id="8571"/>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22</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572" w:name="_Toc16072664"/>
            <w:bookmarkStart w:id="8573" w:name="_Toc18857663"/>
            <w:bookmarkStart w:id="8574" w:name="_Toc18944455"/>
            <w:bookmarkStart w:id="8575" w:name="_Toc20992744"/>
            <w:bookmarkStart w:id="8576" w:name="_Toc21940301"/>
            <w:bookmarkStart w:id="8577" w:name="_Toc23589292"/>
            <w:bookmarkStart w:id="8578" w:name="_Toc23777974"/>
            <w:r w:rsidRPr="00B9609C">
              <w:rPr>
                <w:rFonts w:ascii="Times New Roman" w:hAnsi="Times New Roman"/>
                <w:color w:val="000000" w:themeColor="text1"/>
                <w:kern w:val="0"/>
                <w:sz w:val="24"/>
                <w:szCs w:val="24"/>
              </w:rPr>
              <w:t>綠島監獄</w:t>
            </w:r>
            <w:bookmarkEnd w:id="8572"/>
            <w:bookmarkEnd w:id="8573"/>
            <w:bookmarkEnd w:id="8574"/>
            <w:bookmarkEnd w:id="8575"/>
            <w:bookmarkEnd w:id="8576"/>
            <w:bookmarkEnd w:id="8577"/>
            <w:bookmarkEnd w:id="8578"/>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579" w:name="_Toc16072665"/>
            <w:bookmarkStart w:id="8580" w:name="_Toc18857664"/>
            <w:bookmarkStart w:id="8581" w:name="_Toc18944456"/>
            <w:bookmarkStart w:id="8582" w:name="_Toc20992745"/>
            <w:bookmarkStart w:id="8583" w:name="_Toc21940302"/>
            <w:bookmarkStart w:id="8584" w:name="_Toc23589293"/>
            <w:bookmarkStart w:id="8585" w:name="_Toc23777975"/>
            <w:r w:rsidRPr="00B9609C">
              <w:rPr>
                <w:rFonts w:ascii="Times New Roman" w:hAnsi="Times New Roman" w:hint="eastAsia"/>
                <w:bCs w:val="0"/>
                <w:color w:val="000000" w:themeColor="text1"/>
                <w:kern w:val="0"/>
                <w:sz w:val="24"/>
                <w:szCs w:val="24"/>
              </w:rPr>
              <w:t>0</w:t>
            </w:r>
            <w:bookmarkEnd w:id="8579"/>
            <w:bookmarkEnd w:id="8580"/>
            <w:bookmarkEnd w:id="8581"/>
            <w:bookmarkEnd w:id="8582"/>
            <w:bookmarkEnd w:id="8583"/>
            <w:bookmarkEnd w:id="8584"/>
            <w:bookmarkEnd w:id="8585"/>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586" w:name="_Toc16072666"/>
            <w:bookmarkStart w:id="8587" w:name="_Toc18857665"/>
            <w:bookmarkStart w:id="8588" w:name="_Toc18944457"/>
            <w:bookmarkStart w:id="8589" w:name="_Toc20992746"/>
            <w:bookmarkStart w:id="8590" w:name="_Toc21940303"/>
            <w:bookmarkStart w:id="8591" w:name="_Toc23589294"/>
            <w:bookmarkStart w:id="8592" w:name="_Toc23777976"/>
            <w:r w:rsidRPr="00B9609C">
              <w:rPr>
                <w:rFonts w:ascii="Times New Roman" w:hAnsi="Times New Roman" w:hint="eastAsia"/>
                <w:bCs w:val="0"/>
                <w:color w:val="000000" w:themeColor="text1"/>
                <w:kern w:val="0"/>
                <w:sz w:val="24"/>
                <w:szCs w:val="24"/>
              </w:rPr>
              <w:t>0</w:t>
            </w:r>
            <w:bookmarkEnd w:id="8586"/>
            <w:bookmarkEnd w:id="8587"/>
            <w:bookmarkEnd w:id="8588"/>
            <w:bookmarkEnd w:id="8589"/>
            <w:bookmarkEnd w:id="8590"/>
            <w:bookmarkEnd w:id="8591"/>
            <w:bookmarkEnd w:id="8592"/>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593" w:name="_Toc16072667"/>
            <w:bookmarkStart w:id="8594" w:name="_Toc18857666"/>
            <w:bookmarkStart w:id="8595" w:name="_Toc18944458"/>
            <w:bookmarkStart w:id="8596" w:name="_Toc20992747"/>
            <w:bookmarkStart w:id="8597" w:name="_Toc21940304"/>
            <w:bookmarkStart w:id="8598" w:name="_Toc23589295"/>
            <w:bookmarkStart w:id="8599" w:name="_Toc23777977"/>
            <w:r w:rsidRPr="00B9609C">
              <w:rPr>
                <w:rFonts w:ascii="Times New Roman" w:hAnsi="Times New Roman" w:hint="eastAsia"/>
                <w:bCs w:val="0"/>
                <w:color w:val="000000" w:themeColor="text1"/>
                <w:kern w:val="0"/>
                <w:sz w:val="24"/>
                <w:szCs w:val="24"/>
              </w:rPr>
              <w:t>0</w:t>
            </w:r>
            <w:bookmarkEnd w:id="8593"/>
            <w:bookmarkEnd w:id="8594"/>
            <w:bookmarkEnd w:id="8595"/>
            <w:bookmarkEnd w:id="8596"/>
            <w:bookmarkEnd w:id="8597"/>
            <w:bookmarkEnd w:id="8598"/>
            <w:bookmarkEnd w:id="8599"/>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600" w:name="_Toc16072668"/>
            <w:bookmarkStart w:id="8601" w:name="_Toc18857667"/>
            <w:bookmarkStart w:id="8602" w:name="_Toc18944459"/>
            <w:bookmarkStart w:id="8603" w:name="_Toc20992748"/>
            <w:bookmarkStart w:id="8604" w:name="_Toc21940305"/>
            <w:bookmarkStart w:id="8605" w:name="_Toc23589296"/>
            <w:bookmarkStart w:id="8606" w:name="_Toc23777978"/>
            <w:r w:rsidRPr="00B9609C">
              <w:rPr>
                <w:rFonts w:ascii="Times New Roman" w:hAnsi="Times New Roman" w:hint="eastAsia"/>
                <w:bCs w:val="0"/>
                <w:color w:val="000000" w:themeColor="text1"/>
                <w:kern w:val="0"/>
                <w:sz w:val="24"/>
                <w:szCs w:val="24"/>
              </w:rPr>
              <w:t>0</w:t>
            </w:r>
            <w:bookmarkEnd w:id="8600"/>
            <w:bookmarkEnd w:id="8601"/>
            <w:bookmarkEnd w:id="8602"/>
            <w:bookmarkEnd w:id="8603"/>
            <w:bookmarkEnd w:id="8604"/>
            <w:bookmarkEnd w:id="8605"/>
            <w:bookmarkEnd w:id="8606"/>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607" w:name="_Toc16072669"/>
            <w:bookmarkStart w:id="8608" w:name="_Toc18857668"/>
            <w:bookmarkStart w:id="8609" w:name="_Toc18944460"/>
            <w:bookmarkStart w:id="8610" w:name="_Toc20992749"/>
            <w:bookmarkStart w:id="8611" w:name="_Toc21940306"/>
            <w:bookmarkStart w:id="8612" w:name="_Toc23589297"/>
            <w:bookmarkStart w:id="8613" w:name="_Toc23777979"/>
            <w:r w:rsidRPr="00B9609C">
              <w:rPr>
                <w:rFonts w:ascii="Times New Roman" w:hAnsi="Times New Roman" w:hint="eastAsia"/>
                <w:bCs w:val="0"/>
                <w:color w:val="000000" w:themeColor="text1"/>
                <w:kern w:val="0"/>
                <w:sz w:val="24"/>
                <w:szCs w:val="24"/>
              </w:rPr>
              <w:t>0</w:t>
            </w:r>
            <w:bookmarkEnd w:id="8607"/>
            <w:bookmarkEnd w:id="8608"/>
            <w:bookmarkEnd w:id="8609"/>
            <w:bookmarkEnd w:id="8610"/>
            <w:bookmarkEnd w:id="8611"/>
            <w:bookmarkEnd w:id="8612"/>
            <w:bookmarkEnd w:id="8613"/>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23</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614" w:name="_Toc16072670"/>
            <w:bookmarkStart w:id="8615" w:name="_Toc18857669"/>
            <w:bookmarkStart w:id="8616" w:name="_Toc18944461"/>
            <w:bookmarkStart w:id="8617" w:name="_Toc20992750"/>
            <w:bookmarkStart w:id="8618" w:name="_Toc21940307"/>
            <w:bookmarkStart w:id="8619" w:name="_Toc23589298"/>
            <w:bookmarkStart w:id="8620" w:name="_Toc23777980"/>
            <w:r w:rsidRPr="00B9609C">
              <w:rPr>
                <w:rFonts w:ascii="Times New Roman" w:hAnsi="Times New Roman"/>
                <w:color w:val="000000" w:themeColor="text1"/>
                <w:kern w:val="0"/>
                <w:sz w:val="24"/>
                <w:szCs w:val="24"/>
              </w:rPr>
              <w:t>金門監獄</w:t>
            </w:r>
            <w:bookmarkEnd w:id="8614"/>
            <w:bookmarkEnd w:id="8615"/>
            <w:bookmarkEnd w:id="8616"/>
            <w:bookmarkEnd w:id="8617"/>
            <w:bookmarkEnd w:id="8618"/>
            <w:bookmarkEnd w:id="8619"/>
            <w:bookmarkEnd w:id="8620"/>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621" w:name="_Toc16072671"/>
            <w:bookmarkStart w:id="8622" w:name="_Toc18857670"/>
            <w:bookmarkStart w:id="8623" w:name="_Toc18944462"/>
            <w:bookmarkStart w:id="8624" w:name="_Toc20992751"/>
            <w:bookmarkStart w:id="8625" w:name="_Toc21940308"/>
            <w:bookmarkStart w:id="8626" w:name="_Toc23589299"/>
            <w:bookmarkStart w:id="8627" w:name="_Toc23777981"/>
            <w:r w:rsidRPr="00B9609C">
              <w:rPr>
                <w:rFonts w:ascii="Times New Roman" w:hAnsi="Times New Roman" w:hint="eastAsia"/>
                <w:bCs w:val="0"/>
                <w:color w:val="000000" w:themeColor="text1"/>
                <w:kern w:val="0"/>
                <w:sz w:val="24"/>
                <w:szCs w:val="24"/>
              </w:rPr>
              <w:t>1</w:t>
            </w:r>
            <w:bookmarkEnd w:id="8621"/>
            <w:bookmarkEnd w:id="8622"/>
            <w:bookmarkEnd w:id="8623"/>
            <w:bookmarkEnd w:id="8624"/>
            <w:bookmarkEnd w:id="8625"/>
            <w:bookmarkEnd w:id="8626"/>
            <w:bookmarkEnd w:id="8627"/>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628" w:name="_Toc16072672"/>
            <w:bookmarkStart w:id="8629" w:name="_Toc18857671"/>
            <w:bookmarkStart w:id="8630" w:name="_Toc18944463"/>
            <w:bookmarkStart w:id="8631" w:name="_Toc20992752"/>
            <w:bookmarkStart w:id="8632" w:name="_Toc21940309"/>
            <w:bookmarkStart w:id="8633" w:name="_Toc23589300"/>
            <w:bookmarkStart w:id="8634" w:name="_Toc23777982"/>
            <w:r w:rsidRPr="00B9609C">
              <w:rPr>
                <w:rFonts w:ascii="Times New Roman" w:hAnsi="Times New Roman" w:hint="eastAsia"/>
                <w:bCs w:val="0"/>
                <w:color w:val="000000" w:themeColor="text1"/>
                <w:kern w:val="0"/>
                <w:sz w:val="24"/>
                <w:szCs w:val="24"/>
              </w:rPr>
              <w:t>1</w:t>
            </w:r>
            <w:bookmarkEnd w:id="8628"/>
            <w:bookmarkEnd w:id="8629"/>
            <w:bookmarkEnd w:id="8630"/>
            <w:bookmarkEnd w:id="8631"/>
            <w:bookmarkEnd w:id="8632"/>
            <w:bookmarkEnd w:id="8633"/>
            <w:bookmarkEnd w:id="8634"/>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635" w:name="_Toc16072673"/>
            <w:bookmarkStart w:id="8636" w:name="_Toc18857672"/>
            <w:bookmarkStart w:id="8637" w:name="_Toc18944464"/>
            <w:bookmarkStart w:id="8638" w:name="_Toc20992753"/>
            <w:bookmarkStart w:id="8639" w:name="_Toc21940310"/>
            <w:bookmarkStart w:id="8640" w:name="_Toc23589301"/>
            <w:bookmarkStart w:id="8641" w:name="_Toc23777983"/>
            <w:r w:rsidRPr="00B9609C">
              <w:rPr>
                <w:rFonts w:ascii="Times New Roman" w:hAnsi="Times New Roman" w:hint="eastAsia"/>
                <w:bCs w:val="0"/>
                <w:color w:val="000000" w:themeColor="text1"/>
                <w:kern w:val="0"/>
                <w:sz w:val="24"/>
                <w:szCs w:val="24"/>
              </w:rPr>
              <w:t>0</w:t>
            </w:r>
            <w:bookmarkEnd w:id="8635"/>
            <w:bookmarkEnd w:id="8636"/>
            <w:bookmarkEnd w:id="8637"/>
            <w:bookmarkEnd w:id="8638"/>
            <w:bookmarkEnd w:id="8639"/>
            <w:bookmarkEnd w:id="8640"/>
            <w:bookmarkEnd w:id="8641"/>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642" w:name="_Toc16072674"/>
            <w:bookmarkStart w:id="8643" w:name="_Toc18857673"/>
            <w:bookmarkStart w:id="8644" w:name="_Toc18944465"/>
            <w:bookmarkStart w:id="8645" w:name="_Toc20992754"/>
            <w:bookmarkStart w:id="8646" w:name="_Toc21940311"/>
            <w:bookmarkStart w:id="8647" w:name="_Toc23589302"/>
            <w:bookmarkStart w:id="8648" w:name="_Toc23777984"/>
            <w:r w:rsidRPr="00B9609C">
              <w:rPr>
                <w:rFonts w:ascii="Times New Roman" w:hAnsi="Times New Roman" w:hint="eastAsia"/>
                <w:bCs w:val="0"/>
                <w:color w:val="000000" w:themeColor="text1"/>
                <w:kern w:val="0"/>
                <w:sz w:val="24"/>
                <w:szCs w:val="24"/>
              </w:rPr>
              <w:t>0</w:t>
            </w:r>
            <w:bookmarkEnd w:id="8642"/>
            <w:bookmarkEnd w:id="8643"/>
            <w:bookmarkEnd w:id="8644"/>
            <w:bookmarkEnd w:id="8645"/>
            <w:bookmarkEnd w:id="8646"/>
            <w:bookmarkEnd w:id="8647"/>
            <w:bookmarkEnd w:id="8648"/>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649" w:name="_Toc16072675"/>
            <w:bookmarkStart w:id="8650" w:name="_Toc18857674"/>
            <w:bookmarkStart w:id="8651" w:name="_Toc18944466"/>
            <w:bookmarkStart w:id="8652" w:name="_Toc20992755"/>
            <w:bookmarkStart w:id="8653" w:name="_Toc21940312"/>
            <w:bookmarkStart w:id="8654" w:name="_Toc23589303"/>
            <w:bookmarkStart w:id="8655" w:name="_Toc23777985"/>
            <w:r w:rsidRPr="00B9609C">
              <w:rPr>
                <w:rFonts w:ascii="Times New Roman" w:hAnsi="Times New Roman" w:hint="eastAsia"/>
                <w:bCs w:val="0"/>
                <w:color w:val="000000" w:themeColor="text1"/>
                <w:kern w:val="0"/>
                <w:sz w:val="24"/>
                <w:szCs w:val="24"/>
              </w:rPr>
              <w:t>0</w:t>
            </w:r>
            <w:bookmarkEnd w:id="8649"/>
            <w:bookmarkEnd w:id="8650"/>
            <w:bookmarkEnd w:id="8651"/>
            <w:bookmarkEnd w:id="8652"/>
            <w:bookmarkEnd w:id="8653"/>
            <w:bookmarkEnd w:id="8654"/>
            <w:bookmarkEnd w:id="8655"/>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24</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656" w:name="_Toc16072676"/>
            <w:bookmarkStart w:id="8657" w:name="_Toc18857675"/>
            <w:bookmarkStart w:id="8658" w:name="_Toc18944467"/>
            <w:bookmarkStart w:id="8659" w:name="_Toc20992756"/>
            <w:bookmarkStart w:id="8660" w:name="_Toc21940313"/>
            <w:bookmarkStart w:id="8661" w:name="_Toc23589304"/>
            <w:bookmarkStart w:id="8662" w:name="_Toc23777986"/>
            <w:r w:rsidRPr="00B9609C">
              <w:rPr>
                <w:rFonts w:ascii="Times New Roman" w:hAnsi="Times New Roman"/>
                <w:color w:val="000000" w:themeColor="text1"/>
                <w:kern w:val="0"/>
                <w:sz w:val="24"/>
                <w:szCs w:val="24"/>
              </w:rPr>
              <w:t>八德外役監獄</w:t>
            </w:r>
            <w:bookmarkEnd w:id="8656"/>
            <w:bookmarkEnd w:id="8657"/>
            <w:bookmarkEnd w:id="8658"/>
            <w:bookmarkEnd w:id="8659"/>
            <w:bookmarkEnd w:id="8660"/>
            <w:bookmarkEnd w:id="8661"/>
            <w:bookmarkEnd w:id="8662"/>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663" w:name="_Toc16072677"/>
            <w:bookmarkStart w:id="8664" w:name="_Toc18857676"/>
            <w:bookmarkStart w:id="8665" w:name="_Toc18944468"/>
            <w:bookmarkStart w:id="8666" w:name="_Toc20992757"/>
            <w:bookmarkStart w:id="8667" w:name="_Toc21940314"/>
            <w:bookmarkStart w:id="8668" w:name="_Toc23589305"/>
            <w:bookmarkStart w:id="8669" w:name="_Toc23777987"/>
            <w:r w:rsidRPr="00B9609C">
              <w:rPr>
                <w:rFonts w:ascii="Times New Roman" w:hAnsi="Times New Roman" w:hint="eastAsia"/>
                <w:bCs w:val="0"/>
                <w:color w:val="000000" w:themeColor="text1"/>
                <w:kern w:val="0"/>
                <w:sz w:val="24"/>
                <w:szCs w:val="24"/>
              </w:rPr>
              <w:t>0</w:t>
            </w:r>
            <w:bookmarkEnd w:id="8663"/>
            <w:bookmarkEnd w:id="8664"/>
            <w:bookmarkEnd w:id="8665"/>
            <w:bookmarkEnd w:id="8666"/>
            <w:bookmarkEnd w:id="8667"/>
            <w:bookmarkEnd w:id="8668"/>
            <w:bookmarkEnd w:id="8669"/>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670" w:name="_Toc16072678"/>
            <w:bookmarkStart w:id="8671" w:name="_Toc18857677"/>
            <w:bookmarkStart w:id="8672" w:name="_Toc18944469"/>
            <w:bookmarkStart w:id="8673" w:name="_Toc20992758"/>
            <w:bookmarkStart w:id="8674" w:name="_Toc21940315"/>
            <w:bookmarkStart w:id="8675" w:name="_Toc23589306"/>
            <w:bookmarkStart w:id="8676" w:name="_Toc23777988"/>
            <w:r w:rsidRPr="00B9609C">
              <w:rPr>
                <w:rFonts w:ascii="Times New Roman" w:hAnsi="Times New Roman" w:hint="eastAsia"/>
                <w:bCs w:val="0"/>
                <w:color w:val="000000" w:themeColor="text1"/>
                <w:kern w:val="0"/>
                <w:sz w:val="24"/>
                <w:szCs w:val="24"/>
              </w:rPr>
              <w:t>0</w:t>
            </w:r>
            <w:bookmarkEnd w:id="8670"/>
            <w:bookmarkEnd w:id="8671"/>
            <w:bookmarkEnd w:id="8672"/>
            <w:bookmarkEnd w:id="8673"/>
            <w:bookmarkEnd w:id="8674"/>
            <w:bookmarkEnd w:id="8675"/>
            <w:bookmarkEnd w:id="8676"/>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677" w:name="_Toc16072679"/>
            <w:bookmarkStart w:id="8678" w:name="_Toc18857678"/>
            <w:bookmarkStart w:id="8679" w:name="_Toc18944470"/>
            <w:bookmarkStart w:id="8680" w:name="_Toc20992759"/>
            <w:bookmarkStart w:id="8681" w:name="_Toc21940316"/>
            <w:bookmarkStart w:id="8682" w:name="_Toc23589307"/>
            <w:bookmarkStart w:id="8683" w:name="_Toc23777989"/>
            <w:r w:rsidRPr="00B9609C">
              <w:rPr>
                <w:rFonts w:ascii="Times New Roman" w:hAnsi="Times New Roman" w:hint="eastAsia"/>
                <w:bCs w:val="0"/>
                <w:color w:val="000000" w:themeColor="text1"/>
                <w:kern w:val="0"/>
                <w:sz w:val="24"/>
                <w:szCs w:val="24"/>
              </w:rPr>
              <w:t>0</w:t>
            </w:r>
            <w:bookmarkEnd w:id="8677"/>
            <w:bookmarkEnd w:id="8678"/>
            <w:bookmarkEnd w:id="8679"/>
            <w:bookmarkEnd w:id="8680"/>
            <w:bookmarkEnd w:id="8681"/>
            <w:bookmarkEnd w:id="8682"/>
            <w:bookmarkEnd w:id="8683"/>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684" w:name="_Toc16072680"/>
            <w:bookmarkStart w:id="8685" w:name="_Toc18857679"/>
            <w:bookmarkStart w:id="8686" w:name="_Toc18944471"/>
            <w:bookmarkStart w:id="8687" w:name="_Toc20992760"/>
            <w:bookmarkStart w:id="8688" w:name="_Toc21940317"/>
            <w:bookmarkStart w:id="8689" w:name="_Toc23589308"/>
            <w:bookmarkStart w:id="8690" w:name="_Toc23777990"/>
            <w:r w:rsidRPr="00B9609C">
              <w:rPr>
                <w:rFonts w:ascii="Times New Roman" w:hAnsi="Times New Roman" w:hint="eastAsia"/>
                <w:bCs w:val="0"/>
                <w:color w:val="000000" w:themeColor="text1"/>
                <w:kern w:val="0"/>
                <w:sz w:val="24"/>
                <w:szCs w:val="24"/>
              </w:rPr>
              <w:t>0</w:t>
            </w:r>
            <w:bookmarkEnd w:id="8684"/>
            <w:bookmarkEnd w:id="8685"/>
            <w:bookmarkEnd w:id="8686"/>
            <w:bookmarkEnd w:id="8687"/>
            <w:bookmarkEnd w:id="8688"/>
            <w:bookmarkEnd w:id="8689"/>
            <w:bookmarkEnd w:id="8690"/>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691" w:name="_Toc16072681"/>
            <w:bookmarkStart w:id="8692" w:name="_Toc18857680"/>
            <w:bookmarkStart w:id="8693" w:name="_Toc18944472"/>
            <w:bookmarkStart w:id="8694" w:name="_Toc20992761"/>
            <w:bookmarkStart w:id="8695" w:name="_Toc21940318"/>
            <w:bookmarkStart w:id="8696" w:name="_Toc23589309"/>
            <w:bookmarkStart w:id="8697" w:name="_Toc23777991"/>
            <w:r w:rsidRPr="00B9609C">
              <w:rPr>
                <w:rFonts w:ascii="Times New Roman" w:hAnsi="Times New Roman" w:hint="eastAsia"/>
                <w:bCs w:val="0"/>
                <w:color w:val="000000" w:themeColor="text1"/>
                <w:kern w:val="0"/>
                <w:sz w:val="24"/>
                <w:szCs w:val="24"/>
              </w:rPr>
              <w:t>0</w:t>
            </w:r>
            <w:bookmarkEnd w:id="8691"/>
            <w:bookmarkEnd w:id="8692"/>
            <w:bookmarkEnd w:id="8693"/>
            <w:bookmarkEnd w:id="8694"/>
            <w:bookmarkEnd w:id="8695"/>
            <w:bookmarkEnd w:id="8696"/>
            <w:bookmarkEnd w:id="8697"/>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25</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698" w:name="_Toc16072682"/>
            <w:bookmarkStart w:id="8699" w:name="_Toc18857681"/>
            <w:bookmarkStart w:id="8700" w:name="_Toc18944473"/>
            <w:bookmarkStart w:id="8701" w:name="_Toc20992762"/>
            <w:bookmarkStart w:id="8702" w:name="_Toc21940319"/>
            <w:bookmarkStart w:id="8703" w:name="_Toc23589310"/>
            <w:bookmarkStart w:id="8704" w:name="_Toc23777992"/>
            <w:r w:rsidRPr="00B9609C">
              <w:rPr>
                <w:rFonts w:ascii="Times New Roman" w:hAnsi="Times New Roman"/>
                <w:color w:val="000000" w:themeColor="text1"/>
                <w:kern w:val="0"/>
                <w:sz w:val="24"/>
                <w:szCs w:val="24"/>
              </w:rPr>
              <w:t>明德外役監獄</w:t>
            </w:r>
            <w:bookmarkEnd w:id="8698"/>
            <w:bookmarkEnd w:id="8699"/>
            <w:bookmarkEnd w:id="8700"/>
            <w:bookmarkEnd w:id="8701"/>
            <w:bookmarkEnd w:id="8702"/>
            <w:bookmarkEnd w:id="8703"/>
            <w:bookmarkEnd w:id="8704"/>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705" w:name="_Toc16072683"/>
            <w:bookmarkStart w:id="8706" w:name="_Toc18857682"/>
            <w:bookmarkStart w:id="8707" w:name="_Toc18944474"/>
            <w:bookmarkStart w:id="8708" w:name="_Toc20992763"/>
            <w:bookmarkStart w:id="8709" w:name="_Toc21940320"/>
            <w:bookmarkStart w:id="8710" w:name="_Toc23589311"/>
            <w:bookmarkStart w:id="8711" w:name="_Toc23777993"/>
            <w:r w:rsidRPr="00B9609C">
              <w:rPr>
                <w:rFonts w:ascii="Times New Roman" w:hAnsi="Times New Roman" w:hint="eastAsia"/>
                <w:bCs w:val="0"/>
                <w:color w:val="000000" w:themeColor="text1"/>
                <w:kern w:val="0"/>
                <w:sz w:val="24"/>
                <w:szCs w:val="24"/>
              </w:rPr>
              <w:t>0</w:t>
            </w:r>
            <w:bookmarkEnd w:id="8705"/>
            <w:bookmarkEnd w:id="8706"/>
            <w:bookmarkEnd w:id="8707"/>
            <w:bookmarkEnd w:id="8708"/>
            <w:bookmarkEnd w:id="8709"/>
            <w:bookmarkEnd w:id="8710"/>
            <w:bookmarkEnd w:id="8711"/>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712" w:name="_Toc16072684"/>
            <w:bookmarkStart w:id="8713" w:name="_Toc18857683"/>
            <w:bookmarkStart w:id="8714" w:name="_Toc18944475"/>
            <w:bookmarkStart w:id="8715" w:name="_Toc20992764"/>
            <w:bookmarkStart w:id="8716" w:name="_Toc21940321"/>
            <w:bookmarkStart w:id="8717" w:name="_Toc23589312"/>
            <w:bookmarkStart w:id="8718" w:name="_Toc23777994"/>
            <w:r w:rsidRPr="00B9609C">
              <w:rPr>
                <w:rFonts w:ascii="Times New Roman" w:hAnsi="Times New Roman" w:hint="eastAsia"/>
                <w:bCs w:val="0"/>
                <w:color w:val="000000" w:themeColor="text1"/>
                <w:kern w:val="0"/>
                <w:sz w:val="24"/>
                <w:szCs w:val="24"/>
              </w:rPr>
              <w:t>0</w:t>
            </w:r>
            <w:bookmarkEnd w:id="8712"/>
            <w:bookmarkEnd w:id="8713"/>
            <w:bookmarkEnd w:id="8714"/>
            <w:bookmarkEnd w:id="8715"/>
            <w:bookmarkEnd w:id="8716"/>
            <w:bookmarkEnd w:id="8717"/>
            <w:bookmarkEnd w:id="8718"/>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719" w:name="_Toc16072685"/>
            <w:bookmarkStart w:id="8720" w:name="_Toc18857684"/>
            <w:bookmarkStart w:id="8721" w:name="_Toc18944476"/>
            <w:bookmarkStart w:id="8722" w:name="_Toc20992765"/>
            <w:bookmarkStart w:id="8723" w:name="_Toc21940322"/>
            <w:bookmarkStart w:id="8724" w:name="_Toc23589313"/>
            <w:bookmarkStart w:id="8725" w:name="_Toc23777995"/>
            <w:r w:rsidRPr="00B9609C">
              <w:rPr>
                <w:rFonts w:ascii="Times New Roman" w:hAnsi="Times New Roman" w:hint="eastAsia"/>
                <w:bCs w:val="0"/>
                <w:color w:val="000000" w:themeColor="text1"/>
                <w:kern w:val="0"/>
                <w:sz w:val="24"/>
                <w:szCs w:val="24"/>
              </w:rPr>
              <w:t>0</w:t>
            </w:r>
            <w:bookmarkEnd w:id="8719"/>
            <w:bookmarkEnd w:id="8720"/>
            <w:bookmarkEnd w:id="8721"/>
            <w:bookmarkEnd w:id="8722"/>
            <w:bookmarkEnd w:id="8723"/>
            <w:bookmarkEnd w:id="8724"/>
            <w:bookmarkEnd w:id="8725"/>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726" w:name="_Toc16072686"/>
            <w:bookmarkStart w:id="8727" w:name="_Toc18857685"/>
            <w:bookmarkStart w:id="8728" w:name="_Toc18944477"/>
            <w:bookmarkStart w:id="8729" w:name="_Toc20992766"/>
            <w:bookmarkStart w:id="8730" w:name="_Toc21940323"/>
            <w:bookmarkStart w:id="8731" w:name="_Toc23589314"/>
            <w:bookmarkStart w:id="8732" w:name="_Toc23777996"/>
            <w:r w:rsidRPr="00B9609C">
              <w:rPr>
                <w:rFonts w:ascii="Times New Roman" w:hAnsi="Times New Roman" w:hint="eastAsia"/>
                <w:bCs w:val="0"/>
                <w:color w:val="000000" w:themeColor="text1"/>
                <w:kern w:val="0"/>
                <w:sz w:val="24"/>
                <w:szCs w:val="24"/>
              </w:rPr>
              <w:t>0</w:t>
            </w:r>
            <w:bookmarkEnd w:id="8726"/>
            <w:bookmarkEnd w:id="8727"/>
            <w:bookmarkEnd w:id="8728"/>
            <w:bookmarkEnd w:id="8729"/>
            <w:bookmarkEnd w:id="8730"/>
            <w:bookmarkEnd w:id="8731"/>
            <w:bookmarkEnd w:id="8732"/>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733" w:name="_Toc16072687"/>
            <w:bookmarkStart w:id="8734" w:name="_Toc18857686"/>
            <w:bookmarkStart w:id="8735" w:name="_Toc18944478"/>
            <w:bookmarkStart w:id="8736" w:name="_Toc20992767"/>
            <w:bookmarkStart w:id="8737" w:name="_Toc21940324"/>
            <w:bookmarkStart w:id="8738" w:name="_Toc23589315"/>
            <w:bookmarkStart w:id="8739" w:name="_Toc23777997"/>
            <w:r w:rsidRPr="00B9609C">
              <w:rPr>
                <w:rFonts w:ascii="Times New Roman" w:hAnsi="Times New Roman" w:hint="eastAsia"/>
                <w:bCs w:val="0"/>
                <w:color w:val="000000" w:themeColor="text1"/>
                <w:kern w:val="0"/>
                <w:sz w:val="24"/>
                <w:szCs w:val="24"/>
              </w:rPr>
              <w:t>0</w:t>
            </w:r>
            <w:bookmarkEnd w:id="8733"/>
            <w:bookmarkEnd w:id="8734"/>
            <w:bookmarkEnd w:id="8735"/>
            <w:bookmarkEnd w:id="8736"/>
            <w:bookmarkEnd w:id="8737"/>
            <w:bookmarkEnd w:id="8738"/>
            <w:bookmarkEnd w:id="8739"/>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26</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740" w:name="_Toc16072688"/>
            <w:bookmarkStart w:id="8741" w:name="_Toc18857687"/>
            <w:bookmarkStart w:id="8742" w:name="_Toc18944479"/>
            <w:bookmarkStart w:id="8743" w:name="_Toc20992768"/>
            <w:bookmarkStart w:id="8744" w:name="_Toc21940325"/>
            <w:bookmarkStart w:id="8745" w:name="_Toc23589316"/>
            <w:bookmarkStart w:id="8746" w:name="_Toc23777998"/>
            <w:r w:rsidRPr="00B9609C">
              <w:rPr>
                <w:rFonts w:ascii="Times New Roman" w:hAnsi="Times New Roman"/>
                <w:color w:val="000000" w:themeColor="text1"/>
                <w:kern w:val="0"/>
                <w:sz w:val="24"/>
                <w:szCs w:val="24"/>
              </w:rPr>
              <w:t>自強外役監獄</w:t>
            </w:r>
            <w:bookmarkEnd w:id="8740"/>
            <w:bookmarkEnd w:id="8741"/>
            <w:bookmarkEnd w:id="8742"/>
            <w:bookmarkEnd w:id="8743"/>
            <w:bookmarkEnd w:id="8744"/>
            <w:bookmarkEnd w:id="8745"/>
            <w:bookmarkEnd w:id="8746"/>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747" w:name="_Toc16072689"/>
            <w:bookmarkStart w:id="8748" w:name="_Toc18857688"/>
            <w:bookmarkStart w:id="8749" w:name="_Toc18944480"/>
            <w:bookmarkStart w:id="8750" w:name="_Toc20992769"/>
            <w:bookmarkStart w:id="8751" w:name="_Toc21940326"/>
            <w:bookmarkStart w:id="8752" w:name="_Toc23589317"/>
            <w:bookmarkStart w:id="8753" w:name="_Toc23777999"/>
            <w:r w:rsidRPr="00B9609C">
              <w:rPr>
                <w:rFonts w:ascii="Times New Roman" w:hAnsi="Times New Roman" w:hint="eastAsia"/>
                <w:bCs w:val="0"/>
                <w:color w:val="000000" w:themeColor="text1"/>
                <w:kern w:val="0"/>
                <w:sz w:val="24"/>
                <w:szCs w:val="24"/>
              </w:rPr>
              <w:t>2</w:t>
            </w:r>
            <w:bookmarkEnd w:id="8747"/>
            <w:bookmarkEnd w:id="8748"/>
            <w:bookmarkEnd w:id="8749"/>
            <w:bookmarkEnd w:id="8750"/>
            <w:bookmarkEnd w:id="8751"/>
            <w:bookmarkEnd w:id="8752"/>
            <w:bookmarkEnd w:id="8753"/>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754" w:name="_Toc16072690"/>
            <w:bookmarkStart w:id="8755" w:name="_Toc18857689"/>
            <w:bookmarkStart w:id="8756" w:name="_Toc18944481"/>
            <w:bookmarkStart w:id="8757" w:name="_Toc20992770"/>
            <w:bookmarkStart w:id="8758" w:name="_Toc21940327"/>
            <w:bookmarkStart w:id="8759" w:name="_Toc23589318"/>
            <w:bookmarkStart w:id="8760" w:name="_Toc23778000"/>
            <w:r w:rsidRPr="00B9609C">
              <w:rPr>
                <w:rFonts w:ascii="Times New Roman" w:hAnsi="Times New Roman" w:hint="eastAsia"/>
                <w:bCs w:val="0"/>
                <w:color w:val="000000" w:themeColor="text1"/>
                <w:kern w:val="0"/>
                <w:sz w:val="24"/>
                <w:szCs w:val="24"/>
              </w:rPr>
              <w:t>2</w:t>
            </w:r>
            <w:bookmarkEnd w:id="8754"/>
            <w:bookmarkEnd w:id="8755"/>
            <w:bookmarkEnd w:id="8756"/>
            <w:bookmarkEnd w:id="8757"/>
            <w:bookmarkEnd w:id="8758"/>
            <w:bookmarkEnd w:id="8759"/>
            <w:bookmarkEnd w:id="8760"/>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761" w:name="_Toc16072691"/>
            <w:bookmarkStart w:id="8762" w:name="_Toc18857690"/>
            <w:bookmarkStart w:id="8763" w:name="_Toc18944482"/>
            <w:bookmarkStart w:id="8764" w:name="_Toc20992771"/>
            <w:bookmarkStart w:id="8765" w:name="_Toc21940328"/>
            <w:bookmarkStart w:id="8766" w:name="_Toc23589319"/>
            <w:bookmarkStart w:id="8767" w:name="_Toc23778001"/>
            <w:r w:rsidRPr="00B9609C">
              <w:rPr>
                <w:rFonts w:ascii="Times New Roman" w:hAnsi="Times New Roman" w:hint="eastAsia"/>
                <w:bCs w:val="0"/>
                <w:color w:val="000000" w:themeColor="text1"/>
                <w:kern w:val="0"/>
                <w:sz w:val="24"/>
                <w:szCs w:val="24"/>
              </w:rPr>
              <w:t>0</w:t>
            </w:r>
            <w:bookmarkEnd w:id="8761"/>
            <w:bookmarkEnd w:id="8762"/>
            <w:bookmarkEnd w:id="8763"/>
            <w:bookmarkEnd w:id="8764"/>
            <w:bookmarkEnd w:id="8765"/>
            <w:bookmarkEnd w:id="8766"/>
            <w:bookmarkEnd w:id="8767"/>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768" w:name="_Toc16072692"/>
            <w:bookmarkStart w:id="8769" w:name="_Toc18857691"/>
            <w:bookmarkStart w:id="8770" w:name="_Toc18944483"/>
            <w:bookmarkStart w:id="8771" w:name="_Toc20992772"/>
            <w:bookmarkStart w:id="8772" w:name="_Toc21940329"/>
            <w:bookmarkStart w:id="8773" w:name="_Toc23589320"/>
            <w:bookmarkStart w:id="8774" w:name="_Toc23778002"/>
            <w:r w:rsidRPr="00B9609C">
              <w:rPr>
                <w:rFonts w:ascii="Times New Roman" w:hAnsi="Times New Roman" w:hint="eastAsia"/>
                <w:bCs w:val="0"/>
                <w:color w:val="000000" w:themeColor="text1"/>
                <w:kern w:val="0"/>
                <w:sz w:val="24"/>
                <w:szCs w:val="24"/>
              </w:rPr>
              <w:t>0</w:t>
            </w:r>
            <w:bookmarkEnd w:id="8768"/>
            <w:bookmarkEnd w:id="8769"/>
            <w:bookmarkEnd w:id="8770"/>
            <w:bookmarkEnd w:id="8771"/>
            <w:bookmarkEnd w:id="8772"/>
            <w:bookmarkEnd w:id="8773"/>
            <w:bookmarkEnd w:id="8774"/>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775" w:name="_Toc16072693"/>
            <w:bookmarkStart w:id="8776" w:name="_Toc18857692"/>
            <w:bookmarkStart w:id="8777" w:name="_Toc18944484"/>
            <w:bookmarkStart w:id="8778" w:name="_Toc20992773"/>
            <w:bookmarkStart w:id="8779" w:name="_Toc21940330"/>
            <w:bookmarkStart w:id="8780" w:name="_Toc23589321"/>
            <w:bookmarkStart w:id="8781" w:name="_Toc23778003"/>
            <w:r w:rsidRPr="00B9609C">
              <w:rPr>
                <w:rFonts w:ascii="Times New Roman" w:hAnsi="Times New Roman" w:hint="eastAsia"/>
                <w:bCs w:val="0"/>
                <w:color w:val="000000" w:themeColor="text1"/>
                <w:kern w:val="0"/>
                <w:sz w:val="24"/>
                <w:szCs w:val="24"/>
              </w:rPr>
              <w:t>0</w:t>
            </w:r>
            <w:bookmarkEnd w:id="8775"/>
            <w:bookmarkEnd w:id="8776"/>
            <w:bookmarkEnd w:id="8777"/>
            <w:bookmarkEnd w:id="8778"/>
            <w:bookmarkEnd w:id="8779"/>
            <w:bookmarkEnd w:id="8780"/>
            <w:bookmarkEnd w:id="8781"/>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27</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782" w:name="_Toc16072694"/>
            <w:bookmarkStart w:id="8783" w:name="_Toc18857693"/>
            <w:bookmarkStart w:id="8784" w:name="_Toc18944485"/>
            <w:bookmarkStart w:id="8785" w:name="_Toc20992774"/>
            <w:bookmarkStart w:id="8786" w:name="_Toc21940331"/>
            <w:bookmarkStart w:id="8787" w:name="_Toc23589322"/>
            <w:bookmarkStart w:id="8788" w:name="_Toc23778004"/>
            <w:r w:rsidRPr="00B9609C">
              <w:rPr>
                <w:rFonts w:ascii="Times New Roman" w:hAnsi="Times New Roman"/>
                <w:color w:val="000000" w:themeColor="text1"/>
                <w:kern w:val="0"/>
                <w:sz w:val="24"/>
                <w:szCs w:val="24"/>
              </w:rPr>
              <w:t>臺北看守所</w:t>
            </w:r>
            <w:bookmarkEnd w:id="8782"/>
            <w:bookmarkEnd w:id="8783"/>
            <w:bookmarkEnd w:id="8784"/>
            <w:bookmarkEnd w:id="8785"/>
            <w:bookmarkEnd w:id="8786"/>
            <w:bookmarkEnd w:id="8787"/>
            <w:bookmarkEnd w:id="8788"/>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789" w:name="_Toc16072695"/>
            <w:bookmarkStart w:id="8790" w:name="_Toc18857694"/>
            <w:bookmarkStart w:id="8791" w:name="_Toc18944486"/>
            <w:bookmarkStart w:id="8792" w:name="_Toc20992775"/>
            <w:bookmarkStart w:id="8793" w:name="_Toc21940332"/>
            <w:bookmarkStart w:id="8794" w:name="_Toc23589323"/>
            <w:bookmarkStart w:id="8795" w:name="_Toc23778005"/>
            <w:r w:rsidRPr="00B9609C">
              <w:rPr>
                <w:rFonts w:ascii="Times New Roman" w:hAnsi="Times New Roman" w:hint="eastAsia"/>
                <w:bCs w:val="0"/>
                <w:color w:val="000000" w:themeColor="text1"/>
                <w:kern w:val="0"/>
                <w:sz w:val="24"/>
                <w:szCs w:val="24"/>
              </w:rPr>
              <w:t>27</w:t>
            </w:r>
            <w:bookmarkEnd w:id="8789"/>
            <w:bookmarkEnd w:id="8790"/>
            <w:bookmarkEnd w:id="8791"/>
            <w:bookmarkEnd w:id="8792"/>
            <w:bookmarkEnd w:id="8793"/>
            <w:bookmarkEnd w:id="8794"/>
            <w:bookmarkEnd w:id="8795"/>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796" w:name="_Toc16072696"/>
            <w:bookmarkStart w:id="8797" w:name="_Toc18857695"/>
            <w:bookmarkStart w:id="8798" w:name="_Toc18944487"/>
            <w:bookmarkStart w:id="8799" w:name="_Toc20992776"/>
            <w:bookmarkStart w:id="8800" w:name="_Toc21940333"/>
            <w:bookmarkStart w:id="8801" w:name="_Toc23589324"/>
            <w:bookmarkStart w:id="8802" w:name="_Toc23778006"/>
            <w:r w:rsidRPr="00B9609C">
              <w:rPr>
                <w:rFonts w:ascii="Times New Roman" w:hAnsi="Times New Roman" w:hint="eastAsia"/>
                <w:bCs w:val="0"/>
                <w:color w:val="000000" w:themeColor="text1"/>
                <w:kern w:val="0"/>
                <w:sz w:val="24"/>
                <w:szCs w:val="24"/>
              </w:rPr>
              <w:t>22</w:t>
            </w:r>
            <w:bookmarkEnd w:id="8796"/>
            <w:bookmarkEnd w:id="8797"/>
            <w:bookmarkEnd w:id="8798"/>
            <w:bookmarkEnd w:id="8799"/>
            <w:bookmarkEnd w:id="8800"/>
            <w:bookmarkEnd w:id="8801"/>
            <w:bookmarkEnd w:id="8802"/>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803" w:name="_Toc16072697"/>
            <w:bookmarkStart w:id="8804" w:name="_Toc18857696"/>
            <w:bookmarkStart w:id="8805" w:name="_Toc18944488"/>
            <w:bookmarkStart w:id="8806" w:name="_Toc20992777"/>
            <w:bookmarkStart w:id="8807" w:name="_Toc21940334"/>
            <w:bookmarkStart w:id="8808" w:name="_Toc23589325"/>
            <w:bookmarkStart w:id="8809" w:name="_Toc23778007"/>
            <w:r w:rsidRPr="00B9609C">
              <w:rPr>
                <w:rFonts w:ascii="Times New Roman" w:hAnsi="Times New Roman" w:hint="eastAsia"/>
                <w:bCs w:val="0"/>
                <w:color w:val="000000" w:themeColor="text1"/>
                <w:kern w:val="0"/>
                <w:sz w:val="24"/>
                <w:szCs w:val="24"/>
              </w:rPr>
              <w:t>0</w:t>
            </w:r>
            <w:bookmarkEnd w:id="8803"/>
            <w:bookmarkEnd w:id="8804"/>
            <w:bookmarkEnd w:id="8805"/>
            <w:bookmarkEnd w:id="8806"/>
            <w:bookmarkEnd w:id="8807"/>
            <w:bookmarkEnd w:id="8808"/>
            <w:bookmarkEnd w:id="8809"/>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810" w:name="_Toc16072698"/>
            <w:bookmarkStart w:id="8811" w:name="_Toc18857697"/>
            <w:bookmarkStart w:id="8812" w:name="_Toc18944489"/>
            <w:bookmarkStart w:id="8813" w:name="_Toc20992778"/>
            <w:bookmarkStart w:id="8814" w:name="_Toc21940335"/>
            <w:bookmarkStart w:id="8815" w:name="_Toc23589326"/>
            <w:bookmarkStart w:id="8816" w:name="_Toc23778008"/>
            <w:r w:rsidRPr="00B9609C">
              <w:rPr>
                <w:rFonts w:ascii="Times New Roman" w:hAnsi="Times New Roman" w:hint="eastAsia"/>
                <w:bCs w:val="0"/>
                <w:color w:val="000000" w:themeColor="text1"/>
                <w:kern w:val="0"/>
                <w:sz w:val="24"/>
                <w:szCs w:val="24"/>
              </w:rPr>
              <w:t>5</w:t>
            </w:r>
            <w:bookmarkEnd w:id="8810"/>
            <w:bookmarkEnd w:id="8811"/>
            <w:bookmarkEnd w:id="8812"/>
            <w:bookmarkEnd w:id="8813"/>
            <w:bookmarkEnd w:id="8814"/>
            <w:bookmarkEnd w:id="8815"/>
            <w:bookmarkEnd w:id="8816"/>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817" w:name="_Toc16072699"/>
            <w:bookmarkStart w:id="8818" w:name="_Toc18857698"/>
            <w:bookmarkStart w:id="8819" w:name="_Toc18944490"/>
            <w:bookmarkStart w:id="8820" w:name="_Toc20992779"/>
            <w:bookmarkStart w:id="8821" w:name="_Toc21940336"/>
            <w:bookmarkStart w:id="8822" w:name="_Toc23589327"/>
            <w:bookmarkStart w:id="8823" w:name="_Toc23778009"/>
            <w:r w:rsidRPr="00B9609C">
              <w:rPr>
                <w:rFonts w:ascii="Times New Roman" w:hAnsi="Times New Roman" w:hint="eastAsia"/>
                <w:bCs w:val="0"/>
                <w:color w:val="000000" w:themeColor="text1"/>
                <w:kern w:val="0"/>
                <w:sz w:val="24"/>
                <w:szCs w:val="24"/>
              </w:rPr>
              <w:t>0</w:t>
            </w:r>
            <w:bookmarkEnd w:id="8817"/>
            <w:bookmarkEnd w:id="8818"/>
            <w:bookmarkEnd w:id="8819"/>
            <w:bookmarkEnd w:id="8820"/>
            <w:bookmarkEnd w:id="8821"/>
            <w:bookmarkEnd w:id="8822"/>
            <w:bookmarkEnd w:id="8823"/>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28</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824" w:name="_Toc16072700"/>
            <w:bookmarkStart w:id="8825" w:name="_Toc18857699"/>
            <w:bookmarkStart w:id="8826" w:name="_Toc18944491"/>
            <w:bookmarkStart w:id="8827" w:name="_Toc20992780"/>
            <w:bookmarkStart w:id="8828" w:name="_Toc21940337"/>
            <w:bookmarkStart w:id="8829" w:name="_Toc23589328"/>
            <w:bookmarkStart w:id="8830" w:name="_Toc23778010"/>
            <w:r w:rsidRPr="00B9609C">
              <w:rPr>
                <w:rFonts w:ascii="Times New Roman" w:hAnsi="Times New Roman"/>
                <w:color w:val="000000" w:themeColor="text1"/>
                <w:kern w:val="0"/>
                <w:sz w:val="24"/>
                <w:szCs w:val="24"/>
              </w:rPr>
              <w:t>臺北女子看守所</w:t>
            </w:r>
            <w:bookmarkEnd w:id="8824"/>
            <w:bookmarkEnd w:id="8825"/>
            <w:bookmarkEnd w:id="8826"/>
            <w:bookmarkEnd w:id="8827"/>
            <w:bookmarkEnd w:id="8828"/>
            <w:bookmarkEnd w:id="8829"/>
            <w:bookmarkEnd w:id="8830"/>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831" w:name="_Toc16072701"/>
            <w:bookmarkStart w:id="8832" w:name="_Toc18857700"/>
            <w:bookmarkStart w:id="8833" w:name="_Toc18944492"/>
            <w:bookmarkStart w:id="8834" w:name="_Toc20992781"/>
            <w:bookmarkStart w:id="8835" w:name="_Toc21940338"/>
            <w:bookmarkStart w:id="8836" w:name="_Toc23589329"/>
            <w:bookmarkStart w:id="8837" w:name="_Toc23778011"/>
            <w:r w:rsidRPr="00B9609C">
              <w:rPr>
                <w:rFonts w:ascii="Times New Roman" w:hAnsi="Times New Roman" w:hint="eastAsia"/>
                <w:bCs w:val="0"/>
                <w:color w:val="000000" w:themeColor="text1"/>
                <w:kern w:val="0"/>
                <w:sz w:val="24"/>
                <w:szCs w:val="24"/>
              </w:rPr>
              <w:t>61</w:t>
            </w:r>
            <w:bookmarkEnd w:id="8831"/>
            <w:bookmarkEnd w:id="8832"/>
            <w:bookmarkEnd w:id="8833"/>
            <w:bookmarkEnd w:id="8834"/>
            <w:bookmarkEnd w:id="8835"/>
            <w:bookmarkEnd w:id="8836"/>
            <w:bookmarkEnd w:id="8837"/>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838" w:name="_Toc16072702"/>
            <w:bookmarkStart w:id="8839" w:name="_Toc18857701"/>
            <w:bookmarkStart w:id="8840" w:name="_Toc18944493"/>
            <w:bookmarkStart w:id="8841" w:name="_Toc20992782"/>
            <w:bookmarkStart w:id="8842" w:name="_Toc21940339"/>
            <w:bookmarkStart w:id="8843" w:name="_Toc23589330"/>
            <w:bookmarkStart w:id="8844" w:name="_Toc23778012"/>
            <w:r w:rsidRPr="00B9609C">
              <w:rPr>
                <w:rFonts w:ascii="Times New Roman" w:hAnsi="Times New Roman" w:hint="eastAsia"/>
                <w:bCs w:val="0"/>
                <w:color w:val="000000" w:themeColor="text1"/>
                <w:kern w:val="0"/>
                <w:sz w:val="24"/>
                <w:szCs w:val="24"/>
              </w:rPr>
              <w:t>26</w:t>
            </w:r>
            <w:bookmarkEnd w:id="8838"/>
            <w:bookmarkEnd w:id="8839"/>
            <w:bookmarkEnd w:id="8840"/>
            <w:bookmarkEnd w:id="8841"/>
            <w:bookmarkEnd w:id="8842"/>
            <w:bookmarkEnd w:id="8843"/>
            <w:bookmarkEnd w:id="8844"/>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845" w:name="_Toc16072703"/>
            <w:bookmarkStart w:id="8846" w:name="_Toc18857702"/>
            <w:bookmarkStart w:id="8847" w:name="_Toc18944494"/>
            <w:bookmarkStart w:id="8848" w:name="_Toc20992783"/>
            <w:bookmarkStart w:id="8849" w:name="_Toc21940340"/>
            <w:bookmarkStart w:id="8850" w:name="_Toc23589331"/>
            <w:bookmarkStart w:id="8851" w:name="_Toc23778013"/>
            <w:r w:rsidRPr="00B9609C">
              <w:rPr>
                <w:rFonts w:ascii="Times New Roman" w:hAnsi="Times New Roman" w:hint="eastAsia"/>
                <w:bCs w:val="0"/>
                <w:color w:val="000000" w:themeColor="text1"/>
                <w:kern w:val="0"/>
                <w:sz w:val="24"/>
                <w:szCs w:val="24"/>
              </w:rPr>
              <w:t>0</w:t>
            </w:r>
            <w:bookmarkEnd w:id="8845"/>
            <w:bookmarkEnd w:id="8846"/>
            <w:bookmarkEnd w:id="8847"/>
            <w:bookmarkEnd w:id="8848"/>
            <w:bookmarkEnd w:id="8849"/>
            <w:bookmarkEnd w:id="8850"/>
            <w:bookmarkEnd w:id="8851"/>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852" w:name="_Toc16072704"/>
            <w:bookmarkStart w:id="8853" w:name="_Toc18857703"/>
            <w:bookmarkStart w:id="8854" w:name="_Toc18944495"/>
            <w:bookmarkStart w:id="8855" w:name="_Toc20992784"/>
            <w:bookmarkStart w:id="8856" w:name="_Toc21940341"/>
            <w:bookmarkStart w:id="8857" w:name="_Toc23589332"/>
            <w:bookmarkStart w:id="8858" w:name="_Toc23778014"/>
            <w:r w:rsidRPr="00B9609C">
              <w:rPr>
                <w:rFonts w:ascii="Times New Roman" w:hAnsi="Times New Roman" w:hint="eastAsia"/>
                <w:bCs w:val="0"/>
                <w:color w:val="000000" w:themeColor="text1"/>
                <w:kern w:val="0"/>
                <w:sz w:val="24"/>
                <w:szCs w:val="24"/>
              </w:rPr>
              <w:t>35</w:t>
            </w:r>
            <w:bookmarkEnd w:id="8852"/>
            <w:bookmarkEnd w:id="8853"/>
            <w:bookmarkEnd w:id="8854"/>
            <w:bookmarkEnd w:id="8855"/>
            <w:bookmarkEnd w:id="8856"/>
            <w:bookmarkEnd w:id="8857"/>
            <w:bookmarkEnd w:id="8858"/>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859" w:name="_Toc16072705"/>
            <w:bookmarkStart w:id="8860" w:name="_Toc18857704"/>
            <w:bookmarkStart w:id="8861" w:name="_Toc18944496"/>
            <w:bookmarkStart w:id="8862" w:name="_Toc20992785"/>
            <w:bookmarkStart w:id="8863" w:name="_Toc21940342"/>
            <w:bookmarkStart w:id="8864" w:name="_Toc23589333"/>
            <w:bookmarkStart w:id="8865" w:name="_Toc23778015"/>
            <w:r w:rsidRPr="00B9609C">
              <w:rPr>
                <w:rFonts w:ascii="Times New Roman" w:hAnsi="Times New Roman" w:hint="eastAsia"/>
                <w:bCs w:val="0"/>
                <w:color w:val="000000" w:themeColor="text1"/>
                <w:kern w:val="0"/>
                <w:sz w:val="24"/>
                <w:szCs w:val="24"/>
              </w:rPr>
              <w:t>0</w:t>
            </w:r>
            <w:bookmarkEnd w:id="8859"/>
            <w:bookmarkEnd w:id="8860"/>
            <w:bookmarkEnd w:id="8861"/>
            <w:bookmarkEnd w:id="8862"/>
            <w:bookmarkEnd w:id="8863"/>
            <w:bookmarkEnd w:id="8864"/>
            <w:bookmarkEnd w:id="8865"/>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29</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866" w:name="_Toc16072706"/>
            <w:bookmarkStart w:id="8867" w:name="_Toc18857705"/>
            <w:bookmarkStart w:id="8868" w:name="_Toc18944497"/>
            <w:bookmarkStart w:id="8869" w:name="_Toc20992786"/>
            <w:bookmarkStart w:id="8870" w:name="_Toc21940343"/>
            <w:bookmarkStart w:id="8871" w:name="_Toc23589334"/>
            <w:bookmarkStart w:id="8872" w:name="_Toc23778016"/>
            <w:r w:rsidRPr="00B9609C">
              <w:rPr>
                <w:rFonts w:ascii="Times New Roman" w:hAnsi="Times New Roman"/>
                <w:color w:val="000000" w:themeColor="text1"/>
                <w:kern w:val="0"/>
                <w:sz w:val="24"/>
                <w:szCs w:val="24"/>
              </w:rPr>
              <w:t>新竹看守所</w:t>
            </w:r>
            <w:bookmarkEnd w:id="8866"/>
            <w:bookmarkEnd w:id="8867"/>
            <w:bookmarkEnd w:id="8868"/>
            <w:bookmarkEnd w:id="8869"/>
            <w:bookmarkEnd w:id="8870"/>
            <w:bookmarkEnd w:id="8871"/>
            <w:bookmarkEnd w:id="8872"/>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873" w:name="_Toc16072707"/>
            <w:bookmarkStart w:id="8874" w:name="_Toc18857706"/>
            <w:bookmarkStart w:id="8875" w:name="_Toc18944498"/>
            <w:bookmarkStart w:id="8876" w:name="_Toc20992787"/>
            <w:bookmarkStart w:id="8877" w:name="_Toc21940344"/>
            <w:bookmarkStart w:id="8878" w:name="_Toc23589335"/>
            <w:bookmarkStart w:id="8879" w:name="_Toc23778017"/>
            <w:r w:rsidRPr="00B9609C">
              <w:rPr>
                <w:rFonts w:ascii="Times New Roman" w:hAnsi="Times New Roman" w:hint="eastAsia"/>
                <w:bCs w:val="0"/>
                <w:color w:val="000000" w:themeColor="text1"/>
                <w:kern w:val="0"/>
                <w:sz w:val="24"/>
                <w:szCs w:val="24"/>
              </w:rPr>
              <w:t>8</w:t>
            </w:r>
            <w:bookmarkEnd w:id="8873"/>
            <w:bookmarkEnd w:id="8874"/>
            <w:bookmarkEnd w:id="8875"/>
            <w:bookmarkEnd w:id="8876"/>
            <w:bookmarkEnd w:id="8877"/>
            <w:bookmarkEnd w:id="8878"/>
            <w:bookmarkEnd w:id="8879"/>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880" w:name="_Toc16072708"/>
            <w:bookmarkStart w:id="8881" w:name="_Toc18857707"/>
            <w:bookmarkStart w:id="8882" w:name="_Toc18944499"/>
            <w:bookmarkStart w:id="8883" w:name="_Toc20992788"/>
            <w:bookmarkStart w:id="8884" w:name="_Toc21940345"/>
            <w:bookmarkStart w:id="8885" w:name="_Toc23589336"/>
            <w:bookmarkStart w:id="8886" w:name="_Toc23778018"/>
            <w:r w:rsidRPr="00B9609C">
              <w:rPr>
                <w:rFonts w:ascii="Times New Roman" w:hAnsi="Times New Roman" w:hint="eastAsia"/>
                <w:bCs w:val="0"/>
                <w:color w:val="000000" w:themeColor="text1"/>
                <w:kern w:val="0"/>
                <w:sz w:val="24"/>
                <w:szCs w:val="24"/>
              </w:rPr>
              <w:t>0</w:t>
            </w:r>
            <w:bookmarkEnd w:id="8880"/>
            <w:bookmarkEnd w:id="8881"/>
            <w:bookmarkEnd w:id="8882"/>
            <w:bookmarkEnd w:id="8883"/>
            <w:bookmarkEnd w:id="8884"/>
            <w:bookmarkEnd w:id="8885"/>
            <w:bookmarkEnd w:id="8886"/>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887" w:name="_Toc16072709"/>
            <w:bookmarkStart w:id="8888" w:name="_Toc18857708"/>
            <w:bookmarkStart w:id="8889" w:name="_Toc18944500"/>
            <w:bookmarkStart w:id="8890" w:name="_Toc20992789"/>
            <w:bookmarkStart w:id="8891" w:name="_Toc21940346"/>
            <w:bookmarkStart w:id="8892" w:name="_Toc23589337"/>
            <w:bookmarkStart w:id="8893" w:name="_Toc23778019"/>
            <w:r w:rsidRPr="00B9609C">
              <w:rPr>
                <w:rFonts w:ascii="Times New Roman" w:hAnsi="Times New Roman" w:hint="eastAsia"/>
                <w:bCs w:val="0"/>
                <w:color w:val="000000" w:themeColor="text1"/>
                <w:kern w:val="0"/>
                <w:sz w:val="24"/>
                <w:szCs w:val="24"/>
              </w:rPr>
              <w:t>0</w:t>
            </w:r>
            <w:bookmarkEnd w:id="8887"/>
            <w:bookmarkEnd w:id="8888"/>
            <w:bookmarkEnd w:id="8889"/>
            <w:bookmarkEnd w:id="8890"/>
            <w:bookmarkEnd w:id="8891"/>
            <w:bookmarkEnd w:id="8892"/>
            <w:bookmarkEnd w:id="8893"/>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894" w:name="_Toc16072710"/>
            <w:bookmarkStart w:id="8895" w:name="_Toc18857709"/>
            <w:bookmarkStart w:id="8896" w:name="_Toc18944501"/>
            <w:bookmarkStart w:id="8897" w:name="_Toc20992790"/>
            <w:bookmarkStart w:id="8898" w:name="_Toc21940347"/>
            <w:bookmarkStart w:id="8899" w:name="_Toc23589338"/>
            <w:bookmarkStart w:id="8900" w:name="_Toc23778020"/>
            <w:r w:rsidRPr="00B9609C">
              <w:rPr>
                <w:rFonts w:ascii="Times New Roman" w:hAnsi="Times New Roman" w:hint="eastAsia"/>
                <w:bCs w:val="0"/>
                <w:color w:val="000000" w:themeColor="text1"/>
                <w:kern w:val="0"/>
                <w:sz w:val="24"/>
                <w:szCs w:val="24"/>
              </w:rPr>
              <w:t>8</w:t>
            </w:r>
            <w:bookmarkEnd w:id="8894"/>
            <w:bookmarkEnd w:id="8895"/>
            <w:bookmarkEnd w:id="8896"/>
            <w:bookmarkEnd w:id="8897"/>
            <w:bookmarkEnd w:id="8898"/>
            <w:bookmarkEnd w:id="8899"/>
            <w:bookmarkEnd w:id="8900"/>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901" w:name="_Toc16072711"/>
            <w:bookmarkStart w:id="8902" w:name="_Toc18857710"/>
            <w:bookmarkStart w:id="8903" w:name="_Toc18944502"/>
            <w:bookmarkStart w:id="8904" w:name="_Toc20992791"/>
            <w:bookmarkStart w:id="8905" w:name="_Toc21940348"/>
            <w:bookmarkStart w:id="8906" w:name="_Toc23589339"/>
            <w:bookmarkStart w:id="8907" w:name="_Toc23778021"/>
            <w:r w:rsidRPr="00B9609C">
              <w:rPr>
                <w:rFonts w:ascii="Times New Roman" w:hAnsi="Times New Roman" w:hint="eastAsia"/>
                <w:bCs w:val="0"/>
                <w:color w:val="000000" w:themeColor="text1"/>
                <w:kern w:val="0"/>
                <w:sz w:val="24"/>
                <w:szCs w:val="24"/>
              </w:rPr>
              <w:t>0</w:t>
            </w:r>
            <w:bookmarkEnd w:id="8901"/>
            <w:bookmarkEnd w:id="8902"/>
            <w:bookmarkEnd w:id="8903"/>
            <w:bookmarkEnd w:id="8904"/>
            <w:bookmarkEnd w:id="8905"/>
            <w:bookmarkEnd w:id="8906"/>
            <w:bookmarkEnd w:id="8907"/>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30</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908" w:name="_Toc16072712"/>
            <w:bookmarkStart w:id="8909" w:name="_Toc18857711"/>
            <w:bookmarkStart w:id="8910" w:name="_Toc18944503"/>
            <w:bookmarkStart w:id="8911" w:name="_Toc20992792"/>
            <w:bookmarkStart w:id="8912" w:name="_Toc21940349"/>
            <w:bookmarkStart w:id="8913" w:name="_Toc23589340"/>
            <w:bookmarkStart w:id="8914" w:name="_Toc23778022"/>
            <w:r w:rsidRPr="00B9609C">
              <w:rPr>
                <w:rFonts w:ascii="Times New Roman" w:hAnsi="Times New Roman"/>
                <w:color w:val="000000" w:themeColor="text1"/>
                <w:kern w:val="0"/>
                <w:sz w:val="24"/>
                <w:szCs w:val="24"/>
              </w:rPr>
              <w:t>苗</w:t>
            </w:r>
            <w:r w:rsidRPr="00B9609C">
              <w:rPr>
                <w:rFonts w:ascii="Times New Roman" w:hAnsi="Times New Roman" w:hint="eastAsia"/>
                <w:color w:val="000000" w:themeColor="text1"/>
                <w:kern w:val="0"/>
                <w:sz w:val="24"/>
                <w:szCs w:val="24"/>
              </w:rPr>
              <w:t>栗</w:t>
            </w:r>
            <w:r w:rsidRPr="00B9609C">
              <w:rPr>
                <w:rFonts w:ascii="Times New Roman" w:hAnsi="Times New Roman"/>
                <w:color w:val="000000" w:themeColor="text1"/>
                <w:kern w:val="0"/>
                <w:sz w:val="24"/>
                <w:szCs w:val="24"/>
              </w:rPr>
              <w:t>看守所</w:t>
            </w:r>
            <w:bookmarkEnd w:id="8908"/>
            <w:bookmarkEnd w:id="8909"/>
            <w:bookmarkEnd w:id="8910"/>
            <w:bookmarkEnd w:id="8911"/>
            <w:bookmarkEnd w:id="8912"/>
            <w:bookmarkEnd w:id="8913"/>
            <w:bookmarkEnd w:id="8914"/>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915" w:name="_Toc16072713"/>
            <w:bookmarkStart w:id="8916" w:name="_Toc18857712"/>
            <w:bookmarkStart w:id="8917" w:name="_Toc18944504"/>
            <w:bookmarkStart w:id="8918" w:name="_Toc20992793"/>
            <w:bookmarkStart w:id="8919" w:name="_Toc21940350"/>
            <w:bookmarkStart w:id="8920" w:name="_Toc23589341"/>
            <w:bookmarkStart w:id="8921" w:name="_Toc23778023"/>
            <w:r w:rsidRPr="00B9609C">
              <w:rPr>
                <w:rFonts w:ascii="Times New Roman" w:hAnsi="Times New Roman" w:hint="eastAsia"/>
                <w:bCs w:val="0"/>
                <w:color w:val="000000" w:themeColor="text1"/>
                <w:kern w:val="0"/>
                <w:sz w:val="24"/>
                <w:szCs w:val="24"/>
              </w:rPr>
              <w:t>17</w:t>
            </w:r>
            <w:bookmarkEnd w:id="8915"/>
            <w:bookmarkEnd w:id="8916"/>
            <w:bookmarkEnd w:id="8917"/>
            <w:bookmarkEnd w:id="8918"/>
            <w:bookmarkEnd w:id="8919"/>
            <w:bookmarkEnd w:id="8920"/>
            <w:bookmarkEnd w:id="8921"/>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922" w:name="_Toc16072714"/>
            <w:bookmarkStart w:id="8923" w:name="_Toc18857713"/>
            <w:bookmarkStart w:id="8924" w:name="_Toc18944505"/>
            <w:bookmarkStart w:id="8925" w:name="_Toc20992794"/>
            <w:bookmarkStart w:id="8926" w:name="_Toc21940351"/>
            <w:bookmarkStart w:id="8927" w:name="_Toc23589342"/>
            <w:bookmarkStart w:id="8928" w:name="_Toc23778024"/>
            <w:r w:rsidRPr="00B9609C">
              <w:rPr>
                <w:rFonts w:ascii="Times New Roman" w:hAnsi="Times New Roman" w:hint="eastAsia"/>
                <w:bCs w:val="0"/>
                <w:color w:val="000000" w:themeColor="text1"/>
                <w:kern w:val="0"/>
                <w:sz w:val="24"/>
                <w:szCs w:val="24"/>
              </w:rPr>
              <w:t>15</w:t>
            </w:r>
            <w:bookmarkEnd w:id="8922"/>
            <w:bookmarkEnd w:id="8923"/>
            <w:bookmarkEnd w:id="8924"/>
            <w:bookmarkEnd w:id="8925"/>
            <w:bookmarkEnd w:id="8926"/>
            <w:bookmarkEnd w:id="8927"/>
            <w:bookmarkEnd w:id="8928"/>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929" w:name="_Toc16072715"/>
            <w:bookmarkStart w:id="8930" w:name="_Toc18857714"/>
            <w:bookmarkStart w:id="8931" w:name="_Toc18944506"/>
            <w:bookmarkStart w:id="8932" w:name="_Toc20992795"/>
            <w:bookmarkStart w:id="8933" w:name="_Toc21940352"/>
            <w:bookmarkStart w:id="8934" w:name="_Toc23589343"/>
            <w:bookmarkStart w:id="8935" w:name="_Toc23778025"/>
            <w:r w:rsidRPr="00B9609C">
              <w:rPr>
                <w:rFonts w:ascii="Times New Roman" w:hAnsi="Times New Roman" w:hint="eastAsia"/>
                <w:bCs w:val="0"/>
                <w:color w:val="000000" w:themeColor="text1"/>
                <w:kern w:val="0"/>
                <w:sz w:val="24"/>
                <w:szCs w:val="24"/>
              </w:rPr>
              <w:t>1</w:t>
            </w:r>
            <w:bookmarkEnd w:id="8929"/>
            <w:bookmarkEnd w:id="8930"/>
            <w:bookmarkEnd w:id="8931"/>
            <w:bookmarkEnd w:id="8932"/>
            <w:bookmarkEnd w:id="8933"/>
            <w:bookmarkEnd w:id="8934"/>
            <w:bookmarkEnd w:id="8935"/>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936" w:name="_Toc16072716"/>
            <w:bookmarkStart w:id="8937" w:name="_Toc18857715"/>
            <w:bookmarkStart w:id="8938" w:name="_Toc18944507"/>
            <w:bookmarkStart w:id="8939" w:name="_Toc20992796"/>
            <w:bookmarkStart w:id="8940" w:name="_Toc21940353"/>
            <w:bookmarkStart w:id="8941" w:name="_Toc23589344"/>
            <w:bookmarkStart w:id="8942" w:name="_Toc23778026"/>
            <w:r w:rsidRPr="00B9609C">
              <w:rPr>
                <w:rFonts w:ascii="Times New Roman" w:hAnsi="Times New Roman" w:hint="eastAsia"/>
                <w:bCs w:val="0"/>
                <w:color w:val="000000" w:themeColor="text1"/>
                <w:kern w:val="0"/>
                <w:sz w:val="24"/>
                <w:szCs w:val="24"/>
              </w:rPr>
              <w:t>1</w:t>
            </w:r>
            <w:bookmarkEnd w:id="8936"/>
            <w:bookmarkEnd w:id="8937"/>
            <w:bookmarkEnd w:id="8938"/>
            <w:bookmarkEnd w:id="8939"/>
            <w:bookmarkEnd w:id="8940"/>
            <w:bookmarkEnd w:id="8941"/>
            <w:bookmarkEnd w:id="8942"/>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943" w:name="_Toc16072717"/>
            <w:bookmarkStart w:id="8944" w:name="_Toc18857716"/>
            <w:bookmarkStart w:id="8945" w:name="_Toc18944508"/>
            <w:bookmarkStart w:id="8946" w:name="_Toc20992797"/>
            <w:bookmarkStart w:id="8947" w:name="_Toc21940354"/>
            <w:bookmarkStart w:id="8948" w:name="_Toc23589345"/>
            <w:bookmarkStart w:id="8949" w:name="_Toc23778027"/>
            <w:r w:rsidRPr="00B9609C">
              <w:rPr>
                <w:rFonts w:ascii="Times New Roman" w:hAnsi="Times New Roman" w:hint="eastAsia"/>
                <w:bCs w:val="0"/>
                <w:color w:val="000000" w:themeColor="text1"/>
                <w:kern w:val="0"/>
                <w:sz w:val="24"/>
                <w:szCs w:val="24"/>
              </w:rPr>
              <w:t>0</w:t>
            </w:r>
            <w:bookmarkEnd w:id="8943"/>
            <w:bookmarkEnd w:id="8944"/>
            <w:bookmarkEnd w:id="8945"/>
            <w:bookmarkEnd w:id="8946"/>
            <w:bookmarkEnd w:id="8947"/>
            <w:bookmarkEnd w:id="8948"/>
            <w:bookmarkEnd w:id="8949"/>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31</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950" w:name="_Toc16072718"/>
            <w:bookmarkStart w:id="8951" w:name="_Toc18857717"/>
            <w:bookmarkStart w:id="8952" w:name="_Toc18944509"/>
            <w:bookmarkStart w:id="8953" w:name="_Toc20992798"/>
            <w:bookmarkStart w:id="8954" w:name="_Toc21940355"/>
            <w:bookmarkStart w:id="8955" w:name="_Toc23589346"/>
            <w:bookmarkStart w:id="8956" w:name="_Toc23778028"/>
            <w:r w:rsidRPr="00B9609C">
              <w:rPr>
                <w:rFonts w:ascii="Times New Roman" w:hAnsi="Times New Roman"/>
                <w:color w:val="000000" w:themeColor="text1"/>
                <w:kern w:val="0"/>
                <w:sz w:val="24"/>
                <w:szCs w:val="24"/>
              </w:rPr>
              <w:t>臺中看守所</w:t>
            </w:r>
            <w:bookmarkEnd w:id="8950"/>
            <w:bookmarkEnd w:id="8951"/>
            <w:bookmarkEnd w:id="8952"/>
            <w:bookmarkEnd w:id="8953"/>
            <w:bookmarkEnd w:id="8954"/>
            <w:bookmarkEnd w:id="8955"/>
            <w:bookmarkEnd w:id="8956"/>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957" w:name="_Toc16072719"/>
            <w:bookmarkStart w:id="8958" w:name="_Toc18857718"/>
            <w:bookmarkStart w:id="8959" w:name="_Toc18944510"/>
            <w:bookmarkStart w:id="8960" w:name="_Toc20992799"/>
            <w:bookmarkStart w:id="8961" w:name="_Toc21940356"/>
            <w:bookmarkStart w:id="8962" w:name="_Toc23589347"/>
            <w:bookmarkStart w:id="8963" w:name="_Toc23778029"/>
            <w:r w:rsidRPr="00B9609C">
              <w:rPr>
                <w:rFonts w:ascii="Times New Roman" w:hAnsi="Times New Roman" w:hint="eastAsia"/>
                <w:bCs w:val="0"/>
                <w:color w:val="000000" w:themeColor="text1"/>
                <w:kern w:val="0"/>
                <w:sz w:val="24"/>
                <w:szCs w:val="24"/>
              </w:rPr>
              <w:t>7</w:t>
            </w:r>
            <w:bookmarkEnd w:id="8957"/>
            <w:bookmarkEnd w:id="8958"/>
            <w:bookmarkEnd w:id="8959"/>
            <w:bookmarkEnd w:id="8960"/>
            <w:bookmarkEnd w:id="8961"/>
            <w:bookmarkEnd w:id="8962"/>
            <w:bookmarkEnd w:id="8963"/>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964" w:name="_Toc16072720"/>
            <w:bookmarkStart w:id="8965" w:name="_Toc18857719"/>
            <w:bookmarkStart w:id="8966" w:name="_Toc18944511"/>
            <w:bookmarkStart w:id="8967" w:name="_Toc20992800"/>
            <w:bookmarkStart w:id="8968" w:name="_Toc21940357"/>
            <w:bookmarkStart w:id="8969" w:name="_Toc23589348"/>
            <w:bookmarkStart w:id="8970" w:name="_Toc23778030"/>
            <w:r w:rsidRPr="00B9609C">
              <w:rPr>
                <w:rFonts w:ascii="Times New Roman" w:hAnsi="Times New Roman" w:hint="eastAsia"/>
                <w:bCs w:val="0"/>
                <w:color w:val="000000" w:themeColor="text1"/>
                <w:kern w:val="0"/>
                <w:sz w:val="24"/>
                <w:szCs w:val="24"/>
              </w:rPr>
              <w:t>2</w:t>
            </w:r>
            <w:bookmarkEnd w:id="8964"/>
            <w:bookmarkEnd w:id="8965"/>
            <w:bookmarkEnd w:id="8966"/>
            <w:bookmarkEnd w:id="8967"/>
            <w:bookmarkEnd w:id="8968"/>
            <w:bookmarkEnd w:id="8969"/>
            <w:bookmarkEnd w:id="8970"/>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971" w:name="_Toc16072721"/>
            <w:bookmarkStart w:id="8972" w:name="_Toc18857720"/>
            <w:bookmarkStart w:id="8973" w:name="_Toc18944512"/>
            <w:bookmarkStart w:id="8974" w:name="_Toc20992801"/>
            <w:bookmarkStart w:id="8975" w:name="_Toc21940358"/>
            <w:bookmarkStart w:id="8976" w:name="_Toc23589349"/>
            <w:bookmarkStart w:id="8977" w:name="_Toc23778031"/>
            <w:r w:rsidRPr="00B9609C">
              <w:rPr>
                <w:rFonts w:ascii="Times New Roman" w:hAnsi="Times New Roman" w:hint="eastAsia"/>
                <w:bCs w:val="0"/>
                <w:color w:val="000000" w:themeColor="text1"/>
                <w:kern w:val="0"/>
                <w:sz w:val="24"/>
                <w:szCs w:val="24"/>
              </w:rPr>
              <w:t>1</w:t>
            </w:r>
            <w:bookmarkEnd w:id="8971"/>
            <w:bookmarkEnd w:id="8972"/>
            <w:bookmarkEnd w:id="8973"/>
            <w:bookmarkEnd w:id="8974"/>
            <w:bookmarkEnd w:id="8975"/>
            <w:bookmarkEnd w:id="8976"/>
            <w:bookmarkEnd w:id="8977"/>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978" w:name="_Toc16072722"/>
            <w:bookmarkStart w:id="8979" w:name="_Toc18857721"/>
            <w:bookmarkStart w:id="8980" w:name="_Toc18944513"/>
            <w:bookmarkStart w:id="8981" w:name="_Toc20992802"/>
            <w:bookmarkStart w:id="8982" w:name="_Toc21940359"/>
            <w:bookmarkStart w:id="8983" w:name="_Toc23589350"/>
            <w:bookmarkStart w:id="8984" w:name="_Toc23778032"/>
            <w:r w:rsidRPr="00B9609C">
              <w:rPr>
                <w:rFonts w:ascii="Times New Roman" w:hAnsi="Times New Roman" w:hint="eastAsia"/>
                <w:bCs w:val="0"/>
                <w:color w:val="000000" w:themeColor="text1"/>
                <w:kern w:val="0"/>
                <w:sz w:val="24"/>
                <w:szCs w:val="24"/>
              </w:rPr>
              <w:t>1</w:t>
            </w:r>
            <w:bookmarkEnd w:id="8978"/>
            <w:bookmarkEnd w:id="8979"/>
            <w:bookmarkEnd w:id="8980"/>
            <w:bookmarkEnd w:id="8981"/>
            <w:bookmarkEnd w:id="8982"/>
            <w:bookmarkEnd w:id="8983"/>
            <w:bookmarkEnd w:id="8984"/>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985" w:name="_Toc16072723"/>
            <w:bookmarkStart w:id="8986" w:name="_Toc18857722"/>
            <w:bookmarkStart w:id="8987" w:name="_Toc18944514"/>
            <w:bookmarkStart w:id="8988" w:name="_Toc20992803"/>
            <w:bookmarkStart w:id="8989" w:name="_Toc21940360"/>
            <w:bookmarkStart w:id="8990" w:name="_Toc23589351"/>
            <w:bookmarkStart w:id="8991" w:name="_Toc23778033"/>
            <w:r w:rsidRPr="00B9609C">
              <w:rPr>
                <w:rFonts w:ascii="Times New Roman" w:hAnsi="Times New Roman" w:hint="eastAsia"/>
                <w:bCs w:val="0"/>
                <w:color w:val="000000" w:themeColor="text1"/>
                <w:kern w:val="0"/>
                <w:sz w:val="24"/>
                <w:szCs w:val="24"/>
              </w:rPr>
              <w:t>3</w:t>
            </w:r>
            <w:bookmarkEnd w:id="8985"/>
            <w:bookmarkEnd w:id="8986"/>
            <w:bookmarkEnd w:id="8987"/>
            <w:bookmarkEnd w:id="8988"/>
            <w:bookmarkEnd w:id="8989"/>
            <w:bookmarkEnd w:id="8990"/>
            <w:bookmarkEnd w:id="8991"/>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bookmarkStart w:id="8992" w:name="_Toc16072724"/>
            <w:bookmarkStart w:id="8993" w:name="_Toc18857723"/>
            <w:bookmarkStart w:id="8994" w:name="_Toc18944515"/>
            <w:bookmarkStart w:id="8995" w:name="_Toc20992804"/>
            <w:bookmarkStart w:id="8996" w:name="_Toc21940361"/>
            <w:bookmarkStart w:id="8997" w:name="_Toc23589352"/>
            <w:bookmarkStart w:id="8998" w:name="_Toc23778034"/>
            <w:r w:rsidRPr="00B9609C">
              <w:rPr>
                <w:rFonts w:ascii="Times New Roman" w:hAnsi="Times New Roman" w:hint="eastAsia"/>
                <w:bCs w:val="0"/>
                <w:color w:val="000000" w:themeColor="text1"/>
                <w:spacing w:val="-20"/>
                <w:kern w:val="0"/>
                <w:sz w:val="24"/>
                <w:szCs w:val="24"/>
              </w:rPr>
              <w:t>療養</w:t>
            </w:r>
            <w:bookmarkEnd w:id="8992"/>
            <w:bookmarkEnd w:id="8993"/>
            <w:bookmarkEnd w:id="8994"/>
            <w:bookmarkEnd w:id="8995"/>
            <w:bookmarkEnd w:id="8996"/>
            <w:bookmarkEnd w:id="8997"/>
            <w:bookmarkEnd w:id="8998"/>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32</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8999" w:name="_Toc16072725"/>
            <w:bookmarkStart w:id="9000" w:name="_Toc18857724"/>
            <w:bookmarkStart w:id="9001" w:name="_Toc18944516"/>
            <w:bookmarkStart w:id="9002" w:name="_Toc20992805"/>
            <w:bookmarkStart w:id="9003" w:name="_Toc21940362"/>
            <w:bookmarkStart w:id="9004" w:name="_Toc23589353"/>
            <w:bookmarkStart w:id="9005" w:name="_Toc23778035"/>
            <w:r w:rsidRPr="00B9609C">
              <w:rPr>
                <w:rFonts w:ascii="Times New Roman" w:hAnsi="Times New Roman"/>
                <w:color w:val="000000" w:themeColor="text1"/>
                <w:kern w:val="0"/>
                <w:sz w:val="24"/>
                <w:szCs w:val="24"/>
              </w:rPr>
              <w:t>南投看守所</w:t>
            </w:r>
            <w:bookmarkEnd w:id="8999"/>
            <w:bookmarkEnd w:id="9000"/>
            <w:bookmarkEnd w:id="9001"/>
            <w:bookmarkEnd w:id="9002"/>
            <w:bookmarkEnd w:id="9003"/>
            <w:bookmarkEnd w:id="9004"/>
            <w:bookmarkEnd w:id="9005"/>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006" w:name="_Toc16072726"/>
            <w:bookmarkStart w:id="9007" w:name="_Toc18857725"/>
            <w:bookmarkStart w:id="9008" w:name="_Toc18944517"/>
            <w:bookmarkStart w:id="9009" w:name="_Toc20992806"/>
            <w:bookmarkStart w:id="9010" w:name="_Toc21940363"/>
            <w:bookmarkStart w:id="9011" w:name="_Toc23589354"/>
            <w:bookmarkStart w:id="9012" w:name="_Toc23778036"/>
            <w:r w:rsidRPr="00B9609C">
              <w:rPr>
                <w:rFonts w:ascii="Times New Roman" w:hAnsi="Times New Roman" w:hint="eastAsia"/>
                <w:bCs w:val="0"/>
                <w:color w:val="000000" w:themeColor="text1"/>
                <w:kern w:val="0"/>
                <w:sz w:val="24"/>
                <w:szCs w:val="24"/>
              </w:rPr>
              <w:t>20</w:t>
            </w:r>
            <w:bookmarkEnd w:id="9006"/>
            <w:bookmarkEnd w:id="9007"/>
            <w:bookmarkEnd w:id="9008"/>
            <w:bookmarkEnd w:id="9009"/>
            <w:bookmarkEnd w:id="9010"/>
            <w:bookmarkEnd w:id="9011"/>
            <w:bookmarkEnd w:id="9012"/>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013" w:name="_Toc16072727"/>
            <w:bookmarkStart w:id="9014" w:name="_Toc18857726"/>
            <w:bookmarkStart w:id="9015" w:name="_Toc18944518"/>
            <w:bookmarkStart w:id="9016" w:name="_Toc20992807"/>
            <w:bookmarkStart w:id="9017" w:name="_Toc21940364"/>
            <w:bookmarkStart w:id="9018" w:name="_Toc23589355"/>
            <w:bookmarkStart w:id="9019" w:name="_Toc23778037"/>
            <w:r w:rsidRPr="00B9609C">
              <w:rPr>
                <w:rFonts w:ascii="Times New Roman" w:hAnsi="Times New Roman" w:hint="eastAsia"/>
                <w:bCs w:val="0"/>
                <w:color w:val="000000" w:themeColor="text1"/>
                <w:kern w:val="0"/>
                <w:sz w:val="24"/>
                <w:szCs w:val="24"/>
              </w:rPr>
              <w:t>7</w:t>
            </w:r>
            <w:bookmarkEnd w:id="9013"/>
            <w:bookmarkEnd w:id="9014"/>
            <w:bookmarkEnd w:id="9015"/>
            <w:bookmarkEnd w:id="9016"/>
            <w:bookmarkEnd w:id="9017"/>
            <w:bookmarkEnd w:id="9018"/>
            <w:bookmarkEnd w:id="9019"/>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020" w:name="_Toc16072728"/>
            <w:bookmarkStart w:id="9021" w:name="_Toc18857727"/>
            <w:bookmarkStart w:id="9022" w:name="_Toc18944519"/>
            <w:bookmarkStart w:id="9023" w:name="_Toc20992808"/>
            <w:bookmarkStart w:id="9024" w:name="_Toc21940365"/>
            <w:bookmarkStart w:id="9025" w:name="_Toc23589356"/>
            <w:bookmarkStart w:id="9026" w:name="_Toc23778038"/>
            <w:r w:rsidRPr="00B9609C">
              <w:rPr>
                <w:rFonts w:ascii="Times New Roman" w:hAnsi="Times New Roman" w:hint="eastAsia"/>
                <w:bCs w:val="0"/>
                <w:color w:val="000000" w:themeColor="text1"/>
                <w:kern w:val="0"/>
                <w:sz w:val="24"/>
                <w:szCs w:val="24"/>
              </w:rPr>
              <w:t>6</w:t>
            </w:r>
            <w:bookmarkEnd w:id="9020"/>
            <w:bookmarkEnd w:id="9021"/>
            <w:bookmarkEnd w:id="9022"/>
            <w:bookmarkEnd w:id="9023"/>
            <w:bookmarkEnd w:id="9024"/>
            <w:bookmarkEnd w:id="9025"/>
            <w:bookmarkEnd w:id="9026"/>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027" w:name="_Toc16072729"/>
            <w:bookmarkStart w:id="9028" w:name="_Toc18857728"/>
            <w:bookmarkStart w:id="9029" w:name="_Toc18944520"/>
            <w:bookmarkStart w:id="9030" w:name="_Toc20992809"/>
            <w:bookmarkStart w:id="9031" w:name="_Toc21940366"/>
            <w:bookmarkStart w:id="9032" w:name="_Toc23589357"/>
            <w:bookmarkStart w:id="9033" w:name="_Toc23778039"/>
            <w:r w:rsidRPr="00B9609C">
              <w:rPr>
                <w:rFonts w:ascii="Times New Roman" w:hAnsi="Times New Roman" w:hint="eastAsia"/>
                <w:bCs w:val="0"/>
                <w:color w:val="000000" w:themeColor="text1"/>
                <w:kern w:val="0"/>
                <w:sz w:val="24"/>
                <w:szCs w:val="24"/>
              </w:rPr>
              <w:t>3</w:t>
            </w:r>
            <w:bookmarkEnd w:id="9027"/>
            <w:bookmarkEnd w:id="9028"/>
            <w:bookmarkEnd w:id="9029"/>
            <w:bookmarkEnd w:id="9030"/>
            <w:bookmarkEnd w:id="9031"/>
            <w:bookmarkEnd w:id="9032"/>
            <w:bookmarkEnd w:id="9033"/>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034" w:name="_Toc16072730"/>
            <w:bookmarkStart w:id="9035" w:name="_Toc18857729"/>
            <w:bookmarkStart w:id="9036" w:name="_Toc18944521"/>
            <w:bookmarkStart w:id="9037" w:name="_Toc20992810"/>
            <w:bookmarkStart w:id="9038" w:name="_Toc21940367"/>
            <w:bookmarkStart w:id="9039" w:name="_Toc23589358"/>
            <w:bookmarkStart w:id="9040" w:name="_Toc23778040"/>
            <w:r w:rsidRPr="00B9609C">
              <w:rPr>
                <w:rFonts w:ascii="Times New Roman" w:hAnsi="Times New Roman" w:hint="eastAsia"/>
                <w:bCs w:val="0"/>
                <w:color w:val="000000" w:themeColor="text1"/>
                <w:kern w:val="0"/>
                <w:sz w:val="24"/>
                <w:szCs w:val="24"/>
              </w:rPr>
              <w:t>4</w:t>
            </w:r>
            <w:bookmarkEnd w:id="9034"/>
            <w:bookmarkEnd w:id="9035"/>
            <w:bookmarkEnd w:id="9036"/>
            <w:bookmarkEnd w:id="9037"/>
            <w:bookmarkEnd w:id="9038"/>
            <w:bookmarkEnd w:id="9039"/>
            <w:bookmarkEnd w:id="9040"/>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bookmarkStart w:id="9041" w:name="_Toc16072731"/>
            <w:bookmarkStart w:id="9042" w:name="_Toc18857730"/>
            <w:bookmarkStart w:id="9043" w:name="_Toc18944522"/>
            <w:bookmarkStart w:id="9044" w:name="_Toc20992811"/>
            <w:bookmarkStart w:id="9045" w:name="_Toc21940368"/>
            <w:bookmarkStart w:id="9046" w:name="_Toc23589359"/>
            <w:bookmarkStart w:id="9047" w:name="_Toc23778041"/>
            <w:r w:rsidRPr="00B9609C">
              <w:rPr>
                <w:rFonts w:ascii="Times New Roman" w:hAnsi="Times New Roman" w:hint="eastAsia"/>
                <w:bCs w:val="0"/>
                <w:color w:val="000000" w:themeColor="text1"/>
                <w:spacing w:val="-20"/>
                <w:kern w:val="0"/>
                <w:sz w:val="24"/>
                <w:szCs w:val="24"/>
              </w:rPr>
              <w:t>被告、新收、戒護安全、療養</w:t>
            </w:r>
            <w:bookmarkEnd w:id="9041"/>
            <w:bookmarkEnd w:id="9042"/>
            <w:bookmarkEnd w:id="9043"/>
            <w:bookmarkEnd w:id="9044"/>
            <w:bookmarkEnd w:id="9045"/>
            <w:bookmarkEnd w:id="9046"/>
            <w:bookmarkEnd w:id="9047"/>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33</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048" w:name="_Toc16072732"/>
            <w:bookmarkStart w:id="9049" w:name="_Toc18857731"/>
            <w:bookmarkStart w:id="9050" w:name="_Toc18944523"/>
            <w:bookmarkStart w:id="9051" w:name="_Toc20992812"/>
            <w:bookmarkStart w:id="9052" w:name="_Toc21940369"/>
            <w:bookmarkStart w:id="9053" w:name="_Toc23589360"/>
            <w:bookmarkStart w:id="9054" w:name="_Toc23778042"/>
            <w:r w:rsidRPr="00B9609C">
              <w:rPr>
                <w:rFonts w:ascii="Times New Roman" w:hAnsi="Times New Roman"/>
                <w:color w:val="000000" w:themeColor="text1"/>
                <w:kern w:val="0"/>
                <w:sz w:val="24"/>
                <w:szCs w:val="24"/>
              </w:rPr>
              <w:t>彰化看守所</w:t>
            </w:r>
            <w:bookmarkEnd w:id="9048"/>
            <w:bookmarkEnd w:id="9049"/>
            <w:bookmarkEnd w:id="9050"/>
            <w:bookmarkEnd w:id="9051"/>
            <w:bookmarkEnd w:id="9052"/>
            <w:bookmarkEnd w:id="9053"/>
            <w:bookmarkEnd w:id="9054"/>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055" w:name="_Toc16072733"/>
            <w:bookmarkStart w:id="9056" w:name="_Toc18857732"/>
            <w:bookmarkStart w:id="9057" w:name="_Toc18944524"/>
            <w:bookmarkStart w:id="9058" w:name="_Toc20992813"/>
            <w:bookmarkStart w:id="9059" w:name="_Toc21940370"/>
            <w:bookmarkStart w:id="9060" w:name="_Toc23589361"/>
            <w:bookmarkStart w:id="9061" w:name="_Toc23778043"/>
            <w:r w:rsidRPr="00B9609C">
              <w:rPr>
                <w:rFonts w:ascii="Times New Roman" w:hAnsi="Times New Roman" w:hint="eastAsia"/>
                <w:bCs w:val="0"/>
                <w:color w:val="000000" w:themeColor="text1"/>
                <w:kern w:val="0"/>
                <w:sz w:val="24"/>
                <w:szCs w:val="24"/>
              </w:rPr>
              <w:t>2</w:t>
            </w:r>
            <w:bookmarkEnd w:id="9055"/>
            <w:bookmarkEnd w:id="9056"/>
            <w:bookmarkEnd w:id="9057"/>
            <w:bookmarkEnd w:id="9058"/>
            <w:bookmarkEnd w:id="9059"/>
            <w:bookmarkEnd w:id="9060"/>
            <w:bookmarkEnd w:id="9061"/>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062" w:name="_Toc16072734"/>
            <w:bookmarkStart w:id="9063" w:name="_Toc18857733"/>
            <w:bookmarkStart w:id="9064" w:name="_Toc18944525"/>
            <w:bookmarkStart w:id="9065" w:name="_Toc20992814"/>
            <w:bookmarkStart w:id="9066" w:name="_Toc21940371"/>
            <w:bookmarkStart w:id="9067" w:name="_Toc23589362"/>
            <w:bookmarkStart w:id="9068" w:name="_Toc23778044"/>
            <w:r w:rsidRPr="00B9609C">
              <w:rPr>
                <w:rFonts w:ascii="Times New Roman" w:hAnsi="Times New Roman" w:hint="eastAsia"/>
                <w:bCs w:val="0"/>
                <w:color w:val="000000" w:themeColor="text1"/>
                <w:kern w:val="0"/>
                <w:sz w:val="24"/>
                <w:szCs w:val="24"/>
              </w:rPr>
              <w:t>0</w:t>
            </w:r>
            <w:bookmarkEnd w:id="9062"/>
            <w:bookmarkEnd w:id="9063"/>
            <w:bookmarkEnd w:id="9064"/>
            <w:bookmarkEnd w:id="9065"/>
            <w:bookmarkEnd w:id="9066"/>
            <w:bookmarkEnd w:id="9067"/>
            <w:bookmarkEnd w:id="9068"/>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069" w:name="_Toc16072735"/>
            <w:bookmarkStart w:id="9070" w:name="_Toc18857734"/>
            <w:bookmarkStart w:id="9071" w:name="_Toc18944526"/>
            <w:bookmarkStart w:id="9072" w:name="_Toc20992815"/>
            <w:bookmarkStart w:id="9073" w:name="_Toc21940372"/>
            <w:bookmarkStart w:id="9074" w:name="_Toc23589363"/>
            <w:bookmarkStart w:id="9075" w:name="_Toc23778045"/>
            <w:r w:rsidRPr="00B9609C">
              <w:rPr>
                <w:rFonts w:ascii="Times New Roman" w:hAnsi="Times New Roman" w:hint="eastAsia"/>
                <w:bCs w:val="0"/>
                <w:color w:val="000000" w:themeColor="text1"/>
                <w:kern w:val="0"/>
                <w:sz w:val="24"/>
                <w:szCs w:val="24"/>
              </w:rPr>
              <w:t>0</w:t>
            </w:r>
            <w:bookmarkEnd w:id="9069"/>
            <w:bookmarkEnd w:id="9070"/>
            <w:bookmarkEnd w:id="9071"/>
            <w:bookmarkEnd w:id="9072"/>
            <w:bookmarkEnd w:id="9073"/>
            <w:bookmarkEnd w:id="9074"/>
            <w:bookmarkEnd w:id="9075"/>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076" w:name="_Toc16072736"/>
            <w:bookmarkStart w:id="9077" w:name="_Toc18857735"/>
            <w:bookmarkStart w:id="9078" w:name="_Toc18944527"/>
            <w:bookmarkStart w:id="9079" w:name="_Toc20992816"/>
            <w:bookmarkStart w:id="9080" w:name="_Toc21940373"/>
            <w:bookmarkStart w:id="9081" w:name="_Toc23589364"/>
            <w:bookmarkStart w:id="9082" w:name="_Toc23778046"/>
            <w:r w:rsidRPr="00B9609C">
              <w:rPr>
                <w:rFonts w:ascii="Times New Roman" w:hAnsi="Times New Roman" w:hint="eastAsia"/>
                <w:bCs w:val="0"/>
                <w:color w:val="000000" w:themeColor="text1"/>
                <w:kern w:val="0"/>
                <w:sz w:val="24"/>
                <w:szCs w:val="24"/>
              </w:rPr>
              <w:t>2</w:t>
            </w:r>
            <w:bookmarkEnd w:id="9076"/>
            <w:bookmarkEnd w:id="9077"/>
            <w:bookmarkEnd w:id="9078"/>
            <w:bookmarkEnd w:id="9079"/>
            <w:bookmarkEnd w:id="9080"/>
            <w:bookmarkEnd w:id="9081"/>
            <w:bookmarkEnd w:id="9082"/>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083" w:name="_Toc16072737"/>
            <w:bookmarkStart w:id="9084" w:name="_Toc18857736"/>
            <w:bookmarkStart w:id="9085" w:name="_Toc18944528"/>
            <w:bookmarkStart w:id="9086" w:name="_Toc20992817"/>
            <w:bookmarkStart w:id="9087" w:name="_Toc21940374"/>
            <w:bookmarkStart w:id="9088" w:name="_Toc23589365"/>
            <w:bookmarkStart w:id="9089" w:name="_Toc23778047"/>
            <w:r w:rsidRPr="00B9609C">
              <w:rPr>
                <w:rFonts w:ascii="Times New Roman" w:hAnsi="Times New Roman" w:hint="eastAsia"/>
                <w:bCs w:val="0"/>
                <w:color w:val="000000" w:themeColor="text1"/>
                <w:kern w:val="0"/>
                <w:sz w:val="24"/>
                <w:szCs w:val="24"/>
              </w:rPr>
              <w:t>0</w:t>
            </w:r>
            <w:bookmarkEnd w:id="9083"/>
            <w:bookmarkEnd w:id="9084"/>
            <w:bookmarkEnd w:id="9085"/>
            <w:bookmarkEnd w:id="9086"/>
            <w:bookmarkEnd w:id="9087"/>
            <w:bookmarkEnd w:id="9088"/>
            <w:bookmarkEnd w:id="9089"/>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34</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090" w:name="_Toc16072738"/>
            <w:bookmarkStart w:id="9091" w:name="_Toc18857737"/>
            <w:bookmarkStart w:id="9092" w:name="_Toc18944529"/>
            <w:bookmarkStart w:id="9093" w:name="_Toc20992818"/>
            <w:bookmarkStart w:id="9094" w:name="_Toc21940375"/>
            <w:bookmarkStart w:id="9095" w:name="_Toc23589366"/>
            <w:bookmarkStart w:id="9096" w:name="_Toc23778048"/>
            <w:r w:rsidRPr="00B9609C">
              <w:rPr>
                <w:rFonts w:ascii="Times New Roman" w:hAnsi="Times New Roman"/>
                <w:color w:val="000000" w:themeColor="text1"/>
                <w:kern w:val="0"/>
                <w:sz w:val="24"/>
                <w:szCs w:val="24"/>
              </w:rPr>
              <w:t>嘉義看守所</w:t>
            </w:r>
            <w:bookmarkEnd w:id="9090"/>
            <w:bookmarkEnd w:id="9091"/>
            <w:bookmarkEnd w:id="9092"/>
            <w:bookmarkEnd w:id="9093"/>
            <w:bookmarkEnd w:id="9094"/>
            <w:bookmarkEnd w:id="9095"/>
            <w:bookmarkEnd w:id="9096"/>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097" w:name="_Toc16072739"/>
            <w:bookmarkStart w:id="9098" w:name="_Toc18857738"/>
            <w:bookmarkStart w:id="9099" w:name="_Toc18944530"/>
            <w:bookmarkStart w:id="9100" w:name="_Toc20992819"/>
            <w:bookmarkStart w:id="9101" w:name="_Toc21940376"/>
            <w:bookmarkStart w:id="9102" w:name="_Toc23589367"/>
            <w:bookmarkStart w:id="9103" w:name="_Toc23778049"/>
            <w:r w:rsidRPr="00B9609C">
              <w:rPr>
                <w:rFonts w:ascii="Times New Roman" w:hAnsi="Times New Roman" w:hint="eastAsia"/>
                <w:bCs w:val="0"/>
                <w:color w:val="000000" w:themeColor="text1"/>
                <w:kern w:val="0"/>
                <w:sz w:val="24"/>
                <w:szCs w:val="24"/>
              </w:rPr>
              <w:t>6</w:t>
            </w:r>
            <w:bookmarkEnd w:id="9097"/>
            <w:bookmarkEnd w:id="9098"/>
            <w:bookmarkEnd w:id="9099"/>
            <w:bookmarkEnd w:id="9100"/>
            <w:bookmarkEnd w:id="9101"/>
            <w:bookmarkEnd w:id="9102"/>
            <w:bookmarkEnd w:id="9103"/>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104" w:name="_Toc16072740"/>
            <w:bookmarkStart w:id="9105" w:name="_Toc18857739"/>
            <w:bookmarkStart w:id="9106" w:name="_Toc18944531"/>
            <w:bookmarkStart w:id="9107" w:name="_Toc20992820"/>
            <w:bookmarkStart w:id="9108" w:name="_Toc21940377"/>
            <w:bookmarkStart w:id="9109" w:name="_Toc23589368"/>
            <w:bookmarkStart w:id="9110" w:name="_Toc23778050"/>
            <w:r w:rsidRPr="00B9609C">
              <w:rPr>
                <w:rFonts w:ascii="Times New Roman" w:hAnsi="Times New Roman" w:hint="eastAsia"/>
                <w:bCs w:val="0"/>
                <w:color w:val="000000" w:themeColor="text1"/>
                <w:kern w:val="0"/>
                <w:sz w:val="24"/>
                <w:szCs w:val="24"/>
              </w:rPr>
              <w:t>5</w:t>
            </w:r>
            <w:bookmarkEnd w:id="9104"/>
            <w:bookmarkEnd w:id="9105"/>
            <w:bookmarkEnd w:id="9106"/>
            <w:bookmarkEnd w:id="9107"/>
            <w:bookmarkEnd w:id="9108"/>
            <w:bookmarkEnd w:id="9109"/>
            <w:bookmarkEnd w:id="9110"/>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111" w:name="_Toc16072741"/>
            <w:bookmarkStart w:id="9112" w:name="_Toc18857740"/>
            <w:bookmarkStart w:id="9113" w:name="_Toc18944532"/>
            <w:bookmarkStart w:id="9114" w:name="_Toc20992821"/>
            <w:bookmarkStart w:id="9115" w:name="_Toc21940378"/>
            <w:bookmarkStart w:id="9116" w:name="_Toc23589369"/>
            <w:bookmarkStart w:id="9117" w:name="_Toc23778051"/>
            <w:r w:rsidRPr="00B9609C">
              <w:rPr>
                <w:rFonts w:ascii="Times New Roman" w:hAnsi="Times New Roman" w:hint="eastAsia"/>
                <w:bCs w:val="0"/>
                <w:color w:val="000000" w:themeColor="text1"/>
                <w:kern w:val="0"/>
                <w:sz w:val="24"/>
                <w:szCs w:val="24"/>
              </w:rPr>
              <w:t>1</w:t>
            </w:r>
            <w:bookmarkEnd w:id="9111"/>
            <w:bookmarkEnd w:id="9112"/>
            <w:bookmarkEnd w:id="9113"/>
            <w:bookmarkEnd w:id="9114"/>
            <w:bookmarkEnd w:id="9115"/>
            <w:bookmarkEnd w:id="9116"/>
            <w:bookmarkEnd w:id="9117"/>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118" w:name="_Toc16072742"/>
            <w:bookmarkStart w:id="9119" w:name="_Toc18857741"/>
            <w:bookmarkStart w:id="9120" w:name="_Toc18944533"/>
            <w:bookmarkStart w:id="9121" w:name="_Toc20992822"/>
            <w:bookmarkStart w:id="9122" w:name="_Toc21940379"/>
            <w:bookmarkStart w:id="9123" w:name="_Toc23589370"/>
            <w:bookmarkStart w:id="9124" w:name="_Toc23778052"/>
            <w:r w:rsidRPr="00B9609C">
              <w:rPr>
                <w:rFonts w:ascii="Times New Roman" w:hAnsi="Times New Roman" w:hint="eastAsia"/>
                <w:bCs w:val="0"/>
                <w:color w:val="000000" w:themeColor="text1"/>
                <w:kern w:val="0"/>
                <w:sz w:val="24"/>
                <w:szCs w:val="24"/>
              </w:rPr>
              <w:t>0</w:t>
            </w:r>
            <w:bookmarkEnd w:id="9118"/>
            <w:bookmarkEnd w:id="9119"/>
            <w:bookmarkEnd w:id="9120"/>
            <w:bookmarkEnd w:id="9121"/>
            <w:bookmarkEnd w:id="9122"/>
            <w:bookmarkEnd w:id="9123"/>
            <w:bookmarkEnd w:id="9124"/>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125" w:name="_Toc16072743"/>
            <w:bookmarkStart w:id="9126" w:name="_Toc18857742"/>
            <w:bookmarkStart w:id="9127" w:name="_Toc18944534"/>
            <w:bookmarkStart w:id="9128" w:name="_Toc20992823"/>
            <w:bookmarkStart w:id="9129" w:name="_Toc21940380"/>
            <w:bookmarkStart w:id="9130" w:name="_Toc23589371"/>
            <w:bookmarkStart w:id="9131" w:name="_Toc23778053"/>
            <w:r w:rsidRPr="00B9609C">
              <w:rPr>
                <w:rFonts w:ascii="Times New Roman" w:hAnsi="Times New Roman" w:hint="eastAsia"/>
                <w:bCs w:val="0"/>
                <w:color w:val="000000" w:themeColor="text1"/>
                <w:kern w:val="0"/>
                <w:sz w:val="24"/>
                <w:szCs w:val="24"/>
              </w:rPr>
              <w:t>0</w:t>
            </w:r>
            <w:bookmarkEnd w:id="9125"/>
            <w:bookmarkEnd w:id="9126"/>
            <w:bookmarkEnd w:id="9127"/>
            <w:bookmarkEnd w:id="9128"/>
            <w:bookmarkEnd w:id="9129"/>
            <w:bookmarkEnd w:id="9130"/>
            <w:bookmarkEnd w:id="9131"/>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35</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132" w:name="_Toc16072744"/>
            <w:bookmarkStart w:id="9133" w:name="_Toc18857743"/>
            <w:bookmarkStart w:id="9134" w:name="_Toc18944535"/>
            <w:bookmarkStart w:id="9135" w:name="_Toc20992824"/>
            <w:bookmarkStart w:id="9136" w:name="_Toc21940381"/>
            <w:bookmarkStart w:id="9137" w:name="_Toc23589372"/>
            <w:bookmarkStart w:id="9138" w:name="_Toc23778054"/>
            <w:r w:rsidRPr="00B9609C">
              <w:rPr>
                <w:rFonts w:ascii="Times New Roman" w:hAnsi="Times New Roman"/>
                <w:color w:val="000000" w:themeColor="text1"/>
                <w:kern w:val="0"/>
                <w:sz w:val="24"/>
                <w:szCs w:val="24"/>
              </w:rPr>
              <w:t>臺南看守所</w:t>
            </w:r>
            <w:bookmarkEnd w:id="9132"/>
            <w:bookmarkEnd w:id="9133"/>
            <w:bookmarkEnd w:id="9134"/>
            <w:bookmarkEnd w:id="9135"/>
            <w:bookmarkEnd w:id="9136"/>
            <w:bookmarkEnd w:id="9137"/>
            <w:bookmarkEnd w:id="9138"/>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139" w:name="_Toc16072745"/>
            <w:bookmarkStart w:id="9140" w:name="_Toc18857744"/>
            <w:bookmarkStart w:id="9141" w:name="_Toc18944536"/>
            <w:bookmarkStart w:id="9142" w:name="_Toc20992825"/>
            <w:bookmarkStart w:id="9143" w:name="_Toc21940382"/>
            <w:bookmarkStart w:id="9144" w:name="_Toc23589373"/>
            <w:bookmarkStart w:id="9145" w:name="_Toc23778055"/>
            <w:r w:rsidRPr="00B9609C">
              <w:rPr>
                <w:rFonts w:ascii="Times New Roman" w:hAnsi="Times New Roman" w:hint="eastAsia"/>
                <w:bCs w:val="0"/>
                <w:color w:val="000000" w:themeColor="text1"/>
                <w:kern w:val="0"/>
                <w:sz w:val="24"/>
                <w:szCs w:val="24"/>
              </w:rPr>
              <w:t>10</w:t>
            </w:r>
            <w:bookmarkEnd w:id="9139"/>
            <w:bookmarkEnd w:id="9140"/>
            <w:bookmarkEnd w:id="9141"/>
            <w:bookmarkEnd w:id="9142"/>
            <w:bookmarkEnd w:id="9143"/>
            <w:bookmarkEnd w:id="9144"/>
            <w:bookmarkEnd w:id="9145"/>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146" w:name="_Toc16072746"/>
            <w:bookmarkStart w:id="9147" w:name="_Toc18857745"/>
            <w:bookmarkStart w:id="9148" w:name="_Toc18944537"/>
            <w:bookmarkStart w:id="9149" w:name="_Toc20992826"/>
            <w:bookmarkStart w:id="9150" w:name="_Toc21940383"/>
            <w:bookmarkStart w:id="9151" w:name="_Toc23589374"/>
            <w:bookmarkStart w:id="9152" w:name="_Toc23778056"/>
            <w:r w:rsidRPr="00B9609C">
              <w:rPr>
                <w:rFonts w:ascii="Times New Roman" w:hAnsi="Times New Roman" w:hint="eastAsia"/>
                <w:bCs w:val="0"/>
                <w:color w:val="000000" w:themeColor="text1"/>
                <w:kern w:val="0"/>
                <w:sz w:val="24"/>
                <w:szCs w:val="24"/>
              </w:rPr>
              <w:t>10</w:t>
            </w:r>
            <w:bookmarkEnd w:id="9146"/>
            <w:bookmarkEnd w:id="9147"/>
            <w:bookmarkEnd w:id="9148"/>
            <w:bookmarkEnd w:id="9149"/>
            <w:bookmarkEnd w:id="9150"/>
            <w:bookmarkEnd w:id="9151"/>
            <w:bookmarkEnd w:id="9152"/>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153" w:name="_Toc16072747"/>
            <w:bookmarkStart w:id="9154" w:name="_Toc18857746"/>
            <w:bookmarkStart w:id="9155" w:name="_Toc18944538"/>
            <w:bookmarkStart w:id="9156" w:name="_Toc20992827"/>
            <w:bookmarkStart w:id="9157" w:name="_Toc21940384"/>
            <w:bookmarkStart w:id="9158" w:name="_Toc23589375"/>
            <w:bookmarkStart w:id="9159" w:name="_Toc23778057"/>
            <w:r w:rsidRPr="00B9609C">
              <w:rPr>
                <w:rFonts w:ascii="Times New Roman" w:hAnsi="Times New Roman" w:hint="eastAsia"/>
                <w:bCs w:val="0"/>
                <w:color w:val="000000" w:themeColor="text1"/>
                <w:kern w:val="0"/>
                <w:sz w:val="24"/>
                <w:szCs w:val="24"/>
              </w:rPr>
              <w:t>0</w:t>
            </w:r>
            <w:bookmarkEnd w:id="9153"/>
            <w:bookmarkEnd w:id="9154"/>
            <w:bookmarkEnd w:id="9155"/>
            <w:bookmarkEnd w:id="9156"/>
            <w:bookmarkEnd w:id="9157"/>
            <w:bookmarkEnd w:id="9158"/>
            <w:bookmarkEnd w:id="9159"/>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160" w:name="_Toc16072748"/>
            <w:bookmarkStart w:id="9161" w:name="_Toc18857747"/>
            <w:bookmarkStart w:id="9162" w:name="_Toc18944539"/>
            <w:bookmarkStart w:id="9163" w:name="_Toc20992828"/>
            <w:bookmarkStart w:id="9164" w:name="_Toc21940385"/>
            <w:bookmarkStart w:id="9165" w:name="_Toc23589376"/>
            <w:bookmarkStart w:id="9166" w:name="_Toc23778058"/>
            <w:r w:rsidRPr="00B9609C">
              <w:rPr>
                <w:rFonts w:ascii="Times New Roman" w:hAnsi="Times New Roman" w:hint="eastAsia"/>
                <w:bCs w:val="0"/>
                <w:color w:val="000000" w:themeColor="text1"/>
                <w:kern w:val="0"/>
                <w:sz w:val="24"/>
                <w:szCs w:val="24"/>
              </w:rPr>
              <w:t>0</w:t>
            </w:r>
            <w:bookmarkEnd w:id="9160"/>
            <w:bookmarkEnd w:id="9161"/>
            <w:bookmarkEnd w:id="9162"/>
            <w:bookmarkEnd w:id="9163"/>
            <w:bookmarkEnd w:id="9164"/>
            <w:bookmarkEnd w:id="9165"/>
            <w:bookmarkEnd w:id="9166"/>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167" w:name="_Toc16072749"/>
            <w:bookmarkStart w:id="9168" w:name="_Toc18857748"/>
            <w:bookmarkStart w:id="9169" w:name="_Toc18944540"/>
            <w:bookmarkStart w:id="9170" w:name="_Toc20992829"/>
            <w:bookmarkStart w:id="9171" w:name="_Toc21940386"/>
            <w:bookmarkStart w:id="9172" w:name="_Toc23589377"/>
            <w:bookmarkStart w:id="9173" w:name="_Toc23778059"/>
            <w:r w:rsidRPr="00B9609C">
              <w:rPr>
                <w:rFonts w:ascii="Times New Roman" w:hAnsi="Times New Roman" w:hint="eastAsia"/>
                <w:bCs w:val="0"/>
                <w:color w:val="000000" w:themeColor="text1"/>
                <w:kern w:val="0"/>
                <w:sz w:val="24"/>
                <w:szCs w:val="24"/>
              </w:rPr>
              <w:t>0</w:t>
            </w:r>
            <w:bookmarkEnd w:id="9167"/>
            <w:bookmarkEnd w:id="9168"/>
            <w:bookmarkEnd w:id="9169"/>
            <w:bookmarkEnd w:id="9170"/>
            <w:bookmarkEnd w:id="9171"/>
            <w:bookmarkEnd w:id="9172"/>
            <w:bookmarkEnd w:id="9173"/>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36</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174" w:name="_Toc16072750"/>
            <w:bookmarkStart w:id="9175" w:name="_Toc18857749"/>
            <w:bookmarkStart w:id="9176" w:name="_Toc18944541"/>
            <w:bookmarkStart w:id="9177" w:name="_Toc20992830"/>
            <w:bookmarkStart w:id="9178" w:name="_Toc21940387"/>
            <w:bookmarkStart w:id="9179" w:name="_Toc23589378"/>
            <w:bookmarkStart w:id="9180" w:name="_Toc23778060"/>
            <w:r w:rsidRPr="00B9609C">
              <w:rPr>
                <w:rFonts w:ascii="Times New Roman" w:hAnsi="Times New Roman"/>
                <w:color w:val="000000" w:themeColor="text1"/>
                <w:kern w:val="0"/>
                <w:sz w:val="24"/>
                <w:szCs w:val="24"/>
              </w:rPr>
              <w:t>屏東看守所</w:t>
            </w:r>
            <w:bookmarkEnd w:id="9174"/>
            <w:bookmarkEnd w:id="9175"/>
            <w:bookmarkEnd w:id="9176"/>
            <w:bookmarkEnd w:id="9177"/>
            <w:bookmarkEnd w:id="9178"/>
            <w:bookmarkEnd w:id="9179"/>
            <w:bookmarkEnd w:id="9180"/>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181" w:name="_Toc16072751"/>
            <w:bookmarkStart w:id="9182" w:name="_Toc18857750"/>
            <w:bookmarkStart w:id="9183" w:name="_Toc18944542"/>
            <w:bookmarkStart w:id="9184" w:name="_Toc20992831"/>
            <w:bookmarkStart w:id="9185" w:name="_Toc21940388"/>
            <w:bookmarkStart w:id="9186" w:name="_Toc23589379"/>
            <w:bookmarkStart w:id="9187" w:name="_Toc23778061"/>
            <w:r w:rsidRPr="00B9609C">
              <w:rPr>
                <w:rFonts w:ascii="Times New Roman" w:hAnsi="Times New Roman" w:hint="eastAsia"/>
                <w:bCs w:val="0"/>
                <w:color w:val="000000" w:themeColor="text1"/>
                <w:kern w:val="0"/>
                <w:sz w:val="24"/>
                <w:szCs w:val="24"/>
              </w:rPr>
              <w:t>0</w:t>
            </w:r>
            <w:bookmarkEnd w:id="9181"/>
            <w:bookmarkEnd w:id="9182"/>
            <w:bookmarkEnd w:id="9183"/>
            <w:bookmarkEnd w:id="9184"/>
            <w:bookmarkEnd w:id="9185"/>
            <w:bookmarkEnd w:id="9186"/>
            <w:bookmarkEnd w:id="9187"/>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188" w:name="_Toc16072752"/>
            <w:bookmarkStart w:id="9189" w:name="_Toc18857751"/>
            <w:bookmarkStart w:id="9190" w:name="_Toc18944543"/>
            <w:bookmarkStart w:id="9191" w:name="_Toc20992832"/>
            <w:bookmarkStart w:id="9192" w:name="_Toc21940389"/>
            <w:bookmarkStart w:id="9193" w:name="_Toc23589380"/>
            <w:bookmarkStart w:id="9194" w:name="_Toc23778062"/>
            <w:r w:rsidRPr="00B9609C">
              <w:rPr>
                <w:rFonts w:ascii="Times New Roman" w:hAnsi="Times New Roman" w:hint="eastAsia"/>
                <w:bCs w:val="0"/>
                <w:color w:val="000000" w:themeColor="text1"/>
                <w:kern w:val="0"/>
                <w:sz w:val="24"/>
                <w:szCs w:val="24"/>
              </w:rPr>
              <w:t>0</w:t>
            </w:r>
            <w:bookmarkEnd w:id="9188"/>
            <w:bookmarkEnd w:id="9189"/>
            <w:bookmarkEnd w:id="9190"/>
            <w:bookmarkEnd w:id="9191"/>
            <w:bookmarkEnd w:id="9192"/>
            <w:bookmarkEnd w:id="9193"/>
            <w:bookmarkEnd w:id="9194"/>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195" w:name="_Toc16072753"/>
            <w:bookmarkStart w:id="9196" w:name="_Toc18857752"/>
            <w:bookmarkStart w:id="9197" w:name="_Toc18944544"/>
            <w:bookmarkStart w:id="9198" w:name="_Toc20992833"/>
            <w:bookmarkStart w:id="9199" w:name="_Toc21940390"/>
            <w:bookmarkStart w:id="9200" w:name="_Toc23589381"/>
            <w:bookmarkStart w:id="9201" w:name="_Toc23778063"/>
            <w:r w:rsidRPr="00B9609C">
              <w:rPr>
                <w:rFonts w:ascii="Times New Roman" w:hAnsi="Times New Roman" w:hint="eastAsia"/>
                <w:bCs w:val="0"/>
                <w:color w:val="000000" w:themeColor="text1"/>
                <w:kern w:val="0"/>
                <w:sz w:val="24"/>
                <w:szCs w:val="24"/>
              </w:rPr>
              <w:t>0</w:t>
            </w:r>
            <w:bookmarkEnd w:id="9195"/>
            <w:bookmarkEnd w:id="9196"/>
            <w:bookmarkEnd w:id="9197"/>
            <w:bookmarkEnd w:id="9198"/>
            <w:bookmarkEnd w:id="9199"/>
            <w:bookmarkEnd w:id="9200"/>
            <w:bookmarkEnd w:id="9201"/>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202" w:name="_Toc16072754"/>
            <w:bookmarkStart w:id="9203" w:name="_Toc18857753"/>
            <w:bookmarkStart w:id="9204" w:name="_Toc18944545"/>
            <w:bookmarkStart w:id="9205" w:name="_Toc20992834"/>
            <w:bookmarkStart w:id="9206" w:name="_Toc21940391"/>
            <w:bookmarkStart w:id="9207" w:name="_Toc23589382"/>
            <w:bookmarkStart w:id="9208" w:name="_Toc23778064"/>
            <w:r w:rsidRPr="00B9609C">
              <w:rPr>
                <w:rFonts w:ascii="Times New Roman" w:hAnsi="Times New Roman" w:hint="eastAsia"/>
                <w:bCs w:val="0"/>
                <w:color w:val="000000" w:themeColor="text1"/>
                <w:kern w:val="0"/>
                <w:sz w:val="24"/>
                <w:szCs w:val="24"/>
              </w:rPr>
              <w:t>0</w:t>
            </w:r>
            <w:bookmarkEnd w:id="9202"/>
            <w:bookmarkEnd w:id="9203"/>
            <w:bookmarkEnd w:id="9204"/>
            <w:bookmarkEnd w:id="9205"/>
            <w:bookmarkEnd w:id="9206"/>
            <w:bookmarkEnd w:id="9207"/>
            <w:bookmarkEnd w:id="9208"/>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209" w:name="_Toc16072755"/>
            <w:bookmarkStart w:id="9210" w:name="_Toc18857754"/>
            <w:bookmarkStart w:id="9211" w:name="_Toc18944546"/>
            <w:bookmarkStart w:id="9212" w:name="_Toc20992835"/>
            <w:bookmarkStart w:id="9213" w:name="_Toc21940392"/>
            <w:bookmarkStart w:id="9214" w:name="_Toc23589383"/>
            <w:bookmarkStart w:id="9215" w:name="_Toc23778065"/>
            <w:r w:rsidRPr="00B9609C">
              <w:rPr>
                <w:rFonts w:ascii="Times New Roman" w:hAnsi="Times New Roman" w:hint="eastAsia"/>
                <w:bCs w:val="0"/>
                <w:color w:val="000000" w:themeColor="text1"/>
                <w:kern w:val="0"/>
                <w:sz w:val="24"/>
                <w:szCs w:val="24"/>
              </w:rPr>
              <w:t>0</w:t>
            </w:r>
            <w:bookmarkEnd w:id="9209"/>
            <w:bookmarkEnd w:id="9210"/>
            <w:bookmarkEnd w:id="9211"/>
            <w:bookmarkEnd w:id="9212"/>
            <w:bookmarkEnd w:id="9213"/>
            <w:bookmarkEnd w:id="9214"/>
            <w:bookmarkEnd w:id="9215"/>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37</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216" w:name="_Toc16072756"/>
            <w:bookmarkStart w:id="9217" w:name="_Toc18857755"/>
            <w:bookmarkStart w:id="9218" w:name="_Toc18944547"/>
            <w:bookmarkStart w:id="9219" w:name="_Toc20992836"/>
            <w:bookmarkStart w:id="9220" w:name="_Toc21940393"/>
            <w:bookmarkStart w:id="9221" w:name="_Toc23589384"/>
            <w:bookmarkStart w:id="9222" w:name="_Toc23778066"/>
            <w:r w:rsidRPr="00B9609C">
              <w:rPr>
                <w:rFonts w:ascii="Times New Roman" w:hAnsi="Times New Roman"/>
                <w:color w:val="000000" w:themeColor="text1"/>
                <w:kern w:val="0"/>
                <w:sz w:val="24"/>
                <w:szCs w:val="24"/>
              </w:rPr>
              <w:t>花蓮看守所</w:t>
            </w:r>
            <w:bookmarkEnd w:id="9216"/>
            <w:bookmarkEnd w:id="9217"/>
            <w:bookmarkEnd w:id="9218"/>
            <w:bookmarkEnd w:id="9219"/>
            <w:bookmarkEnd w:id="9220"/>
            <w:bookmarkEnd w:id="9221"/>
            <w:bookmarkEnd w:id="9222"/>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223" w:name="_Toc16072757"/>
            <w:bookmarkStart w:id="9224" w:name="_Toc18857756"/>
            <w:bookmarkStart w:id="9225" w:name="_Toc18944548"/>
            <w:bookmarkStart w:id="9226" w:name="_Toc20992837"/>
            <w:bookmarkStart w:id="9227" w:name="_Toc21940394"/>
            <w:bookmarkStart w:id="9228" w:name="_Toc23589385"/>
            <w:bookmarkStart w:id="9229" w:name="_Toc23778067"/>
            <w:r w:rsidRPr="00B9609C">
              <w:rPr>
                <w:rFonts w:ascii="Times New Roman" w:hAnsi="Times New Roman" w:hint="eastAsia"/>
                <w:bCs w:val="0"/>
                <w:color w:val="000000" w:themeColor="text1"/>
                <w:kern w:val="0"/>
                <w:sz w:val="24"/>
                <w:szCs w:val="24"/>
              </w:rPr>
              <w:t>73</w:t>
            </w:r>
            <w:bookmarkEnd w:id="9223"/>
            <w:bookmarkEnd w:id="9224"/>
            <w:bookmarkEnd w:id="9225"/>
            <w:bookmarkEnd w:id="9226"/>
            <w:bookmarkEnd w:id="9227"/>
            <w:bookmarkEnd w:id="9228"/>
            <w:bookmarkEnd w:id="9229"/>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230" w:name="_Toc16072758"/>
            <w:bookmarkStart w:id="9231" w:name="_Toc18857757"/>
            <w:bookmarkStart w:id="9232" w:name="_Toc18944549"/>
            <w:bookmarkStart w:id="9233" w:name="_Toc20992838"/>
            <w:bookmarkStart w:id="9234" w:name="_Toc21940395"/>
            <w:bookmarkStart w:id="9235" w:name="_Toc23589386"/>
            <w:bookmarkStart w:id="9236" w:name="_Toc23778068"/>
            <w:r w:rsidRPr="00B9609C">
              <w:rPr>
                <w:rFonts w:ascii="Times New Roman" w:hAnsi="Times New Roman" w:hint="eastAsia"/>
                <w:bCs w:val="0"/>
                <w:color w:val="000000" w:themeColor="text1"/>
                <w:kern w:val="0"/>
                <w:sz w:val="24"/>
                <w:szCs w:val="24"/>
              </w:rPr>
              <w:t>70</w:t>
            </w:r>
            <w:bookmarkEnd w:id="9230"/>
            <w:bookmarkEnd w:id="9231"/>
            <w:bookmarkEnd w:id="9232"/>
            <w:bookmarkEnd w:id="9233"/>
            <w:bookmarkEnd w:id="9234"/>
            <w:bookmarkEnd w:id="9235"/>
            <w:bookmarkEnd w:id="9236"/>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237" w:name="_Toc16072759"/>
            <w:bookmarkStart w:id="9238" w:name="_Toc18857758"/>
            <w:bookmarkStart w:id="9239" w:name="_Toc18944550"/>
            <w:bookmarkStart w:id="9240" w:name="_Toc20992839"/>
            <w:bookmarkStart w:id="9241" w:name="_Toc21940396"/>
            <w:bookmarkStart w:id="9242" w:name="_Toc23589387"/>
            <w:bookmarkStart w:id="9243" w:name="_Toc23778069"/>
            <w:r w:rsidRPr="00B9609C">
              <w:rPr>
                <w:rFonts w:ascii="Times New Roman" w:hAnsi="Times New Roman" w:hint="eastAsia"/>
                <w:bCs w:val="0"/>
                <w:color w:val="000000" w:themeColor="text1"/>
                <w:kern w:val="0"/>
                <w:sz w:val="24"/>
                <w:szCs w:val="24"/>
              </w:rPr>
              <w:t>0</w:t>
            </w:r>
            <w:bookmarkEnd w:id="9237"/>
            <w:bookmarkEnd w:id="9238"/>
            <w:bookmarkEnd w:id="9239"/>
            <w:bookmarkEnd w:id="9240"/>
            <w:bookmarkEnd w:id="9241"/>
            <w:bookmarkEnd w:id="9242"/>
            <w:bookmarkEnd w:id="9243"/>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244" w:name="_Toc16072760"/>
            <w:bookmarkStart w:id="9245" w:name="_Toc18857759"/>
            <w:bookmarkStart w:id="9246" w:name="_Toc18944551"/>
            <w:bookmarkStart w:id="9247" w:name="_Toc20992840"/>
            <w:bookmarkStart w:id="9248" w:name="_Toc21940397"/>
            <w:bookmarkStart w:id="9249" w:name="_Toc23589388"/>
            <w:bookmarkStart w:id="9250" w:name="_Toc23778070"/>
            <w:r w:rsidRPr="00B9609C">
              <w:rPr>
                <w:rFonts w:ascii="Times New Roman" w:hAnsi="Times New Roman" w:hint="eastAsia"/>
                <w:bCs w:val="0"/>
                <w:color w:val="000000" w:themeColor="text1"/>
                <w:kern w:val="0"/>
                <w:sz w:val="24"/>
                <w:szCs w:val="24"/>
              </w:rPr>
              <w:t>0</w:t>
            </w:r>
            <w:bookmarkEnd w:id="9244"/>
            <w:bookmarkEnd w:id="9245"/>
            <w:bookmarkEnd w:id="9246"/>
            <w:bookmarkEnd w:id="9247"/>
            <w:bookmarkEnd w:id="9248"/>
            <w:bookmarkEnd w:id="9249"/>
            <w:bookmarkEnd w:id="9250"/>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251" w:name="_Toc16072761"/>
            <w:bookmarkStart w:id="9252" w:name="_Toc18857760"/>
            <w:bookmarkStart w:id="9253" w:name="_Toc18944552"/>
            <w:bookmarkStart w:id="9254" w:name="_Toc20992841"/>
            <w:bookmarkStart w:id="9255" w:name="_Toc21940398"/>
            <w:bookmarkStart w:id="9256" w:name="_Toc23589389"/>
            <w:bookmarkStart w:id="9257" w:name="_Toc23778071"/>
            <w:r w:rsidRPr="00B9609C">
              <w:rPr>
                <w:rFonts w:ascii="Times New Roman" w:hAnsi="Times New Roman" w:hint="eastAsia"/>
                <w:bCs w:val="0"/>
                <w:color w:val="000000" w:themeColor="text1"/>
                <w:kern w:val="0"/>
                <w:sz w:val="24"/>
                <w:szCs w:val="24"/>
              </w:rPr>
              <w:t>3</w:t>
            </w:r>
            <w:bookmarkEnd w:id="9251"/>
            <w:bookmarkEnd w:id="9252"/>
            <w:bookmarkEnd w:id="9253"/>
            <w:bookmarkEnd w:id="9254"/>
            <w:bookmarkEnd w:id="9255"/>
            <w:bookmarkEnd w:id="9256"/>
            <w:bookmarkEnd w:id="9257"/>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bookmarkStart w:id="9258" w:name="_Toc16072762"/>
            <w:bookmarkStart w:id="9259" w:name="_Toc18857761"/>
            <w:bookmarkStart w:id="9260" w:name="_Toc18944553"/>
            <w:bookmarkStart w:id="9261" w:name="_Toc20992842"/>
            <w:bookmarkStart w:id="9262" w:name="_Toc21940399"/>
            <w:bookmarkStart w:id="9263" w:name="_Toc23589390"/>
            <w:bookmarkStart w:id="9264" w:name="_Toc23778072"/>
            <w:r w:rsidRPr="00B9609C">
              <w:rPr>
                <w:rFonts w:ascii="Times New Roman" w:hAnsi="Times New Roman" w:hint="eastAsia"/>
                <w:bCs w:val="0"/>
                <w:color w:val="000000" w:themeColor="text1"/>
                <w:spacing w:val="-20"/>
                <w:kern w:val="0"/>
                <w:sz w:val="24"/>
                <w:szCs w:val="24"/>
              </w:rPr>
              <w:t>被告、勒戒</w:t>
            </w:r>
            <w:bookmarkEnd w:id="9258"/>
            <w:bookmarkEnd w:id="9259"/>
            <w:bookmarkEnd w:id="9260"/>
            <w:bookmarkEnd w:id="9261"/>
            <w:bookmarkEnd w:id="9262"/>
            <w:bookmarkEnd w:id="9263"/>
            <w:bookmarkEnd w:id="9264"/>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38</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265" w:name="_Toc16072763"/>
            <w:bookmarkStart w:id="9266" w:name="_Toc18857762"/>
            <w:bookmarkStart w:id="9267" w:name="_Toc18944554"/>
            <w:bookmarkStart w:id="9268" w:name="_Toc20992843"/>
            <w:bookmarkStart w:id="9269" w:name="_Toc21940400"/>
            <w:bookmarkStart w:id="9270" w:name="_Toc23589391"/>
            <w:bookmarkStart w:id="9271" w:name="_Toc23778073"/>
            <w:r w:rsidRPr="00B9609C">
              <w:rPr>
                <w:rFonts w:ascii="Times New Roman" w:hAnsi="Times New Roman"/>
                <w:color w:val="000000" w:themeColor="text1"/>
                <w:kern w:val="0"/>
                <w:sz w:val="24"/>
                <w:szCs w:val="24"/>
              </w:rPr>
              <w:t>基隆看守所</w:t>
            </w:r>
            <w:bookmarkEnd w:id="9265"/>
            <w:bookmarkEnd w:id="9266"/>
            <w:bookmarkEnd w:id="9267"/>
            <w:bookmarkEnd w:id="9268"/>
            <w:bookmarkEnd w:id="9269"/>
            <w:bookmarkEnd w:id="9270"/>
            <w:bookmarkEnd w:id="9271"/>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272" w:name="_Toc16072764"/>
            <w:bookmarkStart w:id="9273" w:name="_Toc18857763"/>
            <w:bookmarkStart w:id="9274" w:name="_Toc18944555"/>
            <w:bookmarkStart w:id="9275" w:name="_Toc20992844"/>
            <w:bookmarkStart w:id="9276" w:name="_Toc21940401"/>
            <w:bookmarkStart w:id="9277" w:name="_Toc23589392"/>
            <w:bookmarkStart w:id="9278" w:name="_Toc23778074"/>
            <w:r w:rsidRPr="00B9609C">
              <w:rPr>
                <w:rFonts w:ascii="Times New Roman" w:hAnsi="Times New Roman" w:hint="eastAsia"/>
                <w:bCs w:val="0"/>
                <w:color w:val="000000" w:themeColor="text1"/>
                <w:kern w:val="0"/>
                <w:sz w:val="24"/>
                <w:szCs w:val="24"/>
              </w:rPr>
              <w:t>1</w:t>
            </w:r>
            <w:bookmarkEnd w:id="9272"/>
            <w:bookmarkEnd w:id="9273"/>
            <w:bookmarkEnd w:id="9274"/>
            <w:bookmarkEnd w:id="9275"/>
            <w:bookmarkEnd w:id="9276"/>
            <w:bookmarkEnd w:id="9277"/>
            <w:bookmarkEnd w:id="9278"/>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279" w:name="_Toc16072765"/>
            <w:bookmarkStart w:id="9280" w:name="_Toc18857764"/>
            <w:bookmarkStart w:id="9281" w:name="_Toc18944556"/>
            <w:bookmarkStart w:id="9282" w:name="_Toc20992845"/>
            <w:bookmarkStart w:id="9283" w:name="_Toc21940402"/>
            <w:bookmarkStart w:id="9284" w:name="_Toc23589393"/>
            <w:bookmarkStart w:id="9285" w:name="_Toc23778075"/>
            <w:r w:rsidRPr="00B9609C">
              <w:rPr>
                <w:rFonts w:ascii="Times New Roman" w:hAnsi="Times New Roman" w:hint="eastAsia"/>
                <w:bCs w:val="0"/>
                <w:color w:val="000000" w:themeColor="text1"/>
                <w:kern w:val="0"/>
                <w:sz w:val="24"/>
                <w:szCs w:val="24"/>
              </w:rPr>
              <w:t>0</w:t>
            </w:r>
            <w:bookmarkEnd w:id="9279"/>
            <w:bookmarkEnd w:id="9280"/>
            <w:bookmarkEnd w:id="9281"/>
            <w:bookmarkEnd w:id="9282"/>
            <w:bookmarkEnd w:id="9283"/>
            <w:bookmarkEnd w:id="9284"/>
            <w:bookmarkEnd w:id="9285"/>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286" w:name="_Toc16072766"/>
            <w:bookmarkStart w:id="9287" w:name="_Toc18857765"/>
            <w:bookmarkStart w:id="9288" w:name="_Toc18944557"/>
            <w:bookmarkStart w:id="9289" w:name="_Toc20992846"/>
            <w:bookmarkStart w:id="9290" w:name="_Toc21940403"/>
            <w:bookmarkStart w:id="9291" w:name="_Toc23589394"/>
            <w:bookmarkStart w:id="9292" w:name="_Toc23778076"/>
            <w:r w:rsidRPr="00B9609C">
              <w:rPr>
                <w:rFonts w:ascii="Times New Roman" w:hAnsi="Times New Roman" w:hint="eastAsia"/>
                <w:bCs w:val="0"/>
                <w:color w:val="000000" w:themeColor="text1"/>
                <w:kern w:val="0"/>
                <w:sz w:val="24"/>
                <w:szCs w:val="24"/>
              </w:rPr>
              <w:t>1</w:t>
            </w:r>
            <w:bookmarkEnd w:id="9286"/>
            <w:bookmarkEnd w:id="9287"/>
            <w:bookmarkEnd w:id="9288"/>
            <w:bookmarkEnd w:id="9289"/>
            <w:bookmarkEnd w:id="9290"/>
            <w:bookmarkEnd w:id="9291"/>
            <w:bookmarkEnd w:id="9292"/>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293" w:name="_Toc16072767"/>
            <w:bookmarkStart w:id="9294" w:name="_Toc18857766"/>
            <w:bookmarkStart w:id="9295" w:name="_Toc18944558"/>
            <w:bookmarkStart w:id="9296" w:name="_Toc20992847"/>
            <w:bookmarkStart w:id="9297" w:name="_Toc21940404"/>
            <w:bookmarkStart w:id="9298" w:name="_Toc23589395"/>
            <w:bookmarkStart w:id="9299" w:name="_Toc23778077"/>
            <w:r w:rsidRPr="00B9609C">
              <w:rPr>
                <w:rFonts w:ascii="Times New Roman" w:hAnsi="Times New Roman" w:hint="eastAsia"/>
                <w:bCs w:val="0"/>
                <w:color w:val="000000" w:themeColor="text1"/>
                <w:kern w:val="0"/>
                <w:sz w:val="24"/>
                <w:szCs w:val="24"/>
              </w:rPr>
              <w:t>0</w:t>
            </w:r>
            <w:bookmarkEnd w:id="9293"/>
            <w:bookmarkEnd w:id="9294"/>
            <w:bookmarkEnd w:id="9295"/>
            <w:bookmarkEnd w:id="9296"/>
            <w:bookmarkEnd w:id="9297"/>
            <w:bookmarkEnd w:id="9298"/>
            <w:bookmarkEnd w:id="9299"/>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300" w:name="_Toc16072768"/>
            <w:bookmarkStart w:id="9301" w:name="_Toc18857767"/>
            <w:bookmarkStart w:id="9302" w:name="_Toc18944559"/>
            <w:bookmarkStart w:id="9303" w:name="_Toc20992848"/>
            <w:bookmarkStart w:id="9304" w:name="_Toc21940405"/>
            <w:bookmarkStart w:id="9305" w:name="_Toc23589396"/>
            <w:bookmarkStart w:id="9306" w:name="_Toc23778078"/>
            <w:r w:rsidRPr="00B9609C">
              <w:rPr>
                <w:rFonts w:ascii="Times New Roman" w:hAnsi="Times New Roman" w:hint="eastAsia"/>
                <w:bCs w:val="0"/>
                <w:color w:val="000000" w:themeColor="text1"/>
                <w:kern w:val="0"/>
                <w:sz w:val="24"/>
                <w:szCs w:val="24"/>
              </w:rPr>
              <w:t>0</w:t>
            </w:r>
            <w:bookmarkEnd w:id="9300"/>
            <w:bookmarkEnd w:id="9301"/>
            <w:bookmarkEnd w:id="9302"/>
            <w:bookmarkEnd w:id="9303"/>
            <w:bookmarkEnd w:id="9304"/>
            <w:bookmarkEnd w:id="9305"/>
            <w:bookmarkEnd w:id="9306"/>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39</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307" w:name="_Toc16072769"/>
            <w:bookmarkStart w:id="9308" w:name="_Toc18857768"/>
            <w:bookmarkStart w:id="9309" w:name="_Toc18944560"/>
            <w:bookmarkStart w:id="9310" w:name="_Toc20992849"/>
            <w:bookmarkStart w:id="9311" w:name="_Toc21940406"/>
            <w:bookmarkStart w:id="9312" w:name="_Toc23589397"/>
            <w:bookmarkStart w:id="9313" w:name="_Toc23778079"/>
            <w:r w:rsidRPr="00B9609C">
              <w:rPr>
                <w:rFonts w:ascii="Times New Roman" w:hAnsi="Times New Roman"/>
                <w:color w:val="000000" w:themeColor="text1"/>
                <w:kern w:val="0"/>
                <w:sz w:val="24"/>
                <w:szCs w:val="24"/>
              </w:rPr>
              <w:t>泰源技能訓練所</w:t>
            </w:r>
            <w:bookmarkEnd w:id="9307"/>
            <w:bookmarkEnd w:id="9308"/>
            <w:bookmarkEnd w:id="9309"/>
            <w:bookmarkEnd w:id="9310"/>
            <w:bookmarkEnd w:id="9311"/>
            <w:bookmarkEnd w:id="9312"/>
            <w:bookmarkEnd w:id="9313"/>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314" w:name="_Toc16072770"/>
            <w:bookmarkStart w:id="9315" w:name="_Toc18857769"/>
            <w:bookmarkStart w:id="9316" w:name="_Toc18944561"/>
            <w:bookmarkStart w:id="9317" w:name="_Toc20992850"/>
            <w:bookmarkStart w:id="9318" w:name="_Toc21940407"/>
            <w:bookmarkStart w:id="9319" w:name="_Toc23589398"/>
            <w:bookmarkStart w:id="9320" w:name="_Toc23778080"/>
            <w:r w:rsidRPr="00B9609C">
              <w:rPr>
                <w:rFonts w:ascii="Times New Roman" w:hAnsi="Times New Roman" w:hint="eastAsia"/>
                <w:bCs w:val="0"/>
                <w:color w:val="000000" w:themeColor="text1"/>
                <w:kern w:val="0"/>
                <w:sz w:val="24"/>
                <w:szCs w:val="24"/>
              </w:rPr>
              <w:t>5</w:t>
            </w:r>
            <w:bookmarkEnd w:id="9314"/>
            <w:bookmarkEnd w:id="9315"/>
            <w:bookmarkEnd w:id="9316"/>
            <w:bookmarkEnd w:id="9317"/>
            <w:bookmarkEnd w:id="9318"/>
            <w:bookmarkEnd w:id="9319"/>
            <w:bookmarkEnd w:id="9320"/>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321" w:name="_Toc16072771"/>
            <w:bookmarkStart w:id="9322" w:name="_Toc18857770"/>
            <w:bookmarkStart w:id="9323" w:name="_Toc18944562"/>
            <w:bookmarkStart w:id="9324" w:name="_Toc20992851"/>
            <w:bookmarkStart w:id="9325" w:name="_Toc21940408"/>
            <w:bookmarkStart w:id="9326" w:name="_Toc23589399"/>
            <w:bookmarkStart w:id="9327" w:name="_Toc23778081"/>
            <w:r w:rsidRPr="00B9609C">
              <w:rPr>
                <w:rFonts w:ascii="Times New Roman" w:hAnsi="Times New Roman" w:hint="eastAsia"/>
                <w:bCs w:val="0"/>
                <w:color w:val="000000" w:themeColor="text1"/>
                <w:kern w:val="0"/>
                <w:sz w:val="24"/>
                <w:szCs w:val="24"/>
              </w:rPr>
              <w:t>0</w:t>
            </w:r>
            <w:bookmarkEnd w:id="9321"/>
            <w:bookmarkEnd w:id="9322"/>
            <w:bookmarkEnd w:id="9323"/>
            <w:bookmarkEnd w:id="9324"/>
            <w:bookmarkEnd w:id="9325"/>
            <w:bookmarkEnd w:id="9326"/>
            <w:bookmarkEnd w:id="9327"/>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328" w:name="_Toc16072772"/>
            <w:bookmarkStart w:id="9329" w:name="_Toc18857771"/>
            <w:bookmarkStart w:id="9330" w:name="_Toc18944563"/>
            <w:bookmarkStart w:id="9331" w:name="_Toc20992852"/>
            <w:bookmarkStart w:id="9332" w:name="_Toc21940409"/>
            <w:bookmarkStart w:id="9333" w:name="_Toc23589400"/>
            <w:bookmarkStart w:id="9334" w:name="_Toc23778082"/>
            <w:r w:rsidRPr="00B9609C">
              <w:rPr>
                <w:rFonts w:ascii="Times New Roman" w:hAnsi="Times New Roman" w:hint="eastAsia"/>
                <w:bCs w:val="0"/>
                <w:color w:val="000000" w:themeColor="text1"/>
                <w:kern w:val="0"/>
                <w:sz w:val="24"/>
                <w:szCs w:val="24"/>
              </w:rPr>
              <w:t>5</w:t>
            </w:r>
            <w:bookmarkEnd w:id="9328"/>
            <w:bookmarkEnd w:id="9329"/>
            <w:bookmarkEnd w:id="9330"/>
            <w:bookmarkEnd w:id="9331"/>
            <w:bookmarkEnd w:id="9332"/>
            <w:bookmarkEnd w:id="9333"/>
            <w:bookmarkEnd w:id="9334"/>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335" w:name="_Toc16072773"/>
            <w:bookmarkStart w:id="9336" w:name="_Toc18857772"/>
            <w:bookmarkStart w:id="9337" w:name="_Toc18944564"/>
            <w:bookmarkStart w:id="9338" w:name="_Toc20992853"/>
            <w:bookmarkStart w:id="9339" w:name="_Toc21940410"/>
            <w:bookmarkStart w:id="9340" w:name="_Toc23589401"/>
            <w:bookmarkStart w:id="9341" w:name="_Toc23778083"/>
            <w:r w:rsidRPr="00B9609C">
              <w:rPr>
                <w:rFonts w:ascii="Times New Roman" w:hAnsi="Times New Roman" w:hint="eastAsia"/>
                <w:bCs w:val="0"/>
                <w:color w:val="000000" w:themeColor="text1"/>
                <w:kern w:val="0"/>
                <w:sz w:val="24"/>
                <w:szCs w:val="24"/>
              </w:rPr>
              <w:t>0</w:t>
            </w:r>
            <w:bookmarkEnd w:id="9335"/>
            <w:bookmarkEnd w:id="9336"/>
            <w:bookmarkEnd w:id="9337"/>
            <w:bookmarkEnd w:id="9338"/>
            <w:bookmarkEnd w:id="9339"/>
            <w:bookmarkEnd w:id="9340"/>
            <w:bookmarkEnd w:id="9341"/>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342" w:name="_Toc16072774"/>
            <w:bookmarkStart w:id="9343" w:name="_Toc18857773"/>
            <w:bookmarkStart w:id="9344" w:name="_Toc18944565"/>
            <w:bookmarkStart w:id="9345" w:name="_Toc20992854"/>
            <w:bookmarkStart w:id="9346" w:name="_Toc21940411"/>
            <w:bookmarkStart w:id="9347" w:name="_Toc23589402"/>
            <w:bookmarkStart w:id="9348" w:name="_Toc23778084"/>
            <w:r w:rsidRPr="00B9609C">
              <w:rPr>
                <w:rFonts w:ascii="Times New Roman" w:hAnsi="Times New Roman" w:hint="eastAsia"/>
                <w:bCs w:val="0"/>
                <w:color w:val="000000" w:themeColor="text1"/>
                <w:kern w:val="0"/>
                <w:sz w:val="24"/>
                <w:szCs w:val="24"/>
              </w:rPr>
              <w:t>0</w:t>
            </w:r>
            <w:bookmarkEnd w:id="9342"/>
            <w:bookmarkEnd w:id="9343"/>
            <w:bookmarkEnd w:id="9344"/>
            <w:bookmarkEnd w:id="9345"/>
            <w:bookmarkEnd w:id="9346"/>
            <w:bookmarkEnd w:id="9347"/>
            <w:bookmarkEnd w:id="9348"/>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40</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349" w:name="_Toc16072775"/>
            <w:bookmarkStart w:id="9350" w:name="_Toc18857774"/>
            <w:bookmarkStart w:id="9351" w:name="_Toc18944566"/>
            <w:bookmarkStart w:id="9352" w:name="_Toc20992855"/>
            <w:bookmarkStart w:id="9353" w:name="_Toc21940412"/>
            <w:bookmarkStart w:id="9354" w:name="_Toc23589403"/>
            <w:bookmarkStart w:id="9355" w:name="_Toc23778085"/>
            <w:r w:rsidRPr="00B9609C">
              <w:rPr>
                <w:rFonts w:ascii="Times New Roman" w:hAnsi="Times New Roman"/>
                <w:color w:val="000000" w:themeColor="text1"/>
                <w:kern w:val="0"/>
                <w:sz w:val="24"/>
                <w:szCs w:val="24"/>
              </w:rPr>
              <w:t>東成技能訓練所</w:t>
            </w:r>
            <w:bookmarkEnd w:id="9349"/>
            <w:bookmarkEnd w:id="9350"/>
            <w:bookmarkEnd w:id="9351"/>
            <w:bookmarkEnd w:id="9352"/>
            <w:bookmarkEnd w:id="9353"/>
            <w:bookmarkEnd w:id="9354"/>
            <w:bookmarkEnd w:id="9355"/>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356" w:name="_Toc16072776"/>
            <w:bookmarkStart w:id="9357" w:name="_Toc18857775"/>
            <w:bookmarkStart w:id="9358" w:name="_Toc18944567"/>
            <w:bookmarkStart w:id="9359" w:name="_Toc20992856"/>
            <w:bookmarkStart w:id="9360" w:name="_Toc21940413"/>
            <w:bookmarkStart w:id="9361" w:name="_Toc23589404"/>
            <w:bookmarkStart w:id="9362" w:name="_Toc23778086"/>
            <w:r w:rsidRPr="00B9609C">
              <w:rPr>
                <w:rFonts w:ascii="Times New Roman" w:hAnsi="Times New Roman" w:hint="eastAsia"/>
                <w:bCs w:val="0"/>
                <w:color w:val="000000" w:themeColor="text1"/>
                <w:kern w:val="0"/>
                <w:sz w:val="24"/>
                <w:szCs w:val="24"/>
              </w:rPr>
              <w:t>7</w:t>
            </w:r>
            <w:bookmarkEnd w:id="9356"/>
            <w:bookmarkEnd w:id="9357"/>
            <w:bookmarkEnd w:id="9358"/>
            <w:bookmarkEnd w:id="9359"/>
            <w:bookmarkEnd w:id="9360"/>
            <w:bookmarkEnd w:id="9361"/>
            <w:bookmarkEnd w:id="9362"/>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363" w:name="_Toc16072777"/>
            <w:bookmarkStart w:id="9364" w:name="_Toc18857776"/>
            <w:bookmarkStart w:id="9365" w:name="_Toc18944568"/>
            <w:bookmarkStart w:id="9366" w:name="_Toc20992857"/>
            <w:bookmarkStart w:id="9367" w:name="_Toc21940414"/>
            <w:bookmarkStart w:id="9368" w:name="_Toc23589405"/>
            <w:bookmarkStart w:id="9369" w:name="_Toc23778087"/>
            <w:r w:rsidRPr="00B9609C">
              <w:rPr>
                <w:rFonts w:ascii="Times New Roman" w:hAnsi="Times New Roman" w:hint="eastAsia"/>
                <w:bCs w:val="0"/>
                <w:color w:val="000000" w:themeColor="text1"/>
                <w:kern w:val="0"/>
                <w:sz w:val="24"/>
                <w:szCs w:val="24"/>
              </w:rPr>
              <w:t>6</w:t>
            </w:r>
            <w:bookmarkEnd w:id="9363"/>
            <w:bookmarkEnd w:id="9364"/>
            <w:bookmarkEnd w:id="9365"/>
            <w:bookmarkEnd w:id="9366"/>
            <w:bookmarkEnd w:id="9367"/>
            <w:bookmarkEnd w:id="9368"/>
            <w:bookmarkEnd w:id="9369"/>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370" w:name="_Toc16072778"/>
            <w:bookmarkStart w:id="9371" w:name="_Toc18857777"/>
            <w:bookmarkStart w:id="9372" w:name="_Toc18944569"/>
            <w:bookmarkStart w:id="9373" w:name="_Toc20992858"/>
            <w:bookmarkStart w:id="9374" w:name="_Toc21940415"/>
            <w:bookmarkStart w:id="9375" w:name="_Toc23589406"/>
            <w:bookmarkStart w:id="9376" w:name="_Toc23778088"/>
            <w:r w:rsidRPr="00B9609C">
              <w:rPr>
                <w:rFonts w:ascii="Times New Roman" w:hAnsi="Times New Roman" w:hint="eastAsia"/>
                <w:bCs w:val="0"/>
                <w:color w:val="000000" w:themeColor="text1"/>
                <w:kern w:val="0"/>
                <w:sz w:val="24"/>
                <w:szCs w:val="24"/>
              </w:rPr>
              <w:t>0</w:t>
            </w:r>
            <w:bookmarkEnd w:id="9370"/>
            <w:bookmarkEnd w:id="9371"/>
            <w:bookmarkEnd w:id="9372"/>
            <w:bookmarkEnd w:id="9373"/>
            <w:bookmarkEnd w:id="9374"/>
            <w:bookmarkEnd w:id="9375"/>
            <w:bookmarkEnd w:id="9376"/>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377" w:name="_Toc16072779"/>
            <w:bookmarkStart w:id="9378" w:name="_Toc18857778"/>
            <w:bookmarkStart w:id="9379" w:name="_Toc18944570"/>
            <w:bookmarkStart w:id="9380" w:name="_Toc20992859"/>
            <w:bookmarkStart w:id="9381" w:name="_Toc21940416"/>
            <w:bookmarkStart w:id="9382" w:name="_Toc23589407"/>
            <w:bookmarkStart w:id="9383" w:name="_Toc23778089"/>
            <w:r w:rsidRPr="00B9609C">
              <w:rPr>
                <w:rFonts w:ascii="Times New Roman" w:hAnsi="Times New Roman" w:hint="eastAsia"/>
                <w:bCs w:val="0"/>
                <w:color w:val="000000" w:themeColor="text1"/>
                <w:kern w:val="0"/>
                <w:sz w:val="24"/>
                <w:szCs w:val="24"/>
              </w:rPr>
              <w:t>1</w:t>
            </w:r>
            <w:bookmarkEnd w:id="9377"/>
            <w:bookmarkEnd w:id="9378"/>
            <w:bookmarkEnd w:id="9379"/>
            <w:bookmarkEnd w:id="9380"/>
            <w:bookmarkEnd w:id="9381"/>
            <w:bookmarkEnd w:id="9382"/>
            <w:bookmarkEnd w:id="9383"/>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384" w:name="_Toc16072780"/>
            <w:bookmarkStart w:id="9385" w:name="_Toc18857779"/>
            <w:bookmarkStart w:id="9386" w:name="_Toc18944571"/>
            <w:bookmarkStart w:id="9387" w:name="_Toc20992860"/>
            <w:bookmarkStart w:id="9388" w:name="_Toc21940417"/>
            <w:bookmarkStart w:id="9389" w:name="_Toc23589408"/>
            <w:bookmarkStart w:id="9390" w:name="_Toc23778090"/>
            <w:r w:rsidRPr="00B9609C">
              <w:rPr>
                <w:rFonts w:ascii="Times New Roman" w:hAnsi="Times New Roman" w:hint="eastAsia"/>
                <w:bCs w:val="0"/>
                <w:color w:val="000000" w:themeColor="text1"/>
                <w:kern w:val="0"/>
                <w:sz w:val="24"/>
                <w:szCs w:val="24"/>
              </w:rPr>
              <w:t>0</w:t>
            </w:r>
            <w:bookmarkEnd w:id="9384"/>
            <w:bookmarkEnd w:id="9385"/>
            <w:bookmarkEnd w:id="9386"/>
            <w:bookmarkEnd w:id="9387"/>
            <w:bookmarkEnd w:id="9388"/>
            <w:bookmarkEnd w:id="9389"/>
            <w:bookmarkEnd w:id="9390"/>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41</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391" w:name="_Toc16072781"/>
            <w:bookmarkStart w:id="9392" w:name="_Toc18857780"/>
            <w:bookmarkStart w:id="9393" w:name="_Toc18944572"/>
            <w:bookmarkStart w:id="9394" w:name="_Toc20992861"/>
            <w:bookmarkStart w:id="9395" w:name="_Toc21940418"/>
            <w:bookmarkStart w:id="9396" w:name="_Toc23589409"/>
            <w:bookmarkStart w:id="9397" w:name="_Toc23778091"/>
            <w:r w:rsidRPr="00B9609C">
              <w:rPr>
                <w:rFonts w:ascii="Times New Roman" w:hAnsi="Times New Roman"/>
                <w:color w:val="000000" w:themeColor="text1"/>
                <w:kern w:val="0"/>
                <w:sz w:val="24"/>
                <w:szCs w:val="24"/>
              </w:rPr>
              <w:t>岩灣技能訓練所</w:t>
            </w:r>
            <w:bookmarkEnd w:id="9391"/>
            <w:bookmarkEnd w:id="9392"/>
            <w:bookmarkEnd w:id="9393"/>
            <w:bookmarkEnd w:id="9394"/>
            <w:bookmarkEnd w:id="9395"/>
            <w:bookmarkEnd w:id="9396"/>
            <w:bookmarkEnd w:id="9397"/>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398" w:name="_Toc16072782"/>
            <w:bookmarkStart w:id="9399" w:name="_Toc18857781"/>
            <w:bookmarkStart w:id="9400" w:name="_Toc18944573"/>
            <w:bookmarkStart w:id="9401" w:name="_Toc20992862"/>
            <w:bookmarkStart w:id="9402" w:name="_Toc21940419"/>
            <w:bookmarkStart w:id="9403" w:name="_Toc23589410"/>
            <w:bookmarkStart w:id="9404" w:name="_Toc23778092"/>
            <w:r w:rsidRPr="00B9609C">
              <w:rPr>
                <w:rFonts w:ascii="Times New Roman" w:hAnsi="Times New Roman" w:hint="eastAsia"/>
                <w:bCs w:val="0"/>
                <w:color w:val="000000" w:themeColor="text1"/>
                <w:kern w:val="0"/>
                <w:sz w:val="24"/>
                <w:szCs w:val="24"/>
              </w:rPr>
              <w:t>4</w:t>
            </w:r>
            <w:bookmarkEnd w:id="9398"/>
            <w:bookmarkEnd w:id="9399"/>
            <w:bookmarkEnd w:id="9400"/>
            <w:bookmarkEnd w:id="9401"/>
            <w:bookmarkEnd w:id="9402"/>
            <w:bookmarkEnd w:id="9403"/>
            <w:bookmarkEnd w:id="9404"/>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405" w:name="_Toc16072783"/>
            <w:bookmarkStart w:id="9406" w:name="_Toc18857782"/>
            <w:bookmarkStart w:id="9407" w:name="_Toc18944574"/>
            <w:bookmarkStart w:id="9408" w:name="_Toc20992863"/>
            <w:bookmarkStart w:id="9409" w:name="_Toc21940420"/>
            <w:bookmarkStart w:id="9410" w:name="_Toc23589411"/>
            <w:bookmarkStart w:id="9411" w:name="_Toc23778093"/>
            <w:r w:rsidRPr="00B9609C">
              <w:rPr>
                <w:rFonts w:ascii="Times New Roman" w:hAnsi="Times New Roman" w:hint="eastAsia"/>
                <w:bCs w:val="0"/>
                <w:color w:val="000000" w:themeColor="text1"/>
                <w:kern w:val="0"/>
                <w:sz w:val="24"/>
                <w:szCs w:val="24"/>
              </w:rPr>
              <w:t>4</w:t>
            </w:r>
            <w:bookmarkEnd w:id="9405"/>
            <w:bookmarkEnd w:id="9406"/>
            <w:bookmarkEnd w:id="9407"/>
            <w:bookmarkEnd w:id="9408"/>
            <w:bookmarkEnd w:id="9409"/>
            <w:bookmarkEnd w:id="9410"/>
            <w:bookmarkEnd w:id="9411"/>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412" w:name="_Toc16072784"/>
            <w:bookmarkStart w:id="9413" w:name="_Toc18857783"/>
            <w:bookmarkStart w:id="9414" w:name="_Toc18944575"/>
            <w:bookmarkStart w:id="9415" w:name="_Toc20992864"/>
            <w:bookmarkStart w:id="9416" w:name="_Toc21940421"/>
            <w:bookmarkStart w:id="9417" w:name="_Toc23589412"/>
            <w:bookmarkStart w:id="9418" w:name="_Toc23778094"/>
            <w:r w:rsidRPr="00B9609C">
              <w:rPr>
                <w:rFonts w:ascii="Times New Roman" w:hAnsi="Times New Roman" w:hint="eastAsia"/>
                <w:bCs w:val="0"/>
                <w:color w:val="000000" w:themeColor="text1"/>
                <w:kern w:val="0"/>
                <w:sz w:val="24"/>
                <w:szCs w:val="24"/>
              </w:rPr>
              <w:t>0</w:t>
            </w:r>
            <w:bookmarkEnd w:id="9412"/>
            <w:bookmarkEnd w:id="9413"/>
            <w:bookmarkEnd w:id="9414"/>
            <w:bookmarkEnd w:id="9415"/>
            <w:bookmarkEnd w:id="9416"/>
            <w:bookmarkEnd w:id="9417"/>
            <w:bookmarkEnd w:id="9418"/>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419" w:name="_Toc16072785"/>
            <w:bookmarkStart w:id="9420" w:name="_Toc18857784"/>
            <w:bookmarkStart w:id="9421" w:name="_Toc18944576"/>
            <w:bookmarkStart w:id="9422" w:name="_Toc20992865"/>
            <w:bookmarkStart w:id="9423" w:name="_Toc21940422"/>
            <w:bookmarkStart w:id="9424" w:name="_Toc23589413"/>
            <w:bookmarkStart w:id="9425" w:name="_Toc23778095"/>
            <w:r w:rsidRPr="00B9609C">
              <w:rPr>
                <w:rFonts w:ascii="Times New Roman" w:hAnsi="Times New Roman" w:hint="eastAsia"/>
                <w:bCs w:val="0"/>
                <w:color w:val="000000" w:themeColor="text1"/>
                <w:kern w:val="0"/>
                <w:sz w:val="24"/>
                <w:szCs w:val="24"/>
              </w:rPr>
              <w:t>0</w:t>
            </w:r>
            <w:bookmarkEnd w:id="9419"/>
            <w:bookmarkEnd w:id="9420"/>
            <w:bookmarkEnd w:id="9421"/>
            <w:bookmarkEnd w:id="9422"/>
            <w:bookmarkEnd w:id="9423"/>
            <w:bookmarkEnd w:id="9424"/>
            <w:bookmarkEnd w:id="9425"/>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426" w:name="_Toc16072786"/>
            <w:bookmarkStart w:id="9427" w:name="_Toc18857785"/>
            <w:bookmarkStart w:id="9428" w:name="_Toc18944577"/>
            <w:bookmarkStart w:id="9429" w:name="_Toc20992866"/>
            <w:bookmarkStart w:id="9430" w:name="_Toc21940423"/>
            <w:bookmarkStart w:id="9431" w:name="_Toc23589414"/>
            <w:bookmarkStart w:id="9432" w:name="_Toc23778096"/>
            <w:r w:rsidRPr="00B9609C">
              <w:rPr>
                <w:rFonts w:ascii="Times New Roman" w:hAnsi="Times New Roman" w:hint="eastAsia"/>
                <w:bCs w:val="0"/>
                <w:color w:val="000000" w:themeColor="text1"/>
                <w:kern w:val="0"/>
                <w:sz w:val="24"/>
                <w:szCs w:val="24"/>
              </w:rPr>
              <w:t>0</w:t>
            </w:r>
            <w:bookmarkEnd w:id="9426"/>
            <w:bookmarkEnd w:id="9427"/>
            <w:bookmarkEnd w:id="9428"/>
            <w:bookmarkEnd w:id="9429"/>
            <w:bookmarkEnd w:id="9430"/>
            <w:bookmarkEnd w:id="9431"/>
            <w:bookmarkEnd w:id="9432"/>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42</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433" w:name="_Toc16072787"/>
            <w:bookmarkStart w:id="9434" w:name="_Toc18857786"/>
            <w:bookmarkStart w:id="9435" w:name="_Toc18944578"/>
            <w:bookmarkStart w:id="9436" w:name="_Toc20992867"/>
            <w:bookmarkStart w:id="9437" w:name="_Toc21940424"/>
            <w:bookmarkStart w:id="9438" w:name="_Toc23589415"/>
            <w:bookmarkStart w:id="9439" w:name="_Toc23778097"/>
            <w:r w:rsidRPr="00B9609C">
              <w:rPr>
                <w:rFonts w:ascii="Times New Roman" w:hAnsi="Times New Roman"/>
                <w:color w:val="000000" w:themeColor="text1"/>
                <w:kern w:val="0"/>
                <w:sz w:val="24"/>
                <w:szCs w:val="24"/>
              </w:rPr>
              <w:t>新店戒治所</w:t>
            </w:r>
            <w:bookmarkEnd w:id="9433"/>
            <w:bookmarkEnd w:id="9434"/>
            <w:bookmarkEnd w:id="9435"/>
            <w:bookmarkEnd w:id="9436"/>
            <w:bookmarkEnd w:id="9437"/>
            <w:bookmarkEnd w:id="9438"/>
            <w:bookmarkEnd w:id="9439"/>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440" w:name="_Toc16072788"/>
            <w:bookmarkStart w:id="9441" w:name="_Toc18857787"/>
            <w:bookmarkStart w:id="9442" w:name="_Toc18944579"/>
            <w:bookmarkStart w:id="9443" w:name="_Toc20992868"/>
            <w:bookmarkStart w:id="9444" w:name="_Toc21940425"/>
            <w:bookmarkStart w:id="9445" w:name="_Toc23589416"/>
            <w:bookmarkStart w:id="9446" w:name="_Toc23778098"/>
            <w:r w:rsidRPr="00B9609C">
              <w:rPr>
                <w:rFonts w:ascii="Times New Roman" w:hAnsi="Times New Roman" w:hint="eastAsia"/>
                <w:bCs w:val="0"/>
                <w:color w:val="000000" w:themeColor="text1"/>
                <w:kern w:val="0"/>
                <w:sz w:val="24"/>
                <w:szCs w:val="24"/>
              </w:rPr>
              <w:t>4</w:t>
            </w:r>
            <w:bookmarkEnd w:id="9440"/>
            <w:bookmarkEnd w:id="9441"/>
            <w:bookmarkEnd w:id="9442"/>
            <w:bookmarkEnd w:id="9443"/>
            <w:bookmarkEnd w:id="9444"/>
            <w:bookmarkEnd w:id="9445"/>
            <w:bookmarkEnd w:id="9446"/>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447" w:name="_Toc16072789"/>
            <w:bookmarkStart w:id="9448" w:name="_Toc18857788"/>
            <w:bookmarkStart w:id="9449" w:name="_Toc18944580"/>
            <w:bookmarkStart w:id="9450" w:name="_Toc20992869"/>
            <w:bookmarkStart w:id="9451" w:name="_Toc21940426"/>
            <w:bookmarkStart w:id="9452" w:name="_Toc23589417"/>
            <w:bookmarkStart w:id="9453" w:name="_Toc23778099"/>
            <w:r w:rsidRPr="00B9609C">
              <w:rPr>
                <w:rFonts w:ascii="Times New Roman" w:hAnsi="Times New Roman" w:hint="eastAsia"/>
                <w:bCs w:val="0"/>
                <w:color w:val="000000" w:themeColor="text1"/>
                <w:kern w:val="0"/>
                <w:sz w:val="24"/>
                <w:szCs w:val="24"/>
              </w:rPr>
              <w:t>0</w:t>
            </w:r>
            <w:bookmarkEnd w:id="9447"/>
            <w:bookmarkEnd w:id="9448"/>
            <w:bookmarkEnd w:id="9449"/>
            <w:bookmarkEnd w:id="9450"/>
            <w:bookmarkEnd w:id="9451"/>
            <w:bookmarkEnd w:id="9452"/>
            <w:bookmarkEnd w:id="9453"/>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454" w:name="_Toc16072790"/>
            <w:bookmarkStart w:id="9455" w:name="_Toc18857789"/>
            <w:bookmarkStart w:id="9456" w:name="_Toc18944581"/>
            <w:bookmarkStart w:id="9457" w:name="_Toc20992870"/>
            <w:bookmarkStart w:id="9458" w:name="_Toc21940427"/>
            <w:bookmarkStart w:id="9459" w:name="_Toc23589418"/>
            <w:bookmarkStart w:id="9460" w:name="_Toc23778100"/>
            <w:r w:rsidRPr="00B9609C">
              <w:rPr>
                <w:rFonts w:ascii="Times New Roman" w:hAnsi="Times New Roman" w:hint="eastAsia"/>
                <w:bCs w:val="0"/>
                <w:color w:val="000000" w:themeColor="text1"/>
                <w:kern w:val="0"/>
                <w:sz w:val="24"/>
                <w:szCs w:val="24"/>
              </w:rPr>
              <w:t>0</w:t>
            </w:r>
            <w:bookmarkEnd w:id="9454"/>
            <w:bookmarkEnd w:id="9455"/>
            <w:bookmarkEnd w:id="9456"/>
            <w:bookmarkEnd w:id="9457"/>
            <w:bookmarkEnd w:id="9458"/>
            <w:bookmarkEnd w:id="9459"/>
            <w:bookmarkEnd w:id="9460"/>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461" w:name="_Toc16072791"/>
            <w:bookmarkStart w:id="9462" w:name="_Toc18857790"/>
            <w:bookmarkStart w:id="9463" w:name="_Toc18944582"/>
            <w:bookmarkStart w:id="9464" w:name="_Toc20992871"/>
            <w:bookmarkStart w:id="9465" w:name="_Toc21940428"/>
            <w:bookmarkStart w:id="9466" w:name="_Toc23589419"/>
            <w:bookmarkStart w:id="9467" w:name="_Toc23778101"/>
            <w:r w:rsidRPr="00B9609C">
              <w:rPr>
                <w:rFonts w:ascii="Times New Roman" w:hAnsi="Times New Roman" w:hint="eastAsia"/>
                <w:bCs w:val="0"/>
                <w:color w:val="000000" w:themeColor="text1"/>
                <w:kern w:val="0"/>
                <w:sz w:val="24"/>
                <w:szCs w:val="24"/>
              </w:rPr>
              <w:t>0</w:t>
            </w:r>
            <w:bookmarkEnd w:id="9461"/>
            <w:bookmarkEnd w:id="9462"/>
            <w:bookmarkEnd w:id="9463"/>
            <w:bookmarkEnd w:id="9464"/>
            <w:bookmarkEnd w:id="9465"/>
            <w:bookmarkEnd w:id="9466"/>
            <w:bookmarkEnd w:id="9467"/>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468" w:name="_Toc16072792"/>
            <w:bookmarkStart w:id="9469" w:name="_Toc18857791"/>
            <w:bookmarkStart w:id="9470" w:name="_Toc18944583"/>
            <w:bookmarkStart w:id="9471" w:name="_Toc20992872"/>
            <w:bookmarkStart w:id="9472" w:name="_Toc21940429"/>
            <w:bookmarkStart w:id="9473" w:name="_Toc23589420"/>
            <w:bookmarkStart w:id="9474" w:name="_Toc23778102"/>
            <w:r w:rsidRPr="00B9609C">
              <w:rPr>
                <w:rFonts w:ascii="Times New Roman" w:hAnsi="Times New Roman" w:hint="eastAsia"/>
                <w:bCs w:val="0"/>
                <w:color w:val="000000" w:themeColor="text1"/>
                <w:kern w:val="0"/>
                <w:sz w:val="24"/>
                <w:szCs w:val="24"/>
              </w:rPr>
              <w:t>4</w:t>
            </w:r>
            <w:bookmarkEnd w:id="9468"/>
            <w:bookmarkEnd w:id="9469"/>
            <w:bookmarkEnd w:id="9470"/>
            <w:bookmarkEnd w:id="9471"/>
            <w:bookmarkEnd w:id="9472"/>
            <w:bookmarkEnd w:id="9473"/>
            <w:bookmarkEnd w:id="9474"/>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bookmarkStart w:id="9475" w:name="_Toc16072793"/>
            <w:bookmarkStart w:id="9476" w:name="_Toc18857792"/>
            <w:bookmarkStart w:id="9477" w:name="_Toc18944584"/>
            <w:bookmarkStart w:id="9478" w:name="_Toc20992873"/>
            <w:bookmarkStart w:id="9479" w:name="_Toc21940430"/>
            <w:bookmarkStart w:id="9480" w:name="_Toc23589421"/>
            <w:bookmarkStart w:id="9481" w:name="_Toc23778103"/>
            <w:r w:rsidRPr="00B9609C">
              <w:rPr>
                <w:rFonts w:ascii="Times New Roman" w:hAnsi="Times New Roman" w:hint="eastAsia"/>
                <w:bCs w:val="0"/>
                <w:color w:val="000000" w:themeColor="text1"/>
                <w:spacing w:val="-20"/>
                <w:kern w:val="0"/>
                <w:sz w:val="24"/>
                <w:szCs w:val="24"/>
              </w:rPr>
              <w:t>輔導課程</w:t>
            </w:r>
            <w:bookmarkEnd w:id="9475"/>
            <w:bookmarkEnd w:id="9476"/>
            <w:bookmarkEnd w:id="9477"/>
            <w:bookmarkEnd w:id="9478"/>
            <w:bookmarkEnd w:id="9479"/>
            <w:bookmarkEnd w:id="9480"/>
            <w:bookmarkEnd w:id="9481"/>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43</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482" w:name="_Toc16072794"/>
            <w:bookmarkStart w:id="9483" w:name="_Toc18857793"/>
            <w:bookmarkStart w:id="9484" w:name="_Toc18944585"/>
            <w:bookmarkStart w:id="9485" w:name="_Toc20992874"/>
            <w:bookmarkStart w:id="9486" w:name="_Toc21940431"/>
            <w:bookmarkStart w:id="9487" w:name="_Toc23589422"/>
            <w:bookmarkStart w:id="9488" w:name="_Toc23778104"/>
            <w:r w:rsidRPr="00B9609C">
              <w:rPr>
                <w:rFonts w:ascii="Times New Roman" w:hAnsi="Times New Roman"/>
                <w:color w:val="000000" w:themeColor="text1"/>
                <w:kern w:val="0"/>
                <w:sz w:val="24"/>
                <w:szCs w:val="24"/>
              </w:rPr>
              <w:t>臺中戒治所</w:t>
            </w:r>
            <w:bookmarkEnd w:id="9482"/>
            <w:bookmarkEnd w:id="9483"/>
            <w:bookmarkEnd w:id="9484"/>
            <w:bookmarkEnd w:id="9485"/>
            <w:bookmarkEnd w:id="9486"/>
            <w:bookmarkEnd w:id="9487"/>
            <w:bookmarkEnd w:id="9488"/>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489" w:name="_Toc16072795"/>
            <w:bookmarkStart w:id="9490" w:name="_Toc18857794"/>
            <w:bookmarkStart w:id="9491" w:name="_Toc18944586"/>
            <w:bookmarkStart w:id="9492" w:name="_Toc20992875"/>
            <w:bookmarkStart w:id="9493" w:name="_Toc21940432"/>
            <w:bookmarkStart w:id="9494" w:name="_Toc23589423"/>
            <w:bookmarkStart w:id="9495" w:name="_Toc23778105"/>
            <w:r w:rsidRPr="00B9609C">
              <w:rPr>
                <w:rFonts w:ascii="Times New Roman" w:hAnsi="Times New Roman" w:hint="eastAsia"/>
                <w:bCs w:val="0"/>
                <w:color w:val="000000" w:themeColor="text1"/>
                <w:kern w:val="0"/>
                <w:sz w:val="24"/>
                <w:szCs w:val="24"/>
              </w:rPr>
              <w:t>6</w:t>
            </w:r>
            <w:bookmarkEnd w:id="9489"/>
            <w:bookmarkEnd w:id="9490"/>
            <w:bookmarkEnd w:id="9491"/>
            <w:bookmarkEnd w:id="9492"/>
            <w:bookmarkEnd w:id="9493"/>
            <w:bookmarkEnd w:id="9494"/>
            <w:bookmarkEnd w:id="9495"/>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496" w:name="_Toc16072796"/>
            <w:bookmarkStart w:id="9497" w:name="_Toc18857795"/>
            <w:bookmarkStart w:id="9498" w:name="_Toc18944587"/>
            <w:bookmarkStart w:id="9499" w:name="_Toc20992876"/>
            <w:bookmarkStart w:id="9500" w:name="_Toc21940433"/>
            <w:bookmarkStart w:id="9501" w:name="_Toc23589424"/>
            <w:bookmarkStart w:id="9502" w:name="_Toc23778106"/>
            <w:r w:rsidRPr="00B9609C">
              <w:rPr>
                <w:rFonts w:ascii="Times New Roman" w:hAnsi="Times New Roman" w:hint="eastAsia"/>
                <w:bCs w:val="0"/>
                <w:color w:val="000000" w:themeColor="text1"/>
                <w:kern w:val="0"/>
                <w:sz w:val="24"/>
                <w:szCs w:val="24"/>
              </w:rPr>
              <w:t>0</w:t>
            </w:r>
            <w:bookmarkEnd w:id="9496"/>
            <w:bookmarkEnd w:id="9497"/>
            <w:bookmarkEnd w:id="9498"/>
            <w:bookmarkEnd w:id="9499"/>
            <w:bookmarkEnd w:id="9500"/>
            <w:bookmarkEnd w:id="9501"/>
            <w:bookmarkEnd w:id="9502"/>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503" w:name="_Toc16072797"/>
            <w:bookmarkStart w:id="9504" w:name="_Toc18857796"/>
            <w:bookmarkStart w:id="9505" w:name="_Toc18944588"/>
            <w:bookmarkStart w:id="9506" w:name="_Toc20992877"/>
            <w:bookmarkStart w:id="9507" w:name="_Toc21940434"/>
            <w:bookmarkStart w:id="9508" w:name="_Toc23589425"/>
            <w:bookmarkStart w:id="9509" w:name="_Toc23778107"/>
            <w:r w:rsidRPr="00B9609C">
              <w:rPr>
                <w:rFonts w:ascii="Times New Roman" w:hAnsi="Times New Roman" w:hint="eastAsia"/>
                <w:bCs w:val="0"/>
                <w:color w:val="000000" w:themeColor="text1"/>
                <w:kern w:val="0"/>
                <w:sz w:val="24"/>
                <w:szCs w:val="24"/>
              </w:rPr>
              <w:t>0</w:t>
            </w:r>
            <w:bookmarkEnd w:id="9503"/>
            <w:bookmarkEnd w:id="9504"/>
            <w:bookmarkEnd w:id="9505"/>
            <w:bookmarkEnd w:id="9506"/>
            <w:bookmarkEnd w:id="9507"/>
            <w:bookmarkEnd w:id="9508"/>
            <w:bookmarkEnd w:id="9509"/>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510" w:name="_Toc16072798"/>
            <w:bookmarkStart w:id="9511" w:name="_Toc18857797"/>
            <w:bookmarkStart w:id="9512" w:name="_Toc18944589"/>
            <w:bookmarkStart w:id="9513" w:name="_Toc20992878"/>
            <w:bookmarkStart w:id="9514" w:name="_Toc21940435"/>
            <w:bookmarkStart w:id="9515" w:name="_Toc23589426"/>
            <w:bookmarkStart w:id="9516" w:name="_Toc23778108"/>
            <w:r w:rsidRPr="00B9609C">
              <w:rPr>
                <w:rFonts w:ascii="Times New Roman" w:hAnsi="Times New Roman" w:hint="eastAsia"/>
                <w:bCs w:val="0"/>
                <w:color w:val="000000" w:themeColor="text1"/>
                <w:kern w:val="0"/>
                <w:sz w:val="24"/>
                <w:szCs w:val="24"/>
              </w:rPr>
              <w:t>0</w:t>
            </w:r>
            <w:bookmarkEnd w:id="9510"/>
            <w:bookmarkEnd w:id="9511"/>
            <w:bookmarkEnd w:id="9512"/>
            <w:bookmarkEnd w:id="9513"/>
            <w:bookmarkEnd w:id="9514"/>
            <w:bookmarkEnd w:id="9515"/>
            <w:bookmarkEnd w:id="9516"/>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517" w:name="_Toc16072799"/>
            <w:bookmarkStart w:id="9518" w:name="_Toc18857798"/>
            <w:bookmarkStart w:id="9519" w:name="_Toc18944590"/>
            <w:bookmarkStart w:id="9520" w:name="_Toc20992879"/>
            <w:bookmarkStart w:id="9521" w:name="_Toc21940436"/>
            <w:bookmarkStart w:id="9522" w:name="_Toc23589427"/>
            <w:bookmarkStart w:id="9523" w:name="_Toc23778109"/>
            <w:r w:rsidRPr="00B9609C">
              <w:rPr>
                <w:rFonts w:ascii="Times New Roman" w:hAnsi="Times New Roman" w:hint="eastAsia"/>
                <w:bCs w:val="0"/>
                <w:color w:val="000000" w:themeColor="text1"/>
                <w:kern w:val="0"/>
                <w:sz w:val="24"/>
                <w:szCs w:val="24"/>
              </w:rPr>
              <w:t>6</w:t>
            </w:r>
            <w:bookmarkEnd w:id="9517"/>
            <w:bookmarkEnd w:id="9518"/>
            <w:bookmarkEnd w:id="9519"/>
            <w:bookmarkEnd w:id="9520"/>
            <w:bookmarkEnd w:id="9521"/>
            <w:bookmarkEnd w:id="9522"/>
            <w:bookmarkEnd w:id="9523"/>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bookmarkStart w:id="9524" w:name="_Toc16072800"/>
            <w:bookmarkStart w:id="9525" w:name="_Toc18857799"/>
            <w:bookmarkStart w:id="9526" w:name="_Toc18944591"/>
            <w:bookmarkStart w:id="9527" w:name="_Toc20992880"/>
            <w:bookmarkStart w:id="9528" w:name="_Toc21940437"/>
            <w:bookmarkStart w:id="9529" w:name="_Toc23589428"/>
            <w:bookmarkStart w:id="9530" w:name="_Toc23778110"/>
            <w:r w:rsidRPr="00B9609C">
              <w:rPr>
                <w:rFonts w:ascii="Times New Roman" w:hAnsi="Times New Roman" w:hint="eastAsia"/>
                <w:bCs w:val="0"/>
                <w:color w:val="000000" w:themeColor="text1"/>
                <w:spacing w:val="-20"/>
                <w:kern w:val="0"/>
                <w:sz w:val="24"/>
                <w:szCs w:val="24"/>
              </w:rPr>
              <w:t>輔導課程</w:t>
            </w:r>
            <w:bookmarkEnd w:id="9524"/>
            <w:bookmarkEnd w:id="9525"/>
            <w:bookmarkEnd w:id="9526"/>
            <w:bookmarkEnd w:id="9527"/>
            <w:bookmarkEnd w:id="9528"/>
            <w:bookmarkEnd w:id="9529"/>
            <w:bookmarkEnd w:id="9530"/>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44</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531" w:name="_Toc16072801"/>
            <w:bookmarkStart w:id="9532" w:name="_Toc18857800"/>
            <w:bookmarkStart w:id="9533" w:name="_Toc18944592"/>
            <w:bookmarkStart w:id="9534" w:name="_Toc20992881"/>
            <w:bookmarkStart w:id="9535" w:name="_Toc21940438"/>
            <w:bookmarkStart w:id="9536" w:name="_Toc23589429"/>
            <w:bookmarkStart w:id="9537" w:name="_Toc23778111"/>
            <w:r w:rsidRPr="00B9609C">
              <w:rPr>
                <w:rFonts w:ascii="Times New Roman" w:hAnsi="Times New Roman"/>
                <w:color w:val="000000" w:themeColor="text1"/>
                <w:kern w:val="0"/>
                <w:sz w:val="24"/>
                <w:szCs w:val="24"/>
              </w:rPr>
              <w:t>高雄戒治所</w:t>
            </w:r>
            <w:bookmarkEnd w:id="9531"/>
            <w:bookmarkEnd w:id="9532"/>
            <w:bookmarkEnd w:id="9533"/>
            <w:bookmarkEnd w:id="9534"/>
            <w:bookmarkEnd w:id="9535"/>
            <w:bookmarkEnd w:id="9536"/>
            <w:bookmarkEnd w:id="9537"/>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538" w:name="_Toc16072802"/>
            <w:bookmarkStart w:id="9539" w:name="_Toc18857801"/>
            <w:bookmarkStart w:id="9540" w:name="_Toc18944593"/>
            <w:bookmarkStart w:id="9541" w:name="_Toc20992882"/>
            <w:bookmarkStart w:id="9542" w:name="_Toc21940439"/>
            <w:bookmarkStart w:id="9543" w:name="_Toc23589430"/>
            <w:bookmarkStart w:id="9544" w:name="_Toc23778112"/>
            <w:r w:rsidRPr="00B9609C">
              <w:rPr>
                <w:rFonts w:ascii="Times New Roman" w:hAnsi="Times New Roman" w:hint="eastAsia"/>
                <w:bCs w:val="0"/>
                <w:color w:val="000000" w:themeColor="text1"/>
                <w:kern w:val="0"/>
                <w:sz w:val="24"/>
                <w:szCs w:val="24"/>
              </w:rPr>
              <w:t>0</w:t>
            </w:r>
            <w:bookmarkEnd w:id="9538"/>
            <w:bookmarkEnd w:id="9539"/>
            <w:bookmarkEnd w:id="9540"/>
            <w:bookmarkEnd w:id="9541"/>
            <w:bookmarkEnd w:id="9542"/>
            <w:bookmarkEnd w:id="9543"/>
            <w:bookmarkEnd w:id="9544"/>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545" w:name="_Toc16072803"/>
            <w:bookmarkStart w:id="9546" w:name="_Toc18857802"/>
            <w:bookmarkStart w:id="9547" w:name="_Toc18944594"/>
            <w:bookmarkStart w:id="9548" w:name="_Toc20992883"/>
            <w:bookmarkStart w:id="9549" w:name="_Toc21940440"/>
            <w:bookmarkStart w:id="9550" w:name="_Toc23589431"/>
            <w:bookmarkStart w:id="9551" w:name="_Toc23778113"/>
            <w:r w:rsidRPr="00B9609C">
              <w:rPr>
                <w:rFonts w:ascii="Times New Roman" w:hAnsi="Times New Roman" w:hint="eastAsia"/>
                <w:bCs w:val="0"/>
                <w:color w:val="000000" w:themeColor="text1"/>
                <w:kern w:val="0"/>
                <w:sz w:val="24"/>
                <w:szCs w:val="24"/>
              </w:rPr>
              <w:t>0</w:t>
            </w:r>
            <w:bookmarkEnd w:id="9545"/>
            <w:bookmarkEnd w:id="9546"/>
            <w:bookmarkEnd w:id="9547"/>
            <w:bookmarkEnd w:id="9548"/>
            <w:bookmarkEnd w:id="9549"/>
            <w:bookmarkEnd w:id="9550"/>
            <w:bookmarkEnd w:id="9551"/>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552" w:name="_Toc16072804"/>
            <w:bookmarkStart w:id="9553" w:name="_Toc18857803"/>
            <w:bookmarkStart w:id="9554" w:name="_Toc18944595"/>
            <w:bookmarkStart w:id="9555" w:name="_Toc20992884"/>
            <w:bookmarkStart w:id="9556" w:name="_Toc21940441"/>
            <w:bookmarkStart w:id="9557" w:name="_Toc23589432"/>
            <w:bookmarkStart w:id="9558" w:name="_Toc23778114"/>
            <w:r w:rsidRPr="00B9609C">
              <w:rPr>
                <w:rFonts w:ascii="Times New Roman" w:hAnsi="Times New Roman" w:hint="eastAsia"/>
                <w:bCs w:val="0"/>
                <w:color w:val="000000" w:themeColor="text1"/>
                <w:kern w:val="0"/>
                <w:sz w:val="24"/>
                <w:szCs w:val="24"/>
              </w:rPr>
              <w:t>0</w:t>
            </w:r>
            <w:bookmarkEnd w:id="9552"/>
            <w:bookmarkEnd w:id="9553"/>
            <w:bookmarkEnd w:id="9554"/>
            <w:bookmarkEnd w:id="9555"/>
            <w:bookmarkEnd w:id="9556"/>
            <w:bookmarkEnd w:id="9557"/>
            <w:bookmarkEnd w:id="9558"/>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559" w:name="_Toc16072805"/>
            <w:bookmarkStart w:id="9560" w:name="_Toc18857804"/>
            <w:bookmarkStart w:id="9561" w:name="_Toc18944596"/>
            <w:bookmarkStart w:id="9562" w:name="_Toc20992885"/>
            <w:bookmarkStart w:id="9563" w:name="_Toc21940442"/>
            <w:bookmarkStart w:id="9564" w:name="_Toc23589433"/>
            <w:bookmarkStart w:id="9565" w:name="_Toc23778115"/>
            <w:r w:rsidRPr="00B9609C">
              <w:rPr>
                <w:rFonts w:ascii="Times New Roman" w:hAnsi="Times New Roman" w:hint="eastAsia"/>
                <w:bCs w:val="0"/>
                <w:color w:val="000000" w:themeColor="text1"/>
                <w:kern w:val="0"/>
                <w:sz w:val="24"/>
                <w:szCs w:val="24"/>
              </w:rPr>
              <w:t>0</w:t>
            </w:r>
            <w:bookmarkEnd w:id="9559"/>
            <w:bookmarkEnd w:id="9560"/>
            <w:bookmarkEnd w:id="9561"/>
            <w:bookmarkEnd w:id="9562"/>
            <w:bookmarkEnd w:id="9563"/>
            <w:bookmarkEnd w:id="9564"/>
            <w:bookmarkEnd w:id="9565"/>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566" w:name="_Toc16072806"/>
            <w:bookmarkStart w:id="9567" w:name="_Toc18857805"/>
            <w:bookmarkStart w:id="9568" w:name="_Toc18944597"/>
            <w:bookmarkStart w:id="9569" w:name="_Toc20992886"/>
            <w:bookmarkStart w:id="9570" w:name="_Toc21940443"/>
            <w:bookmarkStart w:id="9571" w:name="_Toc23589434"/>
            <w:bookmarkStart w:id="9572" w:name="_Toc23778116"/>
            <w:r w:rsidRPr="00B9609C">
              <w:rPr>
                <w:rFonts w:ascii="Times New Roman" w:hAnsi="Times New Roman" w:hint="eastAsia"/>
                <w:bCs w:val="0"/>
                <w:color w:val="000000" w:themeColor="text1"/>
                <w:kern w:val="0"/>
                <w:sz w:val="24"/>
                <w:szCs w:val="24"/>
              </w:rPr>
              <w:t>0</w:t>
            </w:r>
            <w:bookmarkEnd w:id="9566"/>
            <w:bookmarkEnd w:id="9567"/>
            <w:bookmarkEnd w:id="9568"/>
            <w:bookmarkEnd w:id="9569"/>
            <w:bookmarkEnd w:id="9570"/>
            <w:bookmarkEnd w:id="9571"/>
            <w:bookmarkEnd w:id="9572"/>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bookmarkStart w:id="9573" w:name="_Toc16072807"/>
            <w:bookmarkStart w:id="9574" w:name="_Toc18857806"/>
            <w:bookmarkStart w:id="9575" w:name="_Toc18944598"/>
            <w:bookmarkStart w:id="9576" w:name="_Toc20992887"/>
            <w:bookmarkStart w:id="9577" w:name="_Toc21940444"/>
            <w:bookmarkStart w:id="9578" w:name="_Toc23589435"/>
            <w:bookmarkStart w:id="9579" w:name="_Toc23778117"/>
            <w:r w:rsidRPr="00B9609C">
              <w:rPr>
                <w:rFonts w:ascii="Times New Roman" w:hAnsi="Times New Roman" w:hint="eastAsia"/>
                <w:bCs w:val="0"/>
                <w:color w:val="000000" w:themeColor="text1"/>
                <w:spacing w:val="-20"/>
                <w:kern w:val="0"/>
                <w:sz w:val="24"/>
                <w:szCs w:val="24"/>
              </w:rPr>
              <w:t>輔導課程</w:t>
            </w:r>
            <w:bookmarkEnd w:id="9573"/>
            <w:bookmarkEnd w:id="9574"/>
            <w:bookmarkEnd w:id="9575"/>
            <w:bookmarkEnd w:id="9576"/>
            <w:bookmarkEnd w:id="9577"/>
            <w:bookmarkEnd w:id="9578"/>
            <w:bookmarkEnd w:id="9579"/>
          </w:p>
        </w:tc>
      </w:tr>
      <w:tr w:rsidR="00A617DF" w:rsidRPr="00B9609C" w:rsidTr="00FD2ECA">
        <w:tc>
          <w:tcPr>
            <w:tcW w:w="700" w:type="dxa"/>
            <w:vAlign w:val="center"/>
          </w:tcPr>
          <w:p w:rsidR="00285E1E" w:rsidRPr="00B9609C" w:rsidRDefault="00285E1E"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45</w:t>
            </w:r>
          </w:p>
        </w:tc>
        <w:tc>
          <w:tcPr>
            <w:tcW w:w="1914"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580" w:name="_Toc16072808"/>
            <w:bookmarkStart w:id="9581" w:name="_Toc18857807"/>
            <w:bookmarkStart w:id="9582" w:name="_Toc18944599"/>
            <w:bookmarkStart w:id="9583" w:name="_Toc20992888"/>
            <w:bookmarkStart w:id="9584" w:name="_Toc21940445"/>
            <w:bookmarkStart w:id="9585" w:name="_Toc23589436"/>
            <w:bookmarkStart w:id="9586" w:name="_Toc23778118"/>
            <w:r w:rsidRPr="00B9609C">
              <w:rPr>
                <w:rFonts w:ascii="Times New Roman" w:hAnsi="Times New Roman"/>
                <w:color w:val="000000" w:themeColor="text1"/>
                <w:kern w:val="0"/>
                <w:sz w:val="24"/>
                <w:szCs w:val="24"/>
              </w:rPr>
              <w:t>臺</w:t>
            </w:r>
            <w:r w:rsidRPr="00B9609C">
              <w:rPr>
                <w:rFonts w:ascii="Times New Roman" w:hAnsi="Times New Roman" w:hint="eastAsia"/>
                <w:color w:val="000000" w:themeColor="text1"/>
                <w:kern w:val="0"/>
                <w:sz w:val="24"/>
                <w:szCs w:val="24"/>
              </w:rPr>
              <w:t>東</w:t>
            </w:r>
            <w:r w:rsidRPr="00B9609C">
              <w:rPr>
                <w:rFonts w:ascii="Times New Roman" w:hAnsi="Times New Roman"/>
                <w:color w:val="000000" w:themeColor="text1"/>
                <w:kern w:val="0"/>
                <w:sz w:val="24"/>
                <w:szCs w:val="24"/>
              </w:rPr>
              <w:t>戒治所</w:t>
            </w:r>
            <w:bookmarkEnd w:id="9580"/>
            <w:bookmarkEnd w:id="9581"/>
            <w:bookmarkEnd w:id="9582"/>
            <w:bookmarkEnd w:id="9583"/>
            <w:bookmarkEnd w:id="9584"/>
            <w:bookmarkEnd w:id="9585"/>
            <w:bookmarkEnd w:id="9586"/>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587" w:name="_Toc16072809"/>
            <w:bookmarkStart w:id="9588" w:name="_Toc18857808"/>
            <w:bookmarkStart w:id="9589" w:name="_Toc18944600"/>
            <w:bookmarkStart w:id="9590" w:name="_Toc20992889"/>
            <w:bookmarkStart w:id="9591" w:name="_Toc21940446"/>
            <w:bookmarkStart w:id="9592" w:name="_Toc23589437"/>
            <w:bookmarkStart w:id="9593" w:name="_Toc23778119"/>
            <w:r w:rsidRPr="00B9609C">
              <w:rPr>
                <w:rFonts w:ascii="Times New Roman" w:hAnsi="Times New Roman" w:hint="eastAsia"/>
                <w:bCs w:val="0"/>
                <w:color w:val="000000" w:themeColor="text1"/>
                <w:kern w:val="0"/>
                <w:sz w:val="24"/>
                <w:szCs w:val="24"/>
              </w:rPr>
              <w:t>5</w:t>
            </w:r>
            <w:bookmarkEnd w:id="9587"/>
            <w:bookmarkEnd w:id="9588"/>
            <w:bookmarkEnd w:id="9589"/>
            <w:bookmarkEnd w:id="9590"/>
            <w:bookmarkEnd w:id="9591"/>
            <w:bookmarkEnd w:id="9592"/>
            <w:bookmarkEnd w:id="9593"/>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594" w:name="_Toc16072810"/>
            <w:bookmarkStart w:id="9595" w:name="_Toc18857809"/>
            <w:bookmarkStart w:id="9596" w:name="_Toc18944601"/>
            <w:bookmarkStart w:id="9597" w:name="_Toc20992890"/>
            <w:bookmarkStart w:id="9598" w:name="_Toc21940447"/>
            <w:bookmarkStart w:id="9599" w:name="_Toc23589438"/>
            <w:bookmarkStart w:id="9600" w:name="_Toc23778120"/>
            <w:r w:rsidRPr="00B9609C">
              <w:rPr>
                <w:rFonts w:ascii="Times New Roman" w:hAnsi="Times New Roman" w:hint="eastAsia"/>
                <w:bCs w:val="0"/>
                <w:color w:val="000000" w:themeColor="text1"/>
                <w:kern w:val="0"/>
                <w:sz w:val="24"/>
                <w:szCs w:val="24"/>
              </w:rPr>
              <w:t>2</w:t>
            </w:r>
            <w:bookmarkEnd w:id="9594"/>
            <w:bookmarkEnd w:id="9595"/>
            <w:bookmarkEnd w:id="9596"/>
            <w:bookmarkEnd w:id="9597"/>
            <w:bookmarkEnd w:id="9598"/>
            <w:bookmarkEnd w:id="9599"/>
            <w:bookmarkEnd w:id="9600"/>
          </w:p>
        </w:tc>
        <w:tc>
          <w:tcPr>
            <w:tcW w:w="992"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601" w:name="_Toc16072811"/>
            <w:bookmarkStart w:id="9602" w:name="_Toc18857810"/>
            <w:bookmarkStart w:id="9603" w:name="_Toc18944602"/>
            <w:bookmarkStart w:id="9604" w:name="_Toc20992891"/>
            <w:bookmarkStart w:id="9605" w:name="_Toc21940448"/>
            <w:bookmarkStart w:id="9606" w:name="_Toc23589439"/>
            <w:bookmarkStart w:id="9607" w:name="_Toc23778121"/>
            <w:r w:rsidRPr="00B9609C">
              <w:rPr>
                <w:rFonts w:ascii="Times New Roman" w:hAnsi="Times New Roman" w:hint="eastAsia"/>
                <w:bCs w:val="0"/>
                <w:color w:val="000000" w:themeColor="text1"/>
                <w:kern w:val="0"/>
                <w:sz w:val="24"/>
                <w:szCs w:val="24"/>
              </w:rPr>
              <w:t>0</w:t>
            </w:r>
            <w:bookmarkEnd w:id="9601"/>
            <w:bookmarkEnd w:id="9602"/>
            <w:bookmarkEnd w:id="9603"/>
            <w:bookmarkEnd w:id="9604"/>
            <w:bookmarkEnd w:id="9605"/>
            <w:bookmarkEnd w:id="9606"/>
            <w:bookmarkEnd w:id="9607"/>
          </w:p>
        </w:tc>
        <w:tc>
          <w:tcPr>
            <w:tcW w:w="993"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608" w:name="_Toc16072812"/>
            <w:bookmarkStart w:id="9609" w:name="_Toc18857811"/>
            <w:bookmarkStart w:id="9610" w:name="_Toc18944603"/>
            <w:bookmarkStart w:id="9611" w:name="_Toc20992892"/>
            <w:bookmarkStart w:id="9612" w:name="_Toc21940449"/>
            <w:bookmarkStart w:id="9613" w:name="_Toc23589440"/>
            <w:bookmarkStart w:id="9614" w:name="_Toc23778122"/>
            <w:r w:rsidRPr="00B9609C">
              <w:rPr>
                <w:rFonts w:ascii="Times New Roman" w:hAnsi="Times New Roman" w:hint="eastAsia"/>
                <w:bCs w:val="0"/>
                <w:color w:val="000000" w:themeColor="text1"/>
                <w:kern w:val="0"/>
                <w:sz w:val="24"/>
                <w:szCs w:val="24"/>
              </w:rPr>
              <w:t>0</w:t>
            </w:r>
            <w:bookmarkEnd w:id="9608"/>
            <w:bookmarkEnd w:id="9609"/>
            <w:bookmarkEnd w:id="9610"/>
            <w:bookmarkEnd w:id="9611"/>
            <w:bookmarkEnd w:id="9612"/>
            <w:bookmarkEnd w:id="9613"/>
            <w:bookmarkEnd w:id="9614"/>
          </w:p>
        </w:tc>
        <w:tc>
          <w:tcPr>
            <w:tcW w:w="567" w:type="dxa"/>
            <w:vAlign w:val="center"/>
          </w:tcPr>
          <w:p w:rsidR="00285E1E" w:rsidRPr="00B9609C" w:rsidRDefault="00285E1E"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615" w:name="_Toc16072813"/>
            <w:bookmarkStart w:id="9616" w:name="_Toc18857812"/>
            <w:bookmarkStart w:id="9617" w:name="_Toc18944604"/>
            <w:bookmarkStart w:id="9618" w:name="_Toc20992893"/>
            <w:bookmarkStart w:id="9619" w:name="_Toc21940450"/>
            <w:bookmarkStart w:id="9620" w:name="_Toc23589441"/>
            <w:bookmarkStart w:id="9621" w:name="_Toc23778123"/>
            <w:r w:rsidRPr="00B9609C">
              <w:rPr>
                <w:rFonts w:ascii="Times New Roman" w:hAnsi="Times New Roman" w:hint="eastAsia"/>
                <w:bCs w:val="0"/>
                <w:color w:val="000000" w:themeColor="text1"/>
                <w:kern w:val="0"/>
                <w:sz w:val="24"/>
                <w:szCs w:val="24"/>
              </w:rPr>
              <w:t>0</w:t>
            </w:r>
            <w:bookmarkEnd w:id="9615"/>
            <w:bookmarkEnd w:id="9616"/>
            <w:bookmarkEnd w:id="9617"/>
            <w:bookmarkEnd w:id="9618"/>
            <w:bookmarkEnd w:id="9619"/>
            <w:bookmarkEnd w:id="9620"/>
            <w:bookmarkEnd w:id="9621"/>
          </w:p>
        </w:tc>
        <w:tc>
          <w:tcPr>
            <w:tcW w:w="2835" w:type="dxa"/>
            <w:vAlign w:val="center"/>
          </w:tcPr>
          <w:p w:rsidR="00285E1E" w:rsidRPr="00B9609C" w:rsidRDefault="00285E1E"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CD5C93">
        <w:tc>
          <w:tcPr>
            <w:tcW w:w="2614" w:type="dxa"/>
            <w:gridSpan w:val="2"/>
            <w:shd w:val="clear" w:color="auto" w:fill="FDE9D9" w:themeFill="accent6" w:themeFillTint="33"/>
            <w:vAlign w:val="center"/>
          </w:tcPr>
          <w:p w:rsidR="00CD5C93" w:rsidRPr="00B9609C" w:rsidRDefault="00CD5C93" w:rsidP="00CD5C93">
            <w:pPr>
              <w:pStyle w:val="3"/>
              <w:numPr>
                <w:ilvl w:val="0"/>
                <w:numId w:val="0"/>
              </w:numPr>
              <w:spacing w:line="260" w:lineRule="exact"/>
              <w:jc w:val="center"/>
              <w:rPr>
                <w:rFonts w:ascii="Times New Roman" w:hAnsi="Times New Roman"/>
                <w:color w:val="000000" w:themeColor="text1"/>
                <w:kern w:val="0"/>
                <w:sz w:val="24"/>
                <w:szCs w:val="24"/>
              </w:rPr>
            </w:pPr>
            <w:bookmarkStart w:id="9622" w:name="_Toc23589442"/>
            <w:bookmarkStart w:id="9623" w:name="_Toc23778124"/>
            <w:r w:rsidRPr="00B9609C">
              <w:rPr>
                <w:rFonts w:ascii="Times New Roman" w:hAnsi="Times New Roman" w:hint="eastAsia"/>
                <w:color w:val="000000" w:themeColor="text1"/>
                <w:kern w:val="0"/>
                <w:sz w:val="24"/>
                <w:szCs w:val="24"/>
              </w:rPr>
              <w:lastRenderedPageBreak/>
              <w:t>合計</w:t>
            </w:r>
            <w:bookmarkEnd w:id="9622"/>
            <w:bookmarkEnd w:id="9623"/>
          </w:p>
        </w:tc>
        <w:tc>
          <w:tcPr>
            <w:tcW w:w="992" w:type="dxa"/>
            <w:shd w:val="clear" w:color="auto" w:fill="FDE9D9" w:themeFill="accent6" w:themeFillTint="33"/>
            <w:vAlign w:val="center"/>
          </w:tcPr>
          <w:p w:rsidR="00CD5C93" w:rsidRPr="00B9609C" w:rsidRDefault="00CD5C93"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9624" w:name="_Toc23589443"/>
            <w:bookmarkStart w:id="9625" w:name="_Toc23778125"/>
            <w:r w:rsidRPr="00B9609C">
              <w:rPr>
                <w:rFonts w:ascii="Times New Roman" w:hAnsi="Times New Roman"/>
                <w:bCs w:val="0"/>
                <w:color w:val="000000" w:themeColor="text1"/>
                <w:kern w:val="0"/>
                <w:sz w:val="24"/>
                <w:szCs w:val="24"/>
              </w:rPr>
              <w:t>856</w:t>
            </w:r>
            <w:bookmarkEnd w:id="9624"/>
            <w:bookmarkEnd w:id="9625"/>
          </w:p>
        </w:tc>
        <w:tc>
          <w:tcPr>
            <w:tcW w:w="992" w:type="dxa"/>
            <w:shd w:val="clear" w:color="auto" w:fill="FDE9D9" w:themeFill="accent6" w:themeFillTint="33"/>
            <w:vAlign w:val="center"/>
          </w:tcPr>
          <w:p w:rsidR="00CD5C93" w:rsidRPr="00B9609C" w:rsidRDefault="00CD5C93"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9626" w:name="_Toc23589444"/>
            <w:bookmarkStart w:id="9627" w:name="_Toc23778126"/>
            <w:r w:rsidRPr="00B9609C">
              <w:rPr>
                <w:rFonts w:ascii="Times New Roman" w:hAnsi="Times New Roman"/>
                <w:bCs w:val="0"/>
                <w:color w:val="000000" w:themeColor="text1"/>
                <w:kern w:val="0"/>
                <w:sz w:val="24"/>
                <w:szCs w:val="24"/>
              </w:rPr>
              <w:t>601</w:t>
            </w:r>
            <w:bookmarkEnd w:id="9626"/>
            <w:bookmarkEnd w:id="9627"/>
          </w:p>
        </w:tc>
        <w:tc>
          <w:tcPr>
            <w:tcW w:w="992" w:type="dxa"/>
            <w:shd w:val="clear" w:color="auto" w:fill="FDE9D9" w:themeFill="accent6" w:themeFillTint="33"/>
            <w:vAlign w:val="center"/>
          </w:tcPr>
          <w:p w:rsidR="00CD5C93" w:rsidRPr="00B9609C" w:rsidRDefault="00CD5C93"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9628" w:name="_Toc23589445"/>
            <w:bookmarkStart w:id="9629" w:name="_Toc23778127"/>
            <w:r w:rsidRPr="00B9609C">
              <w:rPr>
                <w:rFonts w:ascii="Times New Roman" w:hAnsi="Times New Roman"/>
                <w:bCs w:val="0"/>
                <w:color w:val="000000" w:themeColor="text1"/>
                <w:kern w:val="0"/>
                <w:sz w:val="24"/>
                <w:szCs w:val="24"/>
              </w:rPr>
              <w:t>71</w:t>
            </w:r>
            <w:bookmarkEnd w:id="9628"/>
            <w:bookmarkEnd w:id="9629"/>
          </w:p>
        </w:tc>
        <w:tc>
          <w:tcPr>
            <w:tcW w:w="993" w:type="dxa"/>
            <w:shd w:val="clear" w:color="auto" w:fill="FDE9D9" w:themeFill="accent6" w:themeFillTint="33"/>
            <w:vAlign w:val="center"/>
          </w:tcPr>
          <w:p w:rsidR="00CD5C93" w:rsidRPr="00B9609C" w:rsidRDefault="00CD5C93"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9630" w:name="_Toc23589446"/>
            <w:bookmarkStart w:id="9631" w:name="_Toc23778128"/>
            <w:r w:rsidRPr="00B9609C">
              <w:rPr>
                <w:rFonts w:ascii="Times New Roman" w:hAnsi="Times New Roman"/>
                <w:bCs w:val="0"/>
                <w:color w:val="000000" w:themeColor="text1"/>
                <w:kern w:val="0"/>
                <w:sz w:val="24"/>
                <w:szCs w:val="24"/>
              </w:rPr>
              <w:t>129</w:t>
            </w:r>
            <w:bookmarkEnd w:id="9630"/>
            <w:bookmarkEnd w:id="9631"/>
          </w:p>
        </w:tc>
        <w:tc>
          <w:tcPr>
            <w:tcW w:w="567" w:type="dxa"/>
            <w:shd w:val="clear" w:color="auto" w:fill="FDE9D9" w:themeFill="accent6" w:themeFillTint="33"/>
            <w:vAlign w:val="center"/>
          </w:tcPr>
          <w:p w:rsidR="00CD5C93" w:rsidRPr="00B9609C" w:rsidRDefault="00CD5C93"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9632" w:name="_Toc23589447"/>
            <w:bookmarkStart w:id="9633" w:name="_Toc23778129"/>
            <w:r w:rsidRPr="00B9609C">
              <w:rPr>
                <w:rFonts w:ascii="Times New Roman" w:hAnsi="Times New Roman" w:hint="eastAsia"/>
                <w:bCs w:val="0"/>
                <w:color w:val="000000" w:themeColor="text1"/>
                <w:kern w:val="0"/>
                <w:sz w:val="24"/>
                <w:szCs w:val="24"/>
              </w:rPr>
              <w:t>53</w:t>
            </w:r>
            <w:bookmarkEnd w:id="9632"/>
            <w:bookmarkEnd w:id="9633"/>
          </w:p>
        </w:tc>
        <w:tc>
          <w:tcPr>
            <w:tcW w:w="2835" w:type="dxa"/>
            <w:shd w:val="clear" w:color="auto" w:fill="FDE9D9" w:themeFill="accent6" w:themeFillTint="33"/>
            <w:vAlign w:val="center"/>
          </w:tcPr>
          <w:p w:rsidR="00CD5C93" w:rsidRPr="00B9609C" w:rsidRDefault="00CD5C93"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AE36D9">
        <w:trPr>
          <w:trHeight w:val="340"/>
        </w:trPr>
        <w:tc>
          <w:tcPr>
            <w:tcW w:w="9985" w:type="dxa"/>
            <w:gridSpan w:val="8"/>
            <w:shd w:val="clear" w:color="auto" w:fill="DAEEF3" w:themeFill="accent5" w:themeFillTint="33"/>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spacing w:val="-20"/>
                <w:kern w:val="0"/>
                <w:sz w:val="24"/>
                <w:szCs w:val="24"/>
              </w:rPr>
            </w:pPr>
            <w:r w:rsidRPr="00B9609C">
              <w:rPr>
                <w:rFonts w:hAnsi="Times New Roman"/>
                <w:bCs w:val="0"/>
                <w:color w:val="000000" w:themeColor="text1"/>
                <w:spacing w:val="-20"/>
                <w:kern w:val="2"/>
                <w:szCs w:val="20"/>
              </w:rPr>
              <w:br w:type="page"/>
            </w:r>
            <w:bookmarkStart w:id="9634" w:name="_Toc16072814"/>
            <w:bookmarkStart w:id="9635" w:name="_Toc18857813"/>
            <w:bookmarkStart w:id="9636" w:name="_Toc18944605"/>
            <w:bookmarkStart w:id="9637" w:name="_Toc20992894"/>
            <w:bookmarkStart w:id="9638" w:name="_Toc21940451"/>
            <w:bookmarkStart w:id="9639" w:name="_Toc23589448"/>
            <w:bookmarkStart w:id="9640" w:name="_Toc23778130"/>
            <w:r w:rsidRPr="00B9609C">
              <w:rPr>
                <w:rFonts w:ascii="Times New Roman" w:hAnsi="Times New Roman" w:hint="eastAsia"/>
                <w:bCs w:val="0"/>
                <w:color w:val="000000" w:themeColor="text1"/>
                <w:spacing w:val="-20"/>
                <w:kern w:val="0"/>
                <w:sz w:val="24"/>
                <w:szCs w:val="24"/>
              </w:rPr>
              <w:t>106</w:t>
            </w:r>
            <w:r w:rsidRPr="00B9609C">
              <w:rPr>
                <w:rFonts w:ascii="Times New Roman" w:hAnsi="Times New Roman" w:hint="eastAsia"/>
                <w:bCs w:val="0"/>
                <w:color w:val="000000" w:themeColor="text1"/>
                <w:spacing w:val="-20"/>
                <w:kern w:val="0"/>
                <w:sz w:val="24"/>
                <w:szCs w:val="24"/>
              </w:rPr>
              <w:t>年</w:t>
            </w:r>
            <w:bookmarkEnd w:id="9634"/>
            <w:bookmarkEnd w:id="9635"/>
            <w:bookmarkEnd w:id="9636"/>
            <w:bookmarkEnd w:id="9637"/>
            <w:bookmarkEnd w:id="9638"/>
            <w:bookmarkEnd w:id="9639"/>
            <w:bookmarkEnd w:id="9640"/>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641" w:name="_Toc16072815"/>
            <w:bookmarkStart w:id="9642" w:name="_Toc18857814"/>
            <w:bookmarkStart w:id="9643" w:name="_Toc18944606"/>
            <w:bookmarkStart w:id="9644" w:name="_Toc20992895"/>
            <w:bookmarkStart w:id="9645" w:name="_Toc21940452"/>
            <w:bookmarkStart w:id="9646" w:name="_Toc23589449"/>
            <w:bookmarkStart w:id="9647" w:name="_Toc23778131"/>
            <w:r w:rsidRPr="00B9609C">
              <w:rPr>
                <w:rFonts w:ascii="Times New Roman" w:hAnsi="Times New Roman"/>
                <w:color w:val="000000" w:themeColor="text1"/>
                <w:kern w:val="0"/>
                <w:sz w:val="24"/>
                <w:szCs w:val="24"/>
              </w:rPr>
              <w:t>臺北監獄</w:t>
            </w:r>
            <w:bookmarkEnd w:id="9641"/>
            <w:bookmarkEnd w:id="9642"/>
            <w:bookmarkEnd w:id="9643"/>
            <w:bookmarkEnd w:id="9644"/>
            <w:bookmarkEnd w:id="9645"/>
            <w:bookmarkEnd w:id="9646"/>
            <w:bookmarkEnd w:id="9647"/>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648" w:name="_Toc20992896"/>
            <w:bookmarkStart w:id="9649" w:name="_Toc21940453"/>
            <w:bookmarkStart w:id="9650" w:name="_Toc23589450"/>
            <w:bookmarkStart w:id="9651" w:name="_Toc23778132"/>
            <w:r w:rsidRPr="00B9609C">
              <w:rPr>
                <w:rFonts w:ascii="Times New Roman" w:hAnsi="Times New Roman" w:hint="eastAsia"/>
                <w:bCs w:val="0"/>
                <w:color w:val="000000" w:themeColor="text1"/>
                <w:kern w:val="0"/>
                <w:sz w:val="24"/>
                <w:szCs w:val="24"/>
              </w:rPr>
              <w:t>93</w:t>
            </w:r>
            <w:bookmarkEnd w:id="9648"/>
            <w:bookmarkEnd w:id="9649"/>
            <w:bookmarkEnd w:id="9650"/>
            <w:bookmarkEnd w:id="9651"/>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652" w:name="_Toc20992897"/>
            <w:bookmarkStart w:id="9653" w:name="_Toc21940454"/>
            <w:bookmarkStart w:id="9654" w:name="_Toc23589451"/>
            <w:bookmarkStart w:id="9655" w:name="_Toc23778133"/>
            <w:r w:rsidRPr="00B9609C">
              <w:rPr>
                <w:rFonts w:ascii="Times New Roman" w:hAnsi="Times New Roman" w:hint="eastAsia"/>
                <w:bCs w:val="0"/>
                <w:color w:val="000000" w:themeColor="text1"/>
                <w:kern w:val="0"/>
                <w:sz w:val="24"/>
                <w:szCs w:val="24"/>
              </w:rPr>
              <w:t>84</w:t>
            </w:r>
            <w:bookmarkEnd w:id="9652"/>
            <w:bookmarkEnd w:id="9653"/>
            <w:bookmarkEnd w:id="9654"/>
            <w:bookmarkEnd w:id="9655"/>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656" w:name="_Toc20992898"/>
            <w:bookmarkStart w:id="9657" w:name="_Toc21940455"/>
            <w:bookmarkStart w:id="9658" w:name="_Toc23589452"/>
            <w:bookmarkStart w:id="9659" w:name="_Toc23778134"/>
            <w:r w:rsidRPr="00B9609C">
              <w:rPr>
                <w:rFonts w:ascii="Times New Roman" w:hAnsi="Times New Roman" w:hint="eastAsia"/>
                <w:bCs w:val="0"/>
                <w:color w:val="000000" w:themeColor="text1"/>
                <w:kern w:val="0"/>
                <w:sz w:val="24"/>
                <w:szCs w:val="24"/>
              </w:rPr>
              <w:t>6</w:t>
            </w:r>
            <w:bookmarkEnd w:id="9656"/>
            <w:bookmarkEnd w:id="9657"/>
            <w:bookmarkEnd w:id="9658"/>
            <w:bookmarkEnd w:id="9659"/>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660" w:name="_Toc20992899"/>
            <w:bookmarkStart w:id="9661" w:name="_Toc21940456"/>
            <w:bookmarkStart w:id="9662" w:name="_Toc23589453"/>
            <w:bookmarkStart w:id="9663" w:name="_Toc23778135"/>
            <w:r w:rsidRPr="00B9609C">
              <w:rPr>
                <w:rFonts w:ascii="Times New Roman" w:hAnsi="Times New Roman" w:hint="eastAsia"/>
                <w:bCs w:val="0"/>
                <w:color w:val="000000" w:themeColor="text1"/>
                <w:kern w:val="0"/>
                <w:sz w:val="24"/>
                <w:szCs w:val="24"/>
              </w:rPr>
              <w:t>3</w:t>
            </w:r>
            <w:bookmarkEnd w:id="9660"/>
            <w:bookmarkEnd w:id="9661"/>
            <w:bookmarkEnd w:id="9662"/>
            <w:bookmarkEnd w:id="9663"/>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664" w:name="_Toc20992900"/>
            <w:bookmarkStart w:id="9665" w:name="_Toc21940457"/>
            <w:bookmarkStart w:id="9666" w:name="_Toc23589454"/>
            <w:bookmarkStart w:id="9667" w:name="_Toc23778136"/>
            <w:r w:rsidRPr="00B9609C">
              <w:rPr>
                <w:rFonts w:ascii="Times New Roman" w:hAnsi="Times New Roman" w:hint="eastAsia"/>
                <w:bCs w:val="0"/>
                <w:color w:val="000000" w:themeColor="text1"/>
                <w:kern w:val="0"/>
                <w:sz w:val="24"/>
                <w:szCs w:val="24"/>
              </w:rPr>
              <w:t>0</w:t>
            </w:r>
            <w:bookmarkEnd w:id="9664"/>
            <w:bookmarkEnd w:id="9665"/>
            <w:bookmarkEnd w:id="9666"/>
            <w:bookmarkEnd w:id="9667"/>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rPr>
          <w:trHeight w:val="567"/>
        </w:trPr>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668" w:name="_Toc16072816"/>
            <w:bookmarkStart w:id="9669" w:name="_Toc18857815"/>
            <w:bookmarkStart w:id="9670" w:name="_Toc18944607"/>
            <w:bookmarkStart w:id="9671" w:name="_Toc20992901"/>
            <w:bookmarkStart w:id="9672" w:name="_Toc21940458"/>
            <w:bookmarkStart w:id="9673" w:name="_Toc23589455"/>
            <w:bookmarkStart w:id="9674" w:name="_Toc23778137"/>
            <w:r w:rsidRPr="00B9609C">
              <w:rPr>
                <w:rFonts w:ascii="Times New Roman" w:hAnsi="Times New Roman"/>
                <w:color w:val="000000" w:themeColor="text1"/>
                <w:kern w:val="0"/>
                <w:sz w:val="24"/>
                <w:szCs w:val="24"/>
              </w:rPr>
              <w:t>桃園監獄</w:t>
            </w:r>
            <w:bookmarkEnd w:id="9668"/>
            <w:bookmarkEnd w:id="9669"/>
            <w:bookmarkEnd w:id="9670"/>
            <w:bookmarkEnd w:id="9671"/>
            <w:bookmarkEnd w:id="9672"/>
            <w:bookmarkEnd w:id="9673"/>
            <w:bookmarkEnd w:id="9674"/>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675" w:name="_Toc20992902"/>
            <w:bookmarkStart w:id="9676" w:name="_Toc21940459"/>
            <w:bookmarkStart w:id="9677" w:name="_Toc23589456"/>
            <w:bookmarkStart w:id="9678" w:name="_Toc23778138"/>
            <w:r w:rsidRPr="00B9609C">
              <w:rPr>
                <w:rFonts w:ascii="Times New Roman" w:hAnsi="Times New Roman" w:hint="eastAsia"/>
                <w:bCs w:val="0"/>
                <w:color w:val="000000" w:themeColor="text1"/>
                <w:kern w:val="0"/>
                <w:sz w:val="24"/>
                <w:szCs w:val="24"/>
              </w:rPr>
              <w:t>184</w:t>
            </w:r>
            <w:bookmarkEnd w:id="9675"/>
            <w:bookmarkEnd w:id="9676"/>
            <w:bookmarkEnd w:id="9677"/>
            <w:bookmarkEnd w:id="9678"/>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679" w:name="_Toc20992903"/>
            <w:bookmarkStart w:id="9680" w:name="_Toc21940460"/>
            <w:bookmarkStart w:id="9681" w:name="_Toc23589457"/>
            <w:bookmarkStart w:id="9682" w:name="_Toc23778139"/>
            <w:r w:rsidRPr="00B9609C">
              <w:rPr>
                <w:rFonts w:ascii="Times New Roman" w:hAnsi="Times New Roman" w:hint="eastAsia"/>
                <w:bCs w:val="0"/>
                <w:color w:val="000000" w:themeColor="text1"/>
                <w:kern w:val="0"/>
                <w:sz w:val="24"/>
                <w:szCs w:val="24"/>
              </w:rPr>
              <w:t>78</w:t>
            </w:r>
            <w:bookmarkEnd w:id="9679"/>
            <w:bookmarkEnd w:id="9680"/>
            <w:bookmarkEnd w:id="9681"/>
            <w:bookmarkEnd w:id="9682"/>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683" w:name="_Toc20992904"/>
            <w:bookmarkStart w:id="9684" w:name="_Toc21940461"/>
            <w:bookmarkStart w:id="9685" w:name="_Toc23589458"/>
            <w:bookmarkStart w:id="9686" w:name="_Toc23778140"/>
            <w:r w:rsidRPr="00B9609C">
              <w:rPr>
                <w:rFonts w:ascii="Times New Roman" w:hAnsi="Times New Roman" w:hint="eastAsia"/>
                <w:bCs w:val="0"/>
                <w:color w:val="000000" w:themeColor="text1"/>
                <w:kern w:val="0"/>
                <w:sz w:val="24"/>
                <w:szCs w:val="24"/>
              </w:rPr>
              <w:t>7</w:t>
            </w:r>
            <w:bookmarkEnd w:id="9683"/>
            <w:bookmarkEnd w:id="9684"/>
            <w:bookmarkEnd w:id="9685"/>
            <w:bookmarkEnd w:id="9686"/>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687" w:name="_Toc20992905"/>
            <w:bookmarkStart w:id="9688" w:name="_Toc21940462"/>
            <w:bookmarkStart w:id="9689" w:name="_Toc23589459"/>
            <w:bookmarkStart w:id="9690" w:name="_Toc23778141"/>
            <w:r w:rsidRPr="00B9609C">
              <w:rPr>
                <w:rFonts w:ascii="Times New Roman" w:hAnsi="Times New Roman" w:hint="eastAsia"/>
                <w:bCs w:val="0"/>
                <w:color w:val="000000" w:themeColor="text1"/>
                <w:kern w:val="0"/>
                <w:sz w:val="24"/>
                <w:szCs w:val="24"/>
              </w:rPr>
              <w:t>3</w:t>
            </w:r>
            <w:bookmarkEnd w:id="9687"/>
            <w:bookmarkEnd w:id="9688"/>
            <w:bookmarkEnd w:id="9689"/>
            <w:bookmarkEnd w:id="9690"/>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691" w:name="_Toc20992906"/>
            <w:bookmarkStart w:id="9692" w:name="_Toc21940463"/>
            <w:bookmarkStart w:id="9693" w:name="_Toc23589460"/>
            <w:bookmarkStart w:id="9694" w:name="_Toc23778142"/>
            <w:r w:rsidRPr="00B9609C">
              <w:rPr>
                <w:rFonts w:ascii="Times New Roman" w:hAnsi="Times New Roman" w:hint="eastAsia"/>
                <w:bCs w:val="0"/>
                <w:color w:val="000000" w:themeColor="text1"/>
                <w:kern w:val="0"/>
                <w:sz w:val="24"/>
                <w:szCs w:val="24"/>
              </w:rPr>
              <w:t>96</w:t>
            </w:r>
            <w:bookmarkEnd w:id="9691"/>
            <w:bookmarkEnd w:id="9692"/>
            <w:bookmarkEnd w:id="9693"/>
            <w:bookmarkEnd w:id="9694"/>
          </w:p>
        </w:tc>
        <w:tc>
          <w:tcPr>
            <w:tcW w:w="2835" w:type="dxa"/>
            <w:vAlign w:val="center"/>
          </w:tcPr>
          <w:p w:rsidR="00CD5C93" w:rsidRPr="00B9609C" w:rsidRDefault="006101B7" w:rsidP="00DC1DDB">
            <w:pPr>
              <w:pStyle w:val="3"/>
              <w:numPr>
                <w:ilvl w:val="0"/>
                <w:numId w:val="0"/>
              </w:numPr>
              <w:spacing w:line="260" w:lineRule="exact"/>
              <w:rPr>
                <w:rFonts w:ascii="Times New Roman" w:hAnsi="Times New Roman"/>
                <w:bCs w:val="0"/>
                <w:color w:val="000000" w:themeColor="text1"/>
                <w:spacing w:val="-20"/>
                <w:kern w:val="0"/>
                <w:sz w:val="24"/>
                <w:szCs w:val="24"/>
              </w:rPr>
            </w:pPr>
            <w:bookmarkStart w:id="9695" w:name="_Toc16072817"/>
            <w:bookmarkStart w:id="9696" w:name="_Toc18857816"/>
            <w:bookmarkStart w:id="9697" w:name="_Toc18944608"/>
            <w:bookmarkStart w:id="9698" w:name="_Toc20992907"/>
            <w:bookmarkStart w:id="9699" w:name="_Toc21940464"/>
            <w:bookmarkStart w:id="9700" w:name="_Toc23589461"/>
            <w:bookmarkStart w:id="9701" w:name="_Toc23778143"/>
            <w:r w:rsidRPr="00B9609C">
              <w:rPr>
                <w:rFonts w:ascii="Times New Roman" w:hAnsi="Times New Roman" w:hint="eastAsia"/>
                <w:bCs w:val="0"/>
                <w:color w:val="000000" w:themeColor="text1"/>
                <w:spacing w:val="-20"/>
                <w:kern w:val="0"/>
                <w:sz w:val="24"/>
                <w:szCs w:val="24"/>
              </w:rPr>
              <w:t>違規、新收、被告、療養、外醫</w:t>
            </w:r>
            <w:r w:rsidR="00CD5C93" w:rsidRPr="00B9609C">
              <w:rPr>
                <w:rFonts w:ascii="Times New Roman" w:hAnsi="Times New Roman" w:hint="eastAsia"/>
                <w:bCs w:val="0"/>
                <w:color w:val="000000" w:themeColor="text1"/>
                <w:spacing w:val="-20"/>
                <w:kern w:val="0"/>
                <w:sz w:val="24"/>
                <w:szCs w:val="24"/>
              </w:rPr>
              <w:t>住院、收容</w:t>
            </w:r>
            <w:bookmarkEnd w:id="9695"/>
            <w:bookmarkEnd w:id="9696"/>
            <w:bookmarkEnd w:id="9697"/>
            <w:bookmarkEnd w:id="9698"/>
            <w:bookmarkEnd w:id="9699"/>
            <w:bookmarkEnd w:id="9700"/>
            <w:bookmarkEnd w:id="9701"/>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702" w:name="_Toc16072818"/>
            <w:bookmarkStart w:id="9703" w:name="_Toc18857817"/>
            <w:bookmarkStart w:id="9704" w:name="_Toc18944609"/>
            <w:bookmarkStart w:id="9705" w:name="_Toc20992908"/>
            <w:bookmarkStart w:id="9706" w:name="_Toc21940465"/>
            <w:bookmarkStart w:id="9707" w:name="_Toc23589462"/>
            <w:bookmarkStart w:id="9708" w:name="_Toc23778144"/>
            <w:r w:rsidRPr="00B9609C">
              <w:rPr>
                <w:rFonts w:ascii="Times New Roman" w:hAnsi="Times New Roman"/>
                <w:color w:val="000000" w:themeColor="text1"/>
                <w:kern w:val="0"/>
                <w:sz w:val="24"/>
                <w:szCs w:val="24"/>
              </w:rPr>
              <w:t>桃</w:t>
            </w:r>
            <w:r w:rsidRPr="00B9609C">
              <w:rPr>
                <w:rFonts w:ascii="Times New Roman" w:hAnsi="Times New Roman" w:hint="eastAsia"/>
                <w:color w:val="000000" w:themeColor="text1"/>
                <w:kern w:val="0"/>
                <w:sz w:val="24"/>
                <w:szCs w:val="24"/>
              </w:rPr>
              <w:t>園</w:t>
            </w:r>
            <w:r w:rsidRPr="00B9609C">
              <w:rPr>
                <w:rFonts w:ascii="Times New Roman" w:hAnsi="Times New Roman"/>
                <w:color w:val="000000" w:themeColor="text1"/>
                <w:kern w:val="0"/>
                <w:sz w:val="24"/>
                <w:szCs w:val="24"/>
              </w:rPr>
              <w:t>女子監獄</w:t>
            </w:r>
            <w:bookmarkEnd w:id="9702"/>
            <w:bookmarkEnd w:id="9703"/>
            <w:bookmarkEnd w:id="9704"/>
            <w:bookmarkEnd w:id="9705"/>
            <w:bookmarkEnd w:id="9706"/>
            <w:bookmarkEnd w:id="9707"/>
            <w:bookmarkEnd w:id="9708"/>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709" w:name="_Toc20992909"/>
            <w:bookmarkStart w:id="9710" w:name="_Toc21940466"/>
            <w:bookmarkStart w:id="9711" w:name="_Toc23589463"/>
            <w:bookmarkStart w:id="9712" w:name="_Toc23778145"/>
            <w:r w:rsidRPr="00B9609C">
              <w:rPr>
                <w:rFonts w:ascii="Times New Roman" w:hAnsi="Times New Roman" w:hint="eastAsia"/>
                <w:bCs w:val="0"/>
                <w:color w:val="000000" w:themeColor="text1"/>
                <w:kern w:val="0"/>
                <w:sz w:val="24"/>
                <w:szCs w:val="24"/>
              </w:rPr>
              <w:t>47</w:t>
            </w:r>
            <w:bookmarkEnd w:id="9709"/>
            <w:bookmarkEnd w:id="9710"/>
            <w:bookmarkEnd w:id="9711"/>
            <w:bookmarkEnd w:id="9712"/>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713" w:name="_Toc20992910"/>
            <w:bookmarkStart w:id="9714" w:name="_Toc21940467"/>
            <w:bookmarkStart w:id="9715" w:name="_Toc23589464"/>
            <w:bookmarkStart w:id="9716" w:name="_Toc23778146"/>
            <w:r w:rsidRPr="00B9609C">
              <w:rPr>
                <w:rFonts w:ascii="Times New Roman" w:hAnsi="Times New Roman" w:hint="eastAsia"/>
                <w:bCs w:val="0"/>
                <w:color w:val="000000" w:themeColor="text1"/>
                <w:kern w:val="0"/>
                <w:sz w:val="24"/>
                <w:szCs w:val="24"/>
              </w:rPr>
              <w:t>45</w:t>
            </w:r>
            <w:bookmarkEnd w:id="9713"/>
            <w:bookmarkEnd w:id="9714"/>
            <w:bookmarkEnd w:id="9715"/>
            <w:bookmarkEnd w:id="9716"/>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717" w:name="_Toc20992911"/>
            <w:bookmarkStart w:id="9718" w:name="_Toc21940468"/>
            <w:bookmarkStart w:id="9719" w:name="_Toc23589465"/>
            <w:bookmarkStart w:id="9720" w:name="_Toc23778147"/>
            <w:r w:rsidRPr="00B9609C">
              <w:rPr>
                <w:rFonts w:ascii="Times New Roman" w:hAnsi="Times New Roman" w:hint="eastAsia"/>
                <w:bCs w:val="0"/>
                <w:color w:val="000000" w:themeColor="text1"/>
                <w:kern w:val="0"/>
                <w:sz w:val="24"/>
                <w:szCs w:val="24"/>
              </w:rPr>
              <w:t>0</w:t>
            </w:r>
            <w:bookmarkEnd w:id="9717"/>
            <w:bookmarkEnd w:id="9718"/>
            <w:bookmarkEnd w:id="9719"/>
            <w:bookmarkEnd w:id="9720"/>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721" w:name="_Toc20992912"/>
            <w:bookmarkStart w:id="9722" w:name="_Toc21940469"/>
            <w:bookmarkStart w:id="9723" w:name="_Toc23589466"/>
            <w:bookmarkStart w:id="9724" w:name="_Toc23778148"/>
            <w:r w:rsidRPr="00B9609C">
              <w:rPr>
                <w:rFonts w:ascii="Times New Roman" w:hAnsi="Times New Roman" w:hint="eastAsia"/>
                <w:bCs w:val="0"/>
                <w:color w:val="000000" w:themeColor="text1"/>
                <w:kern w:val="0"/>
                <w:sz w:val="24"/>
                <w:szCs w:val="24"/>
              </w:rPr>
              <w:t>2</w:t>
            </w:r>
            <w:bookmarkEnd w:id="9721"/>
            <w:bookmarkEnd w:id="9722"/>
            <w:bookmarkEnd w:id="9723"/>
            <w:bookmarkEnd w:id="9724"/>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725" w:name="_Toc20992913"/>
            <w:bookmarkStart w:id="9726" w:name="_Toc21940470"/>
            <w:bookmarkStart w:id="9727" w:name="_Toc23589467"/>
            <w:bookmarkStart w:id="9728" w:name="_Toc23778149"/>
            <w:r w:rsidRPr="00B9609C">
              <w:rPr>
                <w:rFonts w:ascii="Times New Roman" w:hAnsi="Times New Roman" w:hint="eastAsia"/>
                <w:bCs w:val="0"/>
                <w:color w:val="000000" w:themeColor="text1"/>
                <w:kern w:val="0"/>
                <w:sz w:val="24"/>
                <w:szCs w:val="24"/>
              </w:rPr>
              <w:t>0</w:t>
            </w:r>
            <w:bookmarkEnd w:id="9725"/>
            <w:bookmarkEnd w:id="9726"/>
            <w:bookmarkEnd w:id="9727"/>
            <w:bookmarkEnd w:id="9728"/>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729" w:name="_Toc16072819"/>
            <w:bookmarkStart w:id="9730" w:name="_Toc18857818"/>
            <w:bookmarkStart w:id="9731" w:name="_Toc18944610"/>
            <w:bookmarkStart w:id="9732" w:name="_Toc20992914"/>
            <w:bookmarkStart w:id="9733" w:name="_Toc21940471"/>
            <w:bookmarkStart w:id="9734" w:name="_Toc23589468"/>
            <w:bookmarkStart w:id="9735" w:name="_Toc23778150"/>
            <w:r w:rsidRPr="00B9609C">
              <w:rPr>
                <w:rFonts w:ascii="Times New Roman" w:hAnsi="Times New Roman"/>
                <w:color w:val="000000" w:themeColor="text1"/>
                <w:kern w:val="0"/>
                <w:sz w:val="24"/>
                <w:szCs w:val="24"/>
              </w:rPr>
              <w:t>新竹監獄</w:t>
            </w:r>
            <w:bookmarkEnd w:id="9729"/>
            <w:bookmarkEnd w:id="9730"/>
            <w:bookmarkEnd w:id="9731"/>
            <w:bookmarkEnd w:id="9732"/>
            <w:bookmarkEnd w:id="9733"/>
            <w:bookmarkEnd w:id="9734"/>
            <w:bookmarkEnd w:id="9735"/>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736" w:name="_Toc20992915"/>
            <w:bookmarkStart w:id="9737" w:name="_Toc21940472"/>
            <w:bookmarkStart w:id="9738" w:name="_Toc23589469"/>
            <w:bookmarkStart w:id="9739" w:name="_Toc23778151"/>
            <w:r w:rsidRPr="00B9609C">
              <w:rPr>
                <w:rFonts w:ascii="Times New Roman" w:hAnsi="Times New Roman" w:hint="eastAsia"/>
                <w:bCs w:val="0"/>
                <w:color w:val="000000" w:themeColor="text1"/>
                <w:kern w:val="0"/>
                <w:sz w:val="24"/>
                <w:szCs w:val="24"/>
              </w:rPr>
              <w:t>17</w:t>
            </w:r>
            <w:bookmarkEnd w:id="9736"/>
            <w:bookmarkEnd w:id="9737"/>
            <w:bookmarkEnd w:id="9738"/>
            <w:bookmarkEnd w:id="9739"/>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740" w:name="_Toc20992916"/>
            <w:bookmarkStart w:id="9741" w:name="_Toc21940473"/>
            <w:bookmarkStart w:id="9742" w:name="_Toc23589470"/>
            <w:bookmarkStart w:id="9743" w:name="_Toc23778152"/>
            <w:r w:rsidRPr="00B9609C">
              <w:rPr>
                <w:rFonts w:ascii="Times New Roman" w:hAnsi="Times New Roman" w:hint="eastAsia"/>
                <w:bCs w:val="0"/>
                <w:color w:val="000000" w:themeColor="text1"/>
                <w:kern w:val="0"/>
                <w:sz w:val="24"/>
                <w:szCs w:val="24"/>
              </w:rPr>
              <w:t>14</w:t>
            </w:r>
            <w:bookmarkEnd w:id="9740"/>
            <w:bookmarkEnd w:id="9741"/>
            <w:bookmarkEnd w:id="9742"/>
            <w:bookmarkEnd w:id="9743"/>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744" w:name="_Toc20992917"/>
            <w:bookmarkStart w:id="9745" w:name="_Toc21940474"/>
            <w:bookmarkStart w:id="9746" w:name="_Toc23589471"/>
            <w:bookmarkStart w:id="9747" w:name="_Toc23778153"/>
            <w:r w:rsidRPr="00B9609C">
              <w:rPr>
                <w:rFonts w:ascii="Times New Roman" w:hAnsi="Times New Roman" w:hint="eastAsia"/>
                <w:bCs w:val="0"/>
                <w:color w:val="000000" w:themeColor="text1"/>
                <w:kern w:val="0"/>
                <w:sz w:val="24"/>
                <w:szCs w:val="24"/>
              </w:rPr>
              <w:t>3</w:t>
            </w:r>
            <w:bookmarkEnd w:id="9744"/>
            <w:bookmarkEnd w:id="9745"/>
            <w:bookmarkEnd w:id="9746"/>
            <w:bookmarkEnd w:id="9747"/>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748" w:name="_Toc20992918"/>
            <w:bookmarkStart w:id="9749" w:name="_Toc21940475"/>
            <w:bookmarkStart w:id="9750" w:name="_Toc23589472"/>
            <w:bookmarkStart w:id="9751" w:name="_Toc23778154"/>
            <w:r w:rsidRPr="00B9609C">
              <w:rPr>
                <w:rFonts w:ascii="Times New Roman" w:hAnsi="Times New Roman" w:hint="eastAsia"/>
                <w:bCs w:val="0"/>
                <w:color w:val="000000" w:themeColor="text1"/>
                <w:kern w:val="0"/>
                <w:sz w:val="24"/>
                <w:szCs w:val="24"/>
              </w:rPr>
              <w:t>0</w:t>
            </w:r>
            <w:bookmarkEnd w:id="9748"/>
            <w:bookmarkEnd w:id="9749"/>
            <w:bookmarkEnd w:id="9750"/>
            <w:bookmarkEnd w:id="9751"/>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752" w:name="_Toc20992919"/>
            <w:bookmarkStart w:id="9753" w:name="_Toc21940476"/>
            <w:bookmarkStart w:id="9754" w:name="_Toc23589473"/>
            <w:bookmarkStart w:id="9755" w:name="_Toc23778155"/>
            <w:r w:rsidRPr="00B9609C">
              <w:rPr>
                <w:rFonts w:ascii="Times New Roman" w:hAnsi="Times New Roman" w:hint="eastAsia"/>
                <w:bCs w:val="0"/>
                <w:color w:val="000000" w:themeColor="text1"/>
                <w:kern w:val="0"/>
                <w:sz w:val="24"/>
                <w:szCs w:val="24"/>
              </w:rPr>
              <w:t>0</w:t>
            </w:r>
            <w:bookmarkEnd w:id="9752"/>
            <w:bookmarkEnd w:id="9753"/>
            <w:bookmarkEnd w:id="9754"/>
            <w:bookmarkEnd w:id="9755"/>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5</w:t>
            </w:r>
          </w:p>
        </w:tc>
        <w:tc>
          <w:tcPr>
            <w:tcW w:w="1914" w:type="dxa"/>
            <w:vAlign w:val="center"/>
          </w:tcPr>
          <w:p w:rsidR="00CD5C93" w:rsidRPr="00B9609C" w:rsidRDefault="00CD5C93" w:rsidP="00DC1DDB">
            <w:pPr>
              <w:pStyle w:val="3"/>
              <w:numPr>
                <w:ilvl w:val="0"/>
                <w:numId w:val="0"/>
              </w:numPr>
              <w:tabs>
                <w:tab w:val="left" w:pos="1020"/>
              </w:tabs>
              <w:spacing w:line="260" w:lineRule="exact"/>
              <w:jc w:val="center"/>
              <w:rPr>
                <w:rFonts w:ascii="Times New Roman" w:hAnsi="Times New Roman"/>
                <w:bCs w:val="0"/>
                <w:color w:val="000000" w:themeColor="text1"/>
                <w:kern w:val="0"/>
                <w:sz w:val="24"/>
                <w:szCs w:val="24"/>
              </w:rPr>
            </w:pPr>
            <w:bookmarkStart w:id="9756" w:name="_Toc16072820"/>
            <w:bookmarkStart w:id="9757" w:name="_Toc18857819"/>
            <w:bookmarkStart w:id="9758" w:name="_Toc18944611"/>
            <w:bookmarkStart w:id="9759" w:name="_Toc20992920"/>
            <w:bookmarkStart w:id="9760" w:name="_Toc21940477"/>
            <w:bookmarkStart w:id="9761" w:name="_Toc23589474"/>
            <w:bookmarkStart w:id="9762" w:name="_Toc23778156"/>
            <w:r w:rsidRPr="00B9609C">
              <w:rPr>
                <w:rFonts w:ascii="Times New Roman" w:hAnsi="Times New Roman"/>
                <w:color w:val="000000" w:themeColor="text1"/>
                <w:kern w:val="0"/>
                <w:sz w:val="24"/>
                <w:szCs w:val="24"/>
              </w:rPr>
              <w:t>臺中監獄</w:t>
            </w:r>
            <w:bookmarkEnd w:id="9756"/>
            <w:bookmarkEnd w:id="9757"/>
            <w:bookmarkEnd w:id="9758"/>
            <w:bookmarkEnd w:id="9759"/>
            <w:bookmarkEnd w:id="9760"/>
            <w:bookmarkEnd w:id="9761"/>
            <w:bookmarkEnd w:id="9762"/>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763" w:name="_Toc20992921"/>
            <w:bookmarkStart w:id="9764" w:name="_Toc21940478"/>
            <w:bookmarkStart w:id="9765" w:name="_Toc23589475"/>
            <w:bookmarkStart w:id="9766" w:name="_Toc23778157"/>
            <w:r w:rsidRPr="00B9609C">
              <w:rPr>
                <w:rFonts w:ascii="Times New Roman" w:hAnsi="Times New Roman" w:hint="eastAsia"/>
                <w:bCs w:val="0"/>
                <w:color w:val="000000" w:themeColor="text1"/>
                <w:kern w:val="0"/>
                <w:sz w:val="24"/>
                <w:szCs w:val="24"/>
              </w:rPr>
              <w:t>176</w:t>
            </w:r>
            <w:bookmarkEnd w:id="9763"/>
            <w:bookmarkEnd w:id="9764"/>
            <w:bookmarkEnd w:id="9765"/>
            <w:bookmarkEnd w:id="9766"/>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767" w:name="_Toc20992922"/>
            <w:bookmarkStart w:id="9768" w:name="_Toc21940479"/>
            <w:bookmarkStart w:id="9769" w:name="_Toc23589476"/>
            <w:bookmarkStart w:id="9770" w:name="_Toc23778158"/>
            <w:r w:rsidRPr="00B9609C">
              <w:rPr>
                <w:rFonts w:ascii="Times New Roman" w:hAnsi="Times New Roman" w:hint="eastAsia"/>
                <w:bCs w:val="0"/>
                <w:color w:val="000000" w:themeColor="text1"/>
                <w:kern w:val="0"/>
                <w:sz w:val="24"/>
                <w:szCs w:val="24"/>
              </w:rPr>
              <w:t>138</w:t>
            </w:r>
            <w:bookmarkEnd w:id="9767"/>
            <w:bookmarkEnd w:id="9768"/>
            <w:bookmarkEnd w:id="9769"/>
            <w:bookmarkEnd w:id="9770"/>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771" w:name="_Toc20992923"/>
            <w:bookmarkStart w:id="9772" w:name="_Toc21940480"/>
            <w:bookmarkStart w:id="9773" w:name="_Toc23589477"/>
            <w:bookmarkStart w:id="9774" w:name="_Toc23778159"/>
            <w:r w:rsidRPr="00B9609C">
              <w:rPr>
                <w:rFonts w:ascii="Times New Roman" w:hAnsi="Times New Roman" w:hint="eastAsia"/>
                <w:bCs w:val="0"/>
                <w:color w:val="000000" w:themeColor="text1"/>
                <w:kern w:val="0"/>
                <w:sz w:val="24"/>
                <w:szCs w:val="24"/>
              </w:rPr>
              <w:t>21</w:t>
            </w:r>
            <w:bookmarkEnd w:id="9771"/>
            <w:bookmarkEnd w:id="9772"/>
            <w:bookmarkEnd w:id="9773"/>
            <w:bookmarkEnd w:id="9774"/>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775" w:name="_Toc20992924"/>
            <w:bookmarkStart w:id="9776" w:name="_Toc21940481"/>
            <w:bookmarkStart w:id="9777" w:name="_Toc23589478"/>
            <w:bookmarkStart w:id="9778" w:name="_Toc23778160"/>
            <w:r w:rsidRPr="00B9609C">
              <w:rPr>
                <w:rFonts w:ascii="Times New Roman" w:hAnsi="Times New Roman" w:hint="eastAsia"/>
                <w:bCs w:val="0"/>
                <w:color w:val="000000" w:themeColor="text1"/>
                <w:kern w:val="0"/>
                <w:sz w:val="24"/>
                <w:szCs w:val="24"/>
              </w:rPr>
              <w:t>4</w:t>
            </w:r>
            <w:bookmarkEnd w:id="9775"/>
            <w:bookmarkEnd w:id="9776"/>
            <w:bookmarkEnd w:id="9777"/>
            <w:bookmarkEnd w:id="9778"/>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779" w:name="_Toc20992925"/>
            <w:bookmarkStart w:id="9780" w:name="_Toc21940482"/>
            <w:bookmarkStart w:id="9781" w:name="_Toc23589479"/>
            <w:bookmarkStart w:id="9782" w:name="_Toc23778161"/>
            <w:r w:rsidRPr="00B9609C">
              <w:rPr>
                <w:rFonts w:ascii="Times New Roman" w:hAnsi="Times New Roman" w:hint="eastAsia"/>
                <w:bCs w:val="0"/>
                <w:color w:val="000000" w:themeColor="text1"/>
                <w:kern w:val="0"/>
                <w:sz w:val="24"/>
                <w:szCs w:val="24"/>
              </w:rPr>
              <w:t>13</w:t>
            </w:r>
            <w:bookmarkEnd w:id="9779"/>
            <w:bookmarkEnd w:id="9780"/>
            <w:bookmarkEnd w:id="9781"/>
            <w:bookmarkEnd w:id="9782"/>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6</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783" w:name="_Toc16072821"/>
            <w:bookmarkStart w:id="9784" w:name="_Toc18857820"/>
            <w:bookmarkStart w:id="9785" w:name="_Toc18944612"/>
            <w:bookmarkStart w:id="9786" w:name="_Toc20992926"/>
            <w:bookmarkStart w:id="9787" w:name="_Toc21940483"/>
            <w:bookmarkStart w:id="9788" w:name="_Toc23589480"/>
            <w:bookmarkStart w:id="9789" w:name="_Toc23778162"/>
            <w:r w:rsidRPr="00B9609C">
              <w:rPr>
                <w:rFonts w:ascii="Times New Roman" w:hAnsi="Times New Roman"/>
                <w:color w:val="000000" w:themeColor="text1"/>
                <w:kern w:val="0"/>
                <w:sz w:val="24"/>
                <w:szCs w:val="24"/>
              </w:rPr>
              <w:t>臺中女子監獄</w:t>
            </w:r>
            <w:bookmarkEnd w:id="9783"/>
            <w:bookmarkEnd w:id="9784"/>
            <w:bookmarkEnd w:id="9785"/>
            <w:bookmarkEnd w:id="9786"/>
            <w:bookmarkEnd w:id="9787"/>
            <w:bookmarkEnd w:id="9788"/>
            <w:bookmarkEnd w:id="9789"/>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790" w:name="_Toc20992927"/>
            <w:bookmarkStart w:id="9791" w:name="_Toc21940484"/>
            <w:bookmarkStart w:id="9792" w:name="_Toc23589481"/>
            <w:bookmarkStart w:id="9793" w:name="_Toc23778163"/>
            <w:r w:rsidRPr="00B9609C">
              <w:rPr>
                <w:rFonts w:ascii="Times New Roman" w:hAnsi="Times New Roman" w:hint="eastAsia"/>
                <w:bCs w:val="0"/>
                <w:color w:val="000000" w:themeColor="text1"/>
                <w:kern w:val="0"/>
                <w:sz w:val="24"/>
                <w:szCs w:val="24"/>
              </w:rPr>
              <w:t>52</w:t>
            </w:r>
            <w:bookmarkEnd w:id="9790"/>
            <w:bookmarkEnd w:id="9791"/>
            <w:bookmarkEnd w:id="9792"/>
            <w:bookmarkEnd w:id="9793"/>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794" w:name="_Toc20992928"/>
            <w:bookmarkStart w:id="9795" w:name="_Toc21940485"/>
            <w:bookmarkStart w:id="9796" w:name="_Toc23589482"/>
            <w:bookmarkStart w:id="9797" w:name="_Toc23778164"/>
            <w:r w:rsidRPr="00B9609C">
              <w:rPr>
                <w:rFonts w:ascii="Times New Roman" w:hAnsi="Times New Roman" w:hint="eastAsia"/>
                <w:bCs w:val="0"/>
                <w:color w:val="000000" w:themeColor="text1"/>
                <w:kern w:val="0"/>
                <w:sz w:val="24"/>
                <w:szCs w:val="24"/>
              </w:rPr>
              <w:t>0</w:t>
            </w:r>
            <w:bookmarkEnd w:id="9794"/>
            <w:bookmarkEnd w:id="9795"/>
            <w:bookmarkEnd w:id="9796"/>
            <w:bookmarkEnd w:id="9797"/>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798" w:name="_Toc20992929"/>
            <w:bookmarkStart w:id="9799" w:name="_Toc21940486"/>
            <w:bookmarkStart w:id="9800" w:name="_Toc23589483"/>
            <w:bookmarkStart w:id="9801" w:name="_Toc23778165"/>
            <w:r w:rsidRPr="00B9609C">
              <w:rPr>
                <w:rFonts w:ascii="Times New Roman" w:hAnsi="Times New Roman" w:hint="eastAsia"/>
                <w:bCs w:val="0"/>
                <w:color w:val="000000" w:themeColor="text1"/>
                <w:kern w:val="0"/>
                <w:sz w:val="24"/>
                <w:szCs w:val="24"/>
              </w:rPr>
              <w:t>1</w:t>
            </w:r>
            <w:bookmarkEnd w:id="9798"/>
            <w:bookmarkEnd w:id="9799"/>
            <w:bookmarkEnd w:id="9800"/>
            <w:bookmarkEnd w:id="9801"/>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802" w:name="_Toc20992930"/>
            <w:bookmarkStart w:id="9803" w:name="_Toc21940487"/>
            <w:bookmarkStart w:id="9804" w:name="_Toc23589484"/>
            <w:bookmarkStart w:id="9805" w:name="_Toc23778166"/>
            <w:r w:rsidRPr="00B9609C">
              <w:rPr>
                <w:rFonts w:ascii="Times New Roman" w:hAnsi="Times New Roman" w:hint="eastAsia"/>
                <w:bCs w:val="0"/>
                <w:color w:val="000000" w:themeColor="text1"/>
                <w:kern w:val="0"/>
                <w:sz w:val="24"/>
                <w:szCs w:val="24"/>
              </w:rPr>
              <w:t>0</w:t>
            </w:r>
            <w:bookmarkEnd w:id="9802"/>
            <w:bookmarkEnd w:id="9803"/>
            <w:bookmarkEnd w:id="9804"/>
            <w:bookmarkEnd w:id="9805"/>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806" w:name="_Toc20992931"/>
            <w:bookmarkStart w:id="9807" w:name="_Toc21940488"/>
            <w:bookmarkStart w:id="9808" w:name="_Toc23589485"/>
            <w:bookmarkStart w:id="9809" w:name="_Toc23778167"/>
            <w:r w:rsidRPr="00B9609C">
              <w:rPr>
                <w:rFonts w:ascii="Times New Roman" w:hAnsi="Times New Roman" w:hint="eastAsia"/>
                <w:bCs w:val="0"/>
                <w:color w:val="000000" w:themeColor="text1"/>
                <w:kern w:val="0"/>
                <w:sz w:val="24"/>
                <w:szCs w:val="24"/>
              </w:rPr>
              <w:t>51</w:t>
            </w:r>
            <w:bookmarkEnd w:id="9806"/>
            <w:bookmarkEnd w:id="9807"/>
            <w:bookmarkEnd w:id="9808"/>
            <w:bookmarkEnd w:id="9809"/>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bookmarkStart w:id="9810" w:name="_Toc16072822"/>
            <w:bookmarkStart w:id="9811" w:name="_Toc18857821"/>
            <w:bookmarkStart w:id="9812" w:name="_Toc18944613"/>
            <w:bookmarkStart w:id="9813" w:name="_Toc20992932"/>
            <w:bookmarkStart w:id="9814" w:name="_Toc21940489"/>
            <w:bookmarkStart w:id="9815" w:name="_Toc23589486"/>
            <w:bookmarkStart w:id="9816" w:name="_Toc23778168"/>
            <w:r w:rsidRPr="00B9609C">
              <w:rPr>
                <w:rFonts w:ascii="Times New Roman" w:hAnsi="Times New Roman" w:hint="eastAsia"/>
                <w:bCs w:val="0"/>
                <w:color w:val="000000" w:themeColor="text1"/>
                <w:spacing w:val="-20"/>
                <w:kern w:val="0"/>
                <w:sz w:val="24"/>
                <w:szCs w:val="24"/>
              </w:rPr>
              <w:t>新收</w:t>
            </w:r>
            <w:bookmarkEnd w:id="9810"/>
            <w:bookmarkEnd w:id="9811"/>
            <w:bookmarkEnd w:id="9812"/>
            <w:bookmarkEnd w:id="9813"/>
            <w:bookmarkEnd w:id="9814"/>
            <w:bookmarkEnd w:id="9815"/>
            <w:bookmarkEnd w:id="9816"/>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7</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817" w:name="_Toc16072823"/>
            <w:bookmarkStart w:id="9818" w:name="_Toc18857822"/>
            <w:bookmarkStart w:id="9819" w:name="_Toc18944614"/>
            <w:bookmarkStart w:id="9820" w:name="_Toc20992933"/>
            <w:bookmarkStart w:id="9821" w:name="_Toc21940490"/>
            <w:bookmarkStart w:id="9822" w:name="_Toc23589487"/>
            <w:bookmarkStart w:id="9823" w:name="_Toc23778169"/>
            <w:r w:rsidRPr="00B9609C">
              <w:rPr>
                <w:rFonts w:ascii="Times New Roman" w:hAnsi="Times New Roman"/>
                <w:color w:val="000000" w:themeColor="text1"/>
                <w:kern w:val="0"/>
                <w:sz w:val="24"/>
                <w:szCs w:val="24"/>
              </w:rPr>
              <w:t>彰化監獄</w:t>
            </w:r>
            <w:bookmarkEnd w:id="9817"/>
            <w:bookmarkEnd w:id="9818"/>
            <w:bookmarkEnd w:id="9819"/>
            <w:bookmarkEnd w:id="9820"/>
            <w:bookmarkEnd w:id="9821"/>
            <w:bookmarkEnd w:id="9822"/>
            <w:bookmarkEnd w:id="9823"/>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824" w:name="_Toc20992934"/>
            <w:bookmarkStart w:id="9825" w:name="_Toc21940491"/>
            <w:bookmarkStart w:id="9826" w:name="_Toc23589488"/>
            <w:bookmarkStart w:id="9827" w:name="_Toc23778170"/>
            <w:r w:rsidRPr="00B9609C">
              <w:rPr>
                <w:rFonts w:ascii="Times New Roman" w:hAnsi="Times New Roman" w:hint="eastAsia"/>
                <w:bCs w:val="0"/>
                <w:color w:val="000000" w:themeColor="text1"/>
                <w:kern w:val="0"/>
                <w:sz w:val="24"/>
                <w:szCs w:val="24"/>
              </w:rPr>
              <w:t>63</w:t>
            </w:r>
            <w:bookmarkEnd w:id="9824"/>
            <w:bookmarkEnd w:id="9825"/>
            <w:bookmarkEnd w:id="9826"/>
            <w:bookmarkEnd w:id="9827"/>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828" w:name="_Toc20992935"/>
            <w:bookmarkStart w:id="9829" w:name="_Toc21940492"/>
            <w:bookmarkStart w:id="9830" w:name="_Toc23589489"/>
            <w:bookmarkStart w:id="9831" w:name="_Toc23778171"/>
            <w:r w:rsidRPr="00B9609C">
              <w:rPr>
                <w:rFonts w:ascii="Times New Roman" w:hAnsi="Times New Roman" w:hint="eastAsia"/>
                <w:bCs w:val="0"/>
                <w:color w:val="000000" w:themeColor="text1"/>
                <w:kern w:val="0"/>
                <w:sz w:val="24"/>
                <w:szCs w:val="24"/>
              </w:rPr>
              <w:t>61</w:t>
            </w:r>
            <w:bookmarkEnd w:id="9828"/>
            <w:bookmarkEnd w:id="9829"/>
            <w:bookmarkEnd w:id="9830"/>
            <w:bookmarkEnd w:id="9831"/>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832" w:name="_Toc20992936"/>
            <w:bookmarkStart w:id="9833" w:name="_Toc21940493"/>
            <w:bookmarkStart w:id="9834" w:name="_Toc23589490"/>
            <w:bookmarkStart w:id="9835" w:name="_Toc23778172"/>
            <w:r w:rsidRPr="00B9609C">
              <w:rPr>
                <w:rFonts w:ascii="Times New Roman" w:hAnsi="Times New Roman" w:hint="eastAsia"/>
                <w:bCs w:val="0"/>
                <w:color w:val="000000" w:themeColor="text1"/>
                <w:kern w:val="0"/>
                <w:sz w:val="24"/>
                <w:szCs w:val="24"/>
              </w:rPr>
              <w:t>2</w:t>
            </w:r>
            <w:bookmarkEnd w:id="9832"/>
            <w:bookmarkEnd w:id="9833"/>
            <w:bookmarkEnd w:id="9834"/>
            <w:bookmarkEnd w:id="9835"/>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836" w:name="_Toc20992937"/>
            <w:bookmarkStart w:id="9837" w:name="_Toc21940494"/>
            <w:bookmarkStart w:id="9838" w:name="_Toc23589491"/>
            <w:bookmarkStart w:id="9839" w:name="_Toc23778173"/>
            <w:r w:rsidRPr="00B9609C">
              <w:rPr>
                <w:rFonts w:ascii="Times New Roman" w:hAnsi="Times New Roman" w:hint="eastAsia"/>
                <w:bCs w:val="0"/>
                <w:color w:val="000000" w:themeColor="text1"/>
                <w:kern w:val="0"/>
                <w:sz w:val="24"/>
                <w:szCs w:val="24"/>
              </w:rPr>
              <w:t>0</w:t>
            </w:r>
            <w:bookmarkEnd w:id="9836"/>
            <w:bookmarkEnd w:id="9837"/>
            <w:bookmarkEnd w:id="9838"/>
            <w:bookmarkEnd w:id="9839"/>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840" w:name="_Toc20992938"/>
            <w:bookmarkStart w:id="9841" w:name="_Toc21940495"/>
            <w:bookmarkStart w:id="9842" w:name="_Toc23589492"/>
            <w:bookmarkStart w:id="9843" w:name="_Toc23778174"/>
            <w:r w:rsidRPr="00B9609C">
              <w:rPr>
                <w:rFonts w:ascii="Times New Roman" w:hAnsi="Times New Roman" w:hint="eastAsia"/>
                <w:bCs w:val="0"/>
                <w:color w:val="000000" w:themeColor="text1"/>
                <w:kern w:val="0"/>
                <w:sz w:val="24"/>
                <w:szCs w:val="24"/>
              </w:rPr>
              <w:t>0</w:t>
            </w:r>
            <w:bookmarkEnd w:id="9840"/>
            <w:bookmarkEnd w:id="9841"/>
            <w:bookmarkEnd w:id="9842"/>
            <w:bookmarkEnd w:id="9843"/>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8</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844" w:name="_Toc16072824"/>
            <w:bookmarkStart w:id="9845" w:name="_Toc18857823"/>
            <w:bookmarkStart w:id="9846" w:name="_Toc18944615"/>
            <w:bookmarkStart w:id="9847" w:name="_Toc20992939"/>
            <w:bookmarkStart w:id="9848" w:name="_Toc21940496"/>
            <w:bookmarkStart w:id="9849" w:name="_Toc23589493"/>
            <w:bookmarkStart w:id="9850" w:name="_Toc23778175"/>
            <w:r w:rsidRPr="00B9609C">
              <w:rPr>
                <w:rFonts w:ascii="Times New Roman" w:hAnsi="Times New Roman"/>
                <w:color w:val="000000" w:themeColor="text1"/>
                <w:kern w:val="0"/>
                <w:sz w:val="24"/>
                <w:szCs w:val="24"/>
              </w:rPr>
              <w:t>雲林監獄</w:t>
            </w:r>
            <w:bookmarkEnd w:id="9844"/>
            <w:bookmarkEnd w:id="9845"/>
            <w:bookmarkEnd w:id="9846"/>
            <w:bookmarkEnd w:id="9847"/>
            <w:bookmarkEnd w:id="9848"/>
            <w:bookmarkEnd w:id="9849"/>
            <w:bookmarkEnd w:id="9850"/>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851" w:name="_Toc20992940"/>
            <w:bookmarkStart w:id="9852" w:name="_Toc21940497"/>
            <w:bookmarkStart w:id="9853" w:name="_Toc23589494"/>
            <w:bookmarkStart w:id="9854" w:name="_Toc23778176"/>
            <w:r w:rsidRPr="00B9609C">
              <w:rPr>
                <w:rFonts w:ascii="Times New Roman" w:hAnsi="Times New Roman" w:hint="eastAsia"/>
                <w:bCs w:val="0"/>
                <w:color w:val="000000" w:themeColor="text1"/>
                <w:kern w:val="0"/>
                <w:sz w:val="24"/>
                <w:szCs w:val="24"/>
              </w:rPr>
              <w:t>42</w:t>
            </w:r>
            <w:bookmarkEnd w:id="9851"/>
            <w:bookmarkEnd w:id="9852"/>
            <w:bookmarkEnd w:id="9853"/>
            <w:bookmarkEnd w:id="9854"/>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855" w:name="_Toc20992941"/>
            <w:bookmarkStart w:id="9856" w:name="_Toc21940498"/>
            <w:bookmarkStart w:id="9857" w:name="_Toc23589495"/>
            <w:bookmarkStart w:id="9858" w:name="_Toc23778177"/>
            <w:r w:rsidRPr="00B9609C">
              <w:rPr>
                <w:rFonts w:ascii="Times New Roman" w:hAnsi="Times New Roman" w:hint="eastAsia"/>
                <w:bCs w:val="0"/>
                <w:color w:val="000000" w:themeColor="text1"/>
                <w:kern w:val="0"/>
                <w:sz w:val="24"/>
                <w:szCs w:val="24"/>
              </w:rPr>
              <w:t>42</w:t>
            </w:r>
            <w:bookmarkEnd w:id="9855"/>
            <w:bookmarkEnd w:id="9856"/>
            <w:bookmarkEnd w:id="9857"/>
            <w:bookmarkEnd w:id="9858"/>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859" w:name="_Toc20992942"/>
            <w:bookmarkStart w:id="9860" w:name="_Toc21940499"/>
            <w:bookmarkStart w:id="9861" w:name="_Toc23589496"/>
            <w:bookmarkStart w:id="9862" w:name="_Toc23778178"/>
            <w:r w:rsidRPr="00B9609C">
              <w:rPr>
                <w:rFonts w:ascii="Times New Roman" w:hAnsi="Times New Roman" w:hint="eastAsia"/>
                <w:bCs w:val="0"/>
                <w:color w:val="000000" w:themeColor="text1"/>
                <w:kern w:val="0"/>
                <w:sz w:val="24"/>
                <w:szCs w:val="24"/>
              </w:rPr>
              <w:t>0</w:t>
            </w:r>
            <w:bookmarkEnd w:id="9859"/>
            <w:bookmarkEnd w:id="9860"/>
            <w:bookmarkEnd w:id="9861"/>
            <w:bookmarkEnd w:id="9862"/>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863" w:name="_Toc20992943"/>
            <w:bookmarkStart w:id="9864" w:name="_Toc21940500"/>
            <w:bookmarkStart w:id="9865" w:name="_Toc23589497"/>
            <w:bookmarkStart w:id="9866" w:name="_Toc23778179"/>
            <w:r w:rsidRPr="00B9609C">
              <w:rPr>
                <w:rFonts w:ascii="Times New Roman" w:hAnsi="Times New Roman" w:hint="eastAsia"/>
                <w:bCs w:val="0"/>
                <w:color w:val="000000" w:themeColor="text1"/>
                <w:kern w:val="0"/>
                <w:sz w:val="24"/>
                <w:szCs w:val="24"/>
              </w:rPr>
              <w:t>0</w:t>
            </w:r>
            <w:bookmarkEnd w:id="9863"/>
            <w:bookmarkEnd w:id="9864"/>
            <w:bookmarkEnd w:id="9865"/>
            <w:bookmarkEnd w:id="9866"/>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867" w:name="_Toc20992944"/>
            <w:bookmarkStart w:id="9868" w:name="_Toc21940501"/>
            <w:bookmarkStart w:id="9869" w:name="_Toc23589498"/>
            <w:bookmarkStart w:id="9870" w:name="_Toc23778180"/>
            <w:r w:rsidRPr="00B9609C">
              <w:rPr>
                <w:rFonts w:ascii="Times New Roman" w:hAnsi="Times New Roman" w:hint="eastAsia"/>
                <w:bCs w:val="0"/>
                <w:color w:val="000000" w:themeColor="text1"/>
                <w:kern w:val="0"/>
                <w:sz w:val="24"/>
                <w:szCs w:val="24"/>
              </w:rPr>
              <w:t>0</w:t>
            </w:r>
            <w:bookmarkEnd w:id="9867"/>
            <w:bookmarkEnd w:id="9868"/>
            <w:bookmarkEnd w:id="9869"/>
            <w:bookmarkEnd w:id="9870"/>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9</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871" w:name="_Toc16072825"/>
            <w:bookmarkStart w:id="9872" w:name="_Toc18857824"/>
            <w:bookmarkStart w:id="9873" w:name="_Toc18944616"/>
            <w:bookmarkStart w:id="9874" w:name="_Toc20992945"/>
            <w:bookmarkStart w:id="9875" w:name="_Toc21940502"/>
            <w:bookmarkStart w:id="9876" w:name="_Toc23589499"/>
            <w:bookmarkStart w:id="9877" w:name="_Toc23778181"/>
            <w:r w:rsidRPr="00B9609C">
              <w:rPr>
                <w:rFonts w:ascii="Times New Roman" w:hAnsi="Times New Roman"/>
                <w:color w:val="000000" w:themeColor="text1"/>
                <w:kern w:val="0"/>
                <w:sz w:val="24"/>
                <w:szCs w:val="24"/>
              </w:rPr>
              <w:t>雲林第二監獄</w:t>
            </w:r>
            <w:bookmarkEnd w:id="9871"/>
            <w:bookmarkEnd w:id="9872"/>
            <w:bookmarkEnd w:id="9873"/>
            <w:bookmarkEnd w:id="9874"/>
            <w:bookmarkEnd w:id="9875"/>
            <w:bookmarkEnd w:id="9876"/>
            <w:bookmarkEnd w:id="9877"/>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878" w:name="_Toc20992946"/>
            <w:bookmarkStart w:id="9879" w:name="_Toc21940503"/>
            <w:bookmarkStart w:id="9880" w:name="_Toc23589500"/>
            <w:bookmarkStart w:id="9881" w:name="_Toc23778182"/>
            <w:r w:rsidRPr="00B9609C">
              <w:rPr>
                <w:rFonts w:ascii="Times New Roman" w:hAnsi="Times New Roman" w:hint="eastAsia"/>
                <w:bCs w:val="0"/>
                <w:color w:val="000000" w:themeColor="text1"/>
                <w:kern w:val="0"/>
                <w:sz w:val="24"/>
                <w:szCs w:val="24"/>
              </w:rPr>
              <w:t>98</w:t>
            </w:r>
            <w:bookmarkEnd w:id="9878"/>
            <w:bookmarkEnd w:id="9879"/>
            <w:bookmarkEnd w:id="9880"/>
            <w:bookmarkEnd w:id="9881"/>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882" w:name="_Toc20992947"/>
            <w:bookmarkStart w:id="9883" w:name="_Toc21940504"/>
            <w:bookmarkStart w:id="9884" w:name="_Toc23589501"/>
            <w:bookmarkStart w:id="9885" w:name="_Toc23778183"/>
            <w:r w:rsidRPr="00B9609C">
              <w:rPr>
                <w:rFonts w:ascii="Times New Roman" w:hAnsi="Times New Roman" w:hint="eastAsia"/>
                <w:bCs w:val="0"/>
                <w:color w:val="000000" w:themeColor="text1"/>
                <w:kern w:val="0"/>
                <w:sz w:val="24"/>
                <w:szCs w:val="24"/>
              </w:rPr>
              <w:t>86</w:t>
            </w:r>
            <w:bookmarkEnd w:id="9882"/>
            <w:bookmarkEnd w:id="9883"/>
            <w:bookmarkEnd w:id="9884"/>
            <w:bookmarkEnd w:id="9885"/>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886" w:name="_Toc20992948"/>
            <w:bookmarkStart w:id="9887" w:name="_Toc21940505"/>
            <w:bookmarkStart w:id="9888" w:name="_Toc23589502"/>
            <w:bookmarkStart w:id="9889" w:name="_Toc23778184"/>
            <w:r w:rsidRPr="00B9609C">
              <w:rPr>
                <w:rFonts w:ascii="Times New Roman" w:hAnsi="Times New Roman" w:hint="eastAsia"/>
                <w:bCs w:val="0"/>
                <w:color w:val="000000" w:themeColor="text1"/>
                <w:kern w:val="0"/>
                <w:sz w:val="24"/>
                <w:szCs w:val="24"/>
              </w:rPr>
              <w:t>4</w:t>
            </w:r>
            <w:bookmarkEnd w:id="9886"/>
            <w:bookmarkEnd w:id="9887"/>
            <w:bookmarkEnd w:id="9888"/>
            <w:bookmarkEnd w:id="9889"/>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890" w:name="_Toc20992949"/>
            <w:bookmarkStart w:id="9891" w:name="_Toc21940506"/>
            <w:bookmarkStart w:id="9892" w:name="_Toc23589503"/>
            <w:bookmarkStart w:id="9893" w:name="_Toc23778185"/>
            <w:r w:rsidRPr="00B9609C">
              <w:rPr>
                <w:rFonts w:ascii="Times New Roman" w:hAnsi="Times New Roman" w:hint="eastAsia"/>
                <w:bCs w:val="0"/>
                <w:color w:val="000000" w:themeColor="text1"/>
                <w:kern w:val="0"/>
                <w:sz w:val="24"/>
                <w:szCs w:val="24"/>
              </w:rPr>
              <w:t>8</w:t>
            </w:r>
            <w:bookmarkEnd w:id="9890"/>
            <w:bookmarkEnd w:id="9891"/>
            <w:bookmarkEnd w:id="9892"/>
            <w:bookmarkEnd w:id="9893"/>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894" w:name="_Toc20992950"/>
            <w:bookmarkStart w:id="9895" w:name="_Toc21940507"/>
            <w:bookmarkStart w:id="9896" w:name="_Toc23589504"/>
            <w:bookmarkStart w:id="9897" w:name="_Toc23778186"/>
            <w:r w:rsidRPr="00B9609C">
              <w:rPr>
                <w:rFonts w:ascii="Times New Roman" w:hAnsi="Times New Roman" w:hint="eastAsia"/>
                <w:bCs w:val="0"/>
                <w:color w:val="000000" w:themeColor="text1"/>
                <w:kern w:val="0"/>
                <w:sz w:val="24"/>
                <w:szCs w:val="24"/>
              </w:rPr>
              <w:t>0</w:t>
            </w:r>
            <w:bookmarkEnd w:id="9894"/>
            <w:bookmarkEnd w:id="9895"/>
            <w:bookmarkEnd w:id="9896"/>
            <w:bookmarkEnd w:id="9897"/>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10</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898" w:name="_Toc16072826"/>
            <w:bookmarkStart w:id="9899" w:name="_Toc18857825"/>
            <w:bookmarkStart w:id="9900" w:name="_Toc18944617"/>
            <w:bookmarkStart w:id="9901" w:name="_Toc20992951"/>
            <w:bookmarkStart w:id="9902" w:name="_Toc21940508"/>
            <w:bookmarkStart w:id="9903" w:name="_Toc23589505"/>
            <w:bookmarkStart w:id="9904" w:name="_Toc23778187"/>
            <w:r w:rsidRPr="00B9609C">
              <w:rPr>
                <w:rFonts w:ascii="Times New Roman" w:hAnsi="Times New Roman"/>
                <w:color w:val="000000" w:themeColor="text1"/>
                <w:kern w:val="0"/>
                <w:sz w:val="24"/>
                <w:szCs w:val="24"/>
              </w:rPr>
              <w:t>嘉義監獄</w:t>
            </w:r>
            <w:bookmarkEnd w:id="9898"/>
            <w:bookmarkEnd w:id="9899"/>
            <w:bookmarkEnd w:id="9900"/>
            <w:bookmarkEnd w:id="9901"/>
            <w:bookmarkEnd w:id="9902"/>
            <w:bookmarkEnd w:id="9903"/>
            <w:bookmarkEnd w:id="9904"/>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905" w:name="_Toc20992952"/>
            <w:bookmarkStart w:id="9906" w:name="_Toc21940509"/>
            <w:bookmarkStart w:id="9907" w:name="_Toc23589506"/>
            <w:bookmarkStart w:id="9908" w:name="_Toc23778188"/>
            <w:r w:rsidRPr="00B9609C">
              <w:rPr>
                <w:rFonts w:ascii="Times New Roman" w:hAnsi="Times New Roman" w:hint="eastAsia"/>
                <w:bCs w:val="0"/>
                <w:color w:val="000000" w:themeColor="text1"/>
                <w:kern w:val="0"/>
                <w:sz w:val="24"/>
                <w:szCs w:val="24"/>
              </w:rPr>
              <w:t>11</w:t>
            </w:r>
            <w:bookmarkEnd w:id="9905"/>
            <w:bookmarkEnd w:id="9906"/>
            <w:bookmarkEnd w:id="9907"/>
            <w:bookmarkEnd w:id="9908"/>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909" w:name="_Toc20992953"/>
            <w:bookmarkStart w:id="9910" w:name="_Toc21940510"/>
            <w:bookmarkStart w:id="9911" w:name="_Toc23589507"/>
            <w:bookmarkStart w:id="9912" w:name="_Toc23778189"/>
            <w:r w:rsidRPr="00B9609C">
              <w:rPr>
                <w:rFonts w:ascii="Times New Roman" w:hAnsi="Times New Roman" w:hint="eastAsia"/>
                <w:bCs w:val="0"/>
                <w:color w:val="000000" w:themeColor="text1"/>
                <w:kern w:val="0"/>
                <w:sz w:val="24"/>
                <w:szCs w:val="24"/>
              </w:rPr>
              <w:t>0</w:t>
            </w:r>
            <w:bookmarkEnd w:id="9909"/>
            <w:bookmarkEnd w:id="9910"/>
            <w:bookmarkEnd w:id="9911"/>
            <w:bookmarkEnd w:id="9912"/>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913" w:name="_Toc20992954"/>
            <w:bookmarkStart w:id="9914" w:name="_Toc21940511"/>
            <w:bookmarkStart w:id="9915" w:name="_Toc23589508"/>
            <w:bookmarkStart w:id="9916" w:name="_Toc23778190"/>
            <w:r w:rsidRPr="00B9609C">
              <w:rPr>
                <w:rFonts w:ascii="Times New Roman" w:hAnsi="Times New Roman" w:hint="eastAsia"/>
                <w:bCs w:val="0"/>
                <w:color w:val="000000" w:themeColor="text1"/>
                <w:kern w:val="0"/>
                <w:sz w:val="24"/>
                <w:szCs w:val="24"/>
              </w:rPr>
              <w:t>3</w:t>
            </w:r>
            <w:bookmarkEnd w:id="9913"/>
            <w:bookmarkEnd w:id="9914"/>
            <w:bookmarkEnd w:id="9915"/>
            <w:bookmarkEnd w:id="9916"/>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917" w:name="_Toc20992955"/>
            <w:bookmarkStart w:id="9918" w:name="_Toc21940512"/>
            <w:bookmarkStart w:id="9919" w:name="_Toc23589509"/>
            <w:bookmarkStart w:id="9920" w:name="_Toc23778191"/>
            <w:r w:rsidRPr="00B9609C">
              <w:rPr>
                <w:rFonts w:ascii="Times New Roman" w:hAnsi="Times New Roman" w:hint="eastAsia"/>
                <w:bCs w:val="0"/>
                <w:color w:val="000000" w:themeColor="text1"/>
                <w:kern w:val="0"/>
                <w:sz w:val="24"/>
                <w:szCs w:val="24"/>
              </w:rPr>
              <w:t>0</w:t>
            </w:r>
            <w:bookmarkEnd w:id="9917"/>
            <w:bookmarkEnd w:id="9918"/>
            <w:bookmarkEnd w:id="9919"/>
            <w:bookmarkEnd w:id="9920"/>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921" w:name="_Toc20992956"/>
            <w:bookmarkStart w:id="9922" w:name="_Toc21940513"/>
            <w:bookmarkStart w:id="9923" w:name="_Toc23589510"/>
            <w:bookmarkStart w:id="9924" w:name="_Toc23778192"/>
            <w:r w:rsidRPr="00B9609C">
              <w:rPr>
                <w:rFonts w:ascii="Times New Roman" w:hAnsi="Times New Roman" w:hint="eastAsia"/>
                <w:bCs w:val="0"/>
                <w:color w:val="000000" w:themeColor="text1"/>
                <w:kern w:val="0"/>
                <w:sz w:val="24"/>
                <w:szCs w:val="24"/>
              </w:rPr>
              <w:t>8</w:t>
            </w:r>
            <w:bookmarkEnd w:id="9921"/>
            <w:bookmarkEnd w:id="9922"/>
            <w:bookmarkEnd w:id="9923"/>
            <w:bookmarkEnd w:id="9924"/>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bookmarkStart w:id="9925" w:name="_Toc16072827"/>
            <w:bookmarkStart w:id="9926" w:name="_Toc18857826"/>
            <w:bookmarkStart w:id="9927" w:name="_Toc18944618"/>
            <w:bookmarkStart w:id="9928" w:name="_Toc20992957"/>
            <w:bookmarkStart w:id="9929" w:name="_Toc21940514"/>
            <w:bookmarkStart w:id="9930" w:name="_Toc23589511"/>
            <w:bookmarkStart w:id="9931" w:name="_Toc23778193"/>
            <w:r w:rsidRPr="00B9609C">
              <w:rPr>
                <w:rFonts w:ascii="Times New Roman" w:hAnsi="Times New Roman" w:hint="eastAsia"/>
                <w:bCs w:val="0"/>
                <w:color w:val="000000" w:themeColor="text1"/>
                <w:spacing w:val="-20"/>
                <w:kern w:val="0"/>
                <w:sz w:val="24"/>
                <w:szCs w:val="24"/>
              </w:rPr>
              <w:t>空大上課、療養</w:t>
            </w:r>
            <w:bookmarkEnd w:id="9925"/>
            <w:bookmarkEnd w:id="9926"/>
            <w:bookmarkEnd w:id="9927"/>
            <w:bookmarkEnd w:id="9928"/>
            <w:bookmarkEnd w:id="9929"/>
            <w:bookmarkEnd w:id="9930"/>
            <w:bookmarkEnd w:id="9931"/>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11</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932" w:name="_Toc16072828"/>
            <w:bookmarkStart w:id="9933" w:name="_Toc18857827"/>
            <w:bookmarkStart w:id="9934" w:name="_Toc18944619"/>
            <w:bookmarkStart w:id="9935" w:name="_Toc20992958"/>
            <w:bookmarkStart w:id="9936" w:name="_Toc21940515"/>
            <w:bookmarkStart w:id="9937" w:name="_Toc23589512"/>
            <w:bookmarkStart w:id="9938" w:name="_Toc23778194"/>
            <w:r w:rsidRPr="00B9609C">
              <w:rPr>
                <w:rFonts w:ascii="Times New Roman" w:hAnsi="Times New Roman"/>
                <w:color w:val="000000" w:themeColor="text1"/>
                <w:kern w:val="0"/>
                <w:sz w:val="24"/>
                <w:szCs w:val="24"/>
              </w:rPr>
              <w:t>臺南監獄</w:t>
            </w:r>
            <w:bookmarkEnd w:id="9932"/>
            <w:bookmarkEnd w:id="9933"/>
            <w:bookmarkEnd w:id="9934"/>
            <w:bookmarkEnd w:id="9935"/>
            <w:bookmarkEnd w:id="9936"/>
            <w:bookmarkEnd w:id="9937"/>
            <w:bookmarkEnd w:id="9938"/>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939" w:name="_Toc20992959"/>
            <w:bookmarkStart w:id="9940" w:name="_Toc21940516"/>
            <w:bookmarkStart w:id="9941" w:name="_Toc23589513"/>
            <w:bookmarkStart w:id="9942" w:name="_Toc23778195"/>
            <w:r w:rsidRPr="00B9609C">
              <w:rPr>
                <w:rFonts w:ascii="Times New Roman" w:hAnsi="Times New Roman" w:hint="eastAsia"/>
                <w:bCs w:val="0"/>
                <w:color w:val="000000" w:themeColor="text1"/>
                <w:kern w:val="0"/>
                <w:sz w:val="24"/>
                <w:szCs w:val="24"/>
              </w:rPr>
              <w:t>23</w:t>
            </w:r>
            <w:bookmarkEnd w:id="9939"/>
            <w:bookmarkEnd w:id="9940"/>
            <w:bookmarkEnd w:id="9941"/>
            <w:bookmarkEnd w:id="9942"/>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943" w:name="_Toc20992960"/>
            <w:bookmarkStart w:id="9944" w:name="_Toc21940517"/>
            <w:bookmarkStart w:id="9945" w:name="_Toc23589514"/>
            <w:bookmarkStart w:id="9946" w:name="_Toc23778196"/>
            <w:r w:rsidRPr="00B9609C">
              <w:rPr>
                <w:rFonts w:ascii="Times New Roman" w:hAnsi="Times New Roman" w:hint="eastAsia"/>
                <w:bCs w:val="0"/>
                <w:color w:val="000000" w:themeColor="text1"/>
                <w:kern w:val="0"/>
                <w:sz w:val="24"/>
                <w:szCs w:val="24"/>
              </w:rPr>
              <w:t>0</w:t>
            </w:r>
            <w:bookmarkEnd w:id="9943"/>
            <w:bookmarkEnd w:id="9944"/>
            <w:bookmarkEnd w:id="9945"/>
            <w:bookmarkEnd w:id="9946"/>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947" w:name="_Toc20992961"/>
            <w:bookmarkStart w:id="9948" w:name="_Toc21940518"/>
            <w:bookmarkStart w:id="9949" w:name="_Toc23589515"/>
            <w:bookmarkStart w:id="9950" w:name="_Toc23778197"/>
            <w:r w:rsidRPr="00B9609C">
              <w:rPr>
                <w:rFonts w:ascii="Times New Roman" w:hAnsi="Times New Roman" w:hint="eastAsia"/>
                <w:bCs w:val="0"/>
                <w:color w:val="000000" w:themeColor="text1"/>
                <w:kern w:val="0"/>
                <w:sz w:val="24"/>
                <w:szCs w:val="24"/>
              </w:rPr>
              <w:t>7</w:t>
            </w:r>
            <w:bookmarkEnd w:id="9947"/>
            <w:bookmarkEnd w:id="9948"/>
            <w:bookmarkEnd w:id="9949"/>
            <w:bookmarkEnd w:id="9950"/>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951" w:name="_Toc20992962"/>
            <w:bookmarkStart w:id="9952" w:name="_Toc21940519"/>
            <w:bookmarkStart w:id="9953" w:name="_Toc23589516"/>
            <w:bookmarkStart w:id="9954" w:name="_Toc23778198"/>
            <w:r w:rsidRPr="00B9609C">
              <w:rPr>
                <w:rFonts w:ascii="Times New Roman" w:hAnsi="Times New Roman" w:hint="eastAsia"/>
                <w:bCs w:val="0"/>
                <w:color w:val="000000" w:themeColor="text1"/>
                <w:kern w:val="0"/>
                <w:sz w:val="24"/>
                <w:szCs w:val="24"/>
              </w:rPr>
              <w:t>16</w:t>
            </w:r>
            <w:bookmarkEnd w:id="9951"/>
            <w:bookmarkEnd w:id="9952"/>
            <w:bookmarkEnd w:id="9953"/>
            <w:bookmarkEnd w:id="9954"/>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955" w:name="_Toc20992963"/>
            <w:bookmarkStart w:id="9956" w:name="_Toc21940520"/>
            <w:bookmarkStart w:id="9957" w:name="_Toc23589517"/>
            <w:bookmarkStart w:id="9958" w:name="_Toc23778199"/>
            <w:r w:rsidRPr="00B9609C">
              <w:rPr>
                <w:rFonts w:ascii="Times New Roman" w:hAnsi="Times New Roman" w:hint="eastAsia"/>
                <w:bCs w:val="0"/>
                <w:color w:val="000000" w:themeColor="text1"/>
                <w:kern w:val="0"/>
                <w:sz w:val="24"/>
                <w:szCs w:val="24"/>
              </w:rPr>
              <w:t>0</w:t>
            </w:r>
            <w:bookmarkEnd w:id="9955"/>
            <w:bookmarkEnd w:id="9956"/>
            <w:bookmarkEnd w:id="9957"/>
            <w:bookmarkEnd w:id="9958"/>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12</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959" w:name="_Toc16072829"/>
            <w:bookmarkStart w:id="9960" w:name="_Toc18857828"/>
            <w:bookmarkStart w:id="9961" w:name="_Toc18944620"/>
            <w:bookmarkStart w:id="9962" w:name="_Toc20992964"/>
            <w:bookmarkStart w:id="9963" w:name="_Toc21940521"/>
            <w:bookmarkStart w:id="9964" w:name="_Toc23589518"/>
            <w:bookmarkStart w:id="9965" w:name="_Toc23778200"/>
            <w:r w:rsidRPr="00B9609C">
              <w:rPr>
                <w:rFonts w:ascii="Times New Roman" w:hAnsi="Times New Roman"/>
                <w:color w:val="000000" w:themeColor="text1"/>
                <w:kern w:val="0"/>
                <w:sz w:val="24"/>
                <w:szCs w:val="24"/>
              </w:rPr>
              <w:t>臺南第二監獄</w:t>
            </w:r>
            <w:bookmarkEnd w:id="9959"/>
            <w:bookmarkEnd w:id="9960"/>
            <w:bookmarkEnd w:id="9961"/>
            <w:bookmarkEnd w:id="9962"/>
            <w:bookmarkEnd w:id="9963"/>
            <w:bookmarkEnd w:id="9964"/>
            <w:bookmarkEnd w:id="9965"/>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966" w:name="_Toc20992965"/>
            <w:bookmarkStart w:id="9967" w:name="_Toc21940522"/>
            <w:bookmarkStart w:id="9968" w:name="_Toc23589519"/>
            <w:bookmarkStart w:id="9969" w:name="_Toc23778201"/>
            <w:r w:rsidRPr="00B9609C">
              <w:rPr>
                <w:rFonts w:ascii="Times New Roman" w:hAnsi="Times New Roman" w:hint="eastAsia"/>
                <w:bCs w:val="0"/>
                <w:color w:val="000000" w:themeColor="text1"/>
                <w:kern w:val="0"/>
                <w:sz w:val="24"/>
                <w:szCs w:val="24"/>
              </w:rPr>
              <w:t>20</w:t>
            </w:r>
            <w:bookmarkEnd w:id="9966"/>
            <w:bookmarkEnd w:id="9967"/>
            <w:bookmarkEnd w:id="9968"/>
            <w:bookmarkEnd w:id="9969"/>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970" w:name="_Toc20992966"/>
            <w:bookmarkStart w:id="9971" w:name="_Toc21940523"/>
            <w:bookmarkStart w:id="9972" w:name="_Toc23589520"/>
            <w:bookmarkStart w:id="9973" w:name="_Toc23778202"/>
            <w:r w:rsidRPr="00B9609C">
              <w:rPr>
                <w:rFonts w:ascii="Times New Roman" w:hAnsi="Times New Roman" w:hint="eastAsia"/>
                <w:bCs w:val="0"/>
                <w:color w:val="000000" w:themeColor="text1"/>
                <w:kern w:val="0"/>
                <w:sz w:val="24"/>
                <w:szCs w:val="24"/>
              </w:rPr>
              <w:t>20</w:t>
            </w:r>
            <w:bookmarkEnd w:id="9970"/>
            <w:bookmarkEnd w:id="9971"/>
            <w:bookmarkEnd w:id="9972"/>
            <w:bookmarkEnd w:id="9973"/>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974" w:name="_Toc20992967"/>
            <w:bookmarkStart w:id="9975" w:name="_Toc21940524"/>
            <w:bookmarkStart w:id="9976" w:name="_Toc23589521"/>
            <w:bookmarkStart w:id="9977" w:name="_Toc23778203"/>
            <w:r w:rsidRPr="00B9609C">
              <w:rPr>
                <w:rFonts w:ascii="Times New Roman" w:hAnsi="Times New Roman" w:hint="eastAsia"/>
                <w:bCs w:val="0"/>
                <w:color w:val="000000" w:themeColor="text1"/>
                <w:kern w:val="0"/>
                <w:sz w:val="24"/>
                <w:szCs w:val="24"/>
              </w:rPr>
              <w:t>0</w:t>
            </w:r>
            <w:bookmarkEnd w:id="9974"/>
            <w:bookmarkEnd w:id="9975"/>
            <w:bookmarkEnd w:id="9976"/>
            <w:bookmarkEnd w:id="9977"/>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978" w:name="_Toc20992968"/>
            <w:bookmarkStart w:id="9979" w:name="_Toc21940525"/>
            <w:bookmarkStart w:id="9980" w:name="_Toc23589522"/>
            <w:bookmarkStart w:id="9981" w:name="_Toc23778204"/>
            <w:r w:rsidRPr="00B9609C">
              <w:rPr>
                <w:rFonts w:ascii="Times New Roman" w:hAnsi="Times New Roman" w:hint="eastAsia"/>
                <w:bCs w:val="0"/>
                <w:color w:val="000000" w:themeColor="text1"/>
                <w:kern w:val="0"/>
                <w:sz w:val="24"/>
                <w:szCs w:val="24"/>
              </w:rPr>
              <w:t>0</w:t>
            </w:r>
            <w:bookmarkEnd w:id="9978"/>
            <w:bookmarkEnd w:id="9979"/>
            <w:bookmarkEnd w:id="9980"/>
            <w:bookmarkEnd w:id="9981"/>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982" w:name="_Toc20992969"/>
            <w:bookmarkStart w:id="9983" w:name="_Toc21940526"/>
            <w:bookmarkStart w:id="9984" w:name="_Toc23589523"/>
            <w:bookmarkStart w:id="9985" w:name="_Toc23778205"/>
            <w:r w:rsidRPr="00B9609C">
              <w:rPr>
                <w:rFonts w:ascii="Times New Roman" w:hAnsi="Times New Roman" w:hint="eastAsia"/>
                <w:bCs w:val="0"/>
                <w:color w:val="000000" w:themeColor="text1"/>
                <w:kern w:val="0"/>
                <w:sz w:val="24"/>
                <w:szCs w:val="24"/>
              </w:rPr>
              <w:t>0</w:t>
            </w:r>
            <w:bookmarkEnd w:id="9982"/>
            <w:bookmarkEnd w:id="9983"/>
            <w:bookmarkEnd w:id="9984"/>
            <w:bookmarkEnd w:id="9985"/>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13</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986" w:name="_Toc16072830"/>
            <w:bookmarkStart w:id="9987" w:name="_Toc18857829"/>
            <w:bookmarkStart w:id="9988" w:name="_Toc18944621"/>
            <w:bookmarkStart w:id="9989" w:name="_Toc20992970"/>
            <w:bookmarkStart w:id="9990" w:name="_Toc21940527"/>
            <w:bookmarkStart w:id="9991" w:name="_Toc23589524"/>
            <w:bookmarkStart w:id="9992" w:name="_Toc23778206"/>
            <w:r w:rsidRPr="00B9609C">
              <w:rPr>
                <w:rFonts w:ascii="Times New Roman" w:hAnsi="Times New Roman"/>
                <w:color w:val="000000" w:themeColor="text1"/>
                <w:kern w:val="0"/>
                <w:sz w:val="24"/>
                <w:szCs w:val="24"/>
              </w:rPr>
              <w:t>高雄監獄</w:t>
            </w:r>
            <w:bookmarkEnd w:id="9986"/>
            <w:bookmarkEnd w:id="9987"/>
            <w:bookmarkEnd w:id="9988"/>
            <w:bookmarkEnd w:id="9989"/>
            <w:bookmarkEnd w:id="9990"/>
            <w:bookmarkEnd w:id="9991"/>
            <w:bookmarkEnd w:id="9992"/>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993" w:name="_Toc20992971"/>
            <w:bookmarkStart w:id="9994" w:name="_Toc21940528"/>
            <w:bookmarkStart w:id="9995" w:name="_Toc23589525"/>
            <w:bookmarkStart w:id="9996" w:name="_Toc23778207"/>
            <w:r w:rsidRPr="00B9609C">
              <w:rPr>
                <w:rFonts w:ascii="Times New Roman" w:hAnsi="Times New Roman" w:hint="eastAsia"/>
                <w:bCs w:val="0"/>
                <w:color w:val="000000" w:themeColor="text1"/>
                <w:kern w:val="0"/>
                <w:sz w:val="24"/>
                <w:szCs w:val="24"/>
              </w:rPr>
              <w:t>26</w:t>
            </w:r>
            <w:bookmarkEnd w:id="9993"/>
            <w:bookmarkEnd w:id="9994"/>
            <w:bookmarkEnd w:id="9995"/>
            <w:bookmarkEnd w:id="9996"/>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9997" w:name="_Toc20992972"/>
            <w:bookmarkStart w:id="9998" w:name="_Toc21940529"/>
            <w:bookmarkStart w:id="9999" w:name="_Toc23589526"/>
            <w:bookmarkStart w:id="10000" w:name="_Toc23778208"/>
            <w:r w:rsidRPr="00B9609C">
              <w:rPr>
                <w:rFonts w:ascii="Times New Roman" w:hAnsi="Times New Roman" w:hint="eastAsia"/>
                <w:bCs w:val="0"/>
                <w:color w:val="000000" w:themeColor="text1"/>
                <w:kern w:val="0"/>
                <w:sz w:val="24"/>
                <w:szCs w:val="24"/>
              </w:rPr>
              <w:t>17</w:t>
            </w:r>
            <w:bookmarkEnd w:id="9997"/>
            <w:bookmarkEnd w:id="9998"/>
            <w:bookmarkEnd w:id="9999"/>
            <w:bookmarkEnd w:id="10000"/>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001" w:name="_Toc20992973"/>
            <w:bookmarkStart w:id="10002" w:name="_Toc21940530"/>
            <w:bookmarkStart w:id="10003" w:name="_Toc23589527"/>
            <w:bookmarkStart w:id="10004" w:name="_Toc23778209"/>
            <w:r w:rsidRPr="00B9609C">
              <w:rPr>
                <w:rFonts w:ascii="Times New Roman" w:hAnsi="Times New Roman" w:hint="eastAsia"/>
                <w:bCs w:val="0"/>
                <w:color w:val="000000" w:themeColor="text1"/>
                <w:kern w:val="0"/>
                <w:sz w:val="24"/>
                <w:szCs w:val="24"/>
              </w:rPr>
              <w:t>1</w:t>
            </w:r>
            <w:bookmarkEnd w:id="10001"/>
            <w:bookmarkEnd w:id="10002"/>
            <w:bookmarkEnd w:id="10003"/>
            <w:bookmarkEnd w:id="10004"/>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005" w:name="_Toc20992974"/>
            <w:bookmarkStart w:id="10006" w:name="_Toc21940531"/>
            <w:bookmarkStart w:id="10007" w:name="_Toc23589528"/>
            <w:bookmarkStart w:id="10008" w:name="_Toc23778210"/>
            <w:r w:rsidRPr="00B9609C">
              <w:rPr>
                <w:rFonts w:ascii="Times New Roman" w:hAnsi="Times New Roman" w:hint="eastAsia"/>
                <w:bCs w:val="0"/>
                <w:color w:val="000000" w:themeColor="text1"/>
                <w:kern w:val="0"/>
                <w:sz w:val="24"/>
                <w:szCs w:val="24"/>
              </w:rPr>
              <w:t>3</w:t>
            </w:r>
            <w:bookmarkEnd w:id="10005"/>
            <w:bookmarkEnd w:id="10006"/>
            <w:bookmarkEnd w:id="10007"/>
            <w:bookmarkEnd w:id="10008"/>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009" w:name="_Toc20992975"/>
            <w:bookmarkStart w:id="10010" w:name="_Toc21940532"/>
            <w:bookmarkStart w:id="10011" w:name="_Toc23589529"/>
            <w:bookmarkStart w:id="10012" w:name="_Toc23778211"/>
            <w:r w:rsidRPr="00B9609C">
              <w:rPr>
                <w:rFonts w:ascii="Times New Roman" w:hAnsi="Times New Roman" w:hint="eastAsia"/>
                <w:bCs w:val="0"/>
                <w:color w:val="000000" w:themeColor="text1"/>
                <w:kern w:val="0"/>
                <w:sz w:val="24"/>
                <w:szCs w:val="24"/>
              </w:rPr>
              <w:t>5</w:t>
            </w:r>
            <w:bookmarkEnd w:id="10009"/>
            <w:bookmarkEnd w:id="10010"/>
            <w:bookmarkEnd w:id="10011"/>
            <w:bookmarkEnd w:id="10012"/>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bookmarkStart w:id="10013" w:name="_Toc16072831"/>
            <w:bookmarkStart w:id="10014" w:name="_Toc18857830"/>
            <w:bookmarkStart w:id="10015" w:name="_Toc18944622"/>
            <w:bookmarkStart w:id="10016" w:name="_Toc20992976"/>
            <w:bookmarkStart w:id="10017" w:name="_Toc21940533"/>
            <w:bookmarkStart w:id="10018" w:name="_Toc23589530"/>
            <w:bookmarkStart w:id="10019" w:name="_Toc23778212"/>
            <w:r w:rsidRPr="00B9609C">
              <w:rPr>
                <w:rFonts w:ascii="Times New Roman" w:hAnsi="Times New Roman" w:hint="eastAsia"/>
                <w:bCs w:val="0"/>
                <w:color w:val="000000" w:themeColor="text1"/>
                <w:spacing w:val="-20"/>
                <w:kern w:val="0"/>
                <w:sz w:val="24"/>
                <w:szCs w:val="24"/>
              </w:rPr>
              <w:t>病舍、療養</w:t>
            </w:r>
            <w:bookmarkEnd w:id="10013"/>
            <w:bookmarkEnd w:id="10014"/>
            <w:bookmarkEnd w:id="10015"/>
            <w:bookmarkEnd w:id="10016"/>
            <w:bookmarkEnd w:id="10017"/>
            <w:bookmarkEnd w:id="10018"/>
            <w:bookmarkEnd w:id="10019"/>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14</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020" w:name="_Toc16072832"/>
            <w:bookmarkStart w:id="10021" w:name="_Toc18857831"/>
            <w:bookmarkStart w:id="10022" w:name="_Toc18944623"/>
            <w:bookmarkStart w:id="10023" w:name="_Toc20992977"/>
            <w:bookmarkStart w:id="10024" w:name="_Toc21940534"/>
            <w:bookmarkStart w:id="10025" w:name="_Toc23589531"/>
            <w:bookmarkStart w:id="10026" w:name="_Toc23778213"/>
            <w:r w:rsidRPr="00B9609C">
              <w:rPr>
                <w:rFonts w:ascii="Times New Roman" w:hAnsi="Times New Roman"/>
                <w:color w:val="000000" w:themeColor="text1"/>
                <w:kern w:val="0"/>
                <w:sz w:val="24"/>
                <w:szCs w:val="24"/>
              </w:rPr>
              <w:t>高雄第二監獄</w:t>
            </w:r>
            <w:bookmarkEnd w:id="10020"/>
            <w:bookmarkEnd w:id="10021"/>
            <w:bookmarkEnd w:id="10022"/>
            <w:bookmarkEnd w:id="10023"/>
            <w:bookmarkEnd w:id="10024"/>
            <w:bookmarkEnd w:id="10025"/>
            <w:bookmarkEnd w:id="10026"/>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027" w:name="_Toc20992978"/>
            <w:bookmarkStart w:id="10028" w:name="_Toc21940535"/>
            <w:bookmarkStart w:id="10029" w:name="_Toc23589532"/>
            <w:bookmarkStart w:id="10030" w:name="_Toc23778214"/>
            <w:r w:rsidRPr="00B9609C">
              <w:rPr>
                <w:rFonts w:ascii="Times New Roman" w:hAnsi="Times New Roman" w:hint="eastAsia"/>
                <w:bCs w:val="0"/>
                <w:color w:val="000000" w:themeColor="text1"/>
                <w:kern w:val="0"/>
                <w:sz w:val="24"/>
                <w:szCs w:val="24"/>
              </w:rPr>
              <w:t>245</w:t>
            </w:r>
            <w:bookmarkEnd w:id="10027"/>
            <w:bookmarkEnd w:id="10028"/>
            <w:bookmarkEnd w:id="10029"/>
            <w:bookmarkEnd w:id="10030"/>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031" w:name="_Toc20992979"/>
            <w:bookmarkStart w:id="10032" w:name="_Toc21940536"/>
            <w:bookmarkStart w:id="10033" w:name="_Toc23589533"/>
            <w:bookmarkStart w:id="10034" w:name="_Toc23778215"/>
            <w:r w:rsidRPr="00B9609C">
              <w:rPr>
                <w:rFonts w:ascii="Times New Roman" w:hAnsi="Times New Roman" w:hint="eastAsia"/>
                <w:bCs w:val="0"/>
                <w:color w:val="000000" w:themeColor="text1"/>
                <w:kern w:val="0"/>
                <w:sz w:val="24"/>
                <w:szCs w:val="24"/>
              </w:rPr>
              <w:t>61</w:t>
            </w:r>
            <w:bookmarkEnd w:id="10031"/>
            <w:bookmarkEnd w:id="10032"/>
            <w:bookmarkEnd w:id="10033"/>
            <w:bookmarkEnd w:id="10034"/>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035" w:name="_Toc20992980"/>
            <w:bookmarkStart w:id="10036" w:name="_Toc21940537"/>
            <w:bookmarkStart w:id="10037" w:name="_Toc23589534"/>
            <w:bookmarkStart w:id="10038" w:name="_Toc23778216"/>
            <w:r w:rsidRPr="00B9609C">
              <w:rPr>
                <w:rFonts w:ascii="Times New Roman" w:hAnsi="Times New Roman" w:hint="eastAsia"/>
                <w:bCs w:val="0"/>
                <w:color w:val="000000" w:themeColor="text1"/>
                <w:kern w:val="0"/>
                <w:sz w:val="24"/>
                <w:szCs w:val="24"/>
              </w:rPr>
              <w:t>46</w:t>
            </w:r>
            <w:bookmarkEnd w:id="10035"/>
            <w:bookmarkEnd w:id="10036"/>
            <w:bookmarkEnd w:id="10037"/>
            <w:bookmarkEnd w:id="10038"/>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039" w:name="_Toc20992981"/>
            <w:bookmarkStart w:id="10040" w:name="_Toc21940538"/>
            <w:bookmarkStart w:id="10041" w:name="_Toc23589535"/>
            <w:bookmarkStart w:id="10042" w:name="_Toc23778217"/>
            <w:r w:rsidRPr="00B9609C">
              <w:rPr>
                <w:rFonts w:ascii="Times New Roman" w:hAnsi="Times New Roman" w:hint="eastAsia"/>
                <w:bCs w:val="0"/>
                <w:color w:val="000000" w:themeColor="text1"/>
                <w:kern w:val="0"/>
                <w:sz w:val="24"/>
                <w:szCs w:val="24"/>
              </w:rPr>
              <w:t>138</w:t>
            </w:r>
            <w:bookmarkEnd w:id="10039"/>
            <w:bookmarkEnd w:id="10040"/>
            <w:bookmarkEnd w:id="10041"/>
            <w:bookmarkEnd w:id="10042"/>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043" w:name="_Toc20992982"/>
            <w:bookmarkStart w:id="10044" w:name="_Toc21940539"/>
            <w:bookmarkStart w:id="10045" w:name="_Toc23589536"/>
            <w:bookmarkStart w:id="10046" w:name="_Toc23778218"/>
            <w:r w:rsidRPr="00B9609C">
              <w:rPr>
                <w:rFonts w:ascii="Times New Roman" w:hAnsi="Times New Roman" w:hint="eastAsia"/>
                <w:bCs w:val="0"/>
                <w:color w:val="000000" w:themeColor="text1"/>
                <w:kern w:val="0"/>
                <w:sz w:val="24"/>
                <w:szCs w:val="24"/>
              </w:rPr>
              <w:t>0</w:t>
            </w:r>
            <w:bookmarkEnd w:id="10043"/>
            <w:bookmarkEnd w:id="10044"/>
            <w:bookmarkEnd w:id="10045"/>
            <w:bookmarkEnd w:id="10046"/>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15</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047" w:name="_Toc16072833"/>
            <w:bookmarkStart w:id="10048" w:name="_Toc18857832"/>
            <w:bookmarkStart w:id="10049" w:name="_Toc18944624"/>
            <w:bookmarkStart w:id="10050" w:name="_Toc20992983"/>
            <w:bookmarkStart w:id="10051" w:name="_Toc21940540"/>
            <w:bookmarkStart w:id="10052" w:name="_Toc23589537"/>
            <w:bookmarkStart w:id="10053" w:name="_Toc23778219"/>
            <w:r w:rsidRPr="00B9609C">
              <w:rPr>
                <w:rFonts w:ascii="Times New Roman" w:hAnsi="Times New Roman"/>
                <w:color w:val="000000" w:themeColor="text1"/>
                <w:kern w:val="0"/>
                <w:sz w:val="24"/>
                <w:szCs w:val="24"/>
              </w:rPr>
              <w:t>高雄女子監獄</w:t>
            </w:r>
            <w:bookmarkEnd w:id="10047"/>
            <w:bookmarkEnd w:id="10048"/>
            <w:bookmarkEnd w:id="10049"/>
            <w:bookmarkEnd w:id="10050"/>
            <w:bookmarkEnd w:id="10051"/>
            <w:bookmarkEnd w:id="10052"/>
            <w:bookmarkEnd w:id="10053"/>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054" w:name="_Toc20992984"/>
            <w:bookmarkStart w:id="10055" w:name="_Toc21940541"/>
            <w:bookmarkStart w:id="10056" w:name="_Toc23589538"/>
            <w:bookmarkStart w:id="10057" w:name="_Toc23778220"/>
            <w:r w:rsidRPr="00B9609C">
              <w:rPr>
                <w:rFonts w:ascii="Times New Roman" w:hAnsi="Times New Roman" w:hint="eastAsia"/>
                <w:bCs w:val="0"/>
                <w:color w:val="000000" w:themeColor="text1"/>
                <w:kern w:val="0"/>
                <w:sz w:val="24"/>
                <w:szCs w:val="24"/>
              </w:rPr>
              <w:t>54</w:t>
            </w:r>
            <w:bookmarkEnd w:id="10054"/>
            <w:bookmarkEnd w:id="10055"/>
            <w:bookmarkEnd w:id="10056"/>
            <w:bookmarkEnd w:id="10057"/>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058" w:name="_Toc20992985"/>
            <w:bookmarkStart w:id="10059" w:name="_Toc21940542"/>
            <w:bookmarkStart w:id="10060" w:name="_Toc23589539"/>
            <w:bookmarkStart w:id="10061" w:name="_Toc23778221"/>
            <w:r w:rsidRPr="00B9609C">
              <w:rPr>
                <w:rFonts w:ascii="Times New Roman" w:hAnsi="Times New Roman" w:hint="eastAsia"/>
                <w:bCs w:val="0"/>
                <w:color w:val="000000" w:themeColor="text1"/>
                <w:kern w:val="0"/>
                <w:sz w:val="24"/>
                <w:szCs w:val="24"/>
              </w:rPr>
              <w:t>54</w:t>
            </w:r>
            <w:bookmarkEnd w:id="10058"/>
            <w:bookmarkEnd w:id="10059"/>
            <w:bookmarkEnd w:id="10060"/>
            <w:bookmarkEnd w:id="10061"/>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062" w:name="_Toc20992986"/>
            <w:bookmarkStart w:id="10063" w:name="_Toc21940543"/>
            <w:bookmarkStart w:id="10064" w:name="_Toc23589540"/>
            <w:bookmarkStart w:id="10065" w:name="_Toc23778222"/>
            <w:r w:rsidRPr="00B9609C">
              <w:rPr>
                <w:rFonts w:ascii="Times New Roman" w:hAnsi="Times New Roman" w:hint="eastAsia"/>
                <w:bCs w:val="0"/>
                <w:color w:val="000000" w:themeColor="text1"/>
                <w:kern w:val="0"/>
                <w:sz w:val="24"/>
                <w:szCs w:val="24"/>
              </w:rPr>
              <w:t>0</w:t>
            </w:r>
            <w:bookmarkEnd w:id="10062"/>
            <w:bookmarkEnd w:id="10063"/>
            <w:bookmarkEnd w:id="10064"/>
            <w:bookmarkEnd w:id="10065"/>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066" w:name="_Toc20992987"/>
            <w:bookmarkStart w:id="10067" w:name="_Toc21940544"/>
            <w:bookmarkStart w:id="10068" w:name="_Toc23589541"/>
            <w:bookmarkStart w:id="10069" w:name="_Toc23778223"/>
            <w:r w:rsidRPr="00B9609C">
              <w:rPr>
                <w:rFonts w:ascii="Times New Roman" w:hAnsi="Times New Roman" w:hint="eastAsia"/>
                <w:bCs w:val="0"/>
                <w:color w:val="000000" w:themeColor="text1"/>
                <w:kern w:val="0"/>
                <w:sz w:val="24"/>
                <w:szCs w:val="24"/>
              </w:rPr>
              <w:t>0</w:t>
            </w:r>
            <w:bookmarkEnd w:id="10066"/>
            <w:bookmarkEnd w:id="10067"/>
            <w:bookmarkEnd w:id="10068"/>
            <w:bookmarkEnd w:id="10069"/>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070" w:name="_Toc20992988"/>
            <w:bookmarkStart w:id="10071" w:name="_Toc21940545"/>
            <w:bookmarkStart w:id="10072" w:name="_Toc23589542"/>
            <w:bookmarkStart w:id="10073" w:name="_Toc23778224"/>
            <w:r w:rsidRPr="00B9609C">
              <w:rPr>
                <w:rFonts w:ascii="Times New Roman" w:hAnsi="Times New Roman" w:hint="eastAsia"/>
                <w:bCs w:val="0"/>
                <w:color w:val="000000" w:themeColor="text1"/>
                <w:kern w:val="0"/>
                <w:sz w:val="24"/>
                <w:szCs w:val="24"/>
              </w:rPr>
              <w:t>0</w:t>
            </w:r>
            <w:bookmarkEnd w:id="10070"/>
            <w:bookmarkEnd w:id="10071"/>
            <w:bookmarkEnd w:id="10072"/>
            <w:bookmarkEnd w:id="10073"/>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16</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074" w:name="_Toc16072834"/>
            <w:bookmarkStart w:id="10075" w:name="_Toc18857833"/>
            <w:bookmarkStart w:id="10076" w:name="_Toc18944625"/>
            <w:bookmarkStart w:id="10077" w:name="_Toc20992989"/>
            <w:bookmarkStart w:id="10078" w:name="_Toc21940546"/>
            <w:bookmarkStart w:id="10079" w:name="_Toc23589543"/>
            <w:bookmarkStart w:id="10080" w:name="_Toc23778225"/>
            <w:r w:rsidRPr="00B9609C">
              <w:rPr>
                <w:rFonts w:ascii="Times New Roman" w:hAnsi="Times New Roman"/>
                <w:color w:val="000000" w:themeColor="text1"/>
                <w:kern w:val="0"/>
                <w:sz w:val="24"/>
                <w:szCs w:val="24"/>
              </w:rPr>
              <w:t>屏東監獄</w:t>
            </w:r>
            <w:bookmarkEnd w:id="10074"/>
            <w:bookmarkEnd w:id="10075"/>
            <w:bookmarkEnd w:id="10076"/>
            <w:bookmarkEnd w:id="10077"/>
            <w:bookmarkEnd w:id="10078"/>
            <w:bookmarkEnd w:id="10079"/>
            <w:bookmarkEnd w:id="10080"/>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081" w:name="_Toc20992990"/>
            <w:bookmarkStart w:id="10082" w:name="_Toc21940547"/>
            <w:bookmarkStart w:id="10083" w:name="_Toc23589544"/>
            <w:bookmarkStart w:id="10084" w:name="_Toc23778226"/>
            <w:r w:rsidRPr="00B9609C">
              <w:rPr>
                <w:rFonts w:ascii="Times New Roman" w:hAnsi="Times New Roman" w:hint="eastAsia"/>
                <w:bCs w:val="0"/>
                <w:color w:val="000000" w:themeColor="text1"/>
                <w:kern w:val="0"/>
                <w:sz w:val="24"/>
                <w:szCs w:val="24"/>
              </w:rPr>
              <w:t>32</w:t>
            </w:r>
            <w:bookmarkEnd w:id="10081"/>
            <w:bookmarkEnd w:id="10082"/>
            <w:bookmarkEnd w:id="10083"/>
            <w:bookmarkEnd w:id="10084"/>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085" w:name="_Toc20992991"/>
            <w:bookmarkStart w:id="10086" w:name="_Toc21940548"/>
            <w:bookmarkStart w:id="10087" w:name="_Toc23589545"/>
            <w:bookmarkStart w:id="10088" w:name="_Toc23778227"/>
            <w:r w:rsidRPr="00B9609C">
              <w:rPr>
                <w:rFonts w:ascii="Times New Roman" w:hAnsi="Times New Roman" w:hint="eastAsia"/>
                <w:bCs w:val="0"/>
                <w:color w:val="000000" w:themeColor="text1"/>
                <w:kern w:val="0"/>
                <w:sz w:val="24"/>
                <w:szCs w:val="24"/>
              </w:rPr>
              <w:t>24</w:t>
            </w:r>
            <w:bookmarkEnd w:id="10085"/>
            <w:bookmarkEnd w:id="10086"/>
            <w:bookmarkEnd w:id="10087"/>
            <w:bookmarkEnd w:id="10088"/>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089" w:name="_Toc20992992"/>
            <w:bookmarkStart w:id="10090" w:name="_Toc21940549"/>
            <w:bookmarkStart w:id="10091" w:name="_Toc23589546"/>
            <w:bookmarkStart w:id="10092" w:name="_Toc23778228"/>
            <w:r w:rsidRPr="00B9609C">
              <w:rPr>
                <w:rFonts w:ascii="Times New Roman" w:hAnsi="Times New Roman" w:hint="eastAsia"/>
                <w:bCs w:val="0"/>
                <w:color w:val="000000" w:themeColor="text1"/>
                <w:kern w:val="0"/>
                <w:sz w:val="24"/>
                <w:szCs w:val="24"/>
              </w:rPr>
              <w:t>1</w:t>
            </w:r>
            <w:bookmarkEnd w:id="10089"/>
            <w:bookmarkEnd w:id="10090"/>
            <w:bookmarkEnd w:id="10091"/>
            <w:bookmarkEnd w:id="10092"/>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093" w:name="_Toc20992993"/>
            <w:bookmarkStart w:id="10094" w:name="_Toc21940550"/>
            <w:bookmarkStart w:id="10095" w:name="_Toc23589547"/>
            <w:bookmarkStart w:id="10096" w:name="_Toc23778229"/>
            <w:r w:rsidRPr="00B9609C">
              <w:rPr>
                <w:rFonts w:ascii="Times New Roman" w:hAnsi="Times New Roman" w:hint="eastAsia"/>
                <w:bCs w:val="0"/>
                <w:color w:val="000000" w:themeColor="text1"/>
                <w:kern w:val="0"/>
                <w:sz w:val="24"/>
                <w:szCs w:val="24"/>
              </w:rPr>
              <w:t>3</w:t>
            </w:r>
            <w:bookmarkEnd w:id="10093"/>
            <w:bookmarkEnd w:id="10094"/>
            <w:bookmarkEnd w:id="10095"/>
            <w:bookmarkEnd w:id="10096"/>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097" w:name="_Toc20992994"/>
            <w:bookmarkStart w:id="10098" w:name="_Toc21940551"/>
            <w:bookmarkStart w:id="10099" w:name="_Toc23589548"/>
            <w:bookmarkStart w:id="10100" w:name="_Toc23778230"/>
            <w:r w:rsidRPr="00B9609C">
              <w:rPr>
                <w:rFonts w:ascii="Times New Roman" w:hAnsi="Times New Roman" w:hint="eastAsia"/>
                <w:bCs w:val="0"/>
                <w:color w:val="000000" w:themeColor="text1"/>
                <w:kern w:val="0"/>
                <w:sz w:val="24"/>
                <w:szCs w:val="24"/>
              </w:rPr>
              <w:t>4</w:t>
            </w:r>
            <w:bookmarkEnd w:id="10097"/>
            <w:bookmarkEnd w:id="10098"/>
            <w:bookmarkEnd w:id="10099"/>
            <w:bookmarkEnd w:id="10100"/>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bookmarkStart w:id="10101" w:name="_Toc16072835"/>
            <w:bookmarkStart w:id="10102" w:name="_Toc18857834"/>
            <w:bookmarkStart w:id="10103" w:name="_Toc18944626"/>
            <w:bookmarkStart w:id="10104" w:name="_Toc20992995"/>
            <w:bookmarkStart w:id="10105" w:name="_Toc21940552"/>
            <w:bookmarkStart w:id="10106" w:name="_Toc23589549"/>
            <w:bookmarkStart w:id="10107" w:name="_Toc23778231"/>
            <w:r w:rsidRPr="00B9609C">
              <w:rPr>
                <w:rFonts w:ascii="Times New Roman" w:hAnsi="Times New Roman" w:hint="eastAsia"/>
                <w:bCs w:val="0"/>
                <w:color w:val="000000" w:themeColor="text1"/>
                <w:spacing w:val="-20"/>
                <w:kern w:val="0"/>
                <w:sz w:val="24"/>
                <w:szCs w:val="24"/>
              </w:rPr>
              <w:t>療養、違規</w:t>
            </w:r>
            <w:bookmarkEnd w:id="10101"/>
            <w:bookmarkEnd w:id="10102"/>
            <w:bookmarkEnd w:id="10103"/>
            <w:bookmarkEnd w:id="10104"/>
            <w:bookmarkEnd w:id="10105"/>
            <w:bookmarkEnd w:id="10106"/>
            <w:bookmarkEnd w:id="10107"/>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17</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108" w:name="_Toc16072836"/>
            <w:bookmarkStart w:id="10109" w:name="_Toc18857835"/>
            <w:bookmarkStart w:id="10110" w:name="_Toc18944627"/>
            <w:bookmarkStart w:id="10111" w:name="_Toc20992996"/>
            <w:bookmarkStart w:id="10112" w:name="_Toc21940553"/>
            <w:bookmarkStart w:id="10113" w:name="_Toc23589550"/>
            <w:bookmarkStart w:id="10114" w:name="_Toc23778232"/>
            <w:r w:rsidRPr="00B9609C">
              <w:rPr>
                <w:rFonts w:ascii="Times New Roman" w:hAnsi="Times New Roman"/>
                <w:color w:val="000000" w:themeColor="text1"/>
                <w:kern w:val="0"/>
                <w:sz w:val="24"/>
                <w:szCs w:val="24"/>
              </w:rPr>
              <w:t>臺東監獄</w:t>
            </w:r>
            <w:bookmarkEnd w:id="10108"/>
            <w:bookmarkEnd w:id="10109"/>
            <w:bookmarkEnd w:id="10110"/>
            <w:bookmarkEnd w:id="10111"/>
            <w:bookmarkEnd w:id="10112"/>
            <w:bookmarkEnd w:id="10113"/>
            <w:bookmarkEnd w:id="10114"/>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115" w:name="_Toc20992997"/>
            <w:bookmarkStart w:id="10116" w:name="_Toc21940554"/>
            <w:bookmarkStart w:id="10117" w:name="_Toc23589551"/>
            <w:bookmarkStart w:id="10118" w:name="_Toc23778233"/>
            <w:r w:rsidRPr="00B9609C">
              <w:rPr>
                <w:rFonts w:ascii="Times New Roman" w:hAnsi="Times New Roman" w:hint="eastAsia"/>
                <w:bCs w:val="0"/>
                <w:color w:val="000000" w:themeColor="text1"/>
                <w:kern w:val="0"/>
                <w:sz w:val="24"/>
                <w:szCs w:val="24"/>
              </w:rPr>
              <w:t>20</w:t>
            </w:r>
            <w:bookmarkEnd w:id="10115"/>
            <w:bookmarkEnd w:id="10116"/>
            <w:bookmarkEnd w:id="10117"/>
            <w:bookmarkEnd w:id="10118"/>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119" w:name="_Toc20992998"/>
            <w:bookmarkStart w:id="10120" w:name="_Toc21940555"/>
            <w:bookmarkStart w:id="10121" w:name="_Toc23589552"/>
            <w:bookmarkStart w:id="10122" w:name="_Toc23778234"/>
            <w:r w:rsidRPr="00B9609C">
              <w:rPr>
                <w:rFonts w:ascii="Times New Roman" w:hAnsi="Times New Roman" w:hint="eastAsia"/>
                <w:bCs w:val="0"/>
                <w:color w:val="000000" w:themeColor="text1"/>
                <w:kern w:val="0"/>
                <w:sz w:val="24"/>
                <w:szCs w:val="24"/>
              </w:rPr>
              <w:t>14</w:t>
            </w:r>
            <w:bookmarkEnd w:id="10119"/>
            <w:bookmarkEnd w:id="10120"/>
            <w:bookmarkEnd w:id="10121"/>
            <w:bookmarkEnd w:id="10122"/>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123" w:name="_Toc20992999"/>
            <w:bookmarkStart w:id="10124" w:name="_Toc21940556"/>
            <w:bookmarkStart w:id="10125" w:name="_Toc23589553"/>
            <w:bookmarkStart w:id="10126" w:name="_Toc23778235"/>
            <w:r w:rsidRPr="00B9609C">
              <w:rPr>
                <w:rFonts w:ascii="Times New Roman" w:hAnsi="Times New Roman" w:hint="eastAsia"/>
                <w:bCs w:val="0"/>
                <w:color w:val="000000" w:themeColor="text1"/>
                <w:kern w:val="0"/>
                <w:sz w:val="24"/>
                <w:szCs w:val="24"/>
              </w:rPr>
              <w:t>0</w:t>
            </w:r>
            <w:bookmarkEnd w:id="10123"/>
            <w:bookmarkEnd w:id="10124"/>
            <w:bookmarkEnd w:id="10125"/>
            <w:bookmarkEnd w:id="10126"/>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127" w:name="_Toc20993000"/>
            <w:bookmarkStart w:id="10128" w:name="_Toc21940557"/>
            <w:bookmarkStart w:id="10129" w:name="_Toc23589554"/>
            <w:bookmarkStart w:id="10130" w:name="_Toc23778236"/>
            <w:r w:rsidRPr="00B9609C">
              <w:rPr>
                <w:rFonts w:ascii="Times New Roman" w:hAnsi="Times New Roman" w:hint="eastAsia"/>
                <w:bCs w:val="0"/>
                <w:color w:val="000000" w:themeColor="text1"/>
                <w:kern w:val="0"/>
                <w:sz w:val="24"/>
                <w:szCs w:val="24"/>
              </w:rPr>
              <w:t>6</w:t>
            </w:r>
            <w:bookmarkEnd w:id="10127"/>
            <w:bookmarkEnd w:id="10128"/>
            <w:bookmarkEnd w:id="10129"/>
            <w:bookmarkEnd w:id="10130"/>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131" w:name="_Toc20993001"/>
            <w:bookmarkStart w:id="10132" w:name="_Toc21940558"/>
            <w:bookmarkStart w:id="10133" w:name="_Toc23589555"/>
            <w:bookmarkStart w:id="10134" w:name="_Toc23778237"/>
            <w:r w:rsidRPr="00B9609C">
              <w:rPr>
                <w:rFonts w:ascii="Times New Roman" w:hAnsi="Times New Roman" w:hint="eastAsia"/>
                <w:bCs w:val="0"/>
                <w:color w:val="000000" w:themeColor="text1"/>
                <w:kern w:val="0"/>
                <w:sz w:val="24"/>
                <w:szCs w:val="24"/>
              </w:rPr>
              <w:t>0</w:t>
            </w:r>
            <w:bookmarkEnd w:id="10131"/>
            <w:bookmarkEnd w:id="10132"/>
            <w:bookmarkEnd w:id="10133"/>
            <w:bookmarkEnd w:id="10134"/>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18</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135" w:name="_Toc16072837"/>
            <w:bookmarkStart w:id="10136" w:name="_Toc18857836"/>
            <w:bookmarkStart w:id="10137" w:name="_Toc18944628"/>
            <w:bookmarkStart w:id="10138" w:name="_Toc20993002"/>
            <w:bookmarkStart w:id="10139" w:name="_Toc21940559"/>
            <w:bookmarkStart w:id="10140" w:name="_Toc23589556"/>
            <w:bookmarkStart w:id="10141" w:name="_Toc23778238"/>
            <w:r w:rsidRPr="00B9609C">
              <w:rPr>
                <w:rFonts w:ascii="Times New Roman" w:hAnsi="Times New Roman"/>
                <w:color w:val="000000" w:themeColor="text1"/>
                <w:kern w:val="0"/>
                <w:sz w:val="24"/>
                <w:szCs w:val="24"/>
              </w:rPr>
              <w:t>花蓮監獄</w:t>
            </w:r>
            <w:bookmarkEnd w:id="10135"/>
            <w:bookmarkEnd w:id="10136"/>
            <w:bookmarkEnd w:id="10137"/>
            <w:bookmarkEnd w:id="10138"/>
            <w:bookmarkEnd w:id="10139"/>
            <w:bookmarkEnd w:id="10140"/>
            <w:bookmarkEnd w:id="10141"/>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142" w:name="_Toc20993003"/>
            <w:bookmarkStart w:id="10143" w:name="_Toc21940560"/>
            <w:bookmarkStart w:id="10144" w:name="_Toc23589557"/>
            <w:bookmarkStart w:id="10145" w:name="_Toc23778239"/>
            <w:r w:rsidRPr="00B9609C">
              <w:rPr>
                <w:rFonts w:ascii="Times New Roman" w:hAnsi="Times New Roman" w:hint="eastAsia"/>
                <w:bCs w:val="0"/>
                <w:color w:val="000000" w:themeColor="text1"/>
                <w:kern w:val="0"/>
                <w:sz w:val="24"/>
                <w:szCs w:val="24"/>
              </w:rPr>
              <w:t>60</w:t>
            </w:r>
            <w:bookmarkEnd w:id="10142"/>
            <w:bookmarkEnd w:id="10143"/>
            <w:bookmarkEnd w:id="10144"/>
            <w:bookmarkEnd w:id="10145"/>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146" w:name="_Toc20993004"/>
            <w:bookmarkStart w:id="10147" w:name="_Toc21940561"/>
            <w:bookmarkStart w:id="10148" w:name="_Toc23589558"/>
            <w:bookmarkStart w:id="10149" w:name="_Toc23778240"/>
            <w:r w:rsidRPr="00B9609C">
              <w:rPr>
                <w:rFonts w:ascii="Times New Roman" w:hAnsi="Times New Roman" w:hint="eastAsia"/>
                <w:bCs w:val="0"/>
                <w:color w:val="000000" w:themeColor="text1"/>
                <w:kern w:val="0"/>
                <w:sz w:val="24"/>
                <w:szCs w:val="24"/>
              </w:rPr>
              <w:t>50</w:t>
            </w:r>
            <w:bookmarkEnd w:id="10146"/>
            <w:bookmarkEnd w:id="10147"/>
            <w:bookmarkEnd w:id="10148"/>
            <w:bookmarkEnd w:id="10149"/>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150" w:name="_Toc20993005"/>
            <w:bookmarkStart w:id="10151" w:name="_Toc21940562"/>
            <w:bookmarkStart w:id="10152" w:name="_Toc23589559"/>
            <w:bookmarkStart w:id="10153" w:name="_Toc23778241"/>
            <w:r w:rsidRPr="00B9609C">
              <w:rPr>
                <w:rFonts w:ascii="Times New Roman" w:hAnsi="Times New Roman" w:hint="eastAsia"/>
                <w:bCs w:val="0"/>
                <w:color w:val="000000" w:themeColor="text1"/>
                <w:kern w:val="0"/>
                <w:sz w:val="24"/>
                <w:szCs w:val="24"/>
              </w:rPr>
              <w:t>7</w:t>
            </w:r>
            <w:bookmarkEnd w:id="10150"/>
            <w:bookmarkEnd w:id="10151"/>
            <w:bookmarkEnd w:id="10152"/>
            <w:bookmarkEnd w:id="10153"/>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154" w:name="_Toc20993006"/>
            <w:bookmarkStart w:id="10155" w:name="_Toc21940563"/>
            <w:bookmarkStart w:id="10156" w:name="_Toc23589560"/>
            <w:bookmarkStart w:id="10157" w:name="_Toc23778242"/>
            <w:r w:rsidRPr="00B9609C">
              <w:rPr>
                <w:rFonts w:ascii="Times New Roman" w:hAnsi="Times New Roman" w:hint="eastAsia"/>
                <w:bCs w:val="0"/>
                <w:color w:val="000000" w:themeColor="text1"/>
                <w:kern w:val="0"/>
                <w:sz w:val="24"/>
                <w:szCs w:val="24"/>
              </w:rPr>
              <w:t>3</w:t>
            </w:r>
            <w:bookmarkEnd w:id="10154"/>
            <w:bookmarkEnd w:id="10155"/>
            <w:bookmarkEnd w:id="10156"/>
            <w:bookmarkEnd w:id="10157"/>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158" w:name="_Toc20993007"/>
            <w:bookmarkStart w:id="10159" w:name="_Toc21940564"/>
            <w:bookmarkStart w:id="10160" w:name="_Toc23589561"/>
            <w:bookmarkStart w:id="10161" w:name="_Toc23778243"/>
            <w:r w:rsidRPr="00B9609C">
              <w:rPr>
                <w:rFonts w:ascii="Times New Roman" w:hAnsi="Times New Roman" w:hint="eastAsia"/>
                <w:bCs w:val="0"/>
                <w:color w:val="000000" w:themeColor="text1"/>
                <w:kern w:val="0"/>
                <w:sz w:val="24"/>
                <w:szCs w:val="24"/>
              </w:rPr>
              <w:t>0</w:t>
            </w:r>
            <w:bookmarkEnd w:id="10158"/>
            <w:bookmarkEnd w:id="10159"/>
            <w:bookmarkEnd w:id="10160"/>
            <w:bookmarkEnd w:id="10161"/>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19</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162" w:name="_Toc16072838"/>
            <w:bookmarkStart w:id="10163" w:name="_Toc18857837"/>
            <w:bookmarkStart w:id="10164" w:name="_Toc18944629"/>
            <w:bookmarkStart w:id="10165" w:name="_Toc20993008"/>
            <w:bookmarkStart w:id="10166" w:name="_Toc21940565"/>
            <w:bookmarkStart w:id="10167" w:name="_Toc23589562"/>
            <w:bookmarkStart w:id="10168" w:name="_Toc23778244"/>
            <w:r w:rsidRPr="00B9609C">
              <w:rPr>
                <w:rFonts w:ascii="Times New Roman" w:hAnsi="Times New Roman"/>
                <w:color w:val="000000" w:themeColor="text1"/>
                <w:kern w:val="0"/>
                <w:sz w:val="24"/>
                <w:szCs w:val="24"/>
              </w:rPr>
              <w:t>宜蘭監獄</w:t>
            </w:r>
            <w:bookmarkEnd w:id="10162"/>
            <w:bookmarkEnd w:id="10163"/>
            <w:bookmarkEnd w:id="10164"/>
            <w:bookmarkEnd w:id="10165"/>
            <w:bookmarkEnd w:id="10166"/>
            <w:bookmarkEnd w:id="10167"/>
            <w:bookmarkEnd w:id="10168"/>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169" w:name="_Toc20993009"/>
            <w:bookmarkStart w:id="10170" w:name="_Toc21940566"/>
            <w:bookmarkStart w:id="10171" w:name="_Toc23589563"/>
            <w:bookmarkStart w:id="10172" w:name="_Toc23778245"/>
            <w:r w:rsidRPr="00B9609C">
              <w:rPr>
                <w:rFonts w:ascii="Times New Roman" w:hAnsi="Times New Roman" w:hint="eastAsia"/>
                <w:bCs w:val="0"/>
                <w:color w:val="000000" w:themeColor="text1"/>
                <w:kern w:val="0"/>
                <w:sz w:val="24"/>
                <w:szCs w:val="24"/>
              </w:rPr>
              <w:t>14</w:t>
            </w:r>
            <w:bookmarkEnd w:id="10169"/>
            <w:bookmarkEnd w:id="10170"/>
            <w:bookmarkEnd w:id="10171"/>
            <w:bookmarkEnd w:id="10172"/>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173" w:name="_Toc20993010"/>
            <w:bookmarkStart w:id="10174" w:name="_Toc21940567"/>
            <w:bookmarkStart w:id="10175" w:name="_Toc23589564"/>
            <w:bookmarkStart w:id="10176" w:name="_Toc23778246"/>
            <w:r w:rsidRPr="00B9609C">
              <w:rPr>
                <w:rFonts w:ascii="Times New Roman" w:hAnsi="Times New Roman" w:hint="eastAsia"/>
                <w:bCs w:val="0"/>
                <w:color w:val="000000" w:themeColor="text1"/>
                <w:kern w:val="0"/>
                <w:sz w:val="24"/>
                <w:szCs w:val="24"/>
              </w:rPr>
              <w:t>14</w:t>
            </w:r>
            <w:bookmarkEnd w:id="10173"/>
            <w:bookmarkEnd w:id="10174"/>
            <w:bookmarkEnd w:id="10175"/>
            <w:bookmarkEnd w:id="10176"/>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177" w:name="_Toc20993011"/>
            <w:bookmarkStart w:id="10178" w:name="_Toc21940568"/>
            <w:bookmarkStart w:id="10179" w:name="_Toc23589565"/>
            <w:bookmarkStart w:id="10180" w:name="_Toc23778247"/>
            <w:r w:rsidRPr="00B9609C">
              <w:rPr>
                <w:rFonts w:ascii="Times New Roman" w:hAnsi="Times New Roman" w:hint="eastAsia"/>
                <w:bCs w:val="0"/>
                <w:color w:val="000000" w:themeColor="text1"/>
                <w:kern w:val="0"/>
                <w:sz w:val="24"/>
                <w:szCs w:val="24"/>
              </w:rPr>
              <w:t>0</w:t>
            </w:r>
            <w:bookmarkEnd w:id="10177"/>
            <w:bookmarkEnd w:id="10178"/>
            <w:bookmarkEnd w:id="10179"/>
            <w:bookmarkEnd w:id="10180"/>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181" w:name="_Toc20993012"/>
            <w:bookmarkStart w:id="10182" w:name="_Toc21940569"/>
            <w:bookmarkStart w:id="10183" w:name="_Toc23589566"/>
            <w:bookmarkStart w:id="10184" w:name="_Toc23778248"/>
            <w:r w:rsidRPr="00B9609C">
              <w:rPr>
                <w:rFonts w:ascii="Times New Roman" w:hAnsi="Times New Roman" w:hint="eastAsia"/>
                <w:bCs w:val="0"/>
                <w:color w:val="000000" w:themeColor="text1"/>
                <w:kern w:val="0"/>
                <w:sz w:val="24"/>
                <w:szCs w:val="24"/>
              </w:rPr>
              <w:t>0</w:t>
            </w:r>
            <w:bookmarkEnd w:id="10181"/>
            <w:bookmarkEnd w:id="10182"/>
            <w:bookmarkEnd w:id="10183"/>
            <w:bookmarkEnd w:id="10184"/>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185" w:name="_Toc20993013"/>
            <w:bookmarkStart w:id="10186" w:name="_Toc21940570"/>
            <w:bookmarkStart w:id="10187" w:name="_Toc23589567"/>
            <w:bookmarkStart w:id="10188" w:name="_Toc23778249"/>
            <w:r w:rsidRPr="00B9609C">
              <w:rPr>
                <w:rFonts w:ascii="Times New Roman" w:hAnsi="Times New Roman" w:hint="eastAsia"/>
                <w:bCs w:val="0"/>
                <w:color w:val="000000" w:themeColor="text1"/>
                <w:kern w:val="0"/>
                <w:sz w:val="24"/>
                <w:szCs w:val="24"/>
              </w:rPr>
              <w:t>0</w:t>
            </w:r>
            <w:bookmarkEnd w:id="10185"/>
            <w:bookmarkEnd w:id="10186"/>
            <w:bookmarkEnd w:id="10187"/>
            <w:bookmarkEnd w:id="10188"/>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20</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189" w:name="_Toc16072839"/>
            <w:bookmarkStart w:id="10190" w:name="_Toc18857838"/>
            <w:bookmarkStart w:id="10191" w:name="_Toc18944630"/>
            <w:bookmarkStart w:id="10192" w:name="_Toc20993014"/>
            <w:bookmarkStart w:id="10193" w:name="_Toc21940571"/>
            <w:bookmarkStart w:id="10194" w:name="_Toc23589568"/>
            <w:bookmarkStart w:id="10195" w:name="_Toc23778250"/>
            <w:r w:rsidRPr="00B9609C">
              <w:rPr>
                <w:rFonts w:ascii="Times New Roman" w:hAnsi="Times New Roman"/>
                <w:color w:val="000000" w:themeColor="text1"/>
                <w:kern w:val="0"/>
                <w:sz w:val="24"/>
                <w:szCs w:val="24"/>
              </w:rPr>
              <w:t>基隆監獄</w:t>
            </w:r>
            <w:bookmarkEnd w:id="10189"/>
            <w:bookmarkEnd w:id="10190"/>
            <w:bookmarkEnd w:id="10191"/>
            <w:bookmarkEnd w:id="10192"/>
            <w:bookmarkEnd w:id="10193"/>
            <w:bookmarkEnd w:id="10194"/>
            <w:bookmarkEnd w:id="10195"/>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196" w:name="_Toc20993015"/>
            <w:bookmarkStart w:id="10197" w:name="_Toc21940572"/>
            <w:bookmarkStart w:id="10198" w:name="_Toc23589569"/>
            <w:bookmarkStart w:id="10199" w:name="_Toc23778251"/>
            <w:r w:rsidRPr="00B9609C">
              <w:rPr>
                <w:rFonts w:ascii="Times New Roman" w:hAnsi="Times New Roman" w:hint="eastAsia"/>
                <w:bCs w:val="0"/>
                <w:color w:val="000000" w:themeColor="text1"/>
                <w:kern w:val="0"/>
                <w:sz w:val="24"/>
                <w:szCs w:val="24"/>
              </w:rPr>
              <w:t>30</w:t>
            </w:r>
            <w:bookmarkEnd w:id="10196"/>
            <w:bookmarkEnd w:id="10197"/>
            <w:bookmarkEnd w:id="10198"/>
            <w:bookmarkEnd w:id="10199"/>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200" w:name="_Toc20993016"/>
            <w:bookmarkStart w:id="10201" w:name="_Toc21940573"/>
            <w:bookmarkStart w:id="10202" w:name="_Toc23589570"/>
            <w:bookmarkStart w:id="10203" w:name="_Toc23778252"/>
            <w:r w:rsidRPr="00B9609C">
              <w:rPr>
                <w:rFonts w:ascii="Times New Roman" w:hAnsi="Times New Roman" w:hint="eastAsia"/>
                <w:bCs w:val="0"/>
                <w:color w:val="000000" w:themeColor="text1"/>
                <w:kern w:val="0"/>
                <w:sz w:val="24"/>
                <w:szCs w:val="24"/>
              </w:rPr>
              <w:t>30</w:t>
            </w:r>
            <w:bookmarkEnd w:id="10200"/>
            <w:bookmarkEnd w:id="10201"/>
            <w:bookmarkEnd w:id="10202"/>
            <w:bookmarkEnd w:id="10203"/>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204" w:name="_Toc20993017"/>
            <w:bookmarkStart w:id="10205" w:name="_Toc21940574"/>
            <w:bookmarkStart w:id="10206" w:name="_Toc23589571"/>
            <w:bookmarkStart w:id="10207" w:name="_Toc23778253"/>
            <w:r w:rsidRPr="00B9609C">
              <w:rPr>
                <w:rFonts w:ascii="Times New Roman" w:hAnsi="Times New Roman" w:hint="eastAsia"/>
                <w:bCs w:val="0"/>
                <w:color w:val="000000" w:themeColor="text1"/>
                <w:kern w:val="0"/>
                <w:sz w:val="24"/>
                <w:szCs w:val="24"/>
              </w:rPr>
              <w:t>0</w:t>
            </w:r>
            <w:bookmarkEnd w:id="10204"/>
            <w:bookmarkEnd w:id="10205"/>
            <w:bookmarkEnd w:id="10206"/>
            <w:bookmarkEnd w:id="10207"/>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208" w:name="_Toc20993018"/>
            <w:bookmarkStart w:id="10209" w:name="_Toc21940575"/>
            <w:bookmarkStart w:id="10210" w:name="_Toc23589572"/>
            <w:bookmarkStart w:id="10211" w:name="_Toc23778254"/>
            <w:r w:rsidRPr="00B9609C">
              <w:rPr>
                <w:rFonts w:ascii="Times New Roman" w:hAnsi="Times New Roman" w:hint="eastAsia"/>
                <w:bCs w:val="0"/>
                <w:color w:val="000000" w:themeColor="text1"/>
                <w:kern w:val="0"/>
                <w:sz w:val="24"/>
                <w:szCs w:val="24"/>
              </w:rPr>
              <w:t>0</w:t>
            </w:r>
            <w:bookmarkEnd w:id="10208"/>
            <w:bookmarkEnd w:id="10209"/>
            <w:bookmarkEnd w:id="10210"/>
            <w:bookmarkEnd w:id="10211"/>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212" w:name="_Toc20993019"/>
            <w:bookmarkStart w:id="10213" w:name="_Toc21940576"/>
            <w:bookmarkStart w:id="10214" w:name="_Toc23589573"/>
            <w:bookmarkStart w:id="10215" w:name="_Toc23778255"/>
            <w:r w:rsidRPr="00B9609C">
              <w:rPr>
                <w:rFonts w:ascii="Times New Roman" w:hAnsi="Times New Roman" w:hint="eastAsia"/>
                <w:bCs w:val="0"/>
                <w:color w:val="000000" w:themeColor="text1"/>
                <w:kern w:val="0"/>
                <w:sz w:val="24"/>
                <w:szCs w:val="24"/>
              </w:rPr>
              <w:t>0</w:t>
            </w:r>
            <w:bookmarkEnd w:id="10212"/>
            <w:bookmarkEnd w:id="10213"/>
            <w:bookmarkEnd w:id="10214"/>
            <w:bookmarkEnd w:id="10215"/>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21</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216" w:name="_Toc16072840"/>
            <w:bookmarkStart w:id="10217" w:name="_Toc18857839"/>
            <w:bookmarkStart w:id="10218" w:name="_Toc18944631"/>
            <w:bookmarkStart w:id="10219" w:name="_Toc20993020"/>
            <w:bookmarkStart w:id="10220" w:name="_Toc21940577"/>
            <w:bookmarkStart w:id="10221" w:name="_Toc23589574"/>
            <w:bookmarkStart w:id="10222" w:name="_Toc23778256"/>
            <w:r w:rsidRPr="00B9609C">
              <w:rPr>
                <w:rFonts w:ascii="Times New Roman" w:hAnsi="Times New Roman"/>
                <w:color w:val="000000" w:themeColor="text1"/>
                <w:kern w:val="0"/>
                <w:sz w:val="24"/>
                <w:szCs w:val="24"/>
              </w:rPr>
              <w:t>澎湖監獄</w:t>
            </w:r>
            <w:bookmarkEnd w:id="10216"/>
            <w:bookmarkEnd w:id="10217"/>
            <w:bookmarkEnd w:id="10218"/>
            <w:bookmarkEnd w:id="10219"/>
            <w:bookmarkEnd w:id="10220"/>
            <w:bookmarkEnd w:id="10221"/>
            <w:bookmarkEnd w:id="10222"/>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223" w:name="_Toc20993021"/>
            <w:bookmarkStart w:id="10224" w:name="_Toc21940578"/>
            <w:bookmarkStart w:id="10225" w:name="_Toc23589575"/>
            <w:bookmarkStart w:id="10226" w:name="_Toc23778257"/>
            <w:r w:rsidRPr="00B9609C">
              <w:rPr>
                <w:rFonts w:ascii="Times New Roman" w:hAnsi="Times New Roman" w:hint="eastAsia"/>
                <w:bCs w:val="0"/>
                <w:color w:val="000000" w:themeColor="text1"/>
                <w:kern w:val="0"/>
                <w:sz w:val="24"/>
                <w:szCs w:val="24"/>
              </w:rPr>
              <w:t>30</w:t>
            </w:r>
            <w:bookmarkEnd w:id="10223"/>
            <w:bookmarkEnd w:id="10224"/>
            <w:bookmarkEnd w:id="10225"/>
            <w:bookmarkEnd w:id="10226"/>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227" w:name="_Toc20993022"/>
            <w:bookmarkStart w:id="10228" w:name="_Toc21940579"/>
            <w:bookmarkStart w:id="10229" w:name="_Toc23589576"/>
            <w:bookmarkStart w:id="10230" w:name="_Toc23778258"/>
            <w:r w:rsidRPr="00B9609C">
              <w:rPr>
                <w:rFonts w:ascii="Times New Roman" w:hAnsi="Times New Roman" w:hint="eastAsia"/>
                <w:bCs w:val="0"/>
                <w:color w:val="000000" w:themeColor="text1"/>
                <w:kern w:val="0"/>
                <w:sz w:val="24"/>
                <w:szCs w:val="24"/>
              </w:rPr>
              <w:t>29</w:t>
            </w:r>
            <w:bookmarkEnd w:id="10227"/>
            <w:bookmarkEnd w:id="10228"/>
            <w:bookmarkEnd w:id="10229"/>
            <w:bookmarkEnd w:id="10230"/>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231" w:name="_Toc20993023"/>
            <w:bookmarkStart w:id="10232" w:name="_Toc21940580"/>
            <w:bookmarkStart w:id="10233" w:name="_Toc23589577"/>
            <w:bookmarkStart w:id="10234" w:name="_Toc23778259"/>
            <w:r w:rsidRPr="00B9609C">
              <w:rPr>
                <w:rFonts w:ascii="Times New Roman" w:hAnsi="Times New Roman" w:hint="eastAsia"/>
                <w:bCs w:val="0"/>
                <w:color w:val="000000" w:themeColor="text1"/>
                <w:kern w:val="0"/>
                <w:sz w:val="24"/>
                <w:szCs w:val="24"/>
              </w:rPr>
              <w:t>0</w:t>
            </w:r>
            <w:bookmarkEnd w:id="10231"/>
            <w:bookmarkEnd w:id="10232"/>
            <w:bookmarkEnd w:id="10233"/>
            <w:bookmarkEnd w:id="10234"/>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235" w:name="_Toc20993024"/>
            <w:bookmarkStart w:id="10236" w:name="_Toc21940581"/>
            <w:bookmarkStart w:id="10237" w:name="_Toc23589578"/>
            <w:bookmarkStart w:id="10238" w:name="_Toc23778260"/>
            <w:r w:rsidRPr="00B9609C">
              <w:rPr>
                <w:rFonts w:ascii="Times New Roman" w:hAnsi="Times New Roman" w:hint="eastAsia"/>
                <w:bCs w:val="0"/>
                <w:color w:val="000000" w:themeColor="text1"/>
                <w:kern w:val="0"/>
                <w:sz w:val="24"/>
                <w:szCs w:val="24"/>
              </w:rPr>
              <w:t>1</w:t>
            </w:r>
            <w:bookmarkEnd w:id="10235"/>
            <w:bookmarkEnd w:id="10236"/>
            <w:bookmarkEnd w:id="10237"/>
            <w:bookmarkEnd w:id="10238"/>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239" w:name="_Toc20993025"/>
            <w:bookmarkStart w:id="10240" w:name="_Toc21940582"/>
            <w:bookmarkStart w:id="10241" w:name="_Toc23589579"/>
            <w:bookmarkStart w:id="10242" w:name="_Toc23778261"/>
            <w:r w:rsidRPr="00B9609C">
              <w:rPr>
                <w:rFonts w:ascii="Times New Roman" w:hAnsi="Times New Roman" w:hint="eastAsia"/>
                <w:bCs w:val="0"/>
                <w:color w:val="000000" w:themeColor="text1"/>
                <w:kern w:val="0"/>
                <w:sz w:val="24"/>
                <w:szCs w:val="24"/>
              </w:rPr>
              <w:t>0</w:t>
            </w:r>
            <w:bookmarkEnd w:id="10239"/>
            <w:bookmarkEnd w:id="10240"/>
            <w:bookmarkEnd w:id="10241"/>
            <w:bookmarkEnd w:id="10242"/>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22</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243" w:name="_Toc16072841"/>
            <w:bookmarkStart w:id="10244" w:name="_Toc18857840"/>
            <w:bookmarkStart w:id="10245" w:name="_Toc18944632"/>
            <w:bookmarkStart w:id="10246" w:name="_Toc20993026"/>
            <w:bookmarkStart w:id="10247" w:name="_Toc21940583"/>
            <w:bookmarkStart w:id="10248" w:name="_Toc23589580"/>
            <w:bookmarkStart w:id="10249" w:name="_Toc23778262"/>
            <w:r w:rsidRPr="00B9609C">
              <w:rPr>
                <w:rFonts w:ascii="Times New Roman" w:hAnsi="Times New Roman"/>
                <w:color w:val="000000" w:themeColor="text1"/>
                <w:kern w:val="0"/>
                <w:sz w:val="24"/>
                <w:szCs w:val="24"/>
              </w:rPr>
              <w:t>綠島監獄</w:t>
            </w:r>
            <w:bookmarkEnd w:id="10243"/>
            <w:bookmarkEnd w:id="10244"/>
            <w:bookmarkEnd w:id="10245"/>
            <w:bookmarkEnd w:id="10246"/>
            <w:bookmarkEnd w:id="10247"/>
            <w:bookmarkEnd w:id="10248"/>
            <w:bookmarkEnd w:id="10249"/>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250" w:name="_Toc20993027"/>
            <w:bookmarkStart w:id="10251" w:name="_Toc21940584"/>
            <w:bookmarkStart w:id="10252" w:name="_Toc23589581"/>
            <w:bookmarkStart w:id="10253" w:name="_Toc23778263"/>
            <w:r w:rsidRPr="00B9609C">
              <w:rPr>
                <w:rFonts w:ascii="Times New Roman" w:hAnsi="Times New Roman" w:hint="eastAsia"/>
                <w:bCs w:val="0"/>
                <w:color w:val="000000" w:themeColor="text1"/>
                <w:kern w:val="0"/>
                <w:sz w:val="24"/>
                <w:szCs w:val="24"/>
              </w:rPr>
              <w:t>1</w:t>
            </w:r>
            <w:bookmarkEnd w:id="10250"/>
            <w:bookmarkEnd w:id="10251"/>
            <w:bookmarkEnd w:id="10252"/>
            <w:bookmarkEnd w:id="10253"/>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254" w:name="_Toc20993028"/>
            <w:bookmarkStart w:id="10255" w:name="_Toc21940585"/>
            <w:bookmarkStart w:id="10256" w:name="_Toc23589582"/>
            <w:bookmarkStart w:id="10257" w:name="_Toc23778264"/>
            <w:r w:rsidRPr="00B9609C">
              <w:rPr>
                <w:rFonts w:ascii="Times New Roman" w:hAnsi="Times New Roman" w:hint="eastAsia"/>
                <w:bCs w:val="0"/>
                <w:color w:val="000000" w:themeColor="text1"/>
                <w:kern w:val="0"/>
                <w:sz w:val="24"/>
                <w:szCs w:val="24"/>
              </w:rPr>
              <w:t>0</w:t>
            </w:r>
            <w:bookmarkEnd w:id="10254"/>
            <w:bookmarkEnd w:id="10255"/>
            <w:bookmarkEnd w:id="10256"/>
            <w:bookmarkEnd w:id="10257"/>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258" w:name="_Toc20993029"/>
            <w:bookmarkStart w:id="10259" w:name="_Toc21940586"/>
            <w:bookmarkStart w:id="10260" w:name="_Toc23589583"/>
            <w:bookmarkStart w:id="10261" w:name="_Toc23778265"/>
            <w:r w:rsidRPr="00B9609C">
              <w:rPr>
                <w:rFonts w:ascii="Times New Roman" w:hAnsi="Times New Roman" w:hint="eastAsia"/>
                <w:bCs w:val="0"/>
                <w:color w:val="000000" w:themeColor="text1"/>
                <w:kern w:val="0"/>
                <w:sz w:val="24"/>
                <w:szCs w:val="24"/>
              </w:rPr>
              <w:t>1</w:t>
            </w:r>
            <w:bookmarkEnd w:id="10258"/>
            <w:bookmarkEnd w:id="10259"/>
            <w:bookmarkEnd w:id="10260"/>
            <w:bookmarkEnd w:id="10261"/>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262" w:name="_Toc20993030"/>
            <w:bookmarkStart w:id="10263" w:name="_Toc21940587"/>
            <w:bookmarkStart w:id="10264" w:name="_Toc23589584"/>
            <w:bookmarkStart w:id="10265" w:name="_Toc23778266"/>
            <w:r w:rsidRPr="00B9609C">
              <w:rPr>
                <w:rFonts w:ascii="Times New Roman" w:hAnsi="Times New Roman" w:hint="eastAsia"/>
                <w:bCs w:val="0"/>
                <w:color w:val="000000" w:themeColor="text1"/>
                <w:kern w:val="0"/>
                <w:sz w:val="24"/>
                <w:szCs w:val="24"/>
              </w:rPr>
              <w:t>0</w:t>
            </w:r>
            <w:bookmarkEnd w:id="10262"/>
            <w:bookmarkEnd w:id="10263"/>
            <w:bookmarkEnd w:id="10264"/>
            <w:bookmarkEnd w:id="10265"/>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266" w:name="_Toc20993031"/>
            <w:bookmarkStart w:id="10267" w:name="_Toc21940588"/>
            <w:bookmarkStart w:id="10268" w:name="_Toc23589585"/>
            <w:bookmarkStart w:id="10269" w:name="_Toc23778267"/>
            <w:r w:rsidRPr="00B9609C">
              <w:rPr>
                <w:rFonts w:ascii="Times New Roman" w:hAnsi="Times New Roman" w:hint="eastAsia"/>
                <w:bCs w:val="0"/>
                <w:color w:val="000000" w:themeColor="text1"/>
                <w:kern w:val="0"/>
                <w:sz w:val="24"/>
                <w:szCs w:val="24"/>
              </w:rPr>
              <w:t>0</w:t>
            </w:r>
            <w:bookmarkEnd w:id="10266"/>
            <w:bookmarkEnd w:id="10267"/>
            <w:bookmarkEnd w:id="10268"/>
            <w:bookmarkEnd w:id="10269"/>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bookmarkStart w:id="10270" w:name="_Toc16072842"/>
            <w:bookmarkStart w:id="10271" w:name="_Toc18857841"/>
            <w:bookmarkStart w:id="10272" w:name="_Toc18944633"/>
            <w:bookmarkStart w:id="10273" w:name="_Toc20993032"/>
            <w:bookmarkStart w:id="10274" w:name="_Toc21940589"/>
            <w:bookmarkStart w:id="10275" w:name="_Toc23589586"/>
            <w:bookmarkStart w:id="10276" w:name="_Toc23778268"/>
            <w:r w:rsidRPr="00B9609C">
              <w:rPr>
                <w:rFonts w:ascii="Times New Roman" w:hAnsi="Times New Roman" w:hint="eastAsia"/>
                <w:bCs w:val="0"/>
                <w:color w:val="000000" w:themeColor="text1"/>
                <w:spacing w:val="-20"/>
                <w:kern w:val="0"/>
                <w:sz w:val="24"/>
                <w:szCs w:val="24"/>
              </w:rPr>
              <w:t>新收</w:t>
            </w:r>
            <w:bookmarkEnd w:id="10270"/>
            <w:bookmarkEnd w:id="10271"/>
            <w:bookmarkEnd w:id="10272"/>
            <w:bookmarkEnd w:id="10273"/>
            <w:bookmarkEnd w:id="10274"/>
            <w:bookmarkEnd w:id="10275"/>
            <w:bookmarkEnd w:id="10276"/>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23</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277" w:name="_Toc16072843"/>
            <w:bookmarkStart w:id="10278" w:name="_Toc18857842"/>
            <w:bookmarkStart w:id="10279" w:name="_Toc18944634"/>
            <w:bookmarkStart w:id="10280" w:name="_Toc20993033"/>
            <w:bookmarkStart w:id="10281" w:name="_Toc21940590"/>
            <w:bookmarkStart w:id="10282" w:name="_Toc23589587"/>
            <w:bookmarkStart w:id="10283" w:name="_Toc23778269"/>
            <w:r w:rsidRPr="00B9609C">
              <w:rPr>
                <w:rFonts w:ascii="Times New Roman" w:hAnsi="Times New Roman"/>
                <w:color w:val="000000" w:themeColor="text1"/>
                <w:kern w:val="0"/>
                <w:sz w:val="24"/>
                <w:szCs w:val="24"/>
              </w:rPr>
              <w:t>金門監獄</w:t>
            </w:r>
            <w:bookmarkEnd w:id="10277"/>
            <w:bookmarkEnd w:id="10278"/>
            <w:bookmarkEnd w:id="10279"/>
            <w:bookmarkEnd w:id="10280"/>
            <w:bookmarkEnd w:id="10281"/>
            <w:bookmarkEnd w:id="10282"/>
            <w:bookmarkEnd w:id="10283"/>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284" w:name="_Toc20993034"/>
            <w:bookmarkStart w:id="10285" w:name="_Toc21940591"/>
            <w:bookmarkStart w:id="10286" w:name="_Toc23589588"/>
            <w:bookmarkStart w:id="10287" w:name="_Toc23778270"/>
            <w:r w:rsidRPr="00B9609C">
              <w:rPr>
                <w:rFonts w:ascii="Times New Roman" w:hAnsi="Times New Roman" w:hint="eastAsia"/>
                <w:bCs w:val="0"/>
                <w:color w:val="000000" w:themeColor="text1"/>
                <w:kern w:val="0"/>
                <w:sz w:val="24"/>
                <w:szCs w:val="24"/>
              </w:rPr>
              <w:t>7</w:t>
            </w:r>
            <w:bookmarkEnd w:id="10284"/>
            <w:bookmarkEnd w:id="10285"/>
            <w:bookmarkEnd w:id="10286"/>
            <w:bookmarkEnd w:id="10287"/>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288" w:name="_Toc20993035"/>
            <w:bookmarkStart w:id="10289" w:name="_Toc21940592"/>
            <w:bookmarkStart w:id="10290" w:name="_Toc23589589"/>
            <w:bookmarkStart w:id="10291" w:name="_Toc23778271"/>
            <w:r w:rsidRPr="00B9609C">
              <w:rPr>
                <w:rFonts w:ascii="Times New Roman" w:hAnsi="Times New Roman" w:hint="eastAsia"/>
                <w:bCs w:val="0"/>
                <w:color w:val="000000" w:themeColor="text1"/>
                <w:kern w:val="0"/>
                <w:sz w:val="24"/>
                <w:szCs w:val="24"/>
              </w:rPr>
              <w:t>7</w:t>
            </w:r>
            <w:bookmarkEnd w:id="10288"/>
            <w:bookmarkEnd w:id="10289"/>
            <w:bookmarkEnd w:id="10290"/>
            <w:bookmarkEnd w:id="10291"/>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292" w:name="_Toc20993036"/>
            <w:bookmarkStart w:id="10293" w:name="_Toc21940593"/>
            <w:bookmarkStart w:id="10294" w:name="_Toc23589590"/>
            <w:bookmarkStart w:id="10295" w:name="_Toc23778272"/>
            <w:r w:rsidRPr="00B9609C">
              <w:rPr>
                <w:rFonts w:ascii="Times New Roman" w:hAnsi="Times New Roman" w:hint="eastAsia"/>
                <w:bCs w:val="0"/>
                <w:color w:val="000000" w:themeColor="text1"/>
                <w:kern w:val="0"/>
                <w:sz w:val="24"/>
                <w:szCs w:val="24"/>
              </w:rPr>
              <w:t>0</w:t>
            </w:r>
            <w:bookmarkEnd w:id="10292"/>
            <w:bookmarkEnd w:id="10293"/>
            <w:bookmarkEnd w:id="10294"/>
            <w:bookmarkEnd w:id="10295"/>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296" w:name="_Toc20993037"/>
            <w:bookmarkStart w:id="10297" w:name="_Toc21940594"/>
            <w:bookmarkStart w:id="10298" w:name="_Toc23589591"/>
            <w:bookmarkStart w:id="10299" w:name="_Toc23778273"/>
            <w:r w:rsidRPr="00B9609C">
              <w:rPr>
                <w:rFonts w:ascii="Times New Roman" w:hAnsi="Times New Roman" w:hint="eastAsia"/>
                <w:bCs w:val="0"/>
                <w:color w:val="000000" w:themeColor="text1"/>
                <w:kern w:val="0"/>
                <w:sz w:val="24"/>
                <w:szCs w:val="24"/>
              </w:rPr>
              <w:t>0</w:t>
            </w:r>
            <w:bookmarkEnd w:id="10296"/>
            <w:bookmarkEnd w:id="10297"/>
            <w:bookmarkEnd w:id="10298"/>
            <w:bookmarkEnd w:id="10299"/>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300" w:name="_Toc20993038"/>
            <w:bookmarkStart w:id="10301" w:name="_Toc21940595"/>
            <w:bookmarkStart w:id="10302" w:name="_Toc23589592"/>
            <w:bookmarkStart w:id="10303" w:name="_Toc23778274"/>
            <w:r w:rsidRPr="00B9609C">
              <w:rPr>
                <w:rFonts w:ascii="Times New Roman" w:hAnsi="Times New Roman" w:hint="eastAsia"/>
                <w:bCs w:val="0"/>
                <w:color w:val="000000" w:themeColor="text1"/>
                <w:kern w:val="0"/>
                <w:sz w:val="24"/>
                <w:szCs w:val="24"/>
              </w:rPr>
              <w:t>0</w:t>
            </w:r>
            <w:bookmarkEnd w:id="10300"/>
            <w:bookmarkEnd w:id="10301"/>
            <w:bookmarkEnd w:id="10302"/>
            <w:bookmarkEnd w:id="10303"/>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24</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304" w:name="_Toc16072844"/>
            <w:bookmarkStart w:id="10305" w:name="_Toc18857843"/>
            <w:bookmarkStart w:id="10306" w:name="_Toc18944635"/>
            <w:bookmarkStart w:id="10307" w:name="_Toc20993039"/>
            <w:bookmarkStart w:id="10308" w:name="_Toc21940596"/>
            <w:bookmarkStart w:id="10309" w:name="_Toc23589593"/>
            <w:bookmarkStart w:id="10310" w:name="_Toc23778275"/>
            <w:r w:rsidRPr="00B9609C">
              <w:rPr>
                <w:rFonts w:ascii="Times New Roman" w:hAnsi="Times New Roman"/>
                <w:color w:val="000000" w:themeColor="text1"/>
                <w:kern w:val="0"/>
                <w:sz w:val="24"/>
                <w:szCs w:val="24"/>
              </w:rPr>
              <w:t>八德外役監獄</w:t>
            </w:r>
            <w:bookmarkEnd w:id="10304"/>
            <w:bookmarkEnd w:id="10305"/>
            <w:bookmarkEnd w:id="10306"/>
            <w:bookmarkEnd w:id="10307"/>
            <w:bookmarkEnd w:id="10308"/>
            <w:bookmarkEnd w:id="10309"/>
            <w:bookmarkEnd w:id="10310"/>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311" w:name="_Toc20993040"/>
            <w:bookmarkStart w:id="10312" w:name="_Toc21940597"/>
            <w:bookmarkStart w:id="10313" w:name="_Toc23589594"/>
            <w:bookmarkStart w:id="10314" w:name="_Toc23778276"/>
            <w:r w:rsidRPr="00B9609C">
              <w:rPr>
                <w:rFonts w:ascii="Times New Roman" w:hAnsi="Times New Roman" w:hint="eastAsia"/>
                <w:bCs w:val="0"/>
                <w:color w:val="000000" w:themeColor="text1"/>
                <w:kern w:val="0"/>
                <w:sz w:val="24"/>
                <w:szCs w:val="24"/>
              </w:rPr>
              <w:t>2</w:t>
            </w:r>
            <w:bookmarkEnd w:id="10311"/>
            <w:bookmarkEnd w:id="10312"/>
            <w:bookmarkEnd w:id="10313"/>
            <w:bookmarkEnd w:id="10314"/>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315" w:name="_Toc20993041"/>
            <w:bookmarkStart w:id="10316" w:name="_Toc21940598"/>
            <w:bookmarkStart w:id="10317" w:name="_Toc23589595"/>
            <w:bookmarkStart w:id="10318" w:name="_Toc23778277"/>
            <w:r w:rsidRPr="00B9609C">
              <w:rPr>
                <w:rFonts w:ascii="Times New Roman" w:hAnsi="Times New Roman" w:hint="eastAsia"/>
                <w:bCs w:val="0"/>
                <w:color w:val="000000" w:themeColor="text1"/>
                <w:kern w:val="0"/>
                <w:sz w:val="24"/>
                <w:szCs w:val="24"/>
              </w:rPr>
              <w:t>2</w:t>
            </w:r>
            <w:bookmarkEnd w:id="10315"/>
            <w:bookmarkEnd w:id="10316"/>
            <w:bookmarkEnd w:id="10317"/>
            <w:bookmarkEnd w:id="10318"/>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319" w:name="_Toc20993042"/>
            <w:bookmarkStart w:id="10320" w:name="_Toc21940599"/>
            <w:bookmarkStart w:id="10321" w:name="_Toc23589596"/>
            <w:bookmarkStart w:id="10322" w:name="_Toc23778278"/>
            <w:r w:rsidRPr="00B9609C">
              <w:rPr>
                <w:rFonts w:ascii="Times New Roman" w:hAnsi="Times New Roman" w:hint="eastAsia"/>
                <w:bCs w:val="0"/>
                <w:color w:val="000000" w:themeColor="text1"/>
                <w:kern w:val="0"/>
                <w:sz w:val="24"/>
                <w:szCs w:val="24"/>
              </w:rPr>
              <w:t>0</w:t>
            </w:r>
            <w:bookmarkEnd w:id="10319"/>
            <w:bookmarkEnd w:id="10320"/>
            <w:bookmarkEnd w:id="10321"/>
            <w:bookmarkEnd w:id="10322"/>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323" w:name="_Toc20993043"/>
            <w:bookmarkStart w:id="10324" w:name="_Toc21940600"/>
            <w:bookmarkStart w:id="10325" w:name="_Toc23589597"/>
            <w:bookmarkStart w:id="10326" w:name="_Toc23778279"/>
            <w:r w:rsidRPr="00B9609C">
              <w:rPr>
                <w:rFonts w:ascii="Times New Roman" w:hAnsi="Times New Roman" w:hint="eastAsia"/>
                <w:bCs w:val="0"/>
                <w:color w:val="000000" w:themeColor="text1"/>
                <w:kern w:val="0"/>
                <w:sz w:val="24"/>
                <w:szCs w:val="24"/>
              </w:rPr>
              <w:t>0</w:t>
            </w:r>
            <w:bookmarkEnd w:id="10323"/>
            <w:bookmarkEnd w:id="10324"/>
            <w:bookmarkEnd w:id="10325"/>
            <w:bookmarkEnd w:id="10326"/>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327" w:name="_Toc20993044"/>
            <w:bookmarkStart w:id="10328" w:name="_Toc21940601"/>
            <w:bookmarkStart w:id="10329" w:name="_Toc23589598"/>
            <w:bookmarkStart w:id="10330" w:name="_Toc23778280"/>
            <w:r w:rsidRPr="00B9609C">
              <w:rPr>
                <w:rFonts w:ascii="Times New Roman" w:hAnsi="Times New Roman" w:hint="eastAsia"/>
                <w:bCs w:val="0"/>
                <w:color w:val="000000" w:themeColor="text1"/>
                <w:kern w:val="0"/>
                <w:sz w:val="24"/>
                <w:szCs w:val="24"/>
              </w:rPr>
              <w:t>0</w:t>
            </w:r>
            <w:bookmarkEnd w:id="10327"/>
            <w:bookmarkEnd w:id="10328"/>
            <w:bookmarkEnd w:id="10329"/>
            <w:bookmarkEnd w:id="10330"/>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25</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331" w:name="_Toc16072845"/>
            <w:bookmarkStart w:id="10332" w:name="_Toc18857844"/>
            <w:bookmarkStart w:id="10333" w:name="_Toc18944636"/>
            <w:bookmarkStart w:id="10334" w:name="_Toc20993045"/>
            <w:bookmarkStart w:id="10335" w:name="_Toc21940602"/>
            <w:bookmarkStart w:id="10336" w:name="_Toc23589599"/>
            <w:bookmarkStart w:id="10337" w:name="_Toc23778281"/>
            <w:r w:rsidRPr="00B9609C">
              <w:rPr>
                <w:rFonts w:ascii="Times New Roman" w:hAnsi="Times New Roman"/>
                <w:color w:val="000000" w:themeColor="text1"/>
                <w:kern w:val="0"/>
                <w:sz w:val="24"/>
                <w:szCs w:val="24"/>
              </w:rPr>
              <w:t>明德外役監獄</w:t>
            </w:r>
            <w:bookmarkEnd w:id="10331"/>
            <w:bookmarkEnd w:id="10332"/>
            <w:bookmarkEnd w:id="10333"/>
            <w:bookmarkEnd w:id="10334"/>
            <w:bookmarkEnd w:id="10335"/>
            <w:bookmarkEnd w:id="10336"/>
            <w:bookmarkEnd w:id="10337"/>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338" w:name="_Toc20993046"/>
            <w:bookmarkStart w:id="10339" w:name="_Toc21940603"/>
            <w:bookmarkStart w:id="10340" w:name="_Toc23589600"/>
            <w:bookmarkStart w:id="10341" w:name="_Toc23778282"/>
            <w:r w:rsidRPr="00B9609C">
              <w:rPr>
                <w:rFonts w:ascii="Times New Roman" w:hAnsi="Times New Roman" w:hint="eastAsia"/>
                <w:bCs w:val="0"/>
                <w:color w:val="000000" w:themeColor="text1"/>
                <w:kern w:val="0"/>
                <w:sz w:val="24"/>
                <w:szCs w:val="24"/>
              </w:rPr>
              <w:t>1</w:t>
            </w:r>
            <w:bookmarkEnd w:id="10338"/>
            <w:bookmarkEnd w:id="10339"/>
            <w:bookmarkEnd w:id="10340"/>
            <w:bookmarkEnd w:id="10341"/>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342" w:name="_Toc20993047"/>
            <w:bookmarkStart w:id="10343" w:name="_Toc21940604"/>
            <w:bookmarkStart w:id="10344" w:name="_Toc23589601"/>
            <w:bookmarkStart w:id="10345" w:name="_Toc23778283"/>
            <w:r w:rsidRPr="00B9609C">
              <w:rPr>
                <w:rFonts w:ascii="Times New Roman" w:hAnsi="Times New Roman" w:hint="eastAsia"/>
                <w:bCs w:val="0"/>
                <w:color w:val="000000" w:themeColor="text1"/>
                <w:kern w:val="0"/>
                <w:sz w:val="24"/>
                <w:szCs w:val="24"/>
              </w:rPr>
              <w:t>1</w:t>
            </w:r>
            <w:bookmarkEnd w:id="10342"/>
            <w:bookmarkEnd w:id="10343"/>
            <w:bookmarkEnd w:id="10344"/>
            <w:bookmarkEnd w:id="10345"/>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346" w:name="_Toc20993048"/>
            <w:bookmarkStart w:id="10347" w:name="_Toc21940605"/>
            <w:bookmarkStart w:id="10348" w:name="_Toc23589602"/>
            <w:bookmarkStart w:id="10349" w:name="_Toc23778284"/>
            <w:r w:rsidRPr="00B9609C">
              <w:rPr>
                <w:rFonts w:ascii="Times New Roman" w:hAnsi="Times New Roman" w:hint="eastAsia"/>
                <w:bCs w:val="0"/>
                <w:color w:val="000000" w:themeColor="text1"/>
                <w:kern w:val="0"/>
                <w:sz w:val="24"/>
                <w:szCs w:val="24"/>
              </w:rPr>
              <w:t>0</w:t>
            </w:r>
            <w:bookmarkEnd w:id="10346"/>
            <w:bookmarkEnd w:id="10347"/>
            <w:bookmarkEnd w:id="10348"/>
            <w:bookmarkEnd w:id="10349"/>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350" w:name="_Toc20993049"/>
            <w:bookmarkStart w:id="10351" w:name="_Toc21940606"/>
            <w:bookmarkStart w:id="10352" w:name="_Toc23589603"/>
            <w:bookmarkStart w:id="10353" w:name="_Toc23778285"/>
            <w:r w:rsidRPr="00B9609C">
              <w:rPr>
                <w:rFonts w:ascii="Times New Roman" w:hAnsi="Times New Roman" w:hint="eastAsia"/>
                <w:bCs w:val="0"/>
                <w:color w:val="000000" w:themeColor="text1"/>
                <w:kern w:val="0"/>
                <w:sz w:val="24"/>
                <w:szCs w:val="24"/>
              </w:rPr>
              <w:t>0</w:t>
            </w:r>
            <w:bookmarkEnd w:id="10350"/>
            <w:bookmarkEnd w:id="10351"/>
            <w:bookmarkEnd w:id="10352"/>
            <w:bookmarkEnd w:id="10353"/>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354" w:name="_Toc20993050"/>
            <w:bookmarkStart w:id="10355" w:name="_Toc21940607"/>
            <w:bookmarkStart w:id="10356" w:name="_Toc23589604"/>
            <w:bookmarkStart w:id="10357" w:name="_Toc23778286"/>
            <w:r w:rsidRPr="00B9609C">
              <w:rPr>
                <w:rFonts w:ascii="Times New Roman" w:hAnsi="Times New Roman" w:hint="eastAsia"/>
                <w:bCs w:val="0"/>
                <w:color w:val="000000" w:themeColor="text1"/>
                <w:kern w:val="0"/>
                <w:sz w:val="24"/>
                <w:szCs w:val="24"/>
              </w:rPr>
              <w:t>0</w:t>
            </w:r>
            <w:bookmarkEnd w:id="10354"/>
            <w:bookmarkEnd w:id="10355"/>
            <w:bookmarkEnd w:id="10356"/>
            <w:bookmarkEnd w:id="10357"/>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26</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358" w:name="_Toc16072846"/>
            <w:bookmarkStart w:id="10359" w:name="_Toc18857845"/>
            <w:bookmarkStart w:id="10360" w:name="_Toc18944637"/>
            <w:bookmarkStart w:id="10361" w:name="_Toc20993051"/>
            <w:bookmarkStart w:id="10362" w:name="_Toc21940608"/>
            <w:bookmarkStart w:id="10363" w:name="_Toc23589605"/>
            <w:bookmarkStart w:id="10364" w:name="_Toc23778287"/>
            <w:r w:rsidRPr="00B9609C">
              <w:rPr>
                <w:rFonts w:ascii="Times New Roman" w:hAnsi="Times New Roman"/>
                <w:color w:val="000000" w:themeColor="text1"/>
                <w:kern w:val="0"/>
                <w:sz w:val="24"/>
                <w:szCs w:val="24"/>
              </w:rPr>
              <w:t>自強外役監獄</w:t>
            </w:r>
            <w:bookmarkEnd w:id="10358"/>
            <w:bookmarkEnd w:id="10359"/>
            <w:bookmarkEnd w:id="10360"/>
            <w:bookmarkEnd w:id="10361"/>
            <w:bookmarkEnd w:id="10362"/>
            <w:bookmarkEnd w:id="10363"/>
            <w:bookmarkEnd w:id="10364"/>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365" w:name="_Toc20993052"/>
            <w:bookmarkStart w:id="10366" w:name="_Toc21940609"/>
            <w:bookmarkStart w:id="10367" w:name="_Toc23589606"/>
            <w:bookmarkStart w:id="10368" w:name="_Toc23778288"/>
            <w:r w:rsidRPr="00B9609C">
              <w:rPr>
                <w:rFonts w:ascii="Times New Roman" w:hAnsi="Times New Roman" w:hint="eastAsia"/>
                <w:bCs w:val="0"/>
                <w:color w:val="000000" w:themeColor="text1"/>
                <w:kern w:val="0"/>
                <w:sz w:val="24"/>
                <w:szCs w:val="24"/>
              </w:rPr>
              <w:t>5</w:t>
            </w:r>
            <w:bookmarkEnd w:id="10365"/>
            <w:bookmarkEnd w:id="10366"/>
            <w:bookmarkEnd w:id="10367"/>
            <w:bookmarkEnd w:id="10368"/>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369" w:name="_Toc20993053"/>
            <w:bookmarkStart w:id="10370" w:name="_Toc21940610"/>
            <w:bookmarkStart w:id="10371" w:name="_Toc23589607"/>
            <w:bookmarkStart w:id="10372" w:name="_Toc23778289"/>
            <w:r w:rsidRPr="00B9609C">
              <w:rPr>
                <w:rFonts w:ascii="Times New Roman" w:hAnsi="Times New Roman" w:hint="eastAsia"/>
                <w:bCs w:val="0"/>
                <w:color w:val="000000" w:themeColor="text1"/>
                <w:kern w:val="0"/>
                <w:sz w:val="24"/>
                <w:szCs w:val="24"/>
              </w:rPr>
              <w:t>5</w:t>
            </w:r>
            <w:bookmarkEnd w:id="10369"/>
            <w:bookmarkEnd w:id="10370"/>
            <w:bookmarkEnd w:id="10371"/>
            <w:bookmarkEnd w:id="10372"/>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373" w:name="_Toc20993054"/>
            <w:bookmarkStart w:id="10374" w:name="_Toc21940611"/>
            <w:bookmarkStart w:id="10375" w:name="_Toc23589608"/>
            <w:bookmarkStart w:id="10376" w:name="_Toc23778290"/>
            <w:r w:rsidRPr="00B9609C">
              <w:rPr>
                <w:rFonts w:ascii="Times New Roman" w:hAnsi="Times New Roman" w:hint="eastAsia"/>
                <w:bCs w:val="0"/>
                <w:color w:val="000000" w:themeColor="text1"/>
                <w:kern w:val="0"/>
                <w:sz w:val="24"/>
                <w:szCs w:val="24"/>
              </w:rPr>
              <w:t>0</w:t>
            </w:r>
            <w:bookmarkEnd w:id="10373"/>
            <w:bookmarkEnd w:id="10374"/>
            <w:bookmarkEnd w:id="10375"/>
            <w:bookmarkEnd w:id="10376"/>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377" w:name="_Toc20993055"/>
            <w:bookmarkStart w:id="10378" w:name="_Toc21940612"/>
            <w:bookmarkStart w:id="10379" w:name="_Toc23589609"/>
            <w:bookmarkStart w:id="10380" w:name="_Toc23778291"/>
            <w:r w:rsidRPr="00B9609C">
              <w:rPr>
                <w:rFonts w:ascii="Times New Roman" w:hAnsi="Times New Roman" w:hint="eastAsia"/>
                <w:bCs w:val="0"/>
                <w:color w:val="000000" w:themeColor="text1"/>
                <w:kern w:val="0"/>
                <w:sz w:val="24"/>
                <w:szCs w:val="24"/>
              </w:rPr>
              <w:t>0</w:t>
            </w:r>
            <w:bookmarkEnd w:id="10377"/>
            <w:bookmarkEnd w:id="10378"/>
            <w:bookmarkEnd w:id="10379"/>
            <w:bookmarkEnd w:id="10380"/>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381" w:name="_Toc20993056"/>
            <w:bookmarkStart w:id="10382" w:name="_Toc21940613"/>
            <w:bookmarkStart w:id="10383" w:name="_Toc23589610"/>
            <w:bookmarkStart w:id="10384" w:name="_Toc23778292"/>
            <w:r w:rsidRPr="00B9609C">
              <w:rPr>
                <w:rFonts w:ascii="Times New Roman" w:hAnsi="Times New Roman" w:hint="eastAsia"/>
                <w:bCs w:val="0"/>
                <w:color w:val="000000" w:themeColor="text1"/>
                <w:kern w:val="0"/>
                <w:sz w:val="24"/>
                <w:szCs w:val="24"/>
              </w:rPr>
              <w:t>0</w:t>
            </w:r>
            <w:bookmarkEnd w:id="10381"/>
            <w:bookmarkEnd w:id="10382"/>
            <w:bookmarkEnd w:id="10383"/>
            <w:bookmarkEnd w:id="10384"/>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27</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385" w:name="_Toc16072847"/>
            <w:bookmarkStart w:id="10386" w:name="_Toc18857846"/>
            <w:bookmarkStart w:id="10387" w:name="_Toc18944638"/>
            <w:bookmarkStart w:id="10388" w:name="_Toc20993057"/>
            <w:bookmarkStart w:id="10389" w:name="_Toc21940614"/>
            <w:bookmarkStart w:id="10390" w:name="_Toc23589611"/>
            <w:bookmarkStart w:id="10391" w:name="_Toc23778293"/>
            <w:r w:rsidRPr="00B9609C">
              <w:rPr>
                <w:rFonts w:ascii="Times New Roman" w:hAnsi="Times New Roman"/>
                <w:color w:val="000000" w:themeColor="text1"/>
                <w:kern w:val="0"/>
                <w:sz w:val="24"/>
                <w:szCs w:val="24"/>
              </w:rPr>
              <w:t>臺北看守所</w:t>
            </w:r>
            <w:bookmarkEnd w:id="10385"/>
            <w:bookmarkEnd w:id="10386"/>
            <w:bookmarkEnd w:id="10387"/>
            <w:bookmarkEnd w:id="10388"/>
            <w:bookmarkEnd w:id="10389"/>
            <w:bookmarkEnd w:id="10390"/>
            <w:bookmarkEnd w:id="10391"/>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392" w:name="_Toc20993058"/>
            <w:bookmarkStart w:id="10393" w:name="_Toc21940615"/>
            <w:bookmarkStart w:id="10394" w:name="_Toc23589612"/>
            <w:bookmarkStart w:id="10395" w:name="_Toc23778294"/>
            <w:r w:rsidRPr="00B9609C">
              <w:rPr>
                <w:rFonts w:ascii="Times New Roman" w:hAnsi="Times New Roman" w:hint="eastAsia"/>
                <w:bCs w:val="0"/>
                <w:color w:val="000000" w:themeColor="text1"/>
                <w:kern w:val="0"/>
                <w:sz w:val="24"/>
                <w:szCs w:val="24"/>
              </w:rPr>
              <w:t>243</w:t>
            </w:r>
            <w:bookmarkEnd w:id="10392"/>
            <w:bookmarkEnd w:id="10393"/>
            <w:bookmarkEnd w:id="10394"/>
            <w:bookmarkEnd w:id="10395"/>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396" w:name="_Toc20993059"/>
            <w:bookmarkStart w:id="10397" w:name="_Toc21940616"/>
            <w:bookmarkStart w:id="10398" w:name="_Toc23589613"/>
            <w:bookmarkStart w:id="10399" w:name="_Toc23778295"/>
            <w:r w:rsidRPr="00B9609C">
              <w:rPr>
                <w:rFonts w:ascii="Times New Roman" w:hAnsi="Times New Roman" w:hint="eastAsia"/>
                <w:bCs w:val="0"/>
                <w:color w:val="000000" w:themeColor="text1"/>
                <w:kern w:val="0"/>
                <w:sz w:val="24"/>
                <w:szCs w:val="24"/>
              </w:rPr>
              <w:t>228</w:t>
            </w:r>
            <w:bookmarkEnd w:id="10396"/>
            <w:bookmarkEnd w:id="10397"/>
            <w:bookmarkEnd w:id="10398"/>
            <w:bookmarkEnd w:id="10399"/>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400" w:name="_Toc20993060"/>
            <w:bookmarkStart w:id="10401" w:name="_Toc21940617"/>
            <w:bookmarkStart w:id="10402" w:name="_Toc23589614"/>
            <w:bookmarkStart w:id="10403" w:name="_Toc23778296"/>
            <w:r w:rsidRPr="00B9609C">
              <w:rPr>
                <w:rFonts w:ascii="Times New Roman" w:hAnsi="Times New Roman" w:hint="eastAsia"/>
                <w:bCs w:val="0"/>
                <w:color w:val="000000" w:themeColor="text1"/>
                <w:kern w:val="0"/>
                <w:sz w:val="24"/>
                <w:szCs w:val="24"/>
              </w:rPr>
              <w:t>0</w:t>
            </w:r>
            <w:bookmarkEnd w:id="10400"/>
            <w:bookmarkEnd w:id="10401"/>
            <w:bookmarkEnd w:id="10402"/>
            <w:bookmarkEnd w:id="10403"/>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404" w:name="_Toc20993061"/>
            <w:bookmarkStart w:id="10405" w:name="_Toc21940618"/>
            <w:bookmarkStart w:id="10406" w:name="_Toc23589615"/>
            <w:bookmarkStart w:id="10407" w:name="_Toc23778297"/>
            <w:r w:rsidRPr="00B9609C">
              <w:rPr>
                <w:rFonts w:ascii="Times New Roman" w:hAnsi="Times New Roman" w:hint="eastAsia"/>
                <w:bCs w:val="0"/>
                <w:color w:val="000000" w:themeColor="text1"/>
                <w:kern w:val="0"/>
                <w:sz w:val="24"/>
                <w:szCs w:val="24"/>
              </w:rPr>
              <w:t>15</w:t>
            </w:r>
            <w:bookmarkEnd w:id="10404"/>
            <w:bookmarkEnd w:id="10405"/>
            <w:bookmarkEnd w:id="10406"/>
            <w:bookmarkEnd w:id="10407"/>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408" w:name="_Toc20993062"/>
            <w:bookmarkStart w:id="10409" w:name="_Toc21940619"/>
            <w:bookmarkStart w:id="10410" w:name="_Toc23589616"/>
            <w:bookmarkStart w:id="10411" w:name="_Toc23778298"/>
            <w:r w:rsidRPr="00B9609C">
              <w:rPr>
                <w:rFonts w:ascii="Times New Roman" w:hAnsi="Times New Roman" w:hint="eastAsia"/>
                <w:bCs w:val="0"/>
                <w:color w:val="000000" w:themeColor="text1"/>
                <w:kern w:val="0"/>
                <w:sz w:val="24"/>
                <w:szCs w:val="24"/>
              </w:rPr>
              <w:t>0</w:t>
            </w:r>
            <w:bookmarkEnd w:id="10408"/>
            <w:bookmarkEnd w:id="10409"/>
            <w:bookmarkEnd w:id="10410"/>
            <w:bookmarkEnd w:id="10411"/>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28</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412" w:name="_Toc16072848"/>
            <w:bookmarkStart w:id="10413" w:name="_Toc18857847"/>
            <w:bookmarkStart w:id="10414" w:name="_Toc18944639"/>
            <w:bookmarkStart w:id="10415" w:name="_Toc20993063"/>
            <w:bookmarkStart w:id="10416" w:name="_Toc21940620"/>
            <w:bookmarkStart w:id="10417" w:name="_Toc23589617"/>
            <w:bookmarkStart w:id="10418" w:name="_Toc23778299"/>
            <w:r w:rsidRPr="00B9609C">
              <w:rPr>
                <w:rFonts w:ascii="Times New Roman" w:hAnsi="Times New Roman"/>
                <w:color w:val="000000" w:themeColor="text1"/>
                <w:kern w:val="0"/>
                <w:sz w:val="24"/>
                <w:szCs w:val="24"/>
              </w:rPr>
              <w:t>臺北女子看守所</w:t>
            </w:r>
            <w:bookmarkEnd w:id="10412"/>
            <w:bookmarkEnd w:id="10413"/>
            <w:bookmarkEnd w:id="10414"/>
            <w:bookmarkEnd w:id="10415"/>
            <w:bookmarkEnd w:id="10416"/>
            <w:bookmarkEnd w:id="10417"/>
            <w:bookmarkEnd w:id="10418"/>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419" w:name="_Toc20993064"/>
            <w:bookmarkStart w:id="10420" w:name="_Toc21940621"/>
            <w:bookmarkStart w:id="10421" w:name="_Toc23589618"/>
            <w:bookmarkStart w:id="10422" w:name="_Toc23778300"/>
            <w:r w:rsidRPr="00B9609C">
              <w:rPr>
                <w:rFonts w:ascii="Times New Roman" w:hAnsi="Times New Roman" w:hint="eastAsia"/>
                <w:bCs w:val="0"/>
                <w:color w:val="000000" w:themeColor="text1"/>
                <w:kern w:val="0"/>
                <w:sz w:val="24"/>
                <w:szCs w:val="24"/>
              </w:rPr>
              <w:t>63</w:t>
            </w:r>
            <w:bookmarkEnd w:id="10419"/>
            <w:bookmarkEnd w:id="10420"/>
            <w:bookmarkEnd w:id="10421"/>
            <w:bookmarkEnd w:id="10422"/>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423" w:name="_Toc20993065"/>
            <w:bookmarkStart w:id="10424" w:name="_Toc21940622"/>
            <w:bookmarkStart w:id="10425" w:name="_Toc23589619"/>
            <w:bookmarkStart w:id="10426" w:name="_Toc23778301"/>
            <w:r w:rsidRPr="00B9609C">
              <w:rPr>
                <w:rFonts w:ascii="Times New Roman" w:hAnsi="Times New Roman" w:hint="eastAsia"/>
                <w:bCs w:val="0"/>
                <w:color w:val="000000" w:themeColor="text1"/>
                <w:kern w:val="0"/>
                <w:sz w:val="24"/>
                <w:szCs w:val="24"/>
              </w:rPr>
              <w:t>31</w:t>
            </w:r>
            <w:bookmarkEnd w:id="10423"/>
            <w:bookmarkEnd w:id="10424"/>
            <w:bookmarkEnd w:id="10425"/>
            <w:bookmarkEnd w:id="10426"/>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427" w:name="_Toc20993066"/>
            <w:bookmarkStart w:id="10428" w:name="_Toc21940623"/>
            <w:bookmarkStart w:id="10429" w:name="_Toc23589620"/>
            <w:bookmarkStart w:id="10430" w:name="_Toc23778302"/>
            <w:r w:rsidRPr="00B9609C">
              <w:rPr>
                <w:rFonts w:ascii="Times New Roman" w:hAnsi="Times New Roman" w:hint="eastAsia"/>
                <w:bCs w:val="0"/>
                <w:color w:val="000000" w:themeColor="text1"/>
                <w:kern w:val="0"/>
                <w:sz w:val="24"/>
                <w:szCs w:val="24"/>
              </w:rPr>
              <w:t>0</w:t>
            </w:r>
            <w:bookmarkEnd w:id="10427"/>
            <w:bookmarkEnd w:id="10428"/>
            <w:bookmarkEnd w:id="10429"/>
            <w:bookmarkEnd w:id="10430"/>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431" w:name="_Toc20993067"/>
            <w:bookmarkStart w:id="10432" w:name="_Toc21940624"/>
            <w:bookmarkStart w:id="10433" w:name="_Toc23589621"/>
            <w:bookmarkStart w:id="10434" w:name="_Toc23778303"/>
            <w:r w:rsidRPr="00B9609C">
              <w:rPr>
                <w:rFonts w:ascii="Times New Roman" w:hAnsi="Times New Roman" w:hint="eastAsia"/>
                <w:bCs w:val="0"/>
                <w:color w:val="000000" w:themeColor="text1"/>
                <w:kern w:val="0"/>
                <w:sz w:val="24"/>
                <w:szCs w:val="24"/>
              </w:rPr>
              <w:t>32</w:t>
            </w:r>
            <w:bookmarkEnd w:id="10431"/>
            <w:bookmarkEnd w:id="10432"/>
            <w:bookmarkEnd w:id="10433"/>
            <w:bookmarkEnd w:id="10434"/>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435" w:name="_Toc20993068"/>
            <w:bookmarkStart w:id="10436" w:name="_Toc21940625"/>
            <w:bookmarkStart w:id="10437" w:name="_Toc23589622"/>
            <w:bookmarkStart w:id="10438" w:name="_Toc23778304"/>
            <w:r w:rsidRPr="00B9609C">
              <w:rPr>
                <w:rFonts w:ascii="Times New Roman" w:hAnsi="Times New Roman" w:hint="eastAsia"/>
                <w:bCs w:val="0"/>
                <w:color w:val="000000" w:themeColor="text1"/>
                <w:kern w:val="0"/>
                <w:sz w:val="24"/>
                <w:szCs w:val="24"/>
              </w:rPr>
              <w:t>0</w:t>
            </w:r>
            <w:bookmarkEnd w:id="10435"/>
            <w:bookmarkEnd w:id="10436"/>
            <w:bookmarkEnd w:id="10437"/>
            <w:bookmarkEnd w:id="10438"/>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29</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439" w:name="_Toc16072849"/>
            <w:bookmarkStart w:id="10440" w:name="_Toc18857848"/>
            <w:bookmarkStart w:id="10441" w:name="_Toc18944640"/>
            <w:bookmarkStart w:id="10442" w:name="_Toc20993069"/>
            <w:bookmarkStart w:id="10443" w:name="_Toc21940626"/>
            <w:bookmarkStart w:id="10444" w:name="_Toc23589623"/>
            <w:bookmarkStart w:id="10445" w:name="_Toc23778305"/>
            <w:r w:rsidRPr="00B9609C">
              <w:rPr>
                <w:rFonts w:ascii="Times New Roman" w:hAnsi="Times New Roman"/>
                <w:color w:val="000000" w:themeColor="text1"/>
                <w:kern w:val="0"/>
                <w:sz w:val="24"/>
                <w:szCs w:val="24"/>
              </w:rPr>
              <w:t>新竹看守所</w:t>
            </w:r>
            <w:bookmarkEnd w:id="10439"/>
            <w:bookmarkEnd w:id="10440"/>
            <w:bookmarkEnd w:id="10441"/>
            <w:bookmarkEnd w:id="10442"/>
            <w:bookmarkEnd w:id="10443"/>
            <w:bookmarkEnd w:id="10444"/>
            <w:bookmarkEnd w:id="10445"/>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446" w:name="_Toc20993070"/>
            <w:bookmarkStart w:id="10447" w:name="_Toc21940627"/>
            <w:bookmarkStart w:id="10448" w:name="_Toc23589624"/>
            <w:bookmarkStart w:id="10449" w:name="_Toc23778306"/>
            <w:r w:rsidRPr="00B9609C">
              <w:rPr>
                <w:rFonts w:ascii="Times New Roman" w:hAnsi="Times New Roman" w:hint="eastAsia"/>
                <w:bCs w:val="0"/>
                <w:color w:val="000000" w:themeColor="text1"/>
                <w:kern w:val="0"/>
                <w:sz w:val="24"/>
                <w:szCs w:val="24"/>
              </w:rPr>
              <w:t>32</w:t>
            </w:r>
            <w:bookmarkEnd w:id="10446"/>
            <w:bookmarkEnd w:id="10447"/>
            <w:bookmarkEnd w:id="10448"/>
            <w:bookmarkEnd w:id="10449"/>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450" w:name="_Toc20993071"/>
            <w:bookmarkStart w:id="10451" w:name="_Toc21940628"/>
            <w:bookmarkStart w:id="10452" w:name="_Toc23589625"/>
            <w:bookmarkStart w:id="10453" w:name="_Toc23778307"/>
            <w:r w:rsidRPr="00B9609C">
              <w:rPr>
                <w:rFonts w:ascii="Times New Roman" w:hAnsi="Times New Roman" w:hint="eastAsia"/>
                <w:bCs w:val="0"/>
                <w:color w:val="000000" w:themeColor="text1"/>
                <w:kern w:val="0"/>
                <w:sz w:val="24"/>
                <w:szCs w:val="24"/>
              </w:rPr>
              <w:t>0</w:t>
            </w:r>
            <w:bookmarkEnd w:id="10450"/>
            <w:bookmarkEnd w:id="10451"/>
            <w:bookmarkEnd w:id="10452"/>
            <w:bookmarkEnd w:id="10453"/>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454" w:name="_Toc20993072"/>
            <w:bookmarkStart w:id="10455" w:name="_Toc21940629"/>
            <w:bookmarkStart w:id="10456" w:name="_Toc23589626"/>
            <w:bookmarkStart w:id="10457" w:name="_Toc23778308"/>
            <w:r w:rsidRPr="00B9609C">
              <w:rPr>
                <w:rFonts w:ascii="Times New Roman" w:hAnsi="Times New Roman" w:hint="eastAsia"/>
                <w:bCs w:val="0"/>
                <w:color w:val="000000" w:themeColor="text1"/>
                <w:kern w:val="0"/>
                <w:sz w:val="24"/>
                <w:szCs w:val="24"/>
              </w:rPr>
              <w:t>0</w:t>
            </w:r>
            <w:bookmarkEnd w:id="10454"/>
            <w:bookmarkEnd w:id="10455"/>
            <w:bookmarkEnd w:id="10456"/>
            <w:bookmarkEnd w:id="10457"/>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458" w:name="_Toc20993073"/>
            <w:bookmarkStart w:id="10459" w:name="_Toc21940630"/>
            <w:bookmarkStart w:id="10460" w:name="_Toc23589627"/>
            <w:bookmarkStart w:id="10461" w:name="_Toc23778309"/>
            <w:r w:rsidRPr="00B9609C">
              <w:rPr>
                <w:rFonts w:ascii="Times New Roman" w:hAnsi="Times New Roman" w:hint="eastAsia"/>
                <w:bCs w:val="0"/>
                <w:color w:val="000000" w:themeColor="text1"/>
                <w:kern w:val="0"/>
                <w:sz w:val="24"/>
                <w:szCs w:val="24"/>
              </w:rPr>
              <w:t>32</w:t>
            </w:r>
            <w:bookmarkEnd w:id="10458"/>
            <w:bookmarkEnd w:id="10459"/>
            <w:bookmarkEnd w:id="10460"/>
            <w:bookmarkEnd w:id="10461"/>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462" w:name="_Toc20993074"/>
            <w:bookmarkStart w:id="10463" w:name="_Toc21940631"/>
            <w:bookmarkStart w:id="10464" w:name="_Toc23589628"/>
            <w:bookmarkStart w:id="10465" w:name="_Toc23778310"/>
            <w:r w:rsidRPr="00B9609C">
              <w:rPr>
                <w:rFonts w:ascii="Times New Roman" w:hAnsi="Times New Roman" w:hint="eastAsia"/>
                <w:bCs w:val="0"/>
                <w:color w:val="000000" w:themeColor="text1"/>
                <w:kern w:val="0"/>
                <w:sz w:val="24"/>
                <w:szCs w:val="24"/>
              </w:rPr>
              <w:t>0</w:t>
            </w:r>
            <w:bookmarkEnd w:id="10462"/>
            <w:bookmarkEnd w:id="10463"/>
            <w:bookmarkEnd w:id="10464"/>
            <w:bookmarkEnd w:id="10465"/>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30</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466" w:name="_Toc16072850"/>
            <w:bookmarkStart w:id="10467" w:name="_Toc18857849"/>
            <w:bookmarkStart w:id="10468" w:name="_Toc18944641"/>
            <w:bookmarkStart w:id="10469" w:name="_Toc20993075"/>
            <w:bookmarkStart w:id="10470" w:name="_Toc21940632"/>
            <w:bookmarkStart w:id="10471" w:name="_Toc23589629"/>
            <w:bookmarkStart w:id="10472" w:name="_Toc23778311"/>
            <w:r w:rsidRPr="00B9609C">
              <w:rPr>
                <w:rFonts w:ascii="Times New Roman" w:hAnsi="Times New Roman"/>
                <w:color w:val="000000" w:themeColor="text1"/>
                <w:kern w:val="0"/>
                <w:sz w:val="24"/>
                <w:szCs w:val="24"/>
              </w:rPr>
              <w:t>苗</w:t>
            </w:r>
            <w:r w:rsidRPr="00B9609C">
              <w:rPr>
                <w:rFonts w:ascii="Times New Roman" w:hAnsi="Times New Roman" w:hint="eastAsia"/>
                <w:color w:val="000000" w:themeColor="text1"/>
                <w:kern w:val="0"/>
                <w:sz w:val="24"/>
                <w:szCs w:val="24"/>
              </w:rPr>
              <w:t>栗</w:t>
            </w:r>
            <w:r w:rsidRPr="00B9609C">
              <w:rPr>
                <w:rFonts w:ascii="Times New Roman" w:hAnsi="Times New Roman"/>
                <w:color w:val="000000" w:themeColor="text1"/>
                <w:kern w:val="0"/>
                <w:sz w:val="24"/>
                <w:szCs w:val="24"/>
              </w:rPr>
              <w:t>看守所</w:t>
            </w:r>
            <w:bookmarkEnd w:id="10466"/>
            <w:bookmarkEnd w:id="10467"/>
            <w:bookmarkEnd w:id="10468"/>
            <w:bookmarkEnd w:id="10469"/>
            <w:bookmarkEnd w:id="10470"/>
            <w:bookmarkEnd w:id="10471"/>
            <w:bookmarkEnd w:id="10472"/>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473" w:name="_Toc20993076"/>
            <w:bookmarkStart w:id="10474" w:name="_Toc21940633"/>
            <w:bookmarkStart w:id="10475" w:name="_Toc23589630"/>
            <w:bookmarkStart w:id="10476" w:name="_Toc23778312"/>
            <w:r w:rsidRPr="00B9609C">
              <w:rPr>
                <w:rFonts w:ascii="Times New Roman" w:hAnsi="Times New Roman" w:hint="eastAsia"/>
                <w:bCs w:val="0"/>
                <w:color w:val="000000" w:themeColor="text1"/>
                <w:kern w:val="0"/>
                <w:sz w:val="24"/>
                <w:szCs w:val="24"/>
              </w:rPr>
              <w:t>84</w:t>
            </w:r>
            <w:bookmarkEnd w:id="10473"/>
            <w:bookmarkEnd w:id="10474"/>
            <w:bookmarkEnd w:id="10475"/>
            <w:bookmarkEnd w:id="10476"/>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477" w:name="_Toc20993077"/>
            <w:bookmarkStart w:id="10478" w:name="_Toc21940634"/>
            <w:bookmarkStart w:id="10479" w:name="_Toc23589631"/>
            <w:bookmarkStart w:id="10480" w:name="_Toc23778313"/>
            <w:r w:rsidRPr="00B9609C">
              <w:rPr>
                <w:rFonts w:ascii="Times New Roman" w:hAnsi="Times New Roman" w:hint="eastAsia"/>
                <w:bCs w:val="0"/>
                <w:color w:val="000000" w:themeColor="text1"/>
                <w:kern w:val="0"/>
                <w:sz w:val="24"/>
                <w:szCs w:val="24"/>
              </w:rPr>
              <w:t>82</w:t>
            </w:r>
            <w:bookmarkEnd w:id="10477"/>
            <w:bookmarkEnd w:id="10478"/>
            <w:bookmarkEnd w:id="10479"/>
            <w:bookmarkEnd w:id="10480"/>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481" w:name="_Toc20993078"/>
            <w:bookmarkStart w:id="10482" w:name="_Toc21940635"/>
            <w:bookmarkStart w:id="10483" w:name="_Toc23589632"/>
            <w:bookmarkStart w:id="10484" w:name="_Toc23778314"/>
            <w:r w:rsidRPr="00B9609C">
              <w:rPr>
                <w:rFonts w:ascii="Times New Roman" w:hAnsi="Times New Roman" w:hint="eastAsia"/>
                <w:bCs w:val="0"/>
                <w:color w:val="000000" w:themeColor="text1"/>
                <w:kern w:val="0"/>
                <w:sz w:val="24"/>
                <w:szCs w:val="24"/>
              </w:rPr>
              <w:t>1</w:t>
            </w:r>
            <w:bookmarkEnd w:id="10481"/>
            <w:bookmarkEnd w:id="10482"/>
            <w:bookmarkEnd w:id="10483"/>
            <w:bookmarkEnd w:id="10484"/>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485" w:name="_Toc20993079"/>
            <w:bookmarkStart w:id="10486" w:name="_Toc21940636"/>
            <w:bookmarkStart w:id="10487" w:name="_Toc23589633"/>
            <w:bookmarkStart w:id="10488" w:name="_Toc23778315"/>
            <w:r w:rsidRPr="00B9609C">
              <w:rPr>
                <w:rFonts w:ascii="Times New Roman" w:hAnsi="Times New Roman" w:hint="eastAsia"/>
                <w:bCs w:val="0"/>
                <w:color w:val="000000" w:themeColor="text1"/>
                <w:kern w:val="0"/>
                <w:sz w:val="24"/>
                <w:szCs w:val="24"/>
              </w:rPr>
              <w:t>1</w:t>
            </w:r>
            <w:bookmarkEnd w:id="10485"/>
            <w:bookmarkEnd w:id="10486"/>
            <w:bookmarkEnd w:id="10487"/>
            <w:bookmarkEnd w:id="10488"/>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489" w:name="_Toc20993080"/>
            <w:bookmarkStart w:id="10490" w:name="_Toc21940637"/>
            <w:bookmarkStart w:id="10491" w:name="_Toc23589634"/>
            <w:bookmarkStart w:id="10492" w:name="_Toc23778316"/>
            <w:r w:rsidRPr="00B9609C">
              <w:rPr>
                <w:rFonts w:ascii="Times New Roman" w:hAnsi="Times New Roman" w:hint="eastAsia"/>
                <w:bCs w:val="0"/>
                <w:color w:val="000000" w:themeColor="text1"/>
                <w:kern w:val="0"/>
                <w:sz w:val="24"/>
                <w:szCs w:val="24"/>
              </w:rPr>
              <w:t>0</w:t>
            </w:r>
            <w:bookmarkEnd w:id="10489"/>
            <w:bookmarkEnd w:id="10490"/>
            <w:bookmarkEnd w:id="10491"/>
            <w:bookmarkEnd w:id="10492"/>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31</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493" w:name="_Toc16072851"/>
            <w:bookmarkStart w:id="10494" w:name="_Toc18857850"/>
            <w:bookmarkStart w:id="10495" w:name="_Toc18944642"/>
            <w:bookmarkStart w:id="10496" w:name="_Toc20993081"/>
            <w:bookmarkStart w:id="10497" w:name="_Toc21940638"/>
            <w:bookmarkStart w:id="10498" w:name="_Toc23589635"/>
            <w:bookmarkStart w:id="10499" w:name="_Toc23778317"/>
            <w:r w:rsidRPr="00B9609C">
              <w:rPr>
                <w:rFonts w:ascii="Times New Roman" w:hAnsi="Times New Roman"/>
                <w:color w:val="000000" w:themeColor="text1"/>
                <w:kern w:val="0"/>
                <w:sz w:val="24"/>
                <w:szCs w:val="24"/>
              </w:rPr>
              <w:t>臺中看守所</w:t>
            </w:r>
            <w:bookmarkEnd w:id="10493"/>
            <w:bookmarkEnd w:id="10494"/>
            <w:bookmarkEnd w:id="10495"/>
            <w:bookmarkEnd w:id="10496"/>
            <w:bookmarkEnd w:id="10497"/>
            <w:bookmarkEnd w:id="10498"/>
            <w:bookmarkEnd w:id="10499"/>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500" w:name="_Toc20993082"/>
            <w:bookmarkStart w:id="10501" w:name="_Toc21940639"/>
            <w:bookmarkStart w:id="10502" w:name="_Toc23589636"/>
            <w:bookmarkStart w:id="10503" w:name="_Toc23778318"/>
            <w:r w:rsidRPr="00B9609C">
              <w:rPr>
                <w:rFonts w:ascii="Times New Roman" w:hAnsi="Times New Roman" w:hint="eastAsia"/>
                <w:bCs w:val="0"/>
                <w:color w:val="000000" w:themeColor="text1"/>
                <w:kern w:val="0"/>
                <w:sz w:val="24"/>
                <w:szCs w:val="24"/>
              </w:rPr>
              <w:t>75</w:t>
            </w:r>
            <w:bookmarkEnd w:id="10500"/>
            <w:bookmarkEnd w:id="10501"/>
            <w:bookmarkEnd w:id="10502"/>
            <w:bookmarkEnd w:id="10503"/>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504" w:name="_Toc20993083"/>
            <w:bookmarkStart w:id="10505" w:name="_Toc21940640"/>
            <w:bookmarkStart w:id="10506" w:name="_Toc23589637"/>
            <w:bookmarkStart w:id="10507" w:name="_Toc23778319"/>
            <w:r w:rsidRPr="00B9609C">
              <w:rPr>
                <w:rFonts w:ascii="Times New Roman" w:hAnsi="Times New Roman" w:hint="eastAsia"/>
                <w:bCs w:val="0"/>
                <w:color w:val="000000" w:themeColor="text1"/>
                <w:kern w:val="0"/>
                <w:sz w:val="24"/>
                <w:szCs w:val="24"/>
              </w:rPr>
              <w:t>10</w:t>
            </w:r>
            <w:bookmarkEnd w:id="10504"/>
            <w:bookmarkEnd w:id="10505"/>
            <w:bookmarkEnd w:id="10506"/>
            <w:bookmarkEnd w:id="10507"/>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508" w:name="_Toc20993084"/>
            <w:bookmarkStart w:id="10509" w:name="_Toc21940641"/>
            <w:bookmarkStart w:id="10510" w:name="_Toc23589638"/>
            <w:bookmarkStart w:id="10511" w:name="_Toc23778320"/>
            <w:r w:rsidRPr="00B9609C">
              <w:rPr>
                <w:rFonts w:ascii="Times New Roman" w:hAnsi="Times New Roman" w:hint="eastAsia"/>
                <w:bCs w:val="0"/>
                <w:color w:val="000000" w:themeColor="text1"/>
                <w:kern w:val="0"/>
                <w:sz w:val="24"/>
                <w:szCs w:val="24"/>
              </w:rPr>
              <w:t>6</w:t>
            </w:r>
            <w:bookmarkEnd w:id="10508"/>
            <w:bookmarkEnd w:id="10509"/>
            <w:bookmarkEnd w:id="10510"/>
            <w:bookmarkEnd w:id="10511"/>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512" w:name="_Toc20993085"/>
            <w:bookmarkStart w:id="10513" w:name="_Toc21940642"/>
            <w:bookmarkStart w:id="10514" w:name="_Toc23589639"/>
            <w:bookmarkStart w:id="10515" w:name="_Toc23778321"/>
            <w:r w:rsidRPr="00B9609C">
              <w:rPr>
                <w:rFonts w:ascii="Times New Roman" w:hAnsi="Times New Roman" w:hint="eastAsia"/>
                <w:bCs w:val="0"/>
                <w:color w:val="000000" w:themeColor="text1"/>
                <w:kern w:val="0"/>
                <w:sz w:val="24"/>
                <w:szCs w:val="24"/>
              </w:rPr>
              <w:t>10</w:t>
            </w:r>
            <w:bookmarkEnd w:id="10512"/>
            <w:bookmarkEnd w:id="10513"/>
            <w:bookmarkEnd w:id="10514"/>
            <w:bookmarkEnd w:id="10515"/>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516" w:name="_Toc20993086"/>
            <w:bookmarkStart w:id="10517" w:name="_Toc21940643"/>
            <w:bookmarkStart w:id="10518" w:name="_Toc23589640"/>
            <w:bookmarkStart w:id="10519" w:name="_Toc23778322"/>
            <w:r w:rsidRPr="00B9609C">
              <w:rPr>
                <w:rFonts w:ascii="Times New Roman" w:hAnsi="Times New Roman" w:hint="eastAsia"/>
                <w:bCs w:val="0"/>
                <w:color w:val="000000" w:themeColor="text1"/>
                <w:kern w:val="0"/>
                <w:sz w:val="24"/>
                <w:szCs w:val="24"/>
              </w:rPr>
              <w:t>49</w:t>
            </w:r>
            <w:bookmarkEnd w:id="10516"/>
            <w:bookmarkEnd w:id="10517"/>
            <w:bookmarkEnd w:id="10518"/>
            <w:bookmarkEnd w:id="10519"/>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bookmarkStart w:id="10520" w:name="_Toc16072852"/>
            <w:bookmarkStart w:id="10521" w:name="_Toc18857851"/>
            <w:bookmarkStart w:id="10522" w:name="_Toc18944643"/>
            <w:bookmarkStart w:id="10523" w:name="_Toc20993087"/>
            <w:bookmarkStart w:id="10524" w:name="_Toc21940644"/>
            <w:bookmarkStart w:id="10525" w:name="_Toc23589641"/>
            <w:bookmarkStart w:id="10526" w:name="_Toc23778323"/>
            <w:r w:rsidRPr="00B9609C">
              <w:rPr>
                <w:rFonts w:ascii="Times New Roman" w:hAnsi="Times New Roman" w:hint="eastAsia"/>
                <w:bCs w:val="0"/>
                <w:color w:val="000000" w:themeColor="text1"/>
                <w:spacing w:val="-20"/>
                <w:kern w:val="0"/>
                <w:sz w:val="24"/>
                <w:szCs w:val="24"/>
              </w:rPr>
              <w:t>療養</w:t>
            </w:r>
            <w:bookmarkEnd w:id="10520"/>
            <w:bookmarkEnd w:id="10521"/>
            <w:bookmarkEnd w:id="10522"/>
            <w:bookmarkEnd w:id="10523"/>
            <w:bookmarkEnd w:id="10524"/>
            <w:bookmarkEnd w:id="10525"/>
            <w:bookmarkEnd w:id="10526"/>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32</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527" w:name="_Toc16072853"/>
            <w:bookmarkStart w:id="10528" w:name="_Toc18857852"/>
            <w:bookmarkStart w:id="10529" w:name="_Toc18944644"/>
            <w:bookmarkStart w:id="10530" w:name="_Toc20993088"/>
            <w:bookmarkStart w:id="10531" w:name="_Toc21940645"/>
            <w:bookmarkStart w:id="10532" w:name="_Toc23589642"/>
            <w:bookmarkStart w:id="10533" w:name="_Toc23778324"/>
            <w:r w:rsidRPr="00B9609C">
              <w:rPr>
                <w:rFonts w:ascii="Times New Roman" w:hAnsi="Times New Roman"/>
                <w:color w:val="000000" w:themeColor="text1"/>
                <w:kern w:val="0"/>
                <w:sz w:val="24"/>
                <w:szCs w:val="24"/>
              </w:rPr>
              <w:t>南投看守所</w:t>
            </w:r>
            <w:bookmarkEnd w:id="10527"/>
            <w:bookmarkEnd w:id="10528"/>
            <w:bookmarkEnd w:id="10529"/>
            <w:bookmarkEnd w:id="10530"/>
            <w:bookmarkEnd w:id="10531"/>
            <w:bookmarkEnd w:id="10532"/>
            <w:bookmarkEnd w:id="10533"/>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534" w:name="_Toc20993089"/>
            <w:bookmarkStart w:id="10535" w:name="_Toc21940646"/>
            <w:bookmarkStart w:id="10536" w:name="_Toc23589643"/>
            <w:bookmarkStart w:id="10537" w:name="_Toc23778325"/>
            <w:r w:rsidRPr="00B9609C">
              <w:rPr>
                <w:rFonts w:ascii="Times New Roman" w:hAnsi="Times New Roman" w:hint="eastAsia"/>
                <w:bCs w:val="0"/>
                <w:color w:val="000000" w:themeColor="text1"/>
                <w:kern w:val="0"/>
                <w:sz w:val="24"/>
                <w:szCs w:val="24"/>
              </w:rPr>
              <w:t>64</w:t>
            </w:r>
            <w:bookmarkEnd w:id="10534"/>
            <w:bookmarkEnd w:id="10535"/>
            <w:bookmarkEnd w:id="10536"/>
            <w:bookmarkEnd w:id="10537"/>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538" w:name="_Toc20993090"/>
            <w:bookmarkStart w:id="10539" w:name="_Toc21940647"/>
            <w:bookmarkStart w:id="10540" w:name="_Toc23589644"/>
            <w:bookmarkStart w:id="10541" w:name="_Toc23778326"/>
            <w:r w:rsidRPr="00B9609C">
              <w:rPr>
                <w:rFonts w:ascii="Times New Roman" w:hAnsi="Times New Roman" w:hint="eastAsia"/>
                <w:bCs w:val="0"/>
                <w:color w:val="000000" w:themeColor="text1"/>
                <w:kern w:val="0"/>
                <w:sz w:val="24"/>
                <w:szCs w:val="24"/>
              </w:rPr>
              <w:t>30</w:t>
            </w:r>
            <w:bookmarkEnd w:id="10538"/>
            <w:bookmarkEnd w:id="10539"/>
            <w:bookmarkEnd w:id="10540"/>
            <w:bookmarkEnd w:id="10541"/>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542" w:name="_Toc20993091"/>
            <w:bookmarkStart w:id="10543" w:name="_Toc21940648"/>
            <w:bookmarkStart w:id="10544" w:name="_Toc23589645"/>
            <w:bookmarkStart w:id="10545" w:name="_Toc23778327"/>
            <w:r w:rsidRPr="00B9609C">
              <w:rPr>
                <w:rFonts w:ascii="Times New Roman" w:hAnsi="Times New Roman" w:hint="eastAsia"/>
                <w:bCs w:val="0"/>
                <w:color w:val="000000" w:themeColor="text1"/>
                <w:kern w:val="0"/>
                <w:sz w:val="24"/>
                <w:szCs w:val="24"/>
              </w:rPr>
              <w:t>18</w:t>
            </w:r>
            <w:bookmarkEnd w:id="10542"/>
            <w:bookmarkEnd w:id="10543"/>
            <w:bookmarkEnd w:id="10544"/>
            <w:bookmarkEnd w:id="10545"/>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546" w:name="_Toc20993092"/>
            <w:bookmarkStart w:id="10547" w:name="_Toc21940649"/>
            <w:bookmarkStart w:id="10548" w:name="_Toc23589646"/>
            <w:bookmarkStart w:id="10549" w:name="_Toc23778328"/>
            <w:r w:rsidRPr="00B9609C">
              <w:rPr>
                <w:rFonts w:ascii="Times New Roman" w:hAnsi="Times New Roman" w:hint="eastAsia"/>
                <w:bCs w:val="0"/>
                <w:color w:val="000000" w:themeColor="text1"/>
                <w:kern w:val="0"/>
                <w:sz w:val="24"/>
                <w:szCs w:val="24"/>
              </w:rPr>
              <w:t>3</w:t>
            </w:r>
            <w:bookmarkEnd w:id="10546"/>
            <w:bookmarkEnd w:id="10547"/>
            <w:bookmarkEnd w:id="10548"/>
            <w:bookmarkEnd w:id="10549"/>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550" w:name="_Toc20993093"/>
            <w:bookmarkStart w:id="10551" w:name="_Toc21940650"/>
            <w:bookmarkStart w:id="10552" w:name="_Toc23589647"/>
            <w:bookmarkStart w:id="10553" w:name="_Toc23778329"/>
            <w:r w:rsidRPr="00B9609C">
              <w:rPr>
                <w:rFonts w:ascii="Times New Roman" w:hAnsi="Times New Roman" w:hint="eastAsia"/>
                <w:bCs w:val="0"/>
                <w:color w:val="000000" w:themeColor="text1"/>
                <w:kern w:val="0"/>
                <w:sz w:val="24"/>
                <w:szCs w:val="24"/>
              </w:rPr>
              <w:t>13</w:t>
            </w:r>
            <w:bookmarkEnd w:id="10550"/>
            <w:bookmarkEnd w:id="10551"/>
            <w:bookmarkEnd w:id="10552"/>
            <w:bookmarkEnd w:id="10553"/>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bookmarkStart w:id="10554" w:name="_Toc16072854"/>
            <w:bookmarkStart w:id="10555" w:name="_Toc18857853"/>
            <w:bookmarkStart w:id="10556" w:name="_Toc18944645"/>
            <w:bookmarkStart w:id="10557" w:name="_Toc20993094"/>
            <w:bookmarkStart w:id="10558" w:name="_Toc21940651"/>
            <w:bookmarkStart w:id="10559" w:name="_Toc23589648"/>
            <w:bookmarkStart w:id="10560" w:name="_Toc23778330"/>
            <w:r w:rsidRPr="00B9609C">
              <w:rPr>
                <w:rFonts w:ascii="Times New Roman" w:hAnsi="Times New Roman" w:hint="eastAsia"/>
                <w:bCs w:val="0"/>
                <w:color w:val="000000" w:themeColor="text1"/>
                <w:spacing w:val="-20"/>
                <w:kern w:val="0"/>
                <w:sz w:val="24"/>
                <w:szCs w:val="24"/>
              </w:rPr>
              <w:t>被告、新收、戒護安全、療養</w:t>
            </w:r>
            <w:bookmarkEnd w:id="10554"/>
            <w:bookmarkEnd w:id="10555"/>
            <w:bookmarkEnd w:id="10556"/>
            <w:bookmarkEnd w:id="10557"/>
            <w:bookmarkEnd w:id="10558"/>
            <w:bookmarkEnd w:id="10559"/>
            <w:bookmarkEnd w:id="10560"/>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33</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561" w:name="_Toc16072855"/>
            <w:bookmarkStart w:id="10562" w:name="_Toc18857854"/>
            <w:bookmarkStart w:id="10563" w:name="_Toc18944646"/>
            <w:bookmarkStart w:id="10564" w:name="_Toc20993095"/>
            <w:bookmarkStart w:id="10565" w:name="_Toc21940652"/>
            <w:bookmarkStart w:id="10566" w:name="_Toc23589649"/>
            <w:bookmarkStart w:id="10567" w:name="_Toc23778331"/>
            <w:r w:rsidRPr="00B9609C">
              <w:rPr>
                <w:rFonts w:ascii="Times New Roman" w:hAnsi="Times New Roman"/>
                <w:color w:val="000000" w:themeColor="text1"/>
                <w:kern w:val="0"/>
                <w:sz w:val="24"/>
                <w:szCs w:val="24"/>
              </w:rPr>
              <w:t>彰化看守所</w:t>
            </w:r>
            <w:bookmarkEnd w:id="10561"/>
            <w:bookmarkEnd w:id="10562"/>
            <w:bookmarkEnd w:id="10563"/>
            <w:bookmarkEnd w:id="10564"/>
            <w:bookmarkEnd w:id="10565"/>
            <w:bookmarkEnd w:id="10566"/>
            <w:bookmarkEnd w:id="10567"/>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568" w:name="_Toc20993096"/>
            <w:bookmarkStart w:id="10569" w:name="_Toc21940653"/>
            <w:bookmarkStart w:id="10570" w:name="_Toc23589650"/>
            <w:bookmarkStart w:id="10571" w:name="_Toc23778332"/>
            <w:r w:rsidRPr="00B9609C">
              <w:rPr>
                <w:rFonts w:ascii="Times New Roman" w:hAnsi="Times New Roman" w:hint="eastAsia"/>
                <w:bCs w:val="0"/>
                <w:color w:val="000000" w:themeColor="text1"/>
                <w:kern w:val="0"/>
                <w:sz w:val="24"/>
                <w:szCs w:val="24"/>
              </w:rPr>
              <w:t>17</w:t>
            </w:r>
            <w:bookmarkEnd w:id="10568"/>
            <w:bookmarkEnd w:id="10569"/>
            <w:bookmarkEnd w:id="10570"/>
            <w:bookmarkEnd w:id="10571"/>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572" w:name="_Toc20993097"/>
            <w:bookmarkStart w:id="10573" w:name="_Toc21940654"/>
            <w:bookmarkStart w:id="10574" w:name="_Toc23589651"/>
            <w:bookmarkStart w:id="10575" w:name="_Toc23778333"/>
            <w:r w:rsidRPr="00B9609C">
              <w:rPr>
                <w:rFonts w:ascii="Times New Roman" w:hAnsi="Times New Roman" w:hint="eastAsia"/>
                <w:bCs w:val="0"/>
                <w:color w:val="000000" w:themeColor="text1"/>
                <w:kern w:val="0"/>
                <w:sz w:val="24"/>
                <w:szCs w:val="24"/>
              </w:rPr>
              <w:t>2</w:t>
            </w:r>
            <w:bookmarkEnd w:id="10572"/>
            <w:bookmarkEnd w:id="10573"/>
            <w:bookmarkEnd w:id="10574"/>
            <w:bookmarkEnd w:id="10575"/>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576" w:name="_Toc20993098"/>
            <w:bookmarkStart w:id="10577" w:name="_Toc21940655"/>
            <w:bookmarkStart w:id="10578" w:name="_Toc23589652"/>
            <w:bookmarkStart w:id="10579" w:name="_Toc23778334"/>
            <w:r w:rsidRPr="00B9609C">
              <w:rPr>
                <w:rFonts w:ascii="Times New Roman" w:hAnsi="Times New Roman" w:hint="eastAsia"/>
                <w:bCs w:val="0"/>
                <w:color w:val="000000" w:themeColor="text1"/>
                <w:kern w:val="0"/>
                <w:sz w:val="24"/>
                <w:szCs w:val="24"/>
              </w:rPr>
              <w:t>0</w:t>
            </w:r>
            <w:bookmarkEnd w:id="10576"/>
            <w:bookmarkEnd w:id="10577"/>
            <w:bookmarkEnd w:id="10578"/>
            <w:bookmarkEnd w:id="10579"/>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580" w:name="_Toc20993099"/>
            <w:bookmarkStart w:id="10581" w:name="_Toc21940656"/>
            <w:bookmarkStart w:id="10582" w:name="_Toc23589653"/>
            <w:bookmarkStart w:id="10583" w:name="_Toc23778335"/>
            <w:r w:rsidRPr="00B9609C">
              <w:rPr>
                <w:rFonts w:ascii="Times New Roman" w:hAnsi="Times New Roman" w:hint="eastAsia"/>
                <w:bCs w:val="0"/>
                <w:color w:val="000000" w:themeColor="text1"/>
                <w:kern w:val="0"/>
                <w:sz w:val="24"/>
                <w:szCs w:val="24"/>
              </w:rPr>
              <w:t>15</w:t>
            </w:r>
            <w:bookmarkEnd w:id="10580"/>
            <w:bookmarkEnd w:id="10581"/>
            <w:bookmarkEnd w:id="10582"/>
            <w:bookmarkEnd w:id="10583"/>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584" w:name="_Toc20993100"/>
            <w:bookmarkStart w:id="10585" w:name="_Toc21940657"/>
            <w:bookmarkStart w:id="10586" w:name="_Toc23589654"/>
            <w:bookmarkStart w:id="10587" w:name="_Toc23778336"/>
            <w:r w:rsidRPr="00B9609C">
              <w:rPr>
                <w:rFonts w:ascii="Times New Roman" w:hAnsi="Times New Roman" w:hint="eastAsia"/>
                <w:bCs w:val="0"/>
                <w:color w:val="000000" w:themeColor="text1"/>
                <w:kern w:val="0"/>
                <w:sz w:val="24"/>
                <w:szCs w:val="24"/>
              </w:rPr>
              <w:t>0</w:t>
            </w:r>
            <w:bookmarkEnd w:id="10584"/>
            <w:bookmarkEnd w:id="10585"/>
            <w:bookmarkEnd w:id="10586"/>
            <w:bookmarkEnd w:id="10587"/>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34</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588" w:name="_Toc16072856"/>
            <w:bookmarkStart w:id="10589" w:name="_Toc18857855"/>
            <w:bookmarkStart w:id="10590" w:name="_Toc18944647"/>
            <w:bookmarkStart w:id="10591" w:name="_Toc20993101"/>
            <w:bookmarkStart w:id="10592" w:name="_Toc21940658"/>
            <w:bookmarkStart w:id="10593" w:name="_Toc23589655"/>
            <w:bookmarkStart w:id="10594" w:name="_Toc23778337"/>
            <w:r w:rsidRPr="00B9609C">
              <w:rPr>
                <w:rFonts w:ascii="Times New Roman" w:hAnsi="Times New Roman"/>
                <w:color w:val="000000" w:themeColor="text1"/>
                <w:kern w:val="0"/>
                <w:sz w:val="24"/>
                <w:szCs w:val="24"/>
              </w:rPr>
              <w:t>嘉義看守所</w:t>
            </w:r>
            <w:bookmarkEnd w:id="10588"/>
            <w:bookmarkEnd w:id="10589"/>
            <w:bookmarkEnd w:id="10590"/>
            <w:bookmarkEnd w:id="10591"/>
            <w:bookmarkEnd w:id="10592"/>
            <w:bookmarkEnd w:id="10593"/>
            <w:bookmarkEnd w:id="10594"/>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595" w:name="_Toc20993102"/>
            <w:bookmarkStart w:id="10596" w:name="_Toc21940659"/>
            <w:bookmarkStart w:id="10597" w:name="_Toc23589656"/>
            <w:bookmarkStart w:id="10598" w:name="_Toc23778338"/>
            <w:r w:rsidRPr="00B9609C">
              <w:rPr>
                <w:rFonts w:ascii="Times New Roman" w:hAnsi="Times New Roman" w:hint="eastAsia"/>
                <w:bCs w:val="0"/>
                <w:color w:val="000000" w:themeColor="text1"/>
                <w:kern w:val="0"/>
                <w:sz w:val="24"/>
                <w:szCs w:val="24"/>
              </w:rPr>
              <w:t>48</w:t>
            </w:r>
            <w:bookmarkEnd w:id="10595"/>
            <w:bookmarkEnd w:id="10596"/>
            <w:bookmarkEnd w:id="10597"/>
            <w:bookmarkEnd w:id="10598"/>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599" w:name="_Toc20993103"/>
            <w:bookmarkStart w:id="10600" w:name="_Toc21940660"/>
            <w:bookmarkStart w:id="10601" w:name="_Toc23589657"/>
            <w:bookmarkStart w:id="10602" w:name="_Toc23778339"/>
            <w:r w:rsidRPr="00B9609C">
              <w:rPr>
                <w:rFonts w:ascii="Times New Roman" w:hAnsi="Times New Roman" w:hint="eastAsia"/>
                <w:bCs w:val="0"/>
                <w:color w:val="000000" w:themeColor="text1"/>
                <w:kern w:val="0"/>
                <w:sz w:val="24"/>
                <w:szCs w:val="24"/>
              </w:rPr>
              <w:t>31</w:t>
            </w:r>
            <w:bookmarkEnd w:id="10599"/>
            <w:bookmarkEnd w:id="10600"/>
            <w:bookmarkEnd w:id="10601"/>
            <w:bookmarkEnd w:id="10602"/>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603" w:name="_Toc20993104"/>
            <w:bookmarkStart w:id="10604" w:name="_Toc21940661"/>
            <w:bookmarkStart w:id="10605" w:name="_Toc23589658"/>
            <w:bookmarkStart w:id="10606" w:name="_Toc23778340"/>
            <w:r w:rsidRPr="00B9609C">
              <w:rPr>
                <w:rFonts w:ascii="Times New Roman" w:hAnsi="Times New Roman" w:hint="eastAsia"/>
                <w:bCs w:val="0"/>
                <w:color w:val="000000" w:themeColor="text1"/>
                <w:kern w:val="0"/>
                <w:sz w:val="24"/>
                <w:szCs w:val="24"/>
              </w:rPr>
              <w:t>1</w:t>
            </w:r>
            <w:bookmarkEnd w:id="10603"/>
            <w:bookmarkEnd w:id="10604"/>
            <w:bookmarkEnd w:id="10605"/>
            <w:bookmarkEnd w:id="10606"/>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607" w:name="_Toc20993105"/>
            <w:bookmarkStart w:id="10608" w:name="_Toc21940662"/>
            <w:bookmarkStart w:id="10609" w:name="_Toc23589659"/>
            <w:bookmarkStart w:id="10610" w:name="_Toc23778341"/>
            <w:r w:rsidRPr="00B9609C">
              <w:rPr>
                <w:rFonts w:ascii="Times New Roman" w:hAnsi="Times New Roman" w:hint="eastAsia"/>
                <w:bCs w:val="0"/>
                <w:color w:val="000000" w:themeColor="text1"/>
                <w:kern w:val="0"/>
                <w:sz w:val="24"/>
                <w:szCs w:val="24"/>
              </w:rPr>
              <w:t>0</w:t>
            </w:r>
            <w:bookmarkEnd w:id="10607"/>
            <w:bookmarkEnd w:id="10608"/>
            <w:bookmarkEnd w:id="10609"/>
            <w:bookmarkEnd w:id="10610"/>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611" w:name="_Toc20993106"/>
            <w:bookmarkStart w:id="10612" w:name="_Toc21940663"/>
            <w:bookmarkStart w:id="10613" w:name="_Toc23589660"/>
            <w:bookmarkStart w:id="10614" w:name="_Toc23778342"/>
            <w:r w:rsidRPr="00B9609C">
              <w:rPr>
                <w:rFonts w:ascii="Times New Roman" w:hAnsi="Times New Roman" w:hint="eastAsia"/>
                <w:bCs w:val="0"/>
                <w:color w:val="000000" w:themeColor="text1"/>
                <w:kern w:val="0"/>
                <w:sz w:val="24"/>
                <w:szCs w:val="24"/>
              </w:rPr>
              <w:t>16</w:t>
            </w:r>
            <w:bookmarkEnd w:id="10611"/>
            <w:bookmarkEnd w:id="10612"/>
            <w:bookmarkEnd w:id="10613"/>
            <w:bookmarkEnd w:id="10614"/>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bookmarkStart w:id="10615" w:name="_Toc16072857"/>
            <w:bookmarkStart w:id="10616" w:name="_Toc18857856"/>
            <w:bookmarkStart w:id="10617" w:name="_Toc18944648"/>
            <w:bookmarkStart w:id="10618" w:name="_Toc20993107"/>
            <w:bookmarkStart w:id="10619" w:name="_Toc21940664"/>
            <w:bookmarkStart w:id="10620" w:name="_Toc23589661"/>
            <w:bookmarkStart w:id="10621" w:name="_Toc23778343"/>
            <w:r w:rsidRPr="00B9609C">
              <w:rPr>
                <w:rFonts w:ascii="Times New Roman" w:hAnsi="Times New Roman" w:hint="eastAsia"/>
                <w:bCs w:val="0"/>
                <w:color w:val="000000" w:themeColor="text1"/>
                <w:spacing w:val="-20"/>
                <w:kern w:val="0"/>
                <w:sz w:val="24"/>
                <w:szCs w:val="24"/>
              </w:rPr>
              <w:t>寄押、被告、療養、刑期過短、違規</w:t>
            </w:r>
            <w:bookmarkEnd w:id="10615"/>
            <w:bookmarkEnd w:id="10616"/>
            <w:bookmarkEnd w:id="10617"/>
            <w:bookmarkEnd w:id="10618"/>
            <w:bookmarkEnd w:id="10619"/>
            <w:bookmarkEnd w:id="10620"/>
            <w:bookmarkEnd w:id="10621"/>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35</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622" w:name="_Toc16072858"/>
            <w:bookmarkStart w:id="10623" w:name="_Toc18857857"/>
            <w:bookmarkStart w:id="10624" w:name="_Toc18944649"/>
            <w:bookmarkStart w:id="10625" w:name="_Toc20993108"/>
            <w:bookmarkStart w:id="10626" w:name="_Toc21940665"/>
            <w:bookmarkStart w:id="10627" w:name="_Toc23589662"/>
            <w:bookmarkStart w:id="10628" w:name="_Toc23778344"/>
            <w:r w:rsidRPr="00B9609C">
              <w:rPr>
                <w:rFonts w:ascii="Times New Roman" w:hAnsi="Times New Roman"/>
                <w:color w:val="000000" w:themeColor="text1"/>
                <w:kern w:val="0"/>
                <w:sz w:val="24"/>
                <w:szCs w:val="24"/>
              </w:rPr>
              <w:t>臺南看守所</w:t>
            </w:r>
            <w:bookmarkEnd w:id="10622"/>
            <w:bookmarkEnd w:id="10623"/>
            <w:bookmarkEnd w:id="10624"/>
            <w:bookmarkEnd w:id="10625"/>
            <w:bookmarkEnd w:id="10626"/>
            <w:bookmarkEnd w:id="10627"/>
            <w:bookmarkEnd w:id="10628"/>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629" w:name="_Toc20993109"/>
            <w:bookmarkStart w:id="10630" w:name="_Toc21940666"/>
            <w:bookmarkStart w:id="10631" w:name="_Toc23589663"/>
            <w:bookmarkStart w:id="10632" w:name="_Toc23778345"/>
            <w:r w:rsidRPr="00B9609C">
              <w:rPr>
                <w:rFonts w:ascii="Times New Roman" w:hAnsi="Times New Roman" w:hint="eastAsia"/>
                <w:bCs w:val="0"/>
                <w:color w:val="000000" w:themeColor="text1"/>
                <w:kern w:val="0"/>
                <w:sz w:val="24"/>
                <w:szCs w:val="24"/>
              </w:rPr>
              <w:t>86</w:t>
            </w:r>
            <w:bookmarkEnd w:id="10629"/>
            <w:bookmarkEnd w:id="10630"/>
            <w:bookmarkEnd w:id="10631"/>
            <w:bookmarkEnd w:id="10632"/>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633" w:name="_Toc20993110"/>
            <w:bookmarkStart w:id="10634" w:name="_Toc21940667"/>
            <w:bookmarkStart w:id="10635" w:name="_Toc23589664"/>
            <w:bookmarkStart w:id="10636" w:name="_Toc23778346"/>
            <w:r w:rsidRPr="00B9609C">
              <w:rPr>
                <w:rFonts w:ascii="Times New Roman" w:hAnsi="Times New Roman" w:hint="eastAsia"/>
                <w:bCs w:val="0"/>
                <w:color w:val="000000" w:themeColor="text1"/>
                <w:kern w:val="0"/>
                <w:sz w:val="24"/>
                <w:szCs w:val="24"/>
              </w:rPr>
              <w:t>80</w:t>
            </w:r>
            <w:bookmarkEnd w:id="10633"/>
            <w:bookmarkEnd w:id="10634"/>
            <w:bookmarkEnd w:id="10635"/>
            <w:bookmarkEnd w:id="10636"/>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637" w:name="_Toc20993111"/>
            <w:bookmarkStart w:id="10638" w:name="_Toc21940668"/>
            <w:bookmarkStart w:id="10639" w:name="_Toc23589665"/>
            <w:bookmarkStart w:id="10640" w:name="_Toc23778347"/>
            <w:r w:rsidRPr="00B9609C">
              <w:rPr>
                <w:rFonts w:ascii="Times New Roman" w:hAnsi="Times New Roman" w:hint="eastAsia"/>
                <w:bCs w:val="0"/>
                <w:color w:val="000000" w:themeColor="text1"/>
                <w:kern w:val="0"/>
                <w:sz w:val="24"/>
                <w:szCs w:val="24"/>
              </w:rPr>
              <w:t>3</w:t>
            </w:r>
            <w:bookmarkEnd w:id="10637"/>
            <w:bookmarkEnd w:id="10638"/>
            <w:bookmarkEnd w:id="10639"/>
            <w:bookmarkEnd w:id="10640"/>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641" w:name="_Toc20993112"/>
            <w:bookmarkStart w:id="10642" w:name="_Toc21940669"/>
            <w:bookmarkStart w:id="10643" w:name="_Toc23589666"/>
            <w:bookmarkStart w:id="10644" w:name="_Toc23778348"/>
            <w:r w:rsidRPr="00B9609C">
              <w:rPr>
                <w:rFonts w:ascii="Times New Roman" w:hAnsi="Times New Roman" w:hint="eastAsia"/>
                <w:bCs w:val="0"/>
                <w:color w:val="000000" w:themeColor="text1"/>
                <w:kern w:val="0"/>
                <w:sz w:val="24"/>
                <w:szCs w:val="24"/>
              </w:rPr>
              <w:t>3</w:t>
            </w:r>
            <w:bookmarkEnd w:id="10641"/>
            <w:bookmarkEnd w:id="10642"/>
            <w:bookmarkEnd w:id="10643"/>
            <w:bookmarkEnd w:id="10644"/>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645" w:name="_Toc20993113"/>
            <w:bookmarkStart w:id="10646" w:name="_Toc21940670"/>
            <w:bookmarkStart w:id="10647" w:name="_Toc23589667"/>
            <w:bookmarkStart w:id="10648" w:name="_Toc23778349"/>
            <w:r w:rsidRPr="00B9609C">
              <w:rPr>
                <w:rFonts w:ascii="Times New Roman" w:hAnsi="Times New Roman" w:hint="eastAsia"/>
                <w:bCs w:val="0"/>
                <w:color w:val="000000" w:themeColor="text1"/>
                <w:kern w:val="0"/>
                <w:sz w:val="24"/>
                <w:szCs w:val="24"/>
              </w:rPr>
              <w:t>0</w:t>
            </w:r>
            <w:bookmarkEnd w:id="10645"/>
            <w:bookmarkEnd w:id="10646"/>
            <w:bookmarkEnd w:id="10647"/>
            <w:bookmarkEnd w:id="10648"/>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36</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649" w:name="_Toc16072859"/>
            <w:bookmarkStart w:id="10650" w:name="_Toc18857858"/>
            <w:bookmarkStart w:id="10651" w:name="_Toc18944650"/>
            <w:bookmarkStart w:id="10652" w:name="_Toc20993114"/>
            <w:bookmarkStart w:id="10653" w:name="_Toc21940671"/>
            <w:bookmarkStart w:id="10654" w:name="_Toc23589668"/>
            <w:bookmarkStart w:id="10655" w:name="_Toc23778350"/>
            <w:r w:rsidRPr="00B9609C">
              <w:rPr>
                <w:rFonts w:ascii="Times New Roman" w:hAnsi="Times New Roman"/>
                <w:color w:val="000000" w:themeColor="text1"/>
                <w:kern w:val="0"/>
                <w:sz w:val="24"/>
                <w:szCs w:val="24"/>
              </w:rPr>
              <w:t>屏東看守所</w:t>
            </w:r>
            <w:bookmarkEnd w:id="10649"/>
            <w:bookmarkEnd w:id="10650"/>
            <w:bookmarkEnd w:id="10651"/>
            <w:bookmarkEnd w:id="10652"/>
            <w:bookmarkEnd w:id="10653"/>
            <w:bookmarkEnd w:id="10654"/>
            <w:bookmarkEnd w:id="10655"/>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656" w:name="_Toc20993115"/>
            <w:bookmarkStart w:id="10657" w:name="_Toc21940672"/>
            <w:bookmarkStart w:id="10658" w:name="_Toc23589669"/>
            <w:bookmarkStart w:id="10659" w:name="_Toc23778351"/>
            <w:r w:rsidRPr="00B9609C">
              <w:rPr>
                <w:rFonts w:ascii="Times New Roman" w:hAnsi="Times New Roman" w:hint="eastAsia"/>
                <w:bCs w:val="0"/>
                <w:color w:val="000000" w:themeColor="text1"/>
                <w:kern w:val="0"/>
                <w:sz w:val="24"/>
                <w:szCs w:val="24"/>
              </w:rPr>
              <w:t>0</w:t>
            </w:r>
            <w:bookmarkEnd w:id="10656"/>
            <w:bookmarkEnd w:id="10657"/>
            <w:bookmarkEnd w:id="10658"/>
            <w:bookmarkEnd w:id="10659"/>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660" w:name="_Toc20993116"/>
            <w:bookmarkStart w:id="10661" w:name="_Toc21940673"/>
            <w:bookmarkStart w:id="10662" w:name="_Toc23589670"/>
            <w:bookmarkStart w:id="10663" w:name="_Toc23778352"/>
            <w:r w:rsidRPr="00B9609C">
              <w:rPr>
                <w:rFonts w:ascii="Times New Roman" w:hAnsi="Times New Roman" w:hint="eastAsia"/>
                <w:bCs w:val="0"/>
                <w:color w:val="000000" w:themeColor="text1"/>
                <w:kern w:val="0"/>
                <w:sz w:val="24"/>
                <w:szCs w:val="24"/>
              </w:rPr>
              <w:t>0</w:t>
            </w:r>
            <w:bookmarkEnd w:id="10660"/>
            <w:bookmarkEnd w:id="10661"/>
            <w:bookmarkEnd w:id="10662"/>
            <w:bookmarkEnd w:id="10663"/>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664" w:name="_Toc20993117"/>
            <w:bookmarkStart w:id="10665" w:name="_Toc21940674"/>
            <w:bookmarkStart w:id="10666" w:name="_Toc23589671"/>
            <w:bookmarkStart w:id="10667" w:name="_Toc23778353"/>
            <w:r w:rsidRPr="00B9609C">
              <w:rPr>
                <w:rFonts w:ascii="Times New Roman" w:hAnsi="Times New Roman" w:hint="eastAsia"/>
                <w:bCs w:val="0"/>
                <w:color w:val="000000" w:themeColor="text1"/>
                <w:kern w:val="0"/>
                <w:sz w:val="24"/>
                <w:szCs w:val="24"/>
              </w:rPr>
              <w:t>0</w:t>
            </w:r>
            <w:bookmarkEnd w:id="10664"/>
            <w:bookmarkEnd w:id="10665"/>
            <w:bookmarkEnd w:id="10666"/>
            <w:bookmarkEnd w:id="10667"/>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668" w:name="_Toc20993118"/>
            <w:bookmarkStart w:id="10669" w:name="_Toc21940675"/>
            <w:bookmarkStart w:id="10670" w:name="_Toc23589672"/>
            <w:bookmarkStart w:id="10671" w:name="_Toc23778354"/>
            <w:r w:rsidRPr="00B9609C">
              <w:rPr>
                <w:rFonts w:ascii="Times New Roman" w:hAnsi="Times New Roman" w:hint="eastAsia"/>
                <w:bCs w:val="0"/>
                <w:color w:val="000000" w:themeColor="text1"/>
                <w:kern w:val="0"/>
                <w:sz w:val="24"/>
                <w:szCs w:val="24"/>
              </w:rPr>
              <w:t>0</w:t>
            </w:r>
            <w:bookmarkEnd w:id="10668"/>
            <w:bookmarkEnd w:id="10669"/>
            <w:bookmarkEnd w:id="10670"/>
            <w:bookmarkEnd w:id="10671"/>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37</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672" w:name="_Toc16072860"/>
            <w:bookmarkStart w:id="10673" w:name="_Toc18857859"/>
            <w:bookmarkStart w:id="10674" w:name="_Toc18944651"/>
            <w:bookmarkStart w:id="10675" w:name="_Toc20993119"/>
            <w:bookmarkStart w:id="10676" w:name="_Toc21940676"/>
            <w:bookmarkStart w:id="10677" w:name="_Toc23589673"/>
            <w:bookmarkStart w:id="10678" w:name="_Toc23778355"/>
            <w:r w:rsidRPr="00B9609C">
              <w:rPr>
                <w:rFonts w:ascii="Times New Roman" w:hAnsi="Times New Roman"/>
                <w:color w:val="000000" w:themeColor="text1"/>
                <w:kern w:val="0"/>
                <w:sz w:val="24"/>
                <w:szCs w:val="24"/>
              </w:rPr>
              <w:t>花蓮看守所</w:t>
            </w:r>
            <w:bookmarkEnd w:id="10672"/>
            <w:bookmarkEnd w:id="10673"/>
            <w:bookmarkEnd w:id="10674"/>
            <w:bookmarkEnd w:id="10675"/>
            <w:bookmarkEnd w:id="10676"/>
            <w:bookmarkEnd w:id="10677"/>
            <w:bookmarkEnd w:id="10678"/>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679" w:name="_Toc20993120"/>
            <w:bookmarkStart w:id="10680" w:name="_Toc21940677"/>
            <w:bookmarkStart w:id="10681" w:name="_Toc23589674"/>
            <w:bookmarkStart w:id="10682" w:name="_Toc23778356"/>
            <w:r w:rsidRPr="00B9609C">
              <w:rPr>
                <w:rFonts w:ascii="Times New Roman" w:hAnsi="Times New Roman" w:hint="eastAsia"/>
                <w:bCs w:val="0"/>
                <w:color w:val="000000" w:themeColor="text1"/>
                <w:kern w:val="0"/>
                <w:sz w:val="24"/>
                <w:szCs w:val="24"/>
              </w:rPr>
              <w:t>89</w:t>
            </w:r>
            <w:bookmarkEnd w:id="10679"/>
            <w:bookmarkEnd w:id="10680"/>
            <w:bookmarkEnd w:id="10681"/>
            <w:bookmarkEnd w:id="10682"/>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683" w:name="_Toc20993121"/>
            <w:bookmarkStart w:id="10684" w:name="_Toc21940678"/>
            <w:bookmarkStart w:id="10685" w:name="_Toc23589675"/>
            <w:bookmarkStart w:id="10686" w:name="_Toc23778357"/>
            <w:r w:rsidRPr="00B9609C">
              <w:rPr>
                <w:rFonts w:ascii="Times New Roman" w:hAnsi="Times New Roman" w:hint="eastAsia"/>
                <w:bCs w:val="0"/>
                <w:color w:val="000000" w:themeColor="text1"/>
                <w:kern w:val="0"/>
                <w:sz w:val="24"/>
                <w:szCs w:val="24"/>
              </w:rPr>
              <w:t>63</w:t>
            </w:r>
            <w:bookmarkEnd w:id="10683"/>
            <w:bookmarkEnd w:id="10684"/>
            <w:bookmarkEnd w:id="10685"/>
            <w:bookmarkEnd w:id="10686"/>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687" w:name="_Toc20993122"/>
            <w:bookmarkStart w:id="10688" w:name="_Toc21940679"/>
            <w:bookmarkStart w:id="10689" w:name="_Toc23589676"/>
            <w:bookmarkStart w:id="10690" w:name="_Toc23778358"/>
            <w:r w:rsidRPr="00B9609C">
              <w:rPr>
                <w:rFonts w:ascii="Times New Roman" w:hAnsi="Times New Roman" w:hint="eastAsia"/>
                <w:bCs w:val="0"/>
                <w:color w:val="000000" w:themeColor="text1"/>
                <w:kern w:val="0"/>
                <w:sz w:val="24"/>
                <w:szCs w:val="24"/>
              </w:rPr>
              <w:t>0</w:t>
            </w:r>
            <w:bookmarkEnd w:id="10687"/>
            <w:bookmarkEnd w:id="10688"/>
            <w:bookmarkEnd w:id="10689"/>
            <w:bookmarkEnd w:id="10690"/>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691" w:name="_Toc20993123"/>
            <w:bookmarkStart w:id="10692" w:name="_Toc21940680"/>
            <w:bookmarkStart w:id="10693" w:name="_Toc23589677"/>
            <w:bookmarkStart w:id="10694" w:name="_Toc23778359"/>
            <w:r w:rsidRPr="00B9609C">
              <w:rPr>
                <w:rFonts w:ascii="Times New Roman" w:hAnsi="Times New Roman" w:hint="eastAsia"/>
                <w:bCs w:val="0"/>
                <w:color w:val="000000" w:themeColor="text1"/>
                <w:kern w:val="0"/>
                <w:sz w:val="24"/>
                <w:szCs w:val="24"/>
              </w:rPr>
              <w:t>0</w:t>
            </w:r>
            <w:bookmarkEnd w:id="10691"/>
            <w:bookmarkEnd w:id="10692"/>
            <w:bookmarkEnd w:id="10693"/>
            <w:bookmarkEnd w:id="10694"/>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695" w:name="_Toc20993124"/>
            <w:bookmarkStart w:id="10696" w:name="_Toc21940681"/>
            <w:bookmarkStart w:id="10697" w:name="_Toc23589678"/>
            <w:bookmarkStart w:id="10698" w:name="_Toc23778360"/>
            <w:r w:rsidRPr="00B9609C">
              <w:rPr>
                <w:rFonts w:ascii="Times New Roman" w:hAnsi="Times New Roman" w:hint="eastAsia"/>
                <w:bCs w:val="0"/>
                <w:color w:val="000000" w:themeColor="text1"/>
                <w:kern w:val="0"/>
                <w:sz w:val="24"/>
                <w:szCs w:val="24"/>
              </w:rPr>
              <w:t>26</w:t>
            </w:r>
            <w:bookmarkEnd w:id="10695"/>
            <w:bookmarkEnd w:id="10696"/>
            <w:bookmarkEnd w:id="10697"/>
            <w:bookmarkEnd w:id="10698"/>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bookmarkStart w:id="10699" w:name="_Toc16072861"/>
            <w:bookmarkStart w:id="10700" w:name="_Toc18857860"/>
            <w:bookmarkStart w:id="10701" w:name="_Toc18944652"/>
            <w:bookmarkStart w:id="10702" w:name="_Toc20993125"/>
            <w:bookmarkStart w:id="10703" w:name="_Toc21940682"/>
            <w:bookmarkStart w:id="10704" w:name="_Toc23589679"/>
            <w:bookmarkStart w:id="10705" w:name="_Toc23778361"/>
            <w:r w:rsidRPr="00B9609C">
              <w:rPr>
                <w:rFonts w:ascii="Times New Roman" w:hAnsi="Times New Roman" w:hint="eastAsia"/>
                <w:bCs w:val="0"/>
                <w:color w:val="000000" w:themeColor="text1"/>
                <w:spacing w:val="-20"/>
                <w:kern w:val="0"/>
                <w:sz w:val="24"/>
                <w:szCs w:val="24"/>
              </w:rPr>
              <w:t>被告、勒戒、寄禁</w:t>
            </w:r>
            <w:bookmarkEnd w:id="10699"/>
            <w:bookmarkEnd w:id="10700"/>
            <w:bookmarkEnd w:id="10701"/>
            <w:bookmarkEnd w:id="10702"/>
            <w:bookmarkEnd w:id="10703"/>
            <w:bookmarkEnd w:id="10704"/>
            <w:bookmarkEnd w:id="10705"/>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38</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706" w:name="_Toc16072862"/>
            <w:bookmarkStart w:id="10707" w:name="_Toc18857861"/>
            <w:bookmarkStart w:id="10708" w:name="_Toc18944653"/>
            <w:bookmarkStart w:id="10709" w:name="_Toc20993126"/>
            <w:bookmarkStart w:id="10710" w:name="_Toc21940683"/>
            <w:bookmarkStart w:id="10711" w:name="_Toc23589680"/>
            <w:bookmarkStart w:id="10712" w:name="_Toc23778362"/>
            <w:r w:rsidRPr="00B9609C">
              <w:rPr>
                <w:rFonts w:ascii="Times New Roman" w:hAnsi="Times New Roman"/>
                <w:color w:val="000000" w:themeColor="text1"/>
                <w:kern w:val="0"/>
                <w:sz w:val="24"/>
                <w:szCs w:val="24"/>
              </w:rPr>
              <w:t>基隆看守所</w:t>
            </w:r>
            <w:bookmarkEnd w:id="10706"/>
            <w:bookmarkEnd w:id="10707"/>
            <w:bookmarkEnd w:id="10708"/>
            <w:bookmarkEnd w:id="10709"/>
            <w:bookmarkEnd w:id="10710"/>
            <w:bookmarkEnd w:id="10711"/>
            <w:bookmarkEnd w:id="10712"/>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713" w:name="_Toc20993127"/>
            <w:bookmarkStart w:id="10714" w:name="_Toc21940684"/>
            <w:bookmarkStart w:id="10715" w:name="_Toc23589681"/>
            <w:bookmarkStart w:id="10716" w:name="_Toc23778363"/>
            <w:r w:rsidRPr="00B9609C">
              <w:rPr>
                <w:rFonts w:ascii="Times New Roman" w:hAnsi="Times New Roman" w:hint="eastAsia"/>
                <w:bCs w:val="0"/>
                <w:color w:val="000000" w:themeColor="text1"/>
                <w:kern w:val="0"/>
                <w:sz w:val="24"/>
                <w:szCs w:val="24"/>
              </w:rPr>
              <w:t>6</w:t>
            </w:r>
            <w:bookmarkEnd w:id="10713"/>
            <w:bookmarkEnd w:id="10714"/>
            <w:bookmarkEnd w:id="10715"/>
            <w:bookmarkEnd w:id="10716"/>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717" w:name="_Toc20993128"/>
            <w:bookmarkStart w:id="10718" w:name="_Toc21940685"/>
            <w:bookmarkStart w:id="10719" w:name="_Toc23589682"/>
            <w:bookmarkStart w:id="10720" w:name="_Toc23778364"/>
            <w:r w:rsidRPr="00B9609C">
              <w:rPr>
                <w:rFonts w:ascii="Times New Roman" w:hAnsi="Times New Roman" w:hint="eastAsia"/>
                <w:bCs w:val="0"/>
                <w:color w:val="000000" w:themeColor="text1"/>
                <w:kern w:val="0"/>
                <w:sz w:val="24"/>
                <w:szCs w:val="24"/>
              </w:rPr>
              <w:t>1</w:t>
            </w:r>
            <w:bookmarkEnd w:id="10717"/>
            <w:bookmarkEnd w:id="10718"/>
            <w:bookmarkEnd w:id="10719"/>
            <w:bookmarkEnd w:id="10720"/>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721" w:name="_Toc20993129"/>
            <w:bookmarkStart w:id="10722" w:name="_Toc21940686"/>
            <w:bookmarkStart w:id="10723" w:name="_Toc23589683"/>
            <w:bookmarkStart w:id="10724" w:name="_Toc23778365"/>
            <w:r w:rsidRPr="00B9609C">
              <w:rPr>
                <w:rFonts w:ascii="Times New Roman" w:hAnsi="Times New Roman" w:hint="eastAsia"/>
                <w:bCs w:val="0"/>
                <w:color w:val="000000" w:themeColor="text1"/>
                <w:kern w:val="0"/>
                <w:sz w:val="24"/>
                <w:szCs w:val="24"/>
              </w:rPr>
              <w:t>3</w:t>
            </w:r>
            <w:bookmarkEnd w:id="10721"/>
            <w:bookmarkEnd w:id="10722"/>
            <w:bookmarkEnd w:id="10723"/>
            <w:bookmarkEnd w:id="10724"/>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725" w:name="_Toc20993130"/>
            <w:bookmarkStart w:id="10726" w:name="_Toc21940687"/>
            <w:bookmarkStart w:id="10727" w:name="_Toc23589684"/>
            <w:bookmarkStart w:id="10728" w:name="_Toc23778366"/>
            <w:r w:rsidRPr="00B9609C">
              <w:rPr>
                <w:rFonts w:ascii="Times New Roman" w:hAnsi="Times New Roman" w:hint="eastAsia"/>
                <w:bCs w:val="0"/>
                <w:color w:val="000000" w:themeColor="text1"/>
                <w:kern w:val="0"/>
                <w:sz w:val="24"/>
                <w:szCs w:val="24"/>
              </w:rPr>
              <w:t>0</w:t>
            </w:r>
            <w:bookmarkEnd w:id="10725"/>
            <w:bookmarkEnd w:id="10726"/>
            <w:bookmarkEnd w:id="10727"/>
            <w:bookmarkEnd w:id="10728"/>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729" w:name="_Toc20993131"/>
            <w:bookmarkStart w:id="10730" w:name="_Toc21940688"/>
            <w:bookmarkStart w:id="10731" w:name="_Toc23589685"/>
            <w:bookmarkStart w:id="10732" w:name="_Toc23778367"/>
            <w:r w:rsidRPr="00B9609C">
              <w:rPr>
                <w:rFonts w:ascii="Times New Roman" w:hAnsi="Times New Roman" w:hint="eastAsia"/>
                <w:bCs w:val="0"/>
                <w:color w:val="000000" w:themeColor="text1"/>
                <w:kern w:val="0"/>
                <w:sz w:val="24"/>
                <w:szCs w:val="24"/>
              </w:rPr>
              <w:t>2</w:t>
            </w:r>
            <w:bookmarkEnd w:id="10729"/>
            <w:bookmarkEnd w:id="10730"/>
            <w:bookmarkEnd w:id="10731"/>
            <w:bookmarkEnd w:id="10732"/>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bookmarkStart w:id="10733" w:name="_Toc16072863"/>
            <w:bookmarkStart w:id="10734" w:name="_Toc18857862"/>
            <w:bookmarkStart w:id="10735" w:name="_Toc18944654"/>
            <w:bookmarkStart w:id="10736" w:name="_Toc20993132"/>
            <w:bookmarkStart w:id="10737" w:name="_Toc21940689"/>
            <w:bookmarkStart w:id="10738" w:name="_Toc23589686"/>
            <w:bookmarkStart w:id="10739" w:name="_Toc23778368"/>
            <w:r w:rsidRPr="00B9609C">
              <w:rPr>
                <w:rFonts w:ascii="Times New Roman" w:hAnsi="Times New Roman" w:hint="eastAsia"/>
                <w:bCs w:val="0"/>
                <w:color w:val="000000" w:themeColor="text1"/>
                <w:spacing w:val="-20"/>
                <w:kern w:val="0"/>
                <w:sz w:val="24"/>
                <w:szCs w:val="24"/>
              </w:rPr>
              <w:t>被告、借提</w:t>
            </w:r>
            <w:bookmarkEnd w:id="10733"/>
            <w:bookmarkEnd w:id="10734"/>
            <w:bookmarkEnd w:id="10735"/>
            <w:bookmarkEnd w:id="10736"/>
            <w:bookmarkEnd w:id="10737"/>
            <w:bookmarkEnd w:id="10738"/>
            <w:bookmarkEnd w:id="10739"/>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39</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740" w:name="_Toc16072864"/>
            <w:bookmarkStart w:id="10741" w:name="_Toc18857863"/>
            <w:bookmarkStart w:id="10742" w:name="_Toc18944655"/>
            <w:bookmarkStart w:id="10743" w:name="_Toc20993133"/>
            <w:bookmarkStart w:id="10744" w:name="_Toc21940690"/>
            <w:bookmarkStart w:id="10745" w:name="_Toc23589687"/>
            <w:bookmarkStart w:id="10746" w:name="_Toc23778369"/>
            <w:r w:rsidRPr="00B9609C">
              <w:rPr>
                <w:rFonts w:ascii="Times New Roman" w:hAnsi="Times New Roman"/>
                <w:color w:val="000000" w:themeColor="text1"/>
                <w:kern w:val="0"/>
                <w:sz w:val="24"/>
                <w:szCs w:val="24"/>
              </w:rPr>
              <w:t>泰源技能訓練所</w:t>
            </w:r>
            <w:bookmarkEnd w:id="10740"/>
            <w:bookmarkEnd w:id="10741"/>
            <w:bookmarkEnd w:id="10742"/>
            <w:bookmarkEnd w:id="10743"/>
            <w:bookmarkEnd w:id="10744"/>
            <w:bookmarkEnd w:id="10745"/>
            <w:bookmarkEnd w:id="10746"/>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747" w:name="_Toc20993134"/>
            <w:bookmarkStart w:id="10748" w:name="_Toc21940691"/>
            <w:bookmarkStart w:id="10749" w:name="_Toc23589688"/>
            <w:bookmarkStart w:id="10750" w:name="_Toc23778370"/>
            <w:r w:rsidRPr="00B9609C">
              <w:rPr>
                <w:rFonts w:ascii="Times New Roman" w:hAnsi="Times New Roman" w:hint="eastAsia"/>
                <w:bCs w:val="0"/>
                <w:color w:val="000000" w:themeColor="text1"/>
                <w:kern w:val="0"/>
                <w:sz w:val="24"/>
                <w:szCs w:val="24"/>
              </w:rPr>
              <w:t>6</w:t>
            </w:r>
            <w:bookmarkEnd w:id="10747"/>
            <w:bookmarkEnd w:id="10748"/>
            <w:bookmarkEnd w:id="10749"/>
            <w:bookmarkEnd w:id="10750"/>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751" w:name="_Toc20993135"/>
            <w:bookmarkStart w:id="10752" w:name="_Toc21940692"/>
            <w:bookmarkStart w:id="10753" w:name="_Toc23589689"/>
            <w:bookmarkStart w:id="10754" w:name="_Toc23778371"/>
            <w:r w:rsidRPr="00B9609C">
              <w:rPr>
                <w:rFonts w:ascii="Times New Roman" w:hAnsi="Times New Roman" w:hint="eastAsia"/>
                <w:bCs w:val="0"/>
                <w:color w:val="000000" w:themeColor="text1"/>
                <w:kern w:val="0"/>
                <w:sz w:val="24"/>
                <w:szCs w:val="24"/>
              </w:rPr>
              <w:t>0</w:t>
            </w:r>
            <w:bookmarkEnd w:id="10751"/>
            <w:bookmarkEnd w:id="10752"/>
            <w:bookmarkEnd w:id="10753"/>
            <w:bookmarkEnd w:id="10754"/>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755" w:name="_Toc20993136"/>
            <w:bookmarkStart w:id="10756" w:name="_Toc21940693"/>
            <w:bookmarkStart w:id="10757" w:name="_Toc23589690"/>
            <w:bookmarkStart w:id="10758" w:name="_Toc23778372"/>
            <w:r w:rsidRPr="00B9609C">
              <w:rPr>
                <w:rFonts w:ascii="Times New Roman" w:hAnsi="Times New Roman" w:hint="eastAsia"/>
                <w:bCs w:val="0"/>
                <w:color w:val="000000" w:themeColor="text1"/>
                <w:kern w:val="0"/>
                <w:sz w:val="24"/>
                <w:szCs w:val="24"/>
              </w:rPr>
              <w:t>6</w:t>
            </w:r>
            <w:bookmarkEnd w:id="10755"/>
            <w:bookmarkEnd w:id="10756"/>
            <w:bookmarkEnd w:id="10757"/>
            <w:bookmarkEnd w:id="10758"/>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759" w:name="_Toc20993137"/>
            <w:bookmarkStart w:id="10760" w:name="_Toc21940694"/>
            <w:bookmarkStart w:id="10761" w:name="_Toc23589691"/>
            <w:bookmarkStart w:id="10762" w:name="_Toc23778373"/>
            <w:r w:rsidRPr="00B9609C">
              <w:rPr>
                <w:rFonts w:ascii="Times New Roman" w:hAnsi="Times New Roman" w:hint="eastAsia"/>
                <w:bCs w:val="0"/>
                <w:color w:val="000000" w:themeColor="text1"/>
                <w:kern w:val="0"/>
                <w:sz w:val="24"/>
                <w:szCs w:val="24"/>
              </w:rPr>
              <w:t>0</w:t>
            </w:r>
            <w:bookmarkEnd w:id="10759"/>
            <w:bookmarkEnd w:id="10760"/>
            <w:bookmarkEnd w:id="10761"/>
            <w:bookmarkEnd w:id="10762"/>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763" w:name="_Toc20993138"/>
            <w:bookmarkStart w:id="10764" w:name="_Toc21940695"/>
            <w:bookmarkStart w:id="10765" w:name="_Toc23589692"/>
            <w:bookmarkStart w:id="10766" w:name="_Toc23778374"/>
            <w:r w:rsidRPr="00B9609C">
              <w:rPr>
                <w:rFonts w:ascii="Times New Roman" w:hAnsi="Times New Roman" w:hint="eastAsia"/>
                <w:bCs w:val="0"/>
                <w:color w:val="000000" w:themeColor="text1"/>
                <w:kern w:val="0"/>
                <w:sz w:val="24"/>
                <w:szCs w:val="24"/>
              </w:rPr>
              <w:t>0</w:t>
            </w:r>
            <w:bookmarkEnd w:id="10763"/>
            <w:bookmarkEnd w:id="10764"/>
            <w:bookmarkEnd w:id="10765"/>
            <w:bookmarkEnd w:id="10766"/>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40</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767" w:name="_Toc16072865"/>
            <w:bookmarkStart w:id="10768" w:name="_Toc18857864"/>
            <w:bookmarkStart w:id="10769" w:name="_Toc18944656"/>
            <w:bookmarkStart w:id="10770" w:name="_Toc20993139"/>
            <w:bookmarkStart w:id="10771" w:name="_Toc21940696"/>
            <w:bookmarkStart w:id="10772" w:name="_Toc23589693"/>
            <w:bookmarkStart w:id="10773" w:name="_Toc23778375"/>
            <w:r w:rsidRPr="00B9609C">
              <w:rPr>
                <w:rFonts w:ascii="Times New Roman" w:hAnsi="Times New Roman"/>
                <w:color w:val="000000" w:themeColor="text1"/>
                <w:kern w:val="0"/>
                <w:sz w:val="24"/>
                <w:szCs w:val="24"/>
              </w:rPr>
              <w:t>東成技能訓練所</w:t>
            </w:r>
            <w:bookmarkEnd w:id="10767"/>
            <w:bookmarkEnd w:id="10768"/>
            <w:bookmarkEnd w:id="10769"/>
            <w:bookmarkEnd w:id="10770"/>
            <w:bookmarkEnd w:id="10771"/>
            <w:bookmarkEnd w:id="10772"/>
            <w:bookmarkEnd w:id="10773"/>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774" w:name="_Toc20993140"/>
            <w:bookmarkStart w:id="10775" w:name="_Toc21940697"/>
            <w:bookmarkStart w:id="10776" w:name="_Toc23589694"/>
            <w:bookmarkStart w:id="10777" w:name="_Toc23778376"/>
            <w:r w:rsidRPr="00B9609C">
              <w:rPr>
                <w:rFonts w:ascii="Times New Roman" w:hAnsi="Times New Roman" w:hint="eastAsia"/>
                <w:bCs w:val="0"/>
                <w:color w:val="000000" w:themeColor="text1"/>
                <w:kern w:val="0"/>
                <w:sz w:val="24"/>
                <w:szCs w:val="24"/>
              </w:rPr>
              <w:t>16</w:t>
            </w:r>
            <w:bookmarkEnd w:id="10774"/>
            <w:bookmarkEnd w:id="10775"/>
            <w:bookmarkEnd w:id="10776"/>
            <w:bookmarkEnd w:id="10777"/>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778" w:name="_Toc20993141"/>
            <w:bookmarkStart w:id="10779" w:name="_Toc21940698"/>
            <w:bookmarkStart w:id="10780" w:name="_Toc23589695"/>
            <w:bookmarkStart w:id="10781" w:name="_Toc23778377"/>
            <w:r w:rsidRPr="00B9609C">
              <w:rPr>
                <w:rFonts w:ascii="Times New Roman" w:hAnsi="Times New Roman" w:hint="eastAsia"/>
                <w:bCs w:val="0"/>
                <w:color w:val="000000" w:themeColor="text1"/>
                <w:kern w:val="0"/>
                <w:sz w:val="24"/>
                <w:szCs w:val="24"/>
              </w:rPr>
              <w:t>16</w:t>
            </w:r>
            <w:bookmarkEnd w:id="10778"/>
            <w:bookmarkEnd w:id="10779"/>
            <w:bookmarkEnd w:id="10780"/>
            <w:bookmarkEnd w:id="10781"/>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782" w:name="_Toc20993142"/>
            <w:bookmarkStart w:id="10783" w:name="_Toc21940699"/>
            <w:bookmarkStart w:id="10784" w:name="_Toc23589696"/>
            <w:bookmarkStart w:id="10785" w:name="_Toc23778378"/>
            <w:r w:rsidRPr="00B9609C">
              <w:rPr>
                <w:rFonts w:ascii="Times New Roman" w:hAnsi="Times New Roman" w:hint="eastAsia"/>
                <w:bCs w:val="0"/>
                <w:color w:val="000000" w:themeColor="text1"/>
                <w:kern w:val="0"/>
                <w:sz w:val="24"/>
                <w:szCs w:val="24"/>
              </w:rPr>
              <w:t>0</w:t>
            </w:r>
            <w:bookmarkEnd w:id="10782"/>
            <w:bookmarkEnd w:id="10783"/>
            <w:bookmarkEnd w:id="10784"/>
            <w:bookmarkEnd w:id="10785"/>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786" w:name="_Toc20993143"/>
            <w:bookmarkStart w:id="10787" w:name="_Toc21940700"/>
            <w:bookmarkStart w:id="10788" w:name="_Toc23589697"/>
            <w:bookmarkStart w:id="10789" w:name="_Toc23778379"/>
            <w:r w:rsidRPr="00B9609C">
              <w:rPr>
                <w:rFonts w:ascii="Times New Roman" w:hAnsi="Times New Roman" w:hint="eastAsia"/>
                <w:bCs w:val="0"/>
                <w:color w:val="000000" w:themeColor="text1"/>
                <w:kern w:val="0"/>
                <w:sz w:val="24"/>
                <w:szCs w:val="24"/>
              </w:rPr>
              <w:t>0</w:t>
            </w:r>
            <w:bookmarkEnd w:id="10786"/>
            <w:bookmarkEnd w:id="10787"/>
            <w:bookmarkEnd w:id="10788"/>
            <w:bookmarkEnd w:id="10789"/>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790" w:name="_Toc20993144"/>
            <w:bookmarkStart w:id="10791" w:name="_Toc21940701"/>
            <w:bookmarkStart w:id="10792" w:name="_Toc23589698"/>
            <w:bookmarkStart w:id="10793" w:name="_Toc23778380"/>
            <w:r w:rsidRPr="00B9609C">
              <w:rPr>
                <w:rFonts w:ascii="Times New Roman" w:hAnsi="Times New Roman" w:hint="eastAsia"/>
                <w:bCs w:val="0"/>
                <w:color w:val="000000" w:themeColor="text1"/>
                <w:kern w:val="0"/>
                <w:sz w:val="24"/>
                <w:szCs w:val="24"/>
              </w:rPr>
              <w:t>0</w:t>
            </w:r>
            <w:bookmarkEnd w:id="10790"/>
            <w:bookmarkEnd w:id="10791"/>
            <w:bookmarkEnd w:id="10792"/>
            <w:bookmarkEnd w:id="10793"/>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41</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794" w:name="_Toc16072866"/>
            <w:bookmarkStart w:id="10795" w:name="_Toc18857865"/>
            <w:bookmarkStart w:id="10796" w:name="_Toc18944657"/>
            <w:bookmarkStart w:id="10797" w:name="_Toc20993145"/>
            <w:bookmarkStart w:id="10798" w:name="_Toc21940702"/>
            <w:bookmarkStart w:id="10799" w:name="_Toc23589699"/>
            <w:bookmarkStart w:id="10800" w:name="_Toc23778381"/>
            <w:r w:rsidRPr="00B9609C">
              <w:rPr>
                <w:rFonts w:ascii="Times New Roman" w:hAnsi="Times New Roman"/>
                <w:color w:val="000000" w:themeColor="text1"/>
                <w:kern w:val="0"/>
                <w:sz w:val="24"/>
                <w:szCs w:val="24"/>
              </w:rPr>
              <w:t>岩灣技能訓練所</w:t>
            </w:r>
            <w:bookmarkEnd w:id="10794"/>
            <w:bookmarkEnd w:id="10795"/>
            <w:bookmarkEnd w:id="10796"/>
            <w:bookmarkEnd w:id="10797"/>
            <w:bookmarkEnd w:id="10798"/>
            <w:bookmarkEnd w:id="10799"/>
            <w:bookmarkEnd w:id="10800"/>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801" w:name="_Toc20993146"/>
            <w:bookmarkStart w:id="10802" w:name="_Toc21940703"/>
            <w:bookmarkStart w:id="10803" w:name="_Toc23589700"/>
            <w:bookmarkStart w:id="10804" w:name="_Toc23778382"/>
            <w:r w:rsidRPr="00B9609C">
              <w:rPr>
                <w:rFonts w:ascii="Times New Roman" w:hAnsi="Times New Roman" w:hint="eastAsia"/>
                <w:bCs w:val="0"/>
                <w:color w:val="000000" w:themeColor="text1"/>
                <w:kern w:val="0"/>
                <w:sz w:val="24"/>
                <w:szCs w:val="24"/>
              </w:rPr>
              <w:t>8</w:t>
            </w:r>
            <w:bookmarkEnd w:id="10801"/>
            <w:bookmarkEnd w:id="10802"/>
            <w:bookmarkEnd w:id="10803"/>
            <w:bookmarkEnd w:id="10804"/>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805" w:name="_Toc20993147"/>
            <w:bookmarkStart w:id="10806" w:name="_Toc21940704"/>
            <w:bookmarkStart w:id="10807" w:name="_Toc23589701"/>
            <w:bookmarkStart w:id="10808" w:name="_Toc23778383"/>
            <w:r w:rsidRPr="00B9609C">
              <w:rPr>
                <w:rFonts w:ascii="Times New Roman" w:hAnsi="Times New Roman" w:hint="eastAsia"/>
                <w:bCs w:val="0"/>
                <w:color w:val="000000" w:themeColor="text1"/>
                <w:kern w:val="0"/>
                <w:sz w:val="24"/>
                <w:szCs w:val="24"/>
              </w:rPr>
              <w:t>6</w:t>
            </w:r>
            <w:bookmarkEnd w:id="10805"/>
            <w:bookmarkEnd w:id="10806"/>
            <w:bookmarkEnd w:id="10807"/>
            <w:bookmarkEnd w:id="10808"/>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809" w:name="_Toc20993148"/>
            <w:bookmarkStart w:id="10810" w:name="_Toc21940705"/>
            <w:bookmarkStart w:id="10811" w:name="_Toc23589702"/>
            <w:bookmarkStart w:id="10812" w:name="_Toc23778384"/>
            <w:r w:rsidRPr="00B9609C">
              <w:rPr>
                <w:rFonts w:ascii="Times New Roman" w:hAnsi="Times New Roman" w:hint="eastAsia"/>
                <w:bCs w:val="0"/>
                <w:color w:val="000000" w:themeColor="text1"/>
                <w:kern w:val="0"/>
                <w:sz w:val="24"/>
                <w:szCs w:val="24"/>
              </w:rPr>
              <w:t>2</w:t>
            </w:r>
            <w:bookmarkEnd w:id="10809"/>
            <w:bookmarkEnd w:id="10810"/>
            <w:bookmarkEnd w:id="10811"/>
            <w:bookmarkEnd w:id="10812"/>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813" w:name="_Toc20993149"/>
            <w:bookmarkStart w:id="10814" w:name="_Toc21940706"/>
            <w:bookmarkStart w:id="10815" w:name="_Toc23589703"/>
            <w:bookmarkStart w:id="10816" w:name="_Toc23778385"/>
            <w:r w:rsidRPr="00B9609C">
              <w:rPr>
                <w:rFonts w:ascii="Times New Roman" w:hAnsi="Times New Roman" w:hint="eastAsia"/>
                <w:bCs w:val="0"/>
                <w:color w:val="000000" w:themeColor="text1"/>
                <w:kern w:val="0"/>
                <w:sz w:val="24"/>
                <w:szCs w:val="24"/>
              </w:rPr>
              <w:t>0</w:t>
            </w:r>
            <w:bookmarkEnd w:id="10813"/>
            <w:bookmarkEnd w:id="10814"/>
            <w:bookmarkEnd w:id="10815"/>
            <w:bookmarkEnd w:id="10816"/>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817" w:name="_Toc20993150"/>
            <w:bookmarkStart w:id="10818" w:name="_Toc21940707"/>
            <w:bookmarkStart w:id="10819" w:name="_Toc23589704"/>
            <w:bookmarkStart w:id="10820" w:name="_Toc23778386"/>
            <w:r w:rsidRPr="00B9609C">
              <w:rPr>
                <w:rFonts w:ascii="Times New Roman" w:hAnsi="Times New Roman" w:hint="eastAsia"/>
                <w:bCs w:val="0"/>
                <w:color w:val="000000" w:themeColor="text1"/>
                <w:kern w:val="0"/>
                <w:sz w:val="24"/>
                <w:szCs w:val="24"/>
              </w:rPr>
              <w:t>0</w:t>
            </w:r>
            <w:bookmarkEnd w:id="10817"/>
            <w:bookmarkEnd w:id="10818"/>
            <w:bookmarkEnd w:id="10819"/>
            <w:bookmarkEnd w:id="10820"/>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42</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821" w:name="_Toc16072867"/>
            <w:bookmarkStart w:id="10822" w:name="_Toc18857866"/>
            <w:bookmarkStart w:id="10823" w:name="_Toc18944658"/>
            <w:bookmarkStart w:id="10824" w:name="_Toc20993151"/>
            <w:bookmarkStart w:id="10825" w:name="_Toc21940708"/>
            <w:bookmarkStart w:id="10826" w:name="_Toc23589705"/>
            <w:bookmarkStart w:id="10827" w:name="_Toc23778387"/>
            <w:r w:rsidRPr="00B9609C">
              <w:rPr>
                <w:rFonts w:ascii="Times New Roman" w:hAnsi="Times New Roman"/>
                <w:color w:val="000000" w:themeColor="text1"/>
                <w:kern w:val="0"/>
                <w:sz w:val="24"/>
                <w:szCs w:val="24"/>
              </w:rPr>
              <w:t>新店戒治所</w:t>
            </w:r>
            <w:bookmarkEnd w:id="10821"/>
            <w:bookmarkEnd w:id="10822"/>
            <w:bookmarkEnd w:id="10823"/>
            <w:bookmarkEnd w:id="10824"/>
            <w:bookmarkEnd w:id="10825"/>
            <w:bookmarkEnd w:id="10826"/>
            <w:bookmarkEnd w:id="10827"/>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828" w:name="_Toc20993152"/>
            <w:bookmarkStart w:id="10829" w:name="_Toc21940709"/>
            <w:bookmarkStart w:id="10830" w:name="_Toc23589706"/>
            <w:bookmarkStart w:id="10831" w:name="_Toc23778388"/>
            <w:r w:rsidRPr="00B9609C">
              <w:rPr>
                <w:rFonts w:ascii="Times New Roman" w:hAnsi="Times New Roman" w:hint="eastAsia"/>
                <w:bCs w:val="0"/>
                <w:color w:val="000000" w:themeColor="text1"/>
                <w:kern w:val="0"/>
                <w:sz w:val="24"/>
                <w:szCs w:val="24"/>
              </w:rPr>
              <w:t>5</w:t>
            </w:r>
            <w:bookmarkEnd w:id="10828"/>
            <w:bookmarkEnd w:id="10829"/>
            <w:bookmarkEnd w:id="10830"/>
            <w:bookmarkEnd w:id="10831"/>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832" w:name="_Toc20993153"/>
            <w:bookmarkStart w:id="10833" w:name="_Toc21940710"/>
            <w:bookmarkStart w:id="10834" w:name="_Toc23589707"/>
            <w:bookmarkStart w:id="10835" w:name="_Toc23778389"/>
            <w:r w:rsidRPr="00B9609C">
              <w:rPr>
                <w:rFonts w:ascii="Times New Roman" w:hAnsi="Times New Roman" w:hint="eastAsia"/>
                <w:bCs w:val="0"/>
                <w:color w:val="000000" w:themeColor="text1"/>
                <w:kern w:val="0"/>
                <w:sz w:val="24"/>
                <w:szCs w:val="24"/>
              </w:rPr>
              <w:t>0</w:t>
            </w:r>
            <w:bookmarkEnd w:id="10832"/>
            <w:bookmarkEnd w:id="10833"/>
            <w:bookmarkEnd w:id="10834"/>
            <w:bookmarkEnd w:id="10835"/>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836" w:name="_Toc20993154"/>
            <w:bookmarkStart w:id="10837" w:name="_Toc21940711"/>
            <w:bookmarkStart w:id="10838" w:name="_Toc23589708"/>
            <w:bookmarkStart w:id="10839" w:name="_Toc23778390"/>
            <w:r w:rsidRPr="00B9609C">
              <w:rPr>
                <w:rFonts w:ascii="Times New Roman" w:hAnsi="Times New Roman" w:hint="eastAsia"/>
                <w:bCs w:val="0"/>
                <w:color w:val="000000" w:themeColor="text1"/>
                <w:kern w:val="0"/>
                <w:sz w:val="24"/>
                <w:szCs w:val="24"/>
              </w:rPr>
              <w:t>0</w:t>
            </w:r>
            <w:bookmarkEnd w:id="10836"/>
            <w:bookmarkEnd w:id="10837"/>
            <w:bookmarkEnd w:id="10838"/>
            <w:bookmarkEnd w:id="10839"/>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840" w:name="_Toc20993155"/>
            <w:bookmarkStart w:id="10841" w:name="_Toc21940712"/>
            <w:bookmarkStart w:id="10842" w:name="_Toc23589709"/>
            <w:bookmarkStart w:id="10843" w:name="_Toc23778391"/>
            <w:r w:rsidRPr="00B9609C">
              <w:rPr>
                <w:rFonts w:ascii="Times New Roman" w:hAnsi="Times New Roman" w:hint="eastAsia"/>
                <w:bCs w:val="0"/>
                <w:color w:val="000000" w:themeColor="text1"/>
                <w:kern w:val="0"/>
                <w:sz w:val="24"/>
                <w:szCs w:val="24"/>
              </w:rPr>
              <w:t>0</w:t>
            </w:r>
            <w:bookmarkEnd w:id="10840"/>
            <w:bookmarkEnd w:id="10841"/>
            <w:bookmarkEnd w:id="10842"/>
            <w:bookmarkEnd w:id="10843"/>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844" w:name="_Toc20993156"/>
            <w:bookmarkStart w:id="10845" w:name="_Toc21940713"/>
            <w:bookmarkStart w:id="10846" w:name="_Toc23589710"/>
            <w:bookmarkStart w:id="10847" w:name="_Toc23778392"/>
            <w:r w:rsidRPr="00B9609C">
              <w:rPr>
                <w:rFonts w:ascii="Times New Roman" w:hAnsi="Times New Roman" w:hint="eastAsia"/>
                <w:bCs w:val="0"/>
                <w:color w:val="000000" w:themeColor="text1"/>
                <w:kern w:val="0"/>
                <w:sz w:val="24"/>
                <w:szCs w:val="24"/>
              </w:rPr>
              <w:t>5</w:t>
            </w:r>
            <w:bookmarkEnd w:id="10844"/>
            <w:bookmarkEnd w:id="10845"/>
            <w:bookmarkEnd w:id="10846"/>
            <w:bookmarkEnd w:id="10847"/>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bookmarkStart w:id="10848" w:name="_Toc16072868"/>
            <w:bookmarkStart w:id="10849" w:name="_Toc18857867"/>
            <w:bookmarkStart w:id="10850" w:name="_Toc18944659"/>
            <w:bookmarkStart w:id="10851" w:name="_Toc20993157"/>
            <w:bookmarkStart w:id="10852" w:name="_Toc21940714"/>
            <w:bookmarkStart w:id="10853" w:name="_Toc23589711"/>
            <w:bookmarkStart w:id="10854" w:name="_Toc23778393"/>
            <w:r w:rsidRPr="00B9609C">
              <w:rPr>
                <w:rFonts w:ascii="Times New Roman" w:hAnsi="Times New Roman" w:hint="eastAsia"/>
                <w:bCs w:val="0"/>
                <w:color w:val="000000" w:themeColor="text1"/>
                <w:spacing w:val="-20"/>
                <w:kern w:val="0"/>
                <w:sz w:val="24"/>
                <w:szCs w:val="24"/>
              </w:rPr>
              <w:t>輔導課程</w:t>
            </w:r>
            <w:bookmarkEnd w:id="10848"/>
            <w:bookmarkEnd w:id="10849"/>
            <w:bookmarkEnd w:id="10850"/>
            <w:bookmarkEnd w:id="10851"/>
            <w:bookmarkEnd w:id="10852"/>
            <w:bookmarkEnd w:id="10853"/>
            <w:bookmarkEnd w:id="10854"/>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43</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855" w:name="_Toc16072869"/>
            <w:bookmarkStart w:id="10856" w:name="_Toc18857868"/>
            <w:bookmarkStart w:id="10857" w:name="_Toc18944660"/>
            <w:bookmarkStart w:id="10858" w:name="_Toc20993158"/>
            <w:bookmarkStart w:id="10859" w:name="_Toc21940715"/>
            <w:bookmarkStart w:id="10860" w:name="_Toc23589712"/>
            <w:bookmarkStart w:id="10861" w:name="_Toc23778394"/>
            <w:r w:rsidRPr="00B9609C">
              <w:rPr>
                <w:rFonts w:ascii="Times New Roman" w:hAnsi="Times New Roman"/>
                <w:color w:val="000000" w:themeColor="text1"/>
                <w:kern w:val="0"/>
                <w:sz w:val="24"/>
                <w:szCs w:val="24"/>
              </w:rPr>
              <w:t>臺中戒治所</w:t>
            </w:r>
            <w:bookmarkEnd w:id="10855"/>
            <w:bookmarkEnd w:id="10856"/>
            <w:bookmarkEnd w:id="10857"/>
            <w:bookmarkEnd w:id="10858"/>
            <w:bookmarkEnd w:id="10859"/>
            <w:bookmarkEnd w:id="10860"/>
            <w:bookmarkEnd w:id="10861"/>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862" w:name="_Toc20993159"/>
            <w:bookmarkStart w:id="10863" w:name="_Toc21940716"/>
            <w:bookmarkStart w:id="10864" w:name="_Toc23589713"/>
            <w:bookmarkStart w:id="10865" w:name="_Toc23778395"/>
            <w:r w:rsidRPr="00B9609C">
              <w:rPr>
                <w:rFonts w:ascii="Times New Roman" w:hAnsi="Times New Roman" w:hint="eastAsia"/>
                <w:bCs w:val="0"/>
                <w:color w:val="000000" w:themeColor="text1"/>
                <w:kern w:val="0"/>
                <w:sz w:val="24"/>
                <w:szCs w:val="24"/>
              </w:rPr>
              <w:t>2</w:t>
            </w:r>
            <w:bookmarkEnd w:id="10862"/>
            <w:bookmarkEnd w:id="10863"/>
            <w:bookmarkEnd w:id="10864"/>
            <w:bookmarkEnd w:id="10865"/>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866" w:name="_Toc20993160"/>
            <w:bookmarkStart w:id="10867" w:name="_Toc21940717"/>
            <w:bookmarkStart w:id="10868" w:name="_Toc23589714"/>
            <w:bookmarkStart w:id="10869" w:name="_Toc23778396"/>
            <w:r w:rsidRPr="00B9609C">
              <w:rPr>
                <w:rFonts w:ascii="Times New Roman" w:hAnsi="Times New Roman" w:hint="eastAsia"/>
                <w:bCs w:val="0"/>
                <w:color w:val="000000" w:themeColor="text1"/>
                <w:kern w:val="0"/>
                <w:sz w:val="24"/>
                <w:szCs w:val="24"/>
              </w:rPr>
              <w:t>0</w:t>
            </w:r>
            <w:bookmarkEnd w:id="10866"/>
            <w:bookmarkEnd w:id="10867"/>
            <w:bookmarkEnd w:id="10868"/>
            <w:bookmarkEnd w:id="10869"/>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870" w:name="_Toc20993161"/>
            <w:bookmarkStart w:id="10871" w:name="_Toc21940718"/>
            <w:bookmarkStart w:id="10872" w:name="_Toc23589715"/>
            <w:bookmarkStart w:id="10873" w:name="_Toc23778397"/>
            <w:r w:rsidRPr="00B9609C">
              <w:rPr>
                <w:rFonts w:ascii="Times New Roman" w:hAnsi="Times New Roman" w:hint="eastAsia"/>
                <w:bCs w:val="0"/>
                <w:color w:val="000000" w:themeColor="text1"/>
                <w:kern w:val="0"/>
                <w:sz w:val="24"/>
                <w:szCs w:val="24"/>
              </w:rPr>
              <w:t>0</w:t>
            </w:r>
            <w:bookmarkEnd w:id="10870"/>
            <w:bookmarkEnd w:id="10871"/>
            <w:bookmarkEnd w:id="10872"/>
            <w:bookmarkEnd w:id="10873"/>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874" w:name="_Toc20993162"/>
            <w:bookmarkStart w:id="10875" w:name="_Toc21940719"/>
            <w:bookmarkStart w:id="10876" w:name="_Toc23589716"/>
            <w:bookmarkStart w:id="10877" w:name="_Toc23778398"/>
            <w:r w:rsidRPr="00B9609C">
              <w:rPr>
                <w:rFonts w:ascii="Times New Roman" w:hAnsi="Times New Roman" w:hint="eastAsia"/>
                <w:bCs w:val="0"/>
                <w:color w:val="000000" w:themeColor="text1"/>
                <w:kern w:val="0"/>
                <w:sz w:val="24"/>
                <w:szCs w:val="24"/>
              </w:rPr>
              <w:t>0</w:t>
            </w:r>
            <w:bookmarkEnd w:id="10874"/>
            <w:bookmarkEnd w:id="10875"/>
            <w:bookmarkEnd w:id="10876"/>
            <w:bookmarkEnd w:id="10877"/>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878" w:name="_Toc20993163"/>
            <w:bookmarkStart w:id="10879" w:name="_Toc21940720"/>
            <w:bookmarkStart w:id="10880" w:name="_Toc23589717"/>
            <w:bookmarkStart w:id="10881" w:name="_Toc23778399"/>
            <w:r w:rsidRPr="00B9609C">
              <w:rPr>
                <w:rFonts w:ascii="Times New Roman" w:hAnsi="Times New Roman" w:hint="eastAsia"/>
                <w:bCs w:val="0"/>
                <w:color w:val="000000" w:themeColor="text1"/>
                <w:kern w:val="0"/>
                <w:sz w:val="24"/>
                <w:szCs w:val="24"/>
              </w:rPr>
              <w:t>2</w:t>
            </w:r>
            <w:bookmarkEnd w:id="10878"/>
            <w:bookmarkEnd w:id="10879"/>
            <w:bookmarkEnd w:id="10880"/>
            <w:bookmarkEnd w:id="10881"/>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bookmarkStart w:id="10882" w:name="_Toc16072870"/>
            <w:bookmarkStart w:id="10883" w:name="_Toc18857869"/>
            <w:bookmarkStart w:id="10884" w:name="_Toc18944661"/>
            <w:bookmarkStart w:id="10885" w:name="_Toc20993164"/>
            <w:bookmarkStart w:id="10886" w:name="_Toc21940721"/>
            <w:bookmarkStart w:id="10887" w:name="_Toc23589718"/>
            <w:bookmarkStart w:id="10888" w:name="_Toc23778400"/>
            <w:r w:rsidRPr="00B9609C">
              <w:rPr>
                <w:rFonts w:ascii="Times New Roman" w:hAnsi="Times New Roman" w:hint="eastAsia"/>
                <w:bCs w:val="0"/>
                <w:color w:val="000000" w:themeColor="text1"/>
                <w:spacing w:val="-20"/>
                <w:kern w:val="0"/>
                <w:sz w:val="24"/>
                <w:szCs w:val="24"/>
              </w:rPr>
              <w:t>輔導課程</w:t>
            </w:r>
            <w:bookmarkEnd w:id="10882"/>
            <w:bookmarkEnd w:id="10883"/>
            <w:bookmarkEnd w:id="10884"/>
            <w:bookmarkEnd w:id="10885"/>
            <w:bookmarkEnd w:id="10886"/>
            <w:bookmarkEnd w:id="10887"/>
            <w:bookmarkEnd w:id="10888"/>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44</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889" w:name="_Toc16072871"/>
            <w:bookmarkStart w:id="10890" w:name="_Toc18857870"/>
            <w:bookmarkStart w:id="10891" w:name="_Toc18944662"/>
            <w:bookmarkStart w:id="10892" w:name="_Toc20993165"/>
            <w:bookmarkStart w:id="10893" w:name="_Toc21940722"/>
            <w:bookmarkStart w:id="10894" w:name="_Toc23589719"/>
            <w:bookmarkStart w:id="10895" w:name="_Toc23778401"/>
            <w:r w:rsidRPr="00B9609C">
              <w:rPr>
                <w:rFonts w:ascii="Times New Roman" w:hAnsi="Times New Roman"/>
                <w:color w:val="000000" w:themeColor="text1"/>
                <w:kern w:val="0"/>
                <w:sz w:val="24"/>
                <w:szCs w:val="24"/>
              </w:rPr>
              <w:t>高雄戒治所</w:t>
            </w:r>
            <w:bookmarkEnd w:id="10889"/>
            <w:bookmarkEnd w:id="10890"/>
            <w:bookmarkEnd w:id="10891"/>
            <w:bookmarkEnd w:id="10892"/>
            <w:bookmarkEnd w:id="10893"/>
            <w:bookmarkEnd w:id="10894"/>
            <w:bookmarkEnd w:id="10895"/>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896" w:name="_Toc20993166"/>
            <w:bookmarkStart w:id="10897" w:name="_Toc21940723"/>
            <w:bookmarkStart w:id="10898" w:name="_Toc23589720"/>
            <w:bookmarkStart w:id="10899" w:name="_Toc23778402"/>
            <w:r w:rsidRPr="00B9609C">
              <w:rPr>
                <w:rFonts w:ascii="Times New Roman" w:hAnsi="Times New Roman" w:hint="eastAsia"/>
                <w:bCs w:val="0"/>
                <w:color w:val="000000" w:themeColor="text1"/>
                <w:kern w:val="0"/>
                <w:sz w:val="24"/>
                <w:szCs w:val="24"/>
              </w:rPr>
              <w:t>7</w:t>
            </w:r>
            <w:bookmarkEnd w:id="10896"/>
            <w:bookmarkEnd w:id="10897"/>
            <w:bookmarkEnd w:id="10898"/>
            <w:bookmarkEnd w:id="10899"/>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900" w:name="_Toc20993167"/>
            <w:bookmarkStart w:id="10901" w:name="_Toc21940724"/>
            <w:bookmarkStart w:id="10902" w:name="_Toc23589721"/>
            <w:bookmarkStart w:id="10903" w:name="_Toc23778403"/>
            <w:r w:rsidRPr="00B9609C">
              <w:rPr>
                <w:rFonts w:ascii="Times New Roman" w:hAnsi="Times New Roman" w:hint="eastAsia"/>
                <w:bCs w:val="0"/>
                <w:color w:val="000000" w:themeColor="text1"/>
                <w:kern w:val="0"/>
                <w:sz w:val="24"/>
                <w:szCs w:val="24"/>
              </w:rPr>
              <w:t>0</w:t>
            </w:r>
            <w:bookmarkEnd w:id="10900"/>
            <w:bookmarkEnd w:id="10901"/>
            <w:bookmarkEnd w:id="10902"/>
            <w:bookmarkEnd w:id="10903"/>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904" w:name="_Toc20993168"/>
            <w:bookmarkStart w:id="10905" w:name="_Toc21940725"/>
            <w:bookmarkStart w:id="10906" w:name="_Toc23589722"/>
            <w:bookmarkStart w:id="10907" w:name="_Toc23778404"/>
            <w:r w:rsidRPr="00B9609C">
              <w:rPr>
                <w:rFonts w:ascii="Times New Roman" w:hAnsi="Times New Roman" w:hint="eastAsia"/>
                <w:bCs w:val="0"/>
                <w:color w:val="000000" w:themeColor="text1"/>
                <w:kern w:val="0"/>
                <w:sz w:val="24"/>
                <w:szCs w:val="24"/>
              </w:rPr>
              <w:t>0</w:t>
            </w:r>
            <w:bookmarkEnd w:id="10904"/>
            <w:bookmarkEnd w:id="10905"/>
            <w:bookmarkEnd w:id="10906"/>
            <w:bookmarkEnd w:id="10907"/>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908" w:name="_Toc20993169"/>
            <w:bookmarkStart w:id="10909" w:name="_Toc21940726"/>
            <w:bookmarkStart w:id="10910" w:name="_Toc23589723"/>
            <w:bookmarkStart w:id="10911" w:name="_Toc23778405"/>
            <w:r w:rsidRPr="00B9609C">
              <w:rPr>
                <w:rFonts w:ascii="Times New Roman" w:hAnsi="Times New Roman" w:hint="eastAsia"/>
                <w:bCs w:val="0"/>
                <w:color w:val="000000" w:themeColor="text1"/>
                <w:kern w:val="0"/>
                <w:sz w:val="24"/>
                <w:szCs w:val="24"/>
              </w:rPr>
              <w:t>0</w:t>
            </w:r>
            <w:bookmarkEnd w:id="10908"/>
            <w:bookmarkEnd w:id="10909"/>
            <w:bookmarkEnd w:id="10910"/>
            <w:bookmarkEnd w:id="10911"/>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912" w:name="_Toc20993170"/>
            <w:bookmarkStart w:id="10913" w:name="_Toc21940727"/>
            <w:bookmarkStart w:id="10914" w:name="_Toc23589724"/>
            <w:bookmarkStart w:id="10915" w:name="_Toc23778406"/>
            <w:r w:rsidRPr="00B9609C">
              <w:rPr>
                <w:rFonts w:ascii="Times New Roman" w:hAnsi="Times New Roman" w:hint="eastAsia"/>
                <w:bCs w:val="0"/>
                <w:color w:val="000000" w:themeColor="text1"/>
                <w:kern w:val="0"/>
                <w:sz w:val="24"/>
                <w:szCs w:val="24"/>
              </w:rPr>
              <w:t>7</w:t>
            </w:r>
            <w:bookmarkEnd w:id="10912"/>
            <w:bookmarkEnd w:id="10913"/>
            <w:bookmarkEnd w:id="10914"/>
            <w:bookmarkEnd w:id="10915"/>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bookmarkStart w:id="10916" w:name="_Toc16072872"/>
            <w:bookmarkStart w:id="10917" w:name="_Toc18857871"/>
            <w:bookmarkStart w:id="10918" w:name="_Toc18944663"/>
            <w:bookmarkStart w:id="10919" w:name="_Toc20993171"/>
            <w:bookmarkStart w:id="10920" w:name="_Toc21940728"/>
            <w:bookmarkStart w:id="10921" w:name="_Toc23589725"/>
            <w:bookmarkStart w:id="10922" w:name="_Toc23778407"/>
            <w:r w:rsidRPr="00B9609C">
              <w:rPr>
                <w:rFonts w:ascii="Times New Roman" w:hAnsi="Times New Roman" w:hint="eastAsia"/>
                <w:bCs w:val="0"/>
                <w:color w:val="000000" w:themeColor="text1"/>
                <w:spacing w:val="-20"/>
                <w:kern w:val="0"/>
                <w:sz w:val="24"/>
                <w:szCs w:val="24"/>
              </w:rPr>
              <w:t>輔導課程</w:t>
            </w:r>
            <w:bookmarkEnd w:id="10916"/>
            <w:bookmarkEnd w:id="10917"/>
            <w:bookmarkEnd w:id="10918"/>
            <w:bookmarkEnd w:id="10919"/>
            <w:bookmarkEnd w:id="10920"/>
            <w:bookmarkEnd w:id="10921"/>
            <w:bookmarkEnd w:id="10922"/>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45</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923" w:name="_Toc16072873"/>
            <w:bookmarkStart w:id="10924" w:name="_Toc18857872"/>
            <w:bookmarkStart w:id="10925" w:name="_Toc18944664"/>
            <w:bookmarkStart w:id="10926" w:name="_Toc20993172"/>
            <w:bookmarkStart w:id="10927" w:name="_Toc21940729"/>
            <w:bookmarkStart w:id="10928" w:name="_Toc23589726"/>
            <w:bookmarkStart w:id="10929" w:name="_Toc23778408"/>
            <w:r w:rsidRPr="00B9609C">
              <w:rPr>
                <w:rFonts w:ascii="Times New Roman" w:hAnsi="Times New Roman"/>
                <w:color w:val="000000" w:themeColor="text1"/>
                <w:kern w:val="0"/>
                <w:sz w:val="24"/>
                <w:szCs w:val="24"/>
              </w:rPr>
              <w:t>臺</w:t>
            </w:r>
            <w:r w:rsidRPr="00B9609C">
              <w:rPr>
                <w:rFonts w:ascii="Times New Roman" w:hAnsi="Times New Roman" w:hint="eastAsia"/>
                <w:color w:val="000000" w:themeColor="text1"/>
                <w:kern w:val="0"/>
                <w:sz w:val="24"/>
                <w:szCs w:val="24"/>
              </w:rPr>
              <w:t>東</w:t>
            </w:r>
            <w:r w:rsidRPr="00B9609C">
              <w:rPr>
                <w:rFonts w:ascii="Times New Roman" w:hAnsi="Times New Roman"/>
                <w:color w:val="000000" w:themeColor="text1"/>
                <w:kern w:val="0"/>
                <w:sz w:val="24"/>
                <w:szCs w:val="24"/>
              </w:rPr>
              <w:t>戒治所</w:t>
            </w:r>
            <w:bookmarkEnd w:id="10923"/>
            <w:bookmarkEnd w:id="10924"/>
            <w:bookmarkEnd w:id="10925"/>
            <w:bookmarkEnd w:id="10926"/>
            <w:bookmarkEnd w:id="10927"/>
            <w:bookmarkEnd w:id="10928"/>
            <w:bookmarkEnd w:id="10929"/>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930" w:name="_Toc20993173"/>
            <w:bookmarkStart w:id="10931" w:name="_Toc21940730"/>
            <w:bookmarkStart w:id="10932" w:name="_Toc23589727"/>
            <w:bookmarkStart w:id="10933" w:name="_Toc23778409"/>
            <w:r w:rsidRPr="00B9609C">
              <w:rPr>
                <w:rFonts w:ascii="Times New Roman" w:hAnsi="Times New Roman" w:hint="eastAsia"/>
                <w:bCs w:val="0"/>
                <w:color w:val="000000" w:themeColor="text1"/>
                <w:kern w:val="0"/>
                <w:sz w:val="24"/>
                <w:szCs w:val="24"/>
              </w:rPr>
              <w:t>7</w:t>
            </w:r>
            <w:bookmarkEnd w:id="10930"/>
            <w:bookmarkEnd w:id="10931"/>
            <w:bookmarkEnd w:id="10932"/>
            <w:bookmarkEnd w:id="10933"/>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934" w:name="_Toc20993174"/>
            <w:bookmarkStart w:id="10935" w:name="_Toc21940731"/>
            <w:bookmarkStart w:id="10936" w:name="_Toc23589728"/>
            <w:bookmarkStart w:id="10937" w:name="_Toc23778410"/>
            <w:r w:rsidRPr="00B9609C">
              <w:rPr>
                <w:rFonts w:ascii="Times New Roman" w:hAnsi="Times New Roman" w:hint="eastAsia"/>
                <w:bCs w:val="0"/>
                <w:color w:val="000000" w:themeColor="text1"/>
                <w:kern w:val="0"/>
                <w:sz w:val="24"/>
                <w:szCs w:val="24"/>
              </w:rPr>
              <w:t>5</w:t>
            </w:r>
            <w:bookmarkEnd w:id="10934"/>
            <w:bookmarkEnd w:id="10935"/>
            <w:bookmarkEnd w:id="10936"/>
            <w:bookmarkEnd w:id="10937"/>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938" w:name="_Toc20993175"/>
            <w:bookmarkStart w:id="10939" w:name="_Toc21940732"/>
            <w:bookmarkStart w:id="10940" w:name="_Toc23589729"/>
            <w:bookmarkStart w:id="10941" w:name="_Toc23778411"/>
            <w:r w:rsidRPr="00B9609C">
              <w:rPr>
                <w:rFonts w:ascii="Times New Roman" w:hAnsi="Times New Roman" w:hint="eastAsia"/>
                <w:bCs w:val="0"/>
                <w:color w:val="000000" w:themeColor="text1"/>
                <w:kern w:val="0"/>
                <w:sz w:val="24"/>
                <w:szCs w:val="24"/>
              </w:rPr>
              <w:t>0</w:t>
            </w:r>
            <w:bookmarkEnd w:id="10938"/>
            <w:bookmarkEnd w:id="10939"/>
            <w:bookmarkEnd w:id="10940"/>
            <w:bookmarkEnd w:id="10941"/>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942" w:name="_Toc20993176"/>
            <w:bookmarkStart w:id="10943" w:name="_Toc21940733"/>
            <w:bookmarkStart w:id="10944" w:name="_Toc23589730"/>
            <w:bookmarkStart w:id="10945" w:name="_Toc23778412"/>
            <w:r w:rsidRPr="00B9609C">
              <w:rPr>
                <w:rFonts w:ascii="Times New Roman" w:hAnsi="Times New Roman" w:hint="eastAsia"/>
                <w:bCs w:val="0"/>
                <w:color w:val="000000" w:themeColor="text1"/>
                <w:kern w:val="0"/>
                <w:sz w:val="24"/>
                <w:szCs w:val="24"/>
              </w:rPr>
              <w:t>2</w:t>
            </w:r>
            <w:bookmarkEnd w:id="10942"/>
            <w:bookmarkEnd w:id="10943"/>
            <w:bookmarkEnd w:id="10944"/>
            <w:bookmarkEnd w:id="10945"/>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946" w:name="_Toc20993177"/>
            <w:bookmarkStart w:id="10947" w:name="_Toc21940734"/>
            <w:bookmarkStart w:id="10948" w:name="_Toc23589731"/>
            <w:bookmarkStart w:id="10949" w:name="_Toc23778413"/>
            <w:r w:rsidRPr="00B9609C">
              <w:rPr>
                <w:rFonts w:ascii="Times New Roman" w:hAnsi="Times New Roman" w:hint="eastAsia"/>
                <w:bCs w:val="0"/>
                <w:color w:val="000000" w:themeColor="text1"/>
                <w:kern w:val="0"/>
                <w:sz w:val="24"/>
                <w:szCs w:val="24"/>
              </w:rPr>
              <w:t>0</w:t>
            </w:r>
            <w:bookmarkEnd w:id="10946"/>
            <w:bookmarkEnd w:id="10947"/>
            <w:bookmarkEnd w:id="10948"/>
            <w:bookmarkEnd w:id="10949"/>
          </w:p>
        </w:tc>
        <w:tc>
          <w:tcPr>
            <w:tcW w:w="2835" w:type="dxa"/>
            <w:vAlign w:val="center"/>
          </w:tcPr>
          <w:p w:rsidR="00CD5C93" w:rsidRPr="00B9609C" w:rsidRDefault="00CD5C93" w:rsidP="00DC1DDB">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CD5C93">
        <w:tc>
          <w:tcPr>
            <w:tcW w:w="2614" w:type="dxa"/>
            <w:gridSpan w:val="2"/>
            <w:shd w:val="clear" w:color="auto" w:fill="FDE9D9" w:themeFill="accent6" w:themeFillTint="33"/>
            <w:vAlign w:val="center"/>
          </w:tcPr>
          <w:p w:rsidR="00CD5C93" w:rsidRPr="00B9609C" w:rsidRDefault="00CD5C93" w:rsidP="00CD5C93">
            <w:pPr>
              <w:pStyle w:val="3"/>
              <w:numPr>
                <w:ilvl w:val="0"/>
                <w:numId w:val="0"/>
              </w:numPr>
              <w:spacing w:line="260" w:lineRule="exact"/>
              <w:jc w:val="center"/>
              <w:rPr>
                <w:rFonts w:ascii="Times New Roman" w:hAnsi="Times New Roman"/>
                <w:color w:val="000000" w:themeColor="text1"/>
                <w:kern w:val="0"/>
                <w:sz w:val="24"/>
                <w:szCs w:val="24"/>
              </w:rPr>
            </w:pPr>
            <w:bookmarkStart w:id="10950" w:name="_Toc23589732"/>
            <w:bookmarkStart w:id="10951" w:name="_Toc23778414"/>
            <w:r w:rsidRPr="00B9609C">
              <w:rPr>
                <w:rFonts w:ascii="Times New Roman" w:hAnsi="Times New Roman" w:hint="eastAsia"/>
                <w:color w:val="000000" w:themeColor="text1"/>
                <w:kern w:val="0"/>
                <w:sz w:val="24"/>
                <w:szCs w:val="24"/>
              </w:rPr>
              <w:t>合計</w:t>
            </w:r>
            <w:bookmarkEnd w:id="10950"/>
            <w:bookmarkEnd w:id="10951"/>
          </w:p>
        </w:tc>
        <w:tc>
          <w:tcPr>
            <w:tcW w:w="992" w:type="dxa"/>
            <w:shd w:val="clear" w:color="auto" w:fill="FDE9D9" w:themeFill="accent6" w:themeFillTint="33"/>
            <w:vAlign w:val="center"/>
          </w:tcPr>
          <w:p w:rsidR="00CD5C93" w:rsidRPr="00B9609C" w:rsidRDefault="00CD5C93"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10952" w:name="_Toc23589733"/>
            <w:bookmarkStart w:id="10953" w:name="_Toc23778415"/>
            <w:r w:rsidRPr="00B9609C">
              <w:rPr>
                <w:rFonts w:ascii="Times New Roman" w:hAnsi="Times New Roman"/>
                <w:bCs w:val="0"/>
                <w:color w:val="000000" w:themeColor="text1"/>
                <w:kern w:val="0"/>
                <w:sz w:val="24"/>
                <w:szCs w:val="24"/>
              </w:rPr>
              <w:t>2</w:t>
            </w:r>
            <w:r w:rsidRPr="00B9609C">
              <w:rPr>
                <w:rFonts w:ascii="Times New Roman" w:hAnsi="Times New Roman" w:hint="eastAsia"/>
                <w:bCs w:val="0"/>
                <w:color w:val="000000" w:themeColor="text1"/>
                <w:kern w:val="0"/>
                <w:sz w:val="24"/>
                <w:szCs w:val="24"/>
              </w:rPr>
              <w:t>,</w:t>
            </w:r>
            <w:r w:rsidRPr="00B9609C">
              <w:rPr>
                <w:rFonts w:ascii="Times New Roman" w:hAnsi="Times New Roman"/>
                <w:bCs w:val="0"/>
                <w:color w:val="000000" w:themeColor="text1"/>
                <w:kern w:val="0"/>
                <w:sz w:val="24"/>
                <w:szCs w:val="24"/>
              </w:rPr>
              <w:t>211</w:t>
            </w:r>
            <w:bookmarkEnd w:id="10952"/>
            <w:bookmarkEnd w:id="10953"/>
          </w:p>
        </w:tc>
        <w:tc>
          <w:tcPr>
            <w:tcW w:w="992" w:type="dxa"/>
            <w:shd w:val="clear" w:color="auto" w:fill="FDE9D9" w:themeFill="accent6" w:themeFillTint="33"/>
            <w:vAlign w:val="center"/>
          </w:tcPr>
          <w:p w:rsidR="00CD5C93" w:rsidRPr="00B9609C" w:rsidRDefault="00CD5C93"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10954" w:name="_Toc23589734"/>
            <w:bookmarkStart w:id="10955" w:name="_Toc23778416"/>
            <w:r w:rsidRPr="00B9609C">
              <w:rPr>
                <w:rFonts w:ascii="Times New Roman" w:hAnsi="Times New Roman"/>
                <w:bCs w:val="0"/>
                <w:color w:val="000000" w:themeColor="text1"/>
                <w:kern w:val="0"/>
                <w:sz w:val="24"/>
                <w:szCs w:val="24"/>
              </w:rPr>
              <w:t>1461</w:t>
            </w:r>
            <w:bookmarkEnd w:id="10954"/>
            <w:bookmarkEnd w:id="10955"/>
          </w:p>
        </w:tc>
        <w:tc>
          <w:tcPr>
            <w:tcW w:w="992" w:type="dxa"/>
            <w:shd w:val="clear" w:color="auto" w:fill="FDE9D9" w:themeFill="accent6" w:themeFillTint="33"/>
            <w:vAlign w:val="center"/>
          </w:tcPr>
          <w:p w:rsidR="00CD5C93" w:rsidRPr="00B9609C" w:rsidRDefault="00CD5C93"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10956" w:name="_Toc23589735"/>
            <w:bookmarkStart w:id="10957" w:name="_Toc23778417"/>
            <w:r w:rsidRPr="00B9609C">
              <w:rPr>
                <w:rFonts w:ascii="Times New Roman" w:hAnsi="Times New Roman"/>
                <w:bCs w:val="0"/>
                <w:color w:val="000000" w:themeColor="text1"/>
                <w:kern w:val="0"/>
                <w:sz w:val="24"/>
                <w:szCs w:val="24"/>
              </w:rPr>
              <w:t>150</w:t>
            </w:r>
            <w:bookmarkEnd w:id="10956"/>
            <w:bookmarkEnd w:id="10957"/>
          </w:p>
        </w:tc>
        <w:tc>
          <w:tcPr>
            <w:tcW w:w="993" w:type="dxa"/>
            <w:shd w:val="clear" w:color="auto" w:fill="FDE9D9" w:themeFill="accent6" w:themeFillTint="33"/>
            <w:vAlign w:val="center"/>
          </w:tcPr>
          <w:p w:rsidR="00CD5C93" w:rsidRPr="00B9609C" w:rsidRDefault="00CD5C93"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10958" w:name="_Toc23589736"/>
            <w:bookmarkStart w:id="10959" w:name="_Toc23778418"/>
            <w:r w:rsidRPr="00B9609C">
              <w:rPr>
                <w:rFonts w:ascii="Times New Roman" w:hAnsi="Times New Roman"/>
                <w:bCs w:val="0"/>
                <w:color w:val="000000" w:themeColor="text1"/>
                <w:kern w:val="0"/>
                <w:sz w:val="24"/>
                <w:szCs w:val="24"/>
              </w:rPr>
              <w:t>303</w:t>
            </w:r>
            <w:bookmarkEnd w:id="10958"/>
            <w:bookmarkEnd w:id="10959"/>
          </w:p>
        </w:tc>
        <w:tc>
          <w:tcPr>
            <w:tcW w:w="567" w:type="dxa"/>
            <w:shd w:val="clear" w:color="auto" w:fill="FDE9D9" w:themeFill="accent6" w:themeFillTint="33"/>
            <w:vAlign w:val="center"/>
          </w:tcPr>
          <w:p w:rsidR="00CD5C93" w:rsidRPr="00B9609C" w:rsidRDefault="00CD5C93"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10960" w:name="_Toc23589737"/>
            <w:bookmarkStart w:id="10961" w:name="_Toc23778419"/>
            <w:r w:rsidRPr="00B9609C">
              <w:rPr>
                <w:rFonts w:ascii="Times New Roman" w:hAnsi="Times New Roman"/>
                <w:bCs w:val="0"/>
                <w:color w:val="000000" w:themeColor="text1"/>
                <w:kern w:val="0"/>
                <w:sz w:val="24"/>
                <w:szCs w:val="24"/>
              </w:rPr>
              <w:t>297</w:t>
            </w:r>
            <w:bookmarkEnd w:id="10960"/>
            <w:bookmarkEnd w:id="10961"/>
          </w:p>
        </w:tc>
        <w:tc>
          <w:tcPr>
            <w:tcW w:w="2835" w:type="dxa"/>
            <w:shd w:val="clear" w:color="auto" w:fill="FDE9D9" w:themeFill="accent6" w:themeFillTint="33"/>
            <w:vAlign w:val="center"/>
          </w:tcPr>
          <w:p w:rsidR="00CD5C93" w:rsidRPr="00B9609C" w:rsidRDefault="00CD5C93" w:rsidP="00CD5C93">
            <w:pPr>
              <w:pStyle w:val="3"/>
              <w:numPr>
                <w:ilvl w:val="0"/>
                <w:numId w:val="0"/>
              </w:numPr>
              <w:spacing w:line="260" w:lineRule="exact"/>
              <w:rPr>
                <w:rFonts w:ascii="Times New Roman" w:hAnsi="Times New Roman"/>
                <w:bCs w:val="0"/>
                <w:color w:val="000000" w:themeColor="text1"/>
                <w:spacing w:val="-20"/>
                <w:kern w:val="0"/>
                <w:sz w:val="24"/>
                <w:szCs w:val="24"/>
              </w:rPr>
            </w:pPr>
          </w:p>
        </w:tc>
      </w:tr>
      <w:tr w:rsidR="00A617DF" w:rsidRPr="00B9609C" w:rsidTr="00AE36D9">
        <w:trPr>
          <w:trHeight w:val="340"/>
        </w:trPr>
        <w:tc>
          <w:tcPr>
            <w:tcW w:w="9985" w:type="dxa"/>
            <w:gridSpan w:val="8"/>
            <w:shd w:val="clear" w:color="auto" w:fill="DAEEF3" w:themeFill="accent5" w:themeFillTint="33"/>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spacing w:val="-20"/>
                <w:kern w:val="0"/>
                <w:sz w:val="24"/>
                <w:szCs w:val="24"/>
              </w:rPr>
            </w:pPr>
            <w:bookmarkStart w:id="10962" w:name="_Toc16072874"/>
            <w:bookmarkStart w:id="10963" w:name="_Toc18857873"/>
            <w:bookmarkStart w:id="10964" w:name="_Toc18944665"/>
            <w:bookmarkStart w:id="10965" w:name="_Toc20993178"/>
            <w:bookmarkStart w:id="10966" w:name="_Toc21940735"/>
            <w:bookmarkStart w:id="10967" w:name="_Toc23589738"/>
            <w:bookmarkStart w:id="10968" w:name="_Toc23778420"/>
            <w:r w:rsidRPr="00B9609C">
              <w:rPr>
                <w:rFonts w:ascii="Times New Roman" w:hAnsi="Times New Roman" w:hint="eastAsia"/>
                <w:bCs w:val="0"/>
                <w:color w:val="000000" w:themeColor="text1"/>
                <w:spacing w:val="-20"/>
                <w:kern w:val="0"/>
                <w:sz w:val="24"/>
                <w:szCs w:val="24"/>
              </w:rPr>
              <w:lastRenderedPageBreak/>
              <w:t>107</w:t>
            </w:r>
            <w:r w:rsidRPr="00B9609C">
              <w:rPr>
                <w:rFonts w:ascii="Times New Roman" w:hAnsi="Times New Roman" w:hint="eastAsia"/>
                <w:bCs w:val="0"/>
                <w:color w:val="000000" w:themeColor="text1"/>
                <w:spacing w:val="-20"/>
                <w:kern w:val="0"/>
                <w:sz w:val="24"/>
                <w:szCs w:val="24"/>
              </w:rPr>
              <w:t>年</w:t>
            </w:r>
            <w:bookmarkEnd w:id="10962"/>
            <w:bookmarkEnd w:id="10963"/>
            <w:bookmarkEnd w:id="10964"/>
            <w:bookmarkEnd w:id="10965"/>
            <w:bookmarkEnd w:id="10966"/>
            <w:bookmarkEnd w:id="10967"/>
            <w:bookmarkEnd w:id="10968"/>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969" w:name="_Toc16072875"/>
            <w:bookmarkStart w:id="10970" w:name="_Toc18857874"/>
            <w:bookmarkStart w:id="10971" w:name="_Toc18944666"/>
            <w:bookmarkStart w:id="10972" w:name="_Toc20993179"/>
            <w:bookmarkStart w:id="10973" w:name="_Toc21940736"/>
            <w:bookmarkStart w:id="10974" w:name="_Toc23589739"/>
            <w:bookmarkStart w:id="10975" w:name="_Toc23778421"/>
            <w:r w:rsidRPr="00B9609C">
              <w:rPr>
                <w:rFonts w:ascii="Times New Roman" w:hAnsi="Times New Roman"/>
                <w:color w:val="000000" w:themeColor="text1"/>
                <w:kern w:val="0"/>
                <w:sz w:val="24"/>
                <w:szCs w:val="24"/>
              </w:rPr>
              <w:t>臺北監獄</w:t>
            </w:r>
            <w:bookmarkEnd w:id="10969"/>
            <w:bookmarkEnd w:id="10970"/>
            <w:bookmarkEnd w:id="10971"/>
            <w:bookmarkEnd w:id="10972"/>
            <w:bookmarkEnd w:id="10973"/>
            <w:bookmarkEnd w:id="10974"/>
            <w:bookmarkEnd w:id="10975"/>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976" w:name="_Toc20993180"/>
            <w:bookmarkStart w:id="10977" w:name="_Toc21940737"/>
            <w:bookmarkStart w:id="10978" w:name="_Toc23589740"/>
            <w:bookmarkStart w:id="10979" w:name="_Toc23778422"/>
            <w:r w:rsidRPr="00B9609C">
              <w:rPr>
                <w:rFonts w:ascii="Times New Roman" w:hAnsi="Times New Roman" w:hint="eastAsia"/>
                <w:bCs w:val="0"/>
                <w:color w:val="000000" w:themeColor="text1"/>
                <w:kern w:val="0"/>
                <w:sz w:val="24"/>
                <w:szCs w:val="24"/>
              </w:rPr>
              <w:t>157</w:t>
            </w:r>
            <w:bookmarkEnd w:id="10976"/>
            <w:bookmarkEnd w:id="10977"/>
            <w:bookmarkEnd w:id="10978"/>
            <w:bookmarkEnd w:id="10979"/>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980" w:name="_Toc20993181"/>
            <w:bookmarkStart w:id="10981" w:name="_Toc21940738"/>
            <w:bookmarkStart w:id="10982" w:name="_Toc23589741"/>
            <w:bookmarkStart w:id="10983" w:name="_Toc23778423"/>
            <w:r w:rsidRPr="00B9609C">
              <w:rPr>
                <w:rFonts w:ascii="Times New Roman" w:hAnsi="Times New Roman" w:hint="eastAsia"/>
                <w:bCs w:val="0"/>
                <w:color w:val="000000" w:themeColor="text1"/>
                <w:kern w:val="0"/>
                <w:sz w:val="24"/>
                <w:szCs w:val="24"/>
              </w:rPr>
              <w:t>135</w:t>
            </w:r>
            <w:bookmarkEnd w:id="10980"/>
            <w:bookmarkEnd w:id="10981"/>
            <w:bookmarkEnd w:id="10982"/>
            <w:bookmarkEnd w:id="10983"/>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984" w:name="_Toc20993182"/>
            <w:bookmarkStart w:id="10985" w:name="_Toc21940739"/>
            <w:bookmarkStart w:id="10986" w:name="_Toc23589742"/>
            <w:bookmarkStart w:id="10987" w:name="_Toc23778424"/>
            <w:r w:rsidRPr="00B9609C">
              <w:rPr>
                <w:rFonts w:ascii="Times New Roman" w:hAnsi="Times New Roman" w:hint="eastAsia"/>
                <w:bCs w:val="0"/>
                <w:color w:val="000000" w:themeColor="text1"/>
                <w:kern w:val="0"/>
                <w:sz w:val="24"/>
                <w:szCs w:val="24"/>
              </w:rPr>
              <w:t>8</w:t>
            </w:r>
            <w:bookmarkEnd w:id="10984"/>
            <w:bookmarkEnd w:id="10985"/>
            <w:bookmarkEnd w:id="10986"/>
            <w:bookmarkEnd w:id="10987"/>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988" w:name="_Toc20993183"/>
            <w:bookmarkStart w:id="10989" w:name="_Toc21940740"/>
            <w:bookmarkStart w:id="10990" w:name="_Toc23589743"/>
            <w:bookmarkStart w:id="10991" w:name="_Toc23778425"/>
            <w:r w:rsidRPr="00B9609C">
              <w:rPr>
                <w:rFonts w:ascii="Times New Roman" w:hAnsi="Times New Roman" w:hint="eastAsia"/>
                <w:bCs w:val="0"/>
                <w:color w:val="000000" w:themeColor="text1"/>
                <w:kern w:val="0"/>
                <w:sz w:val="24"/>
                <w:szCs w:val="24"/>
              </w:rPr>
              <w:t>14</w:t>
            </w:r>
            <w:bookmarkEnd w:id="10988"/>
            <w:bookmarkEnd w:id="10989"/>
            <w:bookmarkEnd w:id="10990"/>
            <w:bookmarkEnd w:id="10991"/>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992" w:name="_Toc20993184"/>
            <w:bookmarkStart w:id="10993" w:name="_Toc21940741"/>
            <w:bookmarkStart w:id="10994" w:name="_Toc23589744"/>
            <w:bookmarkStart w:id="10995" w:name="_Toc23778426"/>
            <w:r w:rsidRPr="00B9609C">
              <w:rPr>
                <w:rFonts w:ascii="Times New Roman" w:hAnsi="Times New Roman" w:hint="eastAsia"/>
                <w:bCs w:val="0"/>
                <w:color w:val="000000" w:themeColor="text1"/>
                <w:kern w:val="0"/>
                <w:sz w:val="24"/>
                <w:szCs w:val="24"/>
              </w:rPr>
              <w:t>0</w:t>
            </w:r>
            <w:bookmarkEnd w:id="10992"/>
            <w:bookmarkEnd w:id="10993"/>
            <w:bookmarkEnd w:id="10994"/>
            <w:bookmarkEnd w:id="10995"/>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0996" w:name="_Toc16072876"/>
            <w:bookmarkStart w:id="10997" w:name="_Toc18857875"/>
            <w:bookmarkStart w:id="10998" w:name="_Toc18944667"/>
            <w:bookmarkStart w:id="10999" w:name="_Toc20993185"/>
            <w:bookmarkStart w:id="11000" w:name="_Toc21940742"/>
            <w:bookmarkStart w:id="11001" w:name="_Toc23589745"/>
            <w:bookmarkStart w:id="11002" w:name="_Toc23778427"/>
            <w:r w:rsidRPr="00B9609C">
              <w:rPr>
                <w:rFonts w:ascii="Times New Roman" w:hAnsi="Times New Roman"/>
                <w:color w:val="000000" w:themeColor="text1"/>
                <w:kern w:val="0"/>
                <w:sz w:val="24"/>
                <w:szCs w:val="24"/>
              </w:rPr>
              <w:t>桃園監獄</w:t>
            </w:r>
            <w:bookmarkEnd w:id="10996"/>
            <w:bookmarkEnd w:id="10997"/>
            <w:bookmarkEnd w:id="10998"/>
            <w:bookmarkEnd w:id="10999"/>
            <w:bookmarkEnd w:id="11000"/>
            <w:bookmarkEnd w:id="11001"/>
            <w:bookmarkEnd w:id="11002"/>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003" w:name="_Toc20993186"/>
            <w:bookmarkStart w:id="11004" w:name="_Toc21940743"/>
            <w:bookmarkStart w:id="11005" w:name="_Toc23589746"/>
            <w:bookmarkStart w:id="11006" w:name="_Toc23778428"/>
            <w:r w:rsidRPr="00B9609C">
              <w:rPr>
                <w:rFonts w:ascii="Times New Roman" w:hAnsi="Times New Roman" w:hint="eastAsia"/>
                <w:bCs w:val="0"/>
                <w:color w:val="000000" w:themeColor="text1"/>
                <w:kern w:val="0"/>
                <w:sz w:val="24"/>
                <w:szCs w:val="24"/>
              </w:rPr>
              <w:t>206</w:t>
            </w:r>
            <w:bookmarkEnd w:id="11003"/>
            <w:bookmarkEnd w:id="11004"/>
            <w:bookmarkEnd w:id="11005"/>
            <w:bookmarkEnd w:id="11006"/>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007" w:name="_Toc20993187"/>
            <w:bookmarkStart w:id="11008" w:name="_Toc21940744"/>
            <w:bookmarkStart w:id="11009" w:name="_Toc23589747"/>
            <w:bookmarkStart w:id="11010" w:name="_Toc23778429"/>
            <w:r w:rsidRPr="00B9609C">
              <w:rPr>
                <w:rFonts w:ascii="Times New Roman" w:hAnsi="Times New Roman" w:hint="eastAsia"/>
                <w:bCs w:val="0"/>
                <w:color w:val="000000" w:themeColor="text1"/>
                <w:kern w:val="0"/>
                <w:sz w:val="24"/>
                <w:szCs w:val="24"/>
              </w:rPr>
              <w:t>85</w:t>
            </w:r>
            <w:bookmarkEnd w:id="11007"/>
            <w:bookmarkEnd w:id="11008"/>
            <w:bookmarkEnd w:id="11009"/>
            <w:bookmarkEnd w:id="11010"/>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011" w:name="_Toc20993188"/>
            <w:bookmarkStart w:id="11012" w:name="_Toc21940745"/>
            <w:bookmarkStart w:id="11013" w:name="_Toc23589748"/>
            <w:bookmarkStart w:id="11014" w:name="_Toc23778430"/>
            <w:r w:rsidRPr="00B9609C">
              <w:rPr>
                <w:rFonts w:ascii="Times New Roman" w:hAnsi="Times New Roman" w:hint="eastAsia"/>
                <w:bCs w:val="0"/>
                <w:color w:val="000000" w:themeColor="text1"/>
                <w:kern w:val="0"/>
                <w:sz w:val="24"/>
                <w:szCs w:val="24"/>
              </w:rPr>
              <w:t>10</w:t>
            </w:r>
            <w:bookmarkEnd w:id="11011"/>
            <w:bookmarkEnd w:id="11012"/>
            <w:bookmarkEnd w:id="11013"/>
            <w:bookmarkEnd w:id="11014"/>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015" w:name="_Toc20993189"/>
            <w:bookmarkStart w:id="11016" w:name="_Toc21940746"/>
            <w:bookmarkStart w:id="11017" w:name="_Toc23589749"/>
            <w:bookmarkStart w:id="11018" w:name="_Toc23778431"/>
            <w:r w:rsidRPr="00B9609C">
              <w:rPr>
                <w:rFonts w:ascii="Times New Roman" w:hAnsi="Times New Roman" w:hint="eastAsia"/>
                <w:bCs w:val="0"/>
                <w:color w:val="000000" w:themeColor="text1"/>
                <w:kern w:val="0"/>
                <w:sz w:val="24"/>
                <w:szCs w:val="24"/>
              </w:rPr>
              <w:t>0</w:t>
            </w:r>
            <w:bookmarkEnd w:id="11015"/>
            <w:bookmarkEnd w:id="11016"/>
            <w:bookmarkEnd w:id="11017"/>
            <w:bookmarkEnd w:id="11018"/>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019" w:name="_Toc20993190"/>
            <w:bookmarkStart w:id="11020" w:name="_Toc21940747"/>
            <w:bookmarkStart w:id="11021" w:name="_Toc23589750"/>
            <w:bookmarkStart w:id="11022" w:name="_Toc23778432"/>
            <w:r w:rsidRPr="00B9609C">
              <w:rPr>
                <w:rFonts w:ascii="Times New Roman" w:hAnsi="Times New Roman" w:hint="eastAsia"/>
                <w:bCs w:val="0"/>
                <w:color w:val="000000" w:themeColor="text1"/>
                <w:kern w:val="0"/>
                <w:sz w:val="24"/>
                <w:szCs w:val="24"/>
              </w:rPr>
              <w:t>111</w:t>
            </w:r>
            <w:bookmarkEnd w:id="11019"/>
            <w:bookmarkEnd w:id="11020"/>
            <w:bookmarkEnd w:id="11021"/>
            <w:bookmarkEnd w:id="11022"/>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bookmarkStart w:id="11023" w:name="_Toc16072877"/>
            <w:bookmarkStart w:id="11024" w:name="_Toc18857876"/>
            <w:bookmarkStart w:id="11025" w:name="_Toc18944668"/>
            <w:bookmarkStart w:id="11026" w:name="_Toc20993191"/>
            <w:bookmarkStart w:id="11027" w:name="_Toc21940748"/>
            <w:bookmarkStart w:id="11028" w:name="_Toc23589751"/>
            <w:bookmarkStart w:id="11029" w:name="_Toc23778433"/>
            <w:r w:rsidRPr="00B9609C">
              <w:rPr>
                <w:rFonts w:ascii="Times New Roman" w:hAnsi="Times New Roman" w:hint="eastAsia"/>
                <w:bCs w:val="0"/>
                <w:color w:val="000000" w:themeColor="text1"/>
                <w:spacing w:val="-20"/>
                <w:kern w:val="0"/>
                <w:sz w:val="24"/>
                <w:szCs w:val="24"/>
              </w:rPr>
              <w:t>違規、新收、被告、療養、和緩處遇、外醫住院、收容少年、觀察勒戒</w:t>
            </w:r>
            <w:bookmarkEnd w:id="11023"/>
            <w:bookmarkEnd w:id="11024"/>
            <w:bookmarkEnd w:id="11025"/>
            <w:bookmarkEnd w:id="11026"/>
            <w:bookmarkEnd w:id="11027"/>
            <w:bookmarkEnd w:id="11028"/>
            <w:bookmarkEnd w:id="11029"/>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030" w:name="_Toc16072878"/>
            <w:bookmarkStart w:id="11031" w:name="_Toc18857877"/>
            <w:bookmarkStart w:id="11032" w:name="_Toc18944669"/>
            <w:bookmarkStart w:id="11033" w:name="_Toc20993192"/>
            <w:bookmarkStart w:id="11034" w:name="_Toc21940749"/>
            <w:bookmarkStart w:id="11035" w:name="_Toc23589752"/>
            <w:bookmarkStart w:id="11036" w:name="_Toc23778434"/>
            <w:r w:rsidRPr="00B9609C">
              <w:rPr>
                <w:rFonts w:ascii="Times New Roman" w:hAnsi="Times New Roman"/>
                <w:color w:val="000000" w:themeColor="text1"/>
                <w:kern w:val="0"/>
                <w:sz w:val="24"/>
                <w:szCs w:val="24"/>
              </w:rPr>
              <w:t>桃</w:t>
            </w:r>
            <w:r w:rsidRPr="00B9609C">
              <w:rPr>
                <w:rFonts w:ascii="Times New Roman" w:hAnsi="Times New Roman" w:hint="eastAsia"/>
                <w:color w:val="000000" w:themeColor="text1"/>
                <w:kern w:val="0"/>
                <w:sz w:val="24"/>
                <w:szCs w:val="24"/>
              </w:rPr>
              <w:t>園</w:t>
            </w:r>
            <w:r w:rsidRPr="00B9609C">
              <w:rPr>
                <w:rFonts w:ascii="Times New Roman" w:hAnsi="Times New Roman"/>
                <w:color w:val="000000" w:themeColor="text1"/>
                <w:kern w:val="0"/>
                <w:sz w:val="24"/>
                <w:szCs w:val="24"/>
              </w:rPr>
              <w:t>女子監獄</w:t>
            </w:r>
            <w:bookmarkEnd w:id="11030"/>
            <w:bookmarkEnd w:id="11031"/>
            <w:bookmarkEnd w:id="11032"/>
            <w:bookmarkEnd w:id="11033"/>
            <w:bookmarkEnd w:id="11034"/>
            <w:bookmarkEnd w:id="11035"/>
            <w:bookmarkEnd w:id="11036"/>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037" w:name="_Toc20993193"/>
            <w:bookmarkStart w:id="11038" w:name="_Toc21940750"/>
            <w:bookmarkStart w:id="11039" w:name="_Toc23589753"/>
            <w:bookmarkStart w:id="11040" w:name="_Toc23778435"/>
            <w:r w:rsidRPr="00B9609C">
              <w:rPr>
                <w:rFonts w:ascii="Times New Roman" w:hAnsi="Times New Roman" w:hint="eastAsia"/>
                <w:bCs w:val="0"/>
                <w:color w:val="000000" w:themeColor="text1"/>
                <w:kern w:val="0"/>
                <w:sz w:val="24"/>
                <w:szCs w:val="24"/>
              </w:rPr>
              <w:t>80</w:t>
            </w:r>
            <w:bookmarkEnd w:id="11037"/>
            <w:bookmarkEnd w:id="11038"/>
            <w:bookmarkEnd w:id="11039"/>
            <w:bookmarkEnd w:id="11040"/>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041" w:name="_Toc20993194"/>
            <w:bookmarkStart w:id="11042" w:name="_Toc21940751"/>
            <w:bookmarkStart w:id="11043" w:name="_Toc23589754"/>
            <w:bookmarkStart w:id="11044" w:name="_Toc23778436"/>
            <w:r w:rsidRPr="00B9609C">
              <w:rPr>
                <w:rFonts w:ascii="Times New Roman" w:hAnsi="Times New Roman" w:hint="eastAsia"/>
                <w:bCs w:val="0"/>
                <w:color w:val="000000" w:themeColor="text1"/>
                <w:kern w:val="0"/>
                <w:sz w:val="24"/>
                <w:szCs w:val="24"/>
              </w:rPr>
              <w:t>79</w:t>
            </w:r>
            <w:bookmarkEnd w:id="11041"/>
            <w:bookmarkEnd w:id="11042"/>
            <w:bookmarkEnd w:id="11043"/>
            <w:bookmarkEnd w:id="11044"/>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045" w:name="_Toc20993195"/>
            <w:bookmarkStart w:id="11046" w:name="_Toc21940752"/>
            <w:bookmarkStart w:id="11047" w:name="_Toc23589755"/>
            <w:bookmarkStart w:id="11048" w:name="_Toc23778437"/>
            <w:r w:rsidRPr="00B9609C">
              <w:rPr>
                <w:rFonts w:ascii="Times New Roman" w:hAnsi="Times New Roman" w:hint="eastAsia"/>
                <w:bCs w:val="0"/>
                <w:color w:val="000000" w:themeColor="text1"/>
                <w:kern w:val="0"/>
                <w:sz w:val="24"/>
                <w:szCs w:val="24"/>
              </w:rPr>
              <w:t>0</w:t>
            </w:r>
            <w:bookmarkEnd w:id="11045"/>
            <w:bookmarkEnd w:id="11046"/>
            <w:bookmarkEnd w:id="11047"/>
            <w:bookmarkEnd w:id="11048"/>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049" w:name="_Toc20993196"/>
            <w:bookmarkStart w:id="11050" w:name="_Toc21940753"/>
            <w:bookmarkStart w:id="11051" w:name="_Toc23589756"/>
            <w:bookmarkStart w:id="11052" w:name="_Toc23778438"/>
            <w:r w:rsidRPr="00B9609C">
              <w:rPr>
                <w:rFonts w:ascii="Times New Roman" w:hAnsi="Times New Roman" w:hint="eastAsia"/>
                <w:bCs w:val="0"/>
                <w:color w:val="000000" w:themeColor="text1"/>
                <w:kern w:val="0"/>
                <w:sz w:val="24"/>
                <w:szCs w:val="24"/>
              </w:rPr>
              <w:t>1</w:t>
            </w:r>
            <w:bookmarkEnd w:id="11049"/>
            <w:bookmarkEnd w:id="11050"/>
            <w:bookmarkEnd w:id="11051"/>
            <w:bookmarkEnd w:id="11052"/>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053" w:name="_Toc20993197"/>
            <w:bookmarkStart w:id="11054" w:name="_Toc21940754"/>
            <w:bookmarkStart w:id="11055" w:name="_Toc23589757"/>
            <w:bookmarkStart w:id="11056" w:name="_Toc23778439"/>
            <w:r w:rsidRPr="00B9609C">
              <w:rPr>
                <w:rFonts w:ascii="Times New Roman" w:hAnsi="Times New Roman" w:hint="eastAsia"/>
                <w:bCs w:val="0"/>
                <w:color w:val="000000" w:themeColor="text1"/>
                <w:kern w:val="0"/>
                <w:sz w:val="24"/>
                <w:szCs w:val="24"/>
              </w:rPr>
              <w:t>0</w:t>
            </w:r>
            <w:bookmarkEnd w:id="11053"/>
            <w:bookmarkEnd w:id="11054"/>
            <w:bookmarkEnd w:id="11055"/>
            <w:bookmarkEnd w:id="11056"/>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057" w:name="_Toc16072879"/>
            <w:bookmarkStart w:id="11058" w:name="_Toc18857878"/>
            <w:bookmarkStart w:id="11059" w:name="_Toc18944670"/>
            <w:bookmarkStart w:id="11060" w:name="_Toc20993198"/>
            <w:bookmarkStart w:id="11061" w:name="_Toc21940755"/>
            <w:bookmarkStart w:id="11062" w:name="_Toc23589758"/>
            <w:bookmarkStart w:id="11063" w:name="_Toc23778440"/>
            <w:r w:rsidRPr="00B9609C">
              <w:rPr>
                <w:rFonts w:ascii="Times New Roman" w:hAnsi="Times New Roman"/>
                <w:color w:val="000000" w:themeColor="text1"/>
                <w:kern w:val="0"/>
                <w:sz w:val="24"/>
                <w:szCs w:val="24"/>
              </w:rPr>
              <w:t>新竹監獄</w:t>
            </w:r>
            <w:bookmarkEnd w:id="11057"/>
            <w:bookmarkEnd w:id="11058"/>
            <w:bookmarkEnd w:id="11059"/>
            <w:bookmarkEnd w:id="11060"/>
            <w:bookmarkEnd w:id="11061"/>
            <w:bookmarkEnd w:id="11062"/>
            <w:bookmarkEnd w:id="11063"/>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064" w:name="_Toc20993199"/>
            <w:bookmarkStart w:id="11065" w:name="_Toc21940756"/>
            <w:bookmarkStart w:id="11066" w:name="_Toc23589759"/>
            <w:bookmarkStart w:id="11067" w:name="_Toc23778441"/>
            <w:r w:rsidRPr="00B9609C">
              <w:rPr>
                <w:rFonts w:ascii="Times New Roman" w:hAnsi="Times New Roman" w:hint="eastAsia"/>
                <w:bCs w:val="0"/>
                <w:color w:val="000000" w:themeColor="text1"/>
                <w:kern w:val="0"/>
                <w:sz w:val="24"/>
                <w:szCs w:val="24"/>
              </w:rPr>
              <w:t>32</w:t>
            </w:r>
            <w:bookmarkEnd w:id="11064"/>
            <w:bookmarkEnd w:id="11065"/>
            <w:bookmarkEnd w:id="11066"/>
            <w:bookmarkEnd w:id="11067"/>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068" w:name="_Toc20993200"/>
            <w:bookmarkStart w:id="11069" w:name="_Toc21940757"/>
            <w:bookmarkStart w:id="11070" w:name="_Toc23589760"/>
            <w:bookmarkStart w:id="11071" w:name="_Toc23778442"/>
            <w:r w:rsidRPr="00B9609C">
              <w:rPr>
                <w:rFonts w:ascii="Times New Roman" w:hAnsi="Times New Roman" w:hint="eastAsia"/>
                <w:bCs w:val="0"/>
                <w:color w:val="000000" w:themeColor="text1"/>
                <w:kern w:val="0"/>
                <w:sz w:val="24"/>
                <w:szCs w:val="24"/>
              </w:rPr>
              <w:t>20</w:t>
            </w:r>
            <w:bookmarkEnd w:id="11068"/>
            <w:bookmarkEnd w:id="11069"/>
            <w:bookmarkEnd w:id="11070"/>
            <w:bookmarkEnd w:id="11071"/>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072" w:name="_Toc20993201"/>
            <w:bookmarkStart w:id="11073" w:name="_Toc21940758"/>
            <w:bookmarkStart w:id="11074" w:name="_Toc23589761"/>
            <w:bookmarkStart w:id="11075" w:name="_Toc23778443"/>
            <w:r w:rsidRPr="00B9609C">
              <w:rPr>
                <w:rFonts w:ascii="Times New Roman" w:hAnsi="Times New Roman" w:hint="eastAsia"/>
                <w:bCs w:val="0"/>
                <w:color w:val="000000" w:themeColor="text1"/>
                <w:kern w:val="0"/>
                <w:sz w:val="24"/>
                <w:szCs w:val="24"/>
              </w:rPr>
              <w:t>1</w:t>
            </w:r>
            <w:bookmarkEnd w:id="11072"/>
            <w:bookmarkEnd w:id="11073"/>
            <w:bookmarkEnd w:id="11074"/>
            <w:bookmarkEnd w:id="11075"/>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076" w:name="_Toc20993202"/>
            <w:bookmarkStart w:id="11077" w:name="_Toc21940759"/>
            <w:bookmarkStart w:id="11078" w:name="_Toc23589762"/>
            <w:bookmarkStart w:id="11079" w:name="_Toc23778444"/>
            <w:r w:rsidRPr="00B9609C">
              <w:rPr>
                <w:rFonts w:ascii="Times New Roman" w:hAnsi="Times New Roman" w:hint="eastAsia"/>
                <w:bCs w:val="0"/>
                <w:color w:val="000000" w:themeColor="text1"/>
                <w:kern w:val="0"/>
                <w:sz w:val="24"/>
                <w:szCs w:val="24"/>
              </w:rPr>
              <w:t>2</w:t>
            </w:r>
            <w:bookmarkEnd w:id="11076"/>
            <w:bookmarkEnd w:id="11077"/>
            <w:bookmarkEnd w:id="11078"/>
            <w:bookmarkEnd w:id="11079"/>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080" w:name="_Toc20993203"/>
            <w:bookmarkStart w:id="11081" w:name="_Toc21940760"/>
            <w:bookmarkStart w:id="11082" w:name="_Toc23589763"/>
            <w:bookmarkStart w:id="11083" w:name="_Toc23778445"/>
            <w:r w:rsidRPr="00B9609C">
              <w:rPr>
                <w:rFonts w:ascii="Times New Roman" w:hAnsi="Times New Roman" w:hint="eastAsia"/>
                <w:bCs w:val="0"/>
                <w:color w:val="000000" w:themeColor="text1"/>
                <w:kern w:val="0"/>
                <w:sz w:val="24"/>
                <w:szCs w:val="24"/>
              </w:rPr>
              <w:t>9</w:t>
            </w:r>
            <w:bookmarkEnd w:id="11080"/>
            <w:bookmarkEnd w:id="11081"/>
            <w:bookmarkEnd w:id="11082"/>
            <w:bookmarkEnd w:id="11083"/>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bookmarkStart w:id="11084" w:name="_Toc16072880"/>
            <w:bookmarkStart w:id="11085" w:name="_Toc18857879"/>
            <w:bookmarkStart w:id="11086" w:name="_Toc18944671"/>
            <w:bookmarkStart w:id="11087" w:name="_Toc20993204"/>
            <w:bookmarkStart w:id="11088" w:name="_Toc21940761"/>
            <w:bookmarkStart w:id="11089" w:name="_Toc23589764"/>
            <w:bookmarkStart w:id="11090" w:name="_Toc23778446"/>
            <w:r w:rsidRPr="00B9609C">
              <w:rPr>
                <w:rFonts w:ascii="Times New Roman" w:hAnsi="Times New Roman" w:hint="eastAsia"/>
                <w:bCs w:val="0"/>
                <w:color w:val="000000" w:themeColor="text1"/>
                <w:spacing w:val="-20"/>
                <w:kern w:val="0"/>
                <w:sz w:val="24"/>
                <w:szCs w:val="24"/>
              </w:rPr>
              <w:t>精神疾病、肢能障礙</w:t>
            </w:r>
            <w:bookmarkEnd w:id="11084"/>
            <w:bookmarkEnd w:id="11085"/>
            <w:bookmarkEnd w:id="11086"/>
            <w:bookmarkEnd w:id="11087"/>
            <w:bookmarkEnd w:id="11088"/>
            <w:bookmarkEnd w:id="11089"/>
            <w:bookmarkEnd w:id="11090"/>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5</w:t>
            </w:r>
          </w:p>
        </w:tc>
        <w:tc>
          <w:tcPr>
            <w:tcW w:w="1914" w:type="dxa"/>
            <w:vAlign w:val="center"/>
          </w:tcPr>
          <w:p w:rsidR="00CD5C93" w:rsidRPr="00B9609C" w:rsidRDefault="00CD5C93" w:rsidP="00DC1DDB">
            <w:pPr>
              <w:pStyle w:val="3"/>
              <w:numPr>
                <w:ilvl w:val="0"/>
                <w:numId w:val="0"/>
              </w:numPr>
              <w:tabs>
                <w:tab w:val="left" w:pos="1020"/>
              </w:tabs>
              <w:spacing w:line="260" w:lineRule="exact"/>
              <w:jc w:val="center"/>
              <w:rPr>
                <w:rFonts w:ascii="Times New Roman" w:hAnsi="Times New Roman"/>
                <w:bCs w:val="0"/>
                <w:color w:val="000000" w:themeColor="text1"/>
                <w:kern w:val="0"/>
                <w:sz w:val="24"/>
                <w:szCs w:val="24"/>
              </w:rPr>
            </w:pPr>
            <w:bookmarkStart w:id="11091" w:name="_Toc16072881"/>
            <w:bookmarkStart w:id="11092" w:name="_Toc18857880"/>
            <w:bookmarkStart w:id="11093" w:name="_Toc18944672"/>
            <w:bookmarkStart w:id="11094" w:name="_Toc20993205"/>
            <w:bookmarkStart w:id="11095" w:name="_Toc21940762"/>
            <w:bookmarkStart w:id="11096" w:name="_Toc23589765"/>
            <w:bookmarkStart w:id="11097" w:name="_Toc23778447"/>
            <w:r w:rsidRPr="00B9609C">
              <w:rPr>
                <w:rFonts w:ascii="Times New Roman" w:hAnsi="Times New Roman"/>
                <w:color w:val="000000" w:themeColor="text1"/>
                <w:kern w:val="0"/>
                <w:sz w:val="24"/>
                <w:szCs w:val="24"/>
              </w:rPr>
              <w:t>臺中監獄</w:t>
            </w:r>
            <w:bookmarkEnd w:id="11091"/>
            <w:bookmarkEnd w:id="11092"/>
            <w:bookmarkEnd w:id="11093"/>
            <w:bookmarkEnd w:id="11094"/>
            <w:bookmarkEnd w:id="11095"/>
            <w:bookmarkEnd w:id="11096"/>
            <w:bookmarkEnd w:id="11097"/>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098" w:name="_Toc20993206"/>
            <w:bookmarkStart w:id="11099" w:name="_Toc21940763"/>
            <w:bookmarkStart w:id="11100" w:name="_Toc23589766"/>
            <w:bookmarkStart w:id="11101" w:name="_Toc23778448"/>
            <w:r w:rsidRPr="00B9609C">
              <w:rPr>
                <w:rFonts w:ascii="Times New Roman" w:hAnsi="Times New Roman" w:hint="eastAsia"/>
                <w:bCs w:val="0"/>
                <w:color w:val="000000" w:themeColor="text1"/>
                <w:kern w:val="0"/>
                <w:sz w:val="24"/>
                <w:szCs w:val="24"/>
              </w:rPr>
              <w:t>295</w:t>
            </w:r>
            <w:bookmarkEnd w:id="11098"/>
            <w:bookmarkEnd w:id="11099"/>
            <w:bookmarkEnd w:id="11100"/>
            <w:bookmarkEnd w:id="11101"/>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102" w:name="_Toc20993207"/>
            <w:bookmarkStart w:id="11103" w:name="_Toc21940764"/>
            <w:bookmarkStart w:id="11104" w:name="_Toc23589767"/>
            <w:bookmarkStart w:id="11105" w:name="_Toc23778449"/>
            <w:r w:rsidRPr="00B9609C">
              <w:rPr>
                <w:rFonts w:ascii="Times New Roman" w:hAnsi="Times New Roman" w:hint="eastAsia"/>
                <w:bCs w:val="0"/>
                <w:color w:val="000000" w:themeColor="text1"/>
                <w:kern w:val="0"/>
                <w:sz w:val="24"/>
                <w:szCs w:val="24"/>
              </w:rPr>
              <w:t>222</w:t>
            </w:r>
            <w:bookmarkEnd w:id="11102"/>
            <w:bookmarkEnd w:id="11103"/>
            <w:bookmarkEnd w:id="11104"/>
            <w:bookmarkEnd w:id="11105"/>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106" w:name="_Toc20993208"/>
            <w:bookmarkStart w:id="11107" w:name="_Toc21940765"/>
            <w:bookmarkStart w:id="11108" w:name="_Toc23589768"/>
            <w:bookmarkStart w:id="11109" w:name="_Toc23778450"/>
            <w:r w:rsidRPr="00B9609C">
              <w:rPr>
                <w:rFonts w:ascii="Times New Roman" w:hAnsi="Times New Roman" w:hint="eastAsia"/>
                <w:bCs w:val="0"/>
                <w:color w:val="000000" w:themeColor="text1"/>
                <w:kern w:val="0"/>
                <w:sz w:val="24"/>
                <w:szCs w:val="24"/>
              </w:rPr>
              <w:t>31</w:t>
            </w:r>
            <w:bookmarkEnd w:id="11106"/>
            <w:bookmarkEnd w:id="11107"/>
            <w:bookmarkEnd w:id="11108"/>
            <w:bookmarkEnd w:id="11109"/>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110" w:name="_Toc20993209"/>
            <w:bookmarkStart w:id="11111" w:name="_Toc21940766"/>
            <w:bookmarkStart w:id="11112" w:name="_Toc23589769"/>
            <w:bookmarkStart w:id="11113" w:name="_Toc23778451"/>
            <w:r w:rsidRPr="00B9609C">
              <w:rPr>
                <w:rFonts w:ascii="Times New Roman" w:hAnsi="Times New Roman" w:hint="eastAsia"/>
                <w:bCs w:val="0"/>
                <w:color w:val="000000" w:themeColor="text1"/>
                <w:kern w:val="0"/>
                <w:sz w:val="24"/>
                <w:szCs w:val="24"/>
              </w:rPr>
              <w:t>12</w:t>
            </w:r>
            <w:bookmarkEnd w:id="11110"/>
            <w:bookmarkEnd w:id="11111"/>
            <w:bookmarkEnd w:id="11112"/>
            <w:bookmarkEnd w:id="11113"/>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114" w:name="_Toc20993210"/>
            <w:bookmarkStart w:id="11115" w:name="_Toc21940767"/>
            <w:bookmarkStart w:id="11116" w:name="_Toc23589770"/>
            <w:bookmarkStart w:id="11117" w:name="_Toc23778452"/>
            <w:r w:rsidRPr="00B9609C">
              <w:rPr>
                <w:rFonts w:ascii="Times New Roman" w:hAnsi="Times New Roman" w:hint="eastAsia"/>
                <w:bCs w:val="0"/>
                <w:color w:val="000000" w:themeColor="text1"/>
                <w:kern w:val="0"/>
                <w:sz w:val="24"/>
                <w:szCs w:val="24"/>
              </w:rPr>
              <w:t>30</w:t>
            </w:r>
            <w:bookmarkEnd w:id="11114"/>
            <w:bookmarkEnd w:id="11115"/>
            <w:bookmarkEnd w:id="11116"/>
            <w:bookmarkEnd w:id="11117"/>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6</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118" w:name="_Toc16072882"/>
            <w:bookmarkStart w:id="11119" w:name="_Toc18857881"/>
            <w:bookmarkStart w:id="11120" w:name="_Toc18944673"/>
            <w:bookmarkStart w:id="11121" w:name="_Toc20993211"/>
            <w:bookmarkStart w:id="11122" w:name="_Toc21940768"/>
            <w:bookmarkStart w:id="11123" w:name="_Toc23589771"/>
            <w:bookmarkStart w:id="11124" w:name="_Toc23778453"/>
            <w:r w:rsidRPr="00B9609C">
              <w:rPr>
                <w:rFonts w:ascii="Times New Roman" w:hAnsi="Times New Roman"/>
                <w:color w:val="000000" w:themeColor="text1"/>
                <w:kern w:val="0"/>
                <w:sz w:val="24"/>
                <w:szCs w:val="24"/>
              </w:rPr>
              <w:t>臺中女子監獄</w:t>
            </w:r>
            <w:bookmarkEnd w:id="11118"/>
            <w:bookmarkEnd w:id="11119"/>
            <w:bookmarkEnd w:id="11120"/>
            <w:bookmarkEnd w:id="11121"/>
            <w:bookmarkEnd w:id="11122"/>
            <w:bookmarkEnd w:id="11123"/>
            <w:bookmarkEnd w:id="11124"/>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125" w:name="_Toc20993212"/>
            <w:bookmarkStart w:id="11126" w:name="_Toc21940769"/>
            <w:bookmarkStart w:id="11127" w:name="_Toc23589772"/>
            <w:bookmarkStart w:id="11128" w:name="_Toc23778454"/>
            <w:r w:rsidRPr="00B9609C">
              <w:rPr>
                <w:rFonts w:ascii="Times New Roman" w:hAnsi="Times New Roman" w:hint="eastAsia"/>
                <w:bCs w:val="0"/>
                <w:color w:val="000000" w:themeColor="text1"/>
                <w:kern w:val="0"/>
                <w:sz w:val="24"/>
                <w:szCs w:val="24"/>
              </w:rPr>
              <w:t>49</w:t>
            </w:r>
            <w:bookmarkEnd w:id="11125"/>
            <w:bookmarkEnd w:id="11126"/>
            <w:bookmarkEnd w:id="11127"/>
            <w:bookmarkEnd w:id="11128"/>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129" w:name="_Toc20993213"/>
            <w:bookmarkStart w:id="11130" w:name="_Toc21940770"/>
            <w:bookmarkStart w:id="11131" w:name="_Toc23589773"/>
            <w:bookmarkStart w:id="11132" w:name="_Toc23778455"/>
            <w:r w:rsidRPr="00B9609C">
              <w:rPr>
                <w:rFonts w:ascii="Times New Roman" w:hAnsi="Times New Roman" w:hint="eastAsia"/>
                <w:bCs w:val="0"/>
                <w:color w:val="000000" w:themeColor="text1"/>
                <w:kern w:val="0"/>
                <w:sz w:val="24"/>
                <w:szCs w:val="24"/>
              </w:rPr>
              <w:t>0</w:t>
            </w:r>
            <w:bookmarkEnd w:id="11129"/>
            <w:bookmarkEnd w:id="11130"/>
            <w:bookmarkEnd w:id="11131"/>
            <w:bookmarkEnd w:id="11132"/>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133" w:name="_Toc20993214"/>
            <w:bookmarkStart w:id="11134" w:name="_Toc21940771"/>
            <w:bookmarkStart w:id="11135" w:name="_Toc23589774"/>
            <w:bookmarkStart w:id="11136" w:name="_Toc23778456"/>
            <w:r w:rsidRPr="00B9609C">
              <w:rPr>
                <w:rFonts w:ascii="Times New Roman" w:hAnsi="Times New Roman" w:hint="eastAsia"/>
                <w:bCs w:val="0"/>
                <w:color w:val="000000" w:themeColor="text1"/>
                <w:kern w:val="0"/>
                <w:sz w:val="24"/>
                <w:szCs w:val="24"/>
              </w:rPr>
              <w:t>1</w:t>
            </w:r>
            <w:bookmarkEnd w:id="11133"/>
            <w:bookmarkEnd w:id="11134"/>
            <w:bookmarkEnd w:id="11135"/>
            <w:bookmarkEnd w:id="11136"/>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137" w:name="_Toc20993215"/>
            <w:bookmarkStart w:id="11138" w:name="_Toc21940772"/>
            <w:bookmarkStart w:id="11139" w:name="_Toc23589775"/>
            <w:bookmarkStart w:id="11140" w:name="_Toc23778457"/>
            <w:r w:rsidRPr="00B9609C">
              <w:rPr>
                <w:rFonts w:ascii="Times New Roman" w:hAnsi="Times New Roman" w:hint="eastAsia"/>
                <w:bCs w:val="0"/>
                <w:color w:val="000000" w:themeColor="text1"/>
                <w:kern w:val="0"/>
                <w:sz w:val="24"/>
                <w:szCs w:val="24"/>
              </w:rPr>
              <w:t>0</w:t>
            </w:r>
            <w:bookmarkEnd w:id="11137"/>
            <w:bookmarkEnd w:id="11138"/>
            <w:bookmarkEnd w:id="11139"/>
            <w:bookmarkEnd w:id="11140"/>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141" w:name="_Toc20993216"/>
            <w:bookmarkStart w:id="11142" w:name="_Toc21940773"/>
            <w:bookmarkStart w:id="11143" w:name="_Toc23589776"/>
            <w:bookmarkStart w:id="11144" w:name="_Toc23778458"/>
            <w:r w:rsidRPr="00B9609C">
              <w:rPr>
                <w:rFonts w:ascii="Times New Roman" w:hAnsi="Times New Roman" w:hint="eastAsia"/>
                <w:bCs w:val="0"/>
                <w:color w:val="000000" w:themeColor="text1"/>
                <w:kern w:val="0"/>
                <w:sz w:val="24"/>
                <w:szCs w:val="24"/>
              </w:rPr>
              <w:t>48</w:t>
            </w:r>
            <w:bookmarkEnd w:id="11141"/>
            <w:bookmarkEnd w:id="11142"/>
            <w:bookmarkEnd w:id="11143"/>
            <w:bookmarkEnd w:id="11144"/>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bookmarkStart w:id="11145" w:name="_Toc16072883"/>
            <w:bookmarkStart w:id="11146" w:name="_Toc18857882"/>
            <w:bookmarkStart w:id="11147" w:name="_Toc18944674"/>
            <w:bookmarkStart w:id="11148" w:name="_Toc20993217"/>
            <w:bookmarkStart w:id="11149" w:name="_Toc21940774"/>
            <w:bookmarkStart w:id="11150" w:name="_Toc23589777"/>
            <w:bookmarkStart w:id="11151" w:name="_Toc23778459"/>
            <w:r w:rsidRPr="00B9609C">
              <w:rPr>
                <w:rFonts w:ascii="Times New Roman" w:hAnsi="Times New Roman" w:hint="eastAsia"/>
                <w:bCs w:val="0"/>
                <w:color w:val="000000" w:themeColor="text1"/>
                <w:spacing w:val="-20"/>
                <w:kern w:val="0"/>
                <w:sz w:val="24"/>
                <w:szCs w:val="24"/>
              </w:rPr>
              <w:t>新收</w:t>
            </w:r>
            <w:bookmarkEnd w:id="11145"/>
            <w:bookmarkEnd w:id="11146"/>
            <w:bookmarkEnd w:id="11147"/>
            <w:bookmarkEnd w:id="11148"/>
            <w:bookmarkEnd w:id="11149"/>
            <w:bookmarkEnd w:id="11150"/>
            <w:bookmarkEnd w:id="11151"/>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7</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152" w:name="_Toc16072884"/>
            <w:bookmarkStart w:id="11153" w:name="_Toc18857883"/>
            <w:bookmarkStart w:id="11154" w:name="_Toc18944675"/>
            <w:bookmarkStart w:id="11155" w:name="_Toc20993218"/>
            <w:bookmarkStart w:id="11156" w:name="_Toc21940775"/>
            <w:bookmarkStart w:id="11157" w:name="_Toc23589778"/>
            <w:bookmarkStart w:id="11158" w:name="_Toc23778460"/>
            <w:r w:rsidRPr="00B9609C">
              <w:rPr>
                <w:rFonts w:ascii="Times New Roman" w:hAnsi="Times New Roman"/>
                <w:color w:val="000000" w:themeColor="text1"/>
                <w:kern w:val="0"/>
                <w:sz w:val="24"/>
                <w:szCs w:val="24"/>
              </w:rPr>
              <w:t>彰化監獄</w:t>
            </w:r>
            <w:bookmarkEnd w:id="11152"/>
            <w:bookmarkEnd w:id="11153"/>
            <w:bookmarkEnd w:id="11154"/>
            <w:bookmarkEnd w:id="11155"/>
            <w:bookmarkEnd w:id="11156"/>
            <w:bookmarkEnd w:id="11157"/>
            <w:bookmarkEnd w:id="11158"/>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159" w:name="_Toc20993219"/>
            <w:bookmarkStart w:id="11160" w:name="_Toc21940776"/>
            <w:bookmarkStart w:id="11161" w:name="_Toc23589779"/>
            <w:bookmarkStart w:id="11162" w:name="_Toc23778461"/>
            <w:r w:rsidRPr="00B9609C">
              <w:rPr>
                <w:rFonts w:ascii="Times New Roman" w:hAnsi="Times New Roman" w:hint="eastAsia"/>
                <w:bCs w:val="0"/>
                <w:color w:val="000000" w:themeColor="text1"/>
                <w:kern w:val="0"/>
                <w:sz w:val="24"/>
                <w:szCs w:val="24"/>
              </w:rPr>
              <w:t>88</w:t>
            </w:r>
            <w:bookmarkEnd w:id="11159"/>
            <w:bookmarkEnd w:id="11160"/>
            <w:bookmarkEnd w:id="11161"/>
            <w:bookmarkEnd w:id="11162"/>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163" w:name="_Toc20993220"/>
            <w:bookmarkStart w:id="11164" w:name="_Toc21940777"/>
            <w:bookmarkStart w:id="11165" w:name="_Toc23589780"/>
            <w:bookmarkStart w:id="11166" w:name="_Toc23778462"/>
            <w:r w:rsidRPr="00B9609C">
              <w:rPr>
                <w:rFonts w:ascii="Times New Roman" w:hAnsi="Times New Roman" w:hint="eastAsia"/>
                <w:bCs w:val="0"/>
                <w:color w:val="000000" w:themeColor="text1"/>
                <w:kern w:val="0"/>
                <w:sz w:val="24"/>
                <w:szCs w:val="24"/>
              </w:rPr>
              <w:t>88</w:t>
            </w:r>
            <w:bookmarkEnd w:id="11163"/>
            <w:bookmarkEnd w:id="11164"/>
            <w:bookmarkEnd w:id="11165"/>
            <w:bookmarkEnd w:id="11166"/>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167" w:name="_Toc20993221"/>
            <w:bookmarkStart w:id="11168" w:name="_Toc21940778"/>
            <w:bookmarkStart w:id="11169" w:name="_Toc23589781"/>
            <w:bookmarkStart w:id="11170" w:name="_Toc23778463"/>
            <w:r w:rsidRPr="00B9609C">
              <w:rPr>
                <w:rFonts w:ascii="Times New Roman" w:hAnsi="Times New Roman" w:hint="eastAsia"/>
                <w:bCs w:val="0"/>
                <w:color w:val="000000" w:themeColor="text1"/>
                <w:kern w:val="0"/>
                <w:sz w:val="24"/>
                <w:szCs w:val="24"/>
              </w:rPr>
              <w:t>0</w:t>
            </w:r>
            <w:bookmarkEnd w:id="11167"/>
            <w:bookmarkEnd w:id="11168"/>
            <w:bookmarkEnd w:id="11169"/>
            <w:bookmarkEnd w:id="11170"/>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171" w:name="_Toc20993222"/>
            <w:bookmarkStart w:id="11172" w:name="_Toc21940779"/>
            <w:bookmarkStart w:id="11173" w:name="_Toc23589782"/>
            <w:bookmarkStart w:id="11174" w:name="_Toc23778464"/>
            <w:r w:rsidRPr="00B9609C">
              <w:rPr>
                <w:rFonts w:ascii="Times New Roman" w:hAnsi="Times New Roman" w:hint="eastAsia"/>
                <w:bCs w:val="0"/>
                <w:color w:val="000000" w:themeColor="text1"/>
                <w:kern w:val="0"/>
                <w:sz w:val="24"/>
                <w:szCs w:val="24"/>
              </w:rPr>
              <w:t>0</w:t>
            </w:r>
            <w:bookmarkEnd w:id="11171"/>
            <w:bookmarkEnd w:id="11172"/>
            <w:bookmarkEnd w:id="11173"/>
            <w:bookmarkEnd w:id="11174"/>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175" w:name="_Toc20993223"/>
            <w:bookmarkStart w:id="11176" w:name="_Toc21940780"/>
            <w:bookmarkStart w:id="11177" w:name="_Toc23589783"/>
            <w:bookmarkStart w:id="11178" w:name="_Toc23778465"/>
            <w:r w:rsidRPr="00B9609C">
              <w:rPr>
                <w:rFonts w:ascii="Times New Roman" w:hAnsi="Times New Roman" w:hint="eastAsia"/>
                <w:bCs w:val="0"/>
                <w:color w:val="000000" w:themeColor="text1"/>
                <w:kern w:val="0"/>
                <w:sz w:val="24"/>
                <w:szCs w:val="24"/>
              </w:rPr>
              <w:t>0</w:t>
            </w:r>
            <w:bookmarkEnd w:id="11175"/>
            <w:bookmarkEnd w:id="11176"/>
            <w:bookmarkEnd w:id="11177"/>
            <w:bookmarkEnd w:id="11178"/>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8</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179" w:name="_Toc16072885"/>
            <w:bookmarkStart w:id="11180" w:name="_Toc18857884"/>
            <w:bookmarkStart w:id="11181" w:name="_Toc18944676"/>
            <w:bookmarkStart w:id="11182" w:name="_Toc20993224"/>
            <w:bookmarkStart w:id="11183" w:name="_Toc21940781"/>
            <w:bookmarkStart w:id="11184" w:name="_Toc23589784"/>
            <w:bookmarkStart w:id="11185" w:name="_Toc23778466"/>
            <w:r w:rsidRPr="00B9609C">
              <w:rPr>
                <w:rFonts w:ascii="Times New Roman" w:hAnsi="Times New Roman"/>
                <w:color w:val="000000" w:themeColor="text1"/>
                <w:kern w:val="0"/>
                <w:sz w:val="24"/>
                <w:szCs w:val="24"/>
              </w:rPr>
              <w:t>雲林監獄</w:t>
            </w:r>
            <w:bookmarkEnd w:id="11179"/>
            <w:bookmarkEnd w:id="11180"/>
            <w:bookmarkEnd w:id="11181"/>
            <w:bookmarkEnd w:id="11182"/>
            <w:bookmarkEnd w:id="11183"/>
            <w:bookmarkEnd w:id="11184"/>
            <w:bookmarkEnd w:id="11185"/>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186" w:name="_Toc20993225"/>
            <w:bookmarkStart w:id="11187" w:name="_Toc21940782"/>
            <w:bookmarkStart w:id="11188" w:name="_Toc23589785"/>
            <w:bookmarkStart w:id="11189" w:name="_Toc23778467"/>
            <w:r w:rsidRPr="00B9609C">
              <w:rPr>
                <w:rFonts w:ascii="Times New Roman" w:hAnsi="Times New Roman" w:hint="eastAsia"/>
                <w:bCs w:val="0"/>
                <w:color w:val="000000" w:themeColor="text1"/>
                <w:kern w:val="0"/>
                <w:sz w:val="24"/>
                <w:szCs w:val="24"/>
              </w:rPr>
              <w:t>48</w:t>
            </w:r>
            <w:bookmarkEnd w:id="11186"/>
            <w:bookmarkEnd w:id="11187"/>
            <w:bookmarkEnd w:id="11188"/>
            <w:bookmarkEnd w:id="11189"/>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190" w:name="_Toc20993226"/>
            <w:bookmarkStart w:id="11191" w:name="_Toc21940783"/>
            <w:bookmarkStart w:id="11192" w:name="_Toc23589786"/>
            <w:bookmarkStart w:id="11193" w:name="_Toc23778468"/>
            <w:r w:rsidRPr="00B9609C">
              <w:rPr>
                <w:rFonts w:ascii="Times New Roman" w:hAnsi="Times New Roman" w:hint="eastAsia"/>
                <w:bCs w:val="0"/>
                <w:color w:val="000000" w:themeColor="text1"/>
                <w:kern w:val="0"/>
                <w:sz w:val="24"/>
                <w:szCs w:val="24"/>
              </w:rPr>
              <w:t>47</w:t>
            </w:r>
            <w:bookmarkEnd w:id="11190"/>
            <w:bookmarkEnd w:id="11191"/>
            <w:bookmarkEnd w:id="11192"/>
            <w:bookmarkEnd w:id="11193"/>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194" w:name="_Toc20993227"/>
            <w:bookmarkStart w:id="11195" w:name="_Toc21940784"/>
            <w:bookmarkStart w:id="11196" w:name="_Toc23589787"/>
            <w:bookmarkStart w:id="11197" w:name="_Toc23778469"/>
            <w:r w:rsidRPr="00B9609C">
              <w:rPr>
                <w:rFonts w:ascii="Times New Roman" w:hAnsi="Times New Roman" w:hint="eastAsia"/>
                <w:bCs w:val="0"/>
                <w:color w:val="000000" w:themeColor="text1"/>
                <w:kern w:val="0"/>
                <w:sz w:val="24"/>
                <w:szCs w:val="24"/>
              </w:rPr>
              <w:t>0</w:t>
            </w:r>
            <w:bookmarkEnd w:id="11194"/>
            <w:bookmarkEnd w:id="11195"/>
            <w:bookmarkEnd w:id="11196"/>
            <w:bookmarkEnd w:id="11197"/>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198" w:name="_Toc20993228"/>
            <w:bookmarkStart w:id="11199" w:name="_Toc21940785"/>
            <w:bookmarkStart w:id="11200" w:name="_Toc23589788"/>
            <w:bookmarkStart w:id="11201" w:name="_Toc23778470"/>
            <w:r w:rsidRPr="00B9609C">
              <w:rPr>
                <w:rFonts w:ascii="Times New Roman" w:hAnsi="Times New Roman" w:hint="eastAsia"/>
                <w:bCs w:val="0"/>
                <w:color w:val="000000" w:themeColor="text1"/>
                <w:kern w:val="0"/>
                <w:sz w:val="24"/>
                <w:szCs w:val="24"/>
              </w:rPr>
              <w:t>1</w:t>
            </w:r>
            <w:bookmarkEnd w:id="11198"/>
            <w:bookmarkEnd w:id="11199"/>
            <w:bookmarkEnd w:id="11200"/>
            <w:bookmarkEnd w:id="11201"/>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202" w:name="_Toc20993229"/>
            <w:bookmarkStart w:id="11203" w:name="_Toc21940786"/>
            <w:bookmarkStart w:id="11204" w:name="_Toc23589789"/>
            <w:bookmarkStart w:id="11205" w:name="_Toc23778471"/>
            <w:r w:rsidRPr="00B9609C">
              <w:rPr>
                <w:rFonts w:ascii="Times New Roman" w:hAnsi="Times New Roman" w:hint="eastAsia"/>
                <w:bCs w:val="0"/>
                <w:color w:val="000000" w:themeColor="text1"/>
                <w:kern w:val="0"/>
                <w:sz w:val="24"/>
                <w:szCs w:val="24"/>
              </w:rPr>
              <w:t>0</w:t>
            </w:r>
            <w:bookmarkEnd w:id="11202"/>
            <w:bookmarkEnd w:id="11203"/>
            <w:bookmarkEnd w:id="11204"/>
            <w:bookmarkEnd w:id="11205"/>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9</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206" w:name="_Toc16072886"/>
            <w:bookmarkStart w:id="11207" w:name="_Toc18857885"/>
            <w:bookmarkStart w:id="11208" w:name="_Toc18944677"/>
            <w:bookmarkStart w:id="11209" w:name="_Toc20993230"/>
            <w:bookmarkStart w:id="11210" w:name="_Toc21940787"/>
            <w:bookmarkStart w:id="11211" w:name="_Toc23589790"/>
            <w:bookmarkStart w:id="11212" w:name="_Toc23778472"/>
            <w:r w:rsidRPr="00B9609C">
              <w:rPr>
                <w:rFonts w:ascii="Times New Roman" w:hAnsi="Times New Roman"/>
                <w:color w:val="000000" w:themeColor="text1"/>
                <w:kern w:val="0"/>
                <w:sz w:val="24"/>
                <w:szCs w:val="24"/>
              </w:rPr>
              <w:t>雲林第二監獄</w:t>
            </w:r>
            <w:bookmarkEnd w:id="11206"/>
            <w:bookmarkEnd w:id="11207"/>
            <w:bookmarkEnd w:id="11208"/>
            <w:bookmarkEnd w:id="11209"/>
            <w:bookmarkEnd w:id="11210"/>
            <w:bookmarkEnd w:id="11211"/>
            <w:bookmarkEnd w:id="11212"/>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213" w:name="_Toc20993231"/>
            <w:bookmarkStart w:id="11214" w:name="_Toc21940788"/>
            <w:bookmarkStart w:id="11215" w:name="_Toc23589791"/>
            <w:bookmarkStart w:id="11216" w:name="_Toc23778473"/>
            <w:r w:rsidRPr="00B9609C">
              <w:rPr>
                <w:rFonts w:ascii="Times New Roman" w:hAnsi="Times New Roman" w:hint="eastAsia"/>
                <w:bCs w:val="0"/>
                <w:color w:val="000000" w:themeColor="text1"/>
                <w:kern w:val="0"/>
                <w:sz w:val="24"/>
                <w:szCs w:val="24"/>
              </w:rPr>
              <w:t>166</w:t>
            </w:r>
            <w:bookmarkEnd w:id="11213"/>
            <w:bookmarkEnd w:id="11214"/>
            <w:bookmarkEnd w:id="11215"/>
            <w:bookmarkEnd w:id="11216"/>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217" w:name="_Toc20993232"/>
            <w:bookmarkStart w:id="11218" w:name="_Toc21940789"/>
            <w:bookmarkStart w:id="11219" w:name="_Toc23589792"/>
            <w:bookmarkStart w:id="11220" w:name="_Toc23778474"/>
            <w:r w:rsidRPr="00B9609C">
              <w:rPr>
                <w:rFonts w:ascii="Times New Roman" w:hAnsi="Times New Roman" w:hint="eastAsia"/>
                <w:bCs w:val="0"/>
                <w:color w:val="000000" w:themeColor="text1"/>
                <w:kern w:val="0"/>
                <w:sz w:val="24"/>
                <w:szCs w:val="24"/>
              </w:rPr>
              <w:t>152</w:t>
            </w:r>
            <w:bookmarkEnd w:id="11217"/>
            <w:bookmarkEnd w:id="11218"/>
            <w:bookmarkEnd w:id="11219"/>
            <w:bookmarkEnd w:id="11220"/>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221" w:name="_Toc20993233"/>
            <w:bookmarkStart w:id="11222" w:name="_Toc21940790"/>
            <w:bookmarkStart w:id="11223" w:name="_Toc23589793"/>
            <w:bookmarkStart w:id="11224" w:name="_Toc23778475"/>
            <w:r w:rsidRPr="00B9609C">
              <w:rPr>
                <w:rFonts w:ascii="Times New Roman" w:hAnsi="Times New Roman" w:hint="eastAsia"/>
                <w:bCs w:val="0"/>
                <w:color w:val="000000" w:themeColor="text1"/>
                <w:kern w:val="0"/>
                <w:sz w:val="24"/>
                <w:szCs w:val="24"/>
              </w:rPr>
              <w:t>2</w:t>
            </w:r>
            <w:bookmarkEnd w:id="11221"/>
            <w:bookmarkEnd w:id="11222"/>
            <w:bookmarkEnd w:id="11223"/>
            <w:bookmarkEnd w:id="11224"/>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225" w:name="_Toc20993234"/>
            <w:bookmarkStart w:id="11226" w:name="_Toc21940791"/>
            <w:bookmarkStart w:id="11227" w:name="_Toc23589794"/>
            <w:bookmarkStart w:id="11228" w:name="_Toc23778476"/>
            <w:r w:rsidRPr="00B9609C">
              <w:rPr>
                <w:rFonts w:ascii="Times New Roman" w:hAnsi="Times New Roman" w:hint="eastAsia"/>
                <w:bCs w:val="0"/>
                <w:color w:val="000000" w:themeColor="text1"/>
                <w:kern w:val="0"/>
                <w:sz w:val="24"/>
                <w:szCs w:val="24"/>
              </w:rPr>
              <w:t>12</w:t>
            </w:r>
            <w:bookmarkEnd w:id="11225"/>
            <w:bookmarkEnd w:id="11226"/>
            <w:bookmarkEnd w:id="11227"/>
            <w:bookmarkEnd w:id="11228"/>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229" w:name="_Toc20993235"/>
            <w:bookmarkStart w:id="11230" w:name="_Toc21940792"/>
            <w:bookmarkStart w:id="11231" w:name="_Toc23589795"/>
            <w:bookmarkStart w:id="11232" w:name="_Toc23778477"/>
            <w:r w:rsidRPr="00B9609C">
              <w:rPr>
                <w:rFonts w:ascii="Times New Roman" w:hAnsi="Times New Roman" w:hint="eastAsia"/>
                <w:bCs w:val="0"/>
                <w:color w:val="000000" w:themeColor="text1"/>
                <w:kern w:val="0"/>
                <w:sz w:val="24"/>
                <w:szCs w:val="24"/>
              </w:rPr>
              <w:t>0</w:t>
            </w:r>
            <w:bookmarkEnd w:id="11229"/>
            <w:bookmarkEnd w:id="11230"/>
            <w:bookmarkEnd w:id="11231"/>
            <w:bookmarkEnd w:id="11232"/>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10</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233" w:name="_Toc16072887"/>
            <w:bookmarkStart w:id="11234" w:name="_Toc18857886"/>
            <w:bookmarkStart w:id="11235" w:name="_Toc18944678"/>
            <w:bookmarkStart w:id="11236" w:name="_Toc20993236"/>
            <w:bookmarkStart w:id="11237" w:name="_Toc21940793"/>
            <w:bookmarkStart w:id="11238" w:name="_Toc23589796"/>
            <w:bookmarkStart w:id="11239" w:name="_Toc23778478"/>
            <w:r w:rsidRPr="00B9609C">
              <w:rPr>
                <w:rFonts w:ascii="Times New Roman" w:hAnsi="Times New Roman"/>
                <w:color w:val="000000" w:themeColor="text1"/>
                <w:kern w:val="0"/>
                <w:sz w:val="24"/>
                <w:szCs w:val="24"/>
              </w:rPr>
              <w:t>嘉義監獄</w:t>
            </w:r>
            <w:bookmarkEnd w:id="11233"/>
            <w:bookmarkEnd w:id="11234"/>
            <w:bookmarkEnd w:id="11235"/>
            <w:bookmarkEnd w:id="11236"/>
            <w:bookmarkEnd w:id="11237"/>
            <w:bookmarkEnd w:id="11238"/>
            <w:bookmarkEnd w:id="11239"/>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240" w:name="_Toc20993237"/>
            <w:bookmarkStart w:id="11241" w:name="_Toc21940794"/>
            <w:bookmarkStart w:id="11242" w:name="_Toc23589797"/>
            <w:bookmarkStart w:id="11243" w:name="_Toc23778479"/>
            <w:r w:rsidRPr="00B9609C">
              <w:rPr>
                <w:rFonts w:ascii="Times New Roman" w:hAnsi="Times New Roman" w:hint="eastAsia"/>
                <w:bCs w:val="0"/>
                <w:color w:val="000000" w:themeColor="text1"/>
                <w:kern w:val="0"/>
                <w:sz w:val="24"/>
                <w:szCs w:val="24"/>
              </w:rPr>
              <w:t>20</w:t>
            </w:r>
            <w:bookmarkEnd w:id="11240"/>
            <w:bookmarkEnd w:id="11241"/>
            <w:bookmarkEnd w:id="11242"/>
            <w:bookmarkEnd w:id="11243"/>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244" w:name="_Toc20993238"/>
            <w:bookmarkStart w:id="11245" w:name="_Toc21940795"/>
            <w:bookmarkStart w:id="11246" w:name="_Toc23589798"/>
            <w:bookmarkStart w:id="11247" w:name="_Toc23778480"/>
            <w:r w:rsidRPr="00B9609C">
              <w:rPr>
                <w:rFonts w:ascii="Times New Roman" w:hAnsi="Times New Roman" w:hint="eastAsia"/>
                <w:bCs w:val="0"/>
                <w:color w:val="000000" w:themeColor="text1"/>
                <w:kern w:val="0"/>
                <w:sz w:val="24"/>
                <w:szCs w:val="24"/>
              </w:rPr>
              <w:t>9</w:t>
            </w:r>
            <w:bookmarkEnd w:id="11244"/>
            <w:bookmarkEnd w:id="11245"/>
            <w:bookmarkEnd w:id="11246"/>
            <w:bookmarkEnd w:id="11247"/>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248" w:name="_Toc20993239"/>
            <w:bookmarkStart w:id="11249" w:name="_Toc21940796"/>
            <w:bookmarkStart w:id="11250" w:name="_Toc23589799"/>
            <w:bookmarkStart w:id="11251" w:name="_Toc23778481"/>
            <w:r w:rsidRPr="00B9609C">
              <w:rPr>
                <w:rFonts w:ascii="Times New Roman" w:hAnsi="Times New Roman" w:hint="eastAsia"/>
                <w:bCs w:val="0"/>
                <w:color w:val="000000" w:themeColor="text1"/>
                <w:kern w:val="0"/>
                <w:sz w:val="24"/>
                <w:szCs w:val="24"/>
              </w:rPr>
              <w:t>4</w:t>
            </w:r>
            <w:bookmarkEnd w:id="11248"/>
            <w:bookmarkEnd w:id="11249"/>
            <w:bookmarkEnd w:id="11250"/>
            <w:bookmarkEnd w:id="11251"/>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252" w:name="_Toc20993240"/>
            <w:bookmarkStart w:id="11253" w:name="_Toc21940797"/>
            <w:bookmarkStart w:id="11254" w:name="_Toc23589800"/>
            <w:bookmarkStart w:id="11255" w:name="_Toc23778482"/>
            <w:r w:rsidRPr="00B9609C">
              <w:rPr>
                <w:rFonts w:ascii="Times New Roman" w:hAnsi="Times New Roman" w:hint="eastAsia"/>
                <w:bCs w:val="0"/>
                <w:color w:val="000000" w:themeColor="text1"/>
                <w:kern w:val="0"/>
                <w:sz w:val="24"/>
                <w:szCs w:val="24"/>
              </w:rPr>
              <w:t>7</w:t>
            </w:r>
            <w:bookmarkEnd w:id="11252"/>
            <w:bookmarkEnd w:id="11253"/>
            <w:bookmarkEnd w:id="11254"/>
            <w:bookmarkEnd w:id="11255"/>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256" w:name="_Toc20993241"/>
            <w:bookmarkStart w:id="11257" w:name="_Toc21940798"/>
            <w:bookmarkStart w:id="11258" w:name="_Toc23589801"/>
            <w:bookmarkStart w:id="11259" w:name="_Toc23778483"/>
            <w:r w:rsidRPr="00B9609C">
              <w:rPr>
                <w:rFonts w:ascii="Times New Roman" w:hAnsi="Times New Roman" w:hint="eastAsia"/>
                <w:bCs w:val="0"/>
                <w:color w:val="000000" w:themeColor="text1"/>
                <w:kern w:val="0"/>
                <w:sz w:val="24"/>
                <w:szCs w:val="24"/>
              </w:rPr>
              <w:t>0</w:t>
            </w:r>
            <w:bookmarkEnd w:id="11256"/>
            <w:bookmarkEnd w:id="11257"/>
            <w:bookmarkEnd w:id="11258"/>
            <w:bookmarkEnd w:id="11259"/>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bookmarkStart w:id="11260" w:name="_Toc16072888"/>
            <w:bookmarkStart w:id="11261" w:name="_Toc18857887"/>
            <w:bookmarkStart w:id="11262" w:name="_Toc18944679"/>
            <w:bookmarkStart w:id="11263" w:name="_Toc20993242"/>
            <w:bookmarkStart w:id="11264" w:name="_Toc21940799"/>
            <w:bookmarkStart w:id="11265" w:name="_Toc23589802"/>
            <w:bookmarkStart w:id="11266" w:name="_Toc23778484"/>
            <w:r w:rsidRPr="00B9609C">
              <w:rPr>
                <w:rFonts w:ascii="Times New Roman" w:hAnsi="Times New Roman" w:hint="eastAsia"/>
                <w:bCs w:val="0"/>
                <w:color w:val="000000" w:themeColor="text1"/>
                <w:spacing w:val="-20"/>
                <w:kern w:val="0"/>
                <w:sz w:val="24"/>
                <w:szCs w:val="24"/>
              </w:rPr>
              <w:t>療養</w:t>
            </w:r>
            <w:bookmarkEnd w:id="11260"/>
            <w:bookmarkEnd w:id="11261"/>
            <w:bookmarkEnd w:id="11262"/>
            <w:bookmarkEnd w:id="11263"/>
            <w:bookmarkEnd w:id="11264"/>
            <w:bookmarkEnd w:id="11265"/>
            <w:bookmarkEnd w:id="11266"/>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11</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267" w:name="_Toc16072889"/>
            <w:bookmarkStart w:id="11268" w:name="_Toc18857888"/>
            <w:bookmarkStart w:id="11269" w:name="_Toc18944680"/>
            <w:bookmarkStart w:id="11270" w:name="_Toc20993243"/>
            <w:bookmarkStart w:id="11271" w:name="_Toc21940800"/>
            <w:bookmarkStart w:id="11272" w:name="_Toc23589803"/>
            <w:bookmarkStart w:id="11273" w:name="_Toc23778485"/>
            <w:r w:rsidRPr="00B9609C">
              <w:rPr>
                <w:rFonts w:ascii="Times New Roman" w:hAnsi="Times New Roman"/>
                <w:color w:val="000000" w:themeColor="text1"/>
                <w:kern w:val="0"/>
                <w:sz w:val="24"/>
                <w:szCs w:val="24"/>
              </w:rPr>
              <w:t>臺南監獄</w:t>
            </w:r>
            <w:bookmarkEnd w:id="11267"/>
            <w:bookmarkEnd w:id="11268"/>
            <w:bookmarkEnd w:id="11269"/>
            <w:bookmarkEnd w:id="11270"/>
            <w:bookmarkEnd w:id="11271"/>
            <w:bookmarkEnd w:id="11272"/>
            <w:bookmarkEnd w:id="11273"/>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274" w:name="_Toc20993244"/>
            <w:bookmarkStart w:id="11275" w:name="_Toc21940801"/>
            <w:bookmarkStart w:id="11276" w:name="_Toc23589804"/>
            <w:bookmarkStart w:id="11277" w:name="_Toc23778486"/>
            <w:r w:rsidRPr="00B9609C">
              <w:rPr>
                <w:rFonts w:ascii="Times New Roman" w:hAnsi="Times New Roman" w:hint="eastAsia"/>
                <w:bCs w:val="0"/>
                <w:color w:val="000000" w:themeColor="text1"/>
                <w:kern w:val="0"/>
                <w:sz w:val="24"/>
                <w:szCs w:val="24"/>
              </w:rPr>
              <w:t>17</w:t>
            </w:r>
            <w:bookmarkEnd w:id="11274"/>
            <w:bookmarkEnd w:id="11275"/>
            <w:bookmarkEnd w:id="11276"/>
            <w:bookmarkEnd w:id="11277"/>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278" w:name="_Toc20993245"/>
            <w:bookmarkStart w:id="11279" w:name="_Toc21940802"/>
            <w:bookmarkStart w:id="11280" w:name="_Toc23589805"/>
            <w:bookmarkStart w:id="11281" w:name="_Toc23778487"/>
            <w:r w:rsidRPr="00B9609C">
              <w:rPr>
                <w:rFonts w:ascii="Times New Roman" w:hAnsi="Times New Roman" w:hint="eastAsia"/>
                <w:bCs w:val="0"/>
                <w:color w:val="000000" w:themeColor="text1"/>
                <w:kern w:val="0"/>
                <w:sz w:val="24"/>
                <w:szCs w:val="24"/>
              </w:rPr>
              <w:t>0</w:t>
            </w:r>
            <w:bookmarkEnd w:id="11278"/>
            <w:bookmarkEnd w:id="11279"/>
            <w:bookmarkEnd w:id="11280"/>
            <w:bookmarkEnd w:id="11281"/>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282" w:name="_Toc20993246"/>
            <w:bookmarkStart w:id="11283" w:name="_Toc21940803"/>
            <w:bookmarkStart w:id="11284" w:name="_Toc23589806"/>
            <w:bookmarkStart w:id="11285" w:name="_Toc23778488"/>
            <w:r w:rsidRPr="00B9609C">
              <w:rPr>
                <w:rFonts w:ascii="Times New Roman" w:hAnsi="Times New Roman" w:hint="eastAsia"/>
                <w:bCs w:val="0"/>
                <w:color w:val="000000" w:themeColor="text1"/>
                <w:kern w:val="0"/>
                <w:sz w:val="24"/>
                <w:szCs w:val="24"/>
              </w:rPr>
              <w:t>8</w:t>
            </w:r>
            <w:bookmarkEnd w:id="11282"/>
            <w:bookmarkEnd w:id="11283"/>
            <w:bookmarkEnd w:id="11284"/>
            <w:bookmarkEnd w:id="11285"/>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286" w:name="_Toc20993247"/>
            <w:bookmarkStart w:id="11287" w:name="_Toc21940804"/>
            <w:bookmarkStart w:id="11288" w:name="_Toc23589807"/>
            <w:bookmarkStart w:id="11289" w:name="_Toc23778489"/>
            <w:r w:rsidRPr="00B9609C">
              <w:rPr>
                <w:rFonts w:ascii="Times New Roman" w:hAnsi="Times New Roman" w:hint="eastAsia"/>
                <w:bCs w:val="0"/>
                <w:color w:val="000000" w:themeColor="text1"/>
                <w:kern w:val="0"/>
                <w:sz w:val="24"/>
                <w:szCs w:val="24"/>
              </w:rPr>
              <w:t>9</w:t>
            </w:r>
            <w:bookmarkEnd w:id="11286"/>
            <w:bookmarkEnd w:id="11287"/>
            <w:bookmarkEnd w:id="11288"/>
            <w:bookmarkEnd w:id="11289"/>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290" w:name="_Toc20993248"/>
            <w:bookmarkStart w:id="11291" w:name="_Toc21940805"/>
            <w:bookmarkStart w:id="11292" w:name="_Toc23589808"/>
            <w:bookmarkStart w:id="11293" w:name="_Toc23778490"/>
            <w:r w:rsidRPr="00B9609C">
              <w:rPr>
                <w:rFonts w:ascii="Times New Roman" w:hAnsi="Times New Roman" w:hint="eastAsia"/>
                <w:bCs w:val="0"/>
                <w:color w:val="000000" w:themeColor="text1"/>
                <w:kern w:val="0"/>
                <w:sz w:val="24"/>
                <w:szCs w:val="24"/>
              </w:rPr>
              <w:t>0</w:t>
            </w:r>
            <w:bookmarkEnd w:id="11290"/>
            <w:bookmarkEnd w:id="11291"/>
            <w:bookmarkEnd w:id="11292"/>
            <w:bookmarkEnd w:id="11293"/>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12</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294" w:name="_Toc16072890"/>
            <w:bookmarkStart w:id="11295" w:name="_Toc18857889"/>
            <w:bookmarkStart w:id="11296" w:name="_Toc18944681"/>
            <w:bookmarkStart w:id="11297" w:name="_Toc20993249"/>
            <w:bookmarkStart w:id="11298" w:name="_Toc21940806"/>
            <w:bookmarkStart w:id="11299" w:name="_Toc23589809"/>
            <w:bookmarkStart w:id="11300" w:name="_Toc23778491"/>
            <w:r w:rsidRPr="00B9609C">
              <w:rPr>
                <w:rFonts w:ascii="Times New Roman" w:hAnsi="Times New Roman"/>
                <w:color w:val="000000" w:themeColor="text1"/>
                <w:kern w:val="0"/>
                <w:sz w:val="24"/>
                <w:szCs w:val="24"/>
              </w:rPr>
              <w:t>臺南第二監獄</w:t>
            </w:r>
            <w:bookmarkEnd w:id="11294"/>
            <w:bookmarkEnd w:id="11295"/>
            <w:bookmarkEnd w:id="11296"/>
            <w:bookmarkEnd w:id="11297"/>
            <w:bookmarkEnd w:id="11298"/>
            <w:bookmarkEnd w:id="11299"/>
            <w:bookmarkEnd w:id="11300"/>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301" w:name="_Toc20993250"/>
            <w:bookmarkStart w:id="11302" w:name="_Toc21940807"/>
            <w:bookmarkStart w:id="11303" w:name="_Toc23589810"/>
            <w:bookmarkStart w:id="11304" w:name="_Toc23778492"/>
            <w:r w:rsidRPr="00B9609C">
              <w:rPr>
                <w:rFonts w:ascii="Times New Roman" w:hAnsi="Times New Roman" w:hint="eastAsia"/>
                <w:bCs w:val="0"/>
                <w:color w:val="000000" w:themeColor="text1"/>
                <w:kern w:val="0"/>
                <w:sz w:val="24"/>
                <w:szCs w:val="24"/>
              </w:rPr>
              <w:t>31</w:t>
            </w:r>
            <w:bookmarkEnd w:id="11301"/>
            <w:bookmarkEnd w:id="11302"/>
            <w:bookmarkEnd w:id="11303"/>
            <w:bookmarkEnd w:id="11304"/>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305" w:name="_Toc20993251"/>
            <w:bookmarkStart w:id="11306" w:name="_Toc21940808"/>
            <w:bookmarkStart w:id="11307" w:name="_Toc23589811"/>
            <w:bookmarkStart w:id="11308" w:name="_Toc23778493"/>
            <w:r w:rsidRPr="00B9609C">
              <w:rPr>
                <w:rFonts w:ascii="Times New Roman" w:hAnsi="Times New Roman" w:hint="eastAsia"/>
                <w:bCs w:val="0"/>
                <w:color w:val="000000" w:themeColor="text1"/>
                <w:kern w:val="0"/>
                <w:sz w:val="24"/>
                <w:szCs w:val="24"/>
              </w:rPr>
              <w:t>28</w:t>
            </w:r>
            <w:bookmarkEnd w:id="11305"/>
            <w:bookmarkEnd w:id="11306"/>
            <w:bookmarkEnd w:id="11307"/>
            <w:bookmarkEnd w:id="11308"/>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309" w:name="_Toc20993252"/>
            <w:bookmarkStart w:id="11310" w:name="_Toc21940809"/>
            <w:bookmarkStart w:id="11311" w:name="_Toc23589812"/>
            <w:bookmarkStart w:id="11312" w:name="_Toc23778494"/>
            <w:r w:rsidRPr="00B9609C">
              <w:rPr>
                <w:rFonts w:ascii="Times New Roman" w:hAnsi="Times New Roman" w:hint="eastAsia"/>
                <w:bCs w:val="0"/>
                <w:color w:val="000000" w:themeColor="text1"/>
                <w:kern w:val="0"/>
                <w:sz w:val="24"/>
                <w:szCs w:val="24"/>
              </w:rPr>
              <w:t>2</w:t>
            </w:r>
            <w:bookmarkEnd w:id="11309"/>
            <w:bookmarkEnd w:id="11310"/>
            <w:bookmarkEnd w:id="11311"/>
            <w:bookmarkEnd w:id="11312"/>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313" w:name="_Toc20993253"/>
            <w:bookmarkStart w:id="11314" w:name="_Toc21940810"/>
            <w:bookmarkStart w:id="11315" w:name="_Toc23589813"/>
            <w:bookmarkStart w:id="11316" w:name="_Toc23778495"/>
            <w:r w:rsidRPr="00B9609C">
              <w:rPr>
                <w:rFonts w:ascii="Times New Roman" w:hAnsi="Times New Roman" w:hint="eastAsia"/>
                <w:bCs w:val="0"/>
                <w:color w:val="000000" w:themeColor="text1"/>
                <w:kern w:val="0"/>
                <w:sz w:val="24"/>
                <w:szCs w:val="24"/>
              </w:rPr>
              <w:t>0</w:t>
            </w:r>
            <w:bookmarkEnd w:id="11313"/>
            <w:bookmarkEnd w:id="11314"/>
            <w:bookmarkEnd w:id="11315"/>
            <w:bookmarkEnd w:id="11316"/>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317" w:name="_Toc20993254"/>
            <w:bookmarkStart w:id="11318" w:name="_Toc21940811"/>
            <w:bookmarkStart w:id="11319" w:name="_Toc23589814"/>
            <w:bookmarkStart w:id="11320" w:name="_Toc23778496"/>
            <w:r w:rsidRPr="00B9609C">
              <w:rPr>
                <w:rFonts w:ascii="Times New Roman" w:hAnsi="Times New Roman" w:hint="eastAsia"/>
                <w:bCs w:val="0"/>
                <w:color w:val="000000" w:themeColor="text1"/>
                <w:kern w:val="0"/>
                <w:sz w:val="24"/>
                <w:szCs w:val="24"/>
              </w:rPr>
              <w:t>1</w:t>
            </w:r>
            <w:bookmarkEnd w:id="11317"/>
            <w:bookmarkEnd w:id="11318"/>
            <w:bookmarkEnd w:id="11319"/>
            <w:bookmarkEnd w:id="11320"/>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bookmarkStart w:id="11321" w:name="_Toc16072891"/>
            <w:bookmarkStart w:id="11322" w:name="_Toc18857890"/>
            <w:bookmarkStart w:id="11323" w:name="_Toc18944682"/>
            <w:bookmarkStart w:id="11324" w:name="_Toc20993255"/>
            <w:bookmarkStart w:id="11325" w:name="_Toc21940812"/>
            <w:bookmarkStart w:id="11326" w:name="_Toc23589815"/>
            <w:bookmarkStart w:id="11327" w:name="_Toc23778497"/>
            <w:r w:rsidRPr="00B9609C">
              <w:rPr>
                <w:rFonts w:ascii="Times New Roman" w:hAnsi="Times New Roman" w:hint="eastAsia"/>
                <w:bCs w:val="0"/>
                <w:color w:val="000000" w:themeColor="text1"/>
                <w:spacing w:val="-20"/>
                <w:kern w:val="0"/>
                <w:sz w:val="24"/>
                <w:szCs w:val="24"/>
              </w:rPr>
              <w:t>新收</w:t>
            </w:r>
            <w:bookmarkEnd w:id="11321"/>
            <w:bookmarkEnd w:id="11322"/>
            <w:bookmarkEnd w:id="11323"/>
            <w:bookmarkEnd w:id="11324"/>
            <w:bookmarkEnd w:id="11325"/>
            <w:bookmarkEnd w:id="11326"/>
            <w:bookmarkEnd w:id="11327"/>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13</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328" w:name="_Toc16072892"/>
            <w:bookmarkStart w:id="11329" w:name="_Toc18857891"/>
            <w:bookmarkStart w:id="11330" w:name="_Toc18944683"/>
            <w:bookmarkStart w:id="11331" w:name="_Toc20993256"/>
            <w:bookmarkStart w:id="11332" w:name="_Toc21940813"/>
            <w:bookmarkStart w:id="11333" w:name="_Toc23589816"/>
            <w:bookmarkStart w:id="11334" w:name="_Toc23778498"/>
            <w:r w:rsidRPr="00B9609C">
              <w:rPr>
                <w:rFonts w:ascii="Times New Roman" w:hAnsi="Times New Roman"/>
                <w:color w:val="000000" w:themeColor="text1"/>
                <w:kern w:val="0"/>
                <w:sz w:val="24"/>
                <w:szCs w:val="24"/>
              </w:rPr>
              <w:t>高雄監獄</w:t>
            </w:r>
            <w:bookmarkEnd w:id="11328"/>
            <w:bookmarkEnd w:id="11329"/>
            <w:bookmarkEnd w:id="11330"/>
            <w:bookmarkEnd w:id="11331"/>
            <w:bookmarkEnd w:id="11332"/>
            <w:bookmarkEnd w:id="11333"/>
            <w:bookmarkEnd w:id="11334"/>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335" w:name="_Toc20993257"/>
            <w:bookmarkStart w:id="11336" w:name="_Toc21940814"/>
            <w:bookmarkStart w:id="11337" w:name="_Toc23589817"/>
            <w:bookmarkStart w:id="11338" w:name="_Toc23778499"/>
            <w:r w:rsidRPr="00B9609C">
              <w:rPr>
                <w:rFonts w:ascii="Times New Roman" w:hAnsi="Times New Roman" w:hint="eastAsia"/>
                <w:bCs w:val="0"/>
                <w:color w:val="000000" w:themeColor="text1"/>
                <w:kern w:val="0"/>
                <w:sz w:val="24"/>
                <w:szCs w:val="24"/>
              </w:rPr>
              <w:t>29</w:t>
            </w:r>
            <w:bookmarkEnd w:id="11335"/>
            <w:bookmarkEnd w:id="11336"/>
            <w:bookmarkEnd w:id="11337"/>
            <w:bookmarkEnd w:id="11338"/>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339" w:name="_Toc20993258"/>
            <w:bookmarkStart w:id="11340" w:name="_Toc21940815"/>
            <w:bookmarkStart w:id="11341" w:name="_Toc23589818"/>
            <w:bookmarkStart w:id="11342" w:name="_Toc23778500"/>
            <w:r w:rsidRPr="00B9609C">
              <w:rPr>
                <w:rFonts w:ascii="Times New Roman" w:hAnsi="Times New Roman" w:hint="eastAsia"/>
                <w:bCs w:val="0"/>
                <w:color w:val="000000" w:themeColor="text1"/>
                <w:kern w:val="0"/>
                <w:sz w:val="24"/>
                <w:szCs w:val="24"/>
              </w:rPr>
              <w:t>24</w:t>
            </w:r>
            <w:bookmarkEnd w:id="11339"/>
            <w:bookmarkEnd w:id="11340"/>
            <w:bookmarkEnd w:id="11341"/>
            <w:bookmarkEnd w:id="11342"/>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343" w:name="_Toc20993259"/>
            <w:bookmarkStart w:id="11344" w:name="_Toc21940816"/>
            <w:bookmarkStart w:id="11345" w:name="_Toc23589819"/>
            <w:bookmarkStart w:id="11346" w:name="_Toc23778501"/>
            <w:r w:rsidRPr="00B9609C">
              <w:rPr>
                <w:rFonts w:ascii="Times New Roman" w:hAnsi="Times New Roman" w:hint="eastAsia"/>
                <w:bCs w:val="0"/>
                <w:color w:val="000000" w:themeColor="text1"/>
                <w:kern w:val="0"/>
                <w:sz w:val="24"/>
                <w:szCs w:val="24"/>
              </w:rPr>
              <w:t>1</w:t>
            </w:r>
            <w:bookmarkEnd w:id="11343"/>
            <w:bookmarkEnd w:id="11344"/>
            <w:bookmarkEnd w:id="11345"/>
            <w:bookmarkEnd w:id="11346"/>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347" w:name="_Toc20993260"/>
            <w:bookmarkStart w:id="11348" w:name="_Toc21940817"/>
            <w:bookmarkStart w:id="11349" w:name="_Toc23589820"/>
            <w:bookmarkStart w:id="11350" w:name="_Toc23778502"/>
            <w:r w:rsidRPr="00B9609C">
              <w:rPr>
                <w:rFonts w:ascii="Times New Roman" w:hAnsi="Times New Roman" w:hint="eastAsia"/>
                <w:bCs w:val="0"/>
                <w:color w:val="000000" w:themeColor="text1"/>
                <w:kern w:val="0"/>
                <w:sz w:val="24"/>
                <w:szCs w:val="24"/>
              </w:rPr>
              <w:t>2</w:t>
            </w:r>
            <w:bookmarkEnd w:id="11347"/>
            <w:bookmarkEnd w:id="11348"/>
            <w:bookmarkEnd w:id="11349"/>
            <w:bookmarkEnd w:id="11350"/>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351" w:name="_Toc20993261"/>
            <w:bookmarkStart w:id="11352" w:name="_Toc21940818"/>
            <w:bookmarkStart w:id="11353" w:name="_Toc23589821"/>
            <w:bookmarkStart w:id="11354" w:name="_Toc23778503"/>
            <w:r w:rsidRPr="00B9609C">
              <w:rPr>
                <w:rFonts w:ascii="Times New Roman" w:hAnsi="Times New Roman" w:hint="eastAsia"/>
                <w:bCs w:val="0"/>
                <w:color w:val="000000" w:themeColor="text1"/>
                <w:kern w:val="0"/>
                <w:sz w:val="24"/>
                <w:szCs w:val="24"/>
              </w:rPr>
              <w:t>2</w:t>
            </w:r>
            <w:bookmarkEnd w:id="11351"/>
            <w:bookmarkEnd w:id="11352"/>
            <w:bookmarkEnd w:id="11353"/>
            <w:bookmarkEnd w:id="11354"/>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bookmarkStart w:id="11355" w:name="_Toc16072893"/>
            <w:bookmarkStart w:id="11356" w:name="_Toc18857892"/>
            <w:bookmarkStart w:id="11357" w:name="_Toc18944684"/>
            <w:bookmarkStart w:id="11358" w:name="_Toc20993262"/>
            <w:bookmarkStart w:id="11359" w:name="_Toc21940819"/>
            <w:bookmarkStart w:id="11360" w:name="_Toc23589822"/>
            <w:bookmarkStart w:id="11361" w:name="_Toc23778504"/>
            <w:r w:rsidRPr="00B9609C">
              <w:rPr>
                <w:rFonts w:ascii="Times New Roman" w:hAnsi="Times New Roman" w:hint="eastAsia"/>
                <w:bCs w:val="0"/>
                <w:color w:val="000000" w:themeColor="text1"/>
                <w:spacing w:val="-20"/>
                <w:kern w:val="0"/>
                <w:sz w:val="24"/>
                <w:szCs w:val="24"/>
              </w:rPr>
              <w:t>並設、療養</w:t>
            </w:r>
            <w:bookmarkEnd w:id="11355"/>
            <w:bookmarkEnd w:id="11356"/>
            <w:bookmarkEnd w:id="11357"/>
            <w:bookmarkEnd w:id="11358"/>
            <w:bookmarkEnd w:id="11359"/>
            <w:bookmarkEnd w:id="11360"/>
            <w:bookmarkEnd w:id="11361"/>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14</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362" w:name="_Toc16072894"/>
            <w:bookmarkStart w:id="11363" w:name="_Toc18857893"/>
            <w:bookmarkStart w:id="11364" w:name="_Toc18944685"/>
            <w:bookmarkStart w:id="11365" w:name="_Toc20993263"/>
            <w:bookmarkStart w:id="11366" w:name="_Toc21940820"/>
            <w:bookmarkStart w:id="11367" w:name="_Toc23589823"/>
            <w:bookmarkStart w:id="11368" w:name="_Toc23778505"/>
            <w:r w:rsidRPr="00B9609C">
              <w:rPr>
                <w:rFonts w:ascii="Times New Roman" w:hAnsi="Times New Roman"/>
                <w:color w:val="000000" w:themeColor="text1"/>
                <w:kern w:val="0"/>
                <w:sz w:val="24"/>
                <w:szCs w:val="24"/>
              </w:rPr>
              <w:t>高雄第二監獄</w:t>
            </w:r>
            <w:bookmarkEnd w:id="11362"/>
            <w:bookmarkEnd w:id="11363"/>
            <w:bookmarkEnd w:id="11364"/>
            <w:bookmarkEnd w:id="11365"/>
            <w:bookmarkEnd w:id="11366"/>
            <w:bookmarkEnd w:id="11367"/>
            <w:bookmarkEnd w:id="11368"/>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369" w:name="_Toc20993264"/>
            <w:bookmarkStart w:id="11370" w:name="_Toc21940821"/>
            <w:bookmarkStart w:id="11371" w:name="_Toc23589824"/>
            <w:bookmarkStart w:id="11372" w:name="_Toc23778506"/>
            <w:r w:rsidRPr="00B9609C">
              <w:rPr>
                <w:rFonts w:ascii="Times New Roman" w:hAnsi="Times New Roman" w:hint="eastAsia"/>
                <w:bCs w:val="0"/>
                <w:color w:val="000000" w:themeColor="text1"/>
                <w:kern w:val="0"/>
                <w:sz w:val="24"/>
                <w:szCs w:val="24"/>
              </w:rPr>
              <w:t>347</w:t>
            </w:r>
            <w:bookmarkEnd w:id="11369"/>
            <w:bookmarkEnd w:id="11370"/>
            <w:bookmarkEnd w:id="11371"/>
            <w:bookmarkEnd w:id="11372"/>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373" w:name="_Toc20993265"/>
            <w:bookmarkStart w:id="11374" w:name="_Toc21940822"/>
            <w:bookmarkStart w:id="11375" w:name="_Toc23589825"/>
            <w:bookmarkStart w:id="11376" w:name="_Toc23778507"/>
            <w:r w:rsidRPr="00B9609C">
              <w:rPr>
                <w:rFonts w:ascii="Times New Roman" w:hAnsi="Times New Roman" w:hint="eastAsia"/>
                <w:bCs w:val="0"/>
                <w:color w:val="000000" w:themeColor="text1"/>
                <w:kern w:val="0"/>
                <w:sz w:val="24"/>
                <w:szCs w:val="24"/>
              </w:rPr>
              <w:t>124</w:t>
            </w:r>
            <w:bookmarkEnd w:id="11373"/>
            <w:bookmarkEnd w:id="11374"/>
            <w:bookmarkEnd w:id="11375"/>
            <w:bookmarkEnd w:id="11376"/>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377" w:name="_Toc20993266"/>
            <w:bookmarkStart w:id="11378" w:name="_Toc21940823"/>
            <w:bookmarkStart w:id="11379" w:name="_Toc23589826"/>
            <w:bookmarkStart w:id="11380" w:name="_Toc23778508"/>
            <w:r w:rsidRPr="00B9609C">
              <w:rPr>
                <w:rFonts w:ascii="Times New Roman" w:hAnsi="Times New Roman" w:hint="eastAsia"/>
                <w:bCs w:val="0"/>
                <w:color w:val="000000" w:themeColor="text1"/>
                <w:kern w:val="0"/>
                <w:sz w:val="24"/>
                <w:szCs w:val="24"/>
              </w:rPr>
              <w:t>56</w:t>
            </w:r>
            <w:bookmarkEnd w:id="11377"/>
            <w:bookmarkEnd w:id="11378"/>
            <w:bookmarkEnd w:id="11379"/>
            <w:bookmarkEnd w:id="11380"/>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381" w:name="_Toc20993267"/>
            <w:bookmarkStart w:id="11382" w:name="_Toc21940824"/>
            <w:bookmarkStart w:id="11383" w:name="_Toc23589827"/>
            <w:bookmarkStart w:id="11384" w:name="_Toc23778509"/>
            <w:r w:rsidRPr="00B9609C">
              <w:rPr>
                <w:rFonts w:ascii="Times New Roman" w:hAnsi="Times New Roman" w:hint="eastAsia"/>
                <w:bCs w:val="0"/>
                <w:color w:val="000000" w:themeColor="text1"/>
                <w:kern w:val="0"/>
                <w:sz w:val="24"/>
                <w:szCs w:val="24"/>
              </w:rPr>
              <w:t>167</w:t>
            </w:r>
            <w:bookmarkEnd w:id="11381"/>
            <w:bookmarkEnd w:id="11382"/>
            <w:bookmarkEnd w:id="11383"/>
            <w:bookmarkEnd w:id="11384"/>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385" w:name="_Toc20993268"/>
            <w:bookmarkStart w:id="11386" w:name="_Toc21940825"/>
            <w:bookmarkStart w:id="11387" w:name="_Toc23589828"/>
            <w:bookmarkStart w:id="11388" w:name="_Toc23778510"/>
            <w:r w:rsidRPr="00B9609C">
              <w:rPr>
                <w:rFonts w:ascii="Times New Roman" w:hAnsi="Times New Roman" w:hint="eastAsia"/>
                <w:bCs w:val="0"/>
                <w:color w:val="000000" w:themeColor="text1"/>
                <w:kern w:val="0"/>
                <w:sz w:val="24"/>
                <w:szCs w:val="24"/>
              </w:rPr>
              <w:t>0</w:t>
            </w:r>
            <w:bookmarkEnd w:id="11385"/>
            <w:bookmarkEnd w:id="11386"/>
            <w:bookmarkEnd w:id="11387"/>
            <w:bookmarkEnd w:id="11388"/>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15</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389" w:name="_Toc16072895"/>
            <w:bookmarkStart w:id="11390" w:name="_Toc18857894"/>
            <w:bookmarkStart w:id="11391" w:name="_Toc18944686"/>
            <w:bookmarkStart w:id="11392" w:name="_Toc20993269"/>
            <w:bookmarkStart w:id="11393" w:name="_Toc21940826"/>
            <w:bookmarkStart w:id="11394" w:name="_Toc23589829"/>
            <w:bookmarkStart w:id="11395" w:name="_Toc23778511"/>
            <w:r w:rsidRPr="00B9609C">
              <w:rPr>
                <w:rFonts w:ascii="Times New Roman" w:hAnsi="Times New Roman"/>
                <w:color w:val="000000" w:themeColor="text1"/>
                <w:kern w:val="0"/>
                <w:sz w:val="24"/>
                <w:szCs w:val="24"/>
              </w:rPr>
              <w:t>高雄女子監獄</w:t>
            </w:r>
            <w:bookmarkEnd w:id="11389"/>
            <w:bookmarkEnd w:id="11390"/>
            <w:bookmarkEnd w:id="11391"/>
            <w:bookmarkEnd w:id="11392"/>
            <w:bookmarkEnd w:id="11393"/>
            <w:bookmarkEnd w:id="11394"/>
            <w:bookmarkEnd w:id="11395"/>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396" w:name="_Toc20993270"/>
            <w:bookmarkStart w:id="11397" w:name="_Toc21940827"/>
            <w:bookmarkStart w:id="11398" w:name="_Toc23589830"/>
            <w:bookmarkStart w:id="11399" w:name="_Toc23778512"/>
            <w:r w:rsidRPr="00B9609C">
              <w:rPr>
                <w:rFonts w:ascii="Times New Roman" w:hAnsi="Times New Roman" w:hint="eastAsia"/>
                <w:bCs w:val="0"/>
                <w:color w:val="000000" w:themeColor="text1"/>
                <w:kern w:val="0"/>
                <w:sz w:val="24"/>
                <w:szCs w:val="24"/>
              </w:rPr>
              <w:t>70</w:t>
            </w:r>
            <w:bookmarkEnd w:id="11396"/>
            <w:bookmarkEnd w:id="11397"/>
            <w:bookmarkEnd w:id="11398"/>
            <w:bookmarkEnd w:id="11399"/>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400" w:name="_Toc20993271"/>
            <w:bookmarkStart w:id="11401" w:name="_Toc21940828"/>
            <w:bookmarkStart w:id="11402" w:name="_Toc23589831"/>
            <w:bookmarkStart w:id="11403" w:name="_Toc23778513"/>
            <w:r w:rsidRPr="00B9609C">
              <w:rPr>
                <w:rFonts w:ascii="Times New Roman" w:hAnsi="Times New Roman" w:hint="eastAsia"/>
                <w:bCs w:val="0"/>
                <w:color w:val="000000" w:themeColor="text1"/>
                <w:kern w:val="0"/>
                <w:sz w:val="24"/>
                <w:szCs w:val="24"/>
              </w:rPr>
              <w:t>68</w:t>
            </w:r>
            <w:bookmarkEnd w:id="11400"/>
            <w:bookmarkEnd w:id="11401"/>
            <w:bookmarkEnd w:id="11402"/>
            <w:bookmarkEnd w:id="11403"/>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404" w:name="_Toc20993272"/>
            <w:bookmarkStart w:id="11405" w:name="_Toc21940829"/>
            <w:bookmarkStart w:id="11406" w:name="_Toc23589832"/>
            <w:bookmarkStart w:id="11407" w:name="_Toc23778514"/>
            <w:r w:rsidRPr="00B9609C">
              <w:rPr>
                <w:rFonts w:ascii="Times New Roman" w:hAnsi="Times New Roman" w:hint="eastAsia"/>
                <w:bCs w:val="0"/>
                <w:color w:val="000000" w:themeColor="text1"/>
                <w:kern w:val="0"/>
                <w:sz w:val="24"/>
                <w:szCs w:val="24"/>
              </w:rPr>
              <w:t>1</w:t>
            </w:r>
            <w:bookmarkEnd w:id="11404"/>
            <w:bookmarkEnd w:id="11405"/>
            <w:bookmarkEnd w:id="11406"/>
            <w:bookmarkEnd w:id="11407"/>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408" w:name="_Toc20993273"/>
            <w:bookmarkStart w:id="11409" w:name="_Toc21940830"/>
            <w:bookmarkStart w:id="11410" w:name="_Toc23589833"/>
            <w:bookmarkStart w:id="11411" w:name="_Toc23778515"/>
            <w:r w:rsidRPr="00B9609C">
              <w:rPr>
                <w:rFonts w:ascii="Times New Roman" w:hAnsi="Times New Roman" w:hint="eastAsia"/>
                <w:bCs w:val="0"/>
                <w:color w:val="000000" w:themeColor="text1"/>
                <w:kern w:val="0"/>
                <w:sz w:val="24"/>
                <w:szCs w:val="24"/>
              </w:rPr>
              <w:t>1</w:t>
            </w:r>
            <w:bookmarkEnd w:id="11408"/>
            <w:bookmarkEnd w:id="11409"/>
            <w:bookmarkEnd w:id="11410"/>
            <w:bookmarkEnd w:id="11411"/>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412" w:name="_Toc20993274"/>
            <w:bookmarkStart w:id="11413" w:name="_Toc21940831"/>
            <w:bookmarkStart w:id="11414" w:name="_Toc23589834"/>
            <w:bookmarkStart w:id="11415" w:name="_Toc23778516"/>
            <w:r w:rsidRPr="00B9609C">
              <w:rPr>
                <w:rFonts w:ascii="Times New Roman" w:hAnsi="Times New Roman" w:hint="eastAsia"/>
                <w:bCs w:val="0"/>
                <w:color w:val="000000" w:themeColor="text1"/>
                <w:kern w:val="0"/>
                <w:sz w:val="24"/>
                <w:szCs w:val="24"/>
              </w:rPr>
              <w:t>0</w:t>
            </w:r>
            <w:bookmarkEnd w:id="11412"/>
            <w:bookmarkEnd w:id="11413"/>
            <w:bookmarkEnd w:id="11414"/>
            <w:bookmarkEnd w:id="11415"/>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16</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416" w:name="_Toc16072896"/>
            <w:bookmarkStart w:id="11417" w:name="_Toc18857895"/>
            <w:bookmarkStart w:id="11418" w:name="_Toc18944687"/>
            <w:bookmarkStart w:id="11419" w:name="_Toc20993275"/>
            <w:bookmarkStart w:id="11420" w:name="_Toc21940832"/>
            <w:bookmarkStart w:id="11421" w:name="_Toc23589835"/>
            <w:bookmarkStart w:id="11422" w:name="_Toc23778517"/>
            <w:r w:rsidRPr="00B9609C">
              <w:rPr>
                <w:rFonts w:ascii="Times New Roman" w:hAnsi="Times New Roman"/>
                <w:color w:val="000000" w:themeColor="text1"/>
                <w:kern w:val="0"/>
                <w:sz w:val="24"/>
                <w:szCs w:val="24"/>
              </w:rPr>
              <w:t>屏東監獄</w:t>
            </w:r>
            <w:bookmarkEnd w:id="11416"/>
            <w:bookmarkEnd w:id="11417"/>
            <w:bookmarkEnd w:id="11418"/>
            <w:bookmarkEnd w:id="11419"/>
            <w:bookmarkEnd w:id="11420"/>
            <w:bookmarkEnd w:id="11421"/>
            <w:bookmarkEnd w:id="11422"/>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423" w:name="_Toc20993276"/>
            <w:bookmarkStart w:id="11424" w:name="_Toc21940833"/>
            <w:bookmarkStart w:id="11425" w:name="_Toc23589836"/>
            <w:bookmarkStart w:id="11426" w:name="_Toc23778518"/>
            <w:r w:rsidRPr="00B9609C">
              <w:rPr>
                <w:rFonts w:ascii="Times New Roman" w:hAnsi="Times New Roman" w:hint="eastAsia"/>
                <w:bCs w:val="0"/>
                <w:color w:val="000000" w:themeColor="text1"/>
                <w:kern w:val="0"/>
                <w:sz w:val="24"/>
                <w:szCs w:val="24"/>
              </w:rPr>
              <w:t>49</w:t>
            </w:r>
            <w:bookmarkEnd w:id="11423"/>
            <w:bookmarkEnd w:id="11424"/>
            <w:bookmarkEnd w:id="11425"/>
            <w:bookmarkEnd w:id="11426"/>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427" w:name="_Toc20993277"/>
            <w:bookmarkStart w:id="11428" w:name="_Toc21940834"/>
            <w:bookmarkStart w:id="11429" w:name="_Toc23589837"/>
            <w:bookmarkStart w:id="11430" w:name="_Toc23778519"/>
            <w:r w:rsidRPr="00B9609C">
              <w:rPr>
                <w:rFonts w:ascii="Times New Roman" w:hAnsi="Times New Roman" w:hint="eastAsia"/>
                <w:bCs w:val="0"/>
                <w:color w:val="000000" w:themeColor="text1"/>
                <w:kern w:val="0"/>
                <w:sz w:val="24"/>
                <w:szCs w:val="24"/>
              </w:rPr>
              <w:t>29</w:t>
            </w:r>
            <w:bookmarkEnd w:id="11427"/>
            <w:bookmarkEnd w:id="11428"/>
            <w:bookmarkEnd w:id="11429"/>
            <w:bookmarkEnd w:id="11430"/>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431" w:name="_Toc20993278"/>
            <w:bookmarkStart w:id="11432" w:name="_Toc21940835"/>
            <w:bookmarkStart w:id="11433" w:name="_Toc23589838"/>
            <w:bookmarkStart w:id="11434" w:name="_Toc23778520"/>
            <w:r w:rsidRPr="00B9609C">
              <w:rPr>
                <w:rFonts w:ascii="Times New Roman" w:hAnsi="Times New Roman" w:hint="eastAsia"/>
                <w:bCs w:val="0"/>
                <w:color w:val="000000" w:themeColor="text1"/>
                <w:kern w:val="0"/>
                <w:sz w:val="24"/>
                <w:szCs w:val="24"/>
              </w:rPr>
              <w:t>6</w:t>
            </w:r>
            <w:bookmarkEnd w:id="11431"/>
            <w:bookmarkEnd w:id="11432"/>
            <w:bookmarkEnd w:id="11433"/>
            <w:bookmarkEnd w:id="11434"/>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435" w:name="_Toc20993279"/>
            <w:bookmarkStart w:id="11436" w:name="_Toc21940836"/>
            <w:bookmarkStart w:id="11437" w:name="_Toc23589839"/>
            <w:bookmarkStart w:id="11438" w:name="_Toc23778521"/>
            <w:r w:rsidRPr="00B9609C">
              <w:rPr>
                <w:rFonts w:ascii="Times New Roman" w:hAnsi="Times New Roman" w:hint="eastAsia"/>
                <w:bCs w:val="0"/>
                <w:color w:val="000000" w:themeColor="text1"/>
                <w:kern w:val="0"/>
                <w:sz w:val="24"/>
                <w:szCs w:val="24"/>
              </w:rPr>
              <w:t>4</w:t>
            </w:r>
            <w:bookmarkEnd w:id="11435"/>
            <w:bookmarkEnd w:id="11436"/>
            <w:bookmarkEnd w:id="11437"/>
            <w:bookmarkEnd w:id="11438"/>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439" w:name="_Toc20993280"/>
            <w:bookmarkStart w:id="11440" w:name="_Toc21940837"/>
            <w:bookmarkStart w:id="11441" w:name="_Toc23589840"/>
            <w:bookmarkStart w:id="11442" w:name="_Toc23778522"/>
            <w:r w:rsidRPr="00B9609C">
              <w:rPr>
                <w:rFonts w:ascii="Times New Roman" w:hAnsi="Times New Roman" w:hint="eastAsia"/>
                <w:bCs w:val="0"/>
                <w:color w:val="000000" w:themeColor="text1"/>
                <w:kern w:val="0"/>
                <w:sz w:val="24"/>
                <w:szCs w:val="24"/>
              </w:rPr>
              <w:t>10</w:t>
            </w:r>
            <w:bookmarkEnd w:id="11439"/>
            <w:bookmarkEnd w:id="11440"/>
            <w:bookmarkEnd w:id="11441"/>
            <w:bookmarkEnd w:id="11442"/>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bookmarkStart w:id="11443" w:name="_Toc16072897"/>
            <w:bookmarkStart w:id="11444" w:name="_Toc18857896"/>
            <w:bookmarkStart w:id="11445" w:name="_Toc18944688"/>
            <w:bookmarkStart w:id="11446" w:name="_Toc20993281"/>
            <w:bookmarkStart w:id="11447" w:name="_Toc21940838"/>
            <w:bookmarkStart w:id="11448" w:name="_Toc23589841"/>
            <w:bookmarkStart w:id="11449" w:name="_Toc23778523"/>
            <w:r w:rsidRPr="00B9609C">
              <w:rPr>
                <w:rFonts w:ascii="Times New Roman" w:hAnsi="Times New Roman" w:hint="eastAsia"/>
                <w:bCs w:val="0"/>
                <w:color w:val="000000" w:themeColor="text1"/>
                <w:spacing w:val="-20"/>
                <w:kern w:val="0"/>
                <w:sz w:val="24"/>
                <w:szCs w:val="24"/>
              </w:rPr>
              <w:t>療養、違規</w:t>
            </w:r>
            <w:bookmarkEnd w:id="11443"/>
            <w:bookmarkEnd w:id="11444"/>
            <w:bookmarkEnd w:id="11445"/>
            <w:bookmarkEnd w:id="11446"/>
            <w:bookmarkEnd w:id="11447"/>
            <w:bookmarkEnd w:id="11448"/>
            <w:bookmarkEnd w:id="11449"/>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17</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450" w:name="_Toc16072898"/>
            <w:bookmarkStart w:id="11451" w:name="_Toc18857897"/>
            <w:bookmarkStart w:id="11452" w:name="_Toc18944689"/>
            <w:bookmarkStart w:id="11453" w:name="_Toc20993282"/>
            <w:bookmarkStart w:id="11454" w:name="_Toc21940839"/>
            <w:bookmarkStart w:id="11455" w:name="_Toc23589842"/>
            <w:bookmarkStart w:id="11456" w:name="_Toc23778524"/>
            <w:r w:rsidRPr="00B9609C">
              <w:rPr>
                <w:rFonts w:ascii="Times New Roman" w:hAnsi="Times New Roman"/>
                <w:color w:val="000000" w:themeColor="text1"/>
                <w:kern w:val="0"/>
                <w:sz w:val="24"/>
                <w:szCs w:val="24"/>
              </w:rPr>
              <w:t>臺東監獄</w:t>
            </w:r>
            <w:bookmarkEnd w:id="11450"/>
            <w:bookmarkEnd w:id="11451"/>
            <w:bookmarkEnd w:id="11452"/>
            <w:bookmarkEnd w:id="11453"/>
            <w:bookmarkEnd w:id="11454"/>
            <w:bookmarkEnd w:id="11455"/>
            <w:bookmarkEnd w:id="11456"/>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457" w:name="_Toc20993283"/>
            <w:bookmarkStart w:id="11458" w:name="_Toc21940840"/>
            <w:bookmarkStart w:id="11459" w:name="_Toc23589843"/>
            <w:bookmarkStart w:id="11460" w:name="_Toc23778525"/>
            <w:r w:rsidRPr="00B9609C">
              <w:rPr>
                <w:rFonts w:ascii="Times New Roman" w:hAnsi="Times New Roman" w:hint="eastAsia"/>
                <w:bCs w:val="0"/>
                <w:color w:val="000000" w:themeColor="text1"/>
                <w:kern w:val="0"/>
                <w:sz w:val="24"/>
                <w:szCs w:val="24"/>
              </w:rPr>
              <w:t>58</w:t>
            </w:r>
            <w:bookmarkEnd w:id="11457"/>
            <w:bookmarkEnd w:id="11458"/>
            <w:bookmarkEnd w:id="11459"/>
            <w:bookmarkEnd w:id="11460"/>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461" w:name="_Toc20993284"/>
            <w:bookmarkStart w:id="11462" w:name="_Toc21940841"/>
            <w:bookmarkStart w:id="11463" w:name="_Toc23589844"/>
            <w:bookmarkStart w:id="11464" w:name="_Toc23778526"/>
            <w:r w:rsidRPr="00B9609C">
              <w:rPr>
                <w:rFonts w:ascii="Times New Roman" w:hAnsi="Times New Roman" w:hint="eastAsia"/>
                <w:bCs w:val="0"/>
                <w:color w:val="000000" w:themeColor="text1"/>
                <w:kern w:val="0"/>
                <w:sz w:val="24"/>
                <w:szCs w:val="24"/>
              </w:rPr>
              <w:t>14</w:t>
            </w:r>
            <w:bookmarkEnd w:id="11461"/>
            <w:bookmarkEnd w:id="11462"/>
            <w:bookmarkEnd w:id="11463"/>
            <w:bookmarkEnd w:id="11464"/>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465" w:name="_Toc20993285"/>
            <w:bookmarkStart w:id="11466" w:name="_Toc21940842"/>
            <w:bookmarkStart w:id="11467" w:name="_Toc23589845"/>
            <w:bookmarkStart w:id="11468" w:name="_Toc23778527"/>
            <w:r w:rsidRPr="00B9609C">
              <w:rPr>
                <w:rFonts w:ascii="Times New Roman" w:hAnsi="Times New Roman" w:hint="eastAsia"/>
                <w:bCs w:val="0"/>
                <w:color w:val="000000" w:themeColor="text1"/>
                <w:kern w:val="0"/>
                <w:sz w:val="24"/>
                <w:szCs w:val="24"/>
              </w:rPr>
              <w:t>8</w:t>
            </w:r>
            <w:bookmarkEnd w:id="11465"/>
            <w:bookmarkEnd w:id="11466"/>
            <w:bookmarkEnd w:id="11467"/>
            <w:bookmarkEnd w:id="11468"/>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469" w:name="_Toc20993286"/>
            <w:bookmarkStart w:id="11470" w:name="_Toc21940843"/>
            <w:bookmarkStart w:id="11471" w:name="_Toc23589846"/>
            <w:bookmarkStart w:id="11472" w:name="_Toc23778528"/>
            <w:r w:rsidRPr="00B9609C">
              <w:rPr>
                <w:rFonts w:ascii="Times New Roman" w:hAnsi="Times New Roman" w:hint="eastAsia"/>
                <w:bCs w:val="0"/>
                <w:color w:val="000000" w:themeColor="text1"/>
                <w:kern w:val="0"/>
                <w:sz w:val="24"/>
                <w:szCs w:val="24"/>
              </w:rPr>
              <w:t>36</w:t>
            </w:r>
            <w:bookmarkEnd w:id="11469"/>
            <w:bookmarkEnd w:id="11470"/>
            <w:bookmarkEnd w:id="11471"/>
            <w:bookmarkEnd w:id="11472"/>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473" w:name="_Toc20993287"/>
            <w:bookmarkStart w:id="11474" w:name="_Toc21940844"/>
            <w:bookmarkStart w:id="11475" w:name="_Toc23589847"/>
            <w:bookmarkStart w:id="11476" w:name="_Toc23778529"/>
            <w:r w:rsidRPr="00B9609C">
              <w:rPr>
                <w:rFonts w:ascii="Times New Roman" w:hAnsi="Times New Roman" w:hint="eastAsia"/>
                <w:bCs w:val="0"/>
                <w:color w:val="000000" w:themeColor="text1"/>
                <w:kern w:val="0"/>
                <w:sz w:val="24"/>
                <w:szCs w:val="24"/>
              </w:rPr>
              <w:t>0</w:t>
            </w:r>
            <w:bookmarkEnd w:id="11473"/>
            <w:bookmarkEnd w:id="11474"/>
            <w:bookmarkEnd w:id="11475"/>
            <w:bookmarkEnd w:id="11476"/>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18</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477" w:name="_Toc16072899"/>
            <w:bookmarkStart w:id="11478" w:name="_Toc18857898"/>
            <w:bookmarkStart w:id="11479" w:name="_Toc18944690"/>
            <w:bookmarkStart w:id="11480" w:name="_Toc20993288"/>
            <w:bookmarkStart w:id="11481" w:name="_Toc21940845"/>
            <w:bookmarkStart w:id="11482" w:name="_Toc23589848"/>
            <w:bookmarkStart w:id="11483" w:name="_Toc23778530"/>
            <w:r w:rsidRPr="00B9609C">
              <w:rPr>
                <w:rFonts w:ascii="Times New Roman" w:hAnsi="Times New Roman"/>
                <w:color w:val="000000" w:themeColor="text1"/>
                <w:kern w:val="0"/>
                <w:sz w:val="24"/>
                <w:szCs w:val="24"/>
              </w:rPr>
              <w:t>花蓮監獄</w:t>
            </w:r>
            <w:bookmarkEnd w:id="11477"/>
            <w:bookmarkEnd w:id="11478"/>
            <w:bookmarkEnd w:id="11479"/>
            <w:bookmarkEnd w:id="11480"/>
            <w:bookmarkEnd w:id="11481"/>
            <w:bookmarkEnd w:id="11482"/>
            <w:bookmarkEnd w:id="11483"/>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484" w:name="_Toc20993289"/>
            <w:bookmarkStart w:id="11485" w:name="_Toc21940846"/>
            <w:bookmarkStart w:id="11486" w:name="_Toc23589849"/>
            <w:bookmarkStart w:id="11487" w:name="_Toc23778531"/>
            <w:r w:rsidRPr="00B9609C">
              <w:rPr>
                <w:rFonts w:ascii="Times New Roman" w:hAnsi="Times New Roman" w:hint="eastAsia"/>
                <w:bCs w:val="0"/>
                <w:color w:val="000000" w:themeColor="text1"/>
                <w:kern w:val="0"/>
                <w:sz w:val="24"/>
                <w:szCs w:val="24"/>
              </w:rPr>
              <w:t>102</w:t>
            </w:r>
            <w:bookmarkEnd w:id="11484"/>
            <w:bookmarkEnd w:id="11485"/>
            <w:bookmarkEnd w:id="11486"/>
            <w:bookmarkEnd w:id="11487"/>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488" w:name="_Toc20993290"/>
            <w:bookmarkStart w:id="11489" w:name="_Toc21940847"/>
            <w:bookmarkStart w:id="11490" w:name="_Toc23589850"/>
            <w:bookmarkStart w:id="11491" w:name="_Toc23778532"/>
            <w:r w:rsidRPr="00B9609C">
              <w:rPr>
                <w:rFonts w:ascii="Times New Roman" w:hAnsi="Times New Roman" w:hint="eastAsia"/>
                <w:bCs w:val="0"/>
                <w:color w:val="000000" w:themeColor="text1"/>
                <w:kern w:val="0"/>
                <w:sz w:val="24"/>
                <w:szCs w:val="24"/>
              </w:rPr>
              <w:t>88</w:t>
            </w:r>
            <w:bookmarkEnd w:id="11488"/>
            <w:bookmarkEnd w:id="11489"/>
            <w:bookmarkEnd w:id="11490"/>
            <w:bookmarkEnd w:id="11491"/>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492" w:name="_Toc20993291"/>
            <w:bookmarkStart w:id="11493" w:name="_Toc21940848"/>
            <w:bookmarkStart w:id="11494" w:name="_Toc23589851"/>
            <w:bookmarkStart w:id="11495" w:name="_Toc23778533"/>
            <w:r w:rsidRPr="00B9609C">
              <w:rPr>
                <w:rFonts w:ascii="Times New Roman" w:hAnsi="Times New Roman" w:hint="eastAsia"/>
                <w:bCs w:val="0"/>
                <w:color w:val="000000" w:themeColor="text1"/>
                <w:kern w:val="0"/>
                <w:sz w:val="24"/>
                <w:szCs w:val="24"/>
              </w:rPr>
              <w:t>9</w:t>
            </w:r>
            <w:bookmarkEnd w:id="11492"/>
            <w:bookmarkEnd w:id="11493"/>
            <w:bookmarkEnd w:id="11494"/>
            <w:bookmarkEnd w:id="11495"/>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496" w:name="_Toc20993292"/>
            <w:bookmarkStart w:id="11497" w:name="_Toc21940849"/>
            <w:bookmarkStart w:id="11498" w:name="_Toc23589852"/>
            <w:bookmarkStart w:id="11499" w:name="_Toc23778534"/>
            <w:r w:rsidRPr="00B9609C">
              <w:rPr>
                <w:rFonts w:ascii="Times New Roman" w:hAnsi="Times New Roman" w:hint="eastAsia"/>
                <w:bCs w:val="0"/>
                <w:color w:val="000000" w:themeColor="text1"/>
                <w:kern w:val="0"/>
                <w:sz w:val="24"/>
                <w:szCs w:val="24"/>
              </w:rPr>
              <w:t>5</w:t>
            </w:r>
            <w:bookmarkEnd w:id="11496"/>
            <w:bookmarkEnd w:id="11497"/>
            <w:bookmarkEnd w:id="11498"/>
            <w:bookmarkEnd w:id="11499"/>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500" w:name="_Toc20993293"/>
            <w:bookmarkStart w:id="11501" w:name="_Toc21940850"/>
            <w:bookmarkStart w:id="11502" w:name="_Toc23589853"/>
            <w:bookmarkStart w:id="11503" w:name="_Toc23778535"/>
            <w:r w:rsidRPr="00B9609C">
              <w:rPr>
                <w:rFonts w:ascii="Times New Roman" w:hAnsi="Times New Roman" w:hint="eastAsia"/>
                <w:bCs w:val="0"/>
                <w:color w:val="000000" w:themeColor="text1"/>
                <w:kern w:val="0"/>
                <w:sz w:val="24"/>
                <w:szCs w:val="24"/>
              </w:rPr>
              <w:t>0</w:t>
            </w:r>
            <w:bookmarkEnd w:id="11500"/>
            <w:bookmarkEnd w:id="11501"/>
            <w:bookmarkEnd w:id="11502"/>
            <w:bookmarkEnd w:id="11503"/>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19</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504" w:name="_Toc16072900"/>
            <w:bookmarkStart w:id="11505" w:name="_Toc18857899"/>
            <w:bookmarkStart w:id="11506" w:name="_Toc18944691"/>
            <w:bookmarkStart w:id="11507" w:name="_Toc20993294"/>
            <w:bookmarkStart w:id="11508" w:name="_Toc21940851"/>
            <w:bookmarkStart w:id="11509" w:name="_Toc23589854"/>
            <w:bookmarkStart w:id="11510" w:name="_Toc23778536"/>
            <w:r w:rsidRPr="00B9609C">
              <w:rPr>
                <w:rFonts w:ascii="Times New Roman" w:hAnsi="Times New Roman"/>
                <w:color w:val="000000" w:themeColor="text1"/>
                <w:kern w:val="0"/>
                <w:sz w:val="24"/>
                <w:szCs w:val="24"/>
              </w:rPr>
              <w:t>宜蘭監獄</w:t>
            </w:r>
            <w:bookmarkEnd w:id="11504"/>
            <w:bookmarkEnd w:id="11505"/>
            <w:bookmarkEnd w:id="11506"/>
            <w:bookmarkEnd w:id="11507"/>
            <w:bookmarkEnd w:id="11508"/>
            <w:bookmarkEnd w:id="11509"/>
            <w:bookmarkEnd w:id="11510"/>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511" w:name="_Toc20993295"/>
            <w:bookmarkStart w:id="11512" w:name="_Toc21940852"/>
            <w:bookmarkStart w:id="11513" w:name="_Toc23589855"/>
            <w:bookmarkStart w:id="11514" w:name="_Toc23778537"/>
            <w:r w:rsidRPr="00B9609C">
              <w:rPr>
                <w:rFonts w:ascii="Times New Roman" w:hAnsi="Times New Roman" w:hint="eastAsia"/>
                <w:bCs w:val="0"/>
                <w:color w:val="000000" w:themeColor="text1"/>
                <w:kern w:val="0"/>
                <w:sz w:val="24"/>
                <w:szCs w:val="24"/>
              </w:rPr>
              <w:t>35</w:t>
            </w:r>
            <w:bookmarkEnd w:id="11511"/>
            <w:bookmarkEnd w:id="11512"/>
            <w:bookmarkEnd w:id="11513"/>
            <w:bookmarkEnd w:id="11514"/>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515" w:name="_Toc20993296"/>
            <w:bookmarkStart w:id="11516" w:name="_Toc21940853"/>
            <w:bookmarkStart w:id="11517" w:name="_Toc23589856"/>
            <w:bookmarkStart w:id="11518" w:name="_Toc23778538"/>
            <w:r w:rsidRPr="00B9609C">
              <w:rPr>
                <w:rFonts w:ascii="Times New Roman" w:hAnsi="Times New Roman" w:hint="eastAsia"/>
                <w:bCs w:val="0"/>
                <w:color w:val="000000" w:themeColor="text1"/>
                <w:kern w:val="0"/>
                <w:sz w:val="24"/>
                <w:szCs w:val="24"/>
              </w:rPr>
              <w:t>32</w:t>
            </w:r>
            <w:bookmarkEnd w:id="11515"/>
            <w:bookmarkEnd w:id="11516"/>
            <w:bookmarkEnd w:id="11517"/>
            <w:bookmarkEnd w:id="11518"/>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519" w:name="_Toc20993297"/>
            <w:bookmarkStart w:id="11520" w:name="_Toc21940854"/>
            <w:bookmarkStart w:id="11521" w:name="_Toc23589857"/>
            <w:bookmarkStart w:id="11522" w:name="_Toc23778539"/>
            <w:r w:rsidRPr="00B9609C">
              <w:rPr>
                <w:rFonts w:ascii="Times New Roman" w:hAnsi="Times New Roman" w:hint="eastAsia"/>
                <w:bCs w:val="0"/>
                <w:color w:val="000000" w:themeColor="text1"/>
                <w:kern w:val="0"/>
                <w:sz w:val="24"/>
                <w:szCs w:val="24"/>
              </w:rPr>
              <w:t>3</w:t>
            </w:r>
            <w:bookmarkEnd w:id="11519"/>
            <w:bookmarkEnd w:id="11520"/>
            <w:bookmarkEnd w:id="11521"/>
            <w:bookmarkEnd w:id="11522"/>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523" w:name="_Toc20993298"/>
            <w:bookmarkStart w:id="11524" w:name="_Toc21940855"/>
            <w:bookmarkStart w:id="11525" w:name="_Toc23589858"/>
            <w:bookmarkStart w:id="11526" w:name="_Toc23778540"/>
            <w:r w:rsidRPr="00B9609C">
              <w:rPr>
                <w:rFonts w:ascii="Times New Roman" w:hAnsi="Times New Roman" w:hint="eastAsia"/>
                <w:bCs w:val="0"/>
                <w:color w:val="000000" w:themeColor="text1"/>
                <w:kern w:val="0"/>
                <w:sz w:val="24"/>
                <w:szCs w:val="24"/>
              </w:rPr>
              <w:t>0</w:t>
            </w:r>
            <w:bookmarkEnd w:id="11523"/>
            <w:bookmarkEnd w:id="11524"/>
            <w:bookmarkEnd w:id="11525"/>
            <w:bookmarkEnd w:id="11526"/>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527" w:name="_Toc20993299"/>
            <w:bookmarkStart w:id="11528" w:name="_Toc21940856"/>
            <w:bookmarkStart w:id="11529" w:name="_Toc23589859"/>
            <w:bookmarkStart w:id="11530" w:name="_Toc23778541"/>
            <w:r w:rsidRPr="00B9609C">
              <w:rPr>
                <w:rFonts w:ascii="Times New Roman" w:hAnsi="Times New Roman" w:hint="eastAsia"/>
                <w:bCs w:val="0"/>
                <w:color w:val="000000" w:themeColor="text1"/>
                <w:kern w:val="0"/>
                <w:sz w:val="24"/>
                <w:szCs w:val="24"/>
              </w:rPr>
              <w:t>0</w:t>
            </w:r>
            <w:bookmarkEnd w:id="11527"/>
            <w:bookmarkEnd w:id="11528"/>
            <w:bookmarkEnd w:id="11529"/>
            <w:bookmarkEnd w:id="11530"/>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20</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531" w:name="_Toc16072901"/>
            <w:bookmarkStart w:id="11532" w:name="_Toc18857900"/>
            <w:bookmarkStart w:id="11533" w:name="_Toc18944692"/>
            <w:bookmarkStart w:id="11534" w:name="_Toc20993300"/>
            <w:bookmarkStart w:id="11535" w:name="_Toc21940857"/>
            <w:bookmarkStart w:id="11536" w:name="_Toc23589860"/>
            <w:bookmarkStart w:id="11537" w:name="_Toc23778542"/>
            <w:r w:rsidRPr="00B9609C">
              <w:rPr>
                <w:rFonts w:ascii="Times New Roman" w:hAnsi="Times New Roman"/>
                <w:color w:val="000000" w:themeColor="text1"/>
                <w:kern w:val="0"/>
                <w:sz w:val="24"/>
                <w:szCs w:val="24"/>
              </w:rPr>
              <w:t>基隆監獄</w:t>
            </w:r>
            <w:bookmarkEnd w:id="11531"/>
            <w:bookmarkEnd w:id="11532"/>
            <w:bookmarkEnd w:id="11533"/>
            <w:bookmarkEnd w:id="11534"/>
            <w:bookmarkEnd w:id="11535"/>
            <w:bookmarkEnd w:id="11536"/>
            <w:bookmarkEnd w:id="11537"/>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538" w:name="_Toc20993301"/>
            <w:bookmarkStart w:id="11539" w:name="_Toc21940858"/>
            <w:bookmarkStart w:id="11540" w:name="_Toc23589861"/>
            <w:bookmarkStart w:id="11541" w:name="_Toc23778543"/>
            <w:r w:rsidRPr="00B9609C">
              <w:rPr>
                <w:rFonts w:ascii="Times New Roman" w:hAnsi="Times New Roman" w:hint="eastAsia"/>
                <w:bCs w:val="0"/>
                <w:color w:val="000000" w:themeColor="text1"/>
                <w:kern w:val="0"/>
                <w:sz w:val="24"/>
                <w:szCs w:val="24"/>
              </w:rPr>
              <w:t>23</w:t>
            </w:r>
            <w:bookmarkEnd w:id="11538"/>
            <w:bookmarkEnd w:id="11539"/>
            <w:bookmarkEnd w:id="11540"/>
            <w:bookmarkEnd w:id="11541"/>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542" w:name="_Toc20993302"/>
            <w:bookmarkStart w:id="11543" w:name="_Toc21940859"/>
            <w:bookmarkStart w:id="11544" w:name="_Toc23589862"/>
            <w:bookmarkStart w:id="11545" w:name="_Toc23778544"/>
            <w:r w:rsidRPr="00B9609C">
              <w:rPr>
                <w:rFonts w:ascii="Times New Roman" w:hAnsi="Times New Roman" w:hint="eastAsia"/>
                <w:bCs w:val="0"/>
                <w:color w:val="000000" w:themeColor="text1"/>
                <w:kern w:val="0"/>
                <w:sz w:val="24"/>
                <w:szCs w:val="24"/>
              </w:rPr>
              <w:t>21</w:t>
            </w:r>
            <w:bookmarkEnd w:id="11542"/>
            <w:bookmarkEnd w:id="11543"/>
            <w:bookmarkEnd w:id="11544"/>
            <w:bookmarkEnd w:id="11545"/>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546" w:name="_Toc20993303"/>
            <w:bookmarkStart w:id="11547" w:name="_Toc21940860"/>
            <w:bookmarkStart w:id="11548" w:name="_Toc23589863"/>
            <w:bookmarkStart w:id="11549" w:name="_Toc23778545"/>
            <w:r w:rsidRPr="00B9609C">
              <w:rPr>
                <w:rFonts w:ascii="Times New Roman" w:hAnsi="Times New Roman" w:hint="eastAsia"/>
                <w:bCs w:val="0"/>
                <w:color w:val="000000" w:themeColor="text1"/>
                <w:kern w:val="0"/>
                <w:sz w:val="24"/>
                <w:szCs w:val="24"/>
              </w:rPr>
              <w:t>1</w:t>
            </w:r>
            <w:bookmarkEnd w:id="11546"/>
            <w:bookmarkEnd w:id="11547"/>
            <w:bookmarkEnd w:id="11548"/>
            <w:bookmarkEnd w:id="11549"/>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550" w:name="_Toc20993304"/>
            <w:bookmarkStart w:id="11551" w:name="_Toc21940861"/>
            <w:bookmarkStart w:id="11552" w:name="_Toc23589864"/>
            <w:bookmarkStart w:id="11553" w:name="_Toc23778546"/>
            <w:r w:rsidRPr="00B9609C">
              <w:rPr>
                <w:rFonts w:ascii="Times New Roman" w:hAnsi="Times New Roman" w:hint="eastAsia"/>
                <w:bCs w:val="0"/>
                <w:color w:val="000000" w:themeColor="text1"/>
                <w:kern w:val="0"/>
                <w:sz w:val="24"/>
                <w:szCs w:val="24"/>
              </w:rPr>
              <w:t>1</w:t>
            </w:r>
            <w:bookmarkEnd w:id="11550"/>
            <w:bookmarkEnd w:id="11551"/>
            <w:bookmarkEnd w:id="11552"/>
            <w:bookmarkEnd w:id="11553"/>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554" w:name="_Toc20993305"/>
            <w:bookmarkStart w:id="11555" w:name="_Toc21940862"/>
            <w:bookmarkStart w:id="11556" w:name="_Toc23589865"/>
            <w:bookmarkStart w:id="11557" w:name="_Toc23778547"/>
            <w:r w:rsidRPr="00B9609C">
              <w:rPr>
                <w:rFonts w:ascii="Times New Roman" w:hAnsi="Times New Roman" w:hint="eastAsia"/>
                <w:bCs w:val="0"/>
                <w:color w:val="000000" w:themeColor="text1"/>
                <w:kern w:val="0"/>
                <w:sz w:val="24"/>
                <w:szCs w:val="24"/>
              </w:rPr>
              <w:t>0</w:t>
            </w:r>
            <w:bookmarkEnd w:id="11554"/>
            <w:bookmarkEnd w:id="11555"/>
            <w:bookmarkEnd w:id="11556"/>
            <w:bookmarkEnd w:id="11557"/>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21</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558" w:name="_Toc16072902"/>
            <w:bookmarkStart w:id="11559" w:name="_Toc18857901"/>
            <w:bookmarkStart w:id="11560" w:name="_Toc18944693"/>
            <w:bookmarkStart w:id="11561" w:name="_Toc20993306"/>
            <w:bookmarkStart w:id="11562" w:name="_Toc21940863"/>
            <w:bookmarkStart w:id="11563" w:name="_Toc23589866"/>
            <w:bookmarkStart w:id="11564" w:name="_Toc23778548"/>
            <w:r w:rsidRPr="00B9609C">
              <w:rPr>
                <w:rFonts w:ascii="Times New Roman" w:hAnsi="Times New Roman"/>
                <w:color w:val="000000" w:themeColor="text1"/>
                <w:kern w:val="0"/>
                <w:sz w:val="24"/>
                <w:szCs w:val="24"/>
              </w:rPr>
              <w:t>澎湖監獄</w:t>
            </w:r>
            <w:bookmarkEnd w:id="11558"/>
            <w:bookmarkEnd w:id="11559"/>
            <w:bookmarkEnd w:id="11560"/>
            <w:bookmarkEnd w:id="11561"/>
            <w:bookmarkEnd w:id="11562"/>
            <w:bookmarkEnd w:id="11563"/>
            <w:bookmarkEnd w:id="11564"/>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565" w:name="_Toc20993307"/>
            <w:bookmarkStart w:id="11566" w:name="_Toc21940864"/>
            <w:bookmarkStart w:id="11567" w:name="_Toc23589867"/>
            <w:bookmarkStart w:id="11568" w:name="_Toc23778549"/>
            <w:r w:rsidRPr="00B9609C">
              <w:rPr>
                <w:rFonts w:ascii="Times New Roman" w:hAnsi="Times New Roman" w:hint="eastAsia"/>
                <w:bCs w:val="0"/>
                <w:color w:val="000000" w:themeColor="text1"/>
                <w:kern w:val="0"/>
                <w:sz w:val="24"/>
                <w:szCs w:val="24"/>
              </w:rPr>
              <w:t>36</w:t>
            </w:r>
            <w:bookmarkEnd w:id="11565"/>
            <w:bookmarkEnd w:id="11566"/>
            <w:bookmarkEnd w:id="11567"/>
            <w:bookmarkEnd w:id="11568"/>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569" w:name="_Toc20993308"/>
            <w:bookmarkStart w:id="11570" w:name="_Toc21940865"/>
            <w:bookmarkStart w:id="11571" w:name="_Toc23589868"/>
            <w:bookmarkStart w:id="11572" w:name="_Toc23778550"/>
            <w:r w:rsidRPr="00B9609C">
              <w:rPr>
                <w:rFonts w:ascii="Times New Roman" w:hAnsi="Times New Roman" w:hint="eastAsia"/>
                <w:bCs w:val="0"/>
                <w:color w:val="000000" w:themeColor="text1"/>
                <w:kern w:val="0"/>
                <w:sz w:val="24"/>
                <w:szCs w:val="24"/>
              </w:rPr>
              <w:t>34</w:t>
            </w:r>
            <w:bookmarkEnd w:id="11569"/>
            <w:bookmarkEnd w:id="11570"/>
            <w:bookmarkEnd w:id="11571"/>
            <w:bookmarkEnd w:id="11572"/>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573" w:name="_Toc20993309"/>
            <w:bookmarkStart w:id="11574" w:name="_Toc21940866"/>
            <w:bookmarkStart w:id="11575" w:name="_Toc23589869"/>
            <w:bookmarkStart w:id="11576" w:name="_Toc23778551"/>
            <w:r w:rsidRPr="00B9609C">
              <w:rPr>
                <w:rFonts w:ascii="Times New Roman" w:hAnsi="Times New Roman" w:hint="eastAsia"/>
                <w:bCs w:val="0"/>
                <w:color w:val="000000" w:themeColor="text1"/>
                <w:kern w:val="0"/>
                <w:sz w:val="24"/>
                <w:szCs w:val="24"/>
              </w:rPr>
              <w:t>0</w:t>
            </w:r>
            <w:bookmarkEnd w:id="11573"/>
            <w:bookmarkEnd w:id="11574"/>
            <w:bookmarkEnd w:id="11575"/>
            <w:bookmarkEnd w:id="11576"/>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577" w:name="_Toc20993310"/>
            <w:bookmarkStart w:id="11578" w:name="_Toc21940867"/>
            <w:bookmarkStart w:id="11579" w:name="_Toc23589870"/>
            <w:bookmarkStart w:id="11580" w:name="_Toc23778552"/>
            <w:r w:rsidRPr="00B9609C">
              <w:rPr>
                <w:rFonts w:ascii="Times New Roman" w:hAnsi="Times New Roman" w:hint="eastAsia"/>
                <w:bCs w:val="0"/>
                <w:color w:val="000000" w:themeColor="text1"/>
                <w:kern w:val="0"/>
                <w:sz w:val="24"/>
                <w:szCs w:val="24"/>
              </w:rPr>
              <w:t>2</w:t>
            </w:r>
            <w:bookmarkEnd w:id="11577"/>
            <w:bookmarkEnd w:id="11578"/>
            <w:bookmarkEnd w:id="11579"/>
            <w:bookmarkEnd w:id="11580"/>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581" w:name="_Toc20993311"/>
            <w:bookmarkStart w:id="11582" w:name="_Toc21940868"/>
            <w:bookmarkStart w:id="11583" w:name="_Toc23589871"/>
            <w:bookmarkStart w:id="11584" w:name="_Toc23778553"/>
            <w:r w:rsidRPr="00B9609C">
              <w:rPr>
                <w:rFonts w:ascii="Times New Roman" w:hAnsi="Times New Roman" w:hint="eastAsia"/>
                <w:bCs w:val="0"/>
                <w:color w:val="000000" w:themeColor="text1"/>
                <w:kern w:val="0"/>
                <w:sz w:val="24"/>
                <w:szCs w:val="24"/>
              </w:rPr>
              <w:t>0</w:t>
            </w:r>
            <w:bookmarkEnd w:id="11581"/>
            <w:bookmarkEnd w:id="11582"/>
            <w:bookmarkEnd w:id="11583"/>
            <w:bookmarkEnd w:id="11584"/>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22</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585" w:name="_Toc16072903"/>
            <w:bookmarkStart w:id="11586" w:name="_Toc18857902"/>
            <w:bookmarkStart w:id="11587" w:name="_Toc18944694"/>
            <w:bookmarkStart w:id="11588" w:name="_Toc20993312"/>
            <w:bookmarkStart w:id="11589" w:name="_Toc21940869"/>
            <w:bookmarkStart w:id="11590" w:name="_Toc23589872"/>
            <w:bookmarkStart w:id="11591" w:name="_Toc23778554"/>
            <w:r w:rsidRPr="00B9609C">
              <w:rPr>
                <w:rFonts w:ascii="Times New Roman" w:hAnsi="Times New Roman"/>
                <w:color w:val="000000" w:themeColor="text1"/>
                <w:kern w:val="0"/>
                <w:sz w:val="24"/>
                <w:szCs w:val="24"/>
              </w:rPr>
              <w:t>綠島監獄</w:t>
            </w:r>
            <w:bookmarkEnd w:id="11585"/>
            <w:bookmarkEnd w:id="11586"/>
            <w:bookmarkEnd w:id="11587"/>
            <w:bookmarkEnd w:id="11588"/>
            <w:bookmarkEnd w:id="11589"/>
            <w:bookmarkEnd w:id="11590"/>
            <w:bookmarkEnd w:id="11591"/>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592" w:name="_Toc20993313"/>
            <w:bookmarkStart w:id="11593" w:name="_Toc21940870"/>
            <w:bookmarkStart w:id="11594" w:name="_Toc23589873"/>
            <w:bookmarkStart w:id="11595" w:name="_Toc23778555"/>
            <w:r w:rsidRPr="00B9609C">
              <w:rPr>
                <w:rFonts w:ascii="Times New Roman" w:hAnsi="Times New Roman" w:hint="eastAsia"/>
                <w:bCs w:val="0"/>
                <w:color w:val="000000" w:themeColor="text1"/>
                <w:kern w:val="0"/>
                <w:sz w:val="24"/>
                <w:szCs w:val="24"/>
              </w:rPr>
              <w:t>1</w:t>
            </w:r>
            <w:bookmarkEnd w:id="11592"/>
            <w:bookmarkEnd w:id="11593"/>
            <w:bookmarkEnd w:id="11594"/>
            <w:bookmarkEnd w:id="11595"/>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596" w:name="_Toc20993314"/>
            <w:bookmarkStart w:id="11597" w:name="_Toc21940871"/>
            <w:bookmarkStart w:id="11598" w:name="_Toc23589874"/>
            <w:bookmarkStart w:id="11599" w:name="_Toc23778556"/>
            <w:r w:rsidRPr="00B9609C">
              <w:rPr>
                <w:rFonts w:ascii="Times New Roman" w:hAnsi="Times New Roman" w:hint="eastAsia"/>
                <w:bCs w:val="0"/>
                <w:color w:val="000000" w:themeColor="text1"/>
                <w:kern w:val="0"/>
                <w:sz w:val="24"/>
                <w:szCs w:val="24"/>
              </w:rPr>
              <w:t>0</w:t>
            </w:r>
            <w:bookmarkEnd w:id="11596"/>
            <w:bookmarkEnd w:id="11597"/>
            <w:bookmarkEnd w:id="11598"/>
            <w:bookmarkEnd w:id="11599"/>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600" w:name="_Toc20993315"/>
            <w:bookmarkStart w:id="11601" w:name="_Toc21940872"/>
            <w:bookmarkStart w:id="11602" w:name="_Toc23589875"/>
            <w:bookmarkStart w:id="11603" w:name="_Toc23778557"/>
            <w:r w:rsidRPr="00B9609C">
              <w:rPr>
                <w:rFonts w:ascii="Times New Roman" w:hAnsi="Times New Roman" w:hint="eastAsia"/>
                <w:bCs w:val="0"/>
                <w:color w:val="000000" w:themeColor="text1"/>
                <w:kern w:val="0"/>
                <w:sz w:val="24"/>
                <w:szCs w:val="24"/>
              </w:rPr>
              <w:t>1</w:t>
            </w:r>
            <w:bookmarkEnd w:id="11600"/>
            <w:bookmarkEnd w:id="11601"/>
            <w:bookmarkEnd w:id="11602"/>
            <w:bookmarkEnd w:id="11603"/>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604" w:name="_Toc20993316"/>
            <w:bookmarkStart w:id="11605" w:name="_Toc21940873"/>
            <w:bookmarkStart w:id="11606" w:name="_Toc23589876"/>
            <w:bookmarkStart w:id="11607" w:name="_Toc23778558"/>
            <w:r w:rsidRPr="00B9609C">
              <w:rPr>
                <w:rFonts w:ascii="Times New Roman" w:hAnsi="Times New Roman" w:hint="eastAsia"/>
                <w:bCs w:val="0"/>
                <w:color w:val="000000" w:themeColor="text1"/>
                <w:kern w:val="0"/>
                <w:sz w:val="24"/>
                <w:szCs w:val="24"/>
              </w:rPr>
              <w:t>0</w:t>
            </w:r>
            <w:bookmarkEnd w:id="11604"/>
            <w:bookmarkEnd w:id="11605"/>
            <w:bookmarkEnd w:id="11606"/>
            <w:bookmarkEnd w:id="11607"/>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608" w:name="_Toc20993317"/>
            <w:bookmarkStart w:id="11609" w:name="_Toc21940874"/>
            <w:bookmarkStart w:id="11610" w:name="_Toc23589877"/>
            <w:bookmarkStart w:id="11611" w:name="_Toc23778559"/>
            <w:r w:rsidRPr="00B9609C">
              <w:rPr>
                <w:rFonts w:ascii="Times New Roman" w:hAnsi="Times New Roman" w:hint="eastAsia"/>
                <w:bCs w:val="0"/>
                <w:color w:val="000000" w:themeColor="text1"/>
                <w:kern w:val="0"/>
                <w:sz w:val="24"/>
                <w:szCs w:val="24"/>
              </w:rPr>
              <w:t>0</w:t>
            </w:r>
            <w:bookmarkEnd w:id="11608"/>
            <w:bookmarkEnd w:id="11609"/>
            <w:bookmarkEnd w:id="11610"/>
            <w:bookmarkEnd w:id="11611"/>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23</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612" w:name="_Toc16072904"/>
            <w:bookmarkStart w:id="11613" w:name="_Toc18857903"/>
            <w:bookmarkStart w:id="11614" w:name="_Toc18944695"/>
            <w:bookmarkStart w:id="11615" w:name="_Toc20993318"/>
            <w:bookmarkStart w:id="11616" w:name="_Toc21940875"/>
            <w:bookmarkStart w:id="11617" w:name="_Toc23589878"/>
            <w:bookmarkStart w:id="11618" w:name="_Toc23778560"/>
            <w:r w:rsidRPr="00B9609C">
              <w:rPr>
                <w:rFonts w:ascii="Times New Roman" w:hAnsi="Times New Roman"/>
                <w:color w:val="000000" w:themeColor="text1"/>
                <w:kern w:val="0"/>
                <w:sz w:val="24"/>
                <w:szCs w:val="24"/>
              </w:rPr>
              <w:t>金門監獄</w:t>
            </w:r>
            <w:bookmarkEnd w:id="11612"/>
            <w:bookmarkEnd w:id="11613"/>
            <w:bookmarkEnd w:id="11614"/>
            <w:bookmarkEnd w:id="11615"/>
            <w:bookmarkEnd w:id="11616"/>
            <w:bookmarkEnd w:id="11617"/>
            <w:bookmarkEnd w:id="11618"/>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619" w:name="_Toc20993319"/>
            <w:bookmarkStart w:id="11620" w:name="_Toc21940876"/>
            <w:bookmarkStart w:id="11621" w:name="_Toc23589879"/>
            <w:bookmarkStart w:id="11622" w:name="_Toc23778561"/>
            <w:r w:rsidRPr="00B9609C">
              <w:rPr>
                <w:rFonts w:ascii="Times New Roman" w:hAnsi="Times New Roman" w:hint="eastAsia"/>
                <w:bCs w:val="0"/>
                <w:color w:val="000000" w:themeColor="text1"/>
                <w:kern w:val="0"/>
                <w:sz w:val="24"/>
                <w:szCs w:val="24"/>
              </w:rPr>
              <w:t>10</w:t>
            </w:r>
            <w:bookmarkEnd w:id="11619"/>
            <w:bookmarkEnd w:id="11620"/>
            <w:bookmarkEnd w:id="11621"/>
            <w:bookmarkEnd w:id="11622"/>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623" w:name="_Toc20993320"/>
            <w:bookmarkStart w:id="11624" w:name="_Toc21940877"/>
            <w:bookmarkStart w:id="11625" w:name="_Toc23589880"/>
            <w:bookmarkStart w:id="11626" w:name="_Toc23778562"/>
            <w:r w:rsidRPr="00B9609C">
              <w:rPr>
                <w:rFonts w:ascii="Times New Roman" w:hAnsi="Times New Roman" w:hint="eastAsia"/>
                <w:bCs w:val="0"/>
                <w:color w:val="000000" w:themeColor="text1"/>
                <w:kern w:val="0"/>
                <w:sz w:val="24"/>
                <w:szCs w:val="24"/>
              </w:rPr>
              <w:t>7</w:t>
            </w:r>
            <w:bookmarkEnd w:id="11623"/>
            <w:bookmarkEnd w:id="11624"/>
            <w:bookmarkEnd w:id="11625"/>
            <w:bookmarkEnd w:id="11626"/>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627" w:name="_Toc20993321"/>
            <w:bookmarkStart w:id="11628" w:name="_Toc21940878"/>
            <w:bookmarkStart w:id="11629" w:name="_Toc23589881"/>
            <w:bookmarkStart w:id="11630" w:name="_Toc23778563"/>
            <w:r w:rsidRPr="00B9609C">
              <w:rPr>
                <w:rFonts w:ascii="Times New Roman" w:hAnsi="Times New Roman" w:hint="eastAsia"/>
                <w:bCs w:val="0"/>
                <w:color w:val="000000" w:themeColor="text1"/>
                <w:kern w:val="0"/>
                <w:sz w:val="24"/>
                <w:szCs w:val="24"/>
              </w:rPr>
              <w:t>0</w:t>
            </w:r>
            <w:bookmarkEnd w:id="11627"/>
            <w:bookmarkEnd w:id="11628"/>
            <w:bookmarkEnd w:id="11629"/>
            <w:bookmarkEnd w:id="11630"/>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631" w:name="_Toc20993322"/>
            <w:bookmarkStart w:id="11632" w:name="_Toc21940879"/>
            <w:bookmarkStart w:id="11633" w:name="_Toc23589882"/>
            <w:bookmarkStart w:id="11634" w:name="_Toc23778564"/>
            <w:r w:rsidRPr="00B9609C">
              <w:rPr>
                <w:rFonts w:ascii="Times New Roman" w:hAnsi="Times New Roman" w:hint="eastAsia"/>
                <w:bCs w:val="0"/>
                <w:color w:val="000000" w:themeColor="text1"/>
                <w:kern w:val="0"/>
                <w:sz w:val="24"/>
                <w:szCs w:val="24"/>
              </w:rPr>
              <w:t>3</w:t>
            </w:r>
            <w:bookmarkEnd w:id="11631"/>
            <w:bookmarkEnd w:id="11632"/>
            <w:bookmarkEnd w:id="11633"/>
            <w:bookmarkEnd w:id="11634"/>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635" w:name="_Toc20993323"/>
            <w:bookmarkStart w:id="11636" w:name="_Toc21940880"/>
            <w:bookmarkStart w:id="11637" w:name="_Toc23589883"/>
            <w:bookmarkStart w:id="11638" w:name="_Toc23778565"/>
            <w:r w:rsidRPr="00B9609C">
              <w:rPr>
                <w:rFonts w:ascii="Times New Roman" w:hAnsi="Times New Roman" w:hint="eastAsia"/>
                <w:bCs w:val="0"/>
                <w:color w:val="000000" w:themeColor="text1"/>
                <w:kern w:val="0"/>
                <w:sz w:val="24"/>
                <w:szCs w:val="24"/>
              </w:rPr>
              <w:t>0</w:t>
            </w:r>
            <w:bookmarkEnd w:id="11635"/>
            <w:bookmarkEnd w:id="11636"/>
            <w:bookmarkEnd w:id="11637"/>
            <w:bookmarkEnd w:id="11638"/>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24</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639" w:name="_Toc16072905"/>
            <w:bookmarkStart w:id="11640" w:name="_Toc18857904"/>
            <w:bookmarkStart w:id="11641" w:name="_Toc18944696"/>
            <w:bookmarkStart w:id="11642" w:name="_Toc20993324"/>
            <w:bookmarkStart w:id="11643" w:name="_Toc21940881"/>
            <w:bookmarkStart w:id="11644" w:name="_Toc23589884"/>
            <w:bookmarkStart w:id="11645" w:name="_Toc23778566"/>
            <w:r w:rsidRPr="00B9609C">
              <w:rPr>
                <w:rFonts w:ascii="Times New Roman" w:hAnsi="Times New Roman"/>
                <w:color w:val="000000" w:themeColor="text1"/>
                <w:kern w:val="0"/>
                <w:sz w:val="24"/>
                <w:szCs w:val="24"/>
              </w:rPr>
              <w:t>八德外役監獄</w:t>
            </w:r>
            <w:bookmarkEnd w:id="11639"/>
            <w:bookmarkEnd w:id="11640"/>
            <w:bookmarkEnd w:id="11641"/>
            <w:bookmarkEnd w:id="11642"/>
            <w:bookmarkEnd w:id="11643"/>
            <w:bookmarkEnd w:id="11644"/>
            <w:bookmarkEnd w:id="11645"/>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646" w:name="_Toc20993325"/>
            <w:bookmarkStart w:id="11647" w:name="_Toc21940882"/>
            <w:bookmarkStart w:id="11648" w:name="_Toc23589885"/>
            <w:bookmarkStart w:id="11649" w:name="_Toc23778567"/>
            <w:r w:rsidRPr="00B9609C">
              <w:rPr>
                <w:rFonts w:ascii="Times New Roman" w:hAnsi="Times New Roman" w:hint="eastAsia"/>
                <w:bCs w:val="0"/>
                <w:color w:val="000000" w:themeColor="text1"/>
                <w:kern w:val="0"/>
                <w:sz w:val="24"/>
                <w:szCs w:val="24"/>
              </w:rPr>
              <w:t>3</w:t>
            </w:r>
            <w:bookmarkEnd w:id="11646"/>
            <w:bookmarkEnd w:id="11647"/>
            <w:bookmarkEnd w:id="11648"/>
            <w:bookmarkEnd w:id="11649"/>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650" w:name="_Toc20993326"/>
            <w:bookmarkStart w:id="11651" w:name="_Toc21940883"/>
            <w:bookmarkStart w:id="11652" w:name="_Toc23589886"/>
            <w:bookmarkStart w:id="11653" w:name="_Toc23778568"/>
            <w:r w:rsidRPr="00B9609C">
              <w:rPr>
                <w:rFonts w:ascii="Times New Roman" w:hAnsi="Times New Roman" w:hint="eastAsia"/>
                <w:bCs w:val="0"/>
                <w:color w:val="000000" w:themeColor="text1"/>
                <w:kern w:val="0"/>
                <w:sz w:val="24"/>
                <w:szCs w:val="24"/>
              </w:rPr>
              <w:t>3</w:t>
            </w:r>
            <w:bookmarkEnd w:id="11650"/>
            <w:bookmarkEnd w:id="11651"/>
            <w:bookmarkEnd w:id="11652"/>
            <w:bookmarkEnd w:id="11653"/>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654" w:name="_Toc20993327"/>
            <w:bookmarkStart w:id="11655" w:name="_Toc21940884"/>
            <w:bookmarkStart w:id="11656" w:name="_Toc23589887"/>
            <w:bookmarkStart w:id="11657" w:name="_Toc23778569"/>
            <w:r w:rsidRPr="00B9609C">
              <w:rPr>
                <w:rFonts w:ascii="Times New Roman" w:hAnsi="Times New Roman" w:hint="eastAsia"/>
                <w:bCs w:val="0"/>
                <w:color w:val="000000" w:themeColor="text1"/>
                <w:kern w:val="0"/>
                <w:sz w:val="24"/>
                <w:szCs w:val="24"/>
              </w:rPr>
              <w:t>0</w:t>
            </w:r>
            <w:bookmarkEnd w:id="11654"/>
            <w:bookmarkEnd w:id="11655"/>
            <w:bookmarkEnd w:id="11656"/>
            <w:bookmarkEnd w:id="11657"/>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658" w:name="_Toc20993328"/>
            <w:bookmarkStart w:id="11659" w:name="_Toc21940885"/>
            <w:bookmarkStart w:id="11660" w:name="_Toc23589888"/>
            <w:bookmarkStart w:id="11661" w:name="_Toc23778570"/>
            <w:r w:rsidRPr="00B9609C">
              <w:rPr>
                <w:rFonts w:ascii="Times New Roman" w:hAnsi="Times New Roman" w:hint="eastAsia"/>
                <w:bCs w:val="0"/>
                <w:color w:val="000000" w:themeColor="text1"/>
                <w:kern w:val="0"/>
                <w:sz w:val="24"/>
                <w:szCs w:val="24"/>
              </w:rPr>
              <w:t>0</w:t>
            </w:r>
            <w:bookmarkEnd w:id="11658"/>
            <w:bookmarkEnd w:id="11659"/>
            <w:bookmarkEnd w:id="11660"/>
            <w:bookmarkEnd w:id="11661"/>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662" w:name="_Toc20993329"/>
            <w:bookmarkStart w:id="11663" w:name="_Toc21940886"/>
            <w:bookmarkStart w:id="11664" w:name="_Toc23589889"/>
            <w:bookmarkStart w:id="11665" w:name="_Toc23778571"/>
            <w:r w:rsidRPr="00B9609C">
              <w:rPr>
                <w:rFonts w:ascii="Times New Roman" w:hAnsi="Times New Roman" w:hint="eastAsia"/>
                <w:bCs w:val="0"/>
                <w:color w:val="000000" w:themeColor="text1"/>
                <w:kern w:val="0"/>
                <w:sz w:val="24"/>
                <w:szCs w:val="24"/>
              </w:rPr>
              <w:t>0</w:t>
            </w:r>
            <w:bookmarkEnd w:id="11662"/>
            <w:bookmarkEnd w:id="11663"/>
            <w:bookmarkEnd w:id="11664"/>
            <w:bookmarkEnd w:id="11665"/>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25</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666" w:name="_Toc16072906"/>
            <w:bookmarkStart w:id="11667" w:name="_Toc18857905"/>
            <w:bookmarkStart w:id="11668" w:name="_Toc18944697"/>
            <w:bookmarkStart w:id="11669" w:name="_Toc20993330"/>
            <w:bookmarkStart w:id="11670" w:name="_Toc21940887"/>
            <w:bookmarkStart w:id="11671" w:name="_Toc23589890"/>
            <w:bookmarkStart w:id="11672" w:name="_Toc23778572"/>
            <w:r w:rsidRPr="00B9609C">
              <w:rPr>
                <w:rFonts w:ascii="Times New Roman" w:hAnsi="Times New Roman"/>
                <w:color w:val="000000" w:themeColor="text1"/>
                <w:kern w:val="0"/>
                <w:sz w:val="24"/>
                <w:szCs w:val="24"/>
              </w:rPr>
              <w:t>明德外役監獄</w:t>
            </w:r>
            <w:bookmarkEnd w:id="11666"/>
            <w:bookmarkEnd w:id="11667"/>
            <w:bookmarkEnd w:id="11668"/>
            <w:bookmarkEnd w:id="11669"/>
            <w:bookmarkEnd w:id="11670"/>
            <w:bookmarkEnd w:id="11671"/>
            <w:bookmarkEnd w:id="11672"/>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673" w:name="_Toc20993331"/>
            <w:bookmarkStart w:id="11674" w:name="_Toc21940888"/>
            <w:bookmarkStart w:id="11675" w:name="_Toc23589891"/>
            <w:bookmarkStart w:id="11676" w:name="_Toc23778573"/>
            <w:r w:rsidRPr="00B9609C">
              <w:rPr>
                <w:rFonts w:ascii="Times New Roman" w:hAnsi="Times New Roman" w:hint="eastAsia"/>
                <w:bCs w:val="0"/>
                <w:color w:val="000000" w:themeColor="text1"/>
                <w:kern w:val="0"/>
                <w:sz w:val="24"/>
                <w:szCs w:val="24"/>
              </w:rPr>
              <w:t>4</w:t>
            </w:r>
            <w:bookmarkEnd w:id="11673"/>
            <w:bookmarkEnd w:id="11674"/>
            <w:bookmarkEnd w:id="11675"/>
            <w:bookmarkEnd w:id="11676"/>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677" w:name="_Toc20993332"/>
            <w:bookmarkStart w:id="11678" w:name="_Toc21940889"/>
            <w:bookmarkStart w:id="11679" w:name="_Toc23589892"/>
            <w:bookmarkStart w:id="11680" w:name="_Toc23778574"/>
            <w:r w:rsidRPr="00B9609C">
              <w:rPr>
                <w:rFonts w:ascii="Times New Roman" w:hAnsi="Times New Roman" w:hint="eastAsia"/>
                <w:bCs w:val="0"/>
                <w:color w:val="000000" w:themeColor="text1"/>
                <w:kern w:val="0"/>
                <w:sz w:val="24"/>
                <w:szCs w:val="24"/>
              </w:rPr>
              <w:t>4</w:t>
            </w:r>
            <w:bookmarkEnd w:id="11677"/>
            <w:bookmarkEnd w:id="11678"/>
            <w:bookmarkEnd w:id="11679"/>
            <w:bookmarkEnd w:id="11680"/>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681" w:name="_Toc20993333"/>
            <w:bookmarkStart w:id="11682" w:name="_Toc21940890"/>
            <w:bookmarkStart w:id="11683" w:name="_Toc23589893"/>
            <w:bookmarkStart w:id="11684" w:name="_Toc23778575"/>
            <w:r w:rsidRPr="00B9609C">
              <w:rPr>
                <w:rFonts w:ascii="Times New Roman" w:hAnsi="Times New Roman" w:hint="eastAsia"/>
                <w:bCs w:val="0"/>
                <w:color w:val="000000" w:themeColor="text1"/>
                <w:kern w:val="0"/>
                <w:sz w:val="24"/>
                <w:szCs w:val="24"/>
              </w:rPr>
              <w:t>0</w:t>
            </w:r>
            <w:bookmarkEnd w:id="11681"/>
            <w:bookmarkEnd w:id="11682"/>
            <w:bookmarkEnd w:id="11683"/>
            <w:bookmarkEnd w:id="11684"/>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685" w:name="_Toc20993334"/>
            <w:bookmarkStart w:id="11686" w:name="_Toc21940891"/>
            <w:bookmarkStart w:id="11687" w:name="_Toc23589894"/>
            <w:bookmarkStart w:id="11688" w:name="_Toc23778576"/>
            <w:r w:rsidRPr="00B9609C">
              <w:rPr>
                <w:rFonts w:ascii="Times New Roman" w:hAnsi="Times New Roman" w:hint="eastAsia"/>
                <w:bCs w:val="0"/>
                <w:color w:val="000000" w:themeColor="text1"/>
                <w:kern w:val="0"/>
                <w:sz w:val="24"/>
                <w:szCs w:val="24"/>
              </w:rPr>
              <w:t>0</w:t>
            </w:r>
            <w:bookmarkEnd w:id="11685"/>
            <w:bookmarkEnd w:id="11686"/>
            <w:bookmarkEnd w:id="11687"/>
            <w:bookmarkEnd w:id="11688"/>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689" w:name="_Toc20993335"/>
            <w:bookmarkStart w:id="11690" w:name="_Toc21940892"/>
            <w:bookmarkStart w:id="11691" w:name="_Toc23589895"/>
            <w:bookmarkStart w:id="11692" w:name="_Toc23778577"/>
            <w:r w:rsidRPr="00B9609C">
              <w:rPr>
                <w:rFonts w:ascii="Times New Roman" w:hAnsi="Times New Roman" w:hint="eastAsia"/>
                <w:bCs w:val="0"/>
                <w:color w:val="000000" w:themeColor="text1"/>
                <w:kern w:val="0"/>
                <w:sz w:val="24"/>
                <w:szCs w:val="24"/>
              </w:rPr>
              <w:t>0</w:t>
            </w:r>
            <w:bookmarkEnd w:id="11689"/>
            <w:bookmarkEnd w:id="11690"/>
            <w:bookmarkEnd w:id="11691"/>
            <w:bookmarkEnd w:id="11692"/>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26</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693" w:name="_Toc16072907"/>
            <w:bookmarkStart w:id="11694" w:name="_Toc18857906"/>
            <w:bookmarkStart w:id="11695" w:name="_Toc18944698"/>
            <w:bookmarkStart w:id="11696" w:name="_Toc20993336"/>
            <w:bookmarkStart w:id="11697" w:name="_Toc21940893"/>
            <w:bookmarkStart w:id="11698" w:name="_Toc23589896"/>
            <w:bookmarkStart w:id="11699" w:name="_Toc23778578"/>
            <w:r w:rsidRPr="00B9609C">
              <w:rPr>
                <w:rFonts w:ascii="Times New Roman" w:hAnsi="Times New Roman"/>
                <w:color w:val="000000" w:themeColor="text1"/>
                <w:kern w:val="0"/>
                <w:sz w:val="24"/>
                <w:szCs w:val="24"/>
              </w:rPr>
              <w:t>自強外役監獄</w:t>
            </w:r>
            <w:bookmarkEnd w:id="11693"/>
            <w:bookmarkEnd w:id="11694"/>
            <w:bookmarkEnd w:id="11695"/>
            <w:bookmarkEnd w:id="11696"/>
            <w:bookmarkEnd w:id="11697"/>
            <w:bookmarkEnd w:id="11698"/>
            <w:bookmarkEnd w:id="11699"/>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700" w:name="_Toc20993337"/>
            <w:bookmarkStart w:id="11701" w:name="_Toc21940894"/>
            <w:bookmarkStart w:id="11702" w:name="_Toc23589897"/>
            <w:bookmarkStart w:id="11703" w:name="_Toc23778579"/>
            <w:r w:rsidRPr="00B9609C">
              <w:rPr>
                <w:rFonts w:ascii="Times New Roman" w:hAnsi="Times New Roman" w:hint="eastAsia"/>
                <w:bCs w:val="0"/>
                <w:color w:val="000000" w:themeColor="text1"/>
                <w:kern w:val="0"/>
                <w:sz w:val="24"/>
                <w:szCs w:val="24"/>
              </w:rPr>
              <w:t>1</w:t>
            </w:r>
            <w:bookmarkEnd w:id="11700"/>
            <w:bookmarkEnd w:id="11701"/>
            <w:bookmarkEnd w:id="11702"/>
            <w:bookmarkEnd w:id="11703"/>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704" w:name="_Toc20993338"/>
            <w:bookmarkStart w:id="11705" w:name="_Toc21940895"/>
            <w:bookmarkStart w:id="11706" w:name="_Toc23589898"/>
            <w:bookmarkStart w:id="11707" w:name="_Toc23778580"/>
            <w:r w:rsidRPr="00B9609C">
              <w:rPr>
                <w:rFonts w:ascii="Times New Roman" w:hAnsi="Times New Roman" w:hint="eastAsia"/>
                <w:bCs w:val="0"/>
                <w:color w:val="000000" w:themeColor="text1"/>
                <w:kern w:val="0"/>
                <w:sz w:val="24"/>
                <w:szCs w:val="24"/>
              </w:rPr>
              <w:t>1</w:t>
            </w:r>
            <w:bookmarkEnd w:id="11704"/>
            <w:bookmarkEnd w:id="11705"/>
            <w:bookmarkEnd w:id="11706"/>
            <w:bookmarkEnd w:id="11707"/>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708" w:name="_Toc20993339"/>
            <w:bookmarkStart w:id="11709" w:name="_Toc21940896"/>
            <w:bookmarkStart w:id="11710" w:name="_Toc23589899"/>
            <w:bookmarkStart w:id="11711" w:name="_Toc23778581"/>
            <w:r w:rsidRPr="00B9609C">
              <w:rPr>
                <w:rFonts w:ascii="Times New Roman" w:hAnsi="Times New Roman" w:hint="eastAsia"/>
                <w:bCs w:val="0"/>
                <w:color w:val="000000" w:themeColor="text1"/>
                <w:kern w:val="0"/>
                <w:sz w:val="24"/>
                <w:szCs w:val="24"/>
              </w:rPr>
              <w:t>0</w:t>
            </w:r>
            <w:bookmarkEnd w:id="11708"/>
            <w:bookmarkEnd w:id="11709"/>
            <w:bookmarkEnd w:id="11710"/>
            <w:bookmarkEnd w:id="11711"/>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712" w:name="_Toc20993340"/>
            <w:bookmarkStart w:id="11713" w:name="_Toc21940897"/>
            <w:bookmarkStart w:id="11714" w:name="_Toc23589900"/>
            <w:bookmarkStart w:id="11715" w:name="_Toc23778582"/>
            <w:r w:rsidRPr="00B9609C">
              <w:rPr>
                <w:rFonts w:ascii="Times New Roman" w:hAnsi="Times New Roman" w:hint="eastAsia"/>
                <w:bCs w:val="0"/>
                <w:color w:val="000000" w:themeColor="text1"/>
                <w:kern w:val="0"/>
                <w:sz w:val="24"/>
                <w:szCs w:val="24"/>
              </w:rPr>
              <w:t>0</w:t>
            </w:r>
            <w:bookmarkEnd w:id="11712"/>
            <w:bookmarkEnd w:id="11713"/>
            <w:bookmarkEnd w:id="11714"/>
            <w:bookmarkEnd w:id="11715"/>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716" w:name="_Toc20993341"/>
            <w:bookmarkStart w:id="11717" w:name="_Toc21940898"/>
            <w:bookmarkStart w:id="11718" w:name="_Toc23589901"/>
            <w:bookmarkStart w:id="11719" w:name="_Toc23778583"/>
            <w:r w:rsidRPr="00B9609C">
              <w:rPr>
                <w:rFonts w:ascii="Times New Roman" w:hAnsi="Times New Roman" w:hint="eastAsia"/>
                <w:bCs w:val="0"/>
                <w:color w:val="000000" w:themeColor="text1"/>
                <w:kern w:val="0"/>
                <w:sz w:val="24"/>
                <w:szCs w:val="24"/>
              </w:rPr>
              <w:t>0</w:t>
            </w:r>
            <w:bookmarkEnd w:id="11716"/>
            <w:bookmarkEnd w:id="11717"/>
            <w:bookmarkEnd w:id="11718"/>
            <w:bookmarkEnd w:id="11719"/>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27</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720" w:name="_Toc16072908"/>
            <w:bookmarkStart w:id="11721" w:name="_Toc18857907"/>
            <w:bookmarkStart w:id="11722" w:name="_Toc18944699"/>
            <w:bookmarkStart w:id="11723" w:name="_Toc20993342"/>
            <w:bookmarkStart w:id="11724" w:name="_Toc21940899"/>
            <w:bookmarkStart w:id="11725" w:name="_Toc23589902"/>
            <w:bookmarkStart w:id="11726" w:name="_Toc23778584"/>
            <w:r w:rsidRPr="00B9609C">
              <w:rPr>
                <w:rFonts w:ascii="Times New Roman" w:hAnsi="Times New Roman"/>
                <w:color w:val="000000" w:themeColor="text1"/>
                <w:kern w:val="0"/>
                <w:sz w:val="24"/>
                <w:szCs w:val="24"/>
              </w:rPr>
              <w:t>臺北看守所</w:t>
            </w:r>
            <w:bookmarkEnd w:id="11720"/>
            <w:bookmarkEnd w:id="11721"/>
            <w:bookmarkEnd w:id="11722"/>
            <w:bookmarkEnd w:id="11723"/>
            <w:bookmarkEnd w:id="11724"/>
            <w:bookmarkEnd w:id="11725"/>
            <w:bookmarkEnd w:id="11726"/>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727" w:name="_Toc20993343"/>
            <w:bookmarkStart w:id="11728" w:name="_Toc21940900"/>
            <w:bookmarkStart w:id="11729" w:name="_Toc23589903"/>
            <w:bookmarkStart w:id="11730" w:name="_Toc23778585"/>
            <w:r w:rsidRPr="00B9609C">
              <w:rPr>
                <w:rFonts w:ascii="Times New Roman" w:hAnsi="Times New Roman" w:hint="eastAsia"/>
                <w:bCs w:val="0"/>
                <w:color w:val="000000" w:themeColor="text1"/>
                <w:kern w:val="0"/>
                <w:sz w:val="24"/>
                <w:szCs w:val="24"/>
              </w:rPr>
              <w:t>448</w:t>
            </w:r>
            <w:bookmarkEnd w:id="11727"/>
            <w:bookmarkEnd w:id="11728"/>
            <w:bookmarkEnd w:id="11729"/>
            <w:bookmarkEnd w:id="11730"/>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731" w:name="_Toc20993344"/>
            <w:bookmarkStart w:id="11732" w:name="_Toc21940901"/>
            <w:bookmarkStart w:id="11733" w:name="_Toc23589904"/>
            <w:bookmarkStart w:id="11734" w:name="_Toc23778586"/>
            <w:r w:rsidRPr="00B9609C">
              <w:rPr>
                <w:rFonts w:ascii="Times New Roman" w:hAnsi="Times New Roman" w:hint="eastAsia"/>
                <w:bCs w:val="0"/>
                <w:color w:val="000000" w:themeColor="text1"/>
                <w:kern w:val="0"/>
                <w:sz w:val="24"/>
                <w:szCs w:val="24"/>
              </w:rPr>
              <w:t>407</w:t>
            </w:r>
            <w:bookmarkEnd w:id="11731"/>
            <w:bookmarkEnd w:id="11732"/>
            <w:bookmarkEnd w:id="11733"/>
            <w:bookmarkEnd w:id="11734"/>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735" w:name="_Toc20993345"/>
            <w:bookmarkStart w:id="11736" w:name="_Toc21940902"/>
            <w:bookmarkStart w:id="11737" w:name="_Toc23589905"/>
            <w:bookmarkStart w:id="11738" w:name="_Toc23778587"/>
            <w:r w:rsidRPr="00B9609C">
              <w:rPr>
                <w:rFonts w:ascii="Times New Roman" w:hAnsi="Times New Roman" w:hint="eastAsia"/>
                <w:bCs w:val="0"/>
                <w:color w:val="000000" w:themeColor="text1"/>
                <w:kern w:val="0"/>
                <w:sz w:val="24"/>
                <w:szCs w:val="24"/>
              </w:rPr>
              <w:t>0</w:t>
            </w:r>
            <w:bookmarkEnd w:id="11735"/>
            <w:bookmarkEnd w:id="11736"/>
            <w:bookmarkEnd w:id="11737"/>
            <w:bookmarkEnd w:id="11738"/>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739" w:name="_Toc20993346"/>
            <w:bookmarkStart w:id="11740" w:name="_Toc21940903"/>
            <w:bookmarkStart w:id="11741" w:name="_Toc23589906"/>
            <w:bookmarkStart w:id="11742" w:name="_Toc23778588"/>
            <w:r w:rsidRPr="00B9609C">
              <w:rPr>
                <w:rFonts w:ascii="Times New Roman" w:hAnsi="Times New Roman" w:hint="eastAsia"/>
                <w:bCs w:val="0"/>
                <w:color w:val="000000" w:themeColor="text1"/>
                <w:kern w:val="0"/>
                <w:sz w:val="24"/>
                <w:szCs w:val="24"/>
              </w:rPr>
              <w:t>41</w:t>
            </w:r>
            <w:bookmarkEnd w:id="11739"/>
            <w:bookmarkEnd w:id="11740"/>
            <w:bookmarkEnd w:id="11741"/>
            <w:bookmarkEnd w:id="11742"/>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743" w:name="_Toc20993347"/>
            <w:bookmarkStart w:id="11744" w:name="_Toc21940904"/>
            <w:bookmarkStart w:id="11745" w:name="_Toc23589907"/>
            <w:bookmarkStart w:id="11746" w:name="_Toc23778589"/>
            <w:r w:rsidRPr="00B9609C">
              <w:rPr>
                <w:rFonts w:ascii="Times New Roman" w:hAnsi="Times New Roman" w:hint="eastAsia"/>
                <w:bCs w:val="0"/>
                <w:color w:val="000000" w:themeColor="text1"/>
                <w:kern w:val="0"/>
                <w:sz w:val="24"/>
                <w:szCs w:val="24"/>
              </w:rPr>
              <w:t>0</w:t>
            </w:r>
            <w:bookmarkEnd w:id="11743"/>
            <w:bookmarkEnd w:id="11744"/>
            <w:bookmarkEnd w:id="11745"/>
            <w:bookmarkEnd w:id="11746"/>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28</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747" w:name="_Toc16072909"/>
            <w:bookmarkStart w:id="11748" w:name="_Toc18857908"/>
            <w:bookmarkStart w:id="11749" w:name="_Toc18944700"/>
            <w:bookmarkStart w:id="11750" w:name="_Toc20993348"/>
            <w:bookmarkStart w:id="11751" w:name="_Toc21940905"/>
            <w:bookmarkStart w:id="11752" w:name="_Toc23589908"/>
            <w:bookmarkStart w:id="11753" w:name="_Toc23778590"/>
            <w:r w:rsidRPr="00B9609C">
              <w:rPr>
                <w:rFonts w:ascii="Times New Roman" w:hAnsi="Times New Roman"/>
                <w:color w:val="000000" w:themeColor="text1"/>
                <w:kern w:val="0"/>
                <w:sz w:val="24"/>
                <w:szCs w:val="24"/>
              </w:rPr>
              <w:t>臺北女子看守所</w:t>
            </w:r>
            <w:bookmarkEnd w:id="11747"/>
            <w:bookmarkEnd w:id="11748"/>
            <w:bookmarkEnd w:id="11749"/>
            <w:bookmarkEnd w:id="11750"/>
            <w:bookmarkEnd w:id="11751"/>
            <w:bookmarkEnd w:id="11752"/>
            <w:bookmarkEnd w:id="11753"/>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754" w:name="_Toc20993349"/>
            <w:bookmarkStart w:id="11755" w:name="_Toc21940906"/>
            <w:bookmarkStart w:id="11756" w:name="_Toc23589909"/>
            <w:bookmarkStart w:id="11757" w:name="_Toc23778591"/>
            <w:r w:rsidRPr="00B9609C">
              <w:rPr>
                <w:rFonts w:ascii="Times New Roman" w:hAnsi="Times New Roman" w:hint="eastAsia"/>
                <w:bCs w:val="0"/>
                <w:color w:val="000000" w:themeColor="text1"/>
                <w:kern w:val="0"/>
                <w:sz w:val="24"/>
                <w:szCs w:val="24"/>
              </w:rPr>
              <w:t>7</w:t>
            </w:r>
            <w:bookmarkEnd w:id="11754"/>
            <w:bookmarkEnd w:id="11755"/>
            <w:bookmarkEnd w:id="11756"/>
            <w:bookmarkEnd w:id="11757"/>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758" w:name="_Toc20993350"/>
            <w:bookmarkStart w:id="11759" w:name="_Toc21940907"/>
            <w:bookmarkStart w:id="11760" w:name="_Toc23589910"/>
            <w:bookmarkStart w:id="11761" w:name="_Toc23778592"/>
            <w:r w:rsidRPr="00B9609C">
              <w:rPr>
                <w:rFonts w:ascii="Times New Roman" w:hAnsi="Times New Roman" w:hint="eastAsia"/>
                <w:bCs w:val="0"/>
                <w:color w:val="000000" w:themeColor="text1"/>
                <w:kern w:val="0"/>
                <w:sz w:val="24"/>
                <w:szCs w:val="24"/>
              </w:rPr>
              <w:t>45</w:t>
            </w:r>
            <w:bookmarkEnd w:id="11758"/>
            <w:bookmarkEnd w:id="11759"/>
            <w:bookmarkEnd w:id="11760"/>
            <w:bookmarkEnd w:id="11761"/>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762" w:name="_Toc20993351"/>
            <w:bookmarkStart w:id="11763" w:name="_Toc21940908"/>
            <w:bookmarkStart w:id="11764" w:name="_Toc23589911"/>
            <w:bookmarkStart w:id="11765" w:name="_Toc23778593"/>
            <w:r w:rsidRPr="00B9609C">
              <w:rPr>
                <w:rFonts w:ascii="Times New Roman" w:hAnsi="Times New Roman" w:hint="eastAsia"/>
                <w:bCs w:val="0"/>
                <w:color w:val="000000" w:themeColor="text1"/>
                <w:kern w:val="0"/>
                <w:sz w:val="24"/>
                <w:szCs w:val="24"/>
              </w:rPr>
              <w:t>0</w:t>
            </w:r>
            <w:bookmarkEnd w:id="11762"/>
            <w:bookmarkEnd w:id="11763"/>
            <w:bookmarkEnd w:id="11764"/>
            <w:bookmarkEnd w:id="11765"/>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766" w:name="_Toc20993352"/>
            <w:bookmarkStart w:id="11767" w:name="_Toc21940909"/>
            <w:bookmarkStart w:id="11768" w:name="_Toc23589912"/>
            <w:bookmarkStart w:id="11769" w:name="_Toc23778594"/>
            <w:r w:rsidRPr="00B9609C">
              <w:rPr>
                <w:rFonts w:ascii="Times New Roman" w:hAnsi="Times New Roman" w:hint="eastAsia"/>
                <w:bCs w:val="0"/>
                <w:color w:val="000000" w:themeColor="text1"/>
                <w:kern w:val="0"/>
                <w:sz w:val="24"/>
                <w:szCs w:val="24"/>
              </w:rPr>
              <w:t>32</w:t>
            </w:r>
            <w:bookmarkEnd w:id="11766"/>
            <w:bookmarkEnd w:id="11767"/>
            <w:bookmarkEnd w:id="11768"/>
            <w:bookmarkEnd w:id="11769"/>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770" w:name="_Toc20993353"/>
            <w:bookmarkStart w:id="11771" w:name="_Toc21940910"/>
            <w:bookmarkStart w:id="11772" w:name="_Toc23589913"/>
            <w:bookmarkStart w:id="11773" w:name="_Toc23778595"/>
            <w:r w:rsidRPr="00B9609C">
              <w:rPr>
                <w:rFonts w:ascii="Times New Roman" w:hAnsi="Times New Roman" w:hint="eastAsia"/>
                <w:bCs w:val="0"/>
                <w:color w:val="000000" w:themeColor="text1"/>
                <w:kern w:val="0"/>
                <w:sz w:val="24"/>
                <w:szCs w:val="24"/>
              </w:rPr>
              <w:t>0</w:t>
            </w:r>
            <w:bookmarkEnd w:id="11770"/>
            <w:bookmarkEnd w:id="11771"/>
            <w:bookmarkEnd w:id="11772"/>
            <w:bookmarkEnd w:id="11773"/>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29</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774" w:name="_Toc16072910"/>
            <w:bookmarkStart w:id="11775" w:name="_Toc18857909"/>
            <w:bookmarkStart w:id="11776" w:name="_Toc18944701"/>
            <w:bookmarkStart w:id="11777" w:name="_Toc20993354"/>
            <w:bookmarkStart w:id="11778" w:name="_Toc21940911"/>
            <w:bookmarkStart w:id="11779" w:name="_Toc23589914"/>
            <w:bookmarkStart w:id="11780" w:name="_Toc23778596"/>
            <w:r w:rsidRPr="00B9609C">
              <w:rPr>
                <w:rFonts w:ascii="Times New Roman" w:hAnsi="Times New Roman"/>
                <w:color w:val="000000" w:themeColor="text1"/>
                <w:kern w:val="0"/>
                <w:sz w:val="24"/>
                <w:szCs w:val="24"/>
              </w:rPr>
              <w:t>新竹看守所</w:t>
            </w:r>
            <w:bookmarkEnd w:id="11774"/>
            <w:bookmarkEnd w:id="11775"/>
            <w:bookmarkEnd w:id="11776"/>
            <w:bookmarkEnd w:id="11777"/>
            <w:bookmarkEnd w:id="11778"/>
            <w:bookmarkEnd w:id="11779"/>
            <w:bookmarkEnd w:id="11780"/>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781" w:name="_Toc20993355"/>
            <w:bookmarkStart w:id="11782" w:name="_Toc21940912"/>
            <w:bookmarkStart w:id="11783" w:name="_Toc23589915"/>
            <w:bookmarkStart w:id="11784" w:name="_Toc23778597"/>
            <w:r w:rsidRPr="00B9609C">
              <w:rPr>
                <w:rFonts w:ascii="Times New Roman" w:hAnsi="Times New Roman" w:hint="eastAsia"/>
                <w:bCs w:val="0"/>
                <w:color w:val="000000" w:themeColor="text1"/>
                <w:kern w:val="0"/>
                <w:sz w:val="24"/>
                <w:szCs w:val="24"/>
              </w:rPr>
              <w:t>33</w:t>
            </w:r>
            <w:bookmarkEnd w:id="11781"/>
            <w:bookmarkEnd w:id="11782"/>
            <w:bookmarkEnd w:id="11783"/>
            <w:bookmarkEnd w:id="11784"/>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785" w:name="_Toc20993356"/>
            <w:bookmarkStart w:id="11786" w:name="_Toc21940913"/>
            <w:bookmarkStart w:id="11787" w:name="_Toc23589916"/>
            <w:bookmarkStart w:id="11788" w:name="_Toc23778598"/>
            <w:r w:rsidRPr="00B9609C">
              <w:rPr>
                <w:rFonts w:ascii="Times New Roman" w:hAnsi="Times New Roman" w:hint="eastAsia"/>
                <w:bCs w:val="0"/>
                <w:color w:val="000000" w:themeColor="text1"/>
                <w:kern w:val="0"/>
                <w:sz w:val="24"/>
                <w:szCs w:val="24"/>
              </w:rPr>
              <w:t>0</w:t>
            </w:r>
            <w:bookmarkEnd w:id="11785"/>
            <w:bookmarkEnd w:id="11786"/>
            <w:bookmarkEnd w:id="11787"/>
            <w:bookmarkEnd w:id="11788"/>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789" w:name="_Toc20993357"/>
            <w:bookmarkStart w:id="11790" w:name="_Toc21940914"/>
            <w:bookmarkStart w:id="11791" w:name="_Toc23589917"/>
            <w:bookmarkStart w:id="11792" w:name="_Toc23778599"/>
            <w:r w:rsidRPr="00B9609C">
              <w:rPr>
                <w:rFonts w:ascii="Times New Roman" w:hAnsi="Times New Roman" w:hint="eastAsia"/>
                <w:bCs w:val="0"/>
                <w:color w:val="000000" w:themeColor="text1"/>
                <w:kern w:val="0"/>
                <w:sz w:val="24"/>
                <w:szCs w:val="24"/>
              </w:rPr>
              <w:t>0</w:t>
            </w:r>
            <w:bookmarkEnd w:id="11789"/>
            <w:bookmarkEnd w:id="11790"/>
            <w:bookmarkEnd w:id="11791"/>
            <w:bookmarkEnd w:id="11792"/>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793" w:name="_Toc20993358"/>
            <w:bookmarkStart w:id="11794" w:name="_Toc21940915"/>
            <w:bookmarkStart w:id="11795" w:name="_Toc23589918"/>
            <w:bookmarkStart w:id="11796" w:name="_Toc23778600"/>
            <w:r w:rsidRPr="00B9609C">
              <w:rPr>
                <w:rFonts w:ascii="Times New Roman" w:hAnsi="Times New Roman" w:hint="eastAsia"/>
                <w:bCs w:val="0"/>
                <w:color w:val="000000" w:themeColor="text1"/>
                <w:kern w:val="0"/>
                <w:sz w:val="24"/>
                <w:szCs w:val="24"/>
              </w:rPr>
              <w:t>33</w:t>
            </w:r>
            <w:bookmarkEnd w:id="11793"/>
            <w:bookmarkEnd w:id="11794"/>
            <w:bookmarkEnd w:id="11795"/>
            <w:bookmarkEnd w:id="11796"/>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797" w:name="_Toc20993359"/>
            <w:bookmarkStart w:id="11798" w:name="_Toc21940916"/>
            <w:bookmarkStart w:id="11799" w:name="_Toc23589919"/>
            <w:bookmarkStart w:id="11800" w:name="_Toc23778601"/>
            <w:r w:rsidRPr="00B9609C">
              <w:rPr>
                <w:rFonts w:ascii="Times New Roman" w:hAnsi="Times New Roman" w:hint="eastAsia"/>
                <w:bCs w:val="0"/>
                <w:color w:val="000000" w:themeColor="text1"/>
                <w:kern w:val="0"/>
                <w:sz w:val="24"/>
                <w:szCs w:val="24"/>
              </w:rPr>
              <w:t>0</w:t>
            </w:r>
            <w:bookmarkEnd w:id="11797"/>
            <w:bookmarkEnd w:id="11798"/>
            <w:bookmarkEnd w:id="11799"/>
            <w:bookmarkEnd w:id="11800"/>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30</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801" w:name="_Toc16072911"/>
            <w:bookmarkStart w:id="11802" w:name="_Toc18857910"/>
            <w:bookmarkStart w:id="11803" w:name="_Toc18944702"/>
            <w:bookmarkStart w:id="11804" w:name="_Toc20993360"/>
            <w:bookmarkStart w:id="11805" w:name="_Toc21940917"/>
            <w:bookmarkStart w:id="11806" w:name="_Toc23589920"/>
            <w:bookmarkStart w:id="11807" w:name="_Toc23778602"/>
            <w:r w:rsidRPr="00B9609C">
              <w:rPr>
                <w:rFonts w:ascii="Times New Roman" w:hAnsi="Times New Roman"/>
                <w:color w:val="000000" w:themeColor="text1"/>
                <w:kern w:val="0"/>
                <w:sz w:val="24"/>
                <w:szCs w:val="24"/>
              </w:rPr>
              <w:t>苗</w:t>
            </w:r>
            <w:r w:rsidRPr="00B9609C">
              <w:rPr>
                <w:rFonts w:ascii="Times New Roman" w:hAnsi="Times New Roman" w:hint="eastAsia"/>
                <w:color w:val="000000" w:themeColor="text1"/>
                <w:kern w:val="0"/>
                <w:sz w:val="24"/>
                <w:szCs w:val="24"/>
              </w:rPr>
              <w:t>栗</w:t>
            </w:r>
            <w:r w:rsidRPr="00B9609C">
              <w:rPr>
                <w:rFonts w:ascii="Times New Roman" w:hAnsi="Times New Roman"/>
                <w:color w:val="000000" w:themeColor="text1"/>
                <w:kern w:val="0"/>
                <w:sz w:val="24"/>
                <w:szCs w:val="24"/>
              </w:rPr>
              <w:t>看守所</w:t>
            </w:r>
            <w:bookmarkEnd w:id="11801"/>
            <w:bookmarkEnd w:id="11802"/>
            <w:bookmarkEnd w:id="11803"/>
            <w:bookmarkEnd w:id="11804"/>
            <w:bookmarkEnd w:id="11805"/>
            <w:bookmarkEnd w:id="11806"/>
            <w:bookmarkEnd w:id="11807"/>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808" w:name="_Toc20993361"/>
            <w:bookmarkStart w:id="11809" w:name="_Toc21940918"/>
            <w:bookmarkStart w:id="11810" w:name="_Toc23589921"/>
            <w:bookmarkStart w:id="11811" w:name="_Toc23778603"/>
            <w:r w:rsidRPr="00B9609C">
              <w:rPr>
                <w:rFonts w:ascii="Times New Roman" w:hAnsi="Times New Roman" w:hint="eastAsia"/>
                <w:bCs w:val="0"/>
                <w:color w:val="000000" w:themeColor="text1"/>
                <w:kern w:val="0"/>
                <w:sz w:val="24"/>
                <w:szCs w:val="24"/>
              </w:rPr>
              <w:t>91</w:t>
            </w:r>
            <w:bookmarkEnd w:id="11808"/>
            <w:bookmarkEnd w:id="11809"/>
            <w:bookmarkEnd w:id="11810"/>
            <w:bookmarkEnd w:id="11811"/>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812" w:name="_Toc20993362"/>
            <w:bookmarkStart w:id="11813" w:name="_Toc21940919"/>
            <w:bookmarkStart w:id="11814" w:name="_Toc23589922"/>
            <w:bookmarkStart w:id="11815" w:name="_Toc23778604"/>
            <w:r w:rsidRPr="00B9609C">
              <w:rPr>
                <w:rFonts w:ascii="Times New Roman" w:hAnsi="Times New Roman" w:hint="eastAsia"/>
                <w:bCs w:val="0"/>
                <w:color w:val="000000" w:themeColor="text1"/>
                <w:kern w:val="0"/>
                <w:sz w:val="24"/>
                <w:szCs w:val="24"/>
              </w:rPr>
              <w:t>85</w:t>
            </w:r>
            <w:bookmarkEnd w:id="11812"/>
            <w:bookmarkEnd w:id="11813"/>
            <w:bookmarkEnd w:id="11814"/>
            <w:bookmarkEnd w:id="11815"/>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816" w:name="_Toc20993363"/>
            <w:bookmarkStart w:id="11817" w:name="_Toc21940920"/>
            <w:bookmarkStart w:id="11818" w:name="_Toc23589923"/>
            <w:bookmarkStart w:id="11819" w:name="_Toc23778605"/>
            <w:r w:rsidRPr="00B9609C">
              <w:rPr>
                <w:rFonts w:ascii="Times New Roman" w:hAnsi="Times New Roman" w:hint="eastAsia"/>
                <w:bCs w:val="0"/>
                <w:color w:val="000000" w:themeColor="text1"/>
                <w:kern w:val="0"/>
                <w:sz w:val="24"/>
                <w:szCs w:val="24"/>
              </w:rPr>
              <w:t>3</w:t>
            </w:r>
            <w:bookmarkEnd w:id="11816"/>
            <w:bookmarkEnd w:id="11817"/>
            <w:bookmarkEnd w:id="11818"/>
            <w:bookmarkEnd w:id="11819"/>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820" w:name="_Toc20993364"/>
            <w:bookmarkStart w:id="11821" w:name="_Toc21940921"/>
            <w:bookmarkStart w:id="11822" w:name="_Toc23589924"/>
            <w:bookmarkStart w:id="11823" w:name="_Toc23778606"/>
            <w:r w:rsidRPr="00B9609C">
              <w:rPr>
                <w:rFonts w:ascii="Times New Roman" w:hAnsi="Times New Roman" w:hint="eastAsia"/>
                <w:bCs w:val="0"/>
                <w:color w:val="000000" w:themeColor="text1"/>
                <w:kern w:val="0"/>
                <w:sz w:val="24"/>
                <w:szCs w:val="24"/>
              </w:rPr>
              <w:t>3</w:t>
            </w:r>
            <w:bookmarkEnd w:id="11820"/>
            <w:bookmarkEnd w:id="11821"/>
            <w:bookmarkEnd w:id="11822"/>
            <w:bookmarkEnd w:id="11823"/>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824" w:name="_Toc20993365"/>
            <w:bookmarkStart w:id="11825" w:name="_Toc21940922"/>
            <w:bookmarkStart w:id="11826" w:name="_Toc23589925"/>
            <w:bookmarkStart w:id="11827" w:name="_Toc23778607"/>
            <w:r w:rsidRPr="00B9609C">
              <w:rPr>
                <w:rFonts w:ascii="Times New Roman" w:hAnsi="Times New Roman" w:hint="eastAsia"/>
                <w:bCs w:val="0"/>
                <w:color w:val="000000" w:themeColor="text1"/>
                <w:kern w:val="0"/>
                <w:sz w:val="24"/>
                <w:szCs w:val="24"/>
              </w:rPr>
              <w:t>0</w:t>
            </w:r>
            <w:bookmarkEnd w:id="11824"/>
            <w:bookmarkEnd w:id="11825"/>
            <w:bookmarkEnd w:id="11826"/>
            <w:bookmarkEnd w:id="11827"/>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31</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828" w:name="_Toc16072912"/>
            <w:bookmarkStart w:id="11829" w:name="_Toc18857911"/>
            <w:bookmarkStart w:id="11830" w:name="_Toc18944703"/>
            <w:bookmarkStart w:id="11831" w:name="_Toc20993366"/>
            <w:bookmarkStart w:id="11832" w:name="_Toc21940923"/>
            <w:bookmarkStart w:id="11833" w:name="_Toc23589926"/>
            <w:bookmarkStart w:id="11834" w:name="_Toc23778608"/>
            <w:r w:rsidRPr="00B9609C">
              <w:rPr>
                <w:rFonts w:ascii="Times New Roman" w:hAnsi="Times New Roman"/>
                <w:color w:val="000000" w:themeColor="text1"/>
                <w:kern w:val="0"/>
                <w:sz w:val="24"/>
                <w:szCs w:val="24"/>
              </w:rPr>
              <w:t>臺中看守所</w:t>
            </w:r>
            <w:bookmarkEnd w:id="11828"/>
            <w:bookmarkEnd w:id="11829"/>
            <w:bookmarkEnd w:id="11830"/>
            <w:bookmarkEnd w:id="11831"/>
            <w:bookmarkEnd w:id="11832"/>
            <w:bookmarkEnd w:id="11833"/>
            <w:bookmarkEnd w:id="11834"/>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835" w:name="_Toc20993367"/>
            <w:bookmarkStart w:id="11836" w:name="_Toc21940924"/>
            <w:bookmarkStart w:id="11837" w:name="_Toc23589927"/>
            <w:bookmarkStart w:id="11838" w:name="_Toc23778609"/>
            <w:r w:rsidRPr="00B9609C">
              <w:rPr>
                <w:rFonts w:ascii="Times New Roman" w:hAnsi="Times New Roman" w:hint="eastAsia"/>
                <w:bCs w:val="0"/>
                <w:color w:val="000000" w:themeColor="text1"/>
                <w:kern w:val="0"/>
                <w:sz w:val="24"/>
                <w:szCs w:val="24"/>
              </w:rPr>
              <w:t>149</w:t>
            </w:r>
            <w:bookmarkEnd w:id="11835"/>
            <w:bookmarkEnd w:id="11836"/>
            <w:bookmarkEnd w:id="11837"/>
            <w:bookmarkEnd w:id="11838"/>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839" w:name="_Toc20993368"/>
            <w:bookmarkStart w:id="11840" w:name="_Toc21940925"/>
            <w:bookmarkStart w:id="11841" w:name="_Toc23589928"/>
            <w:bookmarkStart w:id="11842" w:name="_Toc23778610"/>
            <w:r w:rsidRPr="00B9609C">
              <w:rPr>
                <w:rFonts w:ascii="Times New Roman" w:hAnsi="Times New Roman" w:hint="eastAsia"/>
                <w:bCs w:val="0"/>
                <w:color w:val="000000" w:themeColor="text1"/>
                <w:kern w:val="0"/>
                <w:sz w:val="24"/>
                <w:szCs w:val="24"/>
              </w:rPr>
              <w:t>33</w:t>
            </w:r>
            <w:bookmarkEnd w:id="11839"/>
            <w:bookmarkEnd w:id="11840"/>
            <w:bookmarkEnd w:id="11841"/>
            <w:bookmarkEnd w:id="11842"/>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843" w:name="_Toc20993369"/>
            <w:bookmarkStart w:id="11844" w:name="_Toc21940926"/>
            <w:bookmarkStart w:id="11845" w:name="_Toc23589929"/>
            <w:bookmarkStart w:id="11846" w:name="_Toc23778611"/>
            <w:r w:rsidRPr="00B9609C">
              <w:rPr>
                <w:rFonts w:ascii="Times New Roman" w:hAnsi="Times New Roman" w:hint="eastAsia"/>
                <w:bCs w:val="0"/>
                <w:color w:val="000000" w:themeColor="text1"/>
                <w:kern w:val="0"/>
                <w:sz w:val="24"/>
                <w:szCs w:val="24"/>
              </w:rPr>
              <w:t>9</w:t>
            </w:r>
            <w:bookmarkEnd w:id="11843"/>
            <w:bookmarkEnd w:id="11844"/>
            <w:bookmarkEnd w:id="11845"/>
            <w:bookmarkEnd w:id="11846"/>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847" w:name="_Toc20993370"/>
            <w:bookmarkStart w:id="11848" w:name="_Toc21940927"/>
            <w:bookmarkStart w:id="11849" w:name="_Toc23589930"/>
            <w:bookmarkStart w:id="11850" w:name="_Toc23778612"/>
            <w:r w:rsidRPr="00B9609C">
              <w:rPr>
                <w:rFonts w:ascii="Times New Roman" w:hAnsi="Times New Roman" w:hint="eastAsia"/>
                <w:bCs w:val="0"/>
                <w:color w:val="000000" w:themeColor="text1"/>
                <w:kern w:val="0"/>
                <w:sz w:val="24"/>
                <w:szCs w:val="24"/>
              </w:rPr>
              <w:t>10</w:t>
            </w:r>
            <w:bookmarkEnd w:id="11847"/>
            <w:bookmarkEnd w:id="11848"/>
            <w:bookmarkEnd w:id="11849"/>
            <w:bookmarkEnd w:id="11850"/>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851" w:name="_Toc20993371"/>
            <w:bookmarkStart w:id="11852" w:name="_Toc21940928"/>
            <w:bookmarkStart w:id="11853" w:name="_Toc23589931"/>
            <w:bookmarkStart w:id="11854" w:name="_Toc23778613"/>
            <w:r w:rsidRPr="00B9609C">
              <w:rPr>
                <w:rFonts w:ascii="Times New Roman" w:hAnsi="Times New Roman" w:hint="eastAsia"/>
                <w:bCs w:val="0"/>
                <w:color w:val="000000" w:themeColor="text1"/>
                <w:kern w:val="0"/>
                <w:sz w:val="24"/>
                <w:szCs w:val="24"/>
              </w:rPr>
              <w:t>97</w:t>
            </w:r>
            <w:bookmarkEnd w:id="11851"/>
            <w:bookmarkEnd w:id="11852"/>
            <w:bookmarkEnd w:id="11853"/>
            <w:bookmarkEnd w:id="11854"/>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bookmarkStart w:id="11855" w:name="_Toc16072913"/>
            <w:bookmarkStart w:id="11856" w:name="_Toc18857912"/>
            <w:bookmarkStart w:id="11857" w:name="_Toc18944704"/>
            <w:bookmarkStart w:id="11858" w:name="_Toc20993372"/>
            <w:bookmarkStart w:id="11859" w:name="_Toc21940929"/>
            <w:bookmarkStart w:id="11860" w:name="_Toc23589932"/>
            <w:bookmarkStart w:id="11861" w:name="_Toc23778614"/>
            <w:r w:rsidRPr="00B9609C">
              <w:rPr>
                <w:rFonts w:ascii="Times New Roman" w:hAnsi="Times New Roman" w:hint="eastAsia"/>
                <w:bCs w:val="0"/>
                <w:color w:val="000000" w:themeColor="text1"/>
                <w:spacing w:val="-20"/>
                <w:kern w:val="0"/>
                <w:sz w:val="24"/>
                <w:szCs w:val="24"/>
              </w:rPr>
              <w:t>療養</w:t>
            </w:r>
            <w:bookmarkEnd w:id="11855"/>
            <w:bookmarkEnd w:id="11856"/>
            <w:bookmarkEnd w:id="11857"/>
            <w:bookmarkEnd w:id="11858"/>
            <w:bookmarkEnd w:id="11859"/>
            <w:bookmarkEnd w:id="11860"/>
            <w:bookmarkEnd w:id="11861"/>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32</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862" w:name="_Toc16072914"/>
            <w:bookmarkStart w:id="11863" w:name="_Toc18857913"/>
            <w:bookmarkStart w:id="11864" w:name="_Toc18944705"/>
            <w:bookmarkStart w:id="11865" w:name="_Toc20993373"/>
            <w:bookmarkStart w:id="11866" w:name="_Toc21940930"/>
            <w:bookmarkStart w:id="11867" w:name="_Toc23589933"/>
            <w:bookmarkStart w:id="11868" w:name="_Toc23778615"/>
            <w:r w:rsidRPr="00B9609C">
              <w:rPr>
                <w:rFonts w:ascii="Times New Roman" w:hAnsi="Times New Roman"/>
                <w:color w:val="000000" w:themeColor="text1"/>
                <w:kern w:val="0"/>
                <w:sz w:val="24"/>
                <w:szCs w:val="24"/>
              </w:rPr>
              <w:t>南投看守所</w:t>
            </w:r>
            <w:bookmarkEnd w:id="11862"/>
            <w:bookmarkEnd w:id="11863"/>
            <w:bookmarkEnd w:id="11864"/>
            <w:bookmarkEnd w:id="11865"/>
            <w:bookmarkEnd w:id="11866"/>
            <w:bookmarkEnd w:id="11867"/>
            <w:bookmarkEnd w:id="11868"/>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869" w:name="_Toc20993374"/>
            <w:bookmarkStart w:id="11870" w:name="_Toc21940931"/>
            <w:bookmarkStart w:id="11871" w:name="_Toc23589934"/>
            <w:bookmarkStart w:id="11872" w:name="_Toc23778616"/>
            <w:r w:rsidRPr="00B9609C">
              <w:rPr>
                <w:rFonts w:ascii="Times New Roman" w:hAnsi="Times New Roman" w:hint="eastAsia"/>
                <w:bCs w:val="0"/>
                <w:color w:val="000000" w:themeColor="text1"/>
                <w:kern w:val="0"/>
                <w:sz w:val="24"/>
                <w:szCs w:val="24"/>
              </w:rPr>
              <w:t>57</w:t>
            </w:r>
            <w:bookmarkEnd w:id="11869"/>
            <w:bookmarkEnd w:id="11870"/>
            <w:bookmarkEnd w:id="11871"/>
            <w:bookmarkEnd w:id="11872"/>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873" w:name="_Toc20993375"/>
            <w:bookmarkStart w:id="11874" w:name="_Toc21940932"/>
            <w:bookmarkStart w:id="11875" w:name="_Toc23589935"/>
            <w:bookmarkStart w:id="11876" w:name="_Toc23778617"/>
            <w:r w:rsidRPr="00B9609C">
              <w:rPr>
                <w:rFonts w:ascii="Times New Roman" w:hAnsi="Times New Roman" w:hint="eastAsia"/>
                <w:bCs w:val="0"/>
                <w:color w:val="000000" w:themeColor="text1"/>
                <w:kern w:val="0"/>
                <w:sz w:val="24"/>
                <w:szCs w:val="24"/>
              </w:rPr>
              <w:t>23</w:t>
            </w:r>
            <w:bookmarkEnd w:id="11873"/>
            <w:bookmarkEnd w:id="11874"/>
            <w:bookmarkEnd w:id="11875"/>
            <w:bookmarkEnd w:id="11876"/>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877" w:name="_Toc20993376"/>
            <w:bookmarkStart w:id="11878" w:name="_Toc21940933"/>
            <w:bookmarkStart w:id="11879" w:name="_Toc23589936"/>
            <w:bookmarkStart w:id="11880" w:name="_Toc23778618"/>
            <w:r w:rsidRPr="00B9609C">
              <w:rPr>
                <w:rFonts w:ascii="Times New Roman" w:hAnsi="Times New Roman" w:hint="eastAsia"/>
                <w:bCs w:val="0"/>
                <w:color w:val="000000" w:themeColor="text1"/>
                <w:kern w:val="0"/>
                <w:sz w:val="24"/>
                <w:szCs w:val="24"/>
              </w:rPr>
              <w:t>15</w:t>
            </w:r>
            <w:bookmarkEnd w:id="11877"/>
            <w:bookmarkEnd w:id="11878"/>
            <w:bookmarkEnd w:id="11879"/>
            <w:bookmarkEnd w:id="11880"/>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881" w:name="_Toc20993377"/>
            <w:bookmarkStart w:id="11882" w:name="_Toc21940934"/>
            <w:bookmarkStart w:id="11883" w:name="_Toc23589937"/>
            <w:bookmarkStart w:id="11884" w:name="_Toc23778619"/>
            <w:r w:rsidRPr="00B9609C">
              <w:rPr>
                <w:rFonts w:ascii="Times New Roman" w:hAnsi="Times New Roman" w:hint="eastAsia"/>
                <w:bCs w:val="0"/>
                <w:color w:val="000000" w:themeColor="text1"/>
                <w:kern w:val="0"/>
                <w:sz w:val="24"/>
                <w:szCs w:val="24"/>
              </w:rPr>
              <w:t>4</w:t>
            </w:r>
            <w:bookmarkEnd w:id="11881"/>
            <w:bookmarkEnd w:id="11882"/>
            <w:bookmarkEnd w:id="11883"/>
            <w:bookmarkEnd w:id="11884"/>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885" w:name="_Toc20993378"/>
            <w:bookmarkStart w:id="11886" w:name="_Toc21940935"/>
            <w:bookmarkStart w:id="11887" w:name="_Toc23589938"/>
            <w:bookmarkStart w:id="11888" w:name="_Toc23778620"/>
            <w:r w:rsidRPr="00B9609C">
              <w:rPr>
                <w:rFonts w:ascii="Times New Roman" w:hAnsi="Times New Roman" w:hint="eastAsia"/>
                <w:bCs w:val="0"/>
                <w:color w:val="000000" w:themeColor="text1"/>
                <w:kern w:val="0"/>
                <w:sz w:val="24"/>
                <w:szCs w:val="24"/>
              </w:rPr>
              <w:t>15</w:t>
            </w:r>
            <w:bookmarkEnd w:id="11885"/>
            <w:bookmarkEnd w:id="11886"/>
            <w:bookmarkEnd w:id="11887"/>
            <w:bookmarkEnd w:id="11888"/>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bookmarkStart w:id="11889" w:name="_Toc16072915"/>
            <w:bookmarkStart w:id="11890" w:name="_Toc18857914"/>
            <w:bookmarkStart w:id="11891" w:name="_Toc18944706"/>
            <w:bookmarkStart w:id="11892" w:name="_Toc20993379"/>
            <w:bookmarkStart w:id="11893" w:name="_Toc21940936"/>
            <w:bookmarkStart w:id="11894" w:name="_Toc23589939"/>
            <w:bookmarkStart w:id="11895" w:name="_Toc23778621"/>
            <w:r w:rsidRPr="00B9609C">
              <w:rPr>
                <w:rFonts w:ascii="Times New Roman" w:hAnsi="Times New Roman" w:hint="eastAsia"/>
                <w:bCs w:val="0"/>
                <w:color w:val="000000" w:themeColor="text1"/>
                <w:spacing w:val="-20"/>
                <w:kern w:val="0"/>
                <w:sz w:val="24"/>
                <w:szCs w:val="24"/>
              </w:rPr>
              <w:t>被告、新收、戒護安全、療養</w:t>
            </w:r>
            <w:bookmarkEnd w:id="11889"/>
            <w:bookmarkEnd w:id="11890"/>
            <w:bookmarkEnd w:id="11891"/>
            <w:bookmarkEnd w:id="11892"/>
            <w:bookmarkEnd w:id="11893"/>
            <w:bookmarkEnd w:id="11894"/>
            <w:bookmarkEnd w:id="11895"/>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33</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896" w:name="_Toc16072916"/>
            <w:bookmarkStart w:id="11897" w:name="_Toc18857915"/>
            <w:bookmarkStart w:id="11898" w:name="_Toc18944707"/>
            <w:bookmarkStart w:id="11899" w:name="_Toc20993380"/>
            <w:bookmarkStart w:id="11900" w:name="_Toc21940937"/>
            <w:bookmarkStart w:id="11901" w:name="_Toc23589940"/>
            <w:bookmarkStart w:id="11902" w:name="_Toc23778622"/>
            <w:r w:rsidRPr="00B9609C">
              <w:rPr>
                <w:rFonts w:ascii="Times New Roman" w:hAnsi="Times New Roman"/>
                <w:color w:val="000000" w:themeColor="text1"/>
                <w:kern w:val="0"/>
                <w:sz w:val="24"/>
                <w:szCs w:val="24"/>
              </w:rPr>
              <w:t>彰化看守所</w:t>
            </w:r>
            <w:bookmarkEnd w:id="11896"/>
            <w:bookmarkEnd w:id="11897"/>
            <w:bookmarkEnd w:id="11898"/>
            <w:bookmarkEnd w:id="11899"/>
            <w:bookmarkEnd w:id="11900"/>
            <w:bookmarkEnd w:id="11901"/>
            <w:bookmarkEnd w:id="11902"/>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903" w:name="_Toc20993381"/>
            <w:bookmarkStart w:id="11904" w:name="_Toc21940938"/>
            <w:bookmarkStart w:id="11905" w:name="_Toc23589941"/>
            <w:bookmarkStart w:id="11906" w:name="_Toc23778623"/>
            <w:r w:rsidRPr="00B9609C">
              <w:rPr>
                <w:rFonts w:ascii="Times New Roman" w:hAnsi="Times New Roman" w:hint="eastAsia"/>
                <w:bCs w:val="0"/>
                <w:color w:val="000000" w:themeColor="text1"/>
                <w:kern w:val="0"/>
                <w:sz w:val="24"/>
                <w:szCs w:val="24"/>
              </w:rPr>
              <w:t>86</w:t>
            </w:r>
            <w:bookmarkEnd w:id="11903"/>
            <w:bookmarkEnd w:id="11904"/>
            <w:bookmarkEnd w:id="11905"/>
            <w:bookmarkEnd w:id="11906"/>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907" w:name="_Toc20993382"/>
            <w:bookmarkStart w:id="11908" w:name="_Toc21940939"/>
            <w:bookmarkStart w:id="11909" w:name="_Toc23589942"/>
            <w:bookmarkStart w:id="11910" w:name="_Toc23778624"/>
            <w:r w:rsidRPr="00B9609C">
              <w:rPr>
                <w:rFonts w:ascii="Times New Roman" w:hAnsi="Times New Roman" w:hint="eastAsia"/>
                <w:bCs w:val="0"/>
                <w:color w:val="000000" w:themeColor="text1"/>
                <w:kern w:val="0"/>
                <w:sz w:val="24"/>
                <w:szCs w:val="24"/>
              </w:rPr>
              <w:t>13</w:t>
            </w:r>
            <w:bookmarkEnd w:id="11907"/>
            <w:bookmarkEnd w:id="11908"/>
            <w:bookmarkEnd w:id="11909"/>
            <w:bookmarkEnd w:id="11910"/>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911" w:name="_Toc20993383"/>
            <w:bookmarkStart w:id="11912" w:name="_Toc21940940"/>
            <w:bookmarkStart w:id="11913" w:name="_Toc23589943"/>
            <w:bookmarkStart w:id="11914" w:name="_Toc23778625"/>
            <w:r w:rsidRPr="00B9609C">
              <w:rPr>
                <w:rFonts w:ascii="Times New Roman" w:hAnsi="Times New Roman" w:hint="eastAsia"/>
                <w:bCs w:val="0"/>
                <w:color w:val="000000" w:themeColor="text1"/>
                <w:kern w:val="0"/>
                <w:sz w:val="24"/>
                <w:szCs w:val="24"/>
              </w:rPr>
              <w:t>0</w:t>
            </w:r>
            <w:bookmarkEnd w:id="11911"/>
            <w:bookmarkEnd w:id="11912"/>
            <w:bookmarkEnd w:id="11913"/>
            <w:bookmarkEnd w:id="11914"/>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915" w:name="_Toc20993384"/>
            <w:bookmarkStart w:id="11916" w:name="_Toc21940941"/>
            <w:bookmarkStart w:id="11917" w:name="_Toc23589944"/>
            <w:bookmarkStart w:id="11918" w:name="_Toc23778626"/>
            <w:r w:rsidRPr="00B9609C">
              <w:rPr>
                <w:rFonts w:ascii="Times New Roman" w:hAnsi="Times New Roman" w:hint="eastAsia"/>
                <w:bCs w:val="0"/>
                <w:color w:val="000000" w:themeColor="text1"/>
                <w:kern w:val="0"/>
                <w:sz w:val="24"/>
                <w:szCs w:val="24"/>
              </w:rPr>
              <w:t>73</w:t>
            </w:r>
            <w:bookmarkEnd w:id="11915"/>
            <w:bookmarkEnd w:id="11916"/>
            <w:bookmarkEnd w:id="11917"/>
            <w:bookmarkEnd w:id="11918"/>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919" w:name="_Toc20993385"/>
            <w:bookmarkStart w:id="11920" w:name="_Toc21940942"/>
            <w:bookmarkStart w:id="11921" w:name="_Toc23589945"/>
            <w:bookmarkStart w:id="11922" w:name="_Toc23778627"/>
            <w:r w:rsidRPr="00B9609C">
              <w:rPr>
                <w:rFonts w:ascii="Times New Roman" w:hAnsi="Times New Roman" w:hint="eastAsia"/>
                <w:bCs w:val="0"/>
                <w:color w:val="000000" w:themeColor="text1"/>
                <w:kern w:val="0"/>
                <w:sz w:val="24"/>
                <w:szCs w:val="24"/>
              </w:rPr>
              <w:t>0</w:t>
            </w:r>
            <w:bookmarkEnd w:id="11919"/>
            <w:bookmarkEnd w:id="11920"/>
            <w:bookmarkEnd w:id="11921"/>
            <w:bookmarkEnd w:id="11922"/>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34</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923" w:name="_Toc16072917"/>
            <w:bookmarkStart w:id="11924" w:name="_Toc18857916"/>
            <w:bookmarkStart w:id="11925" w:name="_Toc18944708"/>
            <w:bookmarkStart w:id="11926" w:name="_Toc20993386"/>
            <w:bookmarkStart w:id="11927" w:name="_Toc21940943"/>
            <w:bookmarkStart w:id="11928" w:name="_Toc23589946"/>
            <w:bookmarkStart w:id="11929" w:name="_Toc23778628"/>
            <w:r w:rsidRPr="00B9609C">
              <w:rPr>
                <w:rFonts w:ascii="Times New Roman" w:hAnsi="Times New Roman"/>
                <w:color w:val="000000" w:themeColor="text1"/>
                <w:kern w:val="0"/>
                <w:sz w:val="24"/>
                <w:szCs w:val="24"/>
              </w:rPr>
              <w:t>嘉義看守所</w:t>
            </w:r>
            <w:bookmarkEnd w:id="11923"/>
            <w:bookmarkEnd w:id="11924"/>
            <w:bookmarkEnd w:id="11925"/>
            <w:bookmarkEnd w:id="11926"/>
            <w:bookmarkEnd w:id="11927"/>
            <w:bookmarkEnd w:id="11928"/>
            <w:bookmarkEnd w:id="11929"/>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930" w:name="_Toc20993387"/>
            <w:bookmarkStart w:id="11931" w:name="_Toc21940944"/>
            <w:bookmarkStart w:id="11932" w:name="_Toc23589947"/>
            <w:bookmarkStart w:id="11933" w:name="_Toc23778629"/>
            <w:r w:rsidRPr="00B9609C">
              <w:rPr>
                <w:rFonts w:ascii="Times New Roman" w:hAnsi="Times New Roman" w:hint="eastAsia"/>
                <w:bCs w:val="0"/>
                <w:color w:val="000000" w:themeColor="text1"/>
                <w:kern w:val="0"/>
                <w:sz w:val="24"/>
                <w:szCs w:val="24"/>
              </w:rPr>
              <w:t>104</w:t>
            </w:r>
            <w:bookmarkEnd w:id="11930"/>
            <w:bookmarkEnd w:id="11931"/>
            <w:bookmarkEnd w:id="11932"/>
            <w:bookmarkEnd w:id="11933"/>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934" w:name="_Toc20993388"/>
            <w:bookmarkStart w:id="11935" w:name="_Toc21940945"/>
            <w:bookmarkStart w:id="11936" w:name="_Toc23589948"/>
            <w:bookmarkStart w:id="11937" w:name="_Toc23778630"/>
            <w:r w:rsidRPr="00B9609C">
              <w:rPr>
                <w:rFonts w:ascii="Times New Roman" w:hAnsi="Times New Roman" w:hint="eastAsia"/>
                <w:bCs w:val="0"/>
                <w:color w:val="000000" w:themeColor="text1"/>
                <w:kern w:val="0"/>
                <w:sz w:val="24"/>
                <w:szCs w:val="24"/>
              </w:rPr>
              <w:t>81</w:t>
            </w:r>
            <w:bookmarkEnd w:id="11934"/>
            <w:bookmarkEnd w:id="11935"/>
            <w:bookmarkEnd w:id="11936"/>
            <w:bookmarkEnd w:id="11937"/>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938" w:name="_Toc20993389"/>
            <w:bookmarkStart w:id="11939" w:name="_Toc21940946"/>
            <w:bookmarkStart w:id="11940" w:name="_Toc23589949"/>
            <w:bookmarkStart w:id="11941" w:name="_Toc23778631"/>
            <w:r w:rsidRPr="00B9609C">
              <w:rPr>
                <w:rFonts w:ascii="Times New Roman" w:hAnsi="Times New Roman" w:hint="eastAsia"/>
                <w:bCs w:val="0"/>
                <w:color w:val="000000" w:themeColor="text1"/>
                <w:kern w:val="0"/>
                <w:sz w:val="24"/>
                <w:szCs w:val="24"/>
              </w:rPr>
              <w:t>1</w:t>
            </w:r>
            <w:bookmarkEnd w:id="11938"/>
            <w:bookmarkEnd w:id="11939"/>
            <w:bookmarkEnd w:id="11940"/>
            <w:bookmarkEnd w:id="11941"/>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942" w:name="_Toc20993390"/>
            <w:bookmarkStart w:id="11943" w:name="_Toc21940947"/>
            <w:bookmarkStart w:id="11944" w:name="_Toc23589950"/>
            <w:bookmarkStart w:id="11945" w:name="_Toc23778632"/>
            <w:r w:rsidRPr="00B9609C">
              <w:rPr>
                <w:rFonts w:ascii="Times New Roman" w:hAnsi="Times New Roman" w:hint="eastAsia"/>
                <w:bCs w:val="0"/>
                <w:color w:val="000000" w:themeColor="text1"/>
                <w:kern w:val="0"/>
                <w:sz w:val="24"/>
                <w:szCs w:val="24"/>
              </w:rPr>
              <w:t>2</w:t>
            </w:r>
            <w:bookmarkEnd w:id="11942"/>
            <w:bookmarkEnd w:id="11943"/>
            <w:bookmarkEnd w:id="11944"/>
            <w:bookmarkEnd w:id="11945"/>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946" w:name="_Toc20993391"/>
            <w:bookmarkStart w:id="11947" w:name="_Toc21940948"/>
            <w:bookmarkStart w:id="11948" w:name="_Toc23589951"/>
            <w:bookmarkStart w:id="11949" w:name="_Toc23778633"/>
            <w:r w:rsidRPr="00B9609C">
              <w:rPr>
                <w:rFonts w:ascii="Times New Roman" w:hAnsi="Times New Roman" w:hint="eastAsia"/>
                <w:bCs w:val="0"/>
                <w:color w:val="000000" w:themeColor="text1"/>
                <w:kern w:val="0"/>
                <w:sz w:val="24"/>
                <w:szCs w:val="24"/>
              </w:rPr>
              <w:t>20</w:t>
            </w:r>
            <w:bookmarkEnd w:id="11946"/>
            <w:bookmarkEnd w:id="11947"/>
            <w:bookmarkEnd w:id="11948"/>
            <w:bookmarkEnd w:id="11949"/>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bookmarkStart w:id="11950" w:name="_Toc16072918"/>
            <w:bookmarkStart w:id="11951" w:name="_Toc18857917"/>
            <w:bookmarkStart w:id="11952" w:name="_Toc18944709"/>
            <w:bookmarkStart w:id="11953" w:name="_Toc20993392"/>
            <w:bookmarkStart w:id="11954" w:name="_Toc21940949"/>
            <w:bookmarkStart w:id="11955" w:name="_Toc23589952"/>
            <w:bookmarkStart w:id="11956" w:name="_Toc23778634"/>
            <w:r w:rsidRPr="00B9609C">
              <w:rPr>
                <w:rFonts w:ascii="Times New Roman" w:hAnsi="Times New Roman" w:hint="eastAsia"/>
                <w:bCs w:val="0"/>
                <w:color w:val="000000" w:themeColor="text1"/>
                <w:spacing w:val="-20"/>
                <w:kern w:val="0"/>
                <w:sz w:val="24"/>
                <w:szCs w:val="24"/>
              </w:rPr>
              <w:t>被告、刑期太短</w:t>
            </w:r>
            <w:bookmarkEnd w:id="11950"/>
            <w:bookmarkEnd w:id="11951"/>
            <w:bookmarkEnd w:id="11952"/>
            <w:bookmarkEnd w:id="11953"/>
            <w:bookmarkEnd w:id="11954"/>
            <w:bookmarkEnd w:id="11955"/>
            <w:bookmarkEnd w:id="11956"/>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35</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957" w:name="_Toc16072919"/>
            <w:bookmarkStart w:id="11958" w:name="_Toc18857918"/>
            <w:bookmarkStart w:id="11959" w:name="_Toc18944710"/>
            <w:bookmarkStart w:id="11960" w:name="_Toc20993393"/>
            <w:bookmarkStart w:id="11961" w:name="_Toc21940950"/>
            <w:bookmarkStart w:id="11962" w:name="_Toc23589953"/>
            <w:bookmarkStart w:id="11963" w:name="_Toc23778635"/>
            <w:r w:rsidRPr="00B9609C">
              <w:rPr>
                <w:rFonts w:ascii="Times New Roman" w:hAnsi="Times New Roman"/>
                <w:color w:val="000000" w:themeColor="text1"/>
                <w:kern w:val="0"/>
                <w:sz w:val="24"/>
                <w:szCs w:val="24"/>
              </w:rPr>
              <w:t>臺南看守所</w:t>
            </w:r>
            <w:bookmarkEnd w:id="11957"/>
            <w:bookmarkEnd w:id="11958"/>
            <w:bookmarkEnd w:id="11959"/>
            <w:bookmarkEnd w:id="11960"/>
            <w:bookmarkEnd w:id="11961"/>
            <w:bookmarkEnd w:id="11962"/>
            <w:bookmarkEnd w:id="11963"/>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964" w:name="_Toc20993394"/>
            <w:bookmarkStart w:id="11965" w:name="_Toc21940951"/>
            <w:bookmarkStart w:id="11966" w:name="_Toc23589954"/>
            <w:bookmarkStart w:id="11967" w:name="_Toc23778636"/>
            <w:r w:rsidRPr="00B9609C">
              <w:rPr>
                <w:rFonts w:ascii="Times New Roman" w:hAnsi="Times New Roman" w:hint="eastAsia"/>
                <w:bCs w:val="0"/>
                <w:color w:val="000000" w:themeColor="text1"/>
                <w:kern w:val="0"/>
                <w:sz w:val="24"/>
                <w:szCs w:val="24"/>
              </w:rPr>
              <w:t>152</w:t>
            </w:r>
            <w:bookmarkEnd w:id="11964"/>
            <w:bookmarkEnd w:id="11965"/>
            <w:bookmarkEnd w:id="11966"/>
            <w:bookmarkEnd w:id="11967"/>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968" w:name="_Toc20993395"/>
            <w:bookmarkStart w:id="11969" w:name="_Toc21940952"/>
            <w:bookmarkStart w:id="11970" w:name="_Toc23589955"/>
            <w:bookmarkStart w:id="11971" w:name="_Toc23778637"/>
            <w:r w:rsidRPr="00B9609C">
              <w:rPr>
                <w:rFonts w:ascii="Times New Roman" w:hAnsi="Times New Roman" w:hint="eastAsia"/>
                <w:bCs w:val="0"/>
                <w:color w:val="000000" w:themeColor="text1"/>
                <w:kern w:val="0"/>
                <w:sz w:val="24"/>
                <w:szCs w:val="24"/>
              </w:rPr>
              <w:t>142</w:t>
            </w:r>
            <w:bookmarkEnd w:id="11968"/>
            <w:bookmarkEnd w:id="11969"/>
            <w:bookmarkEnd w:id="11970"/>
            <w:bookmarkEnd w:id="11971"/>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972" w:name="_Toc20993396"/>
            <w:bookmarkStart w:id="11973" w:name="_Toc21940953"/>
            <w:bookmarkStart w:id="11974" w:name="_Toc23589956"/>
            <w:bookmarkStart w:id="11975" w:name="_Toc23778638"/>
            <w:r w:rsidRPr="00B9609C">
              <w:rPr>
                <w:rFonts w:ascii="Times New Roman" w:hAnsi="Times New Roman" w:hint="eastAsia"/>
                <w:bCs w:val="0"/>
                <w:color w:val="000000" w:themeColor="text1"/>
                <w:kern w:val="0"/>
                <w:sz w:val="24"/>
                <w:szCs w:val="24"/>
              </w:rPr>
              <w:t>5</w:t>
            </w:r>
            <w:bookmarkEnd w:id="11972"/>
            <w:bookmarkEnd w:id="11973"/>
            <w:bookmarkEnd w:id="11974"/>
            <w:bookmarkEnd w:id="11975"/>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976" w:name="_Toc20993397"/>
            <w:bookmarkStart w:id="11977" w:name="_Toc21940954"/>
            <w:bookmarkStart w:id="11978" w:name="_Toc23589957"/>
            <w:bookmarkStart w:id="11979" w:name="_Toc23778639"/>
            <w:r w:rsidRPr="00B9609C">
              <w:rPr>
                <w:rFonts w:ascii="Times New Roman" w:hAnsi="Times New Roman" w:hint="eastAsia"/>
                <w:bCs w:val="0"/>
                <w:color w:val="000000" w:themeColor="text1"/>
                <w:kern w:val="0"/>
                <w:sz w:val="24"/>
                <w:szCs w:val="24"/>
              </w:rPr>
              <w:t>5</w:t>
            </w:r>
            <w:bookmarkEnd w:id="11976"/>
            <w:bookmarkEnd w:id="11977"/>
            <w:bookmarkEnd w:id="11978"/>
            <w:bookmarkEnd w:id="11979"/>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980" w:name="_Toc20993398"/>
            <w:bookmarkStart w:id="11981" w:name="_Toc21940955"/>
            <w:bookmarkStart w:id="11982" w:name="_Toc23589958"/>
            <w:bookmarkStart w:id="11983" w:name="_Toc23778640"/>
            <w:r w:rsidRPr="00B9609C">
              <w:rPr>
                <w:rFonts w:ascii="Times New Roman" w:hAnsi="Times New Roman" w:hint="eastAsia"/>
                <w:bCs w:val="0"/>
                <w:color w:val="000000" w:themeColor="text1"/>
                <w:kern w:val="0"/>
                <w:sz w:val="24"/>
                <w:szCs w:val="24"/>
              </w:rPr>
              <w:t>0</w:t>
            </w:r>
            <w:bookmarkEnd w:id="11980"/>
            <w:bookmarkEnd w:id="11981"/>
            <w:bookmarkEnd w:id="11982"/>
            <w:bookmarkEnd w:id="11983"/>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36</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984" w:name="_Toc16072920"/>
            <w:bookmarkStart w:id="11985" w:name="_Toc18857919"/>
            <w:bookmarkStart w:id="11986" w:name="_Toc18944711"/>
            <w:bookmarkStart w:id="11987" w:name="_Toc20993399"/>
            <w:bookmarkStart w:id="11988" w:name="_Toc21940956"/>
            <w:bookmarkStart w:id="11989" w:name="_Toc23589959"/>
            <w:bookmarkStart w:id="11990" w:name="_Toc23778641"/>
            <w:r w:rsidRPr="00B9609C">
              <w:rPr>
                <w:rFonts w:ascii="Times New Roman" w:hAnsi="Times New Roman"/>
                <w:color w:val="000000" w:themeColor="text1"/>
                <w:kern w:val="0"/>
                <w:sz w:val="24"/>
                <w:szCs w:val="24"/>
              </w:rPr>
              <w:t>屏東看守所</w:t>
            </w:r>
            <w:bookmarkEnd w:id="11984"/>
            <w:bookmarkEnd w:id="11985"/>
            <w:bookmarkEnd w:id="11986"/>
            <w:bookmarkEnd w:id="11987"/>
            <w:bookmarkEnd w:id="11988"/>
            <w:bookmarkEnd w:id="11989"/>
            <w:bookmarkEnd w:id="11990"/>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991" w:name="_Toc20993400"/>
            <w:bookmarkStart w:id="11992" w:name="_Toc21940957"/>
            <w:bookmarkStart w:id="11993" w:name="_Toc23589960"/>
            <w:bookmarkStart w:id="11994" w:name="_Toc23778642"/>
            <w:r w:rsidRPr="00B9609C">
              <w:rPr>
                <w:rFonts w:ascii="Times New Roman" w:hAnsi="Times New Roman" w:hint="eastAsia"/>
                <w:bCs w:val="0"/>
                <w:color w:val="000000" w:themeColor="text1"/>
                <w:kern w:val="0"/>
                <w:sz w:val="24"/>
                <w:szCs w:val="24"/>
              </w:rPr>
              <w:t>0</w:t>
            </w:r>
            <w:bookmarkEnd w:id="11991"/>
            <w:bookmarkEnd w:id="11992"/>
            <w:bookmarkEnd w:id="11993"/>
            <w:bookmarkEnd w:id="11994"/>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995" w:name="_Toc20993401"/>
            <w:bookmarkStart w:id="11996" w:name="_Toc21940958"/>
            <w:bookmarkStart w:id="11997" w:name="_Toc23589961"/>
            <w:bookmarkStart w:id="11998" w:name="_Toc23778643"/>
            <w:r w:rsidRPr="00B9609C">
              <w:rPr>
                <w:rFonts w:ascii="Times New Roman" w:hAnsi="Times New Roman" w:hint="eastAsia"/>
                <w:bCs w:val="0"/>
                <w:color w:val="000000" w:themeColor="text1"/>
                <w:kern w:val="0"/>
                <w:sz w:val="24"/>
                <w:szCs w:val="24"/>
              </w:rPr>
              <w:t>0</w:t>
            </w:r>
            <w:bookmarkEnd w:id="11995"/>
            <w:bookmarkEnd w:id="11996"/>
            <w:bookmarkEnd w:id="11997"/>
            <w:bookmarkEnd w:id="11998"/>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1999" w:name="_Toc20993402"/>
            <w:bookmarkStart w:id="12000" w:name="_Toc21940959"/>
            <w:bookmarkStart w:id="12001" w:name="_Toc23589962"/>
            <w:bookmarkStart w:id="12002" w:name="_Toc23778644"/>
            <w:r w:rsidRPr="00B9609C">
              <w:rPr>
                <w:rFonts w:ascii="Times New Roman" w:hAnsi="Times New Roman" w:hint="eastAsia"/>
                <w:bCs w:val="0"/>
                <w:color w:val="000000" w:themeColor="text1"/>
                <w:kern w:val="0"/>
                <w:sz w:val="24"/>
                <w:szCs w:val="24"/>
              </w:rPr>
              <w:t>0</w:t>
            </w:r>
            <w:bookmarkEnd w:id="11999"/>
            <w:bookmarkEnd w:id="12000"/>
            <w:bookmarkEnd w:id="12001"/>
            <w:bookmarkEnd w:id="12002"/>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003" w:name="_Toc20993403"/>
            <w:bookmarkStart w:id="12004" w:name="_Toc21940960"/>
            <w:bookmarkStart w:id="12005" w:name="_Toc23589963"/>
            <w:bookmarkStart w:id="12006" w:name="_Toc23778645"/>
            <w:r w:rsidRPr="00B9609C">
              <w:rPr>
                <w:rFonts w:ascii="Times New Roman" w:hAnsi="Times New Roman" w:hint="eastAsia"/>
                <w:bCs w:val="0"/>
                <w:color w:val="000000" w:themeColor="text1"/>
                <w:kern w:val="0"/>
                <w:sz w:val="24"/>
                <w:szCs w:val="24"/>
              </w:rPr>
              <w:t>0</w:t>
            </w:r>
            <w:bookmarkEnd w:id="12003"/>
            <w:bookmarkEnd w:id="12004"/>
            <w:bookmarkEnd w:id="12005"/>
            <w:bookmarkEnd w:id="12006"/>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007" w:name="_Toc20993404"/>
            <w:bookmarkStart w:id="12008" w:name="_Toc21940961"/>
            <w:bookmarkStart w:id="12009" w:name="_Toc23589964"/>
            <w:bookmarkStart w:id="12010" w:name="_Toc23778646"/>
            <w:r w:rsidRPr="00B9609C">
              <w:rPr>
                <w:rFonts w:ascii="Times New Roman" w:hAnsi="Times New Roman" w:hint="eastAsia"/>
                <w:bCs w:val="0"/>
                <w:color w:val="000000" w:themeColor="text1"/>
                <w:kern w:val="0"/>
                <w:sz w:val="24"/>
                <w:szCs w:val="24"/>
              </w:rPr>
              <w:t>0</w:t>
            </w:r>
            <w:bookmarkEnd w:id="12007"/>
            <w:bookmarkEnd w:id="12008"/>
            <w:bookmarkEnd w:id="12009"/>
            <w:bookmarkEnd w:id="12010"/>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37</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011" w:name="_Toc16072921"/>
            <w:bookmarkStart w:id="12012" w:name="_Toc18857920"/>
            <w:bookmarkStart w:id="12013" w:name="_Toc18944712"/>
            <w:bookmarkStart w:id="12014" w:name="_Toc20993405"/>
            <w:bookmarkStart w:id="12015" w:name="_Toc21940962"/>
            <w:bookmarkStart w:id="12016" w:name="_Toc23589965"/>
            <w:bookmarkStart w:id="12017" w:name="_Toc23778647"/>
            <w:r w:rsidRPr="00B9609C">
              <w:rPr>
                <w:rFonts w:ascii="Times New Roman" w:hAnsi="Times New Roman"/>
                <w:color w:val="000000" w:themeColor="text1"/>
                <w:kern w:val="0"/>
                <w:sz w:val="24"/>
                <w:szCs w:val="24"/>
              </w:rPr>
              <w:t>花蓮看守所</w:t>
            </w:r>
            <w:bookmarkEnd w:id="12011"/>
            <w:bookmarkEnd w:id="12012"/>
            <w:bookmarkEnd w:id="12013"/>
            <w:bookmarkEnd w:id="12014"/>
            <w:bookmarkEnd w:id="12015"/>
            <w:bookmarkEnd w:id="12016"/>
            <w:bookmarkEnd w:id="12017"/>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018" w:name="_Toc20993406"/>
            <w:bookmarkStart w:id="12019" w:name="_Toc21940963"/>
            <w:bookmarkStart w:id="12020" w:name="_Toc23589966"/>
            <w:bookmarkStart w:id="12021" w:name="_Toc23778648"/>
            <w:r w:rsidRPr="00B9609C">
              <w:rPr>
                <w:rFonts w:ascii="Times New Roman" w:hAnsi="Times New Roman" w:hint="eastAsia"/>
                <w:bCs w:val="0"/>
                <w:color w:val="000000" w:themeColor="text1"/>
                <w:kern w:val="0"/>
                <w:sz w:val="24"/>
                <w:szCs w:val="24"/>
              </w:rPr>
              <w:t>106</w:t>
            </w:r>
            <w:bookmarkEnd w:id="12018"/>
            <w:bookmarkEnd w:id="12019"/>
            <w:bookmarkEnd w:id="12020"/>
            <w:bookmarkEnd w:id="12021"/>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022" w:name="_Toc20993407"/>
            <w:bookmarkStart w:id="12023" w:name="_Toc21940964"/>
            <w:bookmarkStart w:id="12024" w:name="_Toc23589967"/>
            <w:bookmarkStart w:id="12025" w:name="_Toc23778649"/>
            <w:r w:rsidRPr="00B9609C">
              <w:rPr>
                <w:rFonts w:ascii="Times New Roman" w:hAnsi="Times New Roman" w:hint="eastAsia"/>
                <w:bCs w:val="0"/>
                <w:color w:val="000000" w:themeColor="text1"/>
                <w:kern w:val="0"/>
                <w:sz w:val="24"/>
                <w:szCs w:val="24"/>
              </w:rPr>
              <w:t>71</w:t>
            </w:r>
            <w:bookmarkEnd w:id="12022"/>
            <w:bookmarkEnd w:id="12023"/>
            <w:bookmarkEnd w:id="12024"/>
            <w:bookmarkEnd w:id="12025"/>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026" w:name="_Toc20993408"/>
            <w:bookmarkStart w:id="12027" w:name="_Toc21940965"/>
            <w:bookmarkStart w:id="12028" w:name="_Toc23589968"/>
            <w:bookmarkStart w:id="12029" w:name="_Toc23778650"/>
            <w:r w:rsidRPr="00B9609C">
              <w:rPr>
                <w:rFonts w:ascii="Times New Roman" w:hAnsi="Times New Roman" w:hint="eastAsia"/>
                <w:bCs w:val="0"/>
                <w:color w:val="000000" w:themeColor="text1"/>
                <w:kern w:val="0"/>
                <w:sz w:val="24"/>
                <w:szCs w:val="24"/>
              </w:rPr>
              <w:t>0</w:t>
            </w:r>
            <w:bookmarkEnd w:id="12026"/>
            <w:bookmarkEnd w:id="12027"/>
            <w:bookmarkEnd w:id="12028"/>
            <w:bookmarkEnd w:id="12029"/>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030" w:name="_Toc20993409"/>
            <w:bookmarkStart w:id="12031" w:name="_Toc21940966"/>
            <w:bookmarkStart w:id="12032" w:name="_Toc23589969"/>
            <w:bookmarkStart w:id="12033" w:name="_Toc23778651"/>
            <w:r w:rsidRPr="00B9609C">
              <w:rPr>
                <w:rFonts w:ascii="Times New Roman" w:hAnsi="Times New Roman" w:hint="eastAsia"/>
                <w:bCs w:val="0"/>
                <w:color w:val="000000" w:themeColor="text1"/>
                <w:kern w:val="0"/>
                <w:sz w:val="24"/>
                <w:szCs w:val="24"/>
              </w:rPr>
              <w:t>0</w:t>
            </w:r>
            <w:bookmarkEnd w:id="12030"/>
            <w:bookmarkEnd w:id="12031"/>
            <w:bookmarkEnd w:id="12032"/>
            <w:bookmarkEnd w:id="12033"/>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034" w:name="_Toc20993410"/>
            <w:bookmarkStart w:id="12035" w:name="_Toc21940967"/>
            <w:bookmarkStart w:id="12036" w:name="_Toc23589970"/>
            <w:bookmarkStart w:id="12037" w:name="_Toc23778652"/>
            <w:r w:rsidRPr="00B9609C">
              <w:rPr>
                <w:rFonts w:ascii="Times New Roman" w:hAnsi="Times New Roman" w:hint="eastAsia"/>
                <w:bCs w:val="0"/>
                <w:color w:val="000000" w:themeColor="text1"/>
                <w:kern w:val="0"/>
                <w:sz w:val="24"/>
                <w:szCs w:val="24"/>
              </w:rPr>
              <w:t>35</w:t>
            </w:r>
            <w:bookmarkEnd w:id="12034"/>
            <w:bookmarkEnd w:id="12035"/>
            <w:bookmarkEnd w:id="12036"/>
            <w:bookmarkEnd w:id="12037"/>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bookmarkStart w:id="12038" w:name="_Toc16072922"/>
            <w:bookmarkStart w:id="12039" w:name="_Toc18857921"/>
            <w:bookmarkStart w:id="12040" w:name="_Toc18944713"/>
            <w:bookmarkStart w:id="12041" w:name="_Toc20993411"/>
            <w:bookmarkStart w:id="12042" w:name="_Toc21940968"/>
            <w:bookmarkStart w:id="12043" w:name="_Toc23589971"/>
            <w:bookmarkStart w:id="12044" w:name="_Toc23778653"/>
            <w:r w:rsidRPr="00B9609C">
              <w:rPr>
                <w:rFonts w:ascii="Times New Roman" w:hAnsi="Times New Roman" w:hint="eastAsia"/>
                <w:bCs w:val="0"/>
                <w:color w:val="000000" w:themeColor="text1"/>
                <w:spacing w:val="-20"/>
                <w:kern w:val="0"/>
                <w:sz w:val="24"/>
                <w:szCs w:val="24"/>
              </w:rPr>
              <w:t>被告、少年、勒戒、寄禁</w:t>
            </w:r>
            <w:bookmarkEnd w:id="12038"/>
            <w:bookmarkEnd w:id="12039"/>
            <w:bookmarkEnd w:id="12040"/>
            <w:bookmarkEnd w:id="12041"/>
            <w:bookmarkEnd w:id="12042"/>
            <w:bookmarkEnd w:id="12043"/>
            <w:bookmarkEnd w:id="12044"/>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38</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045" w:name="_Toc16072923"/>
            <w:bookmarkStart w:id="12046" w:name="_Toc18857922"/>
            <w:bookmarkStart w:id="12047" w:name="_Toc18944714"/>
            <w:bookmarkStart w:id="12048" w:name="_Toc20993412"/>
            <w:bookmarkStart w:id="12049" w:name="_Toc21940969"/>
            <w:bookmarkStart w:id="12050" w:name="_Toc23589972"/>
            <w:bookmarkStart w:id="12051" w:name="_Toc23778654"/>
            <w:r w:rsidRPr="00B9609C">
              <w:rPr>
                <w:rFonts w:ascii="Times New Roman" w:hAnsi="Times New Roman"/>
                <w:color w:val="000000" w:themeColor="text1"/>
                <w:kern w:val="0"/>
                <w:sz w:val="24"/>
                <w:szCs w:val="24"/>
              </w:rPr>
              <w:t>基隆看守所</w:t>
            </w:r>
            <w:bookmarkEnd w:id="12045"/>
            <w:bookmarkEnd w:id="12046"/>
            <w:bookmarkEnd w:id="12047"/>
            <w:bookmarkEnd w:id="12048"/>
            <w:bookmarkEnd w:id="12049"/>
            <w:bookmarkEnd w:id="12050"/>
            <w:bookmarkEnd w:id="12051"/>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052" w:name="_Toc20993413"/>
            <w:bookmarkStart w:id="12053" w:name="_Toc21940970"/>
            <w:bookmarkStart w:id="12054" w:name="_Toc23589973"/>
            <w:bookmarkStart w:id="12055" w:name="_Toc23778655"/>
            <w:r w:rsidRPr="00B9609C">
              <w:rPr>
                <w:rFonts w:ascii="Times New Roman" w:hAnsi="Times New Roman" w:hint="eastAsia"/>
                <w:bCs w:val="0"/>
                <w:color w:val="000000" w:themeColor="text1"/>
                <w:kern w:val="0"/>
                <w:sz w:val="24"/>
                <w:szCs w:val="24"/>
              </w:rPr>
              <w:t>12</w:t>
            </w:r>
            <w:bookmarkEnd w:id="12052"/>
            <w:bookmarkEnd w:id="12053"/>
            <w:bookmarkEnd w:id="12054"/>
            <w:bookmarkEnd w:id="12055"/>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056" w:name="_Toc20993414"/>
            <w:bookmarkStart w:id="12057" w:name="_Toc21940971"/>
            <w:bookmarkStart w:id="12058" w:name="_Toc23589974"/>
            <w:bookmarkStart w:id="12059" w:name="_Toc23778656"/>
            <w:r w:rsidRPr="00B9609C">
              <w:rPr>
                <w:rFonts w:ascii="Times New Roman" w:hAnsi="Times New Roman" w:hint="eastAsia"/>
                <w:bCs w:val="0"/>
                <w:color w:val="000000" w:themeColor="text1"/>
                <w:kern w:val="0"/>
                <w:sz w:val="24"/>
                <w:szCs w:val="24"/>
              </w:rPr>
              <w:t>1</w:t>
            </w:r>
            <w:bookmarkEnd w:id="12056"/>
            <w:bookmarkEnd w:id="12057"/>
            <w:bookmarkEnd w:id="12058"/>
            <w:bookmarkEnd w:id="12059"/>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060" w:name="_Toc20993415"/>
            <w:bookmarkStart w:id="12061" w:name="_Toc21940972"/>
            <w:bookmarkStart w:id="12062" w:name="_Toc23589975"/>
            <w:bookmarkStart w:id="12063" w:name="_Toc23778657"/>
            <w:r w:rsidRPr="00B9609C">
              <w:rPr>
                <w:rFonts w:ascii="Times New Roman" w:hAnsi="Times New Roman" w:hint="eastAsia"/>
                <w:bCs w:val="0"/>
                <w:color w:val="000000" w:themeColor="text1"/>
                <w:kern w:val="0"/>
                <w:sz w:val="24"/>
                <w:szCs w:val="24"/>
              </w:rPr>
              <w:t>2</w:t>
            </w:r>
            <w:bookmarkEnd w:id="12060"/>
            <w:bookmarkEnd w:id="12061"/>
            <w:bookmarkEnd w:id="12062"/>
            <w:bookmarkEnd w:id="12063"/>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064" w:name="_Toc20993416"/>
            <w:bookmarkStart w:id="12065" w:name="_Toc21940973"/>
            <w:bookmarkStart w:id="12066" w:name="_Toc23589976"/>
            <w:bookmarkStart w:id="12067" w:name="_Toc23778658"/>
            <w:r w:rsidRPr="00B9609C">
              <w:rPr>
                <w:rFonts w:ascii="Times New Roman" w:hAnsi="Times New Roman" w:hint="eastAsia"/>
                <w:bCs w:val="0"/>
                <w:color w:val="000000" w:themeColor="text1"/>
                <w:kern w:val="0"/>
                <w:sz w:val="24"/>
                <w:szCs w:val="24"/>
              </w:rPr>
              <w:t>0</w:t>
            </w:r>
            <w:bookmarkEnd w:id="12064"/>
            <w:bookmarkEnd w:id="12065"/>
            <w:bookmarkEnd w:id="12066"/>
            <w:bookmarkEnd w:id="12067"/>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068" w:name="_Toc20993417"/>
            <w:bookmarkStart w:id="12069" w:name="_Toc21940974"/>
            <w:bookmarkStart w:id="12070" w:name="_Toc23589977"/>
            <w:bookmarkStart w:id="12071" w:name="_Toc23778659"/>
            <w:r w:rsidRPr="00B9609C">
              <w:rPr>
                <w:rFonts w:ascii="Times New Roman" w:hAnsi="Times New Roman" w:hint="eastAsia"/>
                <w:bCs w:val="0"/>
                <w:color w:val="000000" w:themeColor="text1"/>
                <w:kern w:val="0"/>
                <w:sz w:val="24"/>
                <w:szCs w:val="24"/>
              </w:rPr>
              <w:t>9</w:t>
            </w:r>
            <w:bookmarkEnd w:id="12068"/>
            <w:bookmarkEnd w:id="12069"/>
            <w:bookmarkEnd w:id="12070"/>
            <w:bookmarkEnd w:id="12071"/>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bookmarkStart w:id="12072" w:name="_Toc16072924"/>
            <w:bookmarkStart w:id="12073" w:name="_Toc18857923"/>
            <w:bookmarkStart w:id="12074" w:name="_Toc18944715"/>
            <w:bookmarkStart w:id="12075" w:name="_Toc20993418"/>
            <w:bookmarkStart w:id="12076" w:name="_Toc21940975"/>
            <w:bookmarkStart w:id="12077" w:name="_Toc23589978"/>
            <w:bookmarkStart w:id="12078" w:name="_Toc23778660"/>
            <w:r w:rsidRPr="00B9609C">
              <w:rPr>
                <w:rFonts w:ascii="Times New Roman" w:hAnsi="Times New Roman" w:hint="eastAsia"/>
                <w:bCs w:val="0"/>
                <w:color w:val="000000" w:themeColor="text1"/>
                <w:spacing w:val="-20"/>
                <w:kern w:val="0"/>
                <w:sz w:val="24"/>
                <w:szCs w:val="24"/>
              </w:rPr>
              <w:t>被告、少年、借提、療養</w:t>
            </w:r>
            <w:bookmarkEnd w:id="12072"/>
            <w:bookmarkEnd w:id="12073"/>
            <w:bookmarkEnd w:id="12074"/>
            <w:bookmarkEnd w:id="12075"/>
            <w:bookmarkEnd w:id="12076"/>
            <w:bookmarkEnd w:id="12077"/>
            <w:bookmarkEnd w:id="12078"/>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39</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079" w:name="_Toc16072925"/>
            <w:bookmarkStart w:id="12080" w:name="_Toc18857924"/>
            <w:bookmarkStart w:id="12081" w:name="_Toc18944716"/>
            <w:bookmarkStart w:id="12082" w:name="_Toc20993419"/>
            <w:bookmarkStart w:id="12083" w:name="_Toc21940976"/>
            <w:bookmarkStart w:id="12084" w:name="_Toc23589979"/>
            <w:bookmarkStart w:id="12085" w:name="_Toc23778661"/>
            <w:r w:rsidRPr="00B9609C">
              <w:rPr>
                <w:rFonts w:ascii="Times New Roman" w:hAnsi="Times New Roman"/>
                <w:color w:val="000000" w:themeColor="text1"/>
                <w:kern w:val="0"/>
                <w:sz w:val="24"/>
                <w:szCs w:val="24"/>
              </w:rPr>
              <w:t>泰源技能訓練所</w:t>
            </w:r>
            <w:bookmarkEnd w:id="12079"/>
            <w:bookmarkEnd w:id="12080"/>
            <w:bookmarkEnd w:id="12081"/>
            <w:bookmarkEnd w:id="12082"/>
            <w:bookmarkEnd w:id="12083"/>
            <w:bookmarkEnd w:id="12084"/>
            <w:bookmarkEnd w:id="12085"/>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086" w:name="_Toc20993420"/>
            <w:bookmarkStart w:id="12087" w:name="_Toc21940977"/>
            <w:bookmarkStart w:id="12088" w:name="_Toc23589980"/>
            <w:bookmarkStart w:id="12089" w:name="_Toc23778662"/>
            <w:r w:rsidRPr="00B9609C">
              <w:rPr>
                <w:rFonts w:ascii="Times New Roman" w:hAnsi="Times New Roman" w:hint="eastAsia"/>
                <w:bCs w:val="0"/>
                <w:color w:val="000000" w:themeColor="text1"/>
                <w:kern w:val="0"/>
                <w:sz w:val="24"/>
                <w:szCs w:val="24"/>
              </w:rPr>
              <w:t>11</w:t>
            </w:r>
            <w:bookmarkEnd w:id="12086"/>
            <w:bookmarkEnd w:id="12087"/>
            <w:bookmarkEnd w:id="12088"/>
            <w:bookmarkEnd w:id="12089"/>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090" w:name="_Toc20993421"/>
            <w:bookmarkStart w:id="12091" w:name="_Toc21940978"/>
            <w:bookmarkStart w:id="12092" w:name="_Toc23589981"/>
            <w:bookmarkStart w:id="12093" w:name="_Toc23778663"/>
            <w:r w:rsidRPr="00B9609C">
              <w:rPr>
                <w:rFonts w:ascii="Times New Roman" w:hAnsi="Times New Roman" w:hint="eastAsia"/>
                <w:bCs w:val="0"/>
                <w:color w:val="000000" w:themeColor="text1"/>
                <w:kern w:val="0"/>
                <w:sz w:val="24"/>
                <w:szCs w:val="24"/>
              </w:rPr>
              <w:t>5</w:t>
            </w:r>
            <w:bookmarkEnd w:id="12090"/>
            <w:bookmarkEnd w:id="12091"/>
            <w:bookmarkEnd w:id="12092"/>
            <w:bookmarkEnd w:id="12093"/>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094" w:name="_Toc20993422"/>
            <w:bookmarkStart w:id="12095" w:name="_Toc21940979"/>
            <w:bookmarkStart w:id="12096" w:name="_Toc23589982"/>
            <w:bookmarkStart w:id="12097" w:name="_Toc23778664"/>
            <w:r w:rsidRPr="00B9609C">
              <w:rPr>
                <w:rFonts w:ascii="Times New Roman" w:hAnsi="Times New Roman" w:hint="eastAsia"/>
                <w:bCs w:val="0"/>
                <w:color w:val="000000" w:themeColor="text1"/>
                <w:kern w:val="0"/>
                <w:sz w:val="24"/>
                <w:szCs w:val="24"/>
              </w:rPr>
              <w:t>6</w:t>
            </w:r>
            <w:bookmarkEnd w:id="12094"/>
            <w:bookmarkEnd w:id="12095"/>
            <w:bookmarkEnd w:id="12096"/>
            <w:bookmarkEnd w:id="12097"/>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098" w:name="_Toc20993423"/>
            <w:bookmarkStart w:id="12099" w:name="_Toc21940980"/>
            <w:bookmarkStart w:id="12100" w:name="_Toc23589983"/>
            <w:bookmarkStart w:id="12101" w:name="_Toc23778665"/>
            <w:r w:rsidRPr="00B9609C">
              <w:rPr>
                <w:rFonts w:ascii="Times New Roman" w:hAnsi="Times New Roman" w:hint="eastAsia"/>
                <w:bCs w:val="0"/>
                <w:color w:val="000000" w:themeColor="text1"/>
                <w:kern w:val="0"/>
                <w:sz w:val="24"/>
                <w:szCs w:val="24"/>
              </w:rPr>
              <w:t>0</w:t>
            </w:r>
            <w:bookmarkEnd w:id="12098"/>
            <w:bookmarkEnd w:id="12099"/>
            <w:bookmarkEnd w:id="12100"/>
            <w:bookmarkEnd w:id="12101"/>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102" w:name="_Toc20993424"/>
            <w:bookmarkStart w:id="12103" w:name="_Toc21940981"/>
            <w:bookmarkStart w:id="12104" w:name="_Toc23589984"/>
            <w:bookmarkStart w:id="12105" w:name="_Toc23778666"/>
            <w:r w:rsidRPr="00B9609C">
              <w:rPr>
                <w:rFonts w:ascii="Times New Roman" w:hAnsi="Times New Roman" w:hint="eastAsia"/>
                <w:bCs w:val="0"/>
                <w:color w:val="000000" w:themeColor="text1"/>
                <w:kern w:val="0"/>
                <w:sz w:val="24"/>
                <w:szCs w:val="24"/>
              </w:rPr>
              <w:t>0</w:t>
            </w:r>
            <w:bookmarkEnd w:id="12102"/>
            <w:bookmarkEnd w:id="12103"/>
            <w:bookmarkEnd w:id="12104"/>
            <w:bookmarkEnd w:id="12105"/>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40</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106" w:name="_Toc16072926"/>
            <w:bookmarkStart w:id="12107" w:name="_Toc18857925"/>
            <w:bookmarkStart w:id="12108" w:name="_Toc18944717"/>
            <w:bookmarkStart w:id="12109" w:name="_Toc20993425"/>
            <w:bookmarkStart w:id="12110" w:name="_Toc21940982"/>
            <w:bookmarkStart w:id="12111" w:name="_Toc23589985"/>
            <w:bookmarkStart w:id="12112" w:name="_Toc23778667"/>
            <w:r w:rsidRPr="00B9609C">
              <w:rPr>
                <w:rFonts w:ascii="Times New Roman" w:hAnsi="Times New Roman"/>
                <w:color w:val="000000" w:themeColor="text1"/>
                <w:kern w:val="0"/>
                <w:sz w:val="24"/>
                <w:szCs w:val="24"/>
              </w:rPr>
              <w:t>東成技能訓練所</w:t>
            </w:r>
            <w:bookmarkEnd w:id="12106"/>
            <w:bookmarkEnd w:id="12107"/>
            <w:bookmarkEnd w:id="12108"/>
            <w:bookmarkEnd w:id="12109"/>
            <w:bookmarkEnd w:id="12110"/>
            <w:bookmarkEnd w:id="12111"/>
            <w:bookmarkEnd w:id="12112"/>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113" w:name="_Toc20993426"/>
            <w:bookmarkStart w:id="12114" w:name="_Toc21940983"/>
            <w:bookmarkStart w:id="12115" w:name="_Toc23589986"/>
            <w:bookmarkStart w:id="12116" w:name="_Toc23778668"/>
            <w:r w:rsidRPr="00B9609C">
              <w:rPr>
                <w:rFonts w:ascii="Times New Roman" w:hAnsi="Times New Roman" w:hint="eastAsia"/>
                <w:bCs w:val="0"/>
                <w:color w:val="000000" w:themeColor="text1"/>
                <w:kern w:val="0"/>
                <w:sz w:val="24"/>
                <w:szCs w:val="24"/>
              </w:rPr>
              <w:t>32</w:t>
            </w:r>
            <w:bookmarkEnd w:id="12113"/>
            <w:bookmarkEnd w:id="12114"/>
            <w:bookmarkEnd w:id="12115"/>
            <w:bookmarkEnd w:id="12116"/>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117" w:name="_Toc20993427"/>
            <w:bookmarkStart w:id="12118" w:name="_Toc21940984"/>
            <w:bookmarkStart w:id="12119" w:name="_Toc23589987"/>
            <w:bookmarkStart w:id="12120" w:name="_Toc23778669"/>
            <w:r w:rsidRPr="00B9609C">
              <w:rPr>
                <w:rFonts w:ascii="Times New Roman" w:hAnsi="Times New Roman" w:hint="eastAsia"/>
                <w:bCs w:val="0"/>
                <w:color w:val="000000" w:themeColor="text1"/>
                <w:kern w:val="0"/>
                <w:sz w:val="24"/>
                <w:szCs w:val="24"/>
              </w:rPr>
              <w:t>28</w:t>
            </w:r>
            <w:bookmarkEnd w:id="12117"/>
            <w:bookmarkEnd w:id="12118"/>
            <w:bookmarkEnd w:id="12119"/>
            <w:bookmarkEnd w:id="12120"/>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121" w:name="_Toc20993428"/>
            <w:bookmarkStart w:id="12122" w:name="_Toc21940985"/>
            <w:bookmarkStart w:id="12123" w:name="_Toc23589988"/>
            <w:bookmarkStart w:id="12124" w:name="_Toc23778670"/>
            <w:r w:rsidRPr="00B9609C">
              <w:rPr>
                <w:rFonts w:ascii="Times New Roman" w:hAnsi="Times New Roman" w:hint="eastAsia"/>
                <w:bCs w:val="0"/>
                <w:color w:val="000000" w:themeColor="text1"/>
                <w:kern w:val="0"/>
                <w:sz w:val="24"/>
                <w:szCs w:val="24"/>
              </w:rPr>
              <w:t>2</w:t>
            </w:r>
            <w:bookmarkEnd w:id="12121"/>
            <w:bookmarkEnd w:id="12122"/>
            <w:bookmarkEnd w:id="12123"/>
            <w:bookmarkEnd w:id="12124"/>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125" w:name="_Toc20993429"/>
            <w:bookmarkStart w:id="12126" w:name="_Toc21940986"/>
            <w:bookmarkStart w:id="12127" w:name="_Toc23589989"/>
            <w:bookmarkStart w:id="12128" w:name="_Toc23778671"/>
            <w:r w:rsidRPr="00B9609C">
              <w:rPr>
                <w:rFonts w:ascii="Times New Roman" w:hAnsi="Times New Roman" w:hint="eastAsia"/>
                <w:bCs w:val="0"/>
                <w:color w:val="000000" w:themeColor="text1"/>
                <w:kern w:val="0"/>
                <w:sz w:val="24"/>
                <w:szCs w:val="24"/>
              </w:rPr>
              <w:t>2</w:t>
            </w:r>
            <w:bookmarkEnd w:id="12125"/>
            <w:bookmarkEnd w:id="12126"/>
            <w:bookmarkEnd w:id="12127"/>
            <w:bookmarkEnd w:id="12128"/>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129" w:name="_Toc20993430"/>
            <w:bookmarkStart w:id="12130" w:name="_Toc21940987"/>
            <w:bookmarkStart w:id="12131" w:name="_Toc23589990"/>
            <w:bookmarkStart w:id="12132" w:name="_Toc23778672"/>
            <w:r w:rsidRPr="00B9609C">
              <w:rPr>
                <w:rFonts w:ascii="Times New Roman" w:hAnsi="Times New Roman" w:hint="eastAsia"/>
                <w:bCs w:val="0"/>
                <w:color w:val="000000" w:themeColor="text1"/>
                <w:kern w:val="0"/>
                <w:sz w:val="24"/>
                <w:szCs w:val="24"/>
              </w:rPr>
              <w:t>0</w:t>
            </w:r>
            <w:bookmarkEnd w:id="12129"/>
            <w:bookmarkEnd w:id="12130"/>
            <w:bookmarkEnd w:id="12131"/>
            <w:bookmarkEnd w:id="12132"/>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41</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133" w:name="_Toc16072927"/>
            <w:bookmarkStart w:id="12134" w:name="_Toc18857926"/>
            <w:bookmarkStart w:id="12135" w:name="_Toc18944718"/>
            <w:bookmarkStart w:id="12136" w:name="_Toc20993431"/>
            <w:bookmarkStart w:id="12137" w:name="_Toc21940988"/>
            <w:bookmarkStart w:id="12138" w:name="_Toc23589991"/>
            <w:bookmarkStart w:id="12139" w:name="_Toc23778673"/>
            <w:r w:rsidRPr="00B9609C">
              <w:rPr>
                <w:rFonts w:ascii="Times New Roman" w:hAnsi="Times New Roman"/>
                <w:color w:val="000000" w:themeColor="text1"/>
                <w:kern w:val="0"/>
                <w:sz w:val="24"/>
                <w:szCs w:val="24"/>
              </w:rPr>
              <w:t>岩灣技能訓練所</w:t>
            </w:r>
            <w:bookmarkEnd w:id="12133"/>
            <w:bookmarkEnd w:id="12134"/>
            <w:bookmarkEnd w:id="12135"/>
            <w:bookmarkEnd w:id="12136"/>
            <w:bookmarkEnd w:id="12137"/>
            <w:bookmarkEnd w:id="12138"/>
            <w:bookmarkEnd w:id="12139"/>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140" w:name="_Toc20993432"/>
            <w:bookmarkStart w:id="12141" w:name="_Toc21940989"/>
            <w:bookmarkStart w:id="12142" w:name="_Toc23589992"/>
            <w:bookmarkStart w:id="12143" w:name="_Toc23778674"/>
            <w:r w:rsidRPr="00B9609C">
              <w:rPr>
                <w:rFonts w:ascii="Times New Roman" w:hAnsi="Times New Roman" w:hint="eastAsia"/>
                <w:bCs w:val="0"/>
                <w:color w:val="000000" w:themeColor="text1"/>
                <w:kern w:val="0"/>
                <w:sz w:val="24"/>
                <w:szCs w:val="24"/>
              </w:rPr>
              <w:t>11</w:t>
            </w:r>
            <w:bookmarkEnd w:id="12140"/>
            <w:bookmarkEnd w:id="12141"/>
            <w:bookmarkEnd w:id="12142"/>
            <w:bookmarkEnd w:id="12143"/>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144" w:name="_Toc20993433"/>
            <w:bookmarkStart w:id="12145" w:name="_Toc21940990"/>
            <w:bookmarkStart w:id="12146" w:name="_Toc23589993"/>
            <w:bookmarkStart w:id="12147" w:name="_Toc23778675"/>
            <w:r w:rsidRPr="00B9609C">
              <w:rPr>
                <w:rFonts w:ascii="Times New Roman" w:hAnsi="Times New Roman" w:hint="eastAsia"/>
                <w:bCs w:val="0"/>
                <w:color w:val="000000" w:themeColor="text1"/>
                <w:kern w:val="0"/>
                <w:sz w:val="24"/>
                <w:szCs w:val="24"/>
              </w:rPr>
              <w:t>10</w:t>
            </w:r>
            <w:bookmarkEnd w:id="12144"/>
            <w:bookmarkEnd w:id="12145"/>
            <w:bookmarkEnd w:id="12146"/>
            <w:bookmarkEnd w:id="12147"/>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148" w:name="_Toc20993434"/>
            <w:bookmarkStart w:id="12149" w:name="_Toc21940991"/>
            <w:bookmarkStart w:id="12150" w:name="_Toc23589994"/>
            <w:bookmarkStart w:id="12151" w:name="_Toc23778676"/>
            <w:r w:rsidRPr="00B9609C">
              <w:rPr>
                <w:rFonts w:ascii="Times New Roman" w:hAnsi="Times New Roman" w:hint="eastAsia"/>
                <w:bCs w:val="0"/>
                <w:color w:val="000000" w:themeColor="text1"/>
                <w:kern w:val="0"/>
                <w:sz w:val="24"/>
                <w:szCs w:val="24"/>
              </w:rPr>
              <w:t>1</w:t>
            </w:r>
            <w:bookmarkEnd w:id="12148"/>
            <w:bookmarkEnd w:id="12149"/>
            <w:bookmarkEnd w:id="12150"/>
            <w:bookmarkEnd w:id="12151"/>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152" w:name="_Toc20993435"/>
            <w:bookmarkStart w:id="12153" w:name="_Toc21940992"/>
            <w:bookmarkStart w:id="12154" w:name="_Toc23589995"/>
            <w:bookmarkStart w:id="12155" w:name="_Toc23778677"/>
            <w:r w:rsidRPr="00B9609C">
              <w:rPr>
                <w:rFonts w:ascii="Times New Roman" w:hAnsi="Times New Roman" w:hint="eastAsia"/>
                <w:bCs w:val="0"/>
                <w:color w:val="000000" w:themeColor="text1"/>
                <w:kern w:val="0"/>
                <w:sz w:val="24"/>
                <w:szCs w:val="24"/>
              </w:rPr>
              <w:t>0</w:t>
            </w:r>
            <w:bookmarkEnd w:id="12152"/>
            <w:bookmarkEnd w:id="12153"/>
            <w:bookmarkEnd w:id="12154"/>
            <w:bookmarkEnd w:id="12155"/>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156" w:name="_Toc20993436"/>
            <w:bookmarkStart w:id="12157" w:name="_Toc21940993"/>
            <w:bookmarkStart w:id="12158" w:name="_Toc23589996"/>
            <w:bookmarkStart w:id="12159" w:name="_Toc23778678"/>
            <w:r w:rsidRPr="00B9609C">
              <w:rPr>
                <w:rFonts w:ascii="Times New Roman" w:hAnsi="Times New Roman" w:hint="eastAsia"/>
                <w:bCs w:val="0"/>
                <w:color w:val="000000" w:themeColor="text1"/>
                <w:kern w:val="0"/>
                <w:sz w:val="24"/>
                <w:szCs w:val="24"/>
              </w:rPr>
              <w:t>0</w:t>
            </w:r>
            <w:bookmarkEnd w:id="12156"/>
            <w:bookmarkEnd w:id="12157"/>
            <w:bookmarkEnd w:id="12158"/>
            <w:bookmarkEnd w:id="12159"/>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42</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160" w:name="_Toc16072928"/>
            <w:bookmarkStart w:id="12161" w:name="_Toc18857927"/>
            <w:bookmarkStart w:id="12162" w:name="_Toc18944719"/>
            <w:bookmarkStart w:id="12163" w:name="_Toc20993437"/>
            <w:bookmarkStart w:id="12164" w:name="_Toc21940994"/>
            <w:bookmarkStart w:id="12165" w:name="_Toc23589997"/>
            <w:bookmarkStart w:id="12166" w:name="_Toc23778679"/>
            <w:r w:rsidRPr="00B9609C">
              <w:rPr>
                <w:rFonts w:ascii="Times New Roman" w:hAnsi="Times New Roman"/>
                <w:color w:val="000000" w:themeColor="text1"/>
                <w:kern w:val="0"/>
                <w:sz w:val="24"/>
                <w:szCs w:val="24"/>
              </w:rPr>
              <w:t>新店戒治所</w:t>
            </w:r>
            <w:bookmarkEnd w:id="12160"/>
            <w:bookmarkEnd w:id="12161"/>
            <w:bookmarkEnd w:id="12162"/>
            <w:bookmarkEnd w:id="12163"/>
            <w:bookmarkEnd w:id="12164"/>
            <w:bookmarkEnd w:id="12165"/>
            <w:bookmarkEnd w:id="12166"/>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167" w:name="_Toc20993438"/>
            <w:bookmarkStart w:id="12168" w:name="_Toc21940995"/>
            <w:bookmarkStart w:id="12169" w:name="_Toc23589998"/>
            <w:bookmarkStart w:id="12170" w:name="_Toc23778680"/>
            <w:r w:rsidRPr="00B9609C">
              <w:rPr>
                <w:rFonts w:ascii="Times New Roman" w:hAnsi="Times New Roman" w:hint="eastAsia"/>
                <w:bCs w:val="0"/>
                <w:color w:val="000000" w:themeColor="text1"/>
                <w:kern w:val="0"/>
                <w:sz w:val="24"/>
                <w:szCs w:val="24"/>
              </w:rPr>
              <w:t>20</w:t>
            </w:r>
            <w:bookmarkEnd w:id="12167"/>
            <w:bookmarkEnd w:id="12168"/>
            <w:bookmarkEnd w:id="12169"/>
            <w:bookmarkEnd w:id="12170"/>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171" w:name="_Toc20993439"/>
            <w:bookmarkStart w:id="12172" w:name="_Toc21940996"/>
            <w:bookmarkStart w:id="12173" w:name="_Toc23589999"/>
            <w:bookmarkStart w:id="12174" w:name="_Toc23778681"/>
            <w:r w:rsidRPr="00B9609C">
              <w:rPr>
                <w:rFonts w:ascii="Times New Roman" w:hAnsi="Times New Roman" w:hint="eastAsia"/>
                <w:bCs w:val="0"/>
                <w:color w:val="000000" w:themeColor="text1"/>
                <w:kern w:val="0"/>
                <w:sz w:val="24"/>
                <w:szCs w:val="24"/>
              </w:rPr>
              <w:t>0</w:t>
            </w:r>
            <w:bookmarkEnd w:id="12171"/>
            <w:bookmarkEnd w:id="12172"/>
            <w:bookmarkEnd w:id="12173"/>
            <w:bookmarkEnd w:id="12174"/>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175" w:name="_Toc20993440"/>
            <w:bookmarkStart w:id="12176" w:name="_Toc21940997"/>
            <w:bookmarkStart w:id="12177" w:name="_Toc23590000"/>
            <w:bookmarkStart w:id="12178" w:name="_Toc23778682"/>
            <w:r w:rsidRPr="00B9609C">
              <w:rPr>
                <w:rFonts w:ascii="Times New Roman" w:hAnsi="Times New Roman" w:hint="eastAsia"/>
                <w:bCs w:val="0"/>
                <w:color w:val="000000" w:themeColor="text1"/>
                <w:kern w:val="0"/>
                <w:sz w:val="24"/>
                <w:szCs w:val="24"/>
              </w:rPr>
              <w:t>0</w:t>
            </w:r>
            <w:bookmarkEnd w:id="12175"/>
            <w:bookmarkEnd w:id="12176"/>
            <w:bookmarkEnd w:id="12177"/>
            <w:bookmarkEnd w:id="12178"/>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179" w:name="_Toc20993441"/>
            <w:bookmarkStart w:id="12180" w:name="_Toc21940998"/>
            <w:bookmarkStart w:id="12181" w:name="_Toc23590001"/>
            <w:bookmarkStart w:id="12182" w:name="_Toc23778683"/>
            <w:r w:rsidRPr="00B9609C">
              <w:rPr>
                <w:rFonts w:ascii="Times New Roman" w:hAnsi="Times New Roman" w:hint="eastAsia"/>
                <w:bCs w:val="0"/>
                <w:color w:val="000000" w:themeColor="text1"/>
                <w:kern w:val="0"/>
                <w:sz w:val="24"/>
                <w:szCs w:val="24"/>
              </w:rPr>
              <w:t>0</w:t>
            </w:r>
            <w:bookmarkEnd w:id="12179"/>
            <w:bookmarkEnd w:id="12180"/>
            <w:bookmarkEnd w:id="12181"/>
            <w:bookmarkEnd w:id="12182"/>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183" w:name="_Toc20993442"/>
            <w:bookmarkStart w:id="12184" w:name="_Toc21940999"/>
            <w:bookmarkStart w:id="12185" w:name="_Toc23590002"/>
            <w:bookmarkStart w:id="12186" w:name="_Toc23778684"/>
            <w:r w:rsidRPr="00B9609C">
              <w:rPr>
                <w:rFonts w:ascii="Times New Roman" w:hAnsi="Times New Roman" w:hint="eastAsia"/>
                <w:bCs w:val="0"/>
                <w:color w:val="000000" w:themeColor="text1"/>
                <w:kern w:val="0"/>
                <w:sz w:val="24"/>
                <w:szCs w:val="24"/>
              </w:rPr>
              <w:t>20</w:t>
            </w:r>
            <w:bookmarkEnd w:id="12183"/>
            <w:bookmarkEnd w:id="12184"/>
            <w:bookmarkEnd w:id="12185"/>
            <w:bookmarkEnd w:id="12186"/>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bookmarkStart w:id="12187" w:name="_Toc16072929"/>
            <w:bookmarkStart w:id="12188" w:name="_Toc18857928"/>
            <w:bookmarkStart w:id="12189" w:name="_Toc18944720"/>
            <w:bookmarkStart w:id="12190" w:name="_Toc20993443"/>
            <w:bookmarkStart w:id="12191" w:name="_Toc21941000"/>
            <w:bookmarkStart w:id="12192" w:name="_Toc23590003"/>
            <w:bookmarkStart w:id="12193" w:name="_Toc23778685"/>
            <w:r w:rsidRPr="00B9609C">
              <w:rPr>
                <w:rFonts w:ascii="Times New Roman" w:hAnsi="Times New Roman" w:hint="eastAsia"/>
                <w:bCs w:val="0"/>
                <w:color w:val="000000" w:themeColor="text1"/>
                <w:spacing w:val="-20"/>
                <w:kern w:val="0"/>
                <w:sz w:val="24"/>
                <w:szCs w:val="24"/>
              </w:rPr>
              <w:t>輔導課程</w:t>
            </w:r>
            <w:bookmarkEnd w:id="12187"/>
            <w:bookmarkEnd w:id="12188"/>
            <w:bookmarkEnd w:id="12189"/>
            <w:bookmarkEnd w:id="12190"/>
            <w:bookmarkEnd w:id="12191"/>
            <w:bookmarkEnd w:id="12192"/>
            <w:bookmarkEnd w:id="12193"/>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43</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194" w:name="_Toc16072930"/>
            <w:bookmarkStart w:id="12195" w:name="_Toc18857929"/>
            <w:bookmarkStart w:id="12196" w:name="_Toc18944721"/>
            <w:bookmarkStart w:id="12197" w:name="_Toc20993444"/>
            <w:bookmarkStart w:id="12198" w:name="_Toc21941001"/>
            <w:bookmarkStart w:id="12199" w:name="_Toc23590004"/>
            <w:bookmarkStart w:id="12200" w:name="_Toc23778686"/>
            <w:r w:rsidRPr="00B9609C">
              <w:rPr>
                <w:rFonts w:ascii="Times New Roman" w:hAnsi="Times New Roman"/>
                <w:color w:val="000000" w:themeColor="text1"/>
                <w:kern w:val="0"/>
                <w:sz w:val="24"/>
                <w:szCs w:val="24"/>
              </w:rPr>
              <w:t>臺中戒治所</w:t>
            </w:r>
            <w:bookmarkEnd w:id="12194"/>
            <w:bookmarkEnd w:id="12195"/>
            <w:bookmarkEnd w:id="12196"/>
            <w:bookmarkEnd w:id="12197"/>
            <w:bookmarkEnd w:id="12198"/>
            <w:bookmarkEnd w:id="12199"/>
            <w:bookmarkEnd w:id="12200"/>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201" w:name="_Toc20993445"/>
            <w:bookmarkStart w:id="12202" w:name="_Toc21941002"/>
            <w:bookmarkStart w:id="12203" w:name="_Toc23590005"/>
            <w:bookmarkStart w:id="12204" w:name="_Toc23778687"/>
            <w:r w:rsidRPr="00B9609C">
              <w:rPr>
                <w:rFonts w:ascii="Times New Roman" w:hAnsi="Times New Roman" w:hint="eastAsia"/>
                <w:bCs w:val="0"/>
                <w:color w:val="000000" w:themeColor="text1"/>
                <w:kern w:val="0"/>
                <w:sz w:val="24"/>
                <w:szCs w:val="24"/>
              </w:rPr>
              <w:t>10</w:t>
            </w:r>
            <w:bookmarkEnd w:id="12201"/>
            <w:bookmarkEnd w:id="12202"/>
            <w:bookmarkEnd w:id="12203"/>
            <w:bookmarkEnd w:id="12204"/>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205" w:name="_Toc20993446"/>
            <w:bookmarkStart w:id="12206" w:name="_Toc21941003"/>
            <w:bookmarkStart w:id="12207" w:name="_Toc23590006"/>
            <w:bookmarkStart w:id="12208" w:name="_Toc23778688"/>
            <w:r w:rsidRPr="00B9609C">
              <w:rPr>
                <w:rFonts w:ascii="Times New Roman" w:hAnsi="Times New Roman" w:hint="eastAsia"/>
                <w:bCs w:val="0"/>
                <w:color w:val="000000" w:themeColor="text1"/>
                <w:kern w:val="0"/>
                <w:sz w:val="24"/>
                <w:szCs w:val="24"/>
              </w:rPr>
              <w:t>0</w:t>
            </w:r>
            <w:bookmarkEnd w:id="12205"/>
            <w:bookmarkEnd w:id="12206"/>
            <w:bookmarkEnd w:id="12207"/>
            <w:bookmarkEnd w:id="12208"/>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209" w:name="_Toc20993447"/>
            <w:bookmarkStart w:id="12210" w:name="_Toc21941004"/>
            <w:bookmarkStart w:id="12211" w:name="_Toc23590007"/>
            <w:bookmarkStart w:id="12212" w:name="_Toc23778689"/>
            <w:r w:rsidRPr="00B9609C">
              <w:rPr>
                <w:rFonts w:ascii="Times New Roman" w:hAnsi="Times New Roman" w:hint="eastAsia"/>
                <w:bCs w:val="0"/>
                <w:color w:val="000000" w:themeColor="text1"/>
                <w:kern w:val="0"/>
                <w:sz w:val="24"/>
                <w:szCs w:val="24"/>
              </w:rPr>
              <w:t>0</w:t>
            </w:r>
            <w:bookmarkEnd w:id="12209"/>
            <w:bookmarkEnd w:id="12210"/>
            <w:bookmarkEnd w:id="12211"/>
            <w:bookmarkEnd w:id="12212"/>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213" w:name="_Toc20993448"/>
            <w:bookmarkStart w:id="12214" w:name="_Toc21941005"/>
            <w:bookmarkStart w:id="12215" w:name="_Toc23590008"/>
            <w:bookmarkStart w:id="12216" w:name="_Toc23778690"/>
            <w:r w:rsidRPr="00B9609C">
              <w:rPr>
                <w:rFonts w:ascii="Times New Roman" w:hAnsi="Times New Roman" w:hint="eastAsia"/>
                <w:bCs w:val="0"/>
                <w:color w:val="000000" w:themeColor="text1"/>
                <w:kern w:val="0"/>
                <w:sz w:val="24"/>
                <w:szCs w:val="24"/>
              </w:rPr>
              <w:t>0</w:t>
            </w:r>
            <w:bookmarkEnd w:id="12213"/>
            <w:bookmarkEnd w:id="12214"/>
            <w:bookmarkEnd w:id="12215"/>
            <w:bookmarkEnd w:id="12216"/>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217" w:name="_Toc20993449"/>
            <w:bookmarkStart w:id="12218" w:name="_Toc21941006"/>
            <w:bookmarkStart w:id="12219" w:name="_Toc23590009"/>
            <w:bookmarkStart w:id="12220" w:name="_Toc23778691"/>
            <w:r w:rsidRPr="00B9609C">
              <w:rPr>
                <w:rFonts w:ascii="Times New Roman" w:hAnsi="Times New Roman" w:hint="eastAsia"/>
                <w:bCs w:val="0"/>
                <w:color w:val="000000" w:themeColor="text1"/>
                <w:kern w:val="0"/>
                <w:sz w:val="24"/>
                <w:szCs w:val="24"/>
              </w:rPr>
              <w:t>10</w:t>
            </w:r>
            <w:bookmarkEnd w:id="12217"/>
            <w:bookmarkEnd w:id="12218"/>
            <w:bookmarkEnd w:id="12219"/>
            <w:bookmarkEnd w:id="12220"/>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bookmarkStart w:id="12221" w:name="_Toc16072931"/>
            <w:bookmarkStart w:id="12222" w:name="_Toc18857930"/>
            <w:bookmarkStart w:id="12223" w:name="_Toc18944722"/>
            <w:bookmarkStart w:id="12224" w:name="_Toc20993450"/>
            <w:bookmarkStart w:id="12225" w:name="_Toc21941007"/>
            <w:bookmarkStart w:id="12226" w:name="_Toc23590010"/>
            <w:bookmarkStart w:id="12227" w:name="_Toc23778692"/>
            <w:r w:rsidRPr="00B9609C">
              <w:rPr>
                <w:rFonts w:ascii="Times New Roman" w:hAnsi="Times New Roman" w:hint="eastAsia"/>
                <w:bCs w:val="0"/>
                <w:color w:val="000000" w:themeColor="text1"/>
                <w:spacing w:val="-20"/>
                <w:kern w:val="0"/>
                <w:sz w:val="24"/>
                <w:szCs w:val="24"/>
              </w:rPr>
              <w:t>輔導課程</w:t>
            </w:r>
            <w:bookmarkEnd w:id="12221"/>
            <w:bookmarkEnd w:id="12222"/>
            <w:bookmarkEnd w:id="12223"/>
            <w:bookmarkEnd w:id="12224"/>
            <w:bookmarkEnd w:id="12225"/>
            <w:bookmarkEnd w:id="12226"/>
            <w:bookmarkEnd w:id="12227"/>
          </w:p>
        </w:tc>
      </w:tr>
      <w:tr w:rsidR="00A617DF" w:rsidRPr="00B9609C" w:rsidTr="00FD2ECA">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44</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228" w:name="_Toc16072932"/>
            <w:bookmarkStart w:id="12229" w:name="_Toc18857931"/>
            <w:bookmarkStart w:id="12230" w:name="_Toc18944723"/>
            <w:bookmarkStart w:id="12231" w:name="_Toc20993451"/>
            <w:bookmarkStart w:id="12232" w:name="_Toc21941008"/>
            <w:bookmarkStart w:id="12233" w:name="_Toc23590011"/>
            <w:bookmarkStart w:id="12234" w:name="_Toc23778693"/>
            <w:r w:rsidRPr="00B9609C">
              <w:rPr>
                <w:rFonts w:ascii="Times New Roman" w:hAnsi="Times New Roman"/>
                <w:color w:val="000000" w:themeColor="text1"/>
                <w:kern w:val="0"/>
                <w:sz w:val="24"/>
                <w:szCs w:val="24"/>
              </w:rPr>
              <w:t>高雄戒治所</w:t>
            </w:r>
            <w:bookmarkEnd w:id="12228"/>
            <w:bookmarkEnd w:id="12229"/>
            <w:bookmarkEnd w:id="12230"/>
            <w:bookmarkEnd w:id="12231"/>
            <w:bookmarkEnd w:id="12232"/>
            <w:bookmarkEnd w:id="12233"/>
            <w:bookmarkEnd w:id="12234"/>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235" w:name="_Toc20993452"/>
            <w:bookmarkStart w:id="12236" w:name="_Toc21941009"/>
            <w:bookmarkStart w:id="12237" w:name="_Toc23590012"/>
            <w:bookmarkStart w:id="12238" w:name="_Toc23778694"/>
            <w:r w:rsidRPr="00B9609C">
              <w:rPr>
                <w:rFonts w:ascii="Times New Roman" w:hAnsi="Times New Roman" w:hint="eastAsia"/>
                <w:bCs w:val="0"/>
                <w:color w:val="000000" w:themeColor="text1"/>
                <w:kern w:val="0"/>
                <w:sz w:val="24"/>
                <w:szCs w:val="24"/>
              </w:rPr>
              <w:t>30</w:t>
            </w:r>
            <w:bookmarkEnd w:id="12235"/>
            <w:bookmarkEnd w:id="12236"/>
            <w:bookmarkEnd w:id="12237"/>
            <w:bookmarkEnd w:id="12238"/>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239" w:name="_Toc20993453"/>
            <w:bookmarkStart w:id="12240" w:name="_Toc21941010"/>
            <w:bookmarkStart w:id="12241" w:name="_Toc23590013"/>
            <w:bookmarkStart w:id="12242" w:name="_Toc23778695"/>
            <w:r w:rsidRPr="00B9609C">
              <w:rPr>
                <w:rFonts w:ascii="Times New Roman" w:hAnsi="Times New Roman" w:hint="eastAsia"/>
                <w:bCs w:val="0"/>
                <w:color w:val="000000" w:themeColor="text1"/>
                <w:kern w:val="0"/>
                <w:sz w:val="24"/>
                <w:szCs w:val="24"/>
              </w:rPr>
              <w:t>0</w:t>
            </w:r>
            <w:bookmarkEnd w:id="12239"/>
            <w:bookmarkEnd w:id="12240"/>
            <w:bookmarkEnd w:id="12241"/>
            <w:bookmarkEnd w:id="12242"/>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243" w:name="_Toc20993454"/>
            <w:bookmarkStart w:id="12244" w:name="_Toc21941011"/>
            <w:bookmarkStart w:id="12245" w:name="_Toc23590014"/>
            <w:bookmarkStart w:id="12246" w:name="_Toc23778696"/>
            <w:r w:rsidRPr="00B9609C">
              <w:rPr>
                <w:rFonts w:ascii="Times New Roman" w:hAnsi="Times New Roman" w:hint="eastAsia"/>
                <w:bCs w:val="0"/>
                <w:color w:val="000000" w:themeColor="text1"/>
                <w:kern w:val="0"/>
                <w:sz w:val="24"/>
                <w:szCs w:val="24"/>
              </w:rPr>
              <w:t>0</w:t>
            </w:r>
            <w:bookmarkEnd w:id="12243"/>
            <w:bookmarkEnd w:id="12244"/>
            <w:bookmarkEnd w:id="12245"/>
            <w:bookmarkEnd w:id="12246"/>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247" w:name="_Toc20993455"/>
            <w:bookmarkStart w:id="12248" w:name="_Toc21941012"/>
            <w:bookmarkStart w:id="12249" w:name="_Toc23590015"/>
            <w:bookmarkStart w:id="12250" w:name="_Toc23778697"/>
            <w:r w:rsidRPr="00B9609C">
              <w:rPr>
                <w:rFonts w:ascii="Times New Roman" w:hAnsi="Times New Roman" w:hint="eastAsia"/>
                <w:bCs w:val="0"/>
                <w:color w:val="000000" w:themeColor="text1"/>
                <w:kern w:val="0"/>
                <w:sz w:val="24"/>
                <w:szCs w:val="24"/>
              </w:rPr>
              <w:t>0</w:t>
            </w:r>
            <w:bookmarkEnd w:id="12247"/>
            <w:bookmarkEnd w:id="12248"/>
            <w:bookmarkEnd w:id="12249"/>
            <w:bookmarkEnd w:id="12250"/>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251" w:name="_Toc20993456"/>
            <w:bookmarkStart w:id="12252" w:name="_Toc21941013"/>
            <w:bookmarkStart w:id="12253" w:name="_Toc23590016"/>
            <w:bookmarkStart w:id="12254" w:name="_Toc23778698"/>
            <w:r w:rsidRPr="00B9609C">
              <w:rPr>
                <w:rFonts w:ascii="Times New Roman" w:hAnsi="Times New Roman" w:hint="eastAsia"/>
                <w:bCs w:val="0"/>
                <w:color w:val="000000" w:themeColor="text1"/>
                <w:kern w:val="0"/>
                <w:sz w:val="24"/>
                <w:szCs w:val="24"/>
              </w:rPr>
              <w:t>30</w:t>
            </w:r>
            <w:bookmarkEnd w:id="12251"/>
            <w:bookmarkEnd w:id="12252"/>
            <w:bookmarkEnd w:id="12253"/>
            <w:bookmarkEnd w:id="12254"/>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spacing w:val="-20"/>
                <w:kern w:val="0"/>
                <w:sz w:val="24"/>
                <w:szCs w:val="24"/>
              </w:rPr>
            </w:pPr>
            <w:bookmarkStart w:id="12255" w:name="_Toc16072933"/>
            <w:bookmarkStart w:id="12256" w:name="_Toc18857932"/>
            <w:bookmarkStart w:id="12257" w:name="_Toc18944724"/>
            <w:bookmarkStart w:id="12258" w:name="_Toc20993457"/>
            <w:bookmarkStart w:id="12259" w:name="_Toc21941014"/>
            <w:bookmarkStart w:id="12260" w:name="_Toc23590017"/>
            <w:bookmarkStart w:id="12261" w:name="_Toc23778699"/>
            <w:r w:rsidRPr="00B9609C">
              <w:rPr>
                <w:rFonts w:ascii="Times New Roman" w:hAnsi="Times New Roman" w:hint="eastAsia"/>
                <w:bCs w:val="0"/>
                <w:color w:val="000000" w:themeColor="text1"/>
                <w:spacing w:val="-20"/>
                <w:kern w:val="0"/>
                <w:sz w:val="24"/>
                <w:szCs w:val="24"/>
              </w:rPr>
              <w:t>輔導課程</w:t>
            </w:r>
            <w:bookmarkEnd w:id="12255"/>
            <w:bookmarkEnd w:id="12256"/>
            <w:bookmarkEnd w:id="12257"/>
            <w:bookmarkEnd w:id="12258"/>
            <w:bookmarkEnd w:id="12259"/>
            <w:bookmarkEnd w:id="12260"/>
            <w:bookmarkEnd w:id="12261"/>
          </w:p>
        </w:tc>
      </w:tr>
      <w:tr w:rsidR="00A617DF" w:rsidRPr="00B9609C" w:rsidTr="00FD2ECA">
        <w:trPr>
          <w:trHeight w:val="106"/>
        </w:trPr>
        <w:tc>
          <w:tcPr>
            <w:tcW w:w="700" w:type="dxa"/>
            <w:vAlign w:val="center"/>
          </w:tcPr>
          <w:p w:rsidR="00CD5C93" w:rsidRPr="00B9609C" w:rsidRDefault="00CD5C93" w:rsidP="00DC1DDB">
            <w:pPr>
              <w:spacing w:line="260" w:lineRule="exact"/>
              <w:jc w:val="center"/>
              <w:rPr>
                <w:rFonts w:ascii="Times New Roman"/>
                <w:color w:val="000000" w:themeColor="text1"/>
                <w:sz w:val="24"/>
                <w:szCs w:val="24"/>
              </w:rPr>
            </w:pPr>
            <w:r w:rsidRPr="00B9609C">
              <w:rPr>
                <w:rFonts w:ascii="Times New Roman"/>
                <w:color w:val="000000" w:themeColor="text1"/>
                <w:sz w:val="24"/>
                <w:szCs w:val="24"/>
              </w:rPr>
              <w:t>45</w:t>
            </w:r>
          </w:p>
        </w:tc>
        <w:tc>
          <w:tcPr>
            <w:tcW w:w="1914"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262" w:name="_Toc16072934"/>
            <w:bookmarkStart w:id="12263" w:name="_Toc18857933"/>
            <w:bookmarkStart w:id="12264" w:name="_Toc18944725"/>
            <w:bookmarkStart w:id="12265" w:name="_Toc20993458"/>
            <w:bookmarkStart w:id="12266" w:name="_Toc21941015"/>
            <w:bookmarkStart w:id="12267" w:name="_Toc23590018"/>
            <w:bookmarkStart w:id="12268" w:name="_Toc23778700"/>
            <w:r w:rsidRPr="00B9609C">
              <w:rPr>
                <w:rFonts w:ascii="Times New Roman" w:hAnsi="Times New Roman"/>
                <w:color w:val="000000" w:themeColor="text1"/>
                <w:kern w:val="0"/>
                <w:sz w:val="24"/>
                <w:szCs w:val="24"/>
              </w:rPr>
              <w:t>臺</w:t>
            </w:r>
            <w:r w:rsidRPr="00B9609C">
              <w:rPr>
                <w:rFonts w:ascii="Times New Roman" w:hAnsi="Times New Roman" w:hint="eastAsia"/>
                <w:color w:val="000000" w:themeColor="text1"/>
                <w:kern w:val="0"/>
                <w:sz w:val="24"/>
                <w:szCs w:val="24"/>
              </w:rPr>
              <w:t>東</w:t>
            </w:r>
            <w:r w:rsidRPr="00B9609C">
              <w:rPr>
                <w:rFonts w:ascii="Times New Roman" w:hAnsi="Times New Roman"/>
                <w:color w:val="000000" w:themeColor="text1"/>
                <w:kern w:val="0"/>
                <w:sz w:val="24"/>
                <w:szCs w:val="24"/>
              </w:rPr>
              <w:t>戒治所</w:t>
            </w:r>
            <w:bookmarkEnd w:id="12262"/>
            <w:bookmarkEnd w:id="12263"/>
            <w:bookmarkEnd w:id="12264"/>
            <w:bookmarkEnd w:id="12265"/>
            <w:bookmarkEnd w:id="12266"/>
            <w:bookmarkEnd w:id="12267"/>
            <w:bookmarkEnd w:id="12268"/>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269" w:name="_Toc20993459"/>
            <w:bookmarkStart w:id="12270" w:name="_Toc21941016"/>
            <w:bookmarkStart w:id="12271" w:name="_Toc23590019"/>
            <w:bookmarkStart w:id="12272" w:name="_Toc23778701"/>
            <w:r w:rsidRPr="00B9609C">
              <w:rPr>
                <w:rFonts w:ascii="Times New Roman" w:hAnsi="Times New Roman" w:hint="eastAsia"/>
                <w:bCs w:val="0"/>
                <w:color w:val="000000" w:themeColor="text1"/>
                <w:kern w:val="0"/>
                <w:sz w:val="24"/>
                <w:szCs w:val="24"/>
              </w:rPr>
              <w:t>23</w:t>
            </w:r>
            <w:bookmarkEnd w:id="12269"/>
            <w:bookmarkEnd w:id="12270"/>
            <w:bookmarkEnd w:id="12271"/>
            <w:bookmarkEnd w:id="12272"/>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273" w:name="_Toc20993460"/>
            <w:bookmarkStart w:id="12274" w:name="_Toc21941017"/>
            <w:bookmarkStart w:id="12275" w:name="_Toc23590020"/>
            <w:bookmarkStart w:id="12276" w:name="_Toc23778702"/>
            <w:r w:rsidRPr="00B9609C">
              <w:rPr>
                <w:rFonts w:ascii="Times New Roman" w:hAnsi="Times New Roman" w:hint="eastAsia"/>
                <w:bCs w:val="0"/>
                <w:color w:val="000000" w:themeColor="text1"/>
                <w:kern w:val="0"/>
                <w:sz w:val="24"/>
                <w:szCs w:val="24"/>
              </w:rPr>
              <w:t>22</w:t>
            </w:r>
            <w:bookmarkEnd w:id="12273"/>
            <w:bookmarkEnd w:id="12274"/>
            <w:bookmarkEnd w:id="12275"/>
            <w:bookmarkEnd w:id="12276"/>
          </w:p>
        </w:tc>
        <w:tc>
          <w:tcPr>
            <w:tcW w:w="992"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277" w:name="_Toc20993461"/>
            <w:bookmarkStart w:id="12278" w:name="_Toc21941018"/>
            <w:bookmarkStart w:id="12279" w:name="_Toc23590021"/>
            <w:bookmarkStart w:id="12280" w:name="_Toc23778703"/>
            <w:r w:rsidRPr="00B9609C">
              <w:rPr>
                <w:rFonts w:ascii="Times New Roman" w:hAnsi="Times New Roman" w:hint="eastAsia"/>
                <w:bCs w:val="0"/>
                <w:color w:val="000000" w:themeColor="text1"/>
                <w:kern w:val="0"/>
                <w:sz w:val="24"/>
                <w:szCs w:val="24"/>
              </w:rPr>
              <w:t>0</w:t>
            </w:r>
            <w:bookmarkEnd w:id="12277"/>
            <w:bookmarkEnd w:id="12278"/>
            <w:bookmarkEnd w:id="12279"/>
            <w:bookmarkEnd w:id="12280"/>
          </w:p>
        </w:tc>
        <w:tc>
          <w:tcPr>
            <w:tcW w:w="993"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281" w:name="_Toc20993462"/>
            <w:bookmarkStart w:id="12282" w:name="_Toc21941019"/>
            <w:bookmarkStart w:id="12283" w:name="_Toc23590022"/>
            <w:bookmarkStart w:id="12284" w:name="_Toc23778704"/>
            <w:r w:rsidRPr="00B9609C">
              <w:rPr>
                <w:rFonts w:ascii="Times New Roman" w:hAnsi="Times New Roman" w:hint="eastAsia"/>
                <w:bCs w:val="0"/>
                <w:color w:val="000000" w:themeColor="text1"/>
                <w:kern w:val="0"/>
                <w:sz w:val="24"/>
                <w:szCs w:val="24"/>
              </w:rPr>
              <w:t>1</w:t>
            </w:r>
            <w:bookmarkEnd w:id="12281"/>
            <w:bookmarkEnd w:id="12282"/>
            <w:bookmarkEnd w:id="12283"/>
            <w:bookmarkEnd w:id="12284"/>
          </w:p>
        </w:tc>
        <w:tc>
          <w:tcPr>
            <w:tcW w:w="567" w:type="dxa"/>
            <w:vAlign w:val="center"/>
          </w:tcPr>
          <w:p w:rsidR="00CD5C93" w:rsidRPr="00B9609C" w:rsidRDefault="00CD5C93" w:rsidP="00DC1DDB">
            <w:pPr>
              <w:pStyle w:val="3"/>
              <w:numPr>
                <w:ilvl w:val="0"/>
                <w:numId w:val="0"/>
              </w:numPr>
              <w:spacing w:line="260" w:lineRule="exact"/>
              <w:jc w:val="center"/>
              <w:rPr>
                <w:rFonts w:ascii="Times New Roman" w:hAnsi="Times New Roman"/>
                <w:bCs w:val="0"/>
                <w:color w:val="000000" w:themeColor="text1"/>
                <w:kern w:val="0"/>
                <w:sz w:val="24"/>
                <w:szCs w:val="24"/>
              </w:rPr>
            </w:pPr>
            <w:bookmarkStart w:id="12285" w:name="_Toc20993463"/>
            <w:bookmarkStart w:id="12286" w:name="_Toc21941020"/>
            <w:bookmarkStart w:id="12287" w:name="_Toc23590023"/>
            <w:bookmarkStart w:id="12288" w:name="_Toc23778705"/>
            <w:r w:rsidRPr="00B9609C">
              <w:rPr>
                <w:rFonts w:ascii="Times New Roman" w:hAnsi="Times New Roman" w:hint="eastAsia"/>
                <w:bCs w:val="0"/>
                <w:color w:val="000000" w:themeColor="text1"/>
                <w:kern w:val="0"/>
                <w:sz w:val="24"/>
                <w:szCs w:val="24"/>
              </w:rPr>
              <w:t>0</w:t>
            </w:r>
            <w:bookmarkEnd w:id="12285"/>
            <w:bookmarkEnd w:id="12286"/>
            <w:bookmarkEnd w:id="12287"/>
            <w:bookmarkEnd w:id="12288"/>
          </w:p>
        </w:tc>
        <w:tc>
          <w:tcPr>
            <w:tcW w:w="2835" w:type="dxa"/>
            <w:vAlign w:val="center"/>
          </w:tcPr>
          <w:p w:rsidR="00CD5C93" w:rsidRPr="00B9609C" w:rsidRDefault="00CD5C93" w:rsidP="00DC1DDB">
            <w:pPr>
              <w:pStyle w:val="3"/>
              <w:numPr>
                <w:ilvl w:val="0"/>
                <w:numId w:val="0"/>
              </w:numPr>
              <w:spacing w:line="240" w:lineRule="exact"/>
              <w:rPr>
                <w:rFonts w:ascii="Times New Roman" w:hAnsi="Times New Roman"/>
                <w:bCs w:val="0"/>
                <w:color w:val="000000" w:themeColor="text1"/>
                <w:kern w:val="0"/>
                <w:sz w:val="24"/>
                <w:szCs w:val="24"/>
              </w:rPr>
            </w:pPr>
          </w:p>
        </w:tc>
      </w:tr>
      <w:tr w:rsidR="00A617DF" w:rsidRPr="00B9609C" w:rsidTr="00CD5C93">
        <w:trPr>
          <w:trHeight w:val="106"/>
        </w:trPr>
        <w:tc>
          <w:tcPr>
            <w:tcW w:w="2614" w:type="dxa"/>
            <w:gridSpan w:val="2"/>
            <w:shd w:val="clear" w:color="auto" w:fill="FDE9D9" w:themeFill="accent6" w:themeFillTint="33"/>
            <w:vAlign w:val="center"/>
          </w:tcPr>
          <w:p w:rsidR="00CD5C93" w:rsidRPr="00B9609C" w:rsidRDefault="00CD5C93" w:rsidP="00CD5C93">
            <w:pPr>
              <w:pStyle w:val="3"/>
              <w:numPr>
                <w:ilvl w:val="0"/>
                <w:numId w:val="0"/>
              </w:numPr>
              <w:spacing w:line="260" w:lineRule="exact"/>
              <w:jc w:val="center"/>
              <w:rPr>
                <w:rFonts w:ascii="Times New Roman" w:hAnsi="Times New Roman"/>
                <w:color w:val="000000" w:themeColor="text1"/>
                <w:kern w:val="0"/>
                <w:sz w:val="24"/>
                <w:szCs w:val="24"/>
              </w:rPr>
            </w:pPr>
            <w:bookmarkStart w:id="12289" w:name="_Toc23590024"/>
            <w:bookmarkStart w:id="12290" w:name="_Toc23778706"/>
            <w:r w:rsidRPr="00B9609C">
              <w:rPr>
                <w:rFonts w:ascii="Times New Roman" w:hAnsi="Times New Roman" w:hint="eastAsia"/>
                <w:color w:val="000000" w:themeColor="text1"/>
                <w:kern w:val="0"/>
                <w:sz w:val="24"/>
                <w:szCs w:val="24"/>
              </w:rPr>
              <w:t>合計</w:t>
            </w:r>
            <w:bookmarkEnd w:id="12289"/>
            <w:bookmarkEnd w:id="12290"/>
          </w:p>
        </w:tc>
        <w:tc>
          <w:tcPr>
            <w:tcW w:w="992" w:type="dxa"/>
            <w:shd w:val="clear" w:color="auto" w:fill="FDE9D9" w:themeFill="accent6" w:themeFillTint="33"/>
            <w:vAlign w:val="center"/>
          </w:tcPr>
          <w:p w:rsidR="00CD5C93" w:rsidRPr="00B9609C" w:rsidRDefault="00CD5C93"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12291" w:name="_Toc23590025"/>
            <w:bookmarkStart w:id="12292" w:name="_Toc23778707"/>
            <w:r w:rsidRPr="00B9609C">
              <w:rPr>
                <w:rFonts w:ascii="Times New Roman" w:hAnsi="Times New Roman" w:hint="eastAsia"/>
                <w:bCs w:val="0"/>
                <w:color w:val="000000" w:themeColor="text1"/>
                <w:kern w:val="0"/>
                <w:sz w:val="24"/>
                <w:szCs w:val="24"/>
              </w:rPr>
              <w:t>3,339</w:t>
            </w:r>
            <w:bookmarkEnd w:id="12291"/>
            <w:bookmarkEnd w:id="12292"/>
          </w:p>
        </w:tc>
        <w:tc>
          <w:tcPr>
            <w:tcW w:w="992" w:type="dxa"/>
            <w:shd w:val="clear" w:color="auto" w:fill="FDE9D9" w:themeFill="accent6" w:themeFillTint="33"/>
            <w:vAlign w:val="center"/>
          </w:tcPr>
          <w:p w:rsidR="00CD5C93" w:rsidRPr="00B9609C" w:rsidRDefault="00CD5C93"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12293" w:name="_Toc23590026"/>
            <w:bookmarkStart w:id="12294" w:name="_Toc23778708"/>
            <w:r w:rsidRPr="00B9609C">
              <w:rPr>
                <w:rFonts w:ascii="Times New Roman" w:hAnsi="Times New Roman" w:hint="eastAsia"/>
                <w:bCs w:val="0"/>
                <w:color w:val="000000" w:themeColor="text1"/>
                <w:kern w:val="0"/>
                <w:sz w:val="24"/>
                <w:szCs w:val="24"/>
              </w:rPr>
              <w:t>2,280</w:t>
            </w:r>
            <w:bookmarkEnd w:id="12293"/>
            <w:bookmarkEnd w:id="12294"/>
          </w:p>
        </w:tc>
        <w:tc>
          <w:tcPr>
            <w:tcW w:w="992" w:type="dxa"/>
            <w:shd w:val="clear" w:color="auto" w:fill="FDE9D9" w:themeFill="accent6" w:themeFillTint="33"/>
            <w:vAlign w:val="center"/>
          </w:tcPr>
          <w:p w:rsidR="00CD5C93" w:rsidRPr="00B9609C" w:rsidRDefault="00CD5C93"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12295" w:name="_Toc23590027"/>
            <w:bookmarkStart w:id="12296" w:name="_Toc23778709"/>
            <w:r w:rsidRPr="00B9609C">
              <w:rPr>
                <w:rFonts w:ascii="Times New Roman" w:hAnsi="Times New Roman" w:hint="eastAsia"/>
                <w:bCs w:val="0"/>
                <w:color w:val="000000" w:themeColor="text1"/>
                <w:kern w:val="0"/>
                <w:sz w:val="24"/>
                <w:szCs w:val="24"/>
              </w:rPr>
              <w:t>197</w:t>
            </w:r>
            <w:bookmarkEnd w:id="12295"/>
            <w:bookmarkEnd w:id="12296"/>
          </w:p>
        </w:tc>
        <w:tc>
          <w:tcPr>
            <w:tcW w:w="993" w:type="dxa"/>
            <w:shd w:val="clear" w:color="auto" w:fill="FDE9D9" w:themeFill="accent6" w:themeFillTint="33"/>
            <w:vAlign w:val="center"/>
          </w:tcPr>
          <w:p w:rsidR="00CD5C93" w:rsidRPr="00B9609C" w:rsidRDefault="00CD5C93"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12297" w:name="_Toc23590028"/>
            <w:bookmarkStart w:id="12298" w:name="_Toc23778710"/>
            <w:r w:rsidRPr="00B9609C">
              <w:rPr>
                <w:rFonts w:ascii="Times New Roman" w:hAnsi="Times New Roman" w:hint="eastAsia"/>
                <w:bCs w:val="0"/>
                <w:color w:val="000000" w:themeColor="text1"/>
                <w:kern w:val="0"/>
                <w:sz w:val="24"/>
                <w:szCs w:val="24"/>
              </w:rPr>
              <w:t>485</w:t>
            </w:r>
            <w:bookmarkEnd w:id="12297"/>
            <w:bookmarkEnd w:id="12298"/>
          </w:p>
        </w:tc>
        <w:tc>
          <w:tcPr>
            <w:tcW w:w="567" w:type="dxa"/>
            <w:shd w:val="clear" w:color="auto" w:fill="FDE9D9" w:themeFill="accent6" w:themeFillTint="33"/>
            <w:vAlign w:val="center"/>
          </w:tcPr>
          <w:p w:rsidR="00CD5C93" w:rsidRPr="00B9609C" w:rsidRDefault="00CD5C93" w:rsidP="00CD5C93">
            <w:pPr>
              <w:pStyle w:val="3"/>
              <w:numPr>
                <w:ilvl w:val="0"/>
                <w:numId w:val="0"/>
              </w:numPr>
              <w:spacing w:line="260" w:lineRule="exact"/>
              <w:jc w:val="center"/>
              <w:rPr>
                <w:rFonts w:ascii="Times New Roman" w:hAnsi="Times New Roman"/>
                <w:bCs w:val="0"/>
                <w:color w:val="000000" w:themeColor="text1"/>
                <w:kern w:val="0"/>
                <w:sz w:val="24"/>
                <w:szCs w:val="24"/>
              </w:rPr>
            </w:pPr>
            <w:bookmarkStart w:id="12299" w:name="_Toc23590029"/>
            <w:bookmarkStart w:id="12300" w:name="_Toc23778711"/>
            <w:r w:rsidRPr="00B9609C">
              <w:rPr>
                <w:rFonts w:ascii="Times New Roman" w:hAnsi="Times New Roman" w:hint="eastAsia"/>
                <w:bCs w:val="0"/>
                <w:color w:val="000000" w:themeColor="text1"/>
                <w:kern w:val="0"/>
                <w:sz w:val="24"/>
                <w:szCs w:val="24"/>
              </w:rPr>
              <w:t>447</w:t>
            </w:r>
            <w:bookmarkEnd w:id="12299"/>
            <w:bookmarkEnd w:id="12300"/>
          </w:p>
        </w:tc>
        <w:tc>
          <w:tcPr>
            <w:tcW w:w="2835" w:type="dxa"/>
            <w:shd w:val="clear" w:color="auto" w:fill="FDE9D9" w:themeFill="accent6" w:themeFillTint="33"/>
            <w:vAlign w:val="center"/>
          </w:tcPr>
          <w:p w:rsidR="00CD5C93" w:rsidRPr="00B9609C" w:rsidRDefault="00CD5C93" w:rsidP="00CD5C93">
            <w:pPr>
              <w:pStyle w:val="3"/>
              <w:numPr>
                <w:ilvl w:val="0"/>
                <w:numId w:val="0"/>
              </w:numPr>
              <w:spacing w:line="240" w:lineRule="exact"/>
              <w:jc w:val="center"/>
              <w:rPr>
                <w:rFonts w:ascii="Times New Roman" w:hAnsi="Times New Roman"/>
                <w:bCs w:val="0"/>
                <w:color w:val="000000" w:themeColor="text1"/>
                <w:kern w:val="0"/>
                <w:sz w:val="24"/>
                <w:szCs w:val="24"/>
              </w:rPr>
            </w:pPr>
          </w:p>
        </w:tc>
      </w:tr>
    </w:tbl>
    <w:p w:rsidR="00285E1E" w:rsidRPr="00B9609C" w:rsidRDefault="00285E1E" w:rsidP="006D507A">
      <w:pPr>
        <w:pStyle w:val="3"/>
        <w:numPr>
          <w:ilvl w:val="0"/>
          <w:numId w:val="0"/>
        </w:numPr>
        <w:spacing w:line="280" w:lineRule="exact"/>
        <w:ind w:left="1301" w:hangingChars="500" w:hanging="1301"/>
        <w:rPr>
          <w:rFonts w:ascii="Times New Roman" w:hAnsi="Times New Roman"/>
          <w:bCs w:val="0"/>
          <w:color w:val="000000" w:themeColor="text1"/>
          <w:kern w:val="0"/>
          <w:sz w:val="24"/>
        </w:rPr>
      </w:pPr>
      <w:bookmarkStart w:id="12301" w:name="_Toc16072935"/>
      <w:bookmarkStart w:id="12302" w:name="_Toc18857934"/>
      <w:bookmarkStart w:id="12303" w:name="_Toc18944726"/>
      <w:bookmarkStart w:id="12304" w:name="_Toc20993464"/>
      <w:bookmarkStart w:id="12305" w:name="_Toc21941021"/>
      <w:bookmarkStart w:id="12306" w:name="_Toc23590030"/>
      <w:bookmarkStart w:id="12307" w:name="_Toc23778712"/>
      <w:r w:rsidRPr="00B9609C">
        <w:rPr>
          <w:rFonts w:ascii="Times New Roman" w:hAnsi="Times New Roman" w:hint="eastAsia"/>
          <w:bCs w:val="0"/>
          <w:color w:val="000000" w:themeColor="text1"/>
          <w:kern w:val="0"/>
          <w:sz w:val="24"/>
        </w:rPr>
        <w:t>資料來源：法務部</w:t>
      </w:r>
      <w:r w:rsidRPr="00B9609C">
        <w:rPr>
          <w:rFonts w:ascii="Times New Roman" w:hAnsi="Times New Roman" w:hint="eastAsia"/>
          <w:bCs w:val="0"/>
          <w:color w:val="000000" w:themeColor="text1"/>
          <w:kern w:val="0"/>
          <w:sz w:val="24"/>
        </w:rPr>
        <w:t>107</w:t>
      </w:r>
      <w:r w:rsidRPr="00B9609C">
        <w:rPr>
          <w:rFonts w:ascii="Times New Roman" w:hAnsi="Times New Roman" w:hint="eastAsia"/>
          <w:bCs w:val="0"/>
          <w:color w:val="000000" w:themeColor="text1"/>
          <w:kern w:val="0"/>
          <w:sz w:val="24"/>
        </w:rPr>
        <w:t>年</w:t>
      </w:r>
      <w:r w:rsidRPr="00B9609C">
        <w:rPr>
          <w:rFonts w:ascii="Times New Roman" w:hAnsi="Times New Roman" w:hint="eastAsia"/>
          <w:bCs w:val="0"/>
          <w:color w:val="000000" w:themeColor="text1"/>
          <w:kern w:val="0"/>
          <w:sz w:val="24"/>
        </w:rPr>
        <w:t>7</w:t>
      </w:r>
      <w:r w:rsidRPr="00B9609C">
        <w:rPr>
          <w:rFonts w:ascii="Times New Roman" w:hAnsi="Times New Roman" w:hint="eastAsia"/>
          <w:bCs w:val="0"/>
          <w:color w:val="000000" w:themeColor="text1"/>
          <w:kern w:val="0"/>
          <w:sz w:val="24"/>
        </w:rPr>
        <w:t>月</w:t>
      </w:r>
      <w:r w:rsidRPr="00B9609C">
        <w:rPr>
          <w:rFonts w:ascii="Times New Roman" w:hAnsi="Times New Roman" w:hint="eastAsia"/>
          <w:bCs w:val="0"/>
          <w:color w:val="000000" w:themeColor="text1"/>
          <w:kern w:val="0"/>
          <w:sz w:val="24"/>
        </w:rPr>
        <w:t>1</w:t>
      </w:r>
      <w:r w:rsidRPr="00B9609C">
        <w:rPr>
          <w:rFonts w:ascii="Times New Roman" w:hAnsi="Times New Roman" w:hint="eastAsia"/>
          <w:bCs w:val="0"/>
          <w:color w:val="000000" w:themeColor="text1"/>
          <w:kern w:val="0"/>
          <w:sz w:val="24"/>
        </w:rPr>
        <w:t>日約詢書面說明資料附件</w:t>
      </w:r>
      <w:r w:rsidRPr="00B9609C">
        <w:rPr>
          <w:rFonts w:ascii="Times New Roman" w:hAnsi="Times New Roman" w:hint="eastAsia"/>
          <w:bCs w:val="0"/>
          <w:color w:val="000000" w:themeColor="text1"/>
          <w:kern w:val="0"/>
          <w:sz w:val="24"/>
        </w:rPr>
        <w:t>8</w:t>
      </w:r>
      <w:r w:rsidRPr="00B9609C">
        <w:rPr>
          <w:rFonts w:ascii="Times New Roman" w:hAnsi="Times New Roman" w:hint="eastAsia"/>
          <w:bCs w:val="0"/>
          <w:color w:val="000000" w:themeColor="text1"/>
          <w:kern w:val="0"/>
          <w:sz w:val="24"/>
        </w:rPr>
        <w:t>。</w:t>
      </w:r>
      <w:bookmarkEnd w:id="12301"/>
      <w:bookmarkEnd w:id="12302"/>
      <w:bookmarkEnd w:id="12303"/>
      <w:bookmarkEnd w:id="12304"/>
      <w:bookmarkEnd w:id="12305"/>
      <w:bookmarkEnd w:id="12306"/>
      <w:bookmarkEnd w:id="12307"/>
    </w:p>
    <w:sectPr w:rsidR="00285E1E" w:rsidRPr="00B9609C" w:rsidSect="00CD5C93">
      <w:footerReference w:type="default" r:id="rId58"/>
      <w:pgSz w:w="11907" w:h="16840" w:code="9"/>
      <w:pgMar w:top="964" w:right="737" w:bottom="907" w:left="737"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763D" w:rsidRDefault="0038763D">
      <w:r>
        <w:separator/>
      </w:r>
    </w:p>
  </w:endnote>
  <w:endnote w:type="continuationSeparator" w:id="0">
    <w:p w:rsidR="0038763D" w:rsidRDefault="00387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Microsoft JhengHei UI">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D3D" w:rsidRDefault="00BE3D3D">
    <w:pPr>
      <w:pStyle w:val="af5"/>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12846">
      <w:rPr>
        <w:rStyle w:val="ac"/>
        <w:noProof/>
        <w:sz w:val="24"/>
      </w:rPr>
      <w:t>23</w:t>
    </w:r>
    <w:r>
      <w:rPr>
        <w:rStyle w:val="ac"/>
        <w:sz w:val="24"/>
      </w:rPr>
      <w:fldChar w:fldCharType="end"/>
    </w:r>
  </w:p>
  <w:p w:rsidR="00BE3D3D" w:rsidRDefault="00BE3D3D">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D3D" w:rsidRDefault="00BE3D3D">
    <w:pPr>
      <w:pStyle w:val="af5"/>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12846">
      <w:rPr>
        <w:rStyle w:val="ac"/>
        <w:noProof/>
        <w:sz w:val="24"/>
      </w:rPr>
      <w:t>94</w:t>
    </w:r>
    <w:r>
      <w:rPr>
        <w:rStyle w:val="ac"/>
        <w:sz w:val="24"/>
      </w:rPr>
      <w:fldChar w:fldCharType="end"/>
    </w:r>
  </w:p>
  <w:p w:rsidR="00BE3D3D" w:rsidRDefault="00BE3D3D">
    <w:pPr>
      <w:framePr w:wrap="auto" w:hAnchor="text" w:y="-955"/>
      <w:ind w:left="640" w:right="360" w:firstLine="448"/>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D3D" w:rsidRDefault="00BE3D3D">
    <w:pPr>
      <w:pStyle w:val="af5"/>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12846">
      <w:rPr>
        <w:rStyle w:val="ac"/>
        <w:noProof/>
        <w:sz w:val="24"/>
      </w:rPr>
      <w:t>98</w:t>
    </w:r>
    <w:r>
      <w:rPr>
        <w:rStyle w:val="ac"/>
        <w:sz w:val="24"/>
      </w:rPr>
      <w:fldChar w:fldCharType="end"/>
    </w:r>
  </w:p>
  <w:p w:rsidR="00BE3D3D" w:rsidRDefault="00BE3D3D">
    <w:pPr>
      <w:framePr w:wrap="auto" w:hAnchor="text" w:y="-955"/>
      <w:ind w:left="640" w:right="360" w:firstLine="448"/>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D3D" w:rsidRDefault="00BE3D3D">
    <w:pPr>
      <w:pStyle w:val="af5"/>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12846">
      <w:rPr>
        <w:rStyle w:val="ac"/>
        <w:noProof/>
        <w:sz w:val="24"/>
      </w:rPr>
      <w:t>142</w:t>
    </w:r>
    <w:r>
      <w:rPr>
        <w:rStyle w:val="ac"/>
        <w:sz w:val="24"/>
      </w:rPr>
      <w:fldChar w:fldCharType="end"/>
    </w:r>
  </w:p>
  <w:p w:rsidR="00BE3D3D" w:rsidRDefault="00BE3D3D">
    <w:pPr>
      <w:framePr w:wrap="auto" w:hAnchor="text" w:y="-955"/>
      <w:ind w:left="640" w:right="360" w:firstLine="448"/>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D3D" w:rsidRDefault="00BE3D3D">
    <w:pPr>
      <w:pStyle w:val="af5"/>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12846">
      <w:rPr>
        <w:rStyle w:val="ac"/>
        <w:noProof/>
        <w:sz w:val="24"/>
      </w:rPr>
      <w:t>339</w:t>
    </w:r>
    <w:r>
      <w:rPr>
        <w:rStyle w:val="ac"/>
        <w:sz w:val="24"/>
      </w:rPr>
      <w:fldChar w:fldCharType="end"/>
    </w:r>
  </w:p>
  <w:p w:rsidR="00BE3D3D" w:rsidRDefault="00BE3D3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763D" w:rsidRDefault="0038763D">
      <w:r>
        <w:separator/>
      </w:r>
    </w:p>
  </w:footnote>
  <w:footnote w:type="continuationSeparator" w:id="0">
    <w:p w:rsidR="0038763D" w:rsidRDefault="0038763D">
      <w:r>
        <w:continuationSeparator/>
      </w:r>
    </w:p>
  </w:footnote>
  <w:footnote w:id="1">
    <w:p w:rsidR="00BE3D3D" w:rsidRPr="0064306F" w:rsidRDefault="00BE3D3D" w:rsidP="00983AE0">
      <w:pPr>
        <w:pStyle w:val="aff"/>
        <w:rPr>
          <w:color w:val="000000" w:themeColor="text1"/>
        </w:rPr>
      </w:pPr>
      <w:r w:rsidRPr="0064306F">
        <w:rPr>
          <w:rStyle w:val="aff1"/>
          <w:color w:val="000000" w:themeColor="text1"/>
        </w:rPr>
        <w:footnoteRef/>
      </w:r>
      <w:r w:rsidRPr="0064306F">
        <w:rPr>
          <w:color w:val="000000" w:themeColor="text1"/>
          <w:lang w:val="fr-FR"/>
        </w:rPr>
        <w:t xml:space="preserve"> 孫迺翊，概念定義、一般原則與無障礙/可及性之保障，收錄於孫迺翊、廖福特主編，身心障礙者權利公約，台灣新世紀文教基金會，2017，頁26。</w:t>
      </w:r>
    </w:p>
  </w:footnote>
  <w:footnote w:id="2">
    <w:p w:rsidR="00BE3D3D" w:rsidRPr="0064306F" w:rsidRDefault="00BE3D3D" w:rsidP="00036820">
      <w:pPr>
        <w:pStyle w:val="aff"/>
        <w:rPr>
          <w:color w:val="000000" w:themeColor="text1"/>
        </w:rPr>
      </w:pPr>
      <w:r w:rsidRPr="0064306F">
        <w:rPr>
          <w:rStyle w:val="aff1"/>
          <w:color w:val="000000" w:themeColor="text1"/>
        </w:rPr>
        <w:footnoteRef/>
      </w:r>
      <w:r w:rsidRPr="0064306F">
        <w:rPr>
          <w:color w:val="000000" w:themeColor="text1"/>
        </w:rPr>
        <w:t>107年11月29日蘋果日報：「【精障哀歌1】病監直擊！1秒爆炸　護理師1人顧80人」：「</w:t>
      </w:r>
      <w:r w:rsidRPr="0064306F">
        <w:rPr>
          <w:b/>
          <w:bCs/>
          <w:color w:val="000000" w:themeColor="text1"/>
        </w:rPr>
        <w:t>中監精神病療養專區  收全</w:t>
      </w:r>
      <w:r w:rsidRPr="0064306F">
        <w:rPr>
          <w:rFonts w:hint="eastAsia"/>
          <w:b/>
          <w:bCs/>
          <w:color w:val="000000" w:themeColor="text1"/>
        </w:rPr>
        <w:t>臺</w:t>
      </w:r>
      <w:r w:rsidRPr="0064306F">
        <w:rPr>
          <w:b/>
          <w:bCs/>
          <w:color w:val="000000" w:themeColor="text1"/>
        </w:rPr>
        <w:t>監所急症病發人犯。</w:t>
      </w:r>
      <w:r w:rsidRPr="0064306F">
        <w:rPr>
          <w:b/>
          <w:bCs/>
          <w:color w:val="000000" w:themeColor="text1"/>
          <w:kern w:val="0"/>
          <w:bdr w:val="none" w:sz="0" w:space="0" w:color="auto" w:frame="1"/>
        </w:rPr>
        <w:t>根據矯正署統計，至今年8月底，全</w:t>
      </w:r>
      <w:r w:rsidRPr="0064306F">
        <w:rPr>
          <w:rFonts w:hint="eastAsia"/>
          <w:b/>
          <w:bCs/>
          <w:color w:val="000000" w:themeColor="text1"/>
          <w:kern w:val="0"/>
          <w:bdr w:val="none" w:sz="0" w:space="0" w:color="auto" w:frame="1"/>
        </w:rPr>
        <w:t>臺</w:t>
      </w:r>
      <w:r w:rsidRPr="0064306F">
        <w:rPr>
          <w:b/>
          <w:bCs/>
          <w:color w:val="000000" w:themeColor="text1"/>
          <w:kern w:val="0"/>
          <w:bdr w:val="none" w:sz="0" w:space="0" w:color="auto" w:frame="1"/>
        </w:rPr>
        <w:t>矯正機構罹患精神疾病的收容人共2842人，其中男性2446人、女性396人，</w:t>
      </w:r>
      <w:r w:rsidRPr="0064306F">
        <w:rPr>
          <w:b/>
          <w:bCs/>
          <w:color w:val="000000" w:themeColor="text1"/>
          <w:kern w:val="0"/>
          <w:u w:val="single"/>
          <w:bdr w:val="none" w:sz="0" w:space="0" w:color="auto" w:frame="1"/>
        </w:rPr>
        <w:t>人數有逐年增加的趨勢</w:t>
      </w:r>
      <w:r w:rsidRPr="0064306F">
        <w:rPr>
          <w:color w:val="000000" w:themeColor="text1"/>
          <w:kern w:val="0"/>
        </w:rPr>
        <w:t>，其中急症發作或嚴重的男女受刑人會分別移監至</w:t>
      </w:r>
      <w:r w:rsidRPr="0064306F">
        <w:rPr>
          <w:rFonts w:hint="eastAsia"/>
          <w:color w:val="000000" w:themeColor="text1"/>
          <w:kern w:val="0"/>
        </w:rPr>
        <w:t>臺</w:t>
      </w:r>
      <w:r w:rsidRPr="0064306F">
        <w:rPr>
          <w:color w:val="000000" w:themeColor="text1"/>
          <w:kern w:val="0"/>
        </w:rPr>
        <w:t>中監獄和</w:t>
      </w:r>
      <w:r w:rsidRPr="0064306F">
        <w:rPr>
          <w:rFonts w:hint="eastAsia"/>
          <w:color w:val="000000" w:themeColor="text1"/>
          <w:kern w:val="0"/>
        </w:rPr>
        <w:t>臺</w:t>
      </w:r>
      <w:r w:rsidRPr="0064306F">
        <w:rPr>
          <w:color w:val="000000" w:themeColor="text1"/>
          <w:kern w:val="0"/>
        </w:rPr>
        <w:t>北監獄桃園分監的精神病療養專區治療。</w:t>
      </w:r>
      <w:r w:rsidRPr="0064306F">
        <w:rPr>
          <w:rFonts w:hint="eastAsia"/>
          <w:color w:val="000000" w:themeColor="text1"/>
          <w:kern w:val="0"/>
        </w:rPr>
        <w:t>臺</w:t>
      </w:r>
      <w:r w:rsidRPr="0064306F">
        <w:rPr>
          <w:color w:val="000000" w:themeColor="text1"/>
          <w:kern w:val="0"/>
        </w:rPr>
        <w:t>中監獄精神病療養專區，收容來自全國各監獄精神急症發作的男性收容人，可收容人數129人，目前收容85人，其中有70人是急症發作從他監轉入，患者以思覺失調症</w:t>
      </w:r>
      <w:r w:rsidRPr="0064306F">
        <w:rPr>
          <w:rFonts w:hint="eastAsia"/>
          <w:color w:val="000000" w:themeColor="text1"/>
          <w:kern w:val="0"/>
        </w:rPr>
        <w:t>占</w:t>
      </w:r>
      <w:r w:rsidRPr="0064306F">
        <w:rPr>
          <w:color w:val="000000" w:themeColor="text1"/>
          <w:kern w:val="0"/>
        </w:rPr>
        <w:t>54%最多。</w:t>
      </w:r>
      <w:r w:rsidRPr="0064306F">
        <w:rPr>
          <w:rFonts w:hint="eastAsia"/>
          <w:color w:val="000000" w:themeColor="text1"/>
          <w:kern w:val="0"/>
        </w:rPr>
        <w:t>臺</w:t>
      </w:r>
      <w:r w:rsidRPr="0064306F">
        <w:rPr>
          <w:color w:val="000000" w:themeColor="text1"/>
          <w:kern w:val="0"/>
        </w:rPr>
        <w:t>中監獄前衛生科長黃俊雄表示，</w:t>
      </w:r>
      <w:r w:rsidRPr="0064306F">
        <w:rPr>
          <w:b/>
          <w:bCs/>
          <w:color w:val="000000" w:themeColor="text1"/>
          <w:kern w:val="0"/>
          <w:bdr w:val="none" w:sz="0" w:space="0" w:color="auto" w:frame="1"/>
        </w:rPr>
        <w:t>急症發作的收容人在各監所是少數，卻是管理上的大負擔，</w:t>
      </w:r>
      <w:r w:rsidRPr="0064306F">
        <w:rPr>
          <w:b/>
          <w:bCs/>
          <w:color w:val="000000" w:themeColor="text1"/>
          <w:kern w:val="0"/>
          <w:bdr w:val="none" w:sz="0" w:space="0" w:color="auto" w:frame="1"/>
        </w:rPr>
        <w:t>……</w:t>
      </w:r>
      <w:r w:rsidRPr="0064306F">
        <w:rPr>
          <w:b/>
          <w:bCs/>
          <w:color w:val="000000" w:themeColor="text1"/>
          <w:kern w:val="0"/>
          <w:bdr w:val="none" w:sz="0" w:space="0" w:color="auto" w:frame="1"/>
        </w:rPr>
        <w:t>。</w:t>
      </w:r>
      <w:r w:rsidRPr="0064306F">
        <w:rPr>
          <w:b/>
          <w:bCs/>
          <w:color w:val="000000" w:themeColor="text1"/>
          <w:kern w:val="0"/>
          <w:u w:val="single"/>
          <w:bdr w:val="none" w:sz="0" w:space="0" w:color="auto" w:frame="1"/>
        </w:rPr>
        <w:t>狹隘是監獄不變特色</w:t>
      </w:r>
      <w:r w:rsidRPr="0064306F">
        <w:rPr>
          <w:b/>
          <w:bCs/>
          <w:color w:val="000000" w:themeColor="text1"/>
          <w:kern w:val="0"/>
          <w:bdr w:val="none" w:sz="0" w:space="0" w:color="auto" w:frame="1"/>
        </w:rPr>
        <w:t>。</w:t>
      </w:r>
      <w:r w:rsidRPr="0064306F">
        <w:rPr>
          <w:bCs/>
          <w:color w:val="000000" w:themeColor="text1"/>
          <w:kern w:val="0"/>
          <w:bdr w:val="none" w:sz="0" w:space="0" w:color="auto" w:frame="1"/>
        </w:rPr>
        <w:t>我們走進舍房，近2坪的空間擠住4個人，為了配合美化法務部一人一床的數字，狹窄的空間還得放進一張不成比例的上下雙人床，另2名收容人挨著門邊打地舖，仿彿用「</w:t>
      </w:r>
      <w:r w:rsidRPr="0064306F">
        <w:rPr>
          <w:b/>
          <w:bCs/>
          <w:color w:val="000000" w:themeColor="text1"/>
          <w:kern w:val="0"/>
          <w:u w:val="single"/>
          <w:bdr w:val="none" w:sz="0" w:space="0" w:color="auto" w:frame="1"/>
        </w:rPr>
        <w:t>狹隘</w:t>
      </w:r>
      <w:r w:rsidRPr="0064306F">
        <w:rPr>
          <w:bCs/>
          <w:color w:val="000000" w:themeColor="text1"/>
          <w:kern w:val="0"/>
          <w:bdr w:val="none" w:sz="0" w:space="0" w:color="auto" w:frame="1"/>
        </w:rPr>
        <w:t>」提醒著</w:t>
      </w:r>
      <w:r w:rsidRPr="0064306F">
        <w:rPr>
          <w:bCs/>
          <w:color w:val="000000" w:themeColor="text1"/>
          <w:kern w:val="0"/>
          <w:bdr w:val="none" w:sz="0" w:space="0" w:color="auto" w:frame="1"/>
        </w:rPr>
        <w:t>──</w:t>
      </w:r>
      <w:r w:rsidRPr="0064306F">
        <w:rPr>
          <w:bCs/>
          <w:color w:val="000000" w:themeColor="text1"/>
          <w:kern w:val="0"/>
          <w:bdr w:val="none" w:sz="0" w:space="0" w:color="auto" w:frame="1"/>
        </w:rPr>
        <w:t>這裡是監獄。</w:t>
      </w:r>
      <w:r w:rsidRPr="0064306F">
        <w:rPr>
          <w:b/>
          <w:bCs/>
          <w:color w:val="000000" w:themeColor="text1"/>
          <w:kern w:val="0"/>
          <w:bdr w:val="none" w:sz="0" w:space="0" w:color="auto" w:frame="1"/>
        </w:rPr>
        <w:t>撞牆吞異物  唱歌、種菜、強迫吃藥3年終穩定。</w:t>
      </w:r>
      <w:r w:rsidRPr="0064306F">
        <w:rPr>
          <w:b/>
          <w:bCs/>
          <w:color w:val="000000" w:themeColor="text1"/>
          <w:kern w:val="0"/>
          <w:bdr w:val="none" w:sz="0" w:space="0" w:color="auto" w:frame="1"/>
        </w:rPr>
        <w:t>……</w:t>
      </w:r>
      <w:r w:rsidRPr="0064306F">
        <w:rPr>
          <w:color w:val="000000" w:themeColor="text1"/>
          <w:kern w:val="0"/>
        </w:rPr>
        <w:t>黃俊雄表示，能離開舍房唱歌、拔草，都算病症穩定，有自傷傷人的不穩定收容人，「連房舍都不能出來，必須安置在四週全是保護棉的舍房任憑吼罵滾打，甚至還得用束帶控制」。多年在精神療養專區的管理科員高章群形容專區的日常：『隨時發病、隨時對抗，前一秒ok、後一秒鐘不ok，我們認為平常，他不認為，可能一句話就剌激他，無法預防，尤其是人格違常，你講東他扯西，還會被他們告</w:t>
      </w:r>
      <w:r w:rsidRPr="0064306F">
        <w:rPr>
          <w:color w:val="000000" w:themeColor="text1"/>
          <w:kern w:val="0"/>
        </w:rPr>
        <w:t>……</w:t>
      </w:r>
      <w:r w:rsidRPr="0064306F">
        <w:rPr>
          <w:color w:val="000000" w:themeColor="text1"/>
          <w:kern w:val="0"/>
        </w:rPr>
        <w:t>。』</w:t>
      </w:r>
      <w:r w:rsidRPr="0064306F">
        <w:rPr>
          <w:b/>
          <w:color w:val="000000" w:themeColor="text1"/>
          <w:kern w:val="0"/>
          <w:u w:val="single"/>
        </w:rPr>
        <w:t>而護理師張瓊心則是1人要關照7、80位收容人，1天4次用藥，除了管理員協助之外，她親自給藥、盯著受刑人把藥吃下肚，詳實記錄收容人服藥依順性、情緒變化，讓團隊能夠掌握治療計畫，她表示，這也是收容人在監獄比在外穩定的最主要原因</w:t>
      </w:r>
      <w:r w:rsidRPr="0064306F">
        <w:rPr>
          <w:color w:val="000000" w:themeColor="text1"/>
          <w:kern w:val="0"/>
        </w:rPr>
        <w:t>。</w:t>
      </w:r>
      <w:r w:rsidRPr="0064306F">
        <w:rPr>
          <w:color w:val="000000" w:themeColor="text1"/>
          <w:kern w:val="0"/>
        </w:rPr>
        <w:t>……</w:t>
      </w:r>
      <w:r w:rsidRPr="0064306F">
        <w:rPr>
          <w:color w:val="000000" w:themeColor="text1"/>
          <w:kern w:val="0"/>
        </w:rPr>
        <w:t>對於病監護理師1個人要照顧7、80名病患，矯正署坦承，病監的護理師因人力不足，負擔較重，也盼行政院能鬆綁員額並編列預算增加護理師人力。」</w:t>
      </w:r>
    </w:p>
  </w:footnote>
  <w:footnote w:id="3">
    <w:p w:rsidR="00BE3D3D" w:rsidRPr="0064306F" w:rsidRDefault="00BE3D3D" w:rsidP="00EB4545">
      <w:pPr>
        <w:pStyle w:val="aff"/>
        <w:spacing w:before="240"/>
        <w:rPr>
          <w:color w:val="000000" w:themeColor="text1"/>
        </w:rPr>
      </w:pPr>
      <w:r w:rsidRPr="0064306F">
        <w:rPr>
          <w:rStyle w:val="aff1"/>
          <w:color w:val="000000" w:themeColor="text1"/>
        </w:rPr>
        <w:footnoteRef/>
      </w:r>
      <w:r w:rsidRPr="0064306F">
        <w:rPr>
          <w:color w:val="000000" w:themeColor="text1"/>
        </w:rPr>
        <w:t xml:space="preserve"> </w:t>
      </w:r>
      <w:r w:rsidRPr="0064306F">
        <w:rPr>
          <w:rFonts w:hint="eastAsia"/>
          <w:color w:val="000000" w:themeColor="text1"/>
        </w:rPr>
        <w:t>「《監所行刑法》第1條，清楚的定義徒刑、拘役之執行，是為了『使受刑人改悔向上，適於社會</w:t>
      </w:r>
      <w:r w:rsidRPr="0064306F">
        <w:rPr>
          <w:rFonts w:hAnsi="標楷體" w:hint="eastAsia"/>
          <w:color w:val="000000" w:themeColor="text1"/>
        </w:rPr>
        <w:t>生活』……『教化』不是醫療名詞，國內醫界對於這樣的詞，沒有可用的衡量標準。……醫師提供法院資訊時，只能依其專業判斷受刑人「有無治療潛力」，而基於醫師倫理考量，『不會有醫師跟你講無治療可能』……臺灣一般監所裡，沒有常駐的精神科醫生，通常是和外部醫院簽約，讓精神科醫師定期進監所看門診，目前只有臺中監獄、臺北監獄（桃園分監）這2個監所有專門治療精神疾病的『精神醫療專區』，而且配額有限：臺中監所容額上限350人、桃園分監38人，並不是每個精神病犯都能進到這些專區，而是依照一定的移送順序，優先收容比較嚴重的病犯（如患有精神分裂、躁鬱、妄幻想型精神病等）。……臺北大學犯罪學系周教授在『我國矯正政策與管理機制之研究」（2011）就指出，國內教化經費羞澀，作為公務員的教誨師不僅人數『異常稀少』，每天又都忙於處理犯人假釋等的文書作業，根本沒有餘裕從事教誨工作，在這種情形下，教誨工作幾乎都交予外部的志工（監所最普遍、覆蓋率最高的『教化活動』是宗教教誨）。……宜蘭監獄監所管理員也表示，每個監所情況不同，以他服務的宜蘭監獄來說，一個教誨師通常要輔導500到600個受刑人，大部分的時間還要處理提報假釋、辦理懇親等行政業務，『真正做輔導的時間很有限啊，尤其收容人又是精神疾患，他沒有相關的專業背景，他也不會想自找麻煩。』『我們要有一個認知，監獄不作治療，監獄也不是醫院，（裡面）資源其實非常稀少。』……玄奘大學心理系陳助理教授目前在臺北看守所服務，和教誨人員情況很像，在人力有限的情況下，監所內的心理治療也常要借用外部人力。陳建安每周到專門關押重刑犯的忠、孝二舍進行2個小時的個別晤談，他與另1個外聘心理師，卻要輔導80到90位受刑人，而這還不是每個監所都有的「福利」（監所內的心理治療，主要是針對毒癮犯、性侵犯、酒駕與家暴這類的受刑人做「集體治療」，並無特殊規定要給精神病犯做個別輔導）。……長期在監所服務的翁臨床心理師指出，長遠來看，精神疾患如果能接受2到3年的治療，也許可以恢復部分的能力，因為從醫療經驗來看，約有1/3的精神疾患是可以治療的、1/3是可以控制的。曾在臺中某監所精神科門診服務的李醫師指出，精神患者有在治療，其實狀態會差非常多……李醫師不諱言的指出，監所和醫院最大的不同，是在『約束或隔離的方便』……所謂的『好』，對他們來說只是『好管理』，在那裡睡覺不要亂講話不要亂動，不是比較好管理嗎？鎮定的作用比較強，讓他們不要那麼容易躁動。……宜蘭監獄監所管理員指出，部分精神疾患者在團體裡，沒有辦法和別人有好的互動，很容易就被列到『嚴重影響團體生活』或是『顯對他人有不良影響』而被關獨居，如果情緒過度激動的受刑人，會再被送到鎮靜室。鎮靜室也是獄中俗稱的『泡棉房』，四邊包括天花板和地板都貼泡棉，再貼一層隔水帆布。……『宜蘭這邊可能有全臺灣獨居最久的人吧，</w:t>
      </w:r>
      <w:r w:rsidRPr="0064306F">
        <w:rPr>
          <w:rFonts w:hAnsi="標楷體" w:hint="eastAsia"/>
          <w:b/>
          <w:color w:val="000000" w:themeColor="text1"/>
        </w:rPr>
        <w:t>24年</w:t>
      </w:r>
      <w:r w:rsidRPr="0064306F">
        <w:rPr>
          <w:rFonts w:hAnsi="標楷體" w:hint="eastAsia"/>
          <w:color w:val="000000" w:themeColor="text1"/>
        </w:rPr>
        <w:t>。當年是因為精神疾患犯罪，進來之後我們沒有給予精神醫療方面的積極協助，只用最簡單的方式，把他獨居起來、不讓他和其他人接觸，他的精神狀況不會比剛進來的時候好，而且會更差。』……這次訪談6名曾在監所服務過的教化人員，都不約而同的指出，這些病犯待在這裡，其實又是監所又是病院，除了戒護、鐵窗之外，應該需要一套完整的醫治療程介入，包括精神科醫師、心理師、社工師、護理師、職能治療師的照護團隊，不只給犯人藥吃，也評估他的身心狀況、就業準備、與家人社會的連結，協助當事人復歸社會。……劉姓收容人（已出獄）認為，臺灣目前監所的教化工作，缺乏一個國家型的目標計畫，人們希望受刑人經由矯正機構能改變自己，變成社會一個穩定的力量、不要再犯罪，『那他的處遇計畫是什麼？我們該怎麼協助他能夠回歸社會？』……中央警官大學沈教授表示，去看守所看曾姓收容人的時候發現病況又更差了：『整個環境沒有提供他一個好的教育的過程，所以他認知或能力會慢慢地一直被剝奪，退化下去。』……</w:t>
      </w:r>
      <w:r w:rsidRPr="0064306F">
        <w:rPr>
          <w:rFonts w:hint="eastAsia"/>
          <w:color w:val="000000" w:themeColor="text1"/>
        </w:rPr>
        <w:t>」</w:t>
      </w:r>
    </w:p>
  </w:footnote>
  <w:footnote w:id="4">
    <w:p w:rsidR="00BE3D3D" w:rsidRPr="0064306F" w:rsidRDefault="00BE3D3D" w:rsidP="00036820">
      <w:pPr>
        <w:pStyle w:val="aff"/>
        <w:rPr>
          <w:color w:val="000000" w:themeColor="text1"/>
        </w:rPr>
      </w:pPr>
      <w:r w:rsidRPr="0064306F">
        <w:rPr>
          <w:rStyle w:val="aff1"/>
          <w:color w:val="000000" w:themeColor="text1"/>
        </w:rPr>
        <w:footnoteRef/>
      </w:r>
      <w:r w:rsidRPr="0064306F">
        <w:rPr>
          <w:color w:val="000000" w:themeColor="text1"/>
        </w:rPr>
        <w:t xml:space="preserve"> </w:t>
      </w:r>
      <w:r w:rsidRPr="0064306F">
        <w:rPr>
          <w:rFonts w:hint="eastAsia"/>
          <w:color w:val="000000" w:themeColor="text1"/>
        </w:rPr>
        <w:t>法務部108年3月20日法矯字第10802002390號函。</w:t>
      </w:r>
    </w:p>
  </w:footnote>
  <w:footnote w:id="5">
    <w:p w:rsidR="00BE3D3D" w:rsidRPr="0064306F" w:rsidRDefault="00BE3D3D" w:rsidP="00AB4C04">
      <w:pPr>
        <w:pStyle w:val="aff"/>
        <w:rPr>
          <w:color w:val="000000" w:themeColor="text1"/>
        </w:rPr>
      </w:pPr>
      <w:r w:rsidRPr="0064306F">
        <w:rPr>
          <w:rStyle w:val="aff1"/>
          <w:color w:val="000000" w:themeColor="text1"/>
        </w:rPr>
        <w:footnoteRef/>
      </w:r>
      <w:r w:rsidRPr="0064306F">
        <w:rPr>
          <w:rFonts w:hint="eastAsia"/>
          <w:color w:val="000000" w:themeColor="text1"/>
        </w:rPr>
        <w:t xml:space="preserve"> 法務部108年7月1日約詢書面說明資料。</w:t>
      </w:r>
    </w:p>
  </w:footnote>
  <w:footnote w:id="6">
    <w:p w:rsidR="00BE3D3D" w:rsidRPr="0064306F" w:rsidRDefault="00BE3D3D" w:rsidP="00637845">
      <w:pPr>
        <w:pStyle w:val="aff"/>
        <w:rPr>
          <w:bCs/>
          <w:color w:val="000000" w:themeColor="text1"/>
          <w:lang w:val="fr-FR"/>
        </w:rPr>
      </w:pPr>
      <w:r w:rsidRPr="0064306F">
        <w:rPr>
          <w:rStyle w:val="aff1"/>
          <w:color w:val="000000" w:themeColor="text1"/>
        </w:rPr>
        <w:footnoteRef/>
      </w:r>
      <w:r w:rsidRPr="0064306F">
        <w:rPr>
          <w:bCs/>
          <w:color w:val="000000" w:themeColor="text1"/>
          <w:lang w:val="fr-FR"/>
        </w:rPr>
        <w:t>「3.2、</w:t>
      </w:r>
      <w:r w:rsidRPr="0064306F">
        <w:rPr>
          <w:b/>
          <w:bCs/>
          <w:color w:val="000000" w:themeColor="text1"/>
          <w:u w:val="single"/>
          <w:lang w:val="fr-FR"/>
        </w:rPr>
        <w:t>監察院可以為障礙者做些什麼</w:t>
      </w:r>
      <w:r w:rsidRPr="0064306F">
        <w:rPr>
          <w:bCs/>
          <w:color w:val="000000" w:themeColor="text1"/>
          <w:lang w:val="fr-FR"/>
        </w:rPr>
        <w:t>？</w:t>
      </w:r>
    </w:p>
    <w:p w:rsidR="00BE3D3D" w:rsidRPr="0064306F" w:rsidRDefault="00BE3D3D" w:rsidP="00637845">
      <w:pPr>
        <w:pStyle w:val="aff"/>
        <w:rPr>
          <w:bCs/>
          <w:color w:val="000000" w:themeColor="text1"/>
          <w:lang w:val="fr-FR"/>
        </w:rPr>
      </w:pPr>
      <w:r w:rsidRPr="0064306F">
        <w:rPr>
          <w:bCs/>
          <w:color w:val="000000" w:themeColor="text1"/>
          <w:lang w:val="fr-FR"/>
        </w:rPr>
        <w:t>障礙者人權主流化應該是個主要政策，障礙者獲得司法保護權利是其中一項子政策，請求監察院可以使用上開公約標準去導正及管考政府是否符合公約標準。</w:t>
      </w:r>
    </w:p>
    <w:p w:rsidR="00BE3D3D" w:rsidRPr="0064306F" w:rsidRDefault="00BE3D3D" w:rsidP="00637845">
      <w:pPr>
        <w:pStyle w:val="aff"/>
        <w:rPr>
          <w:bCs/>
          <w:color w:val="000000" w:themeColor="text1"/>
          <w:lang w:val="fr-FR"/>
        </w:rPr>
      </w:pPr>
      <w:r w:rsidRPr="0064306F">
        <w:rPr>
          <w:bCs/>
          <w:color w:val="000000" w:themeColor="text1"/>
          <w:lang w:val="fr-FR"/>
        </w:rPr>
        <w:t>3.2.1、行政、立法、司法部門可以怎麼做：</w:t>
      </w:r>
    </w:p>
    <w:p w:rsidR="00BE3D3D" w:rsidRPr="0064306F" w:rsidRDefault="00BE3D3D" w:rsidP="00637845">
      <w:pPr>
        <w:pStyle w:val="aff"/>
        <w:rPr>
          <w:bCs/>
          <w:color w:val="000000" w:themeColor="text1"/>
          <w:lang w:val="fr-FR"/>
        </w:rPr>
      </w:pPr>
      <w:r w:rsidRPr="0064306F">
        <w:rPr>
          <w:bCs/>
          <w:color w:val="000000" w:themeColor="text1"/>
          <w:lang w:val="fr-FR"/>
        </w:rPr>
        <w:t>3.2.1.1、</w:t>
      </w:r>
      <w:r w:rsidRPr="0064306F">
        <w:rPr>
          <w:b/>
          <w:bCs/>
          <w:color w:val="000000" w:themeColor="text1"/>
          <w:u w:val="single"/>
          <w:lang w:val="fr-FR"/>
        </w:rPr>
        <w:t>教育訓練</w:t>
      </w:r>
      <w:r w:rsidRPr="0064306F">
        <w:rPr>
          <w:bCs/>
          <w:color w:val="000000" w:themeColor="text1"/>
          <w:lang w:val="fr-FR"/>
        </w:rPr>
        <w:t>與實地演練</w:t>
      </w:r>
    </w:p>
    <w:p w:rsidR="00BE3D3D" w:rsidRPr="0064306F" w:rsidRDefault="00BE3D3D" w:rsidP="00637845">
      <w:pPr>
        <w:pStyle w:val="aff"/>
        <w:rPr>
          <w:bCs/>
          <w:color w:val="000000" w:themeColor="text1"/>
          <w:lang w:val="fr-FR"/>
        </w:rPr>
      </w:pPr>
      <w:r w:rsidRPr="0064306F">
        <w:rPr>
          <w:bCs/>
          <w:color w:val="000000" w:themeColor="text1"/>
          <w:lang w:val="fr-FR"/>
        </w:rPr>
        <w:t>司法院、</w:t>
      </w:r>
      <w:r w:rsidRPr="0064306F">
        <w:rPr>
          <w:b/>
          <w:bCs/>
          <w:color w:val="000000" w:themeColor="text1"/>
          <w:u w:val="single"/>
          <w:lang w:val="fr-FR"/>
        </w:rPr>
        <w:t>法務部</w:t>
      </w:r>
      <w:r w:rsidRPr="0064306F">
        <w:rPr>
          <w:bCs/>
          <w:color w:val="000000" w:themeColor="text1"/>
          <w:lang w:val="fr-FR"/>
        </w:rPr>
        <w:t>、內政部、衛福部等所屬人員，結合身心障礙者及其代表組織，視不同障別、不同環境、不同階段所面臨的需求，如果同意的話，由已經發生過的案件當事人現身說法，來逐一實地演練，找出現行制度與實務上的障礙何在，特別是下列各種情況：</w:t>
      </w:r>
    </w:p>
    <w:p w:rsidR="00BE3D3D" w:rsidRPr="0064306F" w:rsidRDefault="00BE3D3D" w:rsidP="00637845">
      <w:pPr>
        <w:pStyle w:val="aff"/>
        <w:ind w:left="1021" w:hanging="681"/>
        <w:rPr>
          <w:bCs/>
          <w:color w:val="000000" w:themeColor="text1"/>
          <w:lang w:val="fr-FR"/>
        </w:rPr>
      </w:pPr>
      <w:r w:rsidRPr="0064306F">
        <w:rPr>
          <w:b/>
          <w:bCs/>
          <w:color w:val="000000" w:themeColor="text1"/>
          <w:u w:val="single"/>
          <w:lang w:val="fr-FR"/>
        </w:rPr>
        <w:t>各機關、辦公室等硬體設施</w:t>
      </w:r>
      <w:r w:rsidRPr="0064306F">
        <w:rPr>
          <w:bCs/>
          <w:color w:val="000000" w:themeColor="text1"/>
          <w:lang w:val="fr-FR"/>
        </w:rPr>
        <w:t>，例如建築物出入動線、廁所、休息室、拘留室、</w:t>
      </w:r>
      <w:r w:rsidRPr="0064306F">
        <w:rPr>
          <w:b/>
          <w:bCs/>
          <w:color w:val="000000" w:themeColor="text1"/>
          <w:u w:val="single"/>
          <w:lang w:val="fr-FR"/>
        </w:rPr>
        <w:t>監獄</w:t>
      </w:r>
      <w:r w:rsidRPr="0064306F">
        <w:rPr>
          <w:bCs/>
          <w:color w:val="000000" w:themeColor="text1"/>
          <w:lang w:val="fr-FR"/>
        </w:rPr>
        <w:t>、</w:t>
      </w:r>
      <w:r w:rsidRPr="0064306F">
        <w:rPr>
          <w:b/>
          <w:bCs/>
          <w:color w:val="000000" w:themeColor="text1"/>
          <w:u w:val="single"/>
          <w:lang w:val="fr-FR"/>
        </w:rPr>
        <w:t>看守所等，是否符合無障礙需求，或是如何依個別障礙者需求提供程序調整，有無</w:t>
      </w:r>
      <w:r w:rsidRPr="0064306F">
        <w:rPr>
          <w:rFonts w:hint="eastAsia"/>
          <w:b/>
          <w:bCs/>
          <w:color w:val="000000" w:themeColor="text1"/>
          <w:u w:val="single"/>
          <w:lang w:val="fr-FR"/>
        </w:rPr>
        <w:t>訂</w:t>
      </w:r>
      <w:r w:rsidRPr="0064306F">
        <w:rPr>
          <w:b/>
          <w:bCs/>
          <w:color w:val="000000" w:themeColor="text1"/>
          <w:u w:val="single"/>
          <w:lang w:val="fr-FR"/>
        </w:rPr>
        <w:t>定標準作業程序</w:t>
      </w:r>
      <w:r w:rsidRPr="0064306F">
        <w:rPr>
          <w:bCs/>
          <w:color w:val="000000" w:themeColor="text1"/>
          <w:lang w:val="fr-FR"/>
        </w:rPr>
        <w:t>。</w:t>
      </w:r>
    </w:p>
    <w:p w:rsidR="00BE3D3D" w:rsidRPr="0064306F" w:rsidRDefault="00BE3D3D" w:rsidP="00637845">
      <w:pPr>
        <w:pStyle w:val="aff"/>
        <w:rPr>
          <w:bCs/>
          <w:color w:val="000000" w:themeColor="text1"/>
          <w:lang w:val="fr-FR"/>
        </w:rPr>
      </w:pPr>
      <w:r w:rsidRPr="0064306F">
        <w:rPr>
          <w:bCs/>
          <w:color w:val="000000" w:themeColor="text1"/>
          <w:lang w:val="fr-FR"/>
        </w:rPr>
        <w:t>如何依不同障別需求、搭配案件的不同階段，而提供所需資訊、服務與協助，特別是在例如現有法律規定不足的情況，如何使同樣需要</w:t>
      </w:r>
      <w:r w:rsidRPr="0064306F">
        <w:rPr>
          <w:b/>
          <w:bCs/>
          <w:color w:val="000000" w:themeColor="text1"/>
          <w:u w:val="single"/>
          <w:lang w:val="fr-FR"/>
        </w:rPr>
        <w:t>協助的障礙者獲得依CRPD應有的權利</w:t>
      </w:r>
      <w:r w:rsidRPr="0064306F">
        <w:rPr>
          <w:bCs/>
          <w:color w:val="000000" w:themeColor="text1"/>
          <w:lang w:val="fr-FR"/>
        </w:rPr>
        <w:t>。由於公約特別要求要對在（公營或民營）機構、</w:t>
      </w:r>
      <w:r w:rsidRPr="0064306F">
        <w:rPr>
          <w:b/>
          <w:bCs/>
          <w:color w:val="000000" w:themeColor="text1"/>
          <w:u w:val="single"/>
          <w:lang w:val="fr-FR"/>
        </w:rPr>
        <w:t>監所</w:t>
      </w:r>
      <w:r w:rsidRPr="0064306F">
        <w:rPr>
          <w:bCs/>
          <w:color w:val="000000" w:themeColor="text1"/>
          <w:lang w:val="fr-FR"/>
        </w:rPr>
        <w:t>內的障礙者提供司法保護的權利，而這些</w:t>
      </w:r>
      <w:r w:rsidRPr="0064306F">
        <w:rPr>
          <w:b/>
          <w:bCs/>
          <w:color w:val="000000" w:themeColor="text1"/>
          <w:u w:val="single"/>
          <w:lang w:val="fr-FR"/>
        </w:rPr>
        <w:t>障礙者往往可能受到酷刑、殘忍或不人道處遇或對待</w:t>
      </w:r>
      <w:r w:rsidRPr="0064306F">
        <w:rPr>
          <w:bCs/>
          <w:color w:val="000000" w:themeColor="text1"/>
          <w:lang w:val="fr-FR"/>
        </w:rPr>
        <w:t>，因此，實在有必要就此部分實施高密度的定期或不定期</w:t>
      </w:r>
      <w:r w:rsidRPr="0064306F">
        <w:rPr>
          <w:b/>
          <w:bCs/>
          <w:color w:val="000000" w:themeColor="text1"/>
          <w:u w:val="single"/>
          <w:lang w:val="fr-FR"/>
        </w:rPr>
        <w:t>監督</w:t>
      </w:r>
      <w:r w:rsidRPr="0064306F">
        <w:rPr>
          <w:bCs/>
          <w:color w:val="000000" w:themeColor="text1"/>
          <w:lang w:val="fr-FR"/>
        </w:rPr>
        <w:t>。</w:t>
      </w:r>
    </w:p>
    <w:p w:rsidR="00BE3D3D" w:rsidRPr="0064306F" w:rsidRDefault="00BE3D3D" w:rsidP="00637845">
      <w:pPr>
        <w:pStyle w:val="aff"/>
        <w:rPr>
          <w:bCs/>
          <w:color w:val="000000" w:themeColor="text1"/>
          <w:lang w:val="fr-FR"/>
        </w:rPr>
      </w:pPr>
      <w:r w:rsidRPr="0064306F">
        <w:rPr>
          <w:bCs/>
          <w:color w:val="000000" w:themeColor="text1"/>
          <w:lang w:val="fr-FR"/>
        </w:rPr>
        <w:t>如何在</w:t>
      </w:r>
      <w:r w:rsidRPr="0064306F">
        <w:rPr>
          <w:b/>
          <w:bCs/>
          <w:color w:val="000000" w:themeColor="text1"/>
          <w:u w:val="single"/>
          <w:lang w:val="fr-FR"/>
        </w:rPr>
        <w:t>確認障礙</w:t>
      </w:r>
      <w:r w:rsidRPr="0064306F">
        <w:rPr>
          <w:bCs/>
          <w:color w:val="000000" w:themeColor="text1"/>
          <w:lang w:val="fr-FR"/>
        </w:rPr>
        <w:t>之後，為了</w:t>
      </w:r>
      <w:r w:rsidRPr="0064306F">
        <w:rPr>
          <w:b/>
          <w:bCs/>
          <w:color w:val="000000" w:themeColor="text1"/>
          <w:u w:val="single"/>
          <w:lang w:val="fr-FR"/>
        </w:rPr>
        <w:t>排除</w:t>
      </w:r>
      <w:r w:rsidRPr="0064306F">
        <w:rPr>
          <w:bCs/>
          <w:color w:val="000000" w:themeColor="text1"/>
          <w:lang w:val="fr-FR"/>
        </w:rPr>
        <w:t>既有</w:t>
      </w:r>
      <w:r w:rsidRPr="0064306F">
        <w:rPr>
          <w:b/>
          <w:bCs/>
          <w:color w:val="000000" w:themeColor="text1"/>
          <w:u w:val="single"/>
          <w:lang w:val="fr-FR"/>
        </w:rPr>
        <w:t>障礙</w:t>
      </w:r>
      <w:r w:rsidRPr="0064306F">
        <w:rPr>
          <w:bCs/>
          <w:color w:val="000000" w:themeColor="text1"/>
          <w:lang w:val="fr-FR"/>
        </w:rPr>
        <w:t>、</w:t>
      </w:r>
      <w:r w:rsidRPr="0064306F">
        <w:rPr>
          <w:b/>
          <w:bCs/>
          <w:color w:val="000000" w:themeColor="text1"/>
          <w:u w:val="single"/>
          <w:lang w:val="fr-FR"/>
        </w:rPr>
        <w:t>避免再度出現障礙</w:t>
      </w:r>
      <w:r w:rsidRPr="0064306F">
        <w:rPr>
          <w:bCs/>
          <w:color w:val="000000" w:themeColor="text1"/>
          <w:lang w:val="fr-FR"/>
        </w:rPr>
        <w:t>，主管機關在法律修正以前，適合直接以CRPD為依據，制定、修正標準作業程序、行政規則、函釋、各項工作需知等，以利適用及</w:t>
      </w:r>
      <w:r w:rsidRPr="0064306F">
        <w:rPr>
          <w:b/>
          <w:bCs/>
          <w:color w:val="000000" w:themeColor="text1"/>
          <w:u w:val="single"/>
          <w:lang w:val="fr-FR"/>
        </w:rPr>
        <w:t>教育訓練</w:t>
      </w:r>
      <w:r w:rsidRPr="0064306F">
        <w:rPr>
          <w:bCs/>
          <w:color w:val="000000" w:themeColor="text1"/>
          <w:lang w:val="fr-FR"/>
        </w:rPr>
        <w:t>。</w:t>
      </w:r>
    </w:p>
    <w:p w:rsidR="00BE3D3D" w:rsidRPr="0064306F" w:rsidRDefault="00BE3D3D" w:rsidP="00637845">
      <w:pPr>
        <w:pStyle w:val="aff"/>
        <w:rPr>
          <w:bCs/>
          <w:color w:val="000000" w:themeColor="text1"/>
          <w:lang w:val="fr-FR"/>
        </w:rPr>
      </w:pPr>
      <w:r w:rsidRPr="0064306F">
        <w:rPr>
          <w:bCs/>
          <w:color w:val="000000" w:themeColor="text1"/>
          <w:lang w:val="fr-FR"/>
        </w:rPr>
        <w:t>4、結論：</w:t>
      </w:r>
    </w:p>
    <w:p w:rsidR="00BE3D3D" w:rsidRPr="0064306F" w:rsidRDefault="00BE3D3D" w:rsidP="00637845">
      <w:pPr>
        <w:pStyle w:val="aff"/>
        <w:rPr>
          <w:bCs/>
          <w:color w:val="000000" w:themeColor="text1"/>
          <w:lang w:val="fr-FR"/>
        </w:rPr>
      </w:pPr>
      <w:r w:rsidRPr="0064306F">
        <w:rPr>
          <w:bCs/>
          <w:color w:val="000000" w:themeColor="text1"/>
          <w:lang w:val="fr-FR"/>
        </w:rPr>
        <w:t>4.1、請求</w:t>
      </w:r>
      <w:r w:rsidRPr="0064306F">
        <w:rPr>
          <w:b/>
          <w:bCs/>
          <w:color w:val="000000" w:themeColor="text1"/>
          <w:u w:val="single"/>
          <w:lang w:val="fr-FR"/>
        </w:rPr>
        <w:t>總統</w:t>
      </w:r>
      <w:r w:rsidRPr="0064306F">
        <w:rPr>
          <w:bCs/>
          <w:color w:val="000000" w:themeColor="text1"/>
          <w:lang w:val="fr-FR"/>
        </w:rPr>
        <w:t>親自處理障礙者的人權議題，把人權價值講清楚並堅定捍衛。</w:t>
      </w:r>
    </w:p>
    <w:p w:rsidR="00BE3D3D" w:rsidRPr="0064306F" w:rsidRDefault="00BE3D3D" w:rsidP="00637845">
      <w:pPr>
        <w:pStyle w:val="aff"/>
        <w:rPr>
          <w:bCs/>
          <w:color w:val="000000" w:themeColor="text1"/>
          <w:lang w:val="fr-FR"/>
        </w:rPr>
      </w:pPr>
      <w:r w:rsidRPr="0064306F">
        <w:rPr>
          <w:bCs/>
          <w:color w:val="000000" w:themeColor="text1"/>
          <w:lang w:val="fr-FR"/>
        </w:rPr>
        <w:t>4.2、請求</w:t>
      </w:r>
      <w:r w:rsidRPr="0064306F">
        <w:rPr>
          <w:b/>
          <w:bCs/>
          <w:color w:val="000000" w:themeColor="text1"/>
          <w:u w:val="single"/>
          <w:lang w:val="fr-FR"/>
        </w:rPr>
        <w:t>監察院妥善監督政府落實CRPD</w:t>
      </w:r>
      <w:r w:rsidRPr="0064306F">
        <w:rPr>
          <w:bCs/>
          <w:color w:val="000000" w:themeColor="text1"/>
          <w:lang w:val="fr-FR"/>
        </w:rPr>
        <w:t>。</w:t>
      </w:r>
    </w:p>
    <w:p w:rsidR="00BE3D3D" w:rsidRPr="0064306F" w:rsidRDefault="00BE3D3D" w:rsidP="00637845">
      <w:pPr>
        <w:pStyle w:val="aff"/>
        <w:rPr>
          <w:bCs/>
          <w:color w:val="000000" w:themeColor="text1"/>
        </w:rPr>
      </w:pPr>
      <w:r w:rsidRPr="0064306F">
        <w:rPr>
          <w:bCs/>
          <w:color w:val="000000" w:themeColor="text1"/>
          <w:lang w:val="fr-FR"/>
        </w:rPr>
        <w:t>4.3、請求</w:t>
      </w:r>
      <w:r w:rsidRPr="0064306F">
        <w:rPr>
          <w:b/>
          <w:bCs/>
          <w:color w:val="000000" w:themeColor="text1"/>
          <w:u w:val="single"/>
          <w:lang w:val="fr-FR"/>
        </w:rPr>
        <w:t>中央與地方政府</w:t>
      </w:r>
      <w:r w:rsidRPr="0064306F">
        <w:rPr>
          <w:bCs/>
          <w:color w:val="000000" w:themeColor="text1"/>
          <w:lang w:val="fr-FR"/>
        </w:rPr>
        <w:t>將</w:t>
      </w:r>
      <w:r w:rsidRPr="0064306F">
        <w:rPr>
          <w:b/>
          <w:bCs/>
          <w:color w:val="000000" w:themeColor="text1"/>
          <w:u w:val="single"/>
          <w:lang w:val="fr-FR"/>
        </w:rPr>
        <w:t>障礙者人權予以主流化</w:t>
      </w:r>
      <w:r w:rsidRPr="0064306F">
        <w:rPr>
          <w:bCs/>
          <w:color w:val="000000" w:themeColor="text1"/>
          <w:lang w:val="fr-FR"/>
        </w:rPr>
        <w:t>，讓</w:t>
      </w:r>
      <w:r w:rsidRPr="0064306F">
        <w:rPr>
          <w:b/>
          <w:bCs/>
          <w:color w:val="000000" w:themeColor="text1"/>
          <w:u w:val="single"/>
          <w:lang w:val="fr-FR"/>
        </w:rPr>
        <w:t>障礙者</w:t>
      </w:r>
      <w:r w:rsidRPr="0064306F">
        <w:rPr>
          <w:bCs/>
          <w:color w:val="000000" w:themeColor="text1"/>
          <w:lang w:val="fr-FR"/>
        </w:rPr>
        <w:t>及其</w:t>
      </w:r>
      <w:r w:rsidRPr="0064306F">
        <w:rPr>
          <w:b/>
          <w:bCs/>
          <w:color w:val="000000" w:themeColor="text1"/>
          <w:u w:val="single"/>
          <w:lang w:val="fr-FR"/>
        </w:rPr>
        <w:t>代表組織</w:t>
      </w:r>
      <w:r w:rsidRPr="0064306F">
        <w:rPr>
          <w:bCs/>
          <w:color w:val="000000" w:themeColor="text1"/>
          <w:lang w:val="fr-FR"/>
        </w:rPr>
        <w:t>共同</w:t>
      </w:r>
      <w:r w:rsidRPr="0064306F">
        <w:rPr>
          <w:b/>
          <w:bCs/>
          <w:color w:val="000000" w:themeColor="text1"/>
          <w:u w:val="single"/>
          <w:lang w:val="fr-FR"/>
        </w:rPr>
        <w:t>參與</w:t>
      </w:r>
      <w:r w:rsidRPr="0064306F">
        <w:rPr>
          <w:bCs/>
          <w:color w:val="000000" w:themeColor="text1"/>
          <w:lang w:val="fr-FR"/>
        </w:rPr>
        <w:t>CRPD的落實與</w:t>
      </w:r>
      <w:r w:rsidRPr="0064306F">
        <w:rPr>
          <w:b/>
          <w:bCs/>
          <w:color w:val="000000" w:themeColor="text1"/>
          <w:u w:val="single"/>
          <w:lang w:val="fr-FR"/>
        </w:rPr>
        <w:t>監測</w:t>
      </w:r>
      <w:r w:rsidRPr="0064306F">
        <w:rPr>
          <w:bCs/>
          <w:color w:val="000000" w:themeColor="text1"/>
          <w:lang w:val="fr-FR"/>
        </w:rPr>
        <w:t>。</w:t>
      </w:r>
    </w:p>
    <w:p w:rsidR="00BE3D3D" w:rsidRPr="0064306F" w:rsidRDefault="00BE3D3D" w:rsidP="00637845">
      <w:pPr>
        <w:pStyle w:val="aff"/>
        <w:rPr>
          <w:bCs/>
          <w:color w:val="000000" w:themeColor="text1"/>
          <w:lang w:val="fr-FR"/>
        </w:rPr>
      </w:pPr>
      <w:r w:rsidRPr="0064306F">
        <w:rPr>
          <w:bCs/>
          <w:color w:val="000000" w:themeColor="text1"/>
          <w:lang w:val="fr-FR"/>
        </w:rPr>
        <w:t>「障礙者人權主流化應該是個主要政策，障礙者獲得司法保護權利是其中一項子政策，請求監察院可以使用上開公約標準去導正及管考政府是否符合公約標準。」</w:t>
      </w:r>
    </w:p>
    <w:p w:rsidR="00BE3D3D" w:rsidRPr="0064306F" w:rsidRDefault="00BE3D3D" w:rsidP="00637845">
      <w:pPr>
        <w:pStyle w:val="aff"/>
        <w:rPr>
          <w:color w:val="000000" w:themeColor="text1"/>
        </w:rPr>
      </w:pPr>
      <w:r w:rsidRPr="0064306F">
        <w:rPr>
          <w:bCs/>
          <w:color w:val="000000" w:themeColor="text1"/>
          <w:lang w:val="fr-FR"/>
        </w:rPr>
        <w:t>資料來源：臺灣臺北地方法院法官郭銘禮：「身心障礙者如何獲得平等且有效之司法保護（CRPD第13條）」，頁90-95，監察院107年身心障礙者研討會會議手冊，107年12月7日。</w:t>
      </w:r>
    </w:p>
  </w:footnote>
  <w:footnote w:id="7">
    <w:p w:rsidR="00BE3D3D" w:rsidRPr="0064306F" w:rsidRDefault="00BE3D3D" w:rsidP="00637845">
      <w:pPr>
        <w:pStyle w:val="aff"/>
        <w:rPr>
          <w:bCs/>
          <w:color w:val="000000" w:themeColor="text1"/>
          <w:lang w:val="fr-FR"/>
        </w:rPr>
      </w:pPr>
      <w:r w:rsidRPr="0064306F">
        <w:rPr>
          <w:rStyle w:val="aff1"/>
          <w:color w:val="000000" w:themeColor="text1"/>
        </w:rPr>
        <w:footnoteRef/>
      </w:r>
      <w:r w:rsidRPr="0064306F">
        <w:rPr>
          <w:color w:val="000000" w:themeColor="text1"/>
        </w:rPr>
        <w:t xml:space="preserve"> 「三、</w:t>
      </w:r>
      <w:r w:rsidRPr="0064306F">
        <w:rPr>
          <w:bCs/>
          <w:color w:val="000000" w:themeColor="text1"/>
          <w:lang w:val="fr-FR"/>
        </w:rPr>
        <w:t>實體上障礙（Physical barriers）-無障礙設施與訴訟上相應通用設計輔助用具、輔助人員的提供：</w:t>
      </w:r>
    </w:p>
    <w:p w:rsidR="00BE3D3D" w:rsidRPr="0064306F" w:rsidRDefault="00BE3D3D" w:rsidP="00637845">
      <w:pPr>
        <w:pStyle w:val="aff"/>
        <w:ind w:left="1021" w:hanging="681"/>
        <w:rPr>
          <w:b/>
          <w:bCs/>
          <w:color w:val="000000" w:themeColor="text1"/>
          <w:u w:val="single"/>
          <w:lang w:val="fr-FR"/>
        </w:rPr>
      </w:pPr>
      <w:r w:rsidRPr="0064306F">
        <w:rPr>
          <w:b/>
          <w:bCs/>
          <w:color w:val="000000" w:themeColor="text1"/>
          <w:u w:val="single"/>
          <w:lang w:val="fr-FR"/>
        </w:rPr>
        <w:t>（一）無障礙設施的提供</w:t>
      </w:r>
    </w:p>
    <w:p w:rsidR="00BE3D3D" w:rsidRPr="0064306F" w:rsidRDefault="00BE3D3D" w:rsidP="00637845">
      <w:pPr>
        <w:pStyle w:val="aff"/>
        <w:rPr>
          <w:bCs/>
          <w:color w:val="000000" w:themeColor="text1"/>
          <w:lang w:val="fr-FR"/>
        </w:rPr>
      </w:pPr>
      <w:r w:rsidRPr="0064306F">
        <w:rPr>
          <w:rFonts w:ascii="新細明體" w:hAnsi="新細明體" w:cs="新細明體" w:hint="eastAsia"/>
          <w:bCs/>
          <w:color w:val="000000" w:themeColor="text1"/>
          <w:lang w:val="fr-FR"/>
        </w:rPr>
        <w:t>※</w:t>
      </w:r>
      <w:r w:rsidRPr="0064306F">
        <w:rPr>
          <w:bCs/>
          <w:color w:val="000000" w:themeColor="text1"/>
          <w:lang w:val="fr-FR"/>
        </w:rPr>
        <w:t>依據</w:t>
      </w:r>
      <w:r w:rsidRPr="0064306F">
        <w:rPr>
          <w:b/>
          <w:bCs/>
          <w:color w:val="000000" w:themeColor="text1"/>
          <w:lang w:val="fr-FR"/>
        </w:rPr>
        <w:t>身心障礙者權益保障法第57條</w:t>
      </w:r>
      <w:r w:rsidRPr="0064306F">
        <w:rPr>
          <w:bCs/>
          <w:color w:val="000000" w:themeColor="text1"/>
          <w:lang w:val="fr-FR"/>
        </w:rPr>
        <w:t>、</w:t>
      </w:r>
      <w:r w:rsidRPr="0064306F">
        <w:rPr>
          <w:b/>
          <w:bCs/>
          <w:color w:val="000000" w:themeColor="text1"/>
          <w:lang w:val="fr-FR"/>
        </w:rPr>
        <w:t>建築技術規則第10章</w:t>
      </w:r>
      <w:r w:rsidRPr="0064306F">
        <w:rPr>
          <w:bCs/>
          <w:color w:val="000000" w:themeColor="text1"/>
          <w:lang w:val="fr-FR"/>
        </w:rPr>
        <w:t>（無障礙建築物,167條以下）及</w:t>
      </w:r>
      <w:r w:rsidRPr="0064306F">
        <w:rPr>
          <w:b/>
          <w:bCs/>
          <w:color w:val="000000" w:themeColor="text1"/>
          <w:lang w:val="fr-FR"/>
        </w:rPr>
        <w:t>建築物無障礙設施設計規範</w:t>
      </w:r>
      <w:r w:rsidRPr="0064306F">
        <w:rPr>
          <w:bCs/>
          <w:color w:val="000000" w:themeColor="text1"/>
          <w:lang w:val="fr-FR"/>
        </w:rPr>
        <w:t>，就無障礙設施之設置、規格標準訂有規定，故現行法院或檢察署或其他</w:t>
      </w:r>
      <w:r w:rsidRPr="0064306F">
        <w:rPr>
          <w:b/>
          <w:bCs/>
          <w:color w:val="000000" w:themeColor="text1"/>
          <w:u w:val="single"/>
          <w:lang w:val="fr-FR"/>
        </w:rPr>
        <w:t>廣義司法體系機關</w:t>
      </w:r>
      <w:r w:rsidRPr="0064306F">
        <w:rPr>
          <w:bCs/>
          <w:color w:val="000000" w:themeColor="text1"/>
          <w:lang w:val="fr-FR"/>
        </w:rPr>
        <w:t>，亦應於符合</w:t>
      </w:r>
      <w:r w:rsidRPr="0064306F">
        <w:rPr>
          <w:b/>
          <w:bCs/>
          <w:color w:val="000000" w:themeColor="text1"/>
          <w:u w:val="single"/>
          <w:lang w:val="fr-FR"/>
        </w:rPr>
        <w:t>合理調整</w:t>
      </w:r>
      <w:r w:rsidRPr="0064306F">
        <w:rPr>
          <w:bCs/>
          <w:color w:val="000000" w:themeColor="text1"/>
          <w:lang w:val="fr-FR"/>
        </w:rPr>
        <w:t>及通用設計的規範下，</w:t>
      </w:r>
      <w:r w:rsidRPr="0064306F">
        <w:rPr>
          <w:b/>
          <w:bCs/>
          <w:color w:val="000000" w:themeColor="text1"/>
          <w:u w:val="single"/>
          <w:lang w:val="fr-FR"/>
        </w:rPr>
        <w:t>建立相對應之無障礙設施</w:t>
      </w:r>
      <w:r w:rsidRPr="0064306F">
        <w:rPr>
          <w:bCs/>
          <w:color w:val="000000" w:themeColor="text1"/>
          <w:lang w:val="fr-FR"/>
        </w:rPr>
        <w:t>。</w:t>
      </w:r>
    </w:p>
    <w:p w:rsidR="00BE3D3D" w:rsidRPr="0064306F" w:rsidRDefault="00BE3D3D" w:rsidP="00637845">
      <w:pPr>
        <w:pStyle w:val="aff"/>
        <w:ind w:left="1021" w:hanging="681"/>
        <w:rPr>
          <w:b/>
          <w:bCs/>
          <w:color w:val="000000" w:themeColor="text1"/>
          <w:lang w:val="fr-FR"/>
        </w:rPr>
      </w:pPr>
      <w:r w:rsidRPr="0064306F">
        <w:rPr>
          <w:b/>
          <w:bCs/>
          <w:color w:val="000000" w:themeColor="text1"/>
          <w:lang w:val="fr-FR"/>
        </w:rPr>
        <w:t>參、結論-宜促成CRPD應與我國法律制度之雙邊平衡，於符合身心障礙者之權利保護同時，亦不致公私益之失衡：</w:t>
      </w:r>
    </w:p>
    <w:p w:rsidR="00BE3D3D" w:rsidRPr="0064306F" w:rsidRDefault="00BE3D3D" w:rsidP="00637845">
      <w:pPr>
        <w:pStyle w:val="aff"/>
        <w:rPr>
          <w:color w:val="000000" w:themeColor="text1"/>
        </w:rPr>
      </w:pPr>
      <w:r w:rsidRPr="0064306F">
        <w:rPr>
          <w:bCs/>
          <w:color w:val="000000" w:themeColor="text1"/>
          <w:lang w:val="fr-FR"/>
        </w:rPr>
        <w:t>而相關機關亦應在符合CRPD合理調整、適齡與程序調整暨通用設計之基礎，並符合本國憲法暨相關法令規範的大原則下，於預算、人力的困境之下，盡最大努力嘗試使身心障礙者之司法保護，獲得更大保障，方為CRPD施行法之立法本旨。</w:t>
      </w:r>
      <w:r w:rsidRPr="0064306F">
        <w:rPr>
          <w:color w:val="000000" w:themeColor="text1"/>
        </w:rPr>
        <w:t>」</w:t>
      </w:r>
    </w:p>
    <w:p w:rsidR="00BE3D3D" w:rsidRPr="0064306F" w:rsidRDefault="00BE3D3D" w:rsidP="00637845">
      <w:pPr>
        <w:pStyle w:val="aff"/>
        <w:rPr>
          <w:color w:val="000000" w:themeColor="text1"/>
        </w:rPr>
      </w:pPr>
      <w:r w:rsidRPr="0064306F">
        <w:rPr>
          <w:bCs/>
          <w:color w:val="000000" w:themeColor="text1"/>
          <w:lang w:val="fr-FR"/>
        </w:rPr>
        <w:t>資料來源：監察委員楊芳婉：「淺論身心障礙者獲得司法保護之內外在障礙限制（CRPD</w:t>
      </w:r>
      <w:r w:rsidRPr="0064306F">
        <w:rPr>
          <w:bCs/>
          <w:color w:val="000000" w:themeColor="text1"/>
          <w:lang w:val="fr-FR"/>
        </w:rPr>
        <w:t>§</w:t>
      </w:r>
      <w:r w:rsidRPr="0064306F">
        <w:rPr>
          <w:bCs/>
          <w:color w:val="000000" w:themeColor="text1"/>
          <w:lang w:val="fr-FR"/>
        </w:rPr>
        <w:t>13）」，頁96-103，監察院107年身心障礙者研討會會議手冊，107年12月7日。</w:t>
      </w:r>
    </w:p>
  </w:footnote>
  <w:footnote w:id="8">
    <w:p w:rsidR="00BE3D3D" w:rsidRPr="0064306F" w:rsidRDefault="00BE3D3D" w:rsidP="00637845">
      <w:pPr>
        <w:pStyle w:val="aff"/>
        <w:rPr>
          <w:bCs/>
          <w:color w:val="000000" w:themeColor="text1"/>
          <w:lang w:val="fr-FR"/>
        </w:rPr>
      </w:pPr>
      <w:r w:rsidRPr="0064306F">
        <w:rPr>
          <w:rStyle w:val="aff1"/>
          <w:color w:val="000000" w:themeColor="text1"/>
        </w:rPr>
        <w:footnoteRef/>
      </w:r>
      <w:r w:rsidRPr="0064306F">
        <w:rPr>
          <w:color w:val="000000" w:themeColor="text1"/>
        </w:rPr>
        <w:t xml:space="preserve"> 「</w:t>
      </w:r>
      <w:r w:rsidRPr="0064306F">
        <w:rPr>
          <w:bCs/>
          <w:color w:val="000000" w:themeColor="text1"/>
          <w:lang w:val="fr-FR"/>
        </w:rPr>
        <w:t>CRPD將『合理調整』與『基於身心障礙之歧視』加以連結，</w:t>
      </w:r>
      <w:r w:rsidRPr="0064306F">
        <w:rPr>
          <w:b/>
          <w:bCs/>
          <w:color w:val="000000" w:themeColor="text1"/>
          <w:u w:val="single"/>
          <w:lang w:val="fr-FR"/>
        </w:rPr>
        <w:t>課以國家保護義務</w:t>
      </w:r>
      <w:r w:rsidRPr="0064306F">
        <w:rPr>
          <w:bCs/>
          <w:color w:val="000000" w:themeColor="text1"/>
          <w:lang w:val="fr-FR"/>
        </w:rPr>
        <w:t>，回應身心障礙者於具體個案中之合理調整請求權。」</w:t>
      </w:r>
    </w:p>
    <w:p w:rsidR="00BE3D3D" w:rsidRPr="0064306F" w:rsidRDefault="00BE3D3D" w:rsidP="00637845">
      <w:pPr>
        <w:pStyle w:val="aff"/>
        <w:rPr>
          <w:color w:val="000000" w:themeColor="text1"/>
        </w:rPr>
      </w:pPr>
      <w:r w:rsidRPr="0064306F">
        <w:rPr>
          <w:bCs/>
          <w:color w:val="000000" w:themeColor="text1"/>
          <w:lang w:val="fr-FR"/>
        </w:rPr>
        <w:t>資料來源：國立中正大學法律學系教授兼台灣法律資訊中心主任施慧玲：「身心障礙者之融合且有品質之教育權（CRPD第24條）」，頁135，監察院107年身心障礙者研討會會議手冊，107年12月7日。</w:t>
      </w:r>
    </w:p>
  </w:footnote>
  <w:footnote w:id="9">
    <w:p w:rsidR="00BE3D3D" w:rsidRPr="0064306F" w:rsidRDefault="00BE3D3D" w:rsidP="00637845">
      <w:pPr>
        <w:pStyle w:val="aff"/>
        <w:rPr>
          <w:bCs/>
          <w:color w:val="000000" w:themeColor="text1"/>
        </w:rPr>
      </w:pPr>
      <w:r w:rsidRPr="0064306F">
        <w:rPr>
          <w:rStyle w:val="aff1"/>
          <w:color w:val="000000" w:themeColor="text1"/>
        </w:rPr>
        <w:footnoteRef/>
      </w:r>
      <w:r w:rsidRPr="0064306F">
        <w:rPr>
          <w:color w:val="000000" w:themeColor="text1"/>
        </w:rPr>
        <w:t xml:space="preserve"> 「</w:t>
      </w:r>
      <w:r w:rsidRPr="0064306F">
        <w:rPr>
          <w:bCs/>
          <w:color w:val="000000" w:themeColor="text1"/>
        </w:rPr>
        <w:t>我國監所環境的擁擠、惡劣與不良，長期遭人詬病，特別是</w:t>
      </w:r>
      <w:r w:rsidRPr="0064306F">
        <w:rPr>
          <w:b/>
          <w:bCs/>
          <w:color w:val="000000" w:themeColor="text1"/>
          <w:u w:val="single"/>
        </w:rPr>
        <w:t>醫療資源的貧乏不足</w:t>
      </w:r>
      <w:r w:rsidRPr="0064306F">
        <w:rPr>
          <w:bCs/>
          <w:color w:val="000000" w:themeColor="text1"/>
        </w:rPr>
        <w:t>，迭有爆發大規模皮膚病傳染的疫情；而</w:t>
      </w:r>
      <w:r w:rsidRPr="0064306F">
        <w:rPr>
          <w:b/>
          <w:bCs/>
          <w:color w:val="000000" w:themeColor="text1"/>
          <w:u w:val="single"/>
        </w:rPr>
        <w:t>監所內的精神衛生問題，更是其中最黑暗的一環，也就影響心智障礙者在監禁環境內的ICCPR與CRPD等基本權利，能否真正落實</w:t>
      </w:r>
      <w:r w:rsidRPr="0064306F">
        <w:rPr>
          <w:bCs/>
          <w:color w:val="000000" w:themeColor="text1"/>
        </w:rPr>
        <w:t>。</w:t>
      </w:r>
    </w:p>
    <w:p w:rsidR="00BE3D3D" w:rsidRPr="0064306F" w:rsidRDefault="00BE3D3D" w:rsidP="00637845">
      <w:pPr>
        <w:pStyle w:val="aff"/>
        <w:rPr>
          <w:bCs/>
          <w:color w:val="000000" w:themeColor="text1"/>
          <w:lang w:val="fr-FR"/>
        </w:rPr>
      </w:pPr>
      <w:r w:rsidRPr="0064306F">
        <w:rPr>
          <w:bCs/>
          <w:color w:val="000000" w:themeColor="text1"/>
          <w:lang w:val="fr-FR"/>
        </w:rPr>
        <w:t>我個人幾年前實際承辦震驚社會、喧騰一時的</w:t>
      </w:r>
      <w:r w:rsidRPr="0064306F">
        <w:rPr>
          <w:rFonts w:hint="eastAsia"/>
          <w:bCs/>
          <w:color w:val="000000" w:themeColor="text1"/>
          <w:lang w:val="fr-FR"/>
        </w:rPr>
        <w:t>臺</w:t>
      </w:r>
      <w:r w:rsidRPr="0064306F">
        <w:rPr>
          <w:bCs/>
          <w:color w:val="000000" w:themeColor="text1"/>
          <w:lang w:val="fr-FR"/>
        </w:rPr>
        <w:t>南「湯姆熊割喉殺人案」，協助這位具有精神障礙的被告進行辯護，直到法院判處無期徒刑定讞為止。該位被告Z在犯案後遭到羈押前，就已經有相當長的精神病史與就診紀錄，但也因為精神疾病的關係，讓他無法配合監所內的生活作息，</w:t>
      </w:r>
      <w:r w:rsidRPr="0064306F">
        <w:rPr>
          <w:b/>
          <w:bCs/>
          <w:color w:val="000000" w:themeColor="text1"/>
          <w:u w:val="single"/>
          <w:lang w:val="fr-FR"/>
        </w:rPr>
        <w:t>不斷被管理人員認定違規、故意找麻煩</w:t>
      </w:r>
      <w:r w:rsidRPr="0064306F">
        <w:rPr>
          <w:bCs/>
          <w:color w:val="000000" w:themeColor="text1"/>
          <w:lang w:val="fr-FR"/>
        </w:rPr>
        <w:t>，最後在一審審理中段，</w:t>
      </w:r>
      <w:r w:rsidRPr="0064306F">
        <w:rPr>
          <w:b/>
          <w:bCs/>
          <w:color w:val="000000" w:themeColor="text1"/>
          <w:u w:val="single"/>
          <w:lang w:val="fr-FR"/>
        </w:rPr>
        <w:t>被看守所關到獨居房內</w:t>
      </w:r>
      <w:r w:rsidRPr="0064306F">
        <w:rPr>
          <w:bCs/>
          <w:color w:val="000000" w:themeColor="text1"/>
          <w:lang w:val="fr-FR"/>
        </w:rPr>
        <w:t>。不幸的是，他的個性與</w:t>
      </w:r>
      <w:r w:rsidRPr="0064306F">
        <w:rPr>
          <w:b/>
          <w:bCs/>
          <w:color w:val="000000" w:themeColor="text1"/>
          <w:u w:val="single"/>
          <w:lang w:val="fr-FR"/>
        </w:rPr>
        <w:t>精神疾病</w:t>
      </w:r>
      <w:r w:rsidRPr="0064306F">
        <w:rPr>
          <w:bCs/>
          <w:color w:val="000000" w:themeColor="text1"/>
          <w:lang w:val="fr-FR"/>
        </w:rPr>
        <w:t>，也因為長期關在獨居房內的關係，很快地</w:t>
      </w:r>
      <w:r w:rsidRPr="0064306F">
        <w:rPr>
          <w:b/>
          <w:bCs/>
          <w:color w:val="000000" w:themeColor="text1"/>
          <w:u w:val="single"/>
          <w:lang w:val="fr-FR"/>
        </w:rPr>
        <w:t>急速惡化</w:t>
      </w:r>
      <w:r w:rsidRPr="0064306F">
        <w:rPr>
          <w:bCs/>
          <w:color w:val="000000" w:themeColor="text1"/>
          <w:lang w:val="fr-FR"/>
        </w:rPr>
        <w:t>，到一審宣判後、上訴二審時，已經到了無法與外界溝通的程度，更無法實質參與二審的審判。後來二審法院囑託精神醫療機構對Z進行精神鑑定，更直接指出</w:t>
      </w:r>
      <w:r w:rsidRPr="0064306F">
        <w:rPr>
          <w:b/>
          <w:bCs/>
          <w:color w:val="000000" w:themeColor="text1"/>
          <w:u w:val="single"/>
          <w:lang w:val="fr-FR"/>
        </w:rPr>
        <w:t>Z原本只是人格疾患，卻因為看守所將他長期監禁在高壓的獨居房內，病情急速惡化到接近思覺失調症的程度</w:t>
      </w:r>
      <w:r w:rsidRPr="0064306F">
        <w:rPr>
          <w:bCs/>
          <w:color w:val="000000" w:themeColor="text1"/>
          <w:lang w:val="fr-FR"/>
        </w:rPr>
        <w:t>。好在二審法院相對</w:t>
      </w:r>
      <w:r w:rsidRPr="0064306F">
        <w:rPr>
          <w:b/>
          <w:bCs/>
          <w:color w:val="000000" w:themeColor="text1"/>
          <w:u w:val="single"/>
          <w:lang w:val="fr-FR"/>
        </w:rPr>
        <w:t>重視</w:t>
      </w:r>
      <w:r w:rsidRPr="0064306F">
        <w:rPr>
          <w:bCs/>
          <w:color w:val="000000" w:themeColor="text1"/>
          <w:lang w:val="fr-FR"/>
        </w:rPr>
        <w:t>被告在監所內的精神衛生問題，正式</w:t>
      </w:r>
      <w:r w:rsidRPr="0064306F">
        <w:rPr>
          <w:b/>
          <w:bCs/>
          <w:color w:val="000000" w:themeColor="text1"/>
          <w:u w:val="single"/>
          <w:lang w:val="fr-FR"/>
        </w:rPr>
        <w:t>發文提醒看守所</w:t>
      </w:r>
      <w:r w:rsidRPr="0064306F">
        <w:rPr>
          <w:bCs/>
          <w:color w:val="000000" w:themeColor="text1"/>
          <w:lang w:val="fr-FR"/>
        </w:rPr>
        <w:t>必須注意被告病情、不要再持續關押在獨居房內，才讓Z的精神狀況稍稍</w:t>
      </w:r>
      <w:r w:rsidRPr="0064306F">
        <w:rPr>
          <w:b/>
          <w:bCs/>
          <w:color w:val="000000" w:themeColor="text1"/>
          <w:u w:val="single"/>
          <w:lang w:val="fr-FR"/>
        </w:rPr>
        <w:t>回穩</w:t>
      </w:r>
      <w:r w:rsidRPr="0064306F">
        <w:rPr>
          <w:bCs/>
          <w:color w:val="000000" w:themeColor="text1"/>
          <w:lang w:val="fr-FR"/>
        </w:rPr>
        <w:t>。</w:t>
      </w:r>
    </w:p>
    <w:p w:rsidR="00BE3D3D" w:rsidRPr="0064306F" w:rsidRDefault="00BE3D3D" w:rsidP="00637845">
      <w:pPr>
        <w:pStyle w:val="aff"/>
        <w:rPr>
          <w:b/>
          <w:bCs/>
          <w:color w:val="000000" w:themeColor="text1"/>
          <w:u w:val="single"/>
        </w:rPr>
      </w:pPr>
      <w:r w:rsidRPr="0064306F">
        <w:rPr>
          <w:bCs/>
          <w:color w:val="000000" w:themeColor="text1"/>
        </w:rPr>
        <w:t>在此一案件中，因為</w:t>
      </w:r>
      <w:r w:rsidRPr="0064306F">
        <w:rPr>
          <w:b/>
          <w:bCs/>
          <w:color w:val="000000" w:themeColor="text1"/>
          <w:u w:val="single"/>
        </w:rPr>
        <w:t>法院發文調閱Z在看守所內的生活作息紀錄</w:t>
      </w:r>
      <w:r w:rsidRPr="0064306F">
        <w:rPr>
          <w:bCs/>
          <w:color w:val="000000" w:themeColor="text1"/>
        </w:rPr>
        <w:t>，我們才能一窺目前監所是如何對待一位涉及重大刑事案件的精神病人。實際上看守所對於被告的病情可謂毫無同理心，也</w:t>
      </w:r>
      <w:r w:rsidRPr="0064306F">
        <w:rPr>
          <w:b/>
          <w:bCs/>
          <w:color w:val="000000" w:themeColor="text1"/>
          <w:u w:val="single"/>
        </w:rPr>
        <w:t>對精神疾病的認識非常薄弱</w:t>
      </w:r>
      <w:r w:rsidRPr="0064306F">
        <w:rPr>
          <w:bCs/>
          <w:color w:val="000000" w:themeColor="text1"/>
        </w:rPr>
        <w:t>。對於Z不斷出現違規行為、與室友產生衝突，完全</w:t>
      </w:r>
      <w:r w:rsidRPr="0064306F">
        <w:rPr>
          <w:b/>
          <w:bCs/>
          <w:color w:val="000000" w:themeColor="text1"/>
          <w:u w:val="single"/>
        </w:rPr>
        <w:t>未察覺</w:t>
      </w:r>
      <w:r w:rsidRPr="0064306F">
        <w:rPr>
          <w:bCs/>
          <w:color w:val="000000" w:themeColor="text1"/>
        </w:rPr>
        <w:t>可能是精神病情逐漸在惡化中（當然也有可能是明知而</w:t>
      </w:r>
      <w:r w:rsidRPr="0064306F">
        <w:rPr>
          <w:b/>
          <w:bCs/>
          <w:color w:val="000000" w:themeColor="text1"/>
          <w:u w:val="single"/>
        </w:rPr>
        <w:t>有意忽略</w:t>
      </w:r>
      <w:r w:rsidRPr="0064306F">
        <w:rPr>
          <w:bCs/>
          <w:color w:val="000000" w:themeColor="text1"/>
        </w:rPr>
        <w:t>），只會不斷將Z視為違反紀律的trouble maker，最後再將他丟到對精神狀態威脅最大的</w:t>
      </w:r>
      <w:r w:rsidRPr="0064306F">
        <w:rPr>
          <w:b/>
          <w:bCs/>
          <w:color w:val="000000" w:themeColor="text1"/>
          <w:u w:val="single"/>
        </w:rPr>
        <w:t>獨居房</w:t>
      </w:r>
      <w:r w:rsidRPr="0064306F">
        <w:rPr>
          <w:bCs/>
          <w:color w:val="000000" w:themeColor="text1"/>
        </w:rPr>
        <w:t>內。對正在接受審判的被告而言，若處於羈押狀態，已經讓他們比一般被告受到更多阻隔，接觸與閱覽卷證、與律師討論、研究案情都受到限制；而一旦他們原有的心智障礙無法獲得良好治療或控制，反而讓</w:t>
      </w:r>
      <w:r w:rsidRPr="0064306F">
        <w:rPr>
          <w:b/>
          <w:bCs/>
          <w:color w:val="000000" w:themeColor="text1"/>
          <w:u w:val="single"/>
        </w:rPr>
        <w:t>病情惡化</w:t>
      </w:r>
      <w:r w:rsidRPr="0064306F">
        <w:rPr>
          <w:bCs/>
          <w:color w:val="000000" w:themeColor="text1"/>
        </w:rPr>
        <w:t>，更會直接影響他們獲得有效而公平司法保護的機會，包括實質參與審判、正確理解案情與檢察官指控、有效為自己辯護等權利。就此，郭法官指出</w:t>
      </w:r>
      <w:r w:rsidRPr="0064306F">
        <w:rPr>
          <w:b/>
          <w:bCs/>
          <w:color w:val="000000" w:themeColor="text1"/>
          <w:u w:val="single"/>
        </w:rPr>
        <w:t>國家應針對獄政人員實施訓練並提升意識，讓他們有能力落實障礙者受到CRPD保護的權利，當然是正確的處理方向之一。</w:t>
      </w:r>
    </w:p>
    <w:p w:rsidR="00BE3D3D" w:rsidRPr="0064306F" w:rsidRDefault="00BE3D3D" w:rsidP="00637845">
      <w:pPr>
        <w:pStyle w:val="aff"/>
        <w:rPr>
          <w:color w:val="000000" w:themeColor="text1"/>
        </w:rPr>
      </w:pPr>
      <w:r w:rsidRPr="0064306F">
        <w:rPr>
          <w:bCs/>
          <w:color w:val="000000" w:themeColor="text1"/>
        </w:rPr>
        <w:t>從最後這個案件中，我也想要特別提出需要大家思考的一個問題：要讓身心障礙者獲得平等有效的司法保護，我們需要的究竟是「蘿蔔」（透過教育訓練與獎勵，鼓勵公務人員落實CRPD第13條的精神）？還是「棒子」（針對執行公權力違反CRPD的機關、人員進行監督、糾正甚至懲處）？心智障礙者在司法程序中遭到歧視、霸凌、汙名化與當作代罪羔羊，相關案例早已血淚斑斑、成篇纍牘，反映的只是</w:t>
      </w:r>
      <w:r w:rsidRPr="0064306F">
        <w:rPr>
          <w:b/>
          <w:bCs/>
          <w:color w:val="000000" w:themeColor="text1"/>
          <w:u w:val="single"/>
        </w:rPr>
        <w:t>人的惡性與惰性</w:t>
      </w:r>
      <w:r w:rsidRPr="0064306F">
        <w:rPr>
          <w:bCs/>
          <w:color w:val="000000" w:themeColor="text1"/>
        </w:rPr>
        <w:t>：法院若不落實證據禁止、排除檢警以不法方式取得的證據，只會容許檢警繼續抱持投機、僥倖心理，大膽嘗試違法蒐證；同樣地，</w:t>
      </w:r>
      <w:r w:rsidRPr="0064306F">
        <w:rPr>
          <w:b/>
          <w:bCs/>
          <w:color w:val="000000" w:themeColor="text1"/>
          <w:u w:val="single"/>
        </w:rPr>
        <w:t>若徒有獎勵，卻不去揪出執行公務時嚴重違反CRPD、侵犯身心障礙者權益、惡意進行歧視的公務人員，就一定還是會有身心障礙者無法在程序中獲得平等有效的司法保護</w:t>
      </w:r>
      <w:r w:rsidRPr="0064306F">
        <w:rPr>
          <w:bCs/>
          <w:color w:val="000000" w:themeColor="text1"/>
        </w:rPr>
        <w:t>。</w:t>
      </w:r>
      <w:r w:rsidRPr="0064306F">
        <w:rPr>
          <w:color w:val="000000" w:themeColor="text1"/>
        </w:rPr>
        <w:t>」</w:t>
      </w:r>
    </w:p>
    <w:p w:rsidR="00BE3D3D" w:rsidRPr="0064306F" w:rsidRDefault="00BE3D3D" w:rsidP="00637845">
      <w:pPr>
        <w:pStyle w:val="aff"/>
        <w:rPr>
          <w:color w:val="000000" w:themeColor="text1"/>
        </w:rPr>
      </w:pPr>
      <w:r w:rsidRPr="0064306F">
        <w:rPr>
          <w:bCs/>
          <w:color w:val="000000" w:themeColor="text1"/>
          <w:lang w:val="fr-FR"/>
        </w:rPr>
        <w:t>資料來源：</w:t>
      </w:r>
      <w:r w:rsidRPr="0064306F">
        <w:rPr>
          <w:bCs/>
          <w:color w:val="000000" w:themeColor="text1"/>
        </w:rPr>
        <w:t>臺灣人權促進會會長翁國彥：</w:t>
      </w:r>
      <w:r w:rsidRPr="0064306F">
        <w:rPr>
          <w:bCs/>
          <w:color w:val="000000" w:themeColor="text1"/>
          <w:lang w:val="fr-FR"/>
        </w:rPr>
        <w:t>「CRPD第13條身心障礙者如何獲得平等且有效之司法保護。」，頁1-5，監察院107年身心障礙者研討會會議手冊，107年12月7日。</w:t>
      </w:r>
    </w:p>
  </w:footnote>
  <w:footnote w:id="10">
    <w:p w:rsidR="00BE3D3D" w:rsidRPr="0064306F" w:rsidRDefault="00BE3D3D" w:rsidP="00637845">
      <w:pPr>
        <w:pStyle w:val="aff"/>
        <w:rPr>
          <w:color w:val="000000" w:themeColor="text1"/>
        </w:rPr>
      </w:pPr>
      <w:r w:rsidRPr="0064306F">
        <w:rPr>
          <w:rStyle w:val="aff1"/>
          <w:color w:val="000000" w:themeColor="text1"/>
        </w:rPr>
        <w:footnoteRef/>
      </w:r>
      <w:r w:rsidRPr="0064306F">
        <w:rPr>
          <w:color w:val="000000" w:themeColor="text1"/>
        </w:rPr>
        <w:t xml:space="preserve"> </w:t>
      </w:r>
      <w:r w:rsidRPr="0064306F">
        <w:rPr>
          <w:rFonts w:hint="eastAsia"/>
          <w:color w:val="000000" w:themeColor="text1"/>
        </w:rPr>
        <w:t>具有精神障礙的被告進行辯護，直到法院判處無期徒刑定讞為止。該位被告Z在犯案後遭到羈押前，就已經有相當長的精神病史與就診紀錄，但也因為精神疾病的關係，讓他無法配合監所內的生活作息，</w:t>
      </w:r>
      <w:r w:rsidRPr="0064306F">
        <w:rPr>
          <w:rFonts w:hint="eastAsia"/>
          <w:b/>
          <w:color w:val="000000" w:themeColor="text1"/>
          <w:u w:val="single"/>
        </w:rPr>
        <w:t>不斷被管理人員認定違規、故意找麻煩</w:t>
      </w:r>
      <w:r w:rsidRPr="0064306F">
        <w:rPr>
          <w:rFonts w:hint="eastAsia"/>
          <w:color w:val="000000" w:themeColor="text1"/>
        </w:rPr>
        <w:t>，最後在一審審理中段，</w:t>
      </w:r>
      <w:r w:rsidRPr="0064306F">
        <w:rPr>
          <w:rFonts w:hint="eastAsia"/>
          <w:b/>
          <w:color w:val="000000" w:themeColor="text1"/>
          <w:u w:val="single"/>
        </w:rPr>
        <w:t>被看守所關到獨居房內</w:t>
      </w:r>
      <w:r w:rsidRPr="0064306F">
        <w:rPr>
          <w:rFonts w:hint="eastAsia"/>
          <w:color w:val="000000" w:themeColor="text1"/>
        </w:rPr>
        <w:t>。而一旦他們原有的心智障礙無法獲得良好治療或控制，反而讓病情惡化，更會直接影響他們獲得有效而公平司法保護的機會，包括實質參與審判、正確理解案情與檢察官指控、有效為自己辯護等權利。就此，郭法官指出</w:t>
      </w:r>
      <w:r w:rsidRPr="0064306F">
        <w:rPr>
          <w:rFonts w:hint="eastAsia"/>
          <w:b/>
          <w:color w:val="000000" w:themeColor="text1"/>
          <w:u w:val="single"/>
        </w:rPr>
        <w:t>國家應針對獄政人員實施訓練並提升意識，讓他們有能力落實障礙者受到CRPD保護的權利，當然是正確的處理方向之一</w:t>
      </w:r>
      <w:r w:rsidRPr="0064306F">
        <w:rPr>
          <w:rFonts w:hint="eastAsia"/>
          <w:color w:val="000000" w:themeColor="text1"/>
        </w:rPr>
        <w:t>。</w:t>
      </w:r>
    </w:p>
    <w:p w:rsidR="00BE3D3D" w:rsidRPr="0064306F" w:rsidRDefault="00BE3D3D" w:rsidP="00637845">
      <w:pPr>
        <w:pStyle w:val="aff"/>
        <w:rPr>
          <w:color w:val="000000" w:themeColor="text1"/>
        </w:rPr>
      </w:pPr>
      <w:r w:rsidRPr="0064306F">
        <w:rPr>
          <w:bCs/>
          <w:color w:val="000000" w:themeColor="text1"/>
          <w:lang w:val="fr-FR"/>
        </w:rPr>
        <w:t>資料來源：</w:t>
      </w:r>
      <w:r w:rsidRPr="0064306F">
        <w:rPr>
          <w:bCs/>
          <w:color w:val="000000" w:themeColor="text1"/>
        </w:rPr>
        <w:t>臺灣人權促進會會長翁國彥：</w:t>
      </w:r>
      <w:r w:rsidRPr="0064306F">
        <w:rPr>
          <w:bCs/>
          <w:color w:val="000000" w:themeColor="text1"/>
          <w:lang w:val="fr-FR"/>
        </w:rPr>
        <w:t>「CRPD第13條身心障礙者如何獲得平等且有效之司法保護。」，頁1-5，監察院107年身心障礙者研討會會議手冊，107年12月7日。</w:t>
      </w:r>
    </w:p>
  </w:footnote>
  <w:footnote w:id="11">
    <w:p w:rsidR="00BE3D3D" w:rsidRPr="0064306F" w:rsidRDefault="00BE3D3D" w:rsidP="006D2E1E">
      <w:pPr>
        <w:pStyle w:val="aff"/>
        <w:rPr>
          <w:color w:val="000000" w:themeColor="text1"/>
        </w:rPr>
      </w:pPr>
      <w:r w:rsidRPr="0064306F">
        <w:rPr>
          <w:rStyle w:val="aff1"/>
          <w:color w:val="000000" w:themeColor="text1"/>
        </w:rPr>
        <w:footnoteRef/>
      </w:r>
      <w:r w:rsidRPr="0064306F">
        <w:rPr>
          <w:rFonts w:hint="eastAsia"/>
          <w:color w:val="000000" w:themeColor="text1"/>
        </w:rPr>
        <w:t xml:space="preserve"> 法務部107年7月1日約詢書面說明資料。</w:t>
      </w:r>
    </w:p>
  </w:footnote>
  <w:footnote w:id="12">
    <w:p w:rsidR="00BE3D3D" w:rsidRPr="0064306F" w:rsidRDefault="00BE3D3D" w:rsidP="006D2E1E">
      <w:pPr>
        <w:pStyle w:val="aff"/>
        <w:rPr>
          <w:color w:val="000000" w:themeColor="text1"/>
        </w:rPr>
      </w:pPr>
      <w:r w:rsidRPr="0064306F">
        <w:rPr>
          <w:rStyle w:val="aff1"/>
          <w:color w:val="000000" w:themeColor="text1"/>
        </w:rPr>
        <w:footnoteRef/>
      </w:r>
      <w:r w:rsidRPr="0064306F">
        <w:rPr>
          <w:rFonts w:hint="eastAsia"/>
          <w:color w:val="000000" w:themeColor="text1"/>
        </w:rPr>
        <w:t xml:space="preserve"> 衛生福利部108年8月16日衛授家字第1080701191號函。</w:t>
      </w:r>
    </w:p>
  </w:footnote>
  <w:footnote w:id="13">
    <w:p w:rsidR="00BE3D3D" w:rsidRPr="0064306F" w:rsidRDefault="00BE3D3D" w:rsidP="008C1404">
      <w:pPr>
        <w:pStyle w:val="aff"/>
        <w:rPr>
          <w:color w:val="000000" w:themeColor="text1"/>
        </w:rPr>
      </w:pPr>
      <w:r w:rsidRPr="0064306F">
        <w:rPr>
          <w:rStyle w:val="aff1"/>
          <w:color w:val="000000" w:themeColor="text1"/>
        </w:rPr>
        <w:footnoteRef/>
      </w:r>
      <w:r w:rsidRPr="0064306F">
        <w:rPr>
          <w:color w:val="000000" w:themeColor="text1"/>
        </w:rPr>
        <w:t xml:space="preserve"> 監察院100年1月12日，100司正0001號糾正案，資料來源：https：//www.cy.gov.tw/sp.asp？xdURL=./di/RSS/detail.asp&amp;ctNode=871&amp;mp=1&amp;no=3326</w:t>
      </w:r>
    </w:p>
  </w:footnote>
  <w:footnote w:id="14">
    <w:p w:rsidR="00BE3D3D" w:rsidRPr="0064306F" w:rsidRDefault="00BE3D3D" w:rsidP="00C25CC0">
      <w:pPr>
        <w:pStyle w:val="aff"/>
        <w:rPr>
          <w:color w:val="000000" w:themeColor="text1"/>
        </w:rPr>
      </w:pPr>
      <w:r w:rsidRPr="0064306F">
        <w:rPr>
          <w:rStyle w:val="aff1"/>
          <w:color w:val="000000" w:themeColor="text1"/>
        </w:rPr>
        <w:footnoteRef/>
      </w:r>
      <w:r w:rsidRPr="0064306F">
        <w:rPr>
          <w:rFonts w:hint="eastAsia"/>
          <w:color w:val="000000" w:themeColor="text1"/>
        </w:rPr>
        <w:t xml:space="preserve"> 法務部107年7月1日約詢書面說明資料。</w:t>
      </w:r>
    </w:p>
  </w:footnote>
  <w:footnote w:id="15">
    <w:p w:rsidR="00BE3D3D" w:rsidRPr="0064306F" w:rsidRDefault="00BE3D3D" w:rsidP="00C25CC0">
      <w:pPr>
        <w:pStyle w:val="aff"/>
        <w:rPr>
          <w:color w:val="000000" w:themeColor="text1"/>
        </w:rPr>
      </w:pPr>
      <w:r w:rsidRPr="0064306F">
        <w:rPr>
          <w:rStyle w:val="aff1"/>
          <w:color w:val="000000" w:themeColor="text1"/>
        </w:rPr>
        <w:footnoteRef/>
      </w:r>
      <w:r w:rsidRPr="0064306F">
        <w:rPr>
          <w:color w:val="000000" w:themeColor="text1"/>
        </w:rPr>
        <w:t xml:space="preserve"> </w:t>
      </w:r>
      <w:r w:rsidRPr="0064306F">
        <w:rPr>
          <w:rFonts w:hint="eastAsia"/>
          <w:color w:val="000000" w:themeColor="text1"/>
        </w:rPr>
        <w:t>衛生福利部108年8月16日衛授家字第1080701191號函。</w:t>
      </w:r>
    </w:p>
  </w:footnote>
  <w:footnote w:id="16">
    <w:p w:rsidR="00BE3D3D" w:rsidRPr="0064306F" w:rsidRDefault="00BE3D3D" w:rsidP="00285E1E">
      <w:pPr>
        <w:pStyle w:val="aff"/>
        <w:wordWrap w:val="0"/>
        <w:rPr>
          <w:color w:val="000000" w:themeColor="text1"/>
        </w:rPr>
      </w:pPr>
      <w:r w:rsidRPr="0064306F">
        <w:rPr>
          <w:rStyle w:val="aff1"/>
          <w:color w:val="000000" w:themeColor="text1"/>
        </w:rPr>
        <w:footnoteRef/>
      </w:r>
      <w:r w:rsidRPr="0064306F">
        <w:rPr>
          <w:color w:val="000000" w:themeColor="text1"/>
        </w:rPr>
        <w:t xml:space="preserve"> 資料來源：政策與計畫-院會議案-強化社會安全網計畫；107</w:t>
      </w:r>
      <w:r w:rsidRPr="0064306F">
        <w:rPr>
          <w:rFonts w:hint="eastAsia"/>
          <w:color w:val="000000" w:themeColor="text1"/>
        </w:rPr>
        <w:t>年</w:t>
      </w:r>
      <w:r w:rsidRPr="0064306F">
        <w:rPr>
          <w:color w:val="000000" w:themeColor="text1"/>
        </w:rPr>
        <w:t>3</w:t>
      </w:r>
      <w:r w:rsidRPr="0064306F">
        <w:rPr>
          <w:rFonts w:hint="eastAsia"/>
          <w:color w:val="000000" w:themeColor="text1"/>
        </w:rPr>
        <w:t>月</w:t>
      </w:r>
      <w:r w:rsidRPr="0064306F">
        <w:rPr>
          <w:color w:val="000000" w:themeColor="text1"/>
        </w:rPr>
        <w:t>8</w:t>
      </w:r>
      <w:r w:rsidRPr="0064306F">
        <w:rPr>
          <w:rFonts w:hint="eastAsia"/>
          <w:color w:val="000000" w:themeColor="text1"/>
        </w:rPr>
        <w:t>日取自</w:t>
      </w:r>
      <w:r w:rsidRPr="0064306F">
        <w:rPr>
          <w:color w:val="000000" w:themeColor="text1"/>
        </w:rPr>
        <w:t>行政院網站</w:t>
      </w:r>
      <w:r w:rsidRPr="0064306F">
        <w:rPr>
          <w:rFonts w:hint="eastAsia"/>
          <w:color w:val="000000" w:themeColor="text1"/>
        </w:rPr>
        <w:br/>
      </w:r>
      <w:r w:rsidRPr="0064306F">
        <w:rPr>
          <w:color w:val="000000" w:themeColor="text1"/>
        </w:rPr>
        <w:t>https：//www.ey.gov.tw/Page/448DE008087A1971/58708ea0-f58d-48b0-9626-ae0571deee04</w:t>
      </w:r>
    </w:p>
  </w:footnote>
  <w:footnote w:id="17">
    <w:p w:rsidR="00BE3D3D" w:rsidRPr="0064306F" w:rsidRDefault="00BE3D3D" w:rsidP="006B7458">
      <w:pPr>
        <w:pStyle w:val="aff"/>
        <w:rPr>
          <w:color w:val="000000" w:themeColor="text1"/>
        </w:rPr>
      </w:pPr>
      <w:r w:rsidRPr="0064306F">
        <w:rPr>
          <w:rStyle w:val="aff1"/>
          <w:color w:val="000000" w:themeColor="text1"/>
        </w:rPr>
        <w:footnoteRef/>
      </w:r>
      <w:r w:rsidRPr="0064306F">
        <w:rPr>
          <w:bCs/>
          <w:color w:val="000000" w:themeColor="text1"/>
          <w:lang w:val="fr-FR"/>
        </w:rPr>
        <w:t>資料來源：國立中正大學法律學系教授兼台灣法律資訊中心主任施慧玲：「身心障礙者之融合且有品質之教育權（CRPD第24條）」，頁135，監察院107年身心障礙者研討會會議手冊，107年12月7日。</w:t>
      </w:r>
    </w:p>
  </w:footnote>
  <w:footnote w:id="18">
    <w:p w:rsidR="00BE3D3D" w:rsidRPr="0064306F" w:rsidRDefault="00BE3D3D" w:rsidP="001E2F4B">
      <w:pPr>
        <w:pStyle w:val="aff"/>
        <w:rPr>
          <w:color w:val="000000" w:themeColor="text1"/>
        </w:rPr>
      </w:pPr>
      <w:r w:rsidRPr="0064306F">
        <w:rPr>
          <w:rStyle w:val="aff1"/>
          <w:color w:val="000000" w:themeColor="text1"/>
        </w:rPr>
        <w:footnoteRef/>
      </w:r>
      <w:r w:rsidRPr="0064306F">
        <w:rPr>
          <w:rFonts w:hint="eastAsia"/>
          <w:bCs/>
          <w:color w:val="000000" w:themeColor="text1"/>
          <w:lang w:val="fr-FR"/>
        </w:rPr>
        <w:t xml:space="preserve"> </w:t>
      </w:r>
      <w:r w:rsidRPr="0064306F">
        <w:rPr>
          <w:bCs/>
          <w:color w:val="000000" w:themeColor="text1"/>
          <w:lang w:val="fr-FR"/>
        </w:rPr>
        <w:t>臺灣臺北地方法院法官郭銘禮：「身心障礙者如何獲得平等且有效之司法保護（CRPD第13條）」，頁89，監察院107年身心障礙者研討會會議手冊，107年12月7日。</w:t>
      </w:r>
    </w:p>
  </w:footnote>
  <w:footnote w:id="19">
    <w:p w:rsidR="00BE3D3D" w:rsidRPr="0064306F" w:rsidRDefault="00BE3D3D" w:rsidP="001E2F4B">
      <w:pPr>
        <w:pStyle w:val="aff"/>
        <w:rPr>
          <w:color w:val="000000" w:themeColor="text1"/>
        </w:rPr>
      </w:pPr>
      <w:r w:rsidRPr="0064306F">
        <w:rPr>
          <w:rStyle w:val="aff1"/>
          <w:color w:val="000000" w:themeColor="text1"/>
        </w:rPr>
        <w:footnoteRef/>
      </w:r>
      <w:r w:rsidRPr="0064306F">
        <w:rPr>
          <w:color w:val="000000" w:themeColor="text1"/>
        </w:rPr>
        <w:t xml:space="preserve"> 王幼玲委員、王美玉委員自動調查：「臺中某身障社福機構辦理夏令營，發生亦為身心障礙者的志工性侵學員的事件，顯示除了對身心障礙者短期的住宿活動缺乏預防的安全機制，同時也凸顯身心障礙者缺乏適當、合宜的性侵害防治的三級預防機制。對於有特殊需求的障礙者，如心智障礙、聽覺障礙、視覺障礙者，中央及地方教育主管機關、各級學校、社政單位、社福機關、家防中心、檢警司法單位等，有無規劃符合其需求的三級預防行動方案？提供可近、可及的教材、教具、設計符合障礙者需求的設施及設備，讓90%居住在社區的身心障礙者有免於人身侵害的安全環境，實有檢視深入調查之必要案」報告。</w:t>
      </w:r>
    </w:p>
  </w:footnote>
  <w:footnote w:id="20">
    <w:p w:rsidR="00BE3D3D" w:rsidRPr="0064306F" w:rsidRDefault="00BE3D3D" w:rsidP="00175552">
      <w:pPr>
        <w:pStyle w:val="aff"/>
        <w:rPr>
          <w:color w:val="000000" w:themeColor="text1"/>
        </w:rPr>
      </w:pPr>
      <w:r w:rsidRPr="0064306F">
        <w:rPr>
          <w:rStyle w:val="aff1"/>
          <w:color w:val="000000" w:themeColor="text1"/>
        </w:rPr>
        <w:footnoteRef/>
      </w:r>
      <w:r w:rsidRPr="0064306F">
        <w:rPr>
          <w:color w:val="000000" w:themeColor="text1"/>
        </w:rPr>
        <w:t>嗣經法務部108年3月20日法矯字第10802002390查復稱：本案已於1月30日驗收完畢，驗收結果符合契約規定。</w:t>
      </w:r>
    </w:p>
  </w:footnote>
  <w:footnote w:id="21">
    <w:p w:rsidR="00BE3D3D" w:rsidRPr="0064306F" w:rsidRDefault="00BE3D3D" w:rsidP="00175552">
      <w:pPr>
        <w:pStyle w:val="aff"/>
        <w:rPr>
          <w:color w:val="000000" w:themeColor="text1"/>
        </w:rPr>
      </w:pPr>
      <w:r w:rsidRPr="0064306F">
        <w:rPr>
          <w:rStyle w:val="aff1"/>
          <w:color w:val="000000" w:themeColor="text1"/>
        </w:rPr>
        <w:footnoteRef/>
      </w:r>
      <w:r w:rsidRPr="0064306F">
        <w:rPr>
          <w:color w:val="000000" w:themeColor="text1"/>
        </w:rPr>
        <w:t xml:space="preserve"> 法務部108年4月25日法矯署綜字第10802003230號函表示：該監業於會後已加裝改善完畢（廁所左右側雙邊均有扶手）；另第一工場洗澡間止滑墊，該監業於會後更換為較立體且止滑效果較好之止滑墊。</w:t>
      </w:r>
    </w:p>
  </w:footnote>
  <w:footnote w:id="22">
    <w:p w:rsidR="00BE3D3D" w:rsidRPr="0064306F" w:rsidRDefault="00BE3D3D" w:rsidP="006B7458">
      <w:pPr>
        <w:pStyle w:val="aff"/>
        <w:rPr>
          <w:color w:val="000000" w:themeColor="text1"/>
        </w:rPr>
      </w:pPr>
      <w:r w:rsidRPr="0064306F">
        <w:rPr>
          <w:rStyle w:val="aff1"/>
          <w:color w:val="000000" w:themeColor="text1"/>
        </w:rPr>
        <w:footnoteRef/>
      </w:r>
      <w:r w:rsidRPr="0064306F">
        <w:rPr>
          <w:color w:val="000000" w:themeColor="text1"/>
        </w:rPr>
        <w:t xml:space="preserve"> </w:t>
      </w:r>
      <w:r w:rsidRPr="0064306F">
        <w:rPr>
          <w:rFonts w:hint="eastAsia"/>
          <w:color w:val="000000" w:themeColor="text1"/>
        </w:rPr>
        <w:t>法務部108年3月20日法矯字第10802002390號函及法務部108年7月1日約詢說明書面資料。</w:t>
      </w:r>
    </w:p>
  </w:footnote>
  <w:footnote w:id="23">
    <w:p w:rsidR="00BE3D3D" w:rsidRPr="0064306F" w:rsidRDefault="00BE3D3D" w:rsidP="00C25CC0">
      <w:pPr>
        <w:pStyle w:val="aff"/>
        <w:rPr>
          <w:color w:val="000000" w:themeColor="text1"/>
        </w:rPr>
      </w:pPr>
      <w:r w:rsidRPr="0064306F">
        <w:rPr>
          <w:rStyle w:val="aff1"/>
          <w:color w:val="000000" w:themeColor="text1"/>
        </w:rPr>
        <w:footnoteRef/>
      </w:r>
      <w:r w:rsidRPr="0064306F">
        <w:rPr>
          <w:color w:val="000000" w:themeColor="text1"/>
        </w:rPr>
        <w:t xml:space="preserve"> 王幼玲委員、王美玉委員自動調查：「臺中某身障社福機構辦理夏令營，發生亦為身心障礙者的志工性侵學員的事件，顯示除了對身心障礙者短期的住宿活動缺乏預防的安全機制，同時也凸顯身心障礙者缺乏適當、合宜的性侵害防治的三級預防機制。對於有特殊需求的障礙者，如心智障礙、聽覺障礙、視覺障礙者，中央及地方教育主管機關、各級學校、社政單位、社福機關、家防中心、檢警司法單位等，有無規劃符合其需求的三級預防行動方案？提供可近、可及的教材、教具、設計符合障礙者需求的設施及設備，讓90%居住在社區的身心障礙者有免於人身侵害的安全環境，實有檢視深入調查之必要案」報告。</w:t>
      </w:r>
    </w:p>
  </w:footnote>
  <w:footnote w:id="24">
    <w:p w:rsidR="00BE3D3D" w:rsidRPr="0064306F" w:rsidRDefault="00BE3D3D" w:rsidP="00C25CC0">
      <w:pPr>
        <w:pStyle w:val="aff"/>
        <w:rPr>
          <w:color w:val="000000" w:themeColor="text1"/>
        </w:rPr>
      </w:pPr>
      <w:r w:rsidRPr="0064306F">
        <w:rPr>
          <w:rStyle w:val="aff1"/>
          <w:color w:val="000000" w:themeColor="text1"/>
        </w:rPr>
        <w:footnoteRef/>
      </w:r>
      <w:r w:rsidRPr="0064306F">
        <w:rPr>
          <w:color w:val="000000" w:themeColor="text1"/>
        </w:rPr>
        <w:t xml:space="preserve"> </w:t>
      </w:r>
      <w:r w:rsidRPr="0064306F">
        <w:rPr>
          <w:rFonts w:hint="eastAsia"/>
          <w:color w:val="000000" w:themeColor="text1"/>
        </w:rPr>
        <w:t>法務部108年3月20日法矯字第10802002390號函。</w:t>
      </w:r>
    </w:p>
  </w:footnote>
  <w:footnote w:id="25">
    <w:p w:rsidR="00BE3D3D" w:rsidRPr="0064306F" w:rsidRDefault="00BE3D3D" w:rsidP="00C25CC0">
      <w:pPr>
        <w:pStyle w:val="aff"/>
        <w:rPr>
          <w:color w:val="000000" w:themeColor="text1"/>
        </w:rPr>
      </w:pPr>
      <w:r w:rsidRPr="0064306F">
        <w:rPr>
          <w:rStyle w:val="aff1"/>
          <w:color w:val="000000" w:themeColor="text1"/>
        </w:rPr>
        <w:footnoteRef/>
      </w:r>
      <w:r w:rsidRPr="0064306F">
        <w:rPr>
          <w:color w:val="000000" w:themeColor="text1"/>
        </w:rPr>
        <w:t xml:space="preserve"> 監獄行刑法第20條規定：「對於刑期6月以上之受刑人，為促其改悔向上，適於社會生活，應分為數個階段，以累進方法處遇之。但因身心狀況或其他事由，認為不適宜者，經監務委員會決議，得不為累進處遇。」</w:t>
      </w:r>
    </w:p>
  </w:footnote>
  <w:footnote w:id="26">
    <w:p w:rsidR="00BE3D3D" w:rsidRPr="0064306F" w:rsidRDefault="00BE3D3D" w:rsidP="00C25CC0">
      <w:pPr>
        <w:pStyle w:val="aff"/>
        <w:rPr>
          <w:color w:val="000000" w:themeColor="text1"/>
        </w:rPr>
      </w:pPr>
      <w:r w:rsidRPr="0064306F">
        <w:rPr>
          <w:rStyle w:val="aff1"/>
          <w:color w:val="000000" w:themeColor="text1"/>
        </w:rPr>
        <w:footnoteRef/>
      </w:r>
      <w:r w:rsidRPr="0064306F">
        <w:rPr>
          <w:color w:val="000000" w:themeColor="text1"/>
        </w:rPr>
        <w:t xml:space="preserve"> 監獄行刑法施行細則第26條規定：「依本法第20條第3項得為和緩處遇者，以下列受刑人為限：一、患有疾病經醫師證明須長期療養者。二、心神喪失、精神耗弱或智能低下者。三、衰老、身心障礙、行動不便或不能自理生活者。四、懷胎或分娩未滿月者。五、依調查分類之結果認為有和緩處遇之必要者。（第</w:t>
      </w:r>
      <w:r w:rsidRPr="0064306F">
        <w:rPr>
          <w:rFonts w:hint="eastAsia"/>
          <w:color w:val="000000" w:themeColor="text1"/>
        </w:rPr>
        <w:t>1</w:t>
      </w:r>
      <w:r w:rsidRPr="0064306F">
        <w:rPr>
          <w:color w:val="000000" w:themeColor="text1"/>
        </w:rPr>
        <w:t>項）前項和緩處遇之受刑人應報請法務部備查。（第</w:t>
      </w:r>
      <w:r w:rsidRPr="0064306F">
        <w:rPr>
          <w:rFonts w:hint="eastAsia"/>
          <w:color w:val="000000" w:themeColor="text1"/>
        </w:rPr>
        <w:t>2</w:t>
      </w:r>
      <w:r w:rsidRPr="0064306F">
        <w:rPr>
          <w:color w:val="000000" w:themeColor="text1"/>
        </w:rPr>
        <w:t>項）。」</w:t>
      </w:r>
    </w:p>
  </w:footnote>
  <w:footnote w:id="27">
    <w:p w:rsidR="00BE3D3D" w:rsidRPr="0064306F" w:rsidRDefault="00BE3D3D" w:rsidP="00C25CC0">
      <w:pPr>
        <w:pStyle w:val="aff"/>
        <w:rPr>
          <w:color w:val="000000" w:themeColor="text1"/>
        </w:rPr>
      </w:pPr>
      <w:r w:rsidRPr="0064306F">
        <w:rPr>
          <w:rStyle w:val="aff1"/>
          <w:color w:val="000000" w:themeColor="text1"/>
        </w:rPr>
        <w:footnoteRef/>
      </w:r>
      <w:r w:rsidRPr="0064306F">
        <w:rPr>
          <w:color w:val="000000" w:themeColor="text1"/>
        </w:rPr>
        <w:t xml:space="preserve"> 依監獄行刑法施行細則第27條規定，編級後之責任分數，依累進處遇條例第19條責任分數之標準八成計算。</w:t>
      </w:r>
    </w:p>
  </w:footnote>
  <w:footnote w:id="28">
    <w:p w:rsidR="00BE3D3D" w:rsidRPr="0064306F" w:rsidRDefault="00BE3D3D" w:rsidP="00C25CC0">
      <w:pPr>
        <w:pStyle w:val="aff"/>
        <w:rPr>
          <w:color w:val="000000" w:themeColor="text1"/>
        </w:rPr>
      </w:pPr>
      <w:r w:rsidRPr="0064306F">
        <w:rPr>
          <w:rStyle w:val="aff1"/>
          <w:color w:val="000000" w:themeColor="text1"/>
        </w:rPr>
        <w:footnoteRef/>
      </w:r>
      <w:r w:rsidRPr="0064306F">
        <w:rPr>
          <w:color w:val="000000" w:themeColor="text1"/>
        </w:rPr>
        <w:t xml:space="preserve"> </w:t>
      </w:r>
      <w:r w:rsidRPr="0064306F">
        <w:rPr>
          <w:rFonts w:hint="eastAsia"/>
          <w:color w:val="000000" w:themeColor="text1"/>
        </w:rPr>
        <w:t>法務部108年3月20日法矯字第10802002390號函。</w:t>
      </w:r>
    </w:p>
  </w:footnote>
  <w:footnote w:id="29">
    <w:p w:rsidR="00BE3D3D" w:rsidRPr="0064306F" w:rsidRDefault="00BE3D3D" w:rsidP="00C25CC0">
      <w:pPr>
        <w:pStyle w:val="aff"/>
        <w:wordWrap w:val="0"/>
        <w:rPr>
          <w:color w:val="000000" w:themeColor="text1"/>
        </w:rPr>
      </w:pPr>
      <w:r w:rsidRPr="0064306F">
        <w:rPr>
          <w:rStyle w:val="aff1"/>
          <w:color w:val="000000" w:themeColor="text1"/>
        </w:rPr>
        <w:footnoteRef/>
      </w:r>
      <w:r w:rsidRPr="0064306F">
        <w:rPr>
          <w:color w:val="000000" w:themeColor="text1"/>
        </w:rPr>
        <w:t xml:space="preserve"> </w:t>
      </w:r>
      <w:r w:rsidRPr="0064306F">
        <w:rPr>
          <w:rFonts w:hint="eastAsia"/>
          <w:color w:val="000000" w:themeColor="text1"/>
        </w:rPr>
        <w:t>https：//www.un.org/development/desa/disabilities/convention-on-the-rights-of-persons-with-disabilities.html</w:t>
      </w:r>
    </w:p>
  </w:footnote>
  <w:footnote w:id="30">
    <w:p w:rsidR="00BE3D3D" w:rsidRPr="0064306F" w:rsidRDefault="00BE3D3D" w:rsidP="00C25CC0">
      <w:pPr>
        <w:pStyle w:val="aff"/>
        <w:rPr>
          <w:color w:val="000000" w:themeColor="text1"/>
        </w:rPr>
      </w:pPr>
      <w:r w:rsidRPr="0064306F">
        <w:rPr>
          <w:rStyle w:val="aff1"/>
          <w:color w:val="000000" w:themeColor="text1"/>
        </w:rPr>
        <w:footnoteRef/>
      </w:r>
      <w:r w:rsidRPr="0064306F">
        <w:rPr>
          <w:color w:val="000000" w:themeColor="text1"/>
        </w:rPr>
        <w:t xml:space="preserve"> 蔡崇義委員、王幼玲委員、王美玉委員調查「法務部矯正署所屬誠正中學於106年5月間發生中度智能障礙A生遭同寢室之二名學生猥褻之事件，案經新竹地檢署偵辦以緩起訴結案。究法務部矯正署對於智能障礙少年有無特別保護措施？少年法庭對於移送本件身心障礙之少年施以感化教育之裁量是否適當，有無後續追蹤輔導及發覺其被性侵之疑義？法務部矯正署有無防範類似事件發生之具體措施？均有了解之必要案」報告。</w:t>
      </w:r>
    </w:p>
  </w:footnote>
  <w:footnote w:id="31">
    <w:p w:rsidR="00BE3D3D" w:rsidRPr="0064306F" w:rsidRDefault="00BE3D3D" w:rsidP="00C25CC0">
      <w:pPr>
        <w:pStyle w:val="aff"/>
        <w:rPr>
          <w:color w:val="000000" w:themeColor="text1"/>
        </w:rPr>
      </w:pPr>
      <w:r w:rsidRPr="0064306F">
        <w:rPr>
          <w:rStyle w:val="aff1"/>
          <w:color w:val="000000" w:themeColor="text1"/>
        </w:rPr>
        <w:footnoteRef/>
      </w:r>
      <w:r w:rsidRPr="0064306F">
        <w:rPr>
          <w:rFonts w:hint="eastAsia"/>
          <w:color w:val="000000" w:themeColor="text1"/>
        </w:rPr>
        <w:t xml:space="preserve"> </w:t>
      </w:r>
      <w:r w:rsidRPr="0064306F">
        <w:rPr>
          <w:color w:val="000000" w:themeColor="text1"/>
        </w:rPr>
        <w:t>憲法第21條規定：「人民有受國民教育之權利與義務。」</w:t>
      </w:r>
    </w:p>
  </w:footnote>
  <w:footnote w:id="32">
    <w:p w:rsidR="00BE3D3D" w:rsidRPr="0064306F" w:rsidRDefault="00BE3D3D" w:rsidP="00285E1E">
      <w:pPr>
        <w:pStyle w:val="aff"/>
        <w:keepLines/>
        <w:wordWrap w:val="0"/>
        <w:rPr>
          <w:color w:val="000000" w:themeColor="text1"/>
          <w:lang w:val="x-none"/>
        </w:rPr>
      </w:pPr>
      <w:r w:rsidRPr="0064306F">
        <w:rPr>
          <w:rStyle w:val="aff1"/>
          <w:color w:val="000000" w:themeColor="text1"/>
        </w:rPr>
        <w:footnoteRef/>
      </w:r>
      <w:r w:rsidRPr="0064306F">
        <w:rPr>
          <w:color w:val="000000" w:themeColor="text1"/>
          <w:lang w:val="x-none"/>
        </w:rPr>
        <w:t xml:space="preserve"> 我國實施酒駕三振法案後，入監人數大增，其中65歲以上的老人犯公共危險罪蹲苦牢的比例，近10年暴增1倍，法務部為了因應這波浪潮，特在每座監獄裡面設置老人作業工</w:t>
      </w:r>
      <w:r w:rsidRPr="0064306F">
        <w:rPr>
          <w:rFonts w:hint="eastAsia"/>
          <w:color w:val="000000" w:themeColor="text1"/>
          <w:lang w:val="x-none"/>
        </w:rPr>
        <w:t>場</w:t>
      </w:r>
      <w:r w:rsidRPr="0064306F">
        <w:rPr>
          <w:color w:val="000000" w:themeColor="text1"/>
          <w:lang w:val="x-none"/>
        </w:rPr>
        <w:t>，並規劃活動課程，維持他們的在監健康狀況。</w:t>
      </w:r>
    </w:p>
    <w:p w:rsidR="00BE3D3D" w:rsidRPr="0064306F" w:rsidRDefault="00BE3D3D" w:rsidP="00285E1E">
      <w:pPr>
        <w:pStyle w:val="aff"/>
        <w:rPr>
          <w:color w:val="000000" w:themeColor="text1"/>
          <w:lang w:val="x-none"/>
        </w:rPr>
      </w:pPr>
      <w:r w:rsidRPr="0064306F">
        <w:rPr>
          <w:color w:val="000000" w:themeColor="text1"/>
          <w:lang w:val="x-none"/>
        </w:rPr>
        <w:t>據了解，目前年紀最長的為3名男性收容人都是86歲，</w:t>
      </w:r>
      <w:r w:rsidRPr="0064306F">
        <w:rPr>
          <w:rFonts w:hint="eastAsia"/>
          <w:color w:val="000000" w:themeColor="text1"/>
          <w:lang w:val="x-none"/>
        </w:rPr>
        <w:t>2</w:t>
      </w:r>
      <w:r w:rsidRPr="0064306F">
        <w:rPr>
          <w:color w:val="000000" w:themeColor="text1"/>
          <w:lang w:val="x-none"/>
        </w:rPr>
        <w:t>人犯殺人罪，</w:t>
      </w:r>
      <w:r w:rsidRPr="0064306F">
        <w:rPr>
          <w:rFonts w:hint="eastAsia"/>
          <w:color w:val="000000" w:themeColor="text1"/>
          <w:lang w:val="x-none"/>
        </w:rPr>
        <w:t>1人</w:t>
      </w:r>
      <w:r w:rsidRPr="0064306F">
        <w:rPr>
          <w:color w:val="000000" w:themeColor="text1"/>
          <w:lang w:val="x-none"/>
        </w:rPr>
        <w:t>犯妨害性自主罪，年紀最長的女性則為82歲，犯下毒品罪，4人均已蹲了多年苦牢，分可於明、後年提報假釋，其中</w:t>
      </w:r>
      <w:r w:rsidRPr="0064306F">
        <w:rPr>
          <w:rFonts w:hint="eastAsia"/>
          <w:color w:val="000000" w:themeColor="text1"/>
          <w:lang w:val="x-none"/>
        </w:rPr>
        <w:t>1</w:t>
      </w:r>
      <w:r w:rsidRPr="0064306F">
        <w:rPr>
          <w:color w:val="000000" w:themeColor="text1"/>
          <w:lang w:val="x-none"/>
        </w:rPr>
        <w:t>人還從2000年入監服刑至今。</w:t>
      </w:r>
    </w:p>
    <w:p w:rsidR="00BE3D3D" w:rsidRPr="0064306F" w:rsidRDefault="00BE3D3D" w:rsidP="00285E1E">
      <w:pPr>
        <w:pStyle w:val="aff"/>
        <w:rPr>
          <w:color w:val="000000" w:themeColor="text1"/>
          <w:lang w:val="x-none"/>
        </w:rPr>
      </w:pPr>
      <w:r w:rsidRPr="0064306F">
        <w:rPr>
          <w:color w:val="000000" w:themeColor="text1"/>
          <w:lang w:val="x-none"/>
        </w:rPr>
        <w:t>與日本不太一樣，日本高齡收容人過半觸犯竊盜罪，</w:t>
      </w:r>
      <w:r w:rsidRPr="0064306F">
        <w:rPr>
          <w:rFonts w:hint="eastAsia"/>
          <w:color w:val="000000" w:themeColor="text1"/>
          <w:lang w:val="x-none"/>
        </w:rPr>
        <w:t>占</w:t>
      </w:r>
      <w:r w:rsidRPr="0064306F">
        <w:rPr>
          <w:color w:val="000000" w:themeColor="text1"/>
          <w:lang w:val="x-none"/>
        </w:rPr>
        <w:t>53.7%，其次是覺醒劑取締法（中樞神經興奮劑）9.1%，第三為詐欺罪8.5%。由統計可看出兩國的刑事政策差異。</w:t>
      </w:r>
    </w:p>
    <w:p w:rsidR="00BE3D3D" w:rsidRPr="0064306F" w:rsidRDefault="00BE3D3D" w:rsidP="00285E1E">
      <w:pPr>
        <w:pStyle w:val="aff"/>
        <w:rPr>
          <w:color w:val="000000" w:themeColor="text1"/>
          <w:lang w:val="x-none"/>
        </w:rPr>
      </w:pPr>
      <w:r w:rsidRPr="0064306F">
        <w:rPr>
          <w:color w:val="000000" w:themeColor="text1"/>
          <w:lang w:val="x-none"/>
        </w:rPr>
        <w:t>其次分析刑度，42.4%的高齡收容人判6月以下、13.9%為6月以上1年以下、13.7%判拘役；日本則有高達54.8%的高齡收容人判刑1-3年徒刑，24.6%是6月以上1年以下。日本監獄內的高齡者服刑時間更長，老化程度較高。</w:t>
      </w:r>
    </w:p>
    <w:p w:rsidR="00BE3D3D" w:rsidRPr="0064306F" w:rsidRDefault="00BE3D3D" w:rsidP="00285E1E">
      <w:pPr>
        <w:pStyle w:val="aff"/>
        <w:rPr>
          <w:color w:val="000000" w:themeColor="text1"/>
        </w:rPr>
      </w:pPr>
      <w:r w:rsidRPr="0064306F">
        <w:rPr>
          <w:color w:val="000000" w:themeColor="text1"/>
        </w:rPr>
        <w:t>資料來源：「</w:t>
      </w:r>
      <w:r w:rsidRPr="0064306F">
        <w:rPr>
          <w:bCs/>
          <w:color w:val="000000" w:themeColor="text1"/>
          <w:kern w:val="32"/>
          <w:szCs w:val="36"/>
          <w:lang w:val="x-none"/>
        </w:rPr>
        <w:t>監獄老齡化！1531名高齡者正在蹲苦牢</w:t>
      </w:r>
      <w:r w:rsidRPr="0064306F">
        <w:rPr>
          <w:color w:val="000000" w:themeColor="text1"/>
          <w:lang w:val="x-none"/>
        </w:rPr>
        <w:t>」，自由時報，2019-06-05。https：//news.ltn.com.tw/news/society/breakingnews/2813324</w:t>
      </w:r>
    </w:p>
  </w:footnote>
  <w:footnote w:id="33">
    <w:p w:rsidR="00BE3D3D" w:rsidRPr="0064306F" w:rsidRDefault="00BE3D3D" w:rsidP="00285E1E">
      <w:pPr>
        <w:pStyle w:val="aff"/>
        <w:rPr>
          <w:color w:val="000000" w:themeColor="text1"/>
        </w:rPr>
      </w:pPr>
      <w:r w:rsidRPr="0064306F">
        <w:rPr>
          <w:rStyle w:val="aff1"/>
          <w:color w:val="000000" w:themeColor="text1"/>
        </w:rPr>
        <w:footnoteRef/>
      </w:r>
      <w:r w:rsidRPr="0064306F">
        <w:rPr>
          <w:color w:val="000000" w:themeColor="text1"/>
        </w:rPr>
        <w:t xml:space="preserve"> 法務部108年7月15日法矯字第10802006570號函附件3</w:t>
      </w:r>
      <w:r w:rsidRPr="0064306F">
        <w:rPr>
          <w:rFonts w:hint="eastAsia"/>
          <w:color w:val="000000" w:themeColor="text1"/>
        </w:rPr>
        <w:t>。</w:t>
      </w:r>
    </w:p>
  </w:footnote>
  <w:footnote w:id="34">
    <w:p w:rsidR="00BE3D3D" w:rsidRPr="0064306F" w:rsidRDefault="00BE3D3D" w:rsidP="004F544D">
      <w:pPr>
        <w:pStyle w:val="aff"/>
        <w:rPr>
          <w:color w:val="000000" w:themeColor="text1"/>
        </w:rPr>
      </w:pPr>
      <w:r w:rsidRPr="0064306F">
        <w:rPr>
          <w:rStyle w:val="aff1"/>
          <w:color w:val="000000" w:themeColor="text1"/>
        </w:rPr>
        <w:footnoteRef/>
      </w:r>
      <w:r w:rsidRPr="0064306F">
        <w:rPr>
          <w:color w:val="000000" w:themeColor="text1"/>
        </w:rPr>
        <w:t xml:space="preserve"> 「對於酒駕致人死亡案件，法務部提出積極作為。對於最近接連發生酒駕肇事致人於死的案件，法務部蔡部長深表痛心，並責成相關檢察機關盡速從嚴偵辦，部長並嚴正提出下列聲明，希望盡力遏止酒駕不法情事再次發生：</w:t>
      </w:r>
    </w:p>
    <w:p w:rsidR="00BE3D3D" w:rsidRPr="0064306F" w:rsidRDefault="00BE3D3D" w:rsidP="004F544D">
      <w:pPr>
        <w:pStyle w:val="aff"/>
        <w:numPr>
          <w:ilvl w:val="0"/>
          <w:numId w:val="30"/>
        </w:numPr>
        <w:overflowPunct/>
        <w:autoSpaceDE/>
        <w:autoSpaceDN/>
        <w:rPr>
          <w:color w:val="000000" w:themeColor="text1"/>
        </w:rPr>
      </w:pPr>
      <w:r w:rsidRPr="0064306F">
        <w:rPr>
          <w:color w:val="000000" w:themeColor="text1"/>
        </w:rPr>
        <w:t>對於酒駕者不顧他人生命財產安危知法犯法更表嚴厲譴責，並將研議酒測值達一定數額以上視同具有殺人之不確定故意之修法，期能遏阻酒駕情事。</w:t>
      </w:r>
    </w:p>
    <w:p w:rsidR="00BE3D3D" w:rsidRPr="0064306F" w:rsidRDefault="00BE3D3D" w:rsidP="004F544D">
      <w:pPr>
        <w:pStyle w:val="aff"/>
        <w:numPr>
          <w:ilvl w:val="0"/>
          <w:numId w:val="30"/>
        </w:numPr>
        <w:overflowPunct/>
        <w:autoSpaceDE/>
        <w:autoSpaceDN/>
        <w:rPr>
          <w:color w:val="000000" w:themeColor="text1"/>
        </w:rPr>
      </w:pPr>
      <w:r w:rsidRPr="0064306F">
        <w:rPr>
          <w:color w:val="000000" w:themeColor="text1"/>
        </w:rPr>
        <w:t>本部將盡速邀集交通主管機關，積極研議車輛加裝酒精鎖，事先防止酒駕者上路。</w:t>
      </w:r>
    </w:p>
    <w:p w:rsidR="00BE3D3D" w:rsidRPr="0064306F" w:rsidRDefault="00BE3D3D" w:rsidP="004F544D">
      <w:pPr>
        <w:pStyle w:val="aff"/>
        <w:numPr>
          <w:ilvl w:val="0"/>
          <w:numId w:val="30"/>
        </w:numPr>
        <w:overflowPunct/>
        <w:autoSpaceDE/>
        <w:autoSpaceDN/>
        <w:rPr>
          <w:color w:val="000000" w:themeColor="text1"/>
        </w:rPr>
      </w:pPr>
      <w:r w:rsidRPr="0064306F">
        <w:rPr>
          <w:color w:val="000000" w:themeColor="text1"/>
        </w:rPr>
        <w:t>將協調內政部及交通部，對於臨檢或查獲酒駕者，立刻扣車，若構成刑責，盡速移送法辦，且對酒駕之車輛，將由檢察官視情節以犯罪工具向法院聲請宣告沒收。</w:t>
      </w:r>
    </w:p>
    <w:p w:rsidR="00BE3D3D" w:rsidRPr="0064306F" w:rsidRDefault="00BE3D3D" w:rsidP="004F544D">
      <w:pPr>
        <w:pStyle w:val="aff"/>
        <w:numPr>
          <w:ilvl w:val="0"/>
          <w:numId w:val="30"/>
        </w:numPr>
        <w:overflowPunct/>
        <w:autoSpaceDE/>
        <w:autoSpaceDN/>
        <w:rPr>
          <w:color w:val="000000" w:themeColor="text1"/>
        </w:rPr>
      </w:pPr>
      <w:r w:rsidRPr="0064306F">
        <w:rPr>
          <w:color w:val="000000" w:themeColor="text1"/>
        </w:rPr>
        <w:t>對於不幸因酒駕肇事死傷的民眾，也會請犯罪被害人保護協會各分會主動派員提供家屬相關法律上及生活上的協助及關懷，幫助度過難關。」</w:t>
      </w:r>
    </w:p>
    <w:p w:rsidR="00BE3D3D" w:rsidRPr="0064306F" w:rsidRDefault="00BE3D3D" w:rsidP="004F544D">
      <w:pPr>
        <w:pStyle w:val="aff"/>
        <w:wordWrap w:val="0"/>
        <w:rPr>
          <w:color w:val="000000" w:themeColor="text1"/>
        </w:rPr>
      </w:pPr>
      <w:r w:rsidRPr="0064306F">
        <w:rPr>
          <w:color w:val="000000" w:themeColor="text1"/>
        </w:rPr>
        <w:t>資料來源：108年2月3日法務部新聞稿</w:t>
      </w:r>
      <w:r w:rsidRPr="0064306F">
        <w:rPr>
          <w:rFonts w:hint="eastAsia"/>
          <w:color w:val="000000" w:themeColor="text1"/>
        </w:rPr>
        <w:t>，網址：</w:t>
      </w:r>
      <w:r w:rsidRPr="0064306F">
        <w:rPr>
          <w:color w:val="000000" w:themeColor="text1"/>
        </w:rPr>
        <w:t>https：//www.moj.gov.tw/cp-21-112098-791a4-001.html</w:t>
      </w:r>
    </w:p>
  </w:footnote>
  <w:footnote w:id="35">
    <w:p w:rsidR="00BE3D3D" w:rsidRPr="0064306F" w:rsidRDefault="00BE3D3D" w:rsidP="004F544D">
      <w:pPr>
        <w:pStyle w:val="aff"/>
        <w:rPr>
          <w:color w:val="000000" w:themeColor="text1"/>
          <w:lang w:val="x-none"/>
        </w:rPr>
      </w:pPr>
      <w:r w:rsidRPr="0064306F">
        <w:rPr>
          <w:rStyle w:val="aff1"/>
          <w:color w:val="000000" w:themeColor="text1"/>
        </w:rPr>
        <w:footnoteRef/>
      </w:r>
      <w:r w:rsidRPr="0064306F">
        <w:rPr>
          <w:color w:val="000000" w:themeColor="text1"/>
        </w:rPr>
        <w:t xml:space="preserve"> 「三、研究建議：</w:t>
      </w:r>
      <w:r w:rsidRPr="0064306F">
        <w:rPr>
          <w:color w:val="000000" w:themeColor="text1"/>
          <w:lang w:val="x-none"/>
        </w:rPr>
        <w:t>酒癮酒駕受刑人需銜接社區酒癮治療：酒駕受刑人通常入監刑期短，故常會出現適應監所環境後就面臨即將出監問題，矯正機關沒有足夠時間安排認知治療課程或較豐富之醫療資源給</w:t>
      </w:r>
      <w:r w:rsidRPr="0064306F">
        <w:rPr>
          <w:rFonts w:hint="eastAsia"/>
          <w:color w:val="000000" w:themeColor="text1"/>
          <w:lang w:val="x-none"/>
        </w:rPr>
        <w:t>與</w:t>
      </w:r>
      <w:r w:rsidRPr="0064306F">
        <w:rPr>
          <w:color w:val="000000" w:themeColor="text1"/>
          <w:lang w:val="x-none"/>
        </w:rPr>
        <w:t>酒癮者妥適的治療，但對於有些嚴重酒癮之酒駕受刑人而言，戒癮治療仍是他們最首要的處遇；監獄係一完全斷絕其接觸酒精之環境，故出監後是否能夠在舊有環境網絡中維持治療效果仍屬未知，故建議有酒癮之酒駕受刑人出監仍需銜接社區戒癮治療，才能持續有效處理個案酒癮之問題。」；「酒駕受刑人心理健康、拒酒自我效能與酒癮嚴重程度之研究」，作者：李俊珍，法務部矯正署屏東監獄臨床心理師、黃詠瑞，樹德科技大學人類性學研究所博士候選人；熊建璋，法務部矯正署屏東監獄教誨師；矯政期刊第6卷第2期，</w:t>
      </w:r>
      <w:r w:rsidRPr="0064306F">
        <w:rPr>
          <w:color w:val="000000" w:themeColor="text1"/>
        </w:rPr>
        <w:t>107</w:t>
      </w:r>
      <w:r w:rsidRPr="0064306F">
        <w:rPr>
          <w:rFonts w:hint="eastAsia"/>
          <w:color w:val="000000" w:themeColor="text1"/>
        </w:rPr>
        <w:t>年</w:t>
      </w:r>
      <w:r w:rsidRPr="0064306F">
        <w:rPr>
          <w:color w:val="000000" w:themeColor="text1"/>
        </w:rPr>
        <w:t>10</w:t>
      </w:r>
      <w:r w:rsidRPr="0064306F">
        <w:rPr>
          <w:rFonts w:hint="eastAsia"/>
          <w:color w:val="000000" w:themeColor="text1"/>
        </w:rPr>
        <w:t>月</w:t>
      </w:r>
      <w:r w:rsidRPr="0064306F">
        <w:rPr>
          <w:color w:val="000000" w:themeColor="text1"/>
        </w:rPr>
        <w:t>31</w:t>
      </w:r>
      <w:r w:rsidRPr="0064306F">
        <w:rPr>
          <w:rFonts w:hint="eastAsia"/>
          <w:color w:val="000000" w:themeColor="text1"/>
        </w:rPr>
        <w:t>日</w:t>
      </w:r>
      <w:r w:rsidRPr="0064306F">
        <w:rPr>
          <w:color w:val="000000" w:themeColor="text1"/>
          <w:lang w:val="x-none"/>
        </w:rPr>
        <w:t>。</w:t>
      </w:r>
    </w:p>
  </w:footnote>
  <w:footnote w:id="36">
    <w:p w:rsidR="00BE3D3D" w:rsidRPr="0064306F" w:rsidRDefault="00BE3D3D" w:rsidP="00C25CC0">
      <w:pPr>
        <w:pStyle w:val="aff"/>
        <w:rPr>
          <w:color w:val="000000" w:themeColor="text1"/>
        </w:rPr>
      </w:pPr>
      <w:r w:rsidRPr="0064306F">
        <w:rPr>
          <w:rStyle w:val="aff1"/>
          <w:color w:val="000000" w:themeColor="text1"/>
        </w:rPr>
        <w:footnoteRef/>
      </w:r>
      <w:r w:rsidRPr="0064306F">
        <w:rPr>
          <w:color w:val="000000" w:themeColor="text1"/>
        </w:rPr>
        <w:t xml:space="preserve"> 法務部108年3月20日法矯字第10802002930號函。</w:t>
      </w:r>
    </w:p>
  </w:footnote>
  <w:footnote w:id="37">
    <w:p w:rsidR="00BE3D3D" w:rsidRPr="0064306F" w:rsidRDefault="00BE3D3D" w:rsidP="00C25CC0">
      <w:pPr>
        <w:pStyle w:val="aff"/>
        <w:rPr>
          <w:color w:val="000000" w:themeColor="text1"/>
        </w:rPr>
      </w:pPr>
      <w:r w:rsidRPr="0064306F">
        <w:rPr>
          <w:rStyle w:val="aff1"/>
          <w:color w:val="000000" w:themeColor="text1"/>
        </w:rPr>
        <w:footnoteRef/>
      </w:r>
      <w:r w:rsidRPr="0064306F">
        <w:rPr>
          <w:color w:val="000000" w:themeColor="text1"/>
        </w:rPr>
        <w:t xml:space="preserve"> 法務部108年7月1日約詢書面說明資料。</w:t>
      </w:r>
    </w:p>
  </w:footnote>
  <w:footnote w:id="38">
    <w:p w:rsidR="00BE3D3D" w:rsidRPr="0064306F" w:rsidRDefault="00BE3D3D" w:rsidP="00C25CC0">
      <w:pPr>
        <w:pStyle w:val="aff"/>
        <w:rPr>
          <w:color w:val="000000" w:themeColor="text1"/>
        </w:rPr>
      </w:pPr>
      <w:r w:rsidRPr="0064306F">
        <w:rPr>
          <w:rStyle w:val="aff1"/>
          <w:color w:val="000000" w:themeColor="text1"/>
        </w:rPr>
        <w:footnoteRef/>
      </w:r>
      <w:r w:rsidRPr="0064306F">
        <w:rPr>
          <w:color w:val="000000" w:themeColor="text1"/>
        </w:rPr>
        <w:t xml:space="preserve"> 「《中央法規標準法》第5條規定其中第2款更規定『關於人民之權利、義務者』，應以『法律』訂定之。故對人民權利限制者，應以法律定之，已是《憲法》所明文規範的教條，自不容獄政管理機關忽視與改變的，亦即受刑人理應受《憲法》相同保障。但矯正署處罰受刑人，則係根據《監獄受刑人違規情節及懲罰參考標準表》來執行。該標準表並未列為行政規章或行政命令，然對受刑人違背『紀律』應受處罰的事項，竟高達7類64項。多數規定與《監獄行刑法施行細則》第18條所規定的範圍有異，但仍規定違背者，應依上開《監獄行刑法》第76條規定處罰。如此是否已超越《憲法》、法律與行政命令的規範界線，自啟人疑端。況這項『懲罰參考標準表』，究竟是引用何種法規的行政規章或命令，亦屬曖昧不明。《監獄行刑法》76條，並無授權立法規定；所以其施行細則第18條所列之9款的概括授權立法的規定，究竟源自何項法律規定，亦非屬明確。而《監獄行刑法》第76條，更無法反引其施行細則第18條所列的9款規定，符合被概括授權立法之規定。況矯正署上開『懲罰參考標準表』，既無制定之母法依據，且究屬行政規章或命令，亦不明確。若僅是參考標準表，然而這項『懲罰參考標準表』，竟是我國各矯正機關，對所有收容人『違規』處罰的『法定』依據。足見前述獄政管理之法制上的瑕疵，實有改進之必要。對於一個民主法治國家，監獄等矯正機關講究法治，但我國矯正機關竟使用非法律、非行政規章的『懲罰參考標準表』，來限制《憲法》對『違規』收容人所保護的基本權利。縱使該『懲罰參考標準表』所列事項內容適當，但它畢竟不是法律或有法律授權的行政規章。各矯正機關據以處罰限制收容人的自由權利，恐遭致違背憲法，或法律欠缺的質疑？因此，此項執法上的瑕疵，未來實應重加考量並修正補充。」李永然、黃培修《人權會訊2016年10月第122期秋季號第42-50頁》</w:t>
      </w:r>
    </w:p>
  </w:footnote>
  <w:footnote w:id="39">
    <w:p w:rsidR="00BE3D3D" w:rsidRPr="0064306F" w:rsidRDefault="00BE3D3D" w:rsidP="00C25CC0">
      <w:pPr>
        <w:pStyle w:val="aff"/>
        <w:rPr>
          <w:color w:val="000000" w:themeColor="text1"/>
        </w:rPr>
      </w:pPr>
      <w:r w:rsidRPr="0064306F">
        <w:rPr>
          <w:rStyle w:val="aff1"/>
          <w:color w:val="000000" w:themeColor="text1"/>
        </w:rPr>
        <w:footnoteRef/>
      </w:r>
      <w:r w:rsidRPr="0064306F">
        <w:rPr>
          <w:color w:val="000000" w:themeColor="text1"/>
        </w:rPr>
        <w:t xml:space="preserve"> </w:t>
      </w:r>
      <w:r w:rsidRPr="0064306F">
        <w:rPr>
          <w:rFonts w:hint="eastAsia"/>
          <w:color w:val="000000" w:themeColor="text1"/>
        </w:rPr>
        <w:t>法務部108年3月20日法矯字第10802002390號函。</w:t>
      </w:r>
    </w:p>
  </w:footnote>
  <w:footnote w:id="40">
    <w:p w:rsidR="00BE3D3D" w:rsidRPr="0064306F" w:rsidRDefault="00BE3D3D" w:rsidP="00C25CC0">
      <w:pPr>
        <w:pStyle w:val="aff"/>
        <w:rPr>
          <w:color w:val="000000" w:themeColor="text1"/>
        </w:rPr>
      </w:pPr>
      <w:r w:rsidRPr="0064306F">
        <w:rPr>
          <w:rStyle w:val="aff1"/>
          <w:color w:val="000000" w:themeColor="text1"/>
        </w:rPr>
        <w:footnoteRef/>
      </w:r>
      <w:r w:rsidRPr="0064306F">
        <w:rPr>
          <w:color w:val="000000" w:themeColor="text1"/>
        </w:rPr>
        <w:t xml:space="preserve"> </w:t>
      </w:r>
      <w:r w:rsidRPr="0064306F">
        <w:rPr>
          <w:rFonts w:ascii="Times New Roman"/>
          <w:color w:val="000000" w:themeColor="text1"/>
        </w:rPr>
        <w:t>法務部</w:t>
      </w:r>
      <w:r w:rsidRPr="0064306F">
        <w:rPr>
          <w:rFonts w:ascii="Times New Roman"/>
          <w:color w:val="000000" w:themeColor="text1"/>
        </w:rPr>
        <w:t>108</w:t>
      </w:r>
      <w:r w:rsidRPr="0064306F">
        <w:rPr>
          <w:rFonts w:ascii="Times New Roman"/>
          <w:color w:val="000000" w:themeColor="text1"/>
        </w:rPr>
        <w:t>年</w:t>
      </w:r>
      <w:r w:rsidRPr="0064306F">
        <w:rPr>
          <w:rFonts w:ascii="Times New Roman"/>
          <w:color w:val="000000" w:themeColor="text1"/>
        </w:rPr>
        <w:t>4</w:t>
      </w:r>
      <w:r w:rsidRPr="0064306F">
        <w:rPr>
          <w:rFonts w:ascii="Times New Roman"/>
          <w:color w:val="000000" w:themeColor="text1"/>
        </w:rPr>
        <w:t>月</w:t>
      </w:r>
      <w:r w:rsidRPr="0064306F">
        <w:rPr>
          <w:rFonts w:ascii="Times New Roman"/>
          <w:color w:val="000000" w:themeColor="text1"/>
        </w:rPr>
        <w:t>29</w:t>
      </w:r>
      <w:r w:rsidRPr="0064306F">
        <w:rPr>
          <w:rFonts w:ascii="Times New Roman"/>
          <w:color w:val="000000" w:themeColor="text1"/>
        </w:rPr>
        <w:t>日法授矯字第</w:t>
      </w:r>
      <w:r w:rsidRPr="0064306F">
        <w:rPr>
          <w:rFonts w:ascii="Times New Roman"/>
          <w:color w:val="000000" w:themeColor="text1"/>
        </w:rPr>
        <w:t>1080133584</w:t>
      </w:r>
      <w:r w:rsidRPr="0064306F">
        <w:rPr>
          <w:rFonts w:ascii="Times New Roman"/>
          <w:color w:val="000000" w:themeColor="text1"/>
        </w:rPr>
        <w:t>函。</w:t>
      </w:r>
    </w:p>
  </w:footnote>
  <w:footnote w:id="41">
    <w:p w:rsidR="00BE3D3D" w:rsidRPr="0064306F" w:rsidRDefault="00BE3D3D" w:rsidP="00C25CC0">
      <w:pPr>
        <w:pStyle w:val="aff"/>
        <w:rPr>
          <w:color w:val="000000" w:themeColor="text1"/>
        </w:rPr>
      </w:pPr>
      <w:r w:rsidRPr="0064306F">
        <w:rPr>
          <w:rStyle w:val="aff1"/>
          <w:color w:val="000000" w:themeColor="text1"/>
        </w:rPr>
        <w:footnoteRef/>
      </w:r>
      <w:r w:rsidRPr="0064306F">
        <w:rPr>
          <w:color w:val="000000" w:themeColor="text1"/>
        </w:rPr>
        <w:t xml:space="preserve"> </w:t>
      </w:r>
      <w:r w:rsidRPr="0064306F">
        <w:rPr>
          <w:rFonts w:hint="eastAsia"/>
          <w:color w:val="000000" w:themeColor="text1"/>
        </w:rPr>
        <w:t>法務部108年4月29日法授矯字第1080133584函</w:t>
      </w:r>
      <w:r w:rsidRPr="0064306F">
        <w:rPr>
          <w:color w:val="000000" w:themeColor="text1"/>
        </w:rPr>
        <w:t>。</w:t>
      </w:r>
    </w:p>
  </w:footnote>
  <w:footnote w:id="42">
    <w:p w:rsidR="00BE3D3D" w:rsidRPr="0064306F" w:rsidRDefault="00BE3D3D" w:rsidP="00C25CC0">
      <w:pPr>
        <w:pStyle w:val="aff"/>
        <w:rPr>
          <w:color w:val="000000" w:themeColor="text1"/>
        </w:rPr>
      </w:pPr>
      <w:r w:rsidRPr="0064306F">
        <w:rPr>
          <w:rStyle w:val="aff1"/>
          <w:color w:val="000000" w:themeColor="text1"/>
        </w:rPr>
        <w:footnoteRef/>
      </w:r>
      <w:r w:rsidRPr="0064306F">
        <w:rPr>
          <w:color w:val="000000" w:themeColor="text1"/>
        </w:rPr>
        <w:t xml:space="preserve"> 法務部108年4月3日法授矯字第10801028510號函。</w:t>
      </w:r>
    </w:p>
  </w:footnote>
  <w:footnote w:id="43">
    <w:p w:rsidR="00BE3D3D" w:rsidRPr="0064306F" w:rsidRDefault="00BE3D3D" w:rsidP="00C25CC0">
      <w:pPr>
        <w:pStyle w:val="aff"/>
        <w:rPr>
          <w:color w:val="000000" w:themeColor="text1"/>
        </w:rPr>
      </w:pPr>
      <w:r w:rsidRPr="0064306F">
        <w:rPr>
          <w:rStyle w:val="aff1"/>
          <w:color w:val="000000" w:themeColor="text1"/>
        </w:rPr>
        <w:footnoteRef/>
      </w:r>
      <w:r w:rsidRPr="0064306F">
        <w:rPr>
          <w:color w:val="000000" w:themeColor="text1"/>
        </w:rPr>
        <w:t xml:space="preserve"> 108年3月4日履勘臺北看守所，該所現場提供說明資料。</w:t>
      </w:r>
    </w:p>
  </w:footnote>
  <w:footnote w:id="44">
    <w:p w:rsidR="00BE3D3D" w:rsidRPr="0064306F" w:rsidRDefault="00BE3D3D" w:rsidP="00C25CC0">
      <w:pPr>
        <w:pStyle w:val="aff"/>
        <w:rPr>
          <w:color w:val="000000" w:themeColor="text1"/>
        </w:rPr>
      </w:pPr>
      <w:r w:rsidRPr="0064306F">
        <w:rPr>
          <w:rStyle w:val="aff1"/>
          <w:color w:val="000000" w:themeColor="text1"/>
        </w:rPr>
        <w:footnoteRef/>
      </w:r>
      <w:r w:rsidRPr="0064306F">
        <w:rPr>
          <w:color w:val="000000" w:themeColor="text1"/>
        </w:rPr>
        <w:t xml:space="preserve"> 法務部108年7月1日約詢說明書面資料。</w:t>
      </w:r>
    </w:p>
  </w:footnote>
  <w:footnote w:id="45">
    <w:p w:rsidR="00BE3D3D" w:rsidRPr="0064306F" w:rsidRDefault="00BE3D3D" w:rsidP="00285E1E">
      <w:pPr>
        <w:pStyle w:val="aff"/>
        <w:ind w:left="680" w:hanging="680"/>
        <w:rPr>
          <w:color w:val="000000" w:themeColor="text1"/>
        </w:rPr>
      </w:pPr>
      <w:r w:rsidRPr="0064306F">
        <w:rPr>
          <w:rStyle w:val="aff1"/>
          <w:color w:val="000000" w:themeColor="text1"/>
        </w:rPr>
        <w:footnoteRef/>
      </w:r>
      <w:r w:rsidRPr="0064306F">
        <w:rPr>
          <w:color w:val="000000" w:themeColor="text1"/>
        </w:rPr>
        <w:t xml:space="preserve"> 心理師法第13條規定：</w:t>
      </w:r>
    </w:p>
    <w:p w:rsidR="00BE3D3D" w:rsidRPr="0064306F" w:rsidRDefault="00BE3D3D" w:rsidP="00285E1E">
      <w:pPr>
        <w:pStyle w:val="aff"/>
        <w:ind w:left="680" w:hanging="680"/>
        <w:rPr>
          <w:color w:val="000000" w:themeColor="text1"/>
        </w:rPr>
      </w:pPr>
      <w:r w:rsidRPr="0064306F">
        <w:rPr>
          <w:color w:val="000000" w:themeColor="text1"/>
        </w:rPr>
        <w:t>臨床心理師之業務範圍如下：</w:t>
      </w:r>
    </w:p>
    <w:p w:rsidR="00BE3D3D" w:rsidRPr="0064306F" w:rsidRDefault="00BE3D3D" w:rsidP="00285E1E">
      <w:pPr>
        <w:pStyle w:val="aff"/>
        <w:ind w:left="680" w:hanging="680"/>
        <w:rPr>
          <w:color w:val="000000" w:themeColor="text1"/>
        </w:rPr>
      </w:pPr>
      <w:r w:rsidRPr="0064306F">
        <w:rPr>
          <w:color w:val="000000" w:themeColor="text1"/>
        </w:rPr>
        <w:t>一、一般心理狀態與功能之心理衡鑑。</w:t>
      </w:r>
    </w:p>
    <w:p w:rsidR="00BE3D3D" w:rsidRPr="0064306F" w:rsidRDefault="00BE3D3D" w:rsidP="00285E1E">
      <w:pPr>
        <w:pStyle w:val="aff"/>
        <w:ind w:left="680" w:hanging="680"/>
        <w:rPr>
          <w:color w:val="000000" w:themeColor="text1"/>
        </w:rPr>
      </w:pPr>
      <w:r w:rsidRPr="0064306F">
        <w:rPr>
          <w:color w:val="000000" w:themeColor="text1"/>
        </w:rPr>
        <w:t>二、精神病或腦部心智功能之心理衡鑑。</w:t>
      </w:r>
    </w:p>
    <w:p w:rsidR="00BE3D3D" w:rsidRPr="0064306F" w:rsidRDefault="00BE3D3D" w:rsidP="00285E1E">
      <w:pPr>
        <w:pStyle w:val="aff"/>
        <w:ind w:left="680" w:hanging="680"/>
        <w:rPr>
          <w:color w:val="000000" w:themeColor="text1"/>
        </w:rPr>
      </w:pPr>
      <w:r w:rsidRPr="0064306F">
        <w:rPr>
          <w:color w:val="000000" w:themeColor="text1"/>
        </w:rPr>
        <w:t>三、心理發展偏差與障礙之心理諮商與心理治療。</w:t>
      </w:r>
    </w:p>
    <w:p w:rsidR="00BE3D3D" w:rsidRPr="0064306F" w:rsidRDefault="00BE3D3D" w:rsidP="00285E1E">
      <w:pPr>
        <w:pStyle w:val="aff"/>
        <w:ind w:left="680" w:hanging="680"/>
        <w:rPr>
          <w:color w:val="000000" w:themeColor="text1"/>
        </w:rPr>
      </w:pPr>
      <w:r w:rsidRPr="0064306F">
        <w:rPr>
          <w:color w:val="000000" w:themeColor="text1"/>
        </w:rPr>
        <w:t>四、認知、情緒或行為偏差與障礙之心理諮商與心理治療。</w:t>
      </w:r>
    </w:p>
    <w:p w:rsidR="00BE3D3D" w:rsidRPr="0064306F" w:rsidRDefault="00BE3D3D" w:rsidP="00285E1E">
      <w:pPr>
        <w:pStyle w:val="aff"/>
        <w:ind w:left="680" w:hanging="680"/>
        <w:rPr>
          <w:color w:val="000000" w:themeColor="text1"/>
        </w:rPr>
      </w:pPr>
      <w:r w:rsidRPr="0064306F">
        <w:rPr>
          <w:color w:val="000000" w:themeColor="text1"/>
        </w:rPr>
        <w:t>五、社會適應偏差與障礙之心理諮商與心理治療。</w:t>
      </w:r>
    </w:p>
    <w:p w:rsidR="00BE3D3D" w:rsidRPr="0064306F" w:rsidRDefault="00BE3D3D" w:rsidP="00285E1E">
      <w:pPr>
        <w:pStyle w:val="aff"/>
        <w:ind w:left="680" w:hanging="680"/>
        <w:rPr>
          <w:color w:val="000000" w:themeColor="text1"/>
        </w:rPr>
      </w:pPr>
      <w:r w:rsidRPr="0064306F">
        <w:rPr>
          <w:color w:val="000000" w:themeColor="text1"/>
        </w:rPr>
        <w:t>六、精神官能症之心理諮商與心理治療。</w:t>
      </w:r>
    </w:p>
    <w:p w:rsidR="00BE3D3D" w:rsidRPr="0064306F" w:rsidRDefault="00BE3D3D" w:rsidP="00285E1E">
      <w:pPr>
        <w:pStyle w:val="aff"/>
        <w:ind w:left="680" w:hanging="680"/>
        <w:rPr>
          <w:color w:val="000000" w:themeColor="text1"/>
        </w:rPr>
      </w:pPr>
      <w:r w:rsidRPr="0064306F">
        <w:rPr>
          <w:color w:val="000000" w:themeColor="text1"/>
        </w:rPr>
        <w:t>七、精神病或腦部心智功能之心理治療。</w:t>
      </w:r>
    </w:p>
    <w:p w:rsidR="00BE3D3D" w:rsidRPr="0064306F" w:rsidRDefault="00BE3D3D" w:rsidP="00285E1E">
      <w:pPr>
        <w:pStyle w:val="aff"/>
        <w:ind w:left="680" w:hanging="680"/>
        <w:rPr>
          <w:color w:val="000000" w:themeColor="text1"/>
        </w:rPr>
      </w:pPr>
      <w:r w:rsidRPr="0064306F">
        <w:rPr>
          <w:color w:val="000000" w:themeColor="text1"/>
        </w:rPr>
        <w:t>八、其他經中央主管機關認可之臨床心理業務。</w:t>
      </w:r>
    </w:p>
    <w:p w:rsidR="00BE3D3D" w:rsidRPr="0064306F" w:rsidRDefault="00BE3D3D" w:rsidP="00285E1E">
      <w:pPr>
        <w:pStyle w:val="aff"/>
        <w:ind w:left="680" w:hanging="680"/>
        <w:rPr>
          <w:color w:val="000000" w:themeColor="text1"/>
        </w:rPr>
      </w:pPr>
      <w:r w:rsidRPr="0064306F">
        <w:rPr>
          <w:color w:val="000000" w:themeColor="text1"/>
        </w:rPr>
        <w:t>前項第六款與第七款之業務，應依醫師開具之診斷及照會或醫囑為之。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25F6"/>
    <w:multiLevelType w:val="hybridMultilevel"/>
    <w:tmpl w:val="9628F648"/>
    <w:lvl w:ilvl="0" w:tplc="77BCF31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3FE51F1"/>
    <w:multiLevelType w:val="hybridMultilevel"/>
    <w:tmpl w:val="6786198C"/>
    <w:lvl w:ilvl="0" w:tplc="59441502">
      <w:start w:val="1"/>
      <w:numFmt w:val="taiwaneseCountingThousand"/>
      <w:suff w:val="nothing"/>
      <w:lvlText w:val="%1、"/>
      <w:lvlJc w:val="left"/>
      <w:pPr>
        <w:ind w:left="1065"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4696AD7"/>
    <w:multiLevelType w:val="hybridMultilevel"/>
    <w:tmpl w:val="127EDD48"/>
    <w:lvl w:ilvl="0" w:tplc="17E05B56">
      <w:start w:val="1"/>
      <w:numFmt w:val="taiwaneseCountingThousand"/>
      <w:suff w:val="nothing"/>
      <w:lvlText w:val="（%1）"/>
      <w:lvlJc w:val="left"/>
      <w:pPr>
        <w:ind w:left="1080" w:hanging="10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CDE5095"/>
    <w:multiLevelType w:val="hybridMultilevel"/>
    <w:tmpl w:val="84B21838"/>
    <w:lvl w:ilvl="0" w:tplc="ACCA440A">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40E010C"/>
    <w:multiLevelType w:val="multilevel"/>
    <w:tmpl w:val="A6B2A6D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674" w:hanging="681"/>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1957"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rFonts w:cs="Times New Roman"/>
        <w:b w:val="0"/>
        <w:i w:val="0"/>
        <w:iCs w:val="0"/>
        <w:caps w:val="0"/>
        <w:smallCaps w:val="0"/>
        <w:strike w:val="0"/>
        <w:dstrike w:val="0"/>
        <w:outline w:val="0"/>
        <w:shadow w:val="0"/>
        <w:emboss w:val="0"/>
        <w:imprint w:val="0"/>
        <w:noProof w:val="0"/>
        <w:vanish w:val="0"/>
        <w:spacing w:val="0"/>
        <w:position w:val="0"/>
        <w:sz w:val="32"/>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suff w:val="nothing"/>
      <w:lvlText w:val="（%5）"/>
      <w:lvlJc w:val="left"/>
      <w:pPr>
        <w:ind w:left="2041" w:hanging="85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4252" w:hanging="850"/>
      </w:pPr>
      <w:rPr>
        <w:rFonts w:hAnsi="Times New Roman" w:cs="Times New Roman"/>
        <w:b w:val="0"/>
        <w:bCs w:val="0"/>
        <w:i w:val="0"/>
        <w:iCs w:val="0"/>
        <w:caps w:val="0"/>
        <w:smallCaps w:val="0"/>
        <w:strike w:val="0"/>
        <w:dstrike w:val="0"/>
        <w:outline w:val="0"/>
        <w:shadow w:val="0"/>
        <w:emboss w:val="0"/>
        <w:imprint w:val="0"/>
        <w:noProof w:val="0"/>
        <w:vanish w:val="0"/>
        <w:spacing w:val="0"/>
        <w:position w:val="0"/>
        <w:sz w:val="32"/>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4679" w:hanging="851"/>
      </w:pPr>
      <w:rPr>
        <w:rFonts w:ascii="標楷體" w:eastAsia="標楷體" w:hint="eastAsia"/>
        <w:b w:val="0"/>
        <w:i w:val="0"/>
        <w:snapToGrid/>
        <w:spacing w:val="0"/>
        <w:w w:val="100"/>
        <w:kern w:val="32"/>
        <w:position w:val="0"/>
        <w:sz w:val="32"/>
        <w:lang w:val="en-US"/>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14DB4F90"/>
    <w:multiLevelType w:val="hybridMultilevel"/>
    <w:tmpl w:val="BC2A14DC"/>
    <w:lvl w:ilvl="0" w:tplc="C3B446CE">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4E546EC"/>
    <w:multiLevelType w:val="hybridMultilevel"/>
    <w:tmpl w:val="BC2A14DC"/>
    <w:lvl w:ilvl="0" w:tplc="C3B446CE">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5F04360"/>
    <w:multiLevelType w:val="hybridMultilevel"/>
    <w:tmpl w:val="E0E6923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6B02083"/>
    <w:multiLevelType w:val="hybridMultilevel"/>
    <w:tmpl w:val="127EDD48"/>
    <w:lvl w:ilvl="0" w:tplc="17E05B56">
      <w:start w:val="1"/>
      <w:numFmt w:val="taiwaneseCountingThousand"/>
      <w:suff w:val="nothing"/>
      <w:lvlText w:val="（%1）"/>
      <w:lvlJc w:val="left"/>
      <w:pPr>
        <w:ind w:left="1080" w:hanging="10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6F85FDE"/>
    <w:multiLevelType w:val="hybridMultilevel"/>
    <w:tmpl w:val="84B21838"/>
    <w:lvl w:ilvl="0" w:tplc="ACCA440A">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1DE10365"/>
    <w:multiLevelType w:val="hybridMultilevel"/>
    <w:tmpl w:val="D884DAC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EE03D76"/>
    <w:multiLevelType w:val="hybridMultilevel"/>
    <w:tmpl w:val="DF009510"/>
    <w:lvl w:ilvl="0" w:tplc="C64CFFE6">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3494FBB"/>
    <w:multiLevelType w:val="hybridMultilevel"/>
    <w:tmpl w:val="84B21838"/>
    <w:lvl w:ilvl="0" w:tplc="ACCA440A">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42C6FB2"/>
    <w:multiLevelType w:val="hybridMultilevel"/>
    <w:tmpl w:val="84B21838"/>
    <w:lvl w:ilvl="0" w:tplc="ACCA440A">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4503BB6"/>
    <w:multiLevelType w:val="multilevel"/>
    <w:tmpl w:val="A2FABD42"/>
    <w:lvl w:ilvl="0">
      <w:start w:val="1"/>
      <w:numFmt w:val="decimal"/>
      <w:lvlText w:val="%1."/>
      <w:lvlJc w:val="left"/>
      <w:pPr>
        <w:tabs>
          <w:tab w:val="num" w:pos="720"/>
        </w:tabs>
        <w:ind w:left="624" w:hanging="264"/>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7">
    <w:nsid w:val="25D63F6D"/>
    <w:multiLevelType w:val="hybridMultilevel"/>
    <w:tmpl w:val="270EC3D6"/>
    <w:lvl w:ilvl="0" w:tplc="A23455E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C905EA6"/>
    <w:multiLevelType w:val="hybridMultilevel"/>
    <w:tmpl w:val="6A883FF4"/>
    <w:lvl w:ilvl="0" w:tplc="A2DEADA0">
      <w:start w:val="1"/>
      <w:numFmt w:val="taiwaneseCountingThousand"/>
      <w:suff w:val="nothing"/>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2D8F7602"/>
    <w:multiLevelType w:val="hybridMultilevel"/>
    <w:tmpl w:val="32321D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2E2A2E7B"/>
    <w:multiLevelType w:val="hybridMultilevel"/>
    <w:tmpl w:val="D28E38A8"/>
    <w:lvl w:ilvl="0" w:tplc="5DE69AF4">
      <w:start w:val="1"/>
      <w:numFmt w:val="taiwaneseCountingThousand"/>
      <w:lvlText w:val="%1、"/>
      <w:lvlJc w:val="left"/>
      <w:pPr>
        <w:ind w:left="480" w:hanging="480"/>
      </w:pPr>
      <w:rPr>
        <w:rFonts w:hint="eastAsia"/>
        <w:color w:val="auto"/>
      </w:rPr>
    </w:lvl>
    <w:lvl w:ilvl="1" w:tplc="D2DA8FF0">
      <w:start w:val="1"/>
      <w:numFmt w:val="taiwaneseCountingThousand"/>
      <w:suff w:val="nothing"/>
      <w:lvlText w:val="%2、"/>
      <w:lvlJc w:val="left"/>
      <w:pPr>
        <w:ind w:left="480" w:hanging="480"/>
      </w:pPr>
      <w:rPr>
        <w:rFonts w:hint="eastAsia"/>
        <w:color w:val="auto"/>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2ED9048A"/>
    <w:multiLevelType w:val="hybridMultilevel"/>
    <w:tmpl w:val="ADD6622C"/>
    <w:lvl w:ilvl="0" w:tplc="AE42BFB2">
      <w:start w:val="1"/>
      <w:numFmt w:val="taiwaneseCountingThousand"/>
      <w:suff w:val="nothing"/>
      <w:lvlText w:val="%1、"/>
      <w:lvlJc w:val="left"/>
      <w:pPr>
        <w:ind w:left="450" w:hanging="45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03A6493"/>
    <w:multiLevelType w:val="hybridMultilevel"/>
    <w:tmpl w:val="FFE800CA"/>
    <w:lvl w:ilvl="0" w:tplc="E8BE75F0">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75E448F"/>
    <w:multiLevelType w:val="hybridMultilevel"/>
    <w:tmpl w:val="22E659C2"/>
    <w:lvl w:ilvl="0" w:tplc="C3B446CE">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3B0441F3"/>
    <w:multiLevelType w:val="hybridMultilevel"/>
    <w:tmpl w:val="E0E6923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3C182829"/>
    <w:multiLevelType w:val="hybridMultilevel"/>
    <w:tmpl w:val="9628F648"/>
    <w:lvl w:ilvl="0" w:tplc="77BCF31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1D9557F"/>
    <w:multiLevelType w:val="hybridMultilevel"/>
    <w:tmpl w:val="E0E6923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3B07AF6"/>
    <w:multiLevelType w:val="hybridMultilevel"/>
    <w:tmpl w:val="32321D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457A2A3F"/>
    <w:multiLevelType w:val="hybridMultilevel"/>
    <w:tmpl w:val="D73C984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478A2FC2"/>
    <w:multiLevelType w:val="hybridMultilevel"/>
    <w:tmpl w:val="6786198C"/>
    <w:lvl w:ilvl="0" w:tplc="59441502">
      <w:start w:val="1"/>
      <w:numFmt w:val="taiwaneseCountingThousand"/>
      <w:suff w:val="nothing"/>
      <w:lvlText w:val="%1、"/>
      <w:lvlJc w:val="left"/>
      <w:pPr>
        <w:ind w:left="1065"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47F3001F"/>
    <w:multiLevelType w:val="hybridMultilevel"/>
    <w:tmpl w:val="4490A60C"/>
    <w:lvl w:ilvl="0" w:tplc="A294A0EC">
      <w:start w:val="1"/>
      <w:numFmt w:val="taiwaneseCountingThousand"/>
      <w:suff w:val="nothing"/>
      <w:lvlText w:val="%1、"/>
      <w:lvlJc w:val="left"/>
      <w:pPr>
        <w:ind w:left="360" w:hanging="360"/>
      </w:pPr>
      <w:rPr>
        <w:rFonts w:ascii="標楷體" w:eastAsia="標楷體" w:hAnsi="標楷體" w:hint="eastAsia"/>
        <w:color w:val="auto"/>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nsid w:val="4AEB4DCA"/>
    <w:multiLevelType w:val="hybridMultilevel"/>
    <w:tmpl w:val="9628F648"/>
    <w:lvl w:ilvl="0" w:tplc="77BCF31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4CBD2BBB"/>
    <w:multiLevelType w:val="hybridMultilevel"/>
    <w:tmpl w:val="D73C984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4D087D97"/>
    <w:multiLevelType w:val="hybridMultilevel"/>
    <w:tmpl w:val="84B21838"/>
    <w:lvl w:ilvl="0" w:tplc="ACCA440A">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4F314DF7"/>
    <w:multiLevelType w:val="hybridMultilevel"/>
    <w:tmpl w:val="84B21838"/>
    <w:lvl w:ilvl="0" w:tplc="ACCA440A">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4F907B76"/>
    <w:multiLevelType w:val="hybridMultilevel"/>
    <w:tmpl w:val="2D76534A"/>
    <w:lvl w:ilvl="0" w:tplc="D1AC4A8E">
      <w:start w:val="1"/>
      <w:numFmt w:val="decimal"/>
      <w:pStyle w:val="5"/>
      <w:lvlText w:val="（%1）"/>
      <w:lvlJc w:val="left"/>
      <w:pPr>
        <w:ind w:left="1671" w:hanging="480"/>
      </w:pPr>
      <w:rPr>
        <w:rFonts w:hint="eastAsia"/>
        <w:sz w:val="32"/>
        <w:szCs w:val="32"/>
        <w:lang w:val="en-US"/>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39">
    <w:nsid w:val="4FCA496B"/>
    <w:multiLevelType w:val="hybridMultilevel"/>
    <w:tmpl w:val="22E659C2"/>
    <w:lvl w:ilvl="0" w:tplc="C3B446CE">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50493882"/>
    <w:multiLevelType w:val="hybridMultilevel"/>
    <w:tmpl w:val="84B21838"/>
    <w:lvl w:ilvl="0" w:tplc="ACCA440A">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541C78C5"/>
    <w:multiLevelType w:val="hybridMultilevel"/>
    <w:tmpl w:val="51D4985A"/>
    <w:lvl w:ilvl="0" w:tplc="0D76E308">
      <w:start w:val="1"/>
      <w:numFmt w:val="taiwaneseCountingThousand"/>
      <w:suff w:val="nothing"/>
      <w:lvlText w:val="%1、"/>
      <w:lvlJc w:val="left"/>
      <w:pPr>
        <w:ind w:left="450" w:hanging="45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56CD47E4"/>
    <w:multiLevelType w:val="hybridMultilevel"/>
    <w:tmpl w:val="F0EE7490"/>
    <w:lvl w:ilvl="0" w:tplc="E2E4E61A">
      <w:start w:val="1"/>
      <w:numFmt w:val="taiwaneseCountingThousand"/>
      <w:suff w:val="nothing"/>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597E7CC9"/>
    <w:multiLevelType w:val="hybridMultilevel"/>
    <w:tmpl w:val="E0E6923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5D432FA6"/>
    <w:multiLevelType w:val="hybridMultilevel"/>
    <w:tmpl w:val="EDA0ADC2"/>
    <w:lvl w:ilvl="0" w:tplc="08DA07C8">
      <w:start w:val="1"/>
      <w:numFmt w:val="taiwaneseCountingThousand"/>
      <w:lvlText w:val="%1、"/>
      <w:lvlJc w:val="left"/>
      <w:pPr>
        <w:ind w:left="754" w:hanging="72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47">
    <w:nsid w:val="60514586"/>
    <w:multiLevelType w:val="hybridMultilevel"/>
    <w:tmpl w:val="84B21838"/>
    <w:lvl w:ilvl="0" w:tplc="ACCA440A">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60E63385"/>
    <w:multiLevelType w:val="hybridMultilevel"/>
    <w:tmpl w:val="84B21838"/>
    <w:lvl w:ilvl="0" w:tplc="ACCA440A">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610E20B8"/>
    <w:multiLevelType w:val="hybridMultilevel"/>
    <w:tmpl w:val="84B21838"/>
    <w:lvl w:ilvl="0" w:tplc="ACCA440A">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611113B3"/>
    <w:multiLevelType w:val="hybridMultilevel"/>
    <w:tmpl w:val="F0EE7490"/>
    <w:lvl w:ilvl="0" w:tplc="E2E4E61A">
      <w:start w:val="1"/>
      <w:numFmt w:val="taiwaneseCountingThousand"/>
      <w:suff w:val="nothing"/>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64A017F8"/>
    <w:multiLevelType w:val="hybridMultilevel"/>
    <w:tmpl w:val="BC2A14DC"/>
    <w:lvl w:ilvl="0" w:tplc="C3B446CE">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65C04C63"/>
    <w:multiLevelType w:val="hybridMultilevel"/>
    <w:tmpl w:val="C62AAF1C"/>
    <w:lvl w:ilvl="0" w:tplc="CD026CE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667979B7"/>
    <w:multiLevelType w:val="hybridMultilevel"/>
    <w:tmpl w:val="9850E10E"/>
    <w:lvl w:ilvl="0" w:tplc="38BAB74E">
      <w:start w:val="1"/>
      <w:numFmt w:val="taiwaneseCountingThousand"/>
      <w:suff w:val="nothing"/>
      <w:lvlText w:val="%1、"/>
      <w:lvlJc w:val="left"/>
      <w:pPr>
        <w:ind w:left="585" w:hanging="585"/>
      </w:pPr>
      <w:rPr>
        <w:rFonts w:hint="eastAsia"/>
        <w:lang w:val="en-US"/>
      </w:rPr>
    </w:lvl>
    <w:lvl w:ilvl="1" w:tplc="95DA452A">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68706478"/>
    <w:multiLevelType w:val="hybridMultilevel"/>
    <w:tmpl w:val="D73C984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nsid w:val="6ED05F61"/>
    <w:multiLevelType w:val="hybridMultilevel"/>
    <w:tmpl w:val="080615F0"/>
    <w:lvl w:ilvl="0" w:tplc="5DE69AF4">
      <w:start w:val="1"/>
      <w:numFmt w:val="taiwaneseCountingThousand"/>
      <w:suff w:val="nothing"/>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6ED10652"/>
    <w:multiLevelType w:val="hybridMultilevel"/>
    <w:tmpl w:val="127EDD48"/>
    <w:lvl w:ilvl="0" w:tplc="17E05B56">
      <w:start w:val="1"/>
      <w:numFmt w:val="taiwaneseCountingThousand"/>
      <w:suff w:val="nothing"/>
      <w:lvlText w:val="（%1）"/>
      <w:lvlJc w:val="left"/>
      <w:pPr>
        <w:ind w:left="1080" w:hanging="10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72A6150C"/>
    <w:multiLevelType w:val="hybridMultilevel"/>
    <w:tmpl w:val="647A1580"/>
    <w:lvl w:ilvl="0" w:tplc="25D23292">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nsid w:val="74664C5B"/>
    <w:multiLevelType w:val="hybridMultilevel"/>
    <w:tmpl w:val="E0E6923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nsid w:val="74720E30"/>
    <w:multiLevelType w:val="hybridMultilevel"/>
    <w:tmpl w:val="AB8E1638"/>
    <w:lvl w:ilvl="0" w:tplc="A8D47BE0">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nsid w:val="790A49A0"/>
    <w:multiLevelType w:val="hybridMultilevel"/>
    <w:tmpl w:val="E0E6923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nsid w:val="7B566F47"/>
    <w:multiLevelType w:val="hybridMultilevel"/>
    <w:tmpl w:val="22E659C2"/>
    <w:lvl w:ilvl="0" w:tplc="C3B446CE">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nsid w:val="7BB10EA9"/>
    <w:multiLevelType w:val="hybridMultilevel"/>
    <w:tmpl w:val="E0E6923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nsid w:val="7DF16597"/>
    <w:multiLevelType w:val="hybridMultilevel"/>
    <w:tmpl w:val="886C34F0"/>
    <w:lvl w:ilvl="0" w:tplc="32BA8BA4">
      <w:start w:val="1"/>
      <w:numFmt w:val="taiwaneseCountingThousand"/>
      <w:suff w:val="nothing"/>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nsid w:val="7EA01BB7"/>
    <w:multiLevelType w:val="hybridMultilevel"/>
    <w:tmpl w:val="BC2A14DC"/>
    <w:lvl w:ilvl="0" w:tplc="C3B446CE">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1"/>
  </w:num>
  <w:num w:numId="3">
    <w:abstractNumId w:val="3"/>
  </w:num>
  <w:num w:numId="4">
    <w:abstractNumId w:val="33"/>
  </w:num>
  <w:num w:numId="5">
    <w:abstractNumId w:val="26"/>
  </w:num>
  <w:num w:numId="6">
    <w:abstractNumId w:val="41"/>
  </w:num>
  <w:num w:numId="7">
    <w:abstractNumId w:val="5"/>
  </w:num>
  <w:num w:numId="8">
    <w:abstractNumId w:val="44"/>
  </w:num>
  <w:num w:numId="9">
    <w:abstractNumId w:val="29"/>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4"/>
  </w:num>
  <w:num w:numId="12">
    <w:abstractNumId w:val="59"/>
  </w:num>
  <w:num w:numId="13">
    <w:abstractNumId w:val="57"/>
  </w:num>
  <w:num w:numId="14">
    <w:abstractNumId w:val="22"/>
  </w:num>
  <w:num w:numId="15">
    <w:abstractNumId w:val="50"/>
  </w:num>
  <w:num w:numId="16">
    <w:abstractNumId w:val="18"/>
  </w:num>
  <w:num w:numId="17">
    <w:abstractNumId w:val="32"/>
  </w:num>
  <w:num w:numId="18">
    <w:abstractNumId w:val="55"/>
  </w:num>
  <w:num w:numId="19">
    <w:abstractNumId w:val="63"/>
  </w:num>
  <w:num w:numId="20">
    <w:abstractNumId w:val="53"/>
  </w:num>
  <w:num w:numId="21">
    <w:abstractNumId w:val="1"/>
  </w:num>
  <w:num w:numId="22">
    <w:abstractNumId w:val="42"/>
  </w:num>
  <w:num w:numId="23">
    <w:abstractNumId w:val="21"/>
  </w:num>
  <w:num w:numId="24">
    <w:abstractNumId w:val="19"/>
  </w:num>
  <w:num w:numId="25">
    <w:abstractNumId w:val="28"/>
  </w:num>
  <w:num w:numId="26">
    <w:abstractNumId w:val="51"/>
  </w:num>
  <w:num w:numId="27">
    <w:abstractNumId w:val="31"/>
  </w:num>
  <w:num w:numId="28">
    <w:abstractNumId w:val="20"/>
  </w:num>
  <w:num w:numId="29">
    <w:abstractNumId w:val="43"/>
  </w:num>
  <w:num w:numId="30">
    <w:abstractNumId w:val="16"/>
  </w:num>
  <w:num w:numId="31">
    <w:abstractNumId w:val="12"/>
  </w:num>
  <w:num w:numId="32">
    <w:abstractNumId w:val="35"/>
  </w:num>
  <w:num w:numId="33">
    <w:abstractNumId w:val="13"/>
  </w:num>
  <w:num w:numId="34">
    <w:abstractNumId w:val="46"/>
  </w:num>
  <w:num w:numId="35">
    <w:abstractNumId w:val="17"/>
  </w:num>
  <w:num w:numId="36">
    <w:abstractNumId w:val="52"/>
  </w:num>
  <w:num w:numId="37">
    <w:abstractNumId w:val="25"/>
  </w:num>
  <w:num w:numId="38">
    <w:abstractNumId w:val="7"/>
  </w:num>
  <w:num w:numId="39">
    <w:abstractNumId w:val="6"/>
  </w:num>
  <w:num w:numId="40">
    <w:abstractNumId w:val="39"/>
  </w:num>
  <w:num w:numId="41">
    <w:abstractNumId w:val="23"/>
  </w:num>
  <w:num w:numId="42">
    <w:abstractNumId w:val="61"/>
  </w:num>
  <w:num w:numId="43">
    <w:abstractNumId w:val="30"/>
  </w:num>
  <w:num w:numId="44">
    <w:abstractNumId w:val="54"/>
  </w:num>
  <w:num w:numId="45">
    <w:abstractNumId w:val="58"/>
  </w:num>
  <w:num w:numId="46">
    <w:abstractNumId w:val="2"/>
  </w:num>
  <w:num w:numId="47">
    <w:abstractNumId w:val="8"/>
  </w:num>
  <w:num w:numId="48">
    <w:abstractNumId w:val="45"/>
  </w:num>
  <w:num w:numId="49">
    <w:abstractNumId w:val="62"/>
  </w:num>
  <w:num w:numId="50">
    <w:abstractNumId w:val="60"/>
  </w:num>
  <w:num w:numId="51">
    <w:abstractNumId w:val="27"/>
  </w:num>
  <w:num w:numId="52">
    <w:abstractNumId w:val="24"/>
  </w:num>
  <w:num w:numId="53">
    <w:abstractNumId w:val="56"/>
  </w:num>
  <w:num w:numId="54">
    <w:abstractNumId w:val="34"/>
  </w:num>
  <w:num w:numId="55">
    <w:abstractNumId w:val="0"/>
  </w:num>
  <w:num w:numId="56">
    <w:abstractNumId w:val="4"/>
  </w:num>
  <w:num w:numId="57">
    <w:abstractNumId w:val="49"/>
  </w:num>
  <w:num w:numId="58">
    <w:abstractNumId w:val="36"/>
  </w:num>
  <w:num w:numId="59">
    <w:abstractNumId w:val="15"/>
  </w:num>
  <w:num w:numId="60">
    <w:abstractNumId w:val="14"/>
  </w:num>
  <w:num w:numId="61">
    <w:abstractNumId w:val="37"/>
  </w:num>
  <w:num w:numId="62">
    <w:abstractNumId w:val="48"/>
  </w:num>
  <w:num w:numId="63">
    <w:abstractNumId w:val="10"/>
  </w:num>
  <w:num w:numId="64">
    <w:abstractNumId w:val="40"/>
  </w:num>
  <w:num w:numId="65">
    <w:abstractNumId w:val="47"/>
  </w:num>
  <w:num w:numId="66">
    <w:abstractNumId w:val="9"/>
  </w:num>
  <w:num w:numId="67">
    <w:abstractNumId w:val="38"/>
    <w:lvlOverride w:ilvl="0">
      <w:startOverride w:val="1"/>
    </w:lvlOverride>
  </w:num>
  <w:num w:numId="68">
    <w:abstractNumId w:val="38"/>
    <w:lvlOverride w:ilvl="0">
      <w:startOverride w:val="1"/>
    </w:lvlOverride>
  </w:num>
  <w:num w:numId="69">
    <w:abstractNumId w:val="38"/>
    <w:lvlOverride w:ilvl="0">
      <w:startOverride w:val="1"/>
    </w:lvlOverride>
  </w:num>
  <w:num w:numId="70">
    <w:abstractNumId w:val="38"/>
    <w:lvlOverride w:ilvl="0">
      <w:startOverride w:val="1"/>
    </w:lvlOverride>
  </w:num>
  <w:num w:numId="71">
    <w:abstractNumId w:val="38"/>
    <w:lvlOverride w:ilvl="0">
      <w:startOverride w:val="1"/>
    </w:lvlOverride>
  </w:num>
  <w:num w:numId="72">
    <w:abstractNumId w:val="38"/>
    <w:lvlOverride w:ilvl="0">
      <w:startOverride w:val="1"/>
    </w:lvlOverride>
  </w:num>
  <w:num w:numId="73">
    <w:abstractNumId w:val="38"/>
    <w:lvlOverride w:ilvl="0">
      <w:startOverride w:val="1"/>
    </w:lvlOverride>
  </w:num>
  <w:num w:numId="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8"/>
    <w:lvlOverride w:ilvl="0">
      <w:startOverride w:val="1"/>
    </w:lvlOverride>
  </w:num>
  <w:num w:numId="77">
    <w:abstractNumId w:val="38"/>
    <w:lvlOverride w:ilvl="0">
      <w:startOverride w:val="1"/>
    </w:lvlOverride>
  </w:num>
  <w:num w:numId="78">
    <w:abstractNumId w:val="38"/>
    <w:lvlOverride w:ilvl="0">
      <w:startOverride w:val="1"/>
    </w:lvlOverride>
  </w:num>
  <w:num w:numId="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8"/>
    <w:lvlOverride w:ilvl="0">
      <w:startOverride w:val="1"/>
    </w:lvlOverride>
  </w:num>
  <w:num w:numId="81">
    <w:abstractNumId w:val="38"/>
    <w:lvlOverride w:ilvl="0">
      <w:startOverride w:val="1"/>
    </w:lvlOverride>
  </w:num>
  <w:num w:numId="82">
    <w:abstractNumId w:val="38"/>
    <w:lvlOverride w:ilvl="0">
      <w:startOverride w:val="1"/>
    </w:lvlOverride>
  </w:num>
  <w:num w:numId="83">
    <w:abstractNumId w:val="38"/>
    <w:lvlOverride w:ilvl="0">
      <w:startOverride w:val="1"/>
    </w:lvlOverride>
  </w:num>
  <w:num w:numId="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8"/>
    <w:lvlOverride w:ilvl="0">
      <w:startOverride w:val="1"/>
    </w:lvlOverride>
  </w:num>
  <w:num w:numId="88">
    <w:abstractNumId w:val="38"/>
    <w:lvlOverride w:ilvl="0">
      <w:startOverride w:val="1"/>
    </w:lvlOverride>
  </w:num>
  <w:num w:numId="89">
    <w:abstractNumId w:val="38"/>
    <w:lvlOverride w:ilvl="0">
      <w:startOverride w:val="1"/>
    </w:lvlOverride>
  </w:num>
  <w:num w:numId="90">
    <w:abstractNumId w:val="38"/>
    <w:lvlOverride w:ilvl="0">
      <w:startOverride w:val="1"/>
    </w:lvlOverride>
  </w:num>
  <w:num w:numId="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8"/>
    <w:lvlOverride w:ilvl="0">
      <w:startOverride w:val="1"/>
    </w:lvlOverride>
  </w:num>
  <w:num w:numId="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8"/>
    <w:lvlOverride w:ilvl="0">
      <w:startOverride w:val="1"/>
    </w:lvlOverride>
  </w:num>
  <w:num w:numId="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38"/>
    <w:lvlOverride w:ilvl="0">
      <w:startOverride w:val="1"/>
    </w:lvlOverride>
  </w:num>
  <w:num w:numId="101">
    <w:abstractNumId w:val="38"/>
    <w:lvlOverride w:ilvl="0">
      <w:startOverride w:val="1"/>
    </w:lvlOverride>
  </w:num>
  <w:num w:numId="1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8"/>
    <w:lvlOverride w:ilvl="0">
      <w:startOverride w:val="1"/>
    </w:lvlOverride>
  </w:num>
  <w:num w:numId="104">
    <w:abstractNumId w:val="38"/>
    <w:lvlOverride w:ilvl="0">
      <w:startOverride w:val="1"/>
    </w:lvlOverride>
  </w:num>
  <w:num w:numId="105">
    <w:abstractNumId w:val="38"/>
    <w:lvlOverride w:ilvl="0">
      <w:startOverride w:val="1"/>
    </w:lvlOverride>
  </w:num>
  <w:num w:numId="106">
    <w:abstractNumId w:val="38"/>
    <w:lvlOverride w:ilvl="0">
      <w:startOverride w:val="1"/>
    </w:lvlOverride>
  </w:num>
  <w:num w:numId="107">
    <w:abstractNumId w:val="38"/>
    <w:lvlOverride w:ilvl="0">
      <w:startOverride w:val="1"/>
    </w:lvlOverride>
  </w:num>
  <w:num w:numId="108">
    <w:abstractNumId w:val="38"/>
    <w:lvlOverride w:ilvl="0">
      <w:startOverride w:val="1"/>
    </w:lvlOverride>
  </w:num>
  <w:num w:numId="109">
    <w:abstractNumId w:val="38"/>
    <w:lvlOverride w:ilvl="0">
      <w:startOverride w:val="1"/>
    </w:lvlOverride>
  </w:num>
  <w:num w:numId="110">
    <w:abstractNumId w:val="38"/>
    <w:lvlOverride w:ilvl="0">
      <w:startOverride w:val="1"/>
    </w:lvlOverride>
  </w:num>
  <w:num w:numId="111">
    <w:abstractNumId w:val="38"/>
    <w:lvlOverride w:ilvl="0">
      <w:startOverride w:val="1"/>
    </w:lvlOverride>
  </w:num>
  <w:num w:numId="112">
    <w:abstractNumId w:val="38"/>
    <w:lvlOverride w:ilvl="0">
      <w:startOverride w:val="1"/>
    </w:lvlOverride>
  </w:num>
  <w:num w:numId="113">
    <w:abstractNumId w:val="38"/>
    <w:lvlOverride w:ilvl="0">
      <w:startOverride w:val="1"/>
    </w:lvlOverride>
  </w:num>
  <w:num w:numId="114">
    <w:abstractNumId w:val="38"/>
    <w:lvlOverride w:ilvl="0">
      <w:startOverride w:val="1"/>
    </w:lvlOverride>
  </w:num>
  <w:num w:numId="1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8"/>
    <w:lvlOverride w:ilvl="0">
      <w:startOverride w:val="1"/>
    </w:lvlOverride>
  </w:num>
  <w:num w:numId="117">
    <w:abstractNumId w:val="38"/>
    <w:lvlOverride w:ilvl="0">
      <w:startOverride w:val="1"/>
    </w:lvlOverride>
  </w:num>
  <w:num w:numId="118">
    <w:abstractNumId w:val="38"/>
    <w:lvlOverride w:ilvl="0">
      <w:startOverride w:val="1"/>
    </w:lvlOverride>
  </w:num>
  <w:num w:numId="119">
    <w:abstractNumId w:val="38"/>
    <w:lvlOverride w:ilvl="0">
      <w:startOverride w:val="1"/>
    </w:lvlOverride>
  </w:num>
  <w:num w:numId="120">
    <w:abstractNumId w:val="38"/>
    <w:lvlOverride w:ilvl="0">
      <w:startOverride w:val="1"/>
    </w:lvlOverride>
  </w:num>
  <w:num w:numId="121">
    <w:abstractNumId w:val="38"/>
    <w:lvlOverride w:ilvl="0">
      <w:startOverride w:val="1"/>
    </w:lvlOverride>
  </w:num>
  <w:num w:numId="122">
    <w:abstractNumId w:val="38"/>
    <w:lvlOverride w:ilvl="0">
      <w:startOverride w:val="1"/>
    </w:lvlOverride>
  </w:num>
  <w:num w:numId="123">
    <w:abstractNumId w:val="38"/>
    <w:lvlOverride w:ilvl="0">
      <w:startOverride w:val="1"/>
    </w:lvlOverride>
  </w:num>
  <w:num w:numId="124">
    <w:abstractNumId w:val="38"/>
    <w:lvlOverride w:ilvl="0">
      <w:startOverride w:val="1"/>
    </w:lvlOverride>
  </w:num>
  <w:num w:numId="125">
    <w:abstractNumId w:val="38"/>
    <w:lvlOverride w:ilvl="0">
      <w:startOverride w:val="1"/>
    </w:lvlOverride>
  </w:num>
  <w:num w:numId="126">
    <w:abstractNumId w:val="38"/>
    <w:lvlOverride w:ilvl="0">
      <w:startOverride w:val="1"/>
    </w:lvlOverride>
  </w:num>
  <w:num w:numId="127">
    <w:abstractNumId w:val="38"/>
    <w:lvlOverride w:ilvl="0">
      <w:startOverride w:val="1"/>
    </w:lvlOverride>
  </w:num>
  <w:num w:numId="128">
    <w:abstractNumId w:val="38"/>
    <w:lvlOverride w:ilvl="0">
      <w:startOverride w:val="1"/>
    </w:lvlOverride>
  </w:num>
  <w:num w:numId="129">
    <w:abstractNumId w:val="38"/>
    <w:lvlOverride w:ilvl="0">
      <w:startOverride w:val="1"/>
    </w:lvlOverride>
  </w:num>
  <w:num w:numId="130">
    <w:abstractNumId w:val="38"/>
    <w:lvlOverride w:ilvl="0">
      <w:startOverride w:val="1"/>
    </w:lvlOverride>
  </w:num>
  <w:num w:numId="131">
    <w:abstractNumId w:val="38"/>
    <w:lvlOverride w:ilvl="0">
      <w:startOverride w:val="1"/>
    </w:lvlOverride>
  </w:num>
  <w:num w:numId="132">
    <w:abstractNumId w:val="38"/>
    <w:lvlOverride w:ilvl="0">
      <w:startOverride w:val="1"/>
    </w:lvlOverride>
  </w:num>
  <w:num w:numId="133">
    <w:abstractNumId w:val="38"/>
    <w:lvlOverride w:ilvl="0">
      <w:startOverride w:val="1"/>
    </w:lvlOverride>
  </w:num>
  <w:num w:numId="134">
    <w:abstractNumId w:val="38"/>
    <w:lvlOverride w:ilvl="0">
      <w:startOverride w:val="1"/>
    </w:lvlOverride>
  </w:num>
  <w:num w:numId="135">
    <w:abstractNumId w:val="38"/>
    <w:lvlOverride w:ilvl="0">
      <w:startOverride w:val="1"/>
    </w:lvlOverride>
  </w:num>
  <w:num w:numId="136">
    <w:abstractNumId w:val="38"/>
    <w:lvlOverride w:ilvl="0">
      <w:startOverride w:val="1"/>
    </w:lvlOverride>
  </w:num>
  <w:num w:numId="137">
    <w:abstractNumId w:val="38"/>
    <w:lvlOverride w:ilvl="0">
      <w:startOverride w:val="1"/>
    </w:lvlOverride>
  </w:num>
  <w:num w:numId="138">
    <w:abstractNumId w:val="38"/>
    <w:lvlOverride w:ilvl="0">
      <w:startOverride w:val="1"/>
    </w:lvlOverride>
  </w:num>
  <w:num w:numId="139">
    <w:abstractNumId w:val="38"/>
    <w:lvlOverride w:ilvl="0">
      <w:startOverride w:val="1"/>
    </w:lvlOverride>
  </w:num>
  <w:num w:numId="140">
    <w:abstractNumId w:val="38"/>
    <w:lvlOverride w:ilvl="0">
      <w:startOverride w:val="1"/>
    </w:lvlOverride>
  </w:num>
  <w:num w:numId="141">
    <w:abstractNumId w:val="38"/>
    <w:lvlOverride w:ilvl="0">
      <w:startOverride w:val="1"/>
    </w:lvlOverride>
  </w:num>
  <w:num w:numId="142">
    <w:abstractNumId w:val="38"/>
    <w:lvlOverride w:ilvl="0">
      <w:startOverride w:val="1"/>
    </w:lvlOverride>
  </w:num>
  <w:num w:numId="143">
    <w:abstractNumId w:val="38"/>
    <w:lvlOverride w:ilvl="0">
      <w:startOverride w:val="1"/>
    </w:lvlOverride>
  </w:num>
  <w:num w:numId="1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38"/>
    <w:lvlOverride w:ilvl="0">
      <w:startOverride w:val="1"/>
    </w:lvlOverride>
  </w:num>
  <w:num w:numId="146">
    <w:abstractNumId w:val="38"/>
    <w:lvlOverride w:ilvl="0">
      <w:startOverride w:val="1"/>
    </w:lvlOverride>
  </w:num>
  <w:num w:numId="147">
    <w:abstractNumId w:val="38"/>
    <w:lvlOverride w:ilvl="0">
      <w:startOverride w:val="1"/>
    </w:lvlOverride>
  </w:num>
  <w:num w:numId="148">
    <w:abstractNumId w:val="38"/>
    <w:lvlOverride w:ilvl="0">
      <w:startOverride w:val="1"/>
    </w:lvlOverride>
  </w:num>
  <w:num w:numId="149">
    <w:abstractNumId w:val="38"/>
    <w:lvlOverride w:ilvl="0">
      <w:startOverride w:val="1"/>
    </w:lvlOverride>
  </w:num>
  <w:num w:numId="150">
    <w:abstractNumId w:val="38"/>
    <w:lvlOverride w:ilvl="0">
      <w:startOverride w:val="1"/>
    </w:lvlOverride>
  </w:num>
  <w:num w:numId="151">
    <w:abstractNumId w:val="38"/>
    <w:lvlOverride w:ilvl="0">
      <w:startOverride w:val="1"/>
    </w:lvlOverride>
  </w:num>
  <w:num w:numId="152">
    <w:abstractNumId w:val="38"/>
    <w:lvlOverride w:ilvl="0">
      <w:startOverride w:val="1"/>
    </w:lvlOverride>
  </w:num>
  <w:num w:numId="153">
    <w:abstractNumId w:val="38"/>
    <w:lvlOverride w:ilvl="0">
      <w:startOverride w:val="1"/>
    </w:lvlOverride>
  </w:num>
  <w:num w:numId="154">
    <w:abstractNumId w:val="38"/>
    <w:lvlOverride w:ilvl="0">
      <w:startOverride w:val="1"/>
    </w:lvlOverride>
  </w:num>
  <w:num w:numId="155">
    <w:abstractNumId w:val="38"/>
    <w:lvlOverride w:ilvl="0">
      <w:startOverride w:val="1"/>
    </w:lvlOverride>
  </w:num>
  <w:num w:numId="156">
    <w:abstractNumId w:val="38"/>
    <w:lvlOverride w:ilvl="0">
      <w:startOverride w:val="1"/>
    </w:lvlOverride>
  </w:num>
  <w:num w:numId="157">
    <w:abstractNumId w:val="38"/>
    <w:lvlOverride w:ilvl="0">
      <w:startOverride w:val="1"/>
    </w:lvlOverride>
  </w:num>
  <w:num w:numId="158">
    <w:abstractNumId w:val="38"/>
    <w:lvlOverride w:ilvl="0">
      <w:startOverride w:val="1"/>
    </w:lvlOverride>
  </w:num>
  <w:num w:numId="159">
    <w:abstractNumId w:val="38"/>
  </w:num>
  <w:num w:numId="160">
    <w:abstractNumId w:val="38"/>
    <w:lvlOverride w:ilvl="0">
      <w:startOverride w:val="1"/>
    </w:lvlOverride>
  </w:num>
  <w:num w:numId="161">
    <w:abstractNumId w:val="38"/>
    <w:lvlOverride w:ilvl="0">
      <w:startOverride w:val="1"/>
    </w:lvlOverride>
  </w:num>
  <w:num w:numId="162">
    <w:abstractNumId w:val="38"/>
    <w:lvlOverride w:ilvl="0">
      <w:startOverride w:val="1"/>
    </w:lvlOverride>
  </w:num>
  <w:num w:numId="163">
    <w:abstractNumId w:val="38"/>
    <w:lvlOverride w:ilvl="0">
      <w:startOverride w:val="1"/>
    </w:lvlOverride>
  </w:num>
  <w:num w:numId="164">
    <w:abstractNumId w:val="38"/>
    <w:lvlOverride w:ilvl="0">
      <w:startOverride w:val="1"/>
    </w:lvlOverride>
  </w:num>
  <w:num w:numId="165">
    <w:abstractNumId w:val="38"/>
    <w:lvlOverride w:ilvl="0">
      <w:startOverride w:val="1"/>
    </w:lvlOverride>
  </w:num>
  <w:num w:numId="166">
    <w:abstractNumId w:val="38"/>
    <w:lvlOverride w:ilvl="0">
      <w:startOverride w:val="1"/>
    </w:lvlOverride>
  </w:num>
  <w:num w:numId="167">
    <w:abstractNumId w:val="38"/>
    <w:lvlOverride w:ilvl="0">
      <w:startOverride w:val="1"/>
    </w:lvlOverride>
  </w:num>
  <w:num w:numId="168">
    <w:abstractNumId w:val="38"/>
    <w:lvlOverride w:ilvl="0">
      <w:startOverride w:val="1"/>
    </w:lvlOverride>
  </w:num>
  <w:num w:numId="169">
    <w:abstractNumId w:val="38"/>
  </w:num>
  <w:num w:numId="170">
    <w:abstractNumId w:val="38"/>
    <w:lvlOverride w:ilvl="0">
      <w:startOverride w:val="1"/>
    </w:lvlOverride>
  </w:num>
  <w:num w:numId="171">
    <w:abstractNumId w:val="5"/>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2FB"/>
    <w:rsid w:val="000038A4"/>
    <w:rsid w:val="00006961"/>
    <w:rsid w:val="000074A7"/>
    <w:rsid w:val="000112BF"/>
    <w:rsid w:val="0001185F"/>
    <w:rsid w:val="00012233"/>
    <w:rsid w:val="00012846"/>
    <w:rsid w:val="000137C2"/>
    <w:rsid w:val="00017318"/>
    <w:rsid w:val="00017B7A"/>
    <w:rsid w:val="000229AD"/>
    <w:rsid w:val="00022B0A"/>
    <w:rsid w:val="00023B46"/>
    <w:rsid w:val="000246F7"/>
    <w:rsid w:val="000252B3"/>
    <w:rsid w:val="0003114D"/>
    <w:rsid w:val="00034748"/>
    <w:rsid w:val="000363C2"/>
    <w:rsid w:val="00036820"/>
    <w:rsid w:val="00036D76"/>
    <w:rsid w:val="000457AA"/>
    <w:rsid w:val="00050ACF"/>
    <w:rsid w:val="00052CCD"/>
    <w:rsid w:val="00057F32"/>
    <w:rsid w:val="00060038"/>
    <w:rsid w:val="00062A25"/>
    <w:rsid w:val="00065F3C"/>
    <w:rsid w:val="00072806"/>
    <w:rsid w:val="00073CB5"/>
    <w:rsid w:val="0007425C"/>
    <w:rsid w:val="00077553"/>
    <w:rsid w:val="00082D39"/>
    <w:rsid w:val="000851A2"/>
    <w:rsid w:val="00085C6C"/>
    <w:rsid w:val="0009079D"/>
    <w:rsid w:val="00090AF3"/>
    <w:rsid w:val="00091589"/>
    <w:rsid w:val="0009352E"/>
    <w:rsid w:val="0009396D"/>
    <w:rsid w:val="00095137"/>
    <w:rsid w:val="00096B96"/>
    <w:rsid w:val="000A07FB"/>
    <w:rsid w:val="000A0BC3"/>
    <w:rsid w:val="000A0D01"/>
    <w:rsid w:val="000A0DF0"/>
    <w:rsid w:val="000A0F16"/>
    <w:rsid w:val="000A2F3F"/>
    <w:rsid w:val="000B0B4A"/>
    <w:rsid w:val="000B125F"/>
    <w:rsid w:val="000B279A"/>
    <w:rsid w:val="000B3ED3"/>
    <w:rsid w:val="000B61D2"/>
    <w:rsid w:val="000B70A7"/>
    <w:rsid w:val="000B73DD"/>
    <w:rsid w:val="000C1761"/>
    <w:rsid w:val="000C495F"/>
    <w:rsid w:val="000D490A"/>
    <w:rsid w:val="000D6145"/>
    <w:rsid w:val="000D66D9"/>
    <w:rsid w:val="000D67CE"/>
    <w:rsid w:val="000D6B4A"/>
    <w:rsid w:val="000E0AAF"/>
    <w:rsid w:val="000E0C06"/>
    <w:rsid w:val="000E326D"/>
    <w:rsid w:val="000E5203"/>
    <w:rsid w:val="000E5C34"/>
    <w:rsid w:val="000E6431"/>
    <w:rsid w:val="000F0AC2"/>
    <w:rsid w:val="000F21A5"/>
    <w:rsid w:val="000F3A8A"/>
    <w:rsid w:val="000F7ED4"/>
    <w:rsid w:val="00102B9F"/>
    <w:rsid w:val="00104193"/>
    <w:rsid w:val="001041F7"/>
    <w:rsid w:val="001058D5"/>
    <w:rsid w:val="00107561"/>
    <w:rsid w:val="00112637"/>
    <w:rsid w:val="00112794"/>
    <w:rsid w:val="00112ABC"/>
    <w:rsid w:val="001140BC"/>
    <w:rsid w:val="00115059"/>
    <w:rsid w:val="0012001E"/>
    <w:rsid w:val="00123A8E"/>
    <w:rsid w:val="001266EF"/>
    <w:rsid w:val="00126A55"/>
    <w:rsid w:val="00126E46"/>
    <w:rsid w:val="00130957"/>
    <w:rsid w:val="00132524"/>
    <w:rsid w:val="00133F08"/>
    <w:rsid w:val="001345E6"/>
    <w:rsid w:val="001378B0"/>
    <w:rsid w:val="00142DB5"/>
    <w:rsid w:val="00142E00"/>
    <w:rsid w:val="00143D13"/>
    <w:rsid w:val="00152793"/>
    <w:rsid w:val="00153B7E"/>
    <w:rsid w:val="001545A9"/>
    <w:rsid w:val="00154B31"/>
    <w:rsid w:val="0015681E"/>
    <w:rsid w:val="00160DE4"/>
    <w:rsid w:val="00162D21"/>
    <w:rsid w:val="001637C7"/>
    <w:rsid w:val="0016480E"/>
    <w:rsid w:val="00164FA3"/>
    <w:rsid w:val="00170DCA"/>
    <w:rsid w:val="00174297"/>
    <w:rsid w:val="00175552"/>
    <w:rsid w:val="00180E06"/>
    <w:rsid w:val="001817B3"/>
    <w:rsid w:val="00182FE5"/>
    <w:rsid w:val="00183014"/>
    <w:rsid w:val="0018626F"/>
    <w:rsid w:val="00190455"/>
    <w:rsid w:val="00194E50"/>
    <w:rsid w:val="001959C2"/>
    <w:rsid w:val="001A51E3"/>
    <w:rsid w:val="001A5EAB"/>
    <w:rsid w:val="001A7968"/>
    <w:rsid w:val="001A7E30"/>
    <w:rsid w:val="001B23E5"/>
    <w:rsid w:val="001B2C19"/>
    <w:rsid w:val="001B2E98"/>
    <w:rsid w:val="001B3483"/>
    <w:rsid w:val="001B3C1E"/>
    <w:rsid w:val="001B4494"/>
    <w:rsid w:val="001B72C1"/>
    <w:rsid w:val="001C0C3E"/>
    <w:rsid w:val="001C0D8B"/>
    <w:rsid w:val="001C0DA8"/>
    <w:rsid w:val="001C5118"/>
    <w:rsid w:val="001D1E9F"/>
    <w:rsid w:val="001D43E8"/>
    <w:rsid w:val="001D4AD7"/>
    <w:rsid w:val="001D6377"/>
    <w:rsid w:val="001D7878"/>
    <w:rsid w:val="001E0D8A"/>
    <w:rsid w:val="001E11C6"/>
    <w:rsid w:val="001E2F4B"/>
    <w:rsid w:val="001E4C03"/>
    <w:rsid w:val="001E67BA"/>
    <w:rsid w:val="001E74C2"/>
    <w:rsid w:val="001E7F61"/>
    <w:rsid w:val="001F0A2A"/>
    <w:rsid w:val="001F26A3"/>
    <w:rsid w:val="001F373A"/>
    <w:rsid w:val="001F4F82"/>
    <w:rsid w:val="001F5A48"/>
    <w:rsid w:val="001F6143"/>
    <w:rsid w:val="001F6260"/>
    <w:rsid w:val="001F6CFC"/>
    <w:rsid w:val="00200007"/>
    <w:rsid w:val="002030A5"/>
    <w:rsid w:val="00203131"/>
    <w:rsid w:val="00211C9E"/>
    <w:rsid w:val="00212E88"/>
    <w:rsid w:val="002139FD"/>
    <w:rsid w:val="00213C9C"/>
    <w:rsid w:val="0022009E"/>
    <w:rsid w:val="00221FDA"/>
    <w:rsid w:val="00222221"/>
    <w:rsid w:val="00222781"/>
    <w:rsid w:val="00223241"/>
    <w:rsid w:val="0022425C"/>
    <w:rsid w:val="002246DE"/>
    <w:rsid w:val="00224B95"/>
    <w:rsid w:val="00225727"/>
    <w:rsid w:val="00232344"/>
    <w:rsid w:val="00233B9B"/>
    <w:rsid w:val="002345EE"/>
    <w:rsid w:val="00234DF7"/>
    <w:rsid w:val="00235A5E"/>
    <w:rsid w:val="0023622C"/>
    <w:rsid w:val="00244483"/>
    <w:rsid w:val="002460C6"/>
    <w:rsid w:val="00252BC4"/>
    <w:rsid w:val="00254014"/>
    <w:rsid w:val="00254B39"/>
    <w:rsid w:val="002578CA"/>
    <w:rsid w:val="00260082"/>
    <w:rsid w:val="002636EC"/>
    <w:rsid w:val="00263B50"/>
    <w:rsid w:val="00264DE9"/>
    <w:rsid w:val="0026504D"/>
    <w:rsid w:val="00273A2F"/>
    <w:rsid w:val="0027720D"/>
    <w:rsid w:val="00280986"/>
    <w:rsid w:val="00281ECE"/>
    <w:rsid w:val="002831C7"/>
    <w:rsid w:val="002840C6"/>
    <w:rsid w:val="00285613"/>
    <w:rsid w:val="0028566C"/>
    <w:rsid w:val="00285E1E"/>
    <w:rsid w:val="00291258"/>
    <w:rsid w:val="00293907"/>
    <w:rsid w:val="00293FC6"/>
    <w:rsid w:val="00295174"/>
    <w:rsid w:val="00296172"/>
    <w:rsid w:val="00296B92"/>
    <w:rsid w:val="002A03BE"/>
    <w:rsid w:val="002A2C22"/>
    <w:rsid w:val="002A68E0"/>
    <w:rsid w:val="002B02EB"/>
    <w:rsid w:val="002B03A4"/>
    <w:rsid w:val="002C0602"/>
    <w:rsid w:val="002C249B"/>
    <w:rsid w:val="002C5141"/>
    <w:rsid w:val="002D110D"/>
    <w:rsid w:val="002D2AE3"/>
    <w:rsid w:val="002D5C16"/>
    <w:rsid w:val="002D5E51"/>
    <w:rsid w:val="002D5EF2"/>
    <w:rsid w:val="002D7E91"/>
    <w:rsid w:val="002F0C44"/>
    <w:rsid w:val="002F2476"/>
    <w:rsid w:val="002F3DFF"/>
    <w:rsid w:val="002F5E05"/>
    <w:rsid w:val="002F7723"/>
    <w:rsid w:val="003014E9"/>
    <w:rsid w:val="0030631E"/>
    <w:rsid w:val="00307A76"/>
    <w:rsid w:val="0031455E"/>
    <w:rsid w:val="00315A16"/>
    <w:rsid w:val="00317053"/>
    <w:rsid w:val="0032109C"/>
    <w:rsid w:val="00322B45"/>
    <w:rsid w:val="00323809"/>
    <w:rsid w:val="00323D41"/>
    <w:rsid w:val="00325414"/>
    <w:rsid w:val="00326038"/>
    <w:rsid w:val="00326C96"/>
    <w:rsid w:val="00327D72"/>
    <w:rsid w:val="003302F1"/>
    <w:rsid w:val="00330F07"/>
    <w:rsid w:val="003312AF"/>
    <w:rsid w:val="003325ED"/>
    <w:rsid w:val="00332C9E"/>
    <w:rsid w:val="0033679B"/>
    <w:rsid w:val="0034129A"/>
    <w:rsid w:val="0034470E"/>
    <w:rsid w:val="00345708"/>
    <w:rsid w:val="00352DB0"/>
    <w:rsid w:val="00356141"/>
    <w:rsid w:val="003573C9"/>
    <w:rsid w:val="00360871"/>
    <w:rsid w:val="00361063"/>
    <w:rsid w:val="003635A9"/>
    <w:rsid w:val="00366D60"/>
    <w:rsid w:val="0037094A"/>
    <w:rsid w:val="0037118E"/>
    <w:rsid w:val="00371ED3"/>
    <w:rsid w:val="00372659"/>
    <w:rsid w:val="00372BDC"/>
    <w:rsid w:val="00372E65"/>
    <w:rsid w:val="00372FFC"/>
    <w:rsid w:val="0037728A"/>
    <w:rsid w:val="00377C39"/>
    <w:rsid w:val="00380B7D"/>
    <w:rsid w:val="00380BD1"/>
    <w:rsid w:val="00381A99"/>
    <w:rsid w:val="003822EC"/>
    <w:rsid w:val="003829C2"/>
    <w:rsid w:val="003830B2"/>
    <w:rsid w:val="00384724"/>
    <w:rsid w:val="0038763D"/>
    <w:rsid w:val="00390977"/>
    <w:rsid w:val="003919B7"/>
    <w:rsid w:val="00391D57"/>
    <w:rsid w:val="00392292"/>
    <w:rsid w:val="0039345C"/>
    <w:rsid w:val="00393BA4"/>
    <w:rsid w:val="00394F45"/>
    <w:rsid w:val="00396402"/>
    <w:rsid w:val="00397746"/>
    <w:rsid w:val="00397FC7"/>
    <w:rsid w:val="003A1B8C"/>
    <w:rsid w:val="003A5927"/>
    <w:rsid w:val="003B1017"/>
    <w:rsid w:val="003B1BB0"/>
    <w:rsid w:val="003B3C07"/>
    <w:rsid w:val="003B3F4A"/>
    <w:rsid w:val="003B4D7B"/>
    <w:rsid w:val="003B6081"/>
    <w:rsid w:val="003B6775"/>
    <w:rsid w:val="003B6781"/>
    <w:rsid w:val="003C39AD"/>
    <w:rsid w:val="003C540C"/>
    <w:rsid w:val="003C5FE2"/>
    <w:rsid w:val="003D05FB"/>
    <w:rsid w:val="003D0FCE"/>
    <w:rsid w:val="003D1515"/>
    <w:rsid w:val="003D1B16"/>
    <w:rsid w:val="003D42EA"/>
    <w:rsid w:val="003D45BF"/>
    <w:rsid w:val="003D508A"/>
    <w:rsid w:val="003D537F"/>
    <w:rsid w:val="003D7B75"/>
    <w:rsid w:val="003E0208"/>
    <w:rsid w:val="003E048C"/>
    <w:rsid w:val="003E45C5"/>
    <w:rsid w:val="003E4B57"/>
    <w:rsid w:val="003E6C6F"/>
    <w:rsid w:val="003F1BA2"/>
    <w:rsid w:val="003F27E1"/>
    <w:rsid w:val="003F4178"/>
    <w:rsid w:val="003F437A"/>
    <w:rsid w:val="003F4770"/>
    <w:rsid w:val="003F5275"/>
    <w:rsid w:val="003F54A5"/>
    <w:rsid w:val="003F5C2B"/>
    <w:rsid w:val="003F655D"/>
    <w:rsid w:val="0040076B"/>
    <w:rsid w:val="00402240"/>
    <w:rsid w:val="004023E9"/>
    <w:rsid w:val="00402B44"/>
    <w:rsid w:val="0040454A"/>
    <w:rsid w:val="00404C8E"/>
    <w:rsid w:val="004077C9"/>
    <w:rsid w:val="00413F83"/>
    <w:rsid w:val="0041490C"/>
    <w:rsid w:val="0041541E"/>
    <w:rsid w:val="00416191"/>
    <w:rsid w:val="00416721"/>
    <w:rsid w:val="00420CDB"/>
    <w:rsid w:val="00421EF0"/>
    <w:rsid w:val="004224FA"/>
    <w:rsid w:val="00423D07"/>
    <w:rsid w:val="00426C90"/>
    <w:rsid w:val="00427936"/>
    <w:rsid w:val="00432570"/>
    <w:rsid w:val="00433E45"/>
    <w:rsid w:val="0043425B"/>
    <w:rsid w:val="004357CA"/>
    <w:rsid w:val="00440C03"/>
    <w:rsid w:val="00442341"/>
    <w:rsid w:val="004433D2"/>
    <w:rsid w:val="0044346F"/>
    <w:rsid w:val="004434CA"/>
    <w:rsid w:val="00445F40"/>
    <w:rsid w:val="00453FF6"/>
    <w:rsid w:val="00461198"/>
    <w:rsid w:val="004628D7"/>
    <w:rsid w:val="0046520A"/>
    <w:rsid w:val="004672AB"/>
    <w:rsid w:val="004714FE"/>
    <w:rsid w:val="00472A6E"/>
    <w:rsid w:val="0047712D"/>
    <w:rsid w:val="00477BAA"/>
    <w:rsid w:val="00480D64"/>
    <w:rsid w:val="00482ACF"/>
    <w:rsid w:val="00482B25"/>
    <w:rsid w:val="0049051C"/>
    <w:rsid w:val="00490C63"/>
    <w:rsid w:val="00493D4E"/>
    <w:rsid w:val="00495053"/>
    <w:rsid w:val="00496ED6"/>
    <w:rsid w:val="004A1F59"/>
    <w:rsid w:val="004A29BE"/>
    <w:rsid w:val="004A2A17"/>
    <w:rsid w:val="004A3225"/>
    <w:rsid w:val="004A33EE"/>
    <w:rsid w:val="004A3AA8"/>
    <w:rsid w:val="004B13C7"/>
    <w:rsid w:val="004B1A0C"/>
    <w:rsid w:val="004B778F"/>
    <w:rsid w:val="004C0609"/>
    <w:rsid w:val="004C137C"/>
    <w:rsid w:val="004C5EB0"/>
    <w:rsid w:val="004D141F"/>
    <w:rsid w:val="004D258B"/>
    <w:rsid w:val="004D2742"/>
    <w:rsid w:val="004D5740"/>
    <w:rsid w:val="004D5B73"/>
    <w:rsid w:val="004D6310"/>
    <w:rsid w:val="004D6BC1"/>
    <w:rsid w:val="004E0062"/>
    <w:rsid w:val="004E05A1"/>
    <w:rsid w:val="004E05E6"/>
    <w:rsid w:val="004E39EE"/>
    <w:rsid w:val="004E6843"/>
    <w:rsid w:val="004F3857"/>
    <w:rsid w:val="004F472A"/>
    <w:rsid w:val="004F544D"/>
    <w:rsid w:val="004F5E57"/>
    <w:rsid w:val="004F6710"/>
    <w:rsid w:val="004F6ADA"/>
    <w:rsid w:val="00500C3E"/>
    <w:rsid w:val="00502849"/>
    <w:rsid w:val="00504334"/>
    <w:rsid w:val="0050498D"/>
    <w:rsid w:val="0050728A"/>
    <w:rsid w:val="005104D7"/>
    <w:rsid w:val="00510B9E"/>
    <w:rsid w:val="00512DB3"/>
    <w:rsid w:val="00513AE9"/>
    <w:rsid w:val="00513F6B"/>
    <w:rsid w:val="005156C8"/>
    <w:rsid w:val="00524F42"/>
    <w:rsid w:val="00526A7A"/>
    <w:rsid w:val="0052789D"/>
    <w:rsid w:val="0053214F"/>
    <w:rsid w:val="00534358"/>
    <w:rsid w:val="00536BC2"/>
    <w:rsid w:val="005409EC"/>
    <w:rsid w:val="00540AFD"/>
    <w:rsid w:val="005425E1"/>
    <w:rsid w:val="005427C5"/>
    <w:rsid w:val="00542CF6"/>
    <w:rsid w:val="005511D5"/>
    <w:rsid w:val="00553C03"/>
    <w:rsid w:val="00553E8A"/>
    <w:rsid w:val="00556EDA"/>
    <w:rsid w:val="00563692"/>
    <w:rsid w:val="0057009C"/>
    <w:rsid w:val="00571679"/>
    <w:rsid w:val="005727E7"/>
    <w:rsid w:val="00574B98"/>
    <w:rsid w:val="00577F61"/>
    <w:rsid w:val="00584235"/>
    <w:rsid w:val="005844E7"/>
    <w:rsid w:val="005908B8"/>
    <w:rsid w:val="00590FD7"/>
    <w:rsid w:val="0059512E"/>
    <w:rsid w:val="005A167C"/>
    <w:rsid w:val="005A1C01"/>
    <w:rsid w:val="005A6DD2"/>
    <w:rsid w:val="005B15A7"/>
    <w:rsid w:val="005B6BC8"/>
    <w:rsid w:val="005B7692"/>
    <w:rsid w:val="005C0E78"/>
    <w:rsid w:val="005C12DC"/>
    <w:rsid w:val="005C2910"/>
    <w:rsid w:val="005C385D"/>
    <w:rsid w:val="005C6AD3"/>
    <w:rsid w:val="005C72B6"/>
    <w:rsid w:val="005D3B20"/>
    <w:rsid w:val="005D71B7"/>
    <w:rsid w:val="005D7970"/>
    <w:rsid w:val="005E0C96"/>
    <w:rsid w:val="005E4759"/>
    <w:rsid w:val="005E4E56"/>
    <w:rsid w:val="005E5939"/>
    <w:rsid w:val="005E5C68"/>
    <w:rsid w:val="005E65C0"/>
    <w:rsid w:val="005F0390"/>
    <w:rsid w:val="006072CD"/>
    <w:rsid w:val="006101B7"/>
    <w:rsid w:val="00612023"/>
    <w:rsid w:val="00614190"/>
    <w:rsid w:val="00617F8F"/>
    <w:rsid w:val="00622A99"/>
    <w:rsid w:val="00622E67"/>
    <w:rsid w:val="00624140"/>
    <w:rsid w:val="00626B57"/>
    <w:rsid w:val="00626EDC"/>
    <w:rsid w:val="00627ED0"/>
    <w:rsid w:val="00633666"/>
    <w:rsid w:val="0063745B"/>
    <w:rsid w:val="00637845"/>
    <w:rsid w:val="00637B68"/>
    <w:rsid w:val="0064306F"/>
    <w:rsid w:val="00644A2B"/>
    <w:rsid w:val="006452D3"/>
    <w:rsid w:val="0064676E"/>
    <w:rsid w:val="006470EC"/>
    <w:rsid w:val="00647E7C"/>
    <w:rsid w:val="00650225"/>
    <w:rsid w:val="00652657"/>
    <w:rsid w:val="006542D6"/>
    <w:rsid w:val="0065598E"/>
    <w:rsid w:val="00655AF2"/>
    <w:rsid w:val="00655BC5"/>
    <w:rsid w:val="006562A4"/>
    <w:rsid w:val="00656424"/>
    <w:rsid w:val="006568BE"/>
    <w:rsid w:val="00657438"/>
    <w:rsid w:val="00660189"/>
    <w:rsid w:val="0066025D"/>
    <w:rsid w:val="0066091A"/>
    <w:rsid w:val="00662B3A"/>
    <w:rsid w:val="00665EE4"/>
    <w:rsid w:val="0067060F"/>
    <w:rsid w:val="00670A28"/>
    <w:rsid w:val="0067399F"/>
    <w:rsid w:val="006773EC"/>
    <w:rsid w:val="00680504"/>
    <w:rsid w:val="00680DFB"/>
    <w:rsid w:val="00681CD9"/>
    <w:rsid w:val="00683E30"/>
    <w:rsid w:val="0068408C"/>
    <w:rsid w:val="00687024"/>
    <w:rsid w:val="00690F8E"/>
    <w:rsid w:val="006935F2"/>
    <w:rsid w:val="00695D99"/>
    <w:rsid w:val="00695E22"/>
    <w:rsid w:val="006B02B9"/>
    <w:rsid w:val="006B35FE"/>
    <w:rsid w:val="006B36C6"/>
    <w:rsid w:val="006B39B2"/>
    <w:rsid w:val="006B4580"/>
    <w:rsid w:val="006B7093"/>
    <w:rsid w:val="006B7417"/>
    <w:rsid w:val="006B7458"/>
    <w:rsid w:val="006C1E3C"/>
    <w:rsid w:val="006D22FD"/>
    <w:rsid w:val="006D2E1E"/>
    <w:rsid w:val="006D31F9"/>
    <w:rsid w:val="006D3691"/>
    <w:rsid w:val="006D507A"/>
    <w:rsid w:val="006E0804"/>
    <w:rsid w:val="006E5EF0"/>
    <w:rsid w:val="006E6C19"/>
    <w:rsid w:val="006E754F"/>
    <w:rsid w:val="006F04ED"/>
    <w:rsid w:val="006F3563"/>
    <w:rsid w:val="006F42B9"/>
    <w:rsid w:val="006F4D07"/>
    <w:rsid w:val="006F4DE4"/>
    <w:rsid w:val="006F59E7"/>
    <w:rsid w:val="006F6103"/>
    <w:rsid w:val="00704E00"/>
    <w:rsid w:val="00707594"/>
    <w:rsid w:val="0071167B"/>
    <w:rsid w:val="00711963"/>
    <w:rsid w:val="0071573D"/>
    <w:rsid w:val="00716246"/>
    <w:rsid w:val="007177FF"/>
    <w:rsid w:val="007209E7"/>
    <w:rsid w:val="0072262B"/>
    <w:rsid w:val="007247B2"/>
    <w:rsid w:val="00726182"/>
    <w:rsid w:val="00727635"/>
    <w:rsid w:val="0073025C"/>
    <w:rsid w:val="00731B76"/>
    <w:rsid w:val="00732329"/>
    <w:rsid w:val="007337CA"/>
    <w:rsid w:val="00734CE4"/>
    <w:rsid w:val="00734E1A"/>
    <w:rsid w:val="00735123"/>
    <w:rsid w:val="007412C7"/>
    <w:rsid w:val="00741837"/>
    <w:rsid w:val="007453E6"/>
    <w:rsid w:val="007473B6"/>
    <w:rsid w:val="00747894"/>
    <w:rsid w:val="0075532D"/>
    <w:rsid w:val="007573D5"/>
    <w:rsid w:val="007663E1"/>
    <w:rsid w:val="00770AAC"/>
    <w:rsid w:val="0077309D"/>
    <w:rsid w:val="007774EE"/>
    <w:rsid w:val="00777FF1"/>
    <w:rsid w:val="00781822"/>
    <w:rsid w:val="00783F21"/>
    <w:rsid w:val="00784056"/>
    <w:rsid w:val="00784D68"/>
    <w:rsid w:val="00787159"/>
    <w:rsid w:val="00790247"/>
    <w:rsid w:val="0079043A"/>
    <w:rsid w:val="00790CDA"/>
    <w:rsid w:val="00791668"/>
    <w:rsid w:val="00791AA1"/>
    <w:rsid w:val="007957A7"/>
    <w:rsid w:val="00797F36"/>
    <w:rsid w:val="007A3793"/>
    <w:rsid w:val="007A6932"/>
    <w:rsid w:val="007A6B70"/>
    <w:rsid w:val="007B2743"/>
    <w:rsid w:val="007B2C38"/>
    <w:rsid w:val="007B58C4"/>
    <w:rsid w:val="007B5BA6"/>
    <w:rsid w:val="007C0917"/>
    <w:rsid w:val="007C1BA2"/>
    <w:rsid w:val="007C2B48"/>
    <w:rsid w:val="007C37FF"/>
    <w:rsid w:val="007D20E9"/>
    <w:rsid w:val="007D3A24"/>
    <w:rsid w:val="007D7881"/>
    <w:rsid w:val="007D7E3A"/>
    <w:rsid w:val="007E0A9D"/>
    <w:rsid w:val="007E0E10"/>
    <w:rsid w:val="007E4768"/>
    <w:rsid w:val="007E75C5"/>
    <w:rsid w:val="007E777B"/>
    <w:rsid w:val="007F2070"/>
    <w:rsid w:val="007F3A65"/>
    <w:rsid w:val="007F4B6D"/>
    <w:rsid w:val="007F63C1"/>
    <w:rsid w:val="007F754E"/>
    <w:rsid w:val="008000FF"/>
    <w:rsid w:val="0080155F"/>
    <w:rsid w:val="008053F5"/>
    <w:rsid w:val="00807AF7"/>
    <w:rsid w:val="00810198"/>
    <w:rsid w:val="00810316"/>
    <w:rsid w:val="00812430"/>
    <w:rsid w:val="00815DA8"/>
    <w:rsid w:val="0081781B"/>
    <w:rsid w:val="0082126F"/>
    <w:rsid w:val="0082194D"/>
    <w:rsid w:val="008221F9"/>
    <w:rsid w:val="00825D73"/>
    <w:rsid w:val="00826EF5"/>
    <w:rsid w:val="008271F5"/>
    <w:rsid w:val="00830B69"/>
    <w:rsid w:val="00831693"/>
    <w:rsid w:val="0083279C"/>
    <w:rsid w:val="00834932"/>
    <w:rsid w:val="00837B53"/>
    <w:rsid w:val="00840104"/>
    <w:rsid w:val="00840C1F"/>
    <w:rsid w:val="008411C9"/>
    <w:rsid w:val="00841988"/>
    <w:rsid w:val="00841A07"/>
    <w:rsid w:val="00841FC5"/>
    <w:rsid w:val="0084298A"/>
    <w:rsid w:val="00843D0F"/>
    <w:rsid w:val="00845709"/>
    <w:rsid w:val="00845DD6"/>
    <w:rsid w:val="00850D38"/>
    <w:rsid w:val="00851F19"/>
    <w:rsid w:val="008536E5"/>
    <w:rsid w:val="00853855"/>
    <w:rsid w:val="008576BD"/>
    <w:rsid w:val="00860463"/>
    <w:rsid w:val="00863CC1"/>
    <w:rsid w:val="00867813"/>
    <w:rsid w:val="00872EAE"/>
    <w:rsid w:val="008733DA"/>
    <w:rsid w:val="00877A6F"/>
    <w:rsid w:val="008850E4"/>
    <w:rsid w:val="00887778"/>
    <w:rsid w:val="00887D07"/>
    <w:rsid w:val="00893573"/>
    <w:rsid w:val="008939AB"/>
    <w:rsid w:val="008964BA"/>
    <w:rsid w:val="00897985"/>
    <w:rsid w:val="008A12F5"/>
    <w:rsid w:val="008A79ED"/>
    <w:rsid w:val="008B036D"/>
    <w:rsid w:val="008B1587"/>
    <w:rsid w:val="008B191B"/>
    <w:rsid w:val="008B1B01"/>
    <w:rsid w:val="008B234A"/>
    <w:rsid w:val="008B3BCD"/>
    <w:rsid w:val="008B64BB"/>
    <w:rsid w:val="008B6DF8"/>
    <w:rsid w:val="008C106C"/>
    <w:rsid w:val="008C10F1"/>
    <w:rsid w:val="008C1404"/>
    <w:rsid w:val="008C1926"/>
    <w:rsid w:val="008C1E99"/>
    <w:rsid w:val="008C26F8"/>
    <w:rsid w:val="008C33C0"/>
    <w:rsid w:val="008C50D5"/>
    <w:rsid w:val="008C73DF"/>
    <w:rsid w:val="008D0DE3"/>
    <w:rsid w:val="008D0ECA"/>
    <w:rsid w:val="008D30F2"/>
    <w:rsid w:val="008E0085"/>
    <w:rsid w:val="008E1391"/>
    <w:rsid w:val="008E27D5"/>
    <w:rsid w:val="008E2AA6"/>
    <w:rsid w:val="008E311B"/>
    <w:rsid w:val="008E378D"/>
    <w:rsid w:val="008E7228"/>
    <w:rsid w:val="008F46E7"/>
    <w:rsid w:val="008F5F13"/>
    <w:rsid w:val="008F6F0B"/>
    <w:rsid w:val="00902FA2"/>
    <w:rsid w:val="00905989"/>
    <w:rsid w:val="00907408"/>
    <w:rsid w:val="009074D3"/>
    <w:rsid w:val="00907587"/>
    <w:rsid w:val="00907BA7"/>
    <w:rsid w:val="0091064E"/>
    <w:rsid w:val="009116E7"/>
    <w:rsid w:val="00911FC5"/>
    <w:rsid w:val="00914076"/>
    <w:rsid w:val="00915296"/>
    <w:rsid w:val="00930A46"/>
    <w:rsid w:val="00931A10"/>
    <w:rsid w:val="00936533"/>
    <w:rsid w:val="009372FE"/>
    <w:rsid w:val="009408C2"/>
    <w:rsid w:val="009418AD"/>
    <w:rsid w:val="00941920"/>
    <w:rsid w:val="00947967"/>
    <w:rsid w:val="00950711"/>
    <w:rsid w:val="00953618"/>
    <w:rsid w:val="00953847"/>
    <w:rsid w:val="009543F5"/>
    <w:rsid w:val="00955201"/>
    <w:rsid w:val="00957653"/>
    <w:rsid w:val="009624FF"/>
    <w:rsid w:val="00965200"/>
    <w:rsid w:val="009654EB"/>
    <w:rsid w:val="00965DE8"/>
    <w:rsid w:val="009668B3"/>
    <w:rsid w:val="00967DC1"/>
    <w:rsid w:val="00971227"/>
    <w:rsid w:val="00971471"/>
    <w:rsid w:val="00974F6F"/>
    <w:rsid w:val="009758AA"/>
    <w:rsid w:val="00977459"/>
    <w:rsid w:val="00983AE0"/>
    <w:rsid w:val="009841C9"/>
    <w:rsid w:val="009843C6"/>
    <w:rsid w:val="009847AE"/>
    <w:rsid w:val="009849C2"/>
    <w:rsid w:val="00984D24"/>
    <w:rsid w:val="0098501A"/>
    <w:rsid w:val="009858EB"/>
    <w:rsid w:val="00985E5A"/>
    <w:rsid w:val="009924B3"/>
    <w:rsid w:val="00996FBB"/>
    <w:rsid w:val="009A3311"/>
    <w:rsid w:val="009A3F47"/>
    <w:rsid w:val="009A41F3"/>
    <w:rsid w:val="009A7220"/>
    <w:rsid w:val="009B0046"/>
    <w:rsid w:val="009B2673"/>
    <w:rsid w:val="009B4046"/>
    <w:rsid w:val="009B519C"/>
    <w:rsid w:val="009B763F"/>
    <w:rsid w:val="009C0CD9"/>
    <w:rsid w:val="009C1440"/>
    <w:rsid w:val="009C2107"/>
    <w:rsid w:val="009C2418"/>
    <w:rsid w:val="009C5D9E"/>
    <w:rsid w:val="009D1E7B"/>
    <w:rsid w:val="009D2C3E"/>
    <w:rsid w:val="009E0625"/>
    <w:rsid w:val="009E2D16"/>
    <w:rsid w:val="009E3034"/>
    <w:rsid w:val="009E549F"/>
    <w:rsid w:val="009F187D"/>
    <w:rsid w:val="009F28A8"/>
    <w:rsid w:val="009F3596"/>
    <w:rsid w:val="009F473E"/>
    <w:rsid w:val="009F4B92"/>
    <w:rsid w:val="009F5247"/>
    <w:rsid w:val="009F682A"/>
    <w:rsid w:val="009F7BAE"/>
    <w:rsid w:val="00A022BE"/>
    <w:rsid w:val="00A07B4B"/>
    <w:rsid w:val="00A1239A"/>
    <w:rsid w:val="00A14021"/>
    <w:rsid w:val="00A17452"/>
    <w:rsid w:val="00A22C21"/>
    <w:rsid w:val="00A24229"/>
    <w:rsid w:val="00A24C95"/>
    <w:rsid w:val="00A2599A"/>
    <w:rsid w:val="00A26094"/>
    <w:rsid w:val="00A30104"/>
    <w:rsid w:val="00A301BF"/>
    <w:rsid w:val="00A302B2"/>
    <w:rsid w:val="00A32D17"/>
    <w:rsid w:val="00A331B4"/>
    <w:rsid w:val="00A33758"/>
    <w:rsid w:val="00A3484E"/>
    <w:rsid w:val="00A356D3"/>
    <w:rsid w:val="00A362A5"/>
    <w:rsid w:val="00A36ADA"/>
    <w:rsid w:val="00A37C4D"/>
    <w:rsid w:val="00A401CB"/>
    <w:rsid w:val="00A438D8"/>
    <w:rsid w:val="00A44D1A"/>
    <w:rsid w:val="00A473F5"/>
    <w:rsid w:val="00A51F9D"/>
    <w:rsid w:val="00A525F0"/>
    <w:rsid w:val="00A5416A"/>
    <w:rsid w:val="00A54B9F"/>
    <w:rsid w:val="00A57747"/>
    <w:rsid w:val="00A617DF"/>
    <w:rsid w:val="00A639F4"/>
    <w:rsid w:val="00A65FAE"/>
    <w:rsid w:val="00A6673A"/>
    <w:rsid w:val="00A735F8"/>
    <w:rsid w:val="00A7714A"/>
    <w:rsid w:val="00A81A32"/>
    <w:rsid w:val="00A835BD"/>
    <w:rsid w:val="00A8425F"/>
    <w:rsid w:val="00A846A2"/>
    <w:rsid w:val="00A856E1"/>
    <w:rsid w:val="00A940D3"/>
    <w:rsid w:val="00A97B15"/>
    <w:rsid w:val="00AA38EA"/>
    <w:rsid w:val="00AA3B0A"/>
    <w:rsid w:val="00AA42D5"/>
    <w:rsid w:val="00AA740E"/>
    <w:rsid w:val="00AB2FAB"/>
    <w:rsid w:val="00AB4C04"/>
    <w:rsid w:val="00AB5C14"/>
    <w:rsid w:val="00AC1EE7"/>
    <w:rsid w:val="00AC333F"/>
    <w:rsid w:val="00AC585C"/>
    <w:rsid w:val="00AC63CD"/>
    <w:rsid w:val="00AC719F"/>
    <w:rsid w:val="00AC7FE0"/>
    <w:rsid w:val="00AD1925"/>
    <w:rsid w:val="00AD19E9"/>
    <w:rsid w:val="00AD24B9"/>
    <w:rsid w:val="00AD2764"/>
    <w:rsid w:val="00AE067D"/>
    <w:rsid w:val="00AE2A7F"/>
    <w:rsid w:val="00AE36D9"/>
    <w:rsid w:val="00AE773E"/>
    <w:rsid w:val="00AF1181"/>
    <w:rsid w:val="00AF2F79"/>
    <w:rsid w:val="00AF4653"/>
    <w:rsid w:val="00AF5A68"/>
    <w:rsid w:val="00AF7DB7"/>
    <w:rsid w:val="00B04783"/>
    <w:rsid w:val="00B05E49"/>
    <w:rsid w:val="00B100BC"/>
    <w:rsid w:val="00B10D02"/>
    <w:rsid w:val="00B11996"/>
    <w:rsid w:val="00B120EF"/>
    <w:rsid w:val="00B12A46"/>
    <w:rsid w:val="00B201E2"/>
    <w:rsid w:val="00B2045B"/>
    <w:rsid w:val="00B2410B"/>
    <w:rsid w:val="00B24403"/>
    <w:rsid w:val="00B24CF4"/>
    <w:rsid w:val="00B24E05"/>
    <w:rsid w:val="00B24F36"/>
    <w:rsid w:val="00B275DD"/>
    <w:rsid w:val="00B304C8"/>
    <w:rsid w:val="00B30977"/>
    <w:rsid w:val="00B339F2"/>
    <w:rsid w:val="00B35DB6"/>
    <w:rsid w:val="00B37A70"/>
    <w:rsid w:val="00B40757"/>
    <w:rsid w:val="00B431C6"/>
    <w:rsid w:val="00B440EC"/>
    <w:rsid w:val="00B443E4"/>
    <w:rsid w:val="00B46778"/>
    <w:rsid w:val="00B4776D"/>
    <w:rsid w:val="00B5484D"/>
    <w:rsid w:val="00B563EA"/>
    <w:rsid w:val="00B56967"/>
    <w:rsid w:val="00B56CDF"/>
    <w:rsid w:val="00B57F0B"/>
    <w:rsid w:val="00B6043E"/>
    <w:rsid w:val="00B60E51"/>
    <w:rsid w:val="00B63A54"/>
    <w:rsid w:val="00B66D9F"/>
    <w:rsid w:val="00B675A3"/>
    <w:rsid w:val="00B7015A"/>
    <w:rsid w:val="00B71AA3"/>
    <w:rsid w:val="00B71CD1"/>
    <w:rsid w:val="00B751CD"/>
    <w:rsid w:val="00B766C4"/>
    <w:rsid w:val="00B77D18"/>
    <w:rsid w:val="00B80C97"/>
    <w:rsid w:val="00B8313A"/>
    <w:rsid w:val="00B86401"/>
    <w:rsid w:val="00B868CA"/>
    <w:rsid w:val="00B93503"/>
    <w:rsid w:val="00B93826"/>
    <w:rsid w:val="00B9609C"/>
    <w:rsid w:val="00BA0103"/>
    <w:rsid w:val="00BA2252"/>
    <w:rsid w:val="00BA31E8"/>
    <w:rsid w:val="00BA3775"/>
    <w:rsid w:val="00BA431E"/>
    <w:rsid w:val="00BA55E0"/>
    <w:rsid w:val="00BA6BD4"/>
    <w:rsid w:val="00BA6C7A"/>
    <w:rsid w:val="00BB17D1"/>
    <w:rsid w:val="00BB3752"/>
    <w:rsid w:val="00BB6688"/>
    <w:rsid w:val="00BC0C26"/>
    <w:rsid w:val="00BC110F"/>
    <w:rsid w:val="00BC1AFA"/>
    <w:rsid w:val="00BC1BBB"/>
    <w:rsid w:val="00BC26D4"/>
    <w:rsid w:val="00BC5D5F"/>
    <w:rsid w:val="00BC7643"/>
    <w:rsid w:val="00BD2370"/>
    <w:rsid w:val="00BE0C80"/>
    <w:rsid w:val="00BE3D3D"/>
    <w:rsid w:val="00BF0BCE"/>
    <w:rsid w:val="00BF21A0"/>
    <w:rsid w:val="00BF2A42"/>
    <w:rsid w:val="00C022A1"/>
    <w:rsid w:val="00C0234A"/>
    <w:rsid w:val="00C03D86"/>
    <w:rsid w:val="00C03D8C"/>
    <w:rsid w:val="00C055EC"/>
    <w:rsid w:val="00C058D0"/>
    <w:rsid w:val="00C109CA"/>
    <w:rsid w:val="00C10DC9"/>
    <w:rsid w:val="00C12FB3"/>
    <w:rsid w:val="00C1357B"/>
    <w:rsid w:val="00C1649D"/>
    <w:rsid w:val="00C17341"/>
    <w:rsid w:val="00C21779"/>
    <w:rsid w:val="00C24EEF"/>
    <w:rsid w:val="00C25CC0"/>
    <w:rsid w:val="00C25CF6"/>
    <w:rsid w:val="00C26C36"/>
    <w:rsid w:val="00C31118"/>
    <w:rsid w:val="00C32768"/>
    <w:rsid w:val="00C34DE9"/>
    <w:rsid w:val="00C375FD"/>
    <w:rsid w:val="00C41AC3"/>
    <w:rsid w:val="00C431DF"/>
    <w:rsid w:val="00C456BD"/>
    <w:rsid w:val="00C460B3"/>
    <w:rsid w:val="00C50B62"/>
    <w:rsid w:val="00C530DC"/>
    <w:rsid w:val="00C5350D"/>
    <w:rsid w:val="00C6123C"/>
    <w:rsid w:val="00C6311A"/>
    <w:rsid w:val="00C7084D"/>
    <w:rsid w:val="00C70D45"/>
    <w:rsid w:val="00C714CA"/>
    <w:rsid w:val="00C7315E"/>
    <w:rsid w:val="00C75895"/>
    <w:rsid w:val="00C762BF"/>
    <w:rsid w:val="00C766C2"/>
    <w:rsid w:val="00C81D3E"/>
    <w:rsid w:val="00C83982"/>
    <w:rsid w:val="00C83C9F"/>
    <w:rsid w:val="00C83D9B"/>
    <w:rsid w:val="00C91247"/>
    <w:rsid w:val="00C92526"/>
    <w:rsid w:val="00C94840"/>
    <w:rsid w:val="00C953A1"/>
    <w:rsid w:val="00C96FCE"/>
    <w:rsid w:val="00CA0734"/>
    <w:rsid w:val="00CA46D6"/>
    <w:rsid w:val="00CA4EE3"/>
    <w:rsid w:val="00CA6085"/>
    <w:rsid w:val="00CB027F"/>
    <w:rsid w:val="00CB4E27"/>
    <w:rsid w:val="00CB5CBB"/>
    <w:rsid w:val="00CC06D5"/>
    <w:rsid w:val="00CC0EBB"/>
    <w:rsid w:val="00CC1EA4"/>
    <w:rsid w:val="00CC4F87"/>
    <w:rsid w:val="00CC5156"/>
    <w:rsid w:val="00CC6297"/>
    <w:rsid w:val="00CC7690"/>
    <w:rsid w:val="00CC7760"/>
    <w:rsid w:val="00CD183D"/>
    <w:rsid w:val="00CD1986"/>
    <w:rsid w:val="00CD1B6C"/>
    <w:rsid w:val="00CD29B0"/>
    <w:rsid w:val="00CD428F"/>
    <w:rsid w:val="00CD54BF"/>
    <w:rsid w:val="00CD5C93"/>
    <w:rsid w:val="00CD6147"/>
    <w:rsid w:val="00CD6382"/>
    <w:rsid w:val="00CE4D5C"/>
    <w:rsid w:val="00CF05DA"/>
    <w:rsid w:val="00CF3C46"/>
    <w:rsid w:val="00CF58EB"/>
    <w:rsid w:val="00CF67DB"/>
    <w:rsid w:val="00CF6FEC"/>
    <w:rsid w:val="00D0106E"/>
    <w:rsid w:val="00D0136D"/>
    <w:rsid w:val="00D02436"/>
    <w:rsid w:val="00D026A9"/>
    <w:rsid w:val="00D06383"/>
    <w:rsid w:val="00D12993"/>
    <w:rsid w:val="00D12BB5"/>
    <w:rsid w:val="00D13CAB"/>
    <w:rsid w:val="00D20E85"/>
    <w:rsid w:val="00D24615"/>
    <w:rsid w:val="00D2516D"/>
    <w:rsid w:val="00D25468"/>
    <w:rsid w:val="00D32F3F"/>
    <w:rsid w:val="00D34358"/>
    <w:rsid w:val="00D3455F"/>
    <w:rsid w:val="00D37842"/>
    <w:rsid w:val="00D42C49"/>
    <w:rsid w:val="00D42DC2"/>
    <w:rsid w:val="00D4302B"/>
    <w:rsid w:val="00D435D2"/>
    <w:rsid w:val="00D43B30"/>
    <w:rsid w:val="00D508C8"/>
    <w:rsid w:val="00D5093E"/>
    <w:rsid w:val="00D51703"/>
    <w:rsid w:val="00D51ADE"/>
    <w:rsid w:val="00D51B7D"/>
    <w:rsid w:val="00D53179"/>
    <w:rsid w:val="00D537E1"/>
    <w:rsid w:val="00D55BB2"/>
    <w:rsid w:val="00D6091A"/>
    <w:rsid w:val="00D62BAB"/>
    <w:rsid w:val="00D6605A"/>
    <w:rsid w:val="00D6695F"/>
    <w:rsid w:val="00D672CB"/>
    <w:rsid w:val="00D74D69"/>
    <w:rsid w:val="00D75644"/>
    <w:rsid w:val="00D759A5"/>
    <w:rsid w:val="00D75AC7"/>
    <w:rsid w:val="00D81656"/>
    <w:rsid w:val="00D826AB"/>
    <w:rsid w:val="00D831CA"/>
    <w:rsid w:val="00D83D87"/>
    <w:rsid w:val="00D84A6D"/>
    <w:rsid w:val="00D86A30"/>
    <w:rsid w:val="00D87B81"/>
    <w:rsid w:val="00D9553B"/>
    <w:rsid w:val="00D97CB4"/>
    <w:rsid w:val="00D97DD4"/>
    <w:rsid w:val="00DA4BB3"/>
    <w:rsid w:val="00DA5A8A"/>
    <w:rsid w:val="00DA613A"/>
    <w:rsid w:val="00DB0718"/>
    <w:rsid w:val="00DB1170"/>
    <w:rsid w:val="00DB26CD"/>
    <w:rsid w:val="00DB441C"/>
    <w:rsid w:val="00DB44AF"/>
    <w:rsid w:val="00DB473E"/>
    <w:rsid w:val="00DC1DDB"/>
    <w:rsid w:val="00DC1F58"/>
    <w:rsid w:val="00DC339B"/>
    <w:rsid w:val="00DC5D40"/>
    <w:rsid w:val="00DC69A7"/>
    <w:rsid w:val="00DC7B3D"/>
    <w:rsid w:val="00DC7C2E"/>
    <w:rsid w:val="00DD1212"/>
    <w:rsid w:val="00DD1FFE"/>
    <w:rsid w:val="00DD30E9"/>
    <w:rsid w:val="00DD4092"/>
    <w:rsid w:val="00DD46D8"/>
    <w:rsid w:val="00DD4F47"/>
    <w:rsid w:val="00DD505C"/>
    <w:rsid w:val="00DD7FBB"/>
    <w:rsid w:val="00DE0B9F"/>
    <w:rsid w:val="00DE2A9E"/>
    <w:rsid w:val="00DE4238"/>
    <w:rsid w:val="00DE48F7"/>
    <w:rsid w:val="00DE5B75"/>
    <w:rsid w:val="00DE657F"/>
    <w:rsid w:val="00DF0278"/>
    <w:rsid w:val="00DF1218"/>
    <w:rsid w:val="00DF6462"/>
    <w:rsid w:val="00DF6A99"/>
    <w:rsid w:val="00E009BA"/>
    <w:rsid w:val="00E0198D"/>
    <w:rsid w:val="00E02FA0"/>
    <w:rsid w:val="00E03520"/>
    <w:rsid w:val="00E036DC"/>
    <w:rsid w:val="00E05686"/>
    <w:rsid w:val="00E05BF2"/>
    <w:rsid w:val="00E05CE0"/>
    <w:rsid w:val="00E0674B"/>
    <w:rsid w:val="00E10454"/>
    <w:rsid w:val="00E112E5"/>
    <w:rsid w:val="00E122D8"/>
    <w:rsid w:val="00E12CC8"/>
    <w:rsid w:val="00E134AB"/>
    <w:rsid w:val="00E15352"/>
    <w:rsid w:val="00E21CC7"/>
    <w:rsid w:val="00E24D9E"/>
    <w:rsid w:val="00E2516E"/>
    <w:rsid w:val="00E25849"/>
    <w:rsid w:val="00E3197E"/>
    <w:rsid w:val="00E342F8"/>
    <w:rsid w:val="00E34451"/>
    <w:rsid w:val="00E351ED"/>
    <w:rsid w:val="00E37348"/>
    <w:rsid w:val="00E4153D"/>
    <w:rsid w:val="00E42B19"/>
    <w:rsid w:val="00E6034B"/>
    <w:rsid w:val="00E641E0"/>
    <w:rsid w:val="00E6549E"/>
    <w:rsid w:val="00E65E4D"/>
    <w:rsid w:val="00E65EDE"/>
    <w:rsid w:val="00E70F81"/>
    <w:rsid w:val="00E71C86"/>
    <w:rsid w:val="00E7217E"/>
    <w:rsid w:val="00E74197"/>
    <w:rsid w:val="00E74604"/>
    <w:rsid w:val="00E7704D"/>
    <w:rsid w:val="00E77055"/>
    <w:rsid w:val="00E773AB"/>
    <w:rsid w:val="00E77460"/>
    <w:rsid w:val="00E77539"/>
    <w:rsid w:val="00E81A3B"/>
    <w:rsid w:val="00E83ABC"/>
    <w:rsid w:val="00E844F2"/>
    <w:rsid w:val="00E90001"/>
    <w:rsid w:val="00E90AD0"/>
    <w:rsid w:val="00E92FCB"/>
    <w:rsid w:val="00E95F6B"/>
    <w:rsid w:val="00E96FAF"/>
    <w:rsid w:val="00EA147F"/>
    <w:rsid w:val="00EA3D54"/>
    <w:rsid w:val="00EA42FD"/>
    <w:rsid w:val="00EA4A27"/>
    <w:rsid w:val="00EA4FA6"/>
    <w:rsid w:val="00EA7A84"/>
    <w:rsid w:val="00EB004B"/>
    <w:rsid w:val="00EB1A25"/>
    <w:rsid w:val="00EB4545"/>
    <w:rsid w:val="00EC411A"/>
    <w:rsid w:val="00EC7363"/>
    <w:rsid w:val="00EC7482"/>
    <w:rsid w:val="00EC7D3A"/>
    <w:rsid w:val="00ED03AB"/>
    <w:rsid w:val="00ED0EB0"/>
    <w:rsid w:val="00ED1963"/>
    <w:rsid w:val="00ED1CD4"/>
    <w:rsid w:val="00ED1D2B"/>
    <w:rsid w:val="00ED64B5"/>
    <w:rsid w:val="00ED6572"/>
    <w:rsid w:val="00ED6610"/>
    <w:rsid w:val="00ED76E3"/>
    <w:rsid w:val="00EE7CCA"/>
    <w:rsid w:val="00EF0BF2"/>
    <w:rsid w:val="00EF1B3B"/>
    <w:rsid w:val="00EF217B"/>
    <w:rsid w:val="00EF638A"/>
    <w:rsid w:val="00EF6D4C"/>
    <w:rsid w:val="00F01395"/>
    <w:rsid w:val="00F0224E"/>
    <w:rsid w:val="00F028FA"/>
    <w:rsid w:val="00F06E53"/>
    <w:rsid w:val="00F115D5"/>
    <w:rsid w:val="00F16A14"/>
    <w:rsid w:val="00F16C29"/>
    <w:rsid w:val="00F20732"/>
    <w:rsid w:val="00F258A2"/>
    <w:rsid w:val="00F3247D"/>
    <w:rsid w:val="00F33E2E"/>
    <w:rsid w:val="00F362D7"/>
    <w:rsid w:val="00F36378"/>
    <w:rsid w:val="00F3733E"/>
    <w:rsid w:val="00F37D7B"/>
    <w:rsid w:val="00F42B9C"/>
    <w:rsid w:val="00F45CFA"/>
    <w:rsid w:val="00F5314C"/>
    <w:rsid w:val="00F5343E"/>
    <w:rsid w:val="00F53941"/>
    <w:rsid w:val="00F5598E"/>
    <w:rsid w:val="00F5688C"/>
    <w:rsid w:val="00F57D6A"/>
    <w:rsid w:val="00F60048"/>
    <w:rsid w:val="00F60AA6"/>
    <w:rsid w:val="00F6344B"/>
    <w:rsid w:val="00F635DD"/>
    <w:rsid w:val="00F6627B"/>
    <w:rsid w:val="00F7336E"/>
    <w:rsid w:val="00F734F2"/>
    <w:rsid w:val="00F74AF4"/>
    <w:rsid w:val="00F75052"/>
    <w:rsid w:val="00F804D3"/>
    <w:rsid w:val="00F816CB"/>
    <w:rsid w:val="00F81CD2"/>
    <w:rsid w:val="00F824F8"/>
    <w:rsid w:val="00F82641"/>
    <w:rsid w:val="00F8276E"/>
    <w:rsid w:val="00F90F18"/>
    <w:rsid w:val="00F91A9C"/>
    <w:rsid w:val="00F93084"/>
    <w:rsid w:val="00F937E4"/>
    <w:rsid w:val="00F94D3C"/>
    <w:rsid w:val="00F95EE7"/>
    <w:rsid w:val="00F97820"/>
    <w:rsid w:val="00FA0019"/>
    <w:rsid w:val="00FA095E"/>
    <w:rsid w:val="00FA0C8F"/>
    <w:rsid w:val="00FA39E6"/>
    <w:rsid w:val="00FA4B20"/>
    <w:rsid w:val="00FA7BC9"/>
    <w:rsid w:val="00FB0A56"/>
    <w:rsid w:val="00FB287E"/>
    <w:rsid w:val="00FB2F19"/>
    <w:rsid w:val="00FB378E"/>
    <w:rsid w:val="00FB37F1"/>
    <w:rsid w:val="00FB47C0"/>
    <w:rsid w:val="00FB501B"/>
    <w:rsid w:val="00FB669F"/>
    <w:rsid w:val="00FB6C62"/>
    <w:rsid w:val="00FB6D4D"/>
    <w:rsid w:val="00FB6FD4"/>
    <w:rsid w:val="00FB719A"/>
    <w:rsid w:val="00FB7770"/>
    <w:rsid w:val="00FC5A60"/>
    <w:rsid w:val="00FC5E55"/>
    <w:rsid w:val="00FD2ECA"/>
    <w:rsid w:val="00FD3B91"/>
    <w:rsid w:val="00FD576B"/>
    <w:rsid w:val="00FD579E"/>
    <w:rsid w:val="00FD6845"/>
    <w:rsid w:val="00FE4516"/>
    <w:rsid w:val="00FE535C"/>
    <w:rsid w:val="00FE64C8"/>
    <w:rsid w:val="00FF52E2"/>
    <w:rsid w:val="00FF56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D42C49"/>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7"/>
      </w:numPr>
      <w:outlineLvl w:val="0"/>
    </w:pPr>
    <w:rPr>
      <w:rFonts w:hAnsi="Arial"/>
      <w:bCs/>
      <w:kern w:val="32"/>
      <w:szCs w:val="52"/>
    </w:rPr>
  </w:style>
  <w:style w:type="paragraph" w:styleId="2">
    <w:name w:val="heading 2"/>
    <w:aliases w:val="標題110/111,標題110/111 字元"/>
    <w:basedOn w:val="a6"/>
    <w:link w:val="20"/>
    <w:qFormat/>
    <w:rsid w:val="009847AE"/>
    <w:pPr>
      <w:numPr>
        <w:ilvl w:val="1"/>
        <w:numId w:val="7"/>
      </w:numPr>
      <w:ind w:left="1020" w:hanging="680"/>
      <w:outlineLvl w:val="1"/>
    </w:pPr>
    <w:rPr>
      <w:rFonts w:hAnsi="Arial"/>
      <w:bCs/>
      <w:kern w:val="32"/>
      <w:szCs w:val="48"/>
    </w:rPr>
  </w:style>
  <w:style w:type="paragraph" w:styleId="3">
    <w:name w:val="heading 3"/>
    <w:aliases w:val="(一)"/>
    <w:basedOn w:val="a6"/>
    <w:link w:val="30"/>
    <w:qFormat/>
    <w:rsid w:val="00A7714A"/>
    <w:pPr>
      <w:numPr>
        <w:ilvl w:val="2"/>
        <w:numId w:val="7"/>
      </w:numPr>
      <w:ind w:left="1360" w:hanging="680"/>
      <w:outlineLvl w:val="2"/>
    </w:pPr>
    <w:rPr>
      <w:rFonts w:hAnsi="Arial"/>
      <w:bCs/>
      <w:kern w:val="32"/>
      <w:szCs w:val="36"/>
    </w:rPr>
  </w:style>
  <w:style w:type="paragraph" w:styleId="4">
    <w:name w:val="heading 4"/>
    <w:aliases w:val="表格,一"/>
    <w:basedOn w:val="a6"/>
    <w:link w:val="40"/>
    <w:qFormat/>
    <w:rsid w:val="001B2C19"/>
    <w:pPr>
      <w:numPr>
        <w:ilvl w:val="3"/>
        <w:numId w:val="7"/>
      </w:numPr>
      <w:outlineLvl w:val="3"/>
    </w:pPr>
    <w:rPr>
      <w:rFonts w:hAnsi="Arial"/>
      <w:kern w:val="32"/>
      <w:szCs w:val="36"/>
    </w:rPr>
  </w:style>
  <w:style w:type="paragraph" w:styleId="5">
    <w:name w:val="heading 5"/>
    <w:basedOn w:val="a6"/>
    <w:link w:val="50"/>
    <w:qFormat/>
    <w:rsid w:val="005E4E56"/>
    <w:pPr>
      <w:numPr>
        <w:numId w:val="159"/>
      </w:numPr>
      <w:outlineLvl w:val="4"/>
    </w:pPr>
    <w:rPr>
      <w:rFonts w:hAnsi="Arial"/>
      <w:bCs/>
      <w:kern w:val="32"/>
      <w:szCs w:val="36"/>
    </w:rPr>
  </w:style>
  <w:style w:type="paragraph" w:styleId="6">
    <w:name w:val="heading 6"/>
    <w:basedOn w:val="a6"/>
    <w:link w:val="60"/>
    <w:qFormat/>
    <w:rsid w:val="007B5BA6"/>
    <w:pPr>
      <w:numPr>
        <w:ilvl w:val="5"/>
        <w:numId w:val="7"/>
      </w:numPr>
      <w:tabs>
        <w:tab w:val="left" w:pos="2094"/>
      </w:tabs>
      <w:ind w:left="2382" w:hanging="851"/>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ind w:left="3062"/>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link w:val="ae"/>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link w:val="af3"/>
    <w:semiHidden/>
    <w:rsid w:val="004E0062"/>
    <w:pPr>
      <w:ind w:left="698" w:hangingChars="200" w:hanging="698"/>
    </w:pPr>
  </w:style>
  <w:style w:type="paragraph" w:customStyle="1" w:styleId="af4">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
    <w:basedOn w:val="a7"/>
    <w:link w:val="2"/>
    <w:rsid w:val="009847AE"/>
    <w:rPr>
      <w:rFonts w:ascii="標楷體" w:eastAsia="標楷體" w:hAnsi="Arial"/>
      <w:bCs/>
      <w:kern w:val="32"/>
      <w:sz w:val="32"/>
      <w:szCs w:val="48"/>
    </w:rPr>
  </w:style>
  <w:style w:type="table" w:customStyle="1" w:styleId="13">
    <w:name w:val="表格格線1"/>
    <w:basedOn w:val="a8"/>
    <w:next w:val="af9"/>
    <w:uiPriority w:val="59"/>
    <w:rsid w:val="00512DB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footnote text"/>
    <w:basedOn w:val="a6"/>
    <w:link w:val="aff0"/>
    <w:uiPriority w:val="99"/>
    <w:unhideWhenUsed/>
    <w:rsid w:val="00190455"/>
    <w:pPr>
      <w:snapToGrid w:val="0"/>
      <w:jc w:val="left"/>
    </w:pPr>
    <w:rPr>
      <w:sz w:val="20"/>
    </w:rPr>
  </w:style>
  <w:style w:type="character" w:customStyle="1" w:styleId="aff0">
    <w:name w:val="註腳文字 字元"/>
    <w:basedOn w:val="a7"/>
    <w:link w:val="aff"/>
    <w:uiPriority w:val="99"/>
    <w:rsid w:val="00190455"/>
    <w:rPr>
      <w:rFonts w:ascii="標楷體" w:eastAsia="標楷體"/>
      <w:kern w:val="2"/>
    </w:rPr>
  </w:style>
  <w:style w:type="character" w:styleId="aff1">
    <w:name w:val="footnote reference"/>
    <w:aliases w:val="FR"/>
    <w:basedOn w:val="a7"/>
    <w:uiPriority w:val="99"/>
    <w:unhideWhenUsed/>
    <w:rsid w:val="00190455"/>
    <w:rPr>
      <w:vertAlign w:val="superscript"/>
    </w:rPr>
  </w:style>
  <w:style w:type="table" w:customStyle="1" w:styleId="23">
    <w:name w:val="表格格線2"/>
    <w:basedOn w:val="a8"/>
    <w:next w:val="af9"/>
    <w:uiPriority w:val="59"/>
    <w:rsid w:val="002D5E5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aliases w:val="(一) 字元"/>
    <w:basedOn w:val="a7"/>
    <w:link w:val="3"/>
    <w:rsid w:val="00A7714A"/>
    <w:rPr>
      <w:rFonts w:ascii="標楷體" w:eastAsia="標楷體" w:hAnsi="Arial"/>
      <w:bCs/>
      <w:kern w:val="32"/>
      <w:sz w:val="32"/>
      <w:szCs w:val="36"/>
    </w:rPr>
  </w:style>
  <w:style w:type="paragraph" w:styleId="HTML">
    <w:name w:val="HTML Preformatted"/>
    <w:basedOn w:val="a6"/>
    <w:link w:val="HTML0"/>
    <w:uiPriority w:val="99"/>
    <w:semiHidden/>
    <w:unhideWhenUsed/>
    <w:rsid w:val="00CC5156"/>
    <w:rPr>
      <w:rFonts w:ascii="Courier New" w:hAnsi="Courier New" w:cs="Courier New"/>
      <w:sz w:val="20"/>
    </w:rPr>
  </w:style>
  <w:style w:type="character" w:customStyle="1" w:styleId="HTML0">
    <w:name w:val="HTML 預設格式 字元"/>
    <w:basedOn w:val="a7"/>
    <w:link w:val="HTML"/>
    <w:uiPriority w:val="99"/>
    <w:semiHidden/>
    <w:rsid w:val="00CC5156"/>
    <w:rPr>
      <w:rFonts w:ascii="Courier New" w:eastAsia="標楷體" w:hAnsi="Courier New" w:cs="Courier New"/>
      <w:kern w:val="2"/>
    </w:rPr>
  </w:style>
  <w:style w:type="character" w:styleId="aff2">
    <w:name w:val="annotation reference"/>
    <w:basedOn w:val="a7"/>
    <w:uiPriority w:val="99"/>
    <w:semiHidden/>
    <w:unhideWhenUsed/>
    <w:rsid w:val="0068408C"/>
    <w:rPr>
      <w:sz w:val="18"/>
      <w:szCs w:val="18"/>
    </w:rPr>
  </w:style>
  <w:style w:type="paragraph" w:styleId="aff3">
    <w:name w:val="annotation text"/>
    <w:basedOn w:val="a6"/>
    <w:link w:val="aff4"/>
    <w:uiPriority w:val="99"/>
    <w:semiHidden/>
    <w:unhideWhenUsed/>
    <w:rsid w:val="0068408C"/>
    <w:pPr>
      <w:jc w:val="left"/>
    </w:pPr>
  </w:style>
  <w:style w:type="character" w:customStyle="1" w:styleId="aff4">
    <w:name w:val="註解文字 字元"/>
    <w:basedOn w:val="a7"/>
    <w:link w:val="aff3"/>
    <w:uiPriority w:val="99"/>
    <w:semiHidden/>
    <w:rsid w:val="0068408C"/>
    <w:rPr>
      <w:rFonts w:ascii="標楷體" w:eastAsia="標楷體"/>
      <w:kern w:val="2"/>
      <w:sz w:val="32"/>
    </w:rPr>
  </w:style>
  <w:style w:type="paragraph" w:styleId="aff5">
    <w:name w:val="annotation subject"/>
    <w:basedOn w:val="aff3"/>
    <w:next w:val="aff3"/>
    <w:link w:val="aff6"/>
    <w:uiPriority w:val="99"/>
    <w:semiHidden/>
    <w:unhideWhenUsed/>
    <w:rsid w:val="0068408C"/>
    <w:rPr>
      <w:b/>
      <w:bCs/>
    </w:rPr>
  </w:style>
  <w:style w:type="character" w:customStyle="1" w:styleId="aff6">
    <w:name w:val="註解主旨 字元"/>
    <w:basedOn w:val="aff4"/>
    <w:link w:val="aff5"/>
    <w:uiPriority w:val="99"/>
    <w:semiHidden/>
    <w:rsid w:val="0068408C"/>
    <w:rPr>
      <w:rFonts w:ascii="標楷體" w:eastAsia="標楷體"/>
      <w:b/>
      <w:bCs/>
      <w:kern w:val="2"/>
      <w:sz w:val="32"/>
    </w:rPr>
  </w:style>
  <w:style w:type="character" w:customStyle="1" w:styleId="40">
    <w:name w:val="標題 4 字元"/>
    <w:aliases w:val="表格 字元,一 字元"/>
    <w:basedOn w:val="a7"/>
    <w:link w:val="4"/>
    <w:rsid w:val="001B2C19"/>
    <w:rPr>
      <w:rFonts w:ascii="標楷體" w:eastAsia="標楷體" w:hAnsi="Arial"/>
      <w:kern w:val="32"/>
      <w:sz w:val="32"/>
      <w:szCs w:val="36"/>
    </w:rPr>
  </w:style>
  <w:style w:type="character" w:customStyle="1" w:styleId="10">
    <w:name w:val="標題 1 字元"/>
    <w:aliases w:val="壹 字元"/>
    <w:basedOn w:val="a7"/>
    <w:link w:val="1"/>
    <w:rsid w:val="00285E1E"/>
    <w:rPr>
      <w:rFonts w:ascii="標楷體" w:eastAsia="標楷體" w:hAnsi="Arial"/>
      <w:bCs/>
      <w:kern w:val="32"/>
      <w:sz w:val="32"/>
      <w:szCs w:val="52"/>
    </w:rPr>
  </w:style>
  <w:style w:type="character" w:customStyle="1" w:styleId="50">
    <w:name w:val="標題 5 字元"/>
    <w:basedOn w:val="a7"/>
    <w:link w:val="5"/>
    <w:rsid w:val="005E4E56"/>
    <w:rPr>
      <w:rFonts w:ascii="標楷體" w:eastAsia="標楷體" w:hAnsi="Arial"/>
      <w:bCs/>
      <w:kern w:val="32"/>
      <w:sz w:val="32"/>
      <w:szCs w:val="36"/>
    </w:rPr>
  </w:style>
  <w:style w:type="character" w:customStyle="1" w:styleId="60">
    <w:name w:val="標題 6 字元"/>
    <w:basedOn w:val="a7"/>
    <w:link w:val="6"/>
    <w:rsid w:val="007B5BA6"/>
    <w:rPr>
      <w:rFonts w:ascii="標楷體" w:eastAsia="標楷體" w:hAnsi="Arial"/>
      <w:kern w:val="32"/>
      <w:sz w:val="32"/>
      <w:szCs w:val="36"/>
    </w:rPr>
  </w:style>
  <w:style w:type="character" w:customStyle="1" w:styleId="70">
    <w:name w:val="標題 7 字元"/>
    <w:basedOn w:val="a7"/>
    <w:link w:val="7"/>
    <w:rsid w:val="00285E1E"/>
    <w:rPr>
      <w:rFonts w:ascii="標楷體" w:eastAsia="標楷體" w:hAnsi="Arial"/>
      <w:bCs/>
      <w:kern w:val="32"/>
      <w:sz w:val="32"/>
      <w:szCs w:val="36"/>
    </w:rPr>
  </w:style>
  <w:style w:type="character" w:customStyle="1" w:styleId="80">
    <w:name w:val="標題 8 字元"/>
    <w:basedOn w:val="a7"/>
    <w:link w:val="8"/>
    <w:rsid w:val="00285E1E"/>
    <w:rPr>
      <w:rFonts w:ascii="標楷體" w:eastAsia="標楷體" w:hAnsi="Arial"/>
      <w:kern w:val="32"/>
      <w:sz w:val="32"/>
      <w:szCs w:val="36"/>
    </w:rPr>
  </w:style>
  <w:style w:type="character" w:customStyle="1" w:styleId="ae">
    <w:name w:val="頁首 字元"/>
    <w:basedOn w:val="a7"/>
    <w:link w:val="ad"/>
    <w:semiHidden/>
    <w:rsid w:val="00285E1E"/>
    <w:rPr>
      <w:rFonts w:ascii="標楷體" w:eastAsia="標楷體"/>
      <w:kern w:val="2"/>
    </w:rPr>
  </w:style>
  <w:style w:type="character" w:customStyle="1" w:styleId="af3">
    <w:name w:val="本文縮排 字元"/>
    <w:link w:val="af2"/>
    <w:semiHidden/>
    <w:rsid w:val="00285E1E"/>
    <w:rPr>
      <w:rFonts w:ascii="標楷體" w:eastAsia="標楷體"/>
      <w:kern w:val="2"/>
      <w:sz w:val="32"/>
    </w:rPr>
  </w:style>
  <w:style w:type="character" w:customStyle="1" w:styleId="af6">
    <w:name w:val="頁尾 字元"/>
    <w:basedOn w:val="a7"/>
    <w:link w:val="af5"/>
    <w:rsid w:val="00285E1E"/>
    <w:rPr>
      <w:rFonts w:ascii="標楷體" w:eastAsia="標楷體"/>
      <w:kern w:val="2"/>
    </w:rPr>
  </w:style>
  <w:style w:type="paragraph" w:styleId="aff7">
    <w:name w:val="List Bullet"/>
    <w:basedOn w:val="a6"/>
    <w:uiPriority w:val="99"/>
    <w:unhideWhenUsed/>
    <w:rsid w:val="00285E1E"/>
    <w:pPr>
      <w:tabs>
        <w:tab w:val="num" w:pos="361"/>
      </w:tabs>
      <w:ind w:leftChars="200" w:left="361" w:hangingChars="200" w:hanging="360"/>
      <w:contextualSpacing/>
    </w:pPr>
  </w:style>
  <w:style w:type="paragraph" w:customStyle="1" w:styleId="Default">
    <w:name w:val="Default"/>
    <w:rsid w:val="00285E1E"/>
    <w:pPr>
      <w:widowControl w:val="0"/>
      <w:autoSpaceDE w:val="0"/>
      <w:autoSpaceDN w:val="0"/>
      <w:adjustRightInd w:val="0"/>
    </w:pPr>
    <w:rPr>
      <w:color w:val="000000"/>
      <w:sz w:val="24"/>
      <w:szCs w:val="24"/>
    </w:rPr>
  </w:style>
  <w:style w:type="table" w:styleId="aff8">
    <w:name w:val="Light List"/>
    <w:basedOn w:val="a8"/>
    <w:uiPriority w:val="61"/>
    <w:rsid w:val="00285E1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aff9">
    <w:name w:val="line number"/>
    <w:basedOn w:val="a7"/>
    <w:uiPriority w:val="99"/>
    <w:semiHidden/>
    <w:unhideWhenUsed/>
    <w:rsid w:val="00285E1E"/>
  </w:style>
  <w:style w:type="character" w:customStyle="1" w:styleId="110">
    <w:name w:val="標題 1 字元1"/>
    <w:aliases w:val="壹 字元1"/>
    <w:basedOn w:val="a7"/>
    <w:rsid w:val="00285E1E"/>
    <w:rPr>
      <w:rFonts w:asciiTheme="majorHAnsi" w:eastAsiaTheme="majorEastAsia" w:hAnsiTheme="majorHAnsi" w:cstheme="majorBidi"/>
      <w:b/>
      <w:bCs/>
      <w:kern w:val="52"/>
      <w:sz w:val="52"/>
      <w:szCs w:val="52"/>
    </w:rPr>
  </w:style>
  <w:style w:type="character" w:customStyle="1" w:styleId="210">
    <w:name w:val="標題 2 字元1"/>
    <w:aliases w:val="標題110/111 字元2,標題110/111 字元 字元1"/>
    <w:basedOn w:val="a7"/>
    <w:semiHidden/>
    <w:rsid w:val="00285E1E"/>
    <w:rPr>
      <w:rFonts w:asciiTheme="majorHAnsi" w:eastAsiaTheme="majorEastAsia" w:hAnsiTheme="majorHAnsi" w:cstheme="majorBidi"/>
      <w:b/>
      <w:bCs/>
      <w:kern w:val="2"/>
      <w:sz w:val="48"/>
      <w:szCs w:val="48"/>
    </w:rPr>
  </w:style>
  <w:style w:type="character" w:customStyle="1" w:styleId="310">
    <w:name w:val="標題 3 字元1"/>
    <w:aliases w:val="(一) 字元1"/>
    <w:basedOn w:val="a7"/>
    <w:semiHidden/>
    <w:rsid w:val="00285E1E"/>
    <w:rPr>
      <w:rFonts w:asciiTheme="majorHAnsi" w:eastAsiaTheme="majorEastAsia" w:hAnsiTheme="majorHAnsi" w:cstheme="majorBidi"/>
      <w:b/>
      <w:bCs/>
      <w:kern w:val="2"/>
      <w:sz w:val="36"/>
      <w:szCs w:val="36"/>
    </w:rPr>
  </w:style>
  <w:style w:type="character" w:customStyle="1" w:styleId="410">
    <w:name w:val="標題 4 字元1"/>
    <w:aliases w:val="表格 字元1"/>
    <w:basedOn w:val="a7"/>
    <w:semiHidden/>
    <w:rsid w:val="00285E1E"/>
    <w:rPr>
      <w:rFonts w:asciiTheme="majorHAnsi" w:eastAsiaTheme="majorEastAsia" w:hAnsiTheme="majorHAnsi" w:cstheme="majorBidi"/>
      <w:kern w:val="2"/>
      <w:sz w:val="36"/>
      <w:szCs w:val="36"/>
    </w:rPr>
  </w:style>
  <w:style w:type="character" w:customStyle="1" w:styleId="affa">
    <w:name w:val="本文 字元"/>
    <w:basedOn w:val="a7"/>
    <w:link w:val="affb"/>
    <w:semiHidden/>
    <w:rsid w:val="00285E1E"/>
    <w:rPr>
      <w:rFonts w:eastAsia="標楷體"/>
      <w:color w:val="000000"/>
      <w:spacing w:val="-4"/>
      <w:kern w:val="2"/>
      <w:sz w:val="24"/>
      <w:szCs w:val="24"/>
    </w:rPr>
  </w:style>
  <w:style w:type="paragraph" w:styleId="affb">
    <w:name w:val="Body Text"/>
    <w:basedOn w:val="a6"/>
    <w:link w:val="affa"/>
    <w:semiHidden/>
    <w:unhideWhenUsed/>
    <w:rsid w:val="00285E1E"/>
    <w:pPr>
      <w:overflowPunct/>
      <w:autoSpaceDE/>
      <w:autoSpaceDN/>
      <w:spacing w:line="360" w:lineRule="exact"/>
      <w:jc w:val="left"/>
    </w:pPr>
    <w:rPr>
      <w:rFonts w:ascii="Times New Roman"/>
      <w:color w:val="000000"/>
      <w:spacing w:val="-4"/>
      <w:sz w:val="24"/>
      <w:szCs w:val="24"/>
    </w:rPr>
  </w:style>
  <w:style w:type="character" w:customStyle="1" w:styleId="15">
    <w:name w:val="本文 字元1"/>
    <w:basedOn w:val="a7"/>
    <w:uiPriority w:val="99"/>
    <w:semiHidden/>
    <w:rsid w:val="00285E1E"/>
    <w:rPr>
      <w:rFonts w:ascii="標楷體" w:eastAsia="標楷體"/>
      <w:kern w:val="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D42C49"/>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7"/>
      </w:numPr>
      <w:outlineLvl w:val="0"/>
    </w:pPr>
    <w:rPr>
      <w:rFonts w:hAnsi="Arial"/>
      <w:bCs/>
      <w:kern w:val="32"/>
      <w:szCs w:val="52"/>
    </w:rPr>
  </w:style>
  <w:style w:type="paragraph" w:styleId="2">
    <w:name w:val="heading 2"/>
    <w:aliases w:val="標題110/111,標題110/111 字元"/>
    <w:basedOn w:val="a6"/>
    <w:link w:val="20"/>
    <w:qFormat/>
    <w:rsid w:val="009847AE"/>
    <w:pPr>
      <w:numPr>
        <w:ilvl w:val="1"/>
        <w:numId w:val="7"/>
      </w:numPr>
      <w:ind w:left="1020" w:hanging="680"/>
      <w:outlineLvl w:val="1"/>
    </w:pPr>
    <w:rPr>
      <w:rFonts w:hAnsi="Arial"/>
      <w:bCs/>
      <w:kern w:val="32"/>
      <w:szCs w:val="48"/>
    </w:rPr>
  </w:style>
  <w:style w:type="paragraph" w:styleId="3">
    <w:name w:val="heading 3"/>
    <w:aliases w:val="(一)"/>
    <w:basedOn w:val="a6"/>
    <w:link w:val="30"/>
    <w:qFormat/>
    <w:rsid w:val="00A7714A"/>
    <w:pPr>
      <w:numPr>
        <w:ilvl w:val="2"/>
        <w:numId w:val="7"/>
      </w:numPr>
      <w:ind w:left="1360" w:hanging="680"/>
      <w:outlineLvl w:val="2"/>
    </w:pPr>
    <w:rPr>
      <w:rFonts w:hAnsi="Arial"/>
      <w:bCs/>
      <w:kern w:val="32"/>
      <w:szCs w:val="36"/>
    </w:rPr>
  </w:style>
  <w:style w:type="paragraph" w:styleId="4">
    <w:name w:val="heading 4"/>
    <w:aliases w:val="表格,一"/>
    <w:basedOn w:val="a6"/>
    <w:link w:val="40"/>
    <w:qFormat/>
    <w:rsid w:val="001B2C19"/>
    <w:pPr>
      <w:numPr>
        <w:ilvl w:val="3"/>
        <w:numId w:val="7"/>
      </w:numPr>
      <w:outlineLvl w:val="3"/>
    </w:pPr>
    <w:rPr>
      <w:rFonts w:hAnsi="Arial"/>
      <w:kern w:val="32"/>
      <w:szCs w:val="36"/>
    </w:rPr>
  </w:style>
  <w:style w:type="paragraph" w:styleId="5">
    <w:name w:val="heading 5"/>
    <w:basedOn w:val="a6"/>
    <w:link w:val="50"/>
    <w:qFormat/>
    <w:rsid w:val="005E4E56"/>
    <w:pPr>
      <w:numPr>
        <w:numId w:val="159"/>
      </w:numPr>
      <w:outlineLvl w:val="4"/>
    </w:pPr>
    <w:rPr>
      <w:rFonts w:hAnsi="Arial"/>
      <w:bCs/>
      <w:kern w:val="32"/>
      <w:szCs w:val="36"/>
    </w:rPr>
  </w:style>
  <w:style w:type="paragraph" w:styleId="6">
    <w:name w:val="heading 6"/>
    <w:basedOn w:val="a6"/>
    <w:link w:val="60"/>
    <w:qFormat/>
    <w:rsid w:val="007B5BA6"/>
    <w:pPr>
      <w:numPr>
        <w:ilvl w:val="5"/>
        <w:numId w:val="7"/>
      </w:numPr>
      <w:tabs>
        <w:tab w:val="left" w:pos="2094"/>
      </w:tabs>
      <w:ind w:left="2382" w:hanging="851"/>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ind w:left="3062"/>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link w:val="ae"/>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link w:val="af3"/>
    <w:semiHidden/>
    <w:rsid w:val="004E0062"/>
    <w:pPr>
      <w:ind w:left="698" w:hangingChars="200" w:hanging="698"/>
    </w:pPr>
  </w:style>
  <w:style w:type="paragraph" w:customStyle="1" w:styleId="af4">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
    <w:basedOn w:val="a7"/>
    <w:link w:val="2"/>
    <w:rsid w:val="009847AE"/>
    <w:rPr>
      <w:rFonts w:ascii="標楷體" w:eastAsia="標楷體" w:hAnsi="Arial"/>
      <w:bCs/>
      <w:kern w:val="32"/>
      <w:sz w:val="32"/>
      <w:szCs w:val="48"/>
    </w:rPr>
  </w:style>
  <w:style w:type="table" w:customStyle="1" w:styleId="13">
    <w:name w:val="表格格線1"/>
    <w:basedOn w:val="a8"/>
    <w:next w:val="af9"/>
    <w:uiPriority w:val="59"/>
    <w:rsid w:val="00512DB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footnote text"/>
    <w:basedOn w:val="a6"/>
    <w:link w:val="aff0"/>
    <w:uiPriority w:val="99"/>
    <w:unhideWhenUsed/>
    <w:rsid w:val="00190455"/>
    <w:pPr>
      <w:snapToGrid w:val="0"/>
      <w:jc w:val="left"/>
    </w:pPr>
    <w:rPr>
      <w:sz w:val="20"/>
    </w:rPr>
  </w:style>
  <w:style w:type="character" w:customStyle="1" w:styleId="aff0">
    <w:name w:val="註腳文字 字元"/>
    <w:basedOn w:val="a7"/>
    <w:link w:val="aff"/>
    <w:uiPriority w:val="99"/>
    <w:rsid w:val="00190455"/>
    <w:rPr>
      <w:rFonts w:ascii="標楷體" w:eastAsia="標楷體"/>
      <w:kern w:val="2"/>
    </w:rPr>
  </w:style>
  <w:style w:type="character" w:styleId="aff1">
    <w:name w:val="footnote reference"/>
    <w:aliases w:val="FR"/>
    <w:basedOn w:val="a7"/>
    <w:uiPriority w:val="99"/>
    <w:unhideWhenUsed/>
    <w:rsid w:val="00190455"/>
    <w:rPr>
      <w:vertAlign w:val="superscript"/>
    </w:rPr>
  </w:style>
  <w:style w:type="table" w:customStyle="1" w:styleId="23">
    <w:name w:val="表格格線2"/>
    <w:basedOn w:val="a8"/>
    <w:next w:val="af9"/>
    <w:uiPriority w:val="59"/>
    <w:rsid w:val="002D5E5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aliases w:val="(一) 字元"/>
    <w:basedOn w:val="a7"/>
    <w:link w:val="3"/>
    <w:rsid w:val="00A7714A"/>
    <w:rPr>
      <w:rFonts w:ascii="標楷體" w:eastAsia="標楷體" w:hAnsi="Arial"/>
      <w:bCs/>
      <w:kern w:val="32"/>
      <w:sz w:val="32"/>
      <w:szCs w:val="36"/>
    </w:rPr>
  </w:style>
  <w:style w:type="paragraph" w:styleId="HTML">
    <w:name w:val="HTML Preformatted"/>
    <w:basedOn w:val="a6"/>
    <w:link w:val="HTML0"/>
    <w:uiPriority w:val="99"/>
    <w:semiHidden/>
    <w:unhideWhenUsed/>
    <w:rsid w:val="00CC5156"/>
    <w:rPr>
      <w:rFonts w:ascii="Courier New" w:hAnsi="Courier New" w:cs="Courier New"/>
      <w:sz w:val="20"/>
    </w:rPr>
  </w:style>
  <w:style w:type="character" w:customStyle="1" w:styleId="HTML0">
    <w:name w:val="HTML 預設格式 字元"/>
    <w:basedOn w:val="a7"/>
    <w:link w:val="HTML"/>
    <w:uiPriority w:val="99"/>
    <w:semiHidden/>
    <w:rsid w:val="00CC5156"/>
    <w:rPr>
      <w:rFonts w:ascii="Courier New" w:eastAsia="標楷體" w:hAnsi="Courier New" w:cs="Courier New"/>
      <w:kern w:val="2"/>
    </w:rPr>
  </w:style>
  <w:style w:type="character" w:styleId="aff2">
    <w:name w:val="annotation reference"/>
    <w:basedOn w:val="a7"/>
    <w:uiPriority w:val="99"/>
    <w:semiHidden/>
    <w:unhideWhenUsed/>
    <w:rsid w:val="0068408C"/>
    <w:rPr>
      <w:sz w:val="18"/>
      <w:szCs w:val="18"/>
    </w:rPr>
  </w:style>
  <w:style w:type="paragraph" w:styleId="aff3">
    <w:name w:val="annotation text"/>
    <w:basedOn w:val="a6"/>
    <w:link w:val="aff4"/>
    <w:uiPriority w:val="99"/>
    <w:semiHidden/>
    <w:unhideWhenUsed/>
    <w:rsid w:val="0068408C"/>
    <w:pPr>
      <w:jc w:val="left"/>
    </w:pPr>
  </w:style>
  <w:style w:type="character" w:customStyle="1" w:styleId="aff4">
    <w:name w:val="註解文字 字元"/>
    <w:basedOn w:val="a7"/>
    <w:link w:val="aff3"/>
    <w:uiPriority w:val="99"/>
    <w:semiHidden/>
    <w:rsid w:val="0068408C"/>
    <w:rPr>
      <w:rFonts w:ascii="標楷體" w:eastAsia="標楷體"/>
      <w:kern w:val="2"/>
      <w:sz w:val="32"/>
    </w:rPr>
  </w:style>
  <w:style w:type="paragraph" w:styleId="aff5">
    <w:name w:val="annotation subject"/>
    <w:basedOn w:val="aff3"/>
    <w:next w:val="aff3"/>
    <w:link w:val="aff6"/>
    <w:uiPriority w:val="99"/>
    <w:semiHidden/>
    <w:unhideWhenUsed/>
    <w:rsid w:val="0068408C"/>
    <w:rPr>
      <w:b/>
      <w:bCs/>
    </w:rPr>
  </w:style>
  <w:style w:type="character" w:customStyle="1" w:styleId="aff6">
    <w:name w:val="註解主旨 字元"/>
    <w:basedOn w:val="aff4"/>
    <w:link w:val="aff5"/>
    <w:uiPriority w:val="99"/>
    <w:semiHidden/>
    <w:rsid w:val="0068408C"/>
    <w:rPr>
      <w:rFonts w:ascii="標楷體" w:eastAsia="標楷體"/>
      <w:b/>
      <w:bCs/>
      <w:kern w:val="2"/>
      <w:sz w:val="32"/>
    </w:rPr>
  </w:style>
  <w:style w:type="character" w:customStyle="1" w:styleId="40">
    <w:name w:val="標題 4 字元"/>
    <w:aliases w:val="表格 字元,一 字元"/>
    <w:basedOn w:val="a7"/>
    <w:link w:val="4"/>
    <w:rsid w:val="001B2C19"/>
    <w:rPr>
      <w:rFonts w:ascii="標楷體" w:eastAsia="標楷體" w:hAnsi="Arial"/>
      <w:kern w:val="32"/>
      <w:sz w:val="32"/>
      <w:szCs w:val="36"/>
    </w:rPr>
  </w:style>
  <w:style w:type="character" w:customStyle="1" w:styleId="10">
    <w:name w:val="標題 1 字元"/>
    <w:aliases w:val="壹 字元"/>
    <w:basedOn w:val="a7"/>
    <w:link w:val="1"/>
    <w:rsid w:val="00285E1E"/>
    <w:rPr>
      <w:rFonts w:ascii="標楷體" w:eastAsia="標楷體" w:hAnsi="Arial"/>
      <w:bCs/>
      <w:kern w:val="32"/>
      <w:sz w:val="32"/>
      <w:szCs w:val="52"/>
    </w:rPr>
  </w:style>
  <w:style w:type="character" w:customStyle="1" w:styleId="50">
    <w:name w:val="標題 5 字元"/>
    <w:basedOn w:val="a7"/>
    <w:link w:val="5"/>
    <w:rsid w:val="005E4E56"/>
    <w:rPr>
      <w:rFonts w:ascii="標楷體" w:eastAsia="標楷體" w:hAnsi="Arial"/>
      <w:bCs/>
      <w:kern w:val="32"/>
      <w:sz w:val="32"/>
      <w:szCs w:val="36"/>
    </w:rPr>
  </w:style>
  <w:style w:type="character" w:customStyle="1" w:styleId="60">
    <w:name w:val="標題 6 字元"/>
    <w:basedOn w:val="a7"/>
    <w:link w:val="6"/>
    <w:rsid w:val="007B5BA6"/>
    <w:rPr>
      <w:rFonts w:ascii="標楷體" w:eastAsia="標楷體" w:hAnsi="Arial"/>
      <w:kern w:val="32"/>
      <w:sz w:val="32"/>
      <w:szCs w:val="36"/>
    </w:rPr>
  </w:style>
  <w:style w:type="character" w:customStyle="1" w:styleId="70">
    <w:name w:val="標題 7 字元"/>
    <w:basedOn w:val="a7"/>
    <w:link w:val="7"/>
    <w:rsid w:val="00285E1E"/>
    <w:rPr>
      <w:rFonts w:ascii="標楷體" w:eastAsia="標楷體" w:hAnsi="Arial"/>
      <w:bCs/>
      <w:kern w:val="32"/>
      <w:sz w:val="32"/>
      <w:szCs w:val="36"/>
    </w:rPr>
  </w:style>
  <w:style w:type="character" w:customStyle="1" w:styleId="80">
    <w:name w:val="標題 8 字元"/>
    <w:basedOn w:val="a7"/>
    <w:link w:val="8"/>
    <w:rsid w:val="00285E1E"/>
    <w:rPr>
      <w:rFonts w:ascii="標楷體" w:eastAsia="標楷體" w:hAnsi="Arial"/>
      <w:kern w:val="32"/>
      <w:sz w:val="32"/>
      <w:szCs w:val="36"/>
    </w:rPr>
  </w:style>
  <w:style w:type="character" w:customStyle="1" w:styleId="ae">
    <w:name w:val="頁首 字元"/>
    <w:basedOn w:val="a7"/>
    <w:link w:val="ad"/>
    <w:semiHidden/>
    <w:rsid w:val="00285E1E"/>
    <w:rPr>
      <w:rFonts w:ascii="標楷體" w:eastAsia="標楷體"/>
      <w:kern w:val="2"/>
    </w:rPr>
  </w:style>
  <w:style w:type="character" w:customStyle="1" w:styleId="af3">
    <w:name w:val="本文縮排 字元"/>
    <w:link w:val="af2"/>
    <w:semiHidden/>
    <w:rsid w:val="00285E1E"/>
    <w:rPr>
      <w:rFonts w:ascii="標楷體" w:eastAsia="標楷體"/>
      <w:kern w:val="2"/>
      <w:sz w:val="32"/>
    </w:rPr>
  </w:style>
  <w:style w:type="character" w:customStyle="1" w:styleId="af6">
    <w:name w:val="頁尾 字元"/>
    <w:basedOn w:val="a7"/>
    <w:link w:val="af5"/>
    <w:rsid w:val="00285E1E"/>
    <w:rPr>
      <w:rFonts w:ascii="標楷體" w:eastAsia="標楷體"/>
      <w:kern w:val="2"/>
    </w:rPr>
  </w:style>
  <w:style w:type="paragraph" w:styleId="aff7">
    <w:name w:val="List Bullet"/>
    <w:basedOn w:val="a6"/>
    <w:uiPriority w:val="99"/>
    <w:unhideWhenUsed/>
    <w:rsid w:val="00285E1E"/>
    <w:pPr>
      <w:tabs>
        <w:tab w:val="num" w:pos="361"/>
      </w:tabs>
      <w:ind w:leftChars="200" w:left="361" w:hangingChars="200" w:hanging="360"/>
      <w:contextualSpacing/>
    </w:pPr>
  </w:style>
  <w:style w:type="paragraph" w:customStyle="1" w:styleId="Default">
    <w:name w:val="Default"/>
    <w:rsid w:val="00285E1E"/>
    <w:pPr>
      <w:widowControl w:val="0"/>
      <w:autoSpaceDE w:val="0"/>
      <w:autoSpaceDN w:val="0"/>
      <w:adjustRightInd w:val="0"/>
    </w:pPr>
    <w:rPr>
      <w:color w:val="000000"/>
      <w:sz w:val="24"/>
      <w:szCs w:val="24"/>
    </w:rPr>
  </w:style>
  <w:style w:type="table" w:styleId="aff8">
    <w:name w:val="Light List"/>
    <w:basedOn w:val="a8"/>
    <w:uiPriority w:val="61"/>
    <w:rsid w:val="00285E1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aff9">
    <w:name w:val="line number"/>
    <w:basedOn w:val="a7"/>
    <w:uiPriority w:val="99"/>
    <w:semiHidden/>
    <w:unhideWhenUsed/>
    <w:rsid w:val="00285E1E"/>
  </w:style>
  <w:style w:type="character" w:customStyle="1" w:styleId="110">
    <w:name w:val="標題 1 字元1"/>
    <w:aliases w:val="壹 字元1"/>
    <w:basedOn w:val="a7"/>
    <w:rsid w:val="00285E1E"/>
    <w:rPr>
      <w:rFonts w:asciiTheme="majorHAnsi" w:eastAsiaTheme="majorEastAsia" w:hAnsiTheme="majorHAnsi" w:cstheme="majorBidi"/>
      <w:b/>
      <w:bCs/>
      <w:kern w:val="52"/>
      <w:sz w:val="52"/>
      <w:szCs w:val="52"/>
    </w:rPr>
  </w:style>
  <w:style w:type="character" w:customStyle="1" w:styleId="210">
    <w:name w:val="標題 2 字元1"/>
    <w:aliases w:val="標題110/111 字元2,標題110/111 字元 字元1"/>
    <w:basedOn w:val="a7"/>
    <w:semiHidden/>
    <w:rsid w:val="00285E1E"/>
    <w:rPr>
      <w:rFonts w:asciiTheme="majorHAnsi" w:eastAsiaTheme="majorEastAsia" w:hAnsiTheme="majorHAnsi" w:cstheme="majorBidi"/>
      <w:b/>
      <w:bCs/>
      <w:kern w:val="2"/>
      <w:sz w:val="48"/>
      <w:szCs w:val="48"/>
    </w:rPr>
  </w:style>
  <w:style w:type="character" w:customStyle="1" w:styleId="310">
    <w:name w:val="標題 3 字元1"/>
    <w:aliases w:val="(一) 字元1"/>
    <w:basedOn w:val="a7"/>
    <w:semiHidden/>
    <w:rsid w:val="00285E1E"/>
    <w:rPr>
      <w:rFonts w:asciiTheme="majorHAnsi" w:eastAsiaTheme="majorEastAsia" w:hAnsiTheme="majorHAnsi" w:cstheme="majorBidi"/>
      <w:b/>
      <w:bCs/>
      <w:kern w:val="2"/>
      <w:sz w:val="36"/>
      <w:szCs w:val="36"/>
    </w:rPr>
  </w:style>
  <w:style w:type="character" w:customStyle="1" w:styleId="410">
    <w:name w:val="標題 4 字元1"/>
    <w:aliases w:val="表格 字元1"/>
    <w:basedOn w:val="a7"/>
    <w:semiHidden/>
    <w:rsid w:val="00285E1E"/>
    <w:rPr>
      <w:rFonts w:asciiTheme="majorHAnsi" w:eastAsiaTheme="majorEastAsia" w:hAnsiTheme="majorHAnsi" w:cstheme="majorBidi"/>
      <w:kern w:val="2"/>
      <w:sz w:val="36"/>
      <w:szCs w:val="36"/>
    </w:rPr>
  </w:style>
  <w:style w:type="character" w:customStyle="1" w:styleId="affa">
    <w:name w:val="本文 字元"/>
    <w:basedOn w:val="a7"/>
    <w:link w:val="affb"/>
    <w:semiHidden/>
    <w:rsid w:val="00285E1E"/>
    <w:rPr>
      <w:rFonts w:eastAsia="標楷體"/>
      <w:color w:val="000000"/>
      <w:spacing w:val="-4"/>
      <w:kern w:val="2"/>
      <w:sz w:val="24"/>
      <w:szCs w:val="24"/>
    </w:rPr>
  </w:style>
  <w:style w:type="paragraph" w:styleId="affb">
    <w:name w:val="Body Text"/>
    <w:basedOn w:val="a6"/>
    <w:link w:val="affa"/>
    <w:semiHidden/>
    <w:unhideWhenUsed/>
    <w:rsid w:val="00285E1E"/>
    <w:pPr>
      <w:overflowPunct/>
      <w:autoSpaceDE/>
      <w:autoSpaceDN/>
      <w:spacing w:line="360" w:lineRule="exact"/>
      <w:jc w:val="left"/>
    </w:pPr>
    <w:rPr>
      <w:rFonts w:ascii="Times New Roman"/>
      <w:color w:val="000000"/>
      <w:spacing w:val="-4"/>
      <w:sz w:val="24"/>
      <w:szCs w:val="24"/>
    </w:rPr>
  </w:style>
  <w:style w:type="character" w:customStyle="1" w:styleId="15">
    <w:name w:val="本文 字元1"/>
    <w:basedOn w:val="a7"/>
    <w:uiPriority w:val="99"/>
    <w:semiHidden/>
    <w:rsid w:val="00285E1E"/>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07017">
      <w:bodyDiv w:val="1"/>
      <w:marLeft w:val="0"/>
      <w:marRight w:val="0"/>
      <w:marTop w:val="0"/>
      <w:marBottom w:val="0"/>
      <w:divBdr>
        <w:top w:val="none" w:sz="0" w:space="0" w:color="auto"/>
        <w:left w:val="none" w:sz="0" w:space="0" w:color="auto"/>
        <w:bottom w:val="none" w:sz="0" w:space="0" w:color="auto"/>
        <w:right w:val="none" w:sz="0" w:space="0" w:color="auto"/>
      </w:divBdr>
      <w:divsChild>
        <w:div w:id="1297831672">
          <w:marLeft w:val="0"/>
          <w:marRight w:val="0"/>
          <w:marTop w:val="0"/>
          <w:marBottom w:val="0"/>
          <w:divBdr>
            <w:top w:val="none" w:sz="0" w:space="0" w:color="auto"/>
            <w:left w:val="none" w:sz="0" w:space="0" w:color="auto"/>
            <w:bottom w:val="none" w:sz="0" w:space="0" w:color="auto"/>
            <w:right w:val="none" w:sz="0" w:space="0" w:color="auto"/>
          </w:divBdr>
          <w:divsChild>
            <w:div w:id="1363555994">
              <w:marLeft w:val="0"/>
              <w:marRight w:val="0"/>
              <w:marTop w:val="0"/>
              <w:marBottom w:val="0"/>
              <w:divBdr>
                <w:top w:val="none" w:sz="0" w:space="0" w:color="auto"/>
                <w:left w:val="none" w:sz="0" w:space="0" w:color="auto"/>
                <w:bottom w:val="none" w:sz="0" w:space="0" w:color="auto"/>
                <w:right w:val="none" w:sz="0" w:space="0" w:color="auto"/>
              </w:divBdr>
              <w:divsChild>
                <w:div w:id="154147120">
                  <w:marLeft w:val="-150"/>
                  <w:marRight w:val="-150"/>
                  <w:marTop w:val="0"/>
                  <w:marBottom w:val="0"/>
                  <w:divBdr>
                    <w:top w:val="none" w:sz="0" w:space="0" w:color="auto"/>
                    <w:left w:val="none" w:sz="0" w:space="0" w:color="auto"/>
                    <w:bottom w:val="none" w:sz="0" w:space="0" w:color="auto"/>
                    <w:right w:val="none" w:sz="0" w:space="0" w:color="auto"/>
                  </w:divBdr>
                  <w:divsChild>
                    <w:div w:id="278412212">
                      <w:marLeft w:val="0"/>
                      <w:marRight w:val="0"/>
                      <w:marTop w:val="0"/>
                      <w:marBottom w:val="0"/>
                      <w:divBdr>
                        <w:top w:val="none" w:sz="0" w:space="0" w:color="auto"/>
                        <w:left w:val="none" w:sz="0" w:space="0" w:color="auto"/>
                        <w:bottom w:val="none" w:sz="0" w:space="0" w:color="auto"/>
                        <w:right w:val="none" w:sz="0" w:space="0" w:color="auto"/>
                      </w:divBdr>
                      <w:divsChild>
                        <w:div w:id="18043333">
                          <w:marLeft w:val="0"/>
                          <w:marRight w:val="0"/>
                          <w:marTop w:val="0"/>
                          <w:marBottom w:val="0"/>
                          <w:divBdr>
                            <w:top w:val="none" w:sz="0" w:space="0" w:color="auto"/>
                            <w:left w:val="none" w:sz="0" w:space="0" w:color="auto"/>
                            <w:bottom w:val="none" w:sz="0" w:space="0" w:color="auto"/>
                            <w:right w:val="none" w:sz="0" w:space="0" w:color="auto"/>
                          </w:divBdr>
                          <w:divsChild>
                            <w:div w:id="1522814841">
                              <w:marLeft w:val="-150"/>
                              <w:marRight w:val="-150"/>
                              <w:marTop w:val="0"/>
                              <w:marBottom w:val="0"/>
                              <w:divBdr>
                                <w:top w:val="none" w:sz="0" w:space="0" w:color="auto"/>
                                <w:left w:val="none" w:sz="0" w:space="0" w:color="auto"/>
                                <w:bottom w:val="none" w:sz="0" w:space="0" w:color="auto"/>
                                <w:right w:val="none" w:sz="0" w:space="0" w:color="auto"/>
                              </w:divBdr>
                              <w:divsChild>
                                <w:div w:id="1830058545">
                                  <w:marLeft w:val="0"/>
                                  <w:marRight w:val="0"/>
                                  <w:marTop w:val="0"/>
                                  <w:marBottom w:val="0"/>
                                  <w:divBdr>
                                    <w:top w:val="none" w:sz="0" w:space="0" w:color="auto"/>
                                    <w:left w:val="none" w:sz="0" w:space="0" w:color="auto"/>
                                    <w:bottom w:val="none" w:sz="0" w:space="0" w:color="auto"/>
                                    <w:right w:val="none" w:sz="0" w:space="0" w:color="auto"/>
                                  </w:divBdr>
                                  <w:divsChild>
                                    <w:div w:id="1995143776">
                                      <w:marLeft w:val="-150"/>
                                      <w:marRight w:val="-150"/>
                                      <w:marTop w:val="0"/>
                                      <w:marBottom w:val="0"/>
                                      <w:divBdr>
                                        <w:top w:val="none" w:sz="0" w:space="0" w:color="auto"/>
                                        <w:left w:val="none" w:sz="0" w:space="0" w:color="auto"/>
                                        <w:bottom w:val="none" w:sz="0" w:space="0" w:color="auto"/>
                                        <w:right w:val="none" w:sz="0" w:space="0" w:color="auto"/>
                                      </w:divBdr>
                                      <w:divsChild>
                                        <w:div w:id="385614434">
                                          <w:marLeft w:val="0"/>
                                          <w:marRight w:val="0"/>
                                          <w:marTop w:val="0"/>
                                          <w:marBottom w:val="0"/>
                                          <w:divBdr>
                                            <w:top w:val="none" w:sz="0" w:space="0" w:color="auto"/>
                                            <w:left w:val="none" w:sz="0" w:space="0" w:color="auto"/>
                                            <w:bottom w:val="none" w:sz="0" w:space="0" w:color="auto"/>
                                            <w:right w:val="none" w:sz="0" w:space="0" w:color="auto"/>
                                          </w:divBdr>
                                          <w:divsChild>
                                            <w:div w:id="13391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6405741">
      <w:bodyDiv w:val="1"/>
      <w:marLeft w:val="0"/>
      <w:marRight w:val="0"/>
      <w:marTop w:val="0"/>
      <w:marBottom w:val="0"/>
      <w:divBdr>
        <w:top w:val="none" w:sz="0" w:space="0" w:color="auto"/>
        <w:left w:val="none" w:sz="0" w:space="0" w:color="auto"/>
        <w:bottom w:val="none" w:sz="0" w:space="0" w:color="auto"/>
        <w:right w:val="none" w:sz="0" w:space="0" w:color="auto"/>
      </w:divBdr>
      <w:divsChild>
        <w:div w:id="879828823">
          <w:marLeft w:val="-225"/>
          <w:marRight w:val="-225"/>
          <w:marTop w:val="0"/>
          <w:marBottom w:val="0"/>
          <w:divBdr>
            <w:top w:val="none" w:sz="0" w:space="0" w:color="auto"/>
            <w:left w:val="none" w:sz="0" w:space="0" w:color="auto"/>
            <w:bottom w:val="none" w:sz="0" w:space="0" w:color="auto"/>
            <w:right w:val="none" w:sz="0" w:space="0" w:color="auto"/>
          </w:divBdr>
          <w:divsChild>
            <w:div w:id="1934974973">
              <w:marLeft w:val="0"/>
              <w:marRight w:val="240"/>
              <w:marTop w:val="0"/>
              <w:marBottom w:val="0"/>
              <w:divBdr>
                <w:top w:val="none" w:sz="0" w:space="0" w:color="auto"/>
                <w:left w:val="none" w:sz="0" w:space="0" w:color="auto"/>
                <w:bottom w:val="none" w:sz="0" w:space="0" w:color="auto"/>
                <w:right w:val="none" w:sz="0" w:space="0" w:color="auto"/>
              </w:divBdr>
            </w:div>
            <w:div w:id="2126654245">
              <w:marLeft w:val="0"/>
              <w:marRight w:val="0"/>
              <w:marTop w:val="0"/>
              <w:marBottom w:val="0"/>
              <w:divBdr>
                <w:top w:val="none" w:sz="0" w:space="0" w:color="auto"/>
                <w:left w:val="none" w:sz="0" w:space="0" w:color="auto"/>
                <w:bottom w:val="none" w:sz="0" w:space="0" w:color="auto"/>
                <w:right w:val="none" w:sz="0" w:space="0" w:color="auto"/>
              </w:divBdr>
            </w:div>
          </w:divsChild>
        </w:div>
        <w:div w:id="679695743">
          <w:marLeft w:val="-225"/>
          <w:marRight w:val="-225"/>
          <w:marTop w:val="0"/>
          <w:marBottom w:val="0"/>
          <w:divBdr>
            <w:top w:val="none" w:sz="0" w:space="0" w:color="auto"/>
            <w:left w:val="none" w:sz="0" w:space="0" w:color="auto"/>
            <w:bottom w:val="none" w:sz="0" w:space="0" w:color="auto"/>
            <w:right w:val="none" w:sz="0" w:space="0" w:color="auto"/>
          </w:divBdr>
          <w:divsChild>
            <w:div w:id="1814372464">
              <w:marLeft w:val="0"/>
              <w:marRight w:val="240"/>
              <w:marTop w:val="0"/>
              <w:marBottom w:val="0"/>
              <w:divBdr>
                <w:top w:val="none" w:sz="0" w:space="0" w:color="auto"/>
                <w:left w:val="none" w:sz="0" w:space="0" w:color="auto"/>
                <w:bottom w:val="none" w:sz="0" w:space="0" w:color="auto"/>
                <w:right w:val="none" w:sz="0" w:space="0" w:color="auto"/>
              </w:divBdr>
            </w:div>
            <w:div w:id="16393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86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9610074">
      <w:bodyDiv w:val="1"/>
      <w:marLeft w:val="0"/>
      <w:marRight w:val="0"/>
      <w:marTop w:val="0"/>
      <w:marBottom w:val="0"/>
      <w:divBdr>
        <w:top w:val="none" w:sz="0" w:space="0" w:color="auto"/>
        <w:left w:val="none" w:sz="0" w:space="0" w:color="auto"/>
        <w:bottom w:val="none" w:sz="0" w:space="0" w:color="auto"/>
        <w:right w:val="none" w:sz="0" w:space="0" w:color="auto"/>
      </w:divBdr>
      <w:divsChild>
        <w:div w:id="1270235418">
          <w:marLeft w:val="-225"/>
          <w:marRight w:val="-225"/>
          <w:marTop w:val="0"/>
          <w:marBottom w:val="0"/>
          <w:divBdr>
            <w:top w:val="none" w:sz="0" w:space="0" w:color="auto"/>
            <w:left w:val="none" w:sz="0" w:space="0" w:color="auto"/>
            <w:bottom w:val="none" w:sz="0" w:space="0" w:color="auto"/>
            <w:right w:val="none" w:sz="0" w:space="0" w:color="auto"/>
          </w:divBdr>
          <w:divsChild>
            <w:div w:id="695930411">
              <w:marLeft w:val="0"/>
              <w:marRight w:val="240"/>
              <w:marTop w:val="0"/>
              <w:marBottom w:val="0"/>
              <w:divBdr>
                <w:top w:val="none" w:sz="0" w:space="0" w:color="auto"/>
                <w:left w:val="none" w:sz="0" w:space="0" w:color="auto"/>
                <w:bottom w:val="none" w:sz="0" w:space="0" w:color="auto"/>
                <w:right w:val="none" w:sz="0" w:space="0" w:color="auto"/>
              </w:divBdr>
            </w:div>
            <w:div w:id="210852088">
              <w:marLeft w:val="0"/>
              <w:marRight w:val="0"/>
              <w:marTop w:val="0"/>
              <w:marBottom w:val="0"/>
              <w:divBdr>
                <w:top w:val="none" w:sz="0" w:space="0" w:color="auto"/>
                <w:left w:val="none" w:sz="0" w:space="0" w:color="auto"/>
                <w:bottom w:val="none" w:sz="0" w:space="0" w:color="auto"/>
                <w:right w:val="none" w:sz="0" w:space="0" w:color="auto"/>
              </w:divBdr>
            </w:div>
          </w:divsChild>
        </w:div>
        <w:div w:id="60911705">
          <w:marLeft w:val="-225"/>
          <w:marRight w:val="-225"/>
          <w:marTop w:val="0"/>
          <w:marBottom w:val="0"/>
          <w:divBdr>
            <w:top w:val="none" w:sz="0" w:space="0" w:color="auto"/>
            <w:left w:val="none" w:sz="0" w:space="0" w:color="auto"/>
            <w:bottom w:val="none" w:sz="0" w:space="0" w:color="auto"/>
            <w:right w:val="none" w:sz="0" w:space="0" w:color="auto"/>
          </w:divBdr>
          <w:divsChild>
            <w:div w:id="346568695">
              <w:marLeft w:val="0"/>
              <w:marRight w:val="240"/>
              <w:marTop w:val="0"/>
              <w:marBottom w:val="0"/>
              <w:divBdr>
                <w:top w:val="none" w:sz="0" w:space="0" w:color="auto"/>
                <w:left w:val="none" w:sz="0" w:space="0" w:color="auto"/>
                <w:bottom w:val="none" w:sz="0" w:space="0" w:color="auto"/>
                <w:right w:val="none" w:sz="0" w:space="0" w:color="auto"/>
              </w:divBdr>
            </w:div>
            <w:div w:id="55536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781555">
      <w:bodyDiv w:val="1"/>
      <w:marLeft w:val="0"/>
      <w:marRight w:val="0"/>
      <w:marTop w:val="0"/>
      <w:marBottom w:val="0"/>
      <w:divBdr>
        <w:top w:val="none" w:sz="0" w:space="0" w:color="auto"/>
        <w:left w:val="none" w:sz="0" w:space="0" w:color="auto"/>
        <w:bottom w:val="none" w:sz="0" w:space="0" w:color="auto"/>
        <w:right w:val="none" w:sz="0" w:space="0" w:color="auto"/>
      </w:divBdr>
      <w:divsChild>
        <w:div w:id="1449855150">
          <w:marLeft w:val="0"/>
          <w:marRight w:val="240"/>
          <w:marTop w:val="0"/>
          <w:marBottom w:val="0"/>
          <w:divBdr>
            <w:top w:val="none" w:sz="0" w:space="0" w:color="auto"/>
            <w:left w:val="none" w:sz="0" w:space="0" w:color="auto"/>
            <w:bottom w:val="none" w:sz="0" w:space="0" w:color="auto"/>
            <w:right w:val="none" w:sz="0" w:space="0" w:color="auto"/>
          </w:divBdr>
        </w:div>
        <w:div w:id="1943301506">
          <w:marLeft w:val="0"/>
          <w:marRight w:val="0"/>
          <w:marTop w:val="0"/>
          <w:marBottom w:val="0"/>
          <w:divBdr>
            <w:top w:val="none" w:sz="0" w:space="0" w:color="auto"/>
            <w:left w:val="none" w:sz="0" w:space="0" w:color="auto"/>
            <w:bottom w:val="none" w:sz="0" w:space="0" w:color="auto"/>
            <w:right w:val="none" w:sz="0" w:space="0" w:color="auto"/>
          </w:divBdr>
        </w:div>
      </w:divsChild>
    </w:div>
    <w:div w:id="2054499584">
      <w:bodyDiv w:val="1"/>
      <w:marLeft w:val="0"/>
      <w:marRight w:val="0"/>
      <w:marTop w:val="0"/>
      <w:marBottom w:val="0"/>
      <w:divBdr>
        <w:top w:val="none" w:sz="0" w:space="0" w:color="auto"/>
        <w:left w:val="none" w:sz="0" w:space="0" w:color="auto"/>
        <w:bottom w:val="none" w:sz="0" w:space="0" w:color="auto"/>
        <w:right w:val="none" w:sz="0" w:space="0" w:color="auto"/>
      </w:divBdr>
      <w:divsChild>
        <w:div w:id="723216387">
          <w:marLeft w:val="-225"/>
          <w:marRight w:val="-225"/>
          <w:marTop w:val="0"/>
          <w:marBottom w:val="0"/>
          <w:divBdr>
            <w:top w:val="none" w:sz="0" w:space="0" w:color="auto"/>
            <w:left w:val="none" w:sz="0" w:space="0" w:color="auto"/>
            <w:bottom w:val="none" w:sz="0" w:space="0" w:color="auto"/>
            <w:right w:val="none" w:sz="0" w:space="0" w:color="auto"/>
          </w:divBdr>
          <w:divsChild>
            <w:div w:id="1872844210">
              <w:marLeft w:val="0"/>
              <w:marRight w:val="240"/>
              <w:marTop w:val="0"/>
              <w:marBottom w:val="0"/>
              <w:divBdr>
                <w:top w:val="none" w:sz="0" w:space="0" w:color="auto"/>
                <w:left w:val="none" w:sz="0" w:space="0" w:color="auto"/>
                <w:bottom w:val="none" w:sz="0" w:space="0" w:color="auto"/>
                <w:right w:val="none" w:sz="0" w:space="0" w:color="auto"/>
              </w:divBdr>
            </w:div>
            <w:div w:id="635111726">
              <w:marLeft w:val="0"/>
              <w:marRight w:val="0"/>
              <w:marTop w:val="0"/>
              <w:marBottom w:val="0"/>
              <w:divBdr>
                <w:top w:val="none" w:sz="0" w:space="0" w:color="auto"/>
                <w:left w:val="none" w:sz="0" w:space="0" w:color="auto"/>
                <w:bottom w:val="none" w:sz="0" w:space="0" w:color="auto"/>
                <w:right w:val="none" w:sz="0" w:space="0" w:color="auto"/>
              </w:divBdr>
            </w:div>
          </w:divsChild>
        </w:div>
        <w:div w:id="26494737">
          <w:marLeft w:val="-225"/>
          <w:marRight w:val="-225"/>
          <w:marTop w:val="0"/>
          <w:marBottom w:val="0"/>
          <w:divBdr>
            <w:top w:val="none" w:sz="0" w:space="0" w:color="auto"/>
            <w:left w:val="none" w:sz="0" w:space="0" w:color="auto"/>
            <w:bottom w:val="none" w:sz="0" w:space="0" w:color="auto"/>
            <w:right w:val="none" w:sz="0" w:space="0" w:color="auto"/>
          </w:divBdr>
          <w:divsChild>
            <w:div w:id="1711297807">
              <w:marLeft w:val="0"/>
              <w:marRight w:val="240"/>
              <w:marTop w:val="0"/>
              <w:marBottom w:val="0"/>
              <w:divBdr>
                <w:top w:val="none" w:sz="0" w:space="0" w:color="auto"/>
                <w:left w:val="none" w:sz="0" w:space="0" w:color="auto"/>
                <w:bottom w:val="none" w:sz="0" w:space="0" w:color="auto"/>
                <w:right w:val="none" w:sz="0" w:space="0" w:color="auto"/>
              </w:divBdr>
            </w:div>
            <w:div w:id="89647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97455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png"/><Relationship Id="rId42" Type="http://schemas.openxmlformats.org/officeDocument/2006/relationships/image" Target="media/image30.emf"/><Relationship Id="rId47" Type="http://schemas.openxmlformats.org/officeDocument/2006/relationships/image" Target="media/image35.jpeg"/><Relationship Id="rId50" Type="http://schemas.microsoft.com/office/2007/relationships/hdphoto" Target="media/hdphoto1.wdp"/><Relationship Id="rId55" Type="http://schemas.openxmlformats.org/officeDocument/2006/relationships/hyperlink" Target="http://locallaw.moj/LawContentExtent.aspx?LawID=FL010328&amp;LawNo=26&amp;ItemID=55499&amp;Amddate=20050923" TargetMode="External"/><Relationship Id="rId7" Type="http://schemas.openxmlformats.org/officeDocument/2006/relationships/webSettings" Target="webSettings.xml"/><Relationship Id="rId2" Type="http://schemas.openxmlformats.org/officeDocument/2006/relationships/customXml" Target="../customXml/item1.xml"/><Relationship Id="rId16" Type="http://schemas.openxmlformats.org/officeDocument/2006/relationships/footer" Target="footer2.xml"/><Relationship Id="rId29" Type="http://schemas.openxmlformats.org/officeDocument/2006/relationships/image" Target="media/image17.png"/><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emf"/><Relationship Id="rId45" Type="http://schemas.openxmlformats.org/officeDocument/2006/relationships/image" Target="media/image33.jpeg"/><Relationship Id="rId53" Type="http://schemas.openxmlformats.org/officeDocument/2006/relationships/footer" Target="footer4.xml"/><Relationship Id="rId58" Type="http://schemas.openxmlformats.org/officeDocument/2006/relationships/footer" Target="footer5.xml"/><Relationship Id="rId5" Type="http://schemas.microsoft.com/office/2007/relationships/stylesWithEffects" Target="stylesWithEffects.xml"/><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hyperlink" Target="http://locallaw.moj/LawContentExtent.aspx?LawID=FL010328&amp;LawNo=26&amp;ItemID=55499&amp;Amddate=20050923" TargetMode="External"/><Relationship Id="rId8" Type="http://schemas.openxmlformats.org/officeDocument/2006/relationships/footnotes" Target="footnotes.xml"/><Relationship Id="rId51" Type="http://schemas.openxmlformats.org/officeDocument/2006/relationships/image" Target="media/image38.png"/><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png"/><Relationship Id="rId59" Type="http://schemas.openxmlformats.org/officeDocument/2006/relationships/fontTable" Target="fontTable.xml"/><Relationship Id="rId20" Type="http://schemas.openxmlformats.org/officeDocument/2006/relationships/footer" Target="footer3.xml"/><Relationship Id="rId41" Type="http://schemas.openxmlformats.org/officeDocument/2006/relationships/image" Target="media/image29.png"/><Relationship Id="rId54" Type="http://schemas.openxmlformats.org/officeDocument/2006/relationships/hyperlink" Target="http://locallaw.moj/LawContentExtent.aspx?LawID=FL010328&amp;LawNo=26&amp;ItemID=55499&amp;Amddate=20050923" TargetMode="External"/><Relationship Id="rId1" Type="http://schemas.microsoft.com/office/2006/relationships/keyMapCustomizations" Target="customizations.xml"/><Relationship Id="rId6"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jpeg"/><Relationship Id="rId49" Type="http://schemas.openxmlformats.org/officeDocument/2006/relationships/image" Target="media/image37.png"/><Relationship Id="rId57" Type="http://schemas.openxmlformats.org/officeDocument/2006/relationships/image" Target="media/image40.png"/><Relationship Id="rId10" Type="http://schemas.openxmlformats.org/officeDocument/2006/relationships/footer" Target="footer1.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39.png"/><Relationship Id="rId6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39B73-1CBC-4C3B-A0F0-8A2A61920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341</Pages>
  <Words>35441</Words>
  <Characters>202015</Characters>
  <Application>Microsoft Office Word</Application>
  <DocSecurity>0</DocSecurity>
  <Lines>1683</Lines>
  <Paragraphs>473</Paragraphs>
  <ScaleCrop>false</ScaleCrop>
  <Company>cy</Company>
  <LinksUpToDate>false</LinksUpToDate>
  <CharactersWithSpaces>236983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stud01</cp:lastModifiedBy>
  <cp:revision>3</cp:revision>
  <cp:lastPrinted>2019-12-03T06:03:00Z</cp:lastPrinted>
  <dcterms:created xsi:type="dcterms:W3CDTF">2019-12-12T07:17:00Z</dcterms:created>
  <dcterms:modified xsi:type="dcterms:W3CDTF">2019-12-13T03:45:00Z</dcterms:modified>
</cp:coreProperties>
</file>