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A6" w:rsidRPr="001A197C" w:rsidRDefault="001A2DA6" w:rsidP="001A2DA6">
      <w:pPr>
        <w:pStyle w:val="a6"/>
        <w:kinsoku w:val="0"/>
        <w:spacing w:before="0"/>
        <w:ind w:left="2378" w:hangingChars="290" w:hanging="2378"/>
        <w:jc w:val="center"/>
        <w:rPr>
          <w:rFonts w:hAnsi="標楷體"/>
          <w:bCs/>
          <w:snapToGrid/>
          <w:color w:val="000000" w:themeColor="text1"/>
          <w:spacing w:val="200"/>
          <w:kern w:val="0"/>
          <w:sz w:val="40"/>
        </w:rPr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r w:rsidRPr="001A197C">
        <w:rPr>
          <w:rFonts w:hAnsi="標楷體" w:hint="eastAsia"/>
          <w:bCs/>
          <w:snapToGrid/>
          <w:color w:val="000000" w:themeColor="text1"/>
          <w:spacing w:val="200"/>
          <w:kern w:val="0"/>
          <w:sz w:val="40"/>
        </w:rPr>
        <w:t>調查報告</w:t>
      </w:r>
    </w:p>
    <w:p w:rsidR="001A2DA6" w:rsidRPr="001A197C" w:rsidRDefault="001A2DA6" w:rsidP="001A2DA6">
      <w:pPr>
        <w:pStyle w:val="1"/>
        <w:ind w:left="2380" w:hanging="2380"/>
        <w:rPr>
          <w:rFonts w:hAnsi="標楷體"/>
          <w:color w:val="000000" w:themeColor="text1"/>
        </w:rPr>
      </w:pPr>
      <w:bookmarkStart w:id="10" w:name="_Toc524892368"/>
      <w:bookmarkStart w:id="11" w:name="_Toc524895638"/>
      <w:bookmarkStart w:id="12" w:name="_Toc524896184"/>
      <w:bookmarkStart w:id="13" w:name="_Toc524896214"/>
      <w:bookmarkStart w:id="14" w:name="_Toc524902720"/>
      <w:bookmarkStart w:id="15" w:name="_Toc525066139"/>
      <w:bookmarkStart w:id="16" w:name="_Toc525070829"/>
      <w:bookmarkStart w:id="17" w:name="_Toc525938369"/>
      <w:bookmarkStart w:id="18" w:name="_Toc525939217"/>
      <w:bookmarkStart w:id="19" w:name="_Toc525939722"/>
      <w:bookmarkStart w:id="20" w:name="_Toc529218256"/>
      <w:bookmarkStart w:id="21" w:name="_Toc529222679"/>
      <w:bookmarkStart w:id="22" w:name="_Toc529223101"/>
      <w:bookmarkStart w:id="23" w:name="_Toc529223852"/>
      <w:bookmarkStart w:id="24" w:name="_Toc529228248"/>
      <w:bookmarkStart w:id="25" w:name="_Toc2400384"/>
      <w:bookmarkStart w:id="26" w:name="_Toc4316179"/>
      <w:bookmarkStart w:id="27" w:name="_Toc4473320"/>
      <w:bookmarkStart w:id="28" w:name="_Toc69556887"/>
      <w:bookmarkStart w:id="29" w:name="_Toc69556936"/>
      <w:bookmarkStart w:id="30" w:name="_Toc69609810"/>
      <w:bookmarkStart w:id="31" w:name="_Toc70241806"/>
      <w:bookmarkStart w:id="32" w:name="_Toc70242195"/>
      <w:r w:rsidRPr="001A197C">
        <w:rPr>
          <w:rFonts w:hAnsi="標楷體" w:hint="eastAsia"/>
          <w:color w:val="000000" w:themeColor="text1"/>
        </w:rPr>
        <w:t>案　　由：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1A197C">
        <w:rPr>
          <w:rFonts w:hAnsi="標楷體" w:hint="eastAsia"/>
          <w:color w:val="000000" w:themeColor="text1"/>
        </w:rPr>
        <w:t>財政部暨所屬</w:t>
      </w:r>
      <w:r w:rsidR="00E82576" w:rsidRPr="001A197C">
        <w:rPr>
          <w:rFonts w:hAnsi="標楷體" w:hint="eastAsia"/>
          <w:color w:val="000000" w:themeColor="text1"/>
        </w:rPr>
        <w:t>國有財產局</w:t>
      </w:r>
      <w:r w:rsidRPr="001A197C">
        <w:rPr>
          <w:rFonts w:hAnsi="標楷體" w:hint="eastAsia"/>
          <w:color w:val="000000" w:themeColor="text1"/>
        </w:rPr>
        <w:t>經管國有非公用土地，主要以出售土地方式</w:t>
      </w:r>
      <w:proofErr w:type="gramStart"/>
      <w:r w:rsidRPr="001A197C">
        <w:rPr>
          <w:rFonts w:hAnsi="標楷體" w:hint="eastAsia"/>
          <w:color w:val="000000" w:themeColor="text1"/>
        </w:rPr>
        <w:t>挹</w:t>
      </w:r>
      <w:proofErr w:type="gramEnd"/>
      <w:r w:rsidRPr="001A197C">
        <w:rPr>
          <w:rFonts w:hAnsi="標楷體" w:hint="eastAsia"/>
          <w:color w:val="000000" w:themeColor="text1"/>
        </w:rPr>
        <w:t>注財政收入，未能秉持永續經營理念，謀求國有土地利用效率及公義之平衡，更造成部分國有土地出售後，遭長期囤積等待</w:t>
      </w:r>
      <w:r w:rsidRPr="001A197C">
        <w:rPr>
          <w:rFonts w:hAnsi="標楷體" w:hint="eastAsia"/>
          <w:bCs w:val="0"/>
          <w:color w:val="000000" w:themeColor="text1"/>
        </w:rPr>
        <w:t>價格上漲後再推案，或直接交易土地</w:t>
      </w:r>
      <w:r w:rsidRPr="001A197C">
        <w:rPr>
          <w:rFonts w:hAnsi="標楷體" w:hint="eastAsia"/>
          <w:color w:val="000000" w:themeColor="text1"/>
        </w:rPr>
        <w:t>獲利，似有未善盡經營管理之責</w:t>
      </w:r>
      <w:proofErr w:type="gramStart"/>
      <w:r w:rsidRPr="001A197C">
        <w:rPr>
          <w:rFonts w:hAnsi="標楷體" w:hint="eastAsia"/>
          <w:color w:val="000000" w:themeColor="text1"/>
        </w:rPr>
        <w:t>等情乙案</w:t>
      </w:r>
      <w:proofErr w:type="gramEnd"/>
      <w:r w:rsidRPr="001A197C">
        <w:rPr>
          <w:rFonts w:hAnsi="標楷體" w:hint="eastAsia"/>
          <w:color w:val="000000" w:themeColor="text1"/>
        </w:rPr>
        <w:t>。</w:t>
      </w:r>
    </w:p>
    <w:p w:rsidR="00445B0C" w:rsidRPr="001A197C" w:rsidRDefault="001A2DA6" w:rsidP="00FF25CD">
      <w:pPr>
        <w:pStyle w:val="1"/>
        <w:ind w:left="2380" w:hanging="2380"/>
        <w:rPr>
          <w:rFonts w:hAnsi="標楷體"/>
          <w:color w:val="000000" w:themeColor="text1"/>
        </w:rPr>
      </w:pPr>
      <w:r w:rsidRPr="001A197C">
        <w:rPr>
          <w:rFonts w:hAnsi="標楷體"/>
          <w:color w:val="000000" w:themeColor="text1"/>
          <w:sz w:val="24"/>
          <w:szCs w:val="24"/>
        </w:rPr>
        <w:br w:type="page"/>
      </w:r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="007855BC" w:rsidRPr="001A197C">
        <w:rPr>
          <w:rFonts w:hAnsi="標楷體" w:hint="eastAsia"/>
          <w:color w:val="000000" w:themeColor="text1"/>
        </w:rPr>
        <w:lastRenderedPageBreak/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7A125A" w:rsidRPr="001A197C" w:rsidRDefault="001B3703" w:rsidP="00050C48">
      <w:pPr>
        <w:pStyle w:val="10"/>
        <w:ind w:left="680" w:firstLine="680"/>
        <w:rPr>
          <w:rFonts w:hAnsi="標楷體"/>
          <w:bCs/>
          <w:color w:val="000000" w:themeColor="text1"/>
        </w:rPr>
      </w:pPr>
      <w:bookmarkStart w:id="45" w:name="_Toc524902730"/>
      <w:r w:rsidRPr="001A197C">
        <w:rPr>
          <w:rFonts w:hAnsi="標楷體" w:hint="eastAsia"/>
          <w:color w:val="000000" w:themeColor="text1"/>
        </w:rPr>
        <w:t>財政部暨所屬國產局經</w:t>
      </w:r>
      <w:r w:rsidR="00A45438" w:rsidRPr="001A197C">
        <w:rPr>
          <w:rFonts w:hAnsi="標楷體" w:hint="eastAsia"/>
          <w:color w:val="000000" w:themeColor="text1"/>
        </w:rPr>
        <w:t>管</w:t>
      </w:r>
      <w:r w:rsidRPr="001A197C">
        <w:rPr>
          <w:rFonts w:hAnsi="標楷體" w:hint="eastAsia"/>
          <w:color w:val="000000" w:themeColor="text1"/>
        </w:rPr>
        <w:t>國有非公用土地，主要以出售土地方式挹注財政收入，未能秉持永續經營理念，謀求國有土地利用效率及公義之平衡，</w:t>
      </w:r>
      <w:r w:rsidR="007357ED" w:rsidRPr="001A197C">
        <w:rPr>
          <w:rFonts w:hAnsi="標楷體" w:hint="eastAsia"/>
          <w:color w:val="000000" w:themeColor="text1"/>
        </w:rPr>
        <w:t>更</w:t>
      </w:r>
      <w:r w:rsidRPr="001A197C">
        <w:rPr>
          <w:rFonts w:hAnsi="標楷體" w:hint="eastAsia"/>
          <w:color w:val="000000" w:themeColor="text1"/>
        </w:rPr>
        <w:t>造成部分國有土地出售後，遭長期囤積等待價格上漲後再推案，或直接交易土地獲利</w:t>
      </w:r>
      <w:r w:rsidR="00A45438" w:rsidRPr="001A197C">
        <w:rPr>
          <w:rFonts w:hAnsi="標楷體" w:hint="eastAsia"/>
          <w:color w:val="000000" w:themeColor="text1"/>
        </w:rPr>
        <w:t>，似有未善盡經營管理之責任</w:t>
      </w:r>
      <w:r w:rsidRPr="001A197C">
        <w:rPr>
          <w:rFonts w:hAnsi="標楷體" w:hint="eastAsia"/>
          <w:color w:val="000000" w:themeColor="text1"/>
        </w:rPr>
        <w:t>等情</w:t>
      </w:r>
      <w:r w:rsidR="007A125A" w:rsidRPr="001A197C">
        <w:rPr>
          <w:rFonts w:hAnsi="標楷體" w:hint="eastAsia"/>
          <w:noProof/>
          <w:color w:val="000000" w:themeColor="text1"/>
        </w:rPr>
        <w:t>，</w:t>
      </w:r>
      <w:r w:rsidR="00396F97" w:rsidRPr="001A197C">
        <w:rPr>
          <w:rFonts w:hAnsi="標楷體" w:hint="eastAsia"/>
          <w:bCs/>
          <w:color w:val="000000" w:themeColor="text1"/>
        </w:rPr>
        <w:t>經</w:t>
      </w:r>
      <w:r w:rsidR="005D6124" w:rsidRPr="001A197C">
        <w:rPr>
          <w:rFonts w:hAnsi="標楷體" w:hint="eastAsia"/>
          <w:bCs/>
          <w:color w:val="000000" w:themeColor="text1"/>
        </w:rPr>
        <w:t>函請</w:t>
      </w:r>
      <w:r w:rsidR="00396F97" w:rsidRPr="001A197C">
        <w:rPr>
          <w:rFonts w:hAnsi="標楷體" w:hint="eastAsia"/>
          <w:bCs/>
          <w:color w:val="000000" w:themeColor="text1"/>
        </w:rPr>
        <w:t>財政部國有財產局（下稱國產局）、臺北市政府查復，並</w:t>
      </w:r>
      <w:r w:rsidR="002622A1" w:rsidRPr="001A197C">
        <w:rPr>
          <w:rFonts w:hAnsi="標楷體" w:hint="eastAsia"/>
          <w:bCs/>
          <w:color w:val="000000" w:themeColor="text1"/>
        </w:rPr>
        <w:t>於</w:t>
      </w:r>
      <w:r w:rsidR="002622A1" w:rsidRPr="001A197C">
        <w:rPr>
          <w:rFonts w:hAnsi="標楷體" w:hint="eastAsia"/>
          <w:color w:val="000000" w:themeColor="text1"/>
          <w:szCs w:val="32"/>
        </w:rPr>
        <w:t>99年8月23日諮</w:t>
      </w:r>
      <w:r w:rsidR="002622A1" w:rsidRPr="001A197C">
        <w:rPr>
          <w:rFonts w:hAnsi="標楷體" w:hint="eastAsia"/>
          <w:bCs/>
          <w:color w:val="000000" w:themeColor="text1"/>
        </w:rPr>
        <w:t>詢政治大學地政系張金鶚教授、臺北大學不動產與城鄉環境學系李承嘉教授、新加坡國立大學不動產系程天富教授，財政部常務次長、國產局局長並列席</w:t>
      </w:r>
      <w:r w:rsidR="005D6124" w:rsidRPr="001A197C">
        <w:rPr>
          <w:rFonts w:hAnsi="標楷體" w:hint="eastAsia"/>
          <w:bCs/>
          <w:color w:val="000000" w:themeColor="text1"/>
        </w:rPr>
        <w:t>該會</w:t>
      </w:r>
      <w:r w:rsidR="002622A1" w:rsidRPr="001A197C">
        <w:rPr>
          <w:rFonts w:hAnsi="標楷體" w:hint="eastAsia"/>
          <w:bCs/>
          <w:color w:val="000000" w:themeColor="text1"/>
        </w:rPr>
        <w:t>。</w:t>
      </w:r>
      <w:r w:rsidR="007357ED">
        <w:rPr>
          <w:rFonts w:hAnsi="標楷體" w:hint="eastAsia"/>
          <w:bCs/>
          <w:color w:val="000000" w:themeColor="text1"/>
        </w:rPr>
        <w:t>並</w:t>
      </w:r>
      <w:r w:rsidR="002622A1" w:rsidRPr="001A197C">
        <w:rPr>
          <w:rFonts w:hAnsi="標楷體" w:hint="eastAsia"/>
          <w:bCs/>
          <w:color w:val="000000" w:themeColor="text1"/>
        </w:rPr>
        <w:t>於</w:t>
      </w:r>
      <w:r w:rsidR="00396F97" w:rsidRPr="001A197C">
        <w:rPr>
          <w:rFonts w:hAnsi="標楷體" w:hint="eastAsia"/>
          <w:bCs/>
          <w:color w:val="000000" w:themeColor="text1"/>
        </w:rPr>
        <w:t>99年9月15日約詢財政部</w:t>
      </w:r>
      <w:r w:rsidR="002622A1" w:rsidRPr="001A197C">
        <w:rPr>
          <w:rFonts w:hAnsi="標楷體" w:hint="eastAsia"/>
          <w:bCs/>
          <w:color w:val="000000" w:themeColor="text1"/>
        </w:rPr>
        <w:t>部長</w:t>
      </w:r>
      <w:r w:rsidR="00396F97" w:rsidRPr="001A197C">
        <w:rPr>
          <w:rFonts w:hAnsi="標楷體" w:hint="eastAsia"/>
          <w:bCs/>
          <w:color w:val="000000" w:themeColor="text1"/>
        </w:rPr>
        <w:t>暨中央銀行、行政院金融監督管理委員會等相關機關業務主管人員。</w:t>
      </w:r>
      <w:r w:rsidR="007357ED" w:rsidRPr="001A197C">
        <w:rPr>
          <w:rFonts w:hAnsi="標楷體" w:hint="eastAsia"/>
          <w:bCs/>
          <w:color w:val="000000" w:themeColor="text1"/>
        </w:rPr>
        <w:t>茲</w:t>
      </w:r>
      <w:r w:rsidR="007357ED">
        <w:rPr>
          <w:rFonts w:hAnsi="標楷體" w:hint="eastAsia"/>
          <w:bCs/>
          <w:color w:val="000000" w:themeColor="text1"/>
        </w:rPr>
        <w:t>已</w:t>
      </w:r>
      <w:r w:rsidR="007A125A" w:rsidRPr="001A197C">
        <w:rPr>
          <w:rFonts w:hAnsi="標楷體" w:hint="eastAsia"/>
          <w:bCs/>
          <w:color w:val="000000" w:themeColor="text1"/>
        </w:rPr>
        <w:t>調查竣事，</w:t>
      </w:r>
      <w:r w:rsidR="007357ED">
        <w:rPr>
          <w:rFonts w:hAnsi="標楷體" w:hint="eastAsia"/>
          <w:bCs/>
          <w:color w:val="000000" w:themeColor="text1"/>
        </w:rPr>
        <w:t>爰提出</w:t>
      </w:r>
      <w:r w:rsidR="007A125A" w:rsidRPr="001A197C">
        <w:rPr>
          <w:rFonts w:hAnsi="標楷體" w:hint="eastAsia"/>
          <w:bCs/>
          <w:color w:val="000000" w:themeColor="text1"/>
        </w:rPr>
        <w:t>調查意見如下：</w:t>
      </w:r>
    </w:p>
    <w:p w:rsidR="001B4A9B" w:rsidRPr="00E8532E" w:rsidRDefault="007D5952" w:rsidP="008C3B97">
      <w:pPr>
        <w:pStyle w:val="2"/>
        <w:numPr>
          <w:ilvl w:val="1"/>
          <w:numId w:val="4"/>
        </w:numPr>
        <w:ind w:left="1020" w:hanging="680"/>
        <w:rPr>
          <w:rFonts w:hAnsi="標楷體"/>
          <w:b/>
          <w:color w:val="000000" w:themeColor="text1"/>
        </w:rPr>
      </w:pPr>
      <w:bookmarkStart w:id="46" w:name="_Toc525066147"/>
      <w:bookmarkStart w:id="47" w:name="_Toc525070838"/>
      <w:bookmarkStart w:id="48" w:name="_Toc525938378"/>
      <w:bookmarkStart w:id="49" w:name="_Toc525939226"/>
      <w:bookmarkStart w:id="50" w:name="_Toc525939731"/>
      <w:bookmarkStart w:id="51" w:name="_Toc529218271"/>
      <w:bookmarkStart w:id="52" w:name="_Toc529222688"/>
      <w:bookmarkStart w:id="53" w:name="_Toc529223110"/>
      <w:bookmarkStart w:id="54" w:name="_Toc529223861"/>
      <w:bookmarkStart w:id="55" w:name="_Toc529228264"/>
      <w:bookmarkStart w:id="56" w:name="_Toc2400394"/>
      <w:bookmarkStart w:id="57" w:name="_Toc4316188"/>
      <w:bookmarkStart w:id="58" w:name="_Toc4473329"/>
      <w:bookmarkStart w:id="59" w:name="_Toc69556896"/>
      <w:bookmarkStart w:id="60" w:name="_Toc69556945"/>
      <w:bookmarkStart w:id="61" w:name="_Toc69609819"/>
      <w:bookmarkStart w:id="62" w:name="_Toc70241815"/>
      <w:bookmarkStart w:id="63" w:name="_Toc70242204"/>
      <w:bookmarkStart w:id="64" w:name="_Toc267063079"/>
      <w:r w:rsidRPr="00E8532E">
        <w:rPr>
          <w:rFonts w:hAnsi="標楷體" w:hint="eastAsia"/>
          <w:b/>
          <w:color w:val="000000" w:themeColor="text1"/>
        </w:rPr>
        <w:t>財政部暨所屬國產局</w:t>
      </w:r>
      <w:r w:rsidR="007357ED" w:rsidRPr="00E8532E">
        <w:rPr>
          <w:rFonts w:hAnsi="標楷體" w:hint="eastAsia"/>
          <w:b/>
          <w:color w:val="000000" w:themeColor="text1"/>
        </w:rPr>
        <w:t>長久以來</w:t>
      </w:r>
      <w:r w:rsidR="00DC13AD" w:rsidRPr="00E8532E">
        <w:rPr>
          <w:rFonts w:hAnsi="標楷體" w:hint="eastAsia"/>
          <w:b/>
          <w:color w:val="000000" w:themeColor="text1"/>
        </w:rPr>
        <w:t>經營國有非公用土地，主要</w:t>
      </w:r>
      <w:r w:rsidR="001F560D" w:rsidRPr="00E8532E">
        <w:rPr>
          <w:rFonts w:hAnsi="標楷體" w:hint="eastAsia"/>
          <w:b/>
          <w:color w:val="000000" w:themeColor="text1"/>
        </w:rPr>
        <w:t>係</w:t>
      </w:r>
      <w:r w:rsidR="00DC13AD" w:rsidRPr="00E8532E">
        <w:rPr>
          <w:rFonts w:hAnsi="標楷體" w:hint="eastAsia"/>
          <w:b/>
          <w:color w:val="000000" w:themeColor="text1"/>
        </w:rPr>
        <w:t>以出售土地方式挹注財政收入，</w:t>
      </w:r>
      <w:r w:rsidR="007E3E2F" w:rsidRPr="00E8532E">
        <w:rPr>
          <w:rFonts w:hAnsi="標楷體" w:hint="eastAsia"/>
          <w:b/>
          <w:color w:val="000000" w:themeColor="text1"/>
        </w:rPr>
        <w:t>獲</w:t>
      </w:r>
      <w:r w:rsidR="00DC13AD" w:rsidRPr="00E8532E">
        <w:rPr>
          <w:rFonts w:hAnsi="標楷體" w:hint="eastAsia"/>
          <w:b/>
          <w:color w:val="000000" w:themeColor="text1"/>
        </w:rPr>
        <w:t>取短期利潤之極大化，</w:t>
      </w:r>
      <w:r w:rsidRPr="00E8532E">
        <w:rPr>
          <w:rFonts w:hAnsi="標楷體" w:hint="eastAsia"/>
          <w:b/>
          <w:color w:val="000000" w:themeColor="text1"/>
        </w:rPr>
        <w:t>未能秉持平均地權之理念與憲法</w:t>
      </w:r>
      <w:r w:rsidR="00744932" w:rsidRPr="00E8532E">
        <w:rPr>
          <w:rFonts w:hAnsi="標楷體" w:hint="eastAsia"/>
          <w:b/>
          <w:color w:val="000000" w:themeColor="text1"/>
        </w:rPr>
        <w:t>其他相關</w:t>
      </w:r>
      <w:r w:rsidRPr="00E8532E">
        <w:rPr>
          <w:rFonts w:hAnsi="標楷體" w:hint="eastAsia"/>
          <w:b/>
          <w:color w:val="000000" w:themeColor="text1"/>
        </w:rPr>
        <w:t>規定，以永續經營與全民福祉為依歸，謀求國有土地利用效率及公義之平衡，</w:t>
      </w:r>
      <w:r w:rsidR="007301F0" w:rsidRPr="00E8532E">
        <w:rPr>
          <w:rFonts w:hAnsi="標楷體" w:hint="eastAsia"/>
          <w:b/>
          <w:color w:val="000000" w:themeColor="text1"/>
        </w:rPr>
        <w:t>更造成</w:t>
      </w:r>
      <w:r w:rsidR="008A1EB1" w:rsidRPr="00E8532E">
        <w:rPr>
          <w:rFonts w:hAnsi="標楷體" w:hint="eastAsia"/>
          <w:b/>
          <w:color w:val="000000" w:themeColor="text1"/>
        </w:rPr>
        <w:t>部分國有土地出售後，遭長期囤積</w:t>
      </w:r>
      <w:r w:rsidR="00966359" w:rsidRPr="00E8532E">
        <w:rPr>
          <w:rFonts w:hAnsi="標楷體" w:hint="eastAsia"/>
          <w:b/>
          <w:color w:val="000000" w:themeColor="text1"/>
        </w:rPr>
        <w:t>等</w:t>
      </w:r>
      <w:r w:rsidR="008A1EB1" w:rsidRPr="00E8532E">
        <w:rPr>
          <w:rFonts w:hAnsi="標楷體" w:hint="eastAsia"/>
          <w:b/>
          <w:color w:val="000000" w:themeColor="text1"/>
        </w:rPr>
        <w:t>待</w:t>
      </w:r>
      <w:r w:rsidR="00966359" w:rsidRPr="00E8532E">
        <w:rPr>
          <w:rFonts w:hAnsi="標楷體" w:hint="eastAsia"/>
          <w:b/>
          <w:bCs w:val="0"/>
          <w:color w:val="000000" w:themeColor="text1"/>
        </w:rPr>
        <w:t>價格上漲後再推案，或直接交易土地</w:t>
      </w:r>
      <w:r w:rsidR="008A1EB1" w:rsidRPr="00E8532E">
        <w:rPr>
          <w:rFonts w:hAnsi="標楷體" w:hint="eastAsia"/>
          <w:b/>
          <w:color w:val="000000" w:themeColor="text1"/>
        </w:rPr>
        <w:t>獲利，</w:t>
      </w:r>
      <w:r w:rsidR="007301F0" w:rsidRPr="00E8532E">
        <w:rPr>
          <w:rFonts w:hAnsi="標楷體" w:hint="eastAsia"/>
          <w:b/>
          <w:color w:val="000000" w:themeColor="text1"/>
        </w:rPr>
        <w:t>未能善盡經營管理之責任，顯有</w:t>
      </w:r>
      <w:r w:rsidR="008B4303" w:rsidRPr="00E8532E">
        <w:rPr>
          <w:rFonts w:hAnsi="標楷體" w:hint="eastAsia"/>
          <w:b/>
          <w:color w:val="000000" w:themeColor="text1"/>
        </w:rPr>
        <w:t>疏</w:t>
      </w:r>
      <w:r w:rsidR="007301F0" w:rsidRPr="00E8532E">
        <w:rPr>
          <w:rFonts w:hAnsi="標楷體" w:hint="eastAsia"/>
          <w:b/>
          <w:color w:val="000000" w:themeColor="text1"/>
        </w:rPr>
        <w:t>失。</w:t>
      </w:r>
    </w:p>
    <w:p w:rsidR="00837CAD" w:rsidRPr="001A197C" w:rsidRDefault="00524711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按</w:t>
      </w:r>
      <w:r w:rsidR="001B4A9B" w:rsidRPr="001A197C">
        <w:rPr>
          <w:rFonts w:hAnsi="標楷體" w:hint="eastAsia"/>
          <w:color w:val="000000" w:themeColor="text1"/>
        </w:rPr>
        <w:t>憲法第</w:t>
      </w:r>
      <w:r w:rsidR="0094559E" w:rsidRPr="001A197C">
        <w:rPr>
          <w:rFonts w:hAnsi="標楷體"/>
          <w:color w:val="000000" w:themeColor="text1"/>
        </w:rPr>
        <w:t>142條</w:t>
      </w:r>
      <w:r w:rsidR="001B4A9B" w:rsidRPr="001A197C">
        <w:rPr>
          <w:rFonts w:hAnsi="標楷體" w:hint="eastAsia"/>
          <w:color w:val="000000" w:themeColor="text1"/>
        </w:rPr>
        <w:t>規定</w:t>
      </w:r>
      <w:r w:rsidR="00BF43D1" w:rsidRPr="001A197C">
        <w:rPr>
          <w:rFonts w:hAnsi="標楷體" w:hint="eastAsia"/>
          <w:color w:val="000000" w:themeColor="text1"/>
        </w:rPr>
        <w:t>：</w:t>
      </w:r>
      <w:r w:rsidR="0094559E" w:rsidRPr="001A197C">
        <w:rPr>
          <w:rFonts w:hAnsi="標楷體"/>
          <w:color w:val="000000" w:themeColor="text1"/>
        </w:rPr>
        <w:t>「國民經濟以民生主義為基本原則，實施平均地權，節制資本，以謀國計民生之均足。」</w:t>
      </w:r>
      <w:r w:rsidR="00077352" w:rsidRPr="001A197C">
        <w:rPr>
          <w:rFonts w:hAnsi="標楷體" w:hint="eastAsia"/>
          <w:color w:val="000000" w:themeColor="text1"/>
        </w:rPr>
        <w:t>及</w:t>
      </w:r>
      <w:r w:rsidR="00A22373" w:rsidRPr="001A197C">
        <w:rPr>
          <w:rFonts w:hAnsi="標楷體" w:hint="eastAsia"/>
          <w:color w:val="000000" w:themeColor="text1"/>
        </w:rPr>
        <w:t>第143條第4項規定：「國家對於土地之分配與整理，應以扶植自耕農及自行使用土地人為原則。」</w:t>
      </w:r>
      <w:r w:rsidR="00D80F72">
        <w:rPr>
          <w:rFonts w:hAnsi="標楷體" w:hint="eastAsia"/>
          <w:color w:val="000000" w:themeColor="text1"/>
        </w:rPr>
        <w:t>。</w:t>
      </w:r>
      <w:r w:rsidR="00A22373" w:rsidRPr="001A197C">
        <w:rPr>
          <w:rFonts w:hAnsi="標楷體" w:hint="eastAsia"/>
          <w:color w:val="000000" w:themeColor="text1"/>
        </w:rPr>
        <w:t>其中</w:t>
      </w:r>
      <w:r w:rsidR="00192E38" w:rsidRPr="001A197C">
        <w:rPr>
          <w:rFonts w:hAnsi="標楷體" w:hint="eastAsia"/>
          <w:color w:val="000000" w:themeColor="text1"/>
        </w:rPr>
        <w:t>「平均地權」</w:t>
      </w:r>
      <w:r w:rsidR="00A22373" w:rsidRPr="001A197C">
        <w:rPr>
          <w:rFonts w:hAnsi="標楷體" w:hint="eastAsia"/>
          <w:color w:val="000000" w:themeColor="text1"/>
        </w:rPr>
        <w:t>為解決土地問題之最重要方法。「平均地權」</w:t>
      </w:r>
      <w:r w:rsidR="00952CEB" w:rsidRPr="001A197C">
        <w:rPr>
          <w:rFonts w:hAnsi="標楷體" w:hint="eastAsia"/>
          <w:color w:val="000000" w:themeColor="text1"/>
        </w:rPr>
        <w:t>之土地私有制度</w:t>
      </w:r>
      <w:r w:rsidR="00BB3EB7" w:rsidRPr="001A197C">
        <w:rPr>
          <w:rFonts w:hAnsi="標楷體" w:hint="eastAsia"/>
          <w:color w:val="000000" w:themeColor="text1"/>
        </w:rPr>
        <w:t>，</w:t>
      </w:r>
      <w:r w:rsidR="00A22373" w:rsidRPr="001A197C">
        <w:rPr>
          <w:rFonts w:hAnsi="標楷體" w:hint="eastAsia"/>
          <w:color w:val="000000" w:themeColor="text1"/>
        </w:rPr>
        <w:t>是以「地盡其利、地利共享」為基本原則，揆其精神乃在於</w:t>
      </w:r>
      <w:r w:rsidR="00C55C41" w:rsidRPr="001A197C">
        <w:rPr>
          <w:rFonts w:hAnsi="標楷體" w:hint="eastAsia"/>
          <w:color w:val="000000" w:themeColor="text1"/>
        </w:rPr>
        <w:t>建立土地財產權公私均權</w:t>
      </w:r>
      <w:r w:rsidR="003E738A">
        <w:rPr>
          <w:rFonts w:hAnsi="標楷體" w:hint="eastAsia"/>
          <w:color w:val="000000" w:themeColor="text1"/>
        </w:rPr>
        <w:t>之</w:t>
      </w:r>
      <w:r w:rsidR="00C55C41" w:rsidRPr="001A197C">
        <w:rPr>
          <w:rFonts w:hAnsi="標楷體" w:hint="eastAsia"/>
          <w:color w:val="000000" w:themeColor="text1"/>
        </w:rPr>
        <w:t>體制，</w:t>
      </w:r>
      <w:r w:rsidR="001C5776" w:rsidRPr="001A197C">
        <w:rPr>
          <w:rFonts w:hAnsi="標楷體" w:hint="eastAsia"/>
          <w:color w:val="000000" w:themeColor="text1"/>
        </w:rPr>
        <w:t>亦即</w:t>
      </w:r>
      <w:r w:rsidR="00F40505" w:rsidRPr="001A197C">
        <w:rPr>
          <w:rFonts w:hAnsi="標楷體" w:hint="eastAsia"/>
          <w:color w:val="000000" w:themeColor="text1"/>
        </w:rPr>
        <w:t>土地為國家所有之原則下，允許私有財產制度（包括土地所有權）</w:t>
      </w:r>
      <w:r w:rsidR="003E738A">
        <w:rPr>
          <w:rFonts w:hAnsi="標楷體" w:hint="eastAsia"/>
          <w:color w:val="000000" w:themeColor="text1"/>
        </w:rPr>
        <w:t>之</w:t>
      </w:r>
      <w:r w:rsidR="00F40505" w:rsidRPr="001A197C">
        <w:rPr>
          <w:rFonts w:hAnsi="標楷體" w:hint="eastAsia"/>
          <w:color w:val="000000" w:themeColor="text1"/>
        </w:rPr>
        <w:t>合理存在，</w:t>
      </w:r>
      <w:r w:rsidR="001C5776" w:rsidRPr="001A197C">
        <w:rPr>
          <w:rFonts w:hAnsi="標楷體" w:hint="eastAsia"/>
          <w:color w:val="000000" w:themeColor="text1"/>
        </w:rPr>
        <w:t>國家依法授予私人之土地</w:t>
      </w:r>
      <w:r w:rsidR="001C5776" w:rsidRPr="001A197C">
        <w:rPr>
          <w:rFonts w:hAnsi="標楷體" w:hint="eastAsia"/>
          <w:color w:val="000000" w:themeColor="text1"/>
        </w:rPr>
        <w:lastRenderedPageBreak/>
        <w:t>所有權，</w:t>
      </w:r>
      <w:r w:rsidR="00D80F72">
        <w:rPr>
          <w:rFonts w:hAnsi="標楷體" w:hint="eastAsia"/>
          <w:color w:val="000000" w:themeColor="text1"/>
        </w:rPr>
        <w:t>係</w:t>
      </w:r>
      <w:r w:rsidR="00A22373" w:rsidRPr="001A197C">
        <w:rPr>
          <w:rFonts w:hAnsi="標楷體" w:hint="eastAsia"/>
          <w:color w:val="000000" w:themeColor="text1"/>
        </w:rPr>
        <w:t>以</w:t>
      </w:r>
      <w:r w:rsidR="00F40505" w:rsidRPr="001A197C">
        <w:rPr>
          <w:rFonts w:hAnsi="標楷體" w:hint="eastAsia"/>
          <w:color w:val="000000" w:themeColor="text1"/>
        </w:rPr>
        <w:t>提供</w:t>
      </w:r>
      <w:r w:rsidR="00A22373" w:rsidRPr="001A197C">
        <w:rPr>
          <w:rFonts w:hAnsi="標楷體" w:hint="eastAsia"/>
          <w:color w:val="000000" w:themeColor="text1"/>
        </w:rPr>
        <w:t>自行使用土地</w:t>
      </w:r>
      <w:r w:rsidR="00F40505" w:rsidRPr="001A197C">
        <w:rPr>
          <w:rFonts w:hAnsi="標楷體" w:hint="eastAsia"/>
          <w:color w:val="000000" w:themeColor="text1"/>
        </w:rPr>
        <w:t>並</w:t>
      </w:r>
      <w:r w:rsidR="00A22373" w:rsidRPr="001A197C">
        <w:rPr>
          <w:rFonts w:hAnsi="標楷體" w:hint="eastAsia"/>
          <w:color w:val="000000" w:themeColor="text1"/>
        </w:rPr>
        <w:t>達到</w:t>
      </w:r>
      <w:r w:rsidR="001C5776" w:rsidRPr="001A197C">
        <w:rPr>
          <w:rFonts w:hAnsi="標楷體" w:hint="eastAsia"/>
          <w:color w:val="000000" w:themeColor="text1"/>
        </w:rPr>
        <w:t>有效生產使用所必要，</w:t>
      </w:r>
      <w:r w:rsidR="006D2AF0" w:rsidRPr="001A197C">
        <w:rPr>
          <w:rFonts w:hAnsi="標楷體" w:hint="eastAsia"/>
          <w:color w:val="000000" w:themeColor="text1"/>
        </w:rPr>
        <w:t>並使土地所產生之利益能歸國民所共享。要言之，</w:t>
      </w:r>
      <w:r w:rsidR="00721A67" w:rsidRPr="001A197C">
        <w:rPr>
          <w:rFonts w:hAnsi="標楷體" w:hint="eastAsia"/>
          <w:color w:val="000000" w:themeColor="text1"/>
        </w:rPr>
        <w:t>就</w:t>
      </w:r>
      <w:r w:rsidR="00F40505" w:rsidRPr="001A197C">
        <w:rPr>
          <w:rFonts w:hAnsi="標楷體" w:hint="eastAsia"/>
          <w:color w:val="000000" w:themeColor="text1"/>
        </w:rPr>
        <w:t>取得土地所有權或使用權者</w:t>
      </w:r>
      <w:r w:rsidR="00721A67" w:rsidRPr="001A197C">
        <w:rPr>
          <w:rFonts w:hAnsi="標楷體" w:hint="eastAsia"/>
          <w:color w:val="000000" w:themeColor="text1"/>
        </w:rPr>
        <w:t>而言</w:t>
      </w:r>
      <w:r w:rsidR="00F40505" w:rsidRPr="001A197C">
        <w:rPr>
          <w:rFonts w:hAnsi="標楷體" w:hint="eastAsia"/>
          <w:color w:val="000000" w:themeColor="text1"/>
        </w:rPr>
        <w:t>，必須以直接自行使用為條件</w:t>
      </w:r>
      <w:r w:rsidR="00587F1C" w:rsidRPr="001A197C">
        <w:rPr>
          <w:rFonts w:hAnsi="標楷體" w:hint="eastAsia"/>
          <w:color w:val="000000" w:themeColor="text1"/>
        </w:rPr>
        <w:t>，</w:t>
      </w:r>
      <w:r w:rsidR="006C7576" w:rsidRPr="001A197C">
        <w:rPr>
          <w:rFonts w:hAnsi="標楷體" w:hint="eastAsia"/>
          <w:color w:val="000000" w:themeColor="text1"/>
        </w:rPr>
        <w:t>以</w:t>
      </w:r>
      <w:r w:rsidR="00721A67" w:rsidRPr="001A197C">
        <w:rPr>
          <w:rFonts w:hAnsi="標楷體" w:hint="eastAsia"/>
          <w:color w:val="000000" w:themeColor="text1"/>
        </w:rPr>
        <w:t>避免</w:t>
      </w:r>
      <w:r w:rsidR="006C7576" w:rsidRPr="001A197C">
        <w:rPr>
          <w:rFonts w:hAnsi="標楷體" w:hint="eastAsia"/>
          <w:color w:val="000000" w:themeColor="text1"/>
        </w:rPr>
        <w:t>少數人</w:t>
      </w:r>
      <w:r w:rsidR="00F40505" w:rsidRPr="001A197C">
        <w:rPr>
          <w:rFonts w:hAnsi="標楷體" w:hint="eastAsia"/>
          <w:color w:val="000000" w:themeColor="text1"/>
        </w:rPr>
        <w:t>長期持有囤積而不使用，以</w:t>
      </w:r>
      <w:r w:rsidR="00E6576D" w:rsidRPr="001A197C">
        <w:rPr>
          <w:rFonts w:hAnsi="標楷體" w:hint="eastAsia"/>
          <w:color w:val="000000" w:themeColor="text1"/>
        </w:rPr>
        <w:t>壟斷土地市場，</w:t>
      </w:r>
      <w:r w:rsidR="00F40505" w:rsidRPr="001A197C">
        <w:rPr>
          <w:rFonts w:hAnsi="標楷體" w:hint="eastAsia"/>
          <w:color w:val="000000" w:themeColor="text1"/>
        </w:rPr>
        <w:t>待價而沽，</w:t>
      </w:r>
      <w:r w:rsidR="00C0553D" w:rsidRPr="001A197C">
        <w:rPr>
          <w:rFonts w:hAnsi="標楷體" w:hint="eastAsia"/>
          <w:color w:val="000000" w:themeColor="text1"/>
        </w:rPr>
        <w:t>俟其</w:t>
      </w:r>
      <w:r w:rsidR="00E6576D" w:rsidRPr="001A197C">
        <w:rPr>
          <w:rFonts w:hAnsi="標楷體" w:hint="eastAsia"/>
          <w:color w:val="000000" w:themeColor="text1"/>
        </w:rPr>
        <w:t>轉售或設定使用權</w:t>
      </w:r>
      <w:r w:rsidR="00D80F72">
        <w:rPr>
          <w:rFonts w:hAnsi="標楷體" w:hint="eastAsia"/>
          <w:color w:val="000000" w:themeColor="text1"/>
        </w:rPr>
        <w:t>於</w:t>
      </w:r>
      <w:r w:rsidR="00E6576D" w:rsidRPr="001A197C">
        <w:rPr>
          <w:rFonts w:hAnsi="標楷體" w:hint="eastAsia"/>
          <w:color w:val="000000" w:themeColor="text1"/>
        </w:rPr>
        <w:t>真正需地使用者</w:t>
      </w:r>
      <w:r w:rsidR="00721A67" w:rsidRPr="001A197C">
        <w:rPr>
          <w:rFonts w:hAnsi="標楷體" w:hint="eastAsia"/>
          <w:color w:val="000000" w:themeColor="text1"/>
        </w:rPr>
        <w:t>時</w:t>
      </w:r>
      <w:r w:rsidR="00E6576D" w:rsidRPr="001A197C">
        <w:rPr>
          <w:rFonts w:hAnsi="標楷體" w:hint="eastAsia"/>
          <w:color w:val="000000" w:themeColor="text1"/>
        </w:rPr>
        <w:t>，</w:t>
      </w:r>
      <w:r w:rsidR="00C0553D" w:rsidRPr="001A197C">
        <w:rPr>
          <w:rFonts w:hAnsi="標楷體" w:hint="eastAsia"/>
          <w:color w:val="000000" w:themeColor="text1"/>
        </w:rPr>
        <w:t>即</w:t>
      </w:r>
      <w:r w:rsidR="00E6576D" w:rsidRPr="001A197C">
        <w:rPr>
          <w:rFonts w:hAnsi="標楷體" w:hint="eastAsia"/>
          <w:color w:val="000000" w:themeColor="text1"/>
        </w:rPr>
        <w:t>要求更高</w:t>
      </w:r>
      <w:r w:rsidR="003E738A">
        <w:rPr>
          <w:rFonts w:hAnsi="標楷體" w:hint="eastAsia"/>
          <w:color w:val="000000" w:themeColor="text1"/>
        </w:rPr>
        <w:t>之</w:t>
      </w:r>
      <w:r w:rsidR="00E6576D" w:rsidRPr="001A197C">
        <w:rPr>
          <w:rFonts w:hAnsi="標楷體" w:hint="eastAsia"/>
          <w:color w:val="000000" w:themeColor="text1"/>
        </w:rPr>
        <w:t>售價或租金</w:t>
      </w:r>
      <w:r w:rsidR="00721A67" w:rsidRPr="001A197C">
        <w:rPr>
          <w:rFonts w:hAnsi="標楷體" w:hint="eastAsia"/>
          <w:color w:val="000000" w:themeColor="text1"/>
        </w:rPr>
        <w:t>，</w:t>
      </w:r>
      <w:r w:rsidR="00587F1C" w:rsidRPr="001A197C">
        <w:rPr>
          <w:rFonts w:hAnsi="標楷體" w:hint="eastAsia"/>
          <w:color w:val="000000" w:themeColor="text1"/>
        </w:rPr>
        <w:t>致</w:t>
      </w:r>
      <w:r w:rsidR="00E6576D" w:rsidRPr="001A197C">
        <w:rPr>
          <w:rFonts w:hAnsi="標楷體" w:hint="eastAsia"/>
          <w:color w:val="000000" w:themeColor="text1"/>
        </w:rPr>
        <w:t>使用土地者須支付更高</w:t>
      </w:r>
      <w:r w:rsidR="003E738A">
        <w:rPr>
          <w:rFonts w:hAnsi="標楷體" w:hint="eastAsia"/>
          <w:color w:val="000000" w:themeColor="text1"/>
        </w:rPr>
        <w:t>之</w:t>
      </w:r>
      <w:r w:rsidR="00E6576D" w:rsidRPr="001A197C">
        <w:rPr>
          <w:rFonts w:hAnsi="標楷體" w:hint="eastAsia"/>
          <w:color w:val="000000" w:themeColor="text1"/>
        </w:rPr>
        <w:t>使用成本，</w:t>
      </w:r>
      <w:r w:rsidR="00D80F72">
        <w:rPr>
          <w:rFonts w:hAnsi="標楷體" w:hint="eastAsia"/>
          <w:color w:val="000000" w:themeColor="text1"/>
        </w:rPr>
        <w:t>但</w:t>
      </w:r>
      <w:r w:rsidR="00E6576D" w:rsidRPr="001A197C">
        <w:rPr>
          <w:rFonts w:hAnsi="標楷體" w:hint="eastAsia"/>
          <w:color w:val="000000" w:themeColor="text1"/>
        </w:rPr>
        <w:t>最終</w:t>
      </w:r>
      <w:r w:rsidR="00D80F72">
        <w:rPr>
          <w:rFonts w:hAnsi="標楷體" w:hint="eastAsia"/>
          <w:color w:val="000000" w:themeColor="text1"/>
        </w:rPr>
        <w:t>卻</w:t>
      </w:r>
      <w:r w:rsidR="00E6576D" w:rsidRPr="001A197C">
        <w:rPr>
          <w:rFonts w:hAnsi="標楷體" w:hint="eastAsia"/>
          <w:color w:val="000000" w:themeColor="text1"/>
        </w:rPr>
        <w:t>反應</w:t>
      </w:r>
      <w:r w:rsidR="00D80F72">
        <w:rPr>
          <w:rFonts w:hAnsi="標楷體" w:hint="eastAsia"/>
          <w:color w:val="000000" w:themeColor="text1"/>
        </w:rPr>
        <w:t>於</w:t>
      </w:r>
      <w:r w:rsidR="00CC2B5B" w:rsidRPr="001A197C">
        <w:rPr>
          <w:rFonts w:hAnsi="標楷體" w:hint="eastAsia"/>
          <w:color w:val="000000" w:themeColor="text1"/>
        </w:rPr>
        <w:t>大眾所需</w:t>
      </w:r>
      <w:r w:rsidR="00E6576D" w:rsidRPr="001A197C">
        <w:rPr>
          <w:rFonts w:hAnsi="標楷體" w:hint="eastAsia"/>
          <w:color w:val="000000" w:themeColor="text1"/>
        </w:rPr>
        <w:t>產品</w:t>
      </w:r>
      <w:r w:rsidR="003E738A">
        <w:rPr>
          <w:rFonts w:hAnsi="標楷體" w:hint="eastAsia"/>
          <w:color w:val="000000" w:themeColor="text1"/>
        </w:rPr>
        <w:t>之</w:t>
      </w:r>
      <w:r w:rsidR="00E6576D" w:rsidRPr="001A197C">
        <w:rPr>
          <w:rFonts w:hAnsi="標楷體" w:hint="eastAsia"/>
          <w:color w:val="000000" w:themeColor="text1"/>
        </w:rPr>
        <w:t>價格上。</w:t>
      </w:r>
      <w:r w:rsidR="00D80F72">
        <w:rPr>
          <w:rFonts w:hAnsi="標楷體" w:hint="eastAsia"/>
          <w:color w:val="000000" w:themeColor="text1"/>
        </w:rPr>
        <w:t>易言之</w:t>
      </w:r>
      <w:r w:rsidR="00E6576D" w:rsidRPr="001A197C">
        <w:rPr>
          <w:rFonts w:hAnsi="標楷體" w:hint="eastAsia"/>
          <w:color w:val="000000" w:themeColor="text1"/>
        </w:rPr>
        <w:t>，</w:t>
      </w:r>
      <w:r w:rsidR="00CC2B5B" w:rsidRPr="001A197C">
        <w:rPr>
          <w:rFonts w:hAnsi="標楷體" w:hint="eastAsia"/>
          <w:color w:val="000000" w:themeColor="text1"/>
        </w:rPr>
        <w:t>囤積</w:t>
      </w:r>
      <w:r w:rsidR="00E6576D" w:rsidRPr="001A197C">
        <w:rPr>
          <w:rFonts w:hAnsi="標楷體" w:hint="eastAsia"/>
          <w:color w:val="000000" w:themeColor="text1"/>
        </w:rPr>
        <w:t>土地之人不勞而獲取</w:t>
      </w:r>
      <w:r w:rsidR="00721A67" w:rsidRPr="001A197C">
        <w:rPr>
          <w:rFonts w:hAnsi="標楷體" w:hint="eastAsia"/>
          <w:color w:val="000000" w:themeColor="text1"/>
        </w:rPr>
        <w:t>土地所產生之</w:t>
      </w:r>
      <w:r w:rsidR="00E6576D" w:rsidRPr="001A197C">
        <w:rPr>
          <w:rFonts w:hAnsi="標楷體" w:hint="eastAsia"/>
          <w:color w:val="000000" w:themeColor="text1"/>
        </w:rPr>
        <w:t>高額</w:t>
      </w:r>
      <w:r w:rsidR="00DD7682" w:rsidRPr="001A197C">
        <w:rPr>
          <w:rFonts w:hAnsi="標楷體" w:hint="eastAsia"/>
          <w:color w:val="000000" w:themeColor="text1"/>
        </w:rPr>
        <w:t>增值</w:t>
      </w:r>
      <w:r w:rsidR="00E6576D" w:rsidRPr="001A197C">
        <w:rPr>
          <w:rFonts w:hAnsi="標楷體" w:hint="eastAsia"/>
          <w:color w:val="000000" w:themeColor="text1"/>
        </w:rPr>
        <w:t>利益，</w:t>
      </w:r>
      <w:r w:rsidR="00DD7682" w:rsidRPr="001A197C">
        <w:rPr>
          <w:rFonts w:hAnsi="標楷體" w:hint="eastAsia"/>
          <w:color w:val="000000" w:themeColor="text1"/>
        </w:rPr>
        <w:t>高額成本</w:t>
      </w:r>
      <w:r w:rsidR="00D80F72">
        <w:rPr>
          <w:rFonts w:hAnsi="標楷體" w:hint="eastAsia"/>
          <w:color w:val="000000" w:themeColor="text1"/>
        </w:rPr>
        <w:t>，係</w:t>
      </w:r>
      <w:r w:rsidR="00DD7682" w:rsidRPr="001A197C">
        <w:rPr>
          <w:rFonts w:hAnsi="標楷體" w:hint="eastAsia"/>
          <w:color w:val="000000" w:themeColor="text1"/>
        </w:rPr>
        <w:t>由</w:t>
      </w:r>
      <w:r w:rsidR="00E6576D" w:rsidRPr="001A197C">
        <w:rPr>
          <w:rFonts w:hAnsi="標楷體" w:hint="eastAsia"/>
          <w:color w:val="000000" w:themeColor="text1"/>
        </w:rPr>
        <w:t>社會大眾</w:t>
      </w:r>
      <w:r w:rsidR="00DD7682" w:rsidRPr="001A197C">
        <w:rPr>
          <w:rFonts w:hAnsi="標楷體" w:hint="eastAsia"/>
          <w:color w:val="000000" w:themeColor="text1"/>
        </w:rPr>
        <w:t>共同</w:t>
      </w:r>
      <w:r w:rsidR="00E6576D" w:rsidRPr="001A197C">
        <w:rPr>
          <w:rFonts w:hAnsi="標楷體" w:hint="eastAsia"/>
          <w:color w:val="000000" w:themeColor="text1"/>
        </w:rPr>
        <w:t>負擔。</w:t>
      </w:r>
      <w:r w:rsidR="003939C3" w:rsidRPr="001A197C">
        <w:rPr>
          <w:rFonts w:hAnsi="標楷體" w:hint="eastAsia"/>
          <w:color w:val="000000" w:themeColor="text1"/>
        </w:rPr>
        <w:t>申言之</w:t>
      </w:r>
      <w:r w:rsidR="00EB4A04" w:rsidRPr="001A197C">
        <w:rPr>
          <w:rFonts w:hAnsi="標楷體" w:hint="eastAsia"/>
          <w:color w:val="000000" w:themeColor="text1"/>
        </w:rPr>
        <w:t>，平均地權</w:t>
      </w:r>
      <w:r w:rsidR="00446372" w:rsidRPr="001A197C">
        <w:rPr>
          <w:rFonts w:hAnsi="標楷體" w:hint="eastAsia"/>
          <w:color w:val="000000" w:themeColor="text1"/>
        </w:rPr>
        <w:t>之</w:t>
      </w:r>
      <w:r w:rsidR="00FF620D" w:rsidRPr="001A197C">
        <w:rPr>
          <w:rFonts w:hAnsi="標楷體" w:hint="eastAsia"/>
          <w:color w:val="000000" w:themeColor="text1"/>
        </w:rPr>
        <w:t>市地政策</w:t>
      </w:r>
      <w:r w:rsidR="00EB4A04" w:rsidRPr="001A197C">
        <w:rPr>
          <w:rFonts w:hAnsi="標楷體" w:hint="eastAsia"/>
          <w:color w:val="000000" w:themeColor="text1"/>
        </w:rPr>
        <w:t>，</w:t>
      </w:r>
      <w:r w:rsidR="00D80F72">
        <w:rPr>
          <w:rFonts w:hAnsi="標楷體" w:hint="eastAsia"/>
          <w:color w:val="000000" w:themeColor="text1"/>
        </w:rPr>
        <w:t>乃</w:t>
      </w:r>
      <w:r w:rsidR="00FF620D" w:rsidRPr="001A197C">
        <w:rPr>
          <w:rFonts w:hAnsi="標楷體" w:hint="eastAsia"/>
          <w:color w:val="000000" w:themeColor="text1"/>
        </w:rPr>
        <w:t>強調都市土地之直接合理使用，</w:t>
      </w:r>
      <w:r w:rsidR="00232EEF" w:rsidRPr="001A197C">
        <w:rPr>
          <w:rFonts w:hAnsi="標楷體" w:hint="eastAsia"/>
          <w:color w:val="000000" w:themeColor="text1"/>
        </w:rPr>
        <w:t>讓真正需要</w:t>
      </w:r>
      <w:r w:rsidR="00EB4A04" w:rsidRPr="001A197C">
        <w:rPr>
          <w:rFonts w:hAnsi="標楷體" w:hint="eastAsia"/>
          <w:color w:val="000000" w:themeColor="text1"/>
        </w:rPr>
        <w:t>使用</w:t>
      </w:r>
      <w:r w:rsidR="00CC2B5B" w:rsidRPr="001A197C">
        <w:rPr>
          <w:rFonts w:hAnsi="標楷體" w:hint="eastAsia"/>
          <w:color w:val="000000" w:themeColor="text1"/>
        </w:rPr>
        <w:t>該項</w:t>
      </w:r>
      <w:r w:rsidR="00446372" w:rsidRPr="001A197C">
        <w:rPr>
          <w:rFonts w:hAnsi="標楷體" w:hint="eastAsia"/>
          <w:color w:val="000000" w:themeColor="text1"/>
        </w:rPr>
        <w:t>土地且</w:t>
      </w:r>
      <w:r w:rsidR="00EB4A04" w:rsidRPr="001A197C">
        <w:rPr>
          <w:rFonts w:hAnsi="標楷體" w:hint="eastAsia"/>
          <w:color w:val="000000" w:themeColor="text1"/>
        </w:rPr>
        <w:t>有充分使用能力</w:t>
      </w:r>
      <w:r w:rsidR="00D80F72">
        <w:rPr>
          <w:rFonts w:hAnsi="標楷體" w:hint="eastAsia"/>
          <w:color w:val="000000" w:themeColor="text1"/>
        </w:rPr>
        <w:t>者</w:t>
      </w:r>
      <w:r w:rsidR="00EB4A04" w:rsidRPr="001A197C">
        <w:rPr>
          <w:rFonts w:hAnsi="標楷體" w:hint="eastAsia"/>
          <w:color w:val="000000" w:themeColor="text1"/>
        </w:rPr>
        <w:t>，均有相等機會取得所需土地</w:t>
      </w:r>
      <w:r w:rsidR="00446372" w:rsidRPr="001A197C">
        <w:rPr>
          <w:rFonts w:hAnsi="標楷體" w:hint="eastAsia"/>
          <w:color w:val="000000" w:themeColor="text1"/>
        </w:rPr>
        <w:t>。</w:t>
      </w:r>
    </w:p>
    <w:p w:rsidR="00C02A88" w:rsidRPr="001A197C" w:rsidRDefault="00303941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再者，</w:t>
      </w:r>
      <w:r w:rsidR="00C02A88" w:rsidRPr="001A197C">
        <w:rPr>
          <w:rFonts w:hAnsi="標楷體" w:hint="eastAsia"/>
          <w:color w:val="000000" w:themeColor="text1"/>
        </w:rPr>
        <w:t>國</w:t>
      </w:r>
      <w:r w:rsidR="00896EF3" w:rsidRPr="001A197C">
        <w:rPr>
          <w:rFonts w:hAnsi="標楷體" w:hint="eastAsia"/>
          <w:color w:val="000000" w:themeColor="text1"/>
        </w:rPr>
        <w:t>家</w:t>
      </w:r>
      <w:r w:rsidR="00077352" w:rsidRPr="001A197C">
        <w:rPr>
          <w:rFonts w:hAnsi="標楷體" w:hint="eastAsia"/>
          <w:color w:val="000000" w:themeColor="text1"/>
        </w:rPr>
        <w:t>所</w:t>
      </w:r>
      <w:r w:rsidR="00896EF3" w:rsidRPr="001A197C">
        <w:rPr>
          <w:rFonts w:hAnsi="標楷體" w:hint="eastAsia"/>
          <w:color w:val="000000" w:themeColor="text1"/>
        </w:rPr>
        <w:t>擁有</w:t>
      </w:r>
      <w:r w:rsidR="003E738A">
        <w:rPr>
          <w:rFonts w:hAnsi="標楷體" w:hint="eastAsia"/>
          <w:color w:val="000000" w:themeColor="text1"/>
        </w:rPr>
        <w:t>之</w:t>
      </w:r>
      <w:r w:rsidR="00896EF3" w:rsidRPr="001A197C">
        <w:rPr>
          <w:rFonts w:hAnsi="標楷體" w:hint="eastAsia"/>
          <w:color w:val="000000" w:themeColor="text1"/>
        </w:rPr>
        <w:t>土地乃</w:t>
      </w:r>
      <w:r w:rsidR="00C02A88" w:rsidRPr="001A197C">
        <w:rPr>
          <w:rFonts w:hAnsi="標楷體" w:hint="eastAsia"/>
          <w:color w:val="000000" w:themeColor="text1"/>
        </w:rPr>
        <w:t>全民之資產，</w:t>
      </w:r>
      <w:r w:rsidR="0056675A" w:rsidRPr="001A197C">
        <w:rPr>
          <w:rFonts w:hAnsi="標楷體" w:hint="eastAsia"/>
          <w:color w:val="000000" w:themeColor="text1"/>
        </w:rPr>
        <w:t>更</w:t>
      </w:r>
      <w:r w:rsidR="00C02A88" w:rsidRPr="001A197C">
        <w:rPr>
          <w:rFonts w:hAnsi="標楷體" w:hint="eastAsia"/>
          <w:color w:val="000000" w:themeColor="text1"/>
        </w:rPr>
        <w:t>為國家經營發展</w:t>
      </w:r>
      <w:r w:rsidR="0056675A" w:rsidRPr="001A197C">
        <w:rPr>
          <w:rFonts w:hAnsi="標楷體" w:hint="eastAsia"/>
          <w:color w:val="000000" w:themeColor="text1"/>
        </w:rPr>
        <w:t>之重要</w:t>
      </w:r>
      <w:r w:rsidR="00C02A88" w:rsidRPr="001A197C">
        <w:rPr>
          <w:rFonts w:hAnsi="標楷體" w:hint="eastAsia"/>
          <w:color w:val="000000" w:themeColor="text1"/>
        </w:rPr>
        <w:t>資本</w:t>
      </w:r>
      <w:r w:rsidR="00077352" w:rsidRPr="001A197C">
        <w:rPr>
          <w:rFonts w:hAnsi="標楷體" w:hint="eastAsia"/>
          <w:color w:val="000000" w:themeColor="text1"/>
        </w:rPr>
        <w:t>。</w:t>
      </w:r>
      <w:r w:rsidR="00736FDF" w:rsidRPr="001A197C">
        <w:rPr>
          <w:rFonts w:hAnsi="標楷體" w:hint="eastAsia"/>
          <w:color w:val="000000" w:themeColor="text1"/>
        </w:rPr>
        <w:t>國有土地管理機關之</w:t>
      </w:r>
      <w:r w:rsidR="0056675A" w:rsidRPr="001A197C">
        <w:rPr>
          <w:rFonts w:hAnsi="標楷體" w:hint="eastAsia"/>
          <w:color w:val="000000" w:themeColor="text1"/>
        </w:rPr>
        <w:t>經營管理目標，應首重提供公共</w:t>
      </w:r>
      <w:r w:rsidR="00CA53DC" w:rsidRPr="001A197C">
        <w:rPr>
          <w:rFonts w:hAnsi="標楷體" w:hint="eastAsia"/>
          <w:color w:val="000000" w:themeColor="text1"/>
        </w:rPr>
        <w:t>使用</w:t>
      </w:r>
      <w:r w:rsidR="00896EF3" w:rsidRPr="001A197C">
        <w:rPr>
          <w:rFonts w:hAnsi="標楷體" w:hint="eastAsia"/>
          <w:color w:val="000000" w:themeColor="text1"/>
        </w:rPr>
        <w:t>為優先</w:t>
      </w:r>
      <w:r w:rsidR="0056675A" w:rsidRPr="001A197C">
        <w:rPr>
          <w:rFonts w:hAnsi="標楷體" w:hint="eastAsia"/>
          <w:color w:val="000000" w:themeColor="text1"/>
        </w:rPr>
        <w:t>，</w:t>
      </w:r>
      <w:r w:rsidR="00CA53DC" w:rsidRPr="001A197C">
        <w:rPr>
          <w:rFonts w:hAnsi="標楷體" w:hint="eastAsia"/>
          <w:color w:val="000000" w:themeColor="text1"/>
        </w:rPr>
        <w:t>如經檢討，尚無公共使用需要，而</w:t>
      </w:r>
      <w:r w:rsidR="00AD3321">
        <w:rPr>
          <w:rFonts w:hAnsi="標楷體" w:hint="eastAsia"/>
          <w:color w:val="000000" w:themeColor="text1"/>
        </w:rPr>
        <w:t>得</w:t>
      </w:r>
      <w:r w:rsidR="00896EF3" w:rsidRPr="001A197C">
        <w:rPr>
          <w:rFonts w:hAnsi="標楷體" w:hint="eastAsia"/>
          <w:color w:val="000000" w:themeColor="text1"/>
        </w:rPr>
        <w:t>提供私人使用時，</w:t>
      </w:r>
      <w:r w:rsidR="00CA53DC" w:rsidRPr="001A197C">
        <w:rPr>
          <w:rFonts w:hAnsi="標楷體" w:hint="eastAsia"/>
          <w:color w:val="000000" w:themeColor="text1"/>
        </w:rPr>
        <w:t>尤應秉持</w:t>
      </w:r>
      <w:r w:rsidRPr="001A197C">
        <w:rPr>
          <w:rFonts w:hAnsi="標楷體" w:hint="eastAsia"/>
          <w:color w:val="000000" w:themeColor="text1"/>
        </w:rPr>
        <w:t>上述平均地權之理念與憲法</w:t>
      </w:r>
      <w:r w:rsidR="00BA5061" w:rsidRPr="001A197C">
        <w:rPr>
          <w:rFonts w:hAnsi="標楷體" w:hint="eastAsia"/>
          <w:color w:val="000000" w:themeColor="text1"/>
        </w:rPr>
        <w:t>相關</w:t>
      </w:r>
      <w:r w:rsidRPr="001A197C">
        <w:rPr>
          <w:rFonts w:hAnsi="標楷體" w:hint="eastAsia"/>
          <w:color w:val="000000" w:themeColor="text1"/>
        </w:rPr>
        <w:t>規定，以</w:t>
      </w:r>
      <w:r w:rsidR="00A333FA" w:rsidRPr="001A197C">
        <w:rPr>
          <w:rFonts w:hAnsi="標楷體" w:hint="eastAsia"/>
          <w:color w:val="000000" w:themeColor="text1"/>
        </w:rPr>
        <w:t>永續經營與</w:t>
      </w:r>
      <w:r w:rsidRPr="001A197C">
        <w:rPr>
          <w:rFonts w:hAnsi="標楷體" w:hint="eastAsia"/>
          <w:color w:val="000000" w:themeColor="text1"/>
        </w:rPr>
        <w:t>全民福祉為依歸</w:t>
      </w:r>
      <w:r w:rsidR="00F270D2" w:rsidRPr="001A197C">
        <w:rPr>
          <w:rFonts w:hAnsi="標楷體" w:hint="eastAsia"/>
          <w:color w:val="000000" w:themeColor="text1"/>
        </w:rPr>
        <w:t>，</w:t>
      </w:r>
      <w:r w:rsidR="00736FDF" w:rsidRPr="001A197C">
        <w:rPr>
          <w:rFonts w:hAnsi="標楷體" w:hint="eastAsia"/>
          <w:color w:val="000000" w:themeColor="text1"/>
        </w:rPr>
        <w:t>提供</w:t>
      </w:r>
      <w:r w:rsidRPr="001A197C">
        <w:rPr>
          <w:rFonts w:hAnsi="標楷體" w:hint="eastAsia"/>
          <w:color w:val="000000" w:themeColor="text1"/>
        </w:rPr>
        <w:t>有能力且</w:t>
      </w:r>
      <w:r w:rsidR="004A1161" w:rsidRPr="001A197C">
        <w:rPr>
          <w:rFonts w:hAnsi="標楷體" w:hint="eastAsia"/>
          <w:color w:val="000000" w:themeColor="text1"/>
        </w:rPr>
        <w:t>真正需用土地者</w:t>
      </w:r>
      <w:r w:rsidRPr="001A197C">
        <w:rPr>
          <w:rFonts w:hAnsi="標楷體" w:hint="eastAsia"/>
          <w:color w:val="000000" w:themeColor="text1"/>
        </w:rPr>
        <w:t>，均衡取得土地</w:t>
      </w:r>
      <w:r w:rsidR="004A1161" w:rsidRPr="001A197C">
        <w:rPr>
          <w:rFonts w:hAnsi="標楷體" w:hint="eastAsia"/>
          <w:color w:val="000000" w:themeColor="text1"/>
        </w:rPr>
        <w:t>使用</w:t>
      </w:r>
      <w:r w:rsidR="003E738A">
        <w:rPr>
          <w:rFonts w:hAnsi="標楷體" w:hint="eastAsia"/>
          <w:color w:val="000000" w:themeColor="text1"/>
        </w:rPr>
        <w:t>之</w:t>
      </w:r>
      <w:r w:rsidRPr="001A197C">
        <w:rPr>
          <w:rFonts w:hAnsi="標楷體" w:hint="eastAsia"/>
          <w:color w:val="000000" w:themeColor="text1"/>
        </w:rPr>
        <w:t>機會</w:t>
      </w:r>
      <w:r w:rsidR="00695039" w:rsidRPr="001A197C">
        <w:rPr>
          <w:rFonts w:hAnsi="標楷體" w:hint="eastAsia"/>
          <w:color w:val="000000" w:themeColor="text1"/>
        </w:rPr>
        <w:t>，</w:t>
      </w:r>
      <w:r w:rsidR="00B74AB5" w:rsidRPr="001A197C">
        <w:rPr>
          <w:rFonts w:hAnsi="標楷體" w:hint="eastAsia"/>
          <w:color w:val="000000" w:themeColor="text1"/>
        </w:rPr>
        <w:t>充分</w:t>
      </w:r>
      <w:r w:rsidR="00736FDF" w:rsidRPr="001A197C">
        <w:rPr>
          <w:rFonts w:hAnsi="標楷體" w:hint="eastAsia"/>
          <w:color w:val="000000" w:themeColor="text1"/>
        </w:rPr>
        <w:t>發揮</w:t>
      </w:r>
      <w:r w:rsidR="00B74AB5" w:rsidRPr="001A197C">
        <w:rPr>
          <w:rFonts w:hAnsi="標楷體" w:hint="eastAsia"/>
          <w:color w:val="000000" w:themeColor="text1"/>
        </w:rPr>
        <w:t>土地</w:t>
      </w:r>
      <w:r w:rsidR="003E738A">
        <w:rPr>
          <w:rFonts w:hAnsi="標楷體" w:hint="eastAsia"/>
          <w:color w:val="000000" w:themeColor="text1"/>
        </w:rPr>
        <w:t>之</w:t>
      </w:r>
      <w:r w:rsidR="003C635B" w:rsidRPr="001A197C">
        <w:rPr>
          <w:rFonts w:hAnsi="標楷體" w:hint="eastAsia"/>
          <w:color w:val="000000" w:themeColor="text1"/>
        </w:rPr>
        <w:t>經濟效益</w:t>
      </w:r>
      <w:r w:rsidR="00A333FA" w:rsidRPr="001A197C">
        <w:rPr>
          <w:rFonts w:hAnsi="標楷體" w:hint="eastAsia"/>
          <w:color w:val="000000" w:themeColor="text1"/>
        </w:rPr>
        <w:t>，</w:t>
      </w:r>
      <w:r w:rsidR="00D96B2C" w:rsidRPr="001A197C">
        <w:rPr>
          <w:rFonts w:hAnsi="標楷體" w:hint="eastAsia"/>
          <w:color w:val="000000" w:themeColor="text1"/>
        </w:rPr>
        <w:t>並</w:t>
      </w:r>
      <w:r w:rsidR="0048377A" w:rsidRPr="001A197C">
        <w:rPr>
          <w:rFonts w:hAnsi="標楷體" w:hint="eastAsia"/>
          <w:color w:val="000000" w:themeColor="text1"/>
        </w:rPr>
        <w:t>藉此獲取</w:t>
      </w:r>
      <w:r w:rsidR="00896EF3" w:rsidRPr="001A197C">
        <w:rPr>
          <w:rFonts w:hAnsi="標楷體" w:hint="eastAsia"/>
          <w:color w:val="000000" w:themeColor="text1"/>
        </w:rPr>
        <w:t>長期</w:t>
      </w:r>
      <w:r w:rsidR="0048377A" w:rsidRPr="001A197C">
        <w:rPr>
          <w:rFonts w:hAnsi="標楷體" w:hint="eastAsia"/>
          <w:color w:val="000000" w:themeColor="text1"/>
        </w:rPr>
        <w:t>穩定之收</w:t>
      </w:r>
      <w:r w:rsidR="00D96B2C" w:rsidRPr="001A197C">
        <w:rPr>
          <w:rFonts w:hAnsi="標楷體" w:hint="eastAsia"/>
          <w:color w:val="000000" w:themeColor="text1"/>
        </w:rPr>
        <w:t>益</w:t>
      </w:r>
      <w:r w:rsidR="0048377A" w:rsidRPr="001A197C">
        <w:rPr>
          <w:rFonts w:hAnsi="標楷體" w:hint="eastAsia"/>
          <w:color w:val="000000" w:themeColor="text1"/>
        </w:rPr>
        <w:t>，同時保有永續利用土地之彈性</w:t>
      </w:r>
      <w:r w:rsidR="00A333FA" w:rsidRPr="001A197C">
        <w:rPr>
          <w:rFonts w:hAnsi="標楷體" w:hint="eastAsia"/>
          <w:color w:val="000000" w:themeColor="text1"/>
        </w:rPr>
        <w:t>，</w:t>
      </w:r>
      <w:r w:rsidR="00AE5883" w:rsidRPr="001A197C">
        <w:rPr>
          <w:rFonts w:hAnsi="標楷體" w:hint="eastAsia"/>
          <w:color w:val="000000" w:themeColor="text1"/>
        </w:rPr>
        <w:t>避免私人取得國有土地後，</w:t>
      </w:r>
      <w:r w:rsidR="00A333FA" w:rsidRPr="001A197C">
        <w:rPr>
          <w:rFonts w:hAnsi="標楷體" w:hint="eastAsia"/>
          <w:color w:val="000000" w:themeColor="text1"/>
        </w:rPr>
        <w:t>長期囤積而不直接使用，待價而沽</w:t>
      </w:r>
      <w:r w:rsidR="00AE5883" w:rsidRPr="001A197C">
        <w:rPr>
          <w:rFonts w:hAnsi="標楷體" w:hint="eastAsia"/>
          <w:color w:val="000000" w:themeColor="text1"/>
        </w:rPr>
        <w:t>不勞而獲</w:t>
      </w:r>
      <w:r w:rsidR="00A333FA" w:rsidRPr="001A197C">
        <w:rPr>
          <w:rFonts w:hAnsi="標楷體" w:hint="eastAsia"/>
          <w:color w:val="000000" w:themeColor="text1"/>
        </w:rPr>
        <w:t>，</w:t>
      </w:r>
      <w:r w:rsidR="00E0797A" w:rsidRPr="001A197C">
        <w:rPr>
          <w:rFonts w:hAnsi="標楷體" w:hint="eastAsia"/>
          <w:color w:val="000000" w:themeColor="text1"/>
        </w:rPr>
        <w:t>以謀取國有土地利用效率及公義之平衡</w:t>
      </w:r>
      <w:r w:rsidR="00B54DC8" w:rsidRPr="001A197C">
        <w:rPr>
          <w:rFonts w:hAnsi="標楷體" w:hint="eastAsia"/>
          <w:color w:val="000000" w:themeColor="text1"/>
        </w:rPr>
        <w:t>，</w:t>
      </w:r>
      <w:r w:rsidR="00AE5883" w:rsidRPr="001A197C">
        <w:rPr>
          <w:rFonts w:hAnsi="標楷體" w:hint="eastAsia"/>
          <w:color w:val="000000" w:themeColor="text1"/>
        </w:rPr>
        <w:t>達成「地盡其利」、「地利共享」之目標。</w:t>
      </w:r>
    </w:p>
    <w:p w:rsidR="00E35E98" w:rsidRPr="001A197C" w:rsidRDefault="00524711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依</w:t>
      </w:r>
      <w:r w:rsidR="00816DD6" w:rsidRPr="001A197C">
        <w:rPr>
          <w:rFonts w:hAnsi="標楷體" w:hint="eastAsia"/>
          <w:color w:val="000000" w:themeColor="text1"/>
        </w:rPr>
        <w:t>國有財產法</w:t>
      </w:r>
      <w:r w:rsidR="00EF48C1" w:rsidRPr="001A197C">
        <w:rPr>
          <w:rFonts w:hAnsi="標楷體" w:hint="eastAsia"/>
          <w:color w:val="000000" w:themeColor="text1"/>
        </w:rPr>
        <w:t>第2條規定：「國家依據法律規定，或基於權力行使，或由於預算支出，或由於接受捐贈所取得之財產，為國有財產。凡不屬於私有或地方所有之財產，除法律另有規定外，均應視為國有財產。」、第3條規定：「依前條取得之國有財產，</w:t>
      </w:r>
      <w:r w:rsidR="00EF48C1" w:rsidRPr="001A197C">
        <w:rPr>
          <w:rFonts w:hAnsi="標楷體" w:hint="eastAsia"/>
          <w:color w:val="000000" w:themeColor="text1"/>
        </w:rPr>
        <w:lastRenderedPageBreak/>
        <w:t>其範圍如左：一、不動產：指土地及其改良物暨天然資源。…」、</w:t>
      </w:r>
      <w:r w:rsidR="00816DD6" w:rsidRPr="001A197C">
        <w:rPr>
          <w:rFonts w:hAnsi="標楷體" w:hint="eastAsia"/>
          <w:color w:val="000000" w:themeColor="text1"/>
        </w:rPr>
        <w:t>第4條規定：「國有財產區分為公用財產與非公用財產兩類。…非公用財產，係指公用財產以外可供收益或處分之一切國有財產。」、第9條規定：「財政部承行政院之命，綜理國有財產事業。財政部設國有財產局，承辦前項事務；其組織以法律定之。」、</w:t>
      </w:r>
      <w:r w:rsidR="00EF48C1" w:rsidRPr="001A197C">
        <w:rPr>
          <w:rFonts w:hAnsi="標楷體" w:hint="eastAsia"/>
          <w:color w:val="000000" w:themeColor="text1"/>
        </w:rPr>
        <w:t>第11條規定：「公用財產以各直接使用機關為管理機關，直接管理之。」、</w:t>
      </w:r>
      <w:r w:rsidR="00816DD6" w:rsidRPr="001A197C">
        <w:rPr>
          <w:rFonts w:hAnsi="標楷體" w:hint="eastAsia"/>
          <w:color w:val="000000" w:themeColor="text1"/>
        </w:rPr>
        <w:t>第12條規定：「非公用財產以財政部國有財產局為管理機關，承財政部之命，直接管理之。」</w:t>
      </w:r>
      <w:r w:rsidR="000D63A0" w:rsidRPr="001A197C">
        <w:rPr>
          <w:rFonts w:hAnsi="標楷體" w:hint="eastAsia"/>
          <w:color w:val="000000" w:themeColor="text1"/>
        </w:rPr>
        <w:t>。</w:t>
      </w:r>
      <w:r w:rsidR="00EF48C1" w:rsidRPr="001A197C">
        <w:rPr>
          <w:rFonts w:hAnsi="標楷體" w:hint="eastAsia"/>
          <w:color w:val="000000" w:themeColor="text1"/>
        </w:rPr>
        <w:t>故</w:t>
      </w:r>
      <w:r w:rsidR="0083053F" w:rsidRPr="001A197C">
        <w:rPr>
          <w:rFonts w:hAnsi="標楷體" w:hint="eastAsia"/>
          <w:color w:val="000000" w:themeColor="text1"/>
        </w:rPr>
        <w:t>依</w:t>
      </w:r>
      <w:r w:rsidR="00EF48C1" w:rsidRPr="001A197C">
        <w:rPr>
          <w:rFonts w:hAnsi="標楷體" w:hint="eastAsia"/>
          <w:color w:val="000000" w:themeColor="text1"/>
        </w:rPr>
        <w:t>現行行政組織，財政部</w:t>
      </w:r>
      <w:r w:rsidR="0083053F" w:rsidRPr="001A197C">
        <w:rPr>
          <w:rFonts w:hAnsi="標楷體" w:hint="eastAsia"/>
          <w:color w:val="000000" w:themeColor="text1"/>
        </w:rPr>
        <w:t>承行政院之命，綜理國有財產事業，所屬</w:t>
      </w:r>
      <w:r w:rsidR="00EF48C1" w:rsidRPr="001A197C">
        <w:rPr>
          <w:rFonts w:hAnsi="標楷體" w:hint="eastAsia"/>
          <w:color w:val="000000" w:themeColor="text1"/>
        </w:rPr>
        <w:t>國產局為國有非公用土地之</w:t>
      </w:r>
      <w:r w:rsidR="00F51EB9" w:rsidRPr="001A197C">
        <w:rPr>
          <w:rFonts w:hAnsi="標楷體" w:hint="eastAsia"/>
          <w:color w:val="000000" w:themeColor="text1"/>
        </w:rPr>
        <w:t>直接</w:t>
      </w:r>
      <w:r w:rsidR="00EF48C1" w:rsidRPr="001A197C">
        <w:rPr>
          <w:rFonts w:hAnsi="標楷體" w:hint="eastAsia"/>
          <w:color w:val="000000" w:themeColor="text1"/>
        </w:rPr>
        <w:t>管理機關</w:t>
      </w:r>
      <w:r w:rsidR="0083053F" w:rsidRPr="001A197C">
        <w:rPr>
          <w:rFonts w:hAnsi="標楷體" w:hint="eastAsia"/>
          <w:color w:val="000000" w:themeColor="text1"/>
        </w:rPr>
        <w:t>。</w:t>
      </w:r>
    </w:p>
    <w:p w:rsidR="00837CAD" w:rsidRPr="001A197C" w:rsidRDefault="00864F1C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/>
          <w:color w:val="000000" w:themeColor="text1"/>
        </w:rPr>
        <w:t>有關國有非公用不動產之</w:t>
      </w:r>
      <w:r w:rsidR="00E35E98" w:rsidRPr="001A197C">
        <w:rPr>
          <w:rFonts w:hAnsi="標楷體" w:hint="eastAsia"/>
          <w:color w:val="000000" w:themeColor="text1"/>
        </w:rPr>
        <w:t>處分，</w:t>
      </w:r>
      <w:r w:rsidR="00E35E98" w:rsidRPr="001A197C">
        <w:rPr>
          <w:rFonts w:hAnsi="標楷體" w:hint="eastAsia"/>
          <w:bCs w:val="0"/>
          <w:color w:val="000000" w:themeColor="text1"/>
          <w:szCs w:val="48"/>
        </w:rPr>
        <w:t>依國產法第49條至第54條及同法施行細則第53條至第57條規定，可分為兩大類。第一類為讓售或專案讓售，係指民眾依法申請承購者；第二類為標售，係指民眾需用國有土地，因未能符合讓售或專案讓售之規定而申請標售，或由</w:t>
      </w:r>
      <w:r w:rsidR="003D62F9" w:rsidRPr="001A197C">
        <w:rPr>
          <w:rFonts w:hAnsi="標楷體" w:hint="eastAsia"/>
          <w:bCs w:val="0"/>
          <w:color w:val="000000" w:themeColor="text1"/>
          <w:szCs w:val="48"/>
        </w:rPr>
        <w:t>國產局</w:t>
      </w:r>
      <w:r w:rsidR="00E35E98" w:rsidRPr="001A197C">
        <w:rPr>
          <w:rFonts w:hAnsi="標楷體" w:hint="eastAsia"/>
          <w:bCs w:val="0"/>
          <w:color w:val="000000" w:themeColor="text1"/>
          <w:szCs w:val="48"/>
        </w:rPr>
        <w:t>各分支機構就當地社會、經濟或都市發展情形，主動篩選土地列入標售。</w:t>
      </w:r>
      <w:r w:rsidRPr="001A197C">
        <w:rPr>
          <w:rFonts w:hAnsi="標楷體"/>
          <w:color w:val="000000" w:themeColor="text1"/>
        </w:rPr>
        <w:t>讓售及標售，</w:t>
      </w:r>
      <w:bookmarkStart w:id="65" w:name="OLE_LINK13"/>
      <w:r w:rsidRPr="001A197C">
        <w:rPr>
          <w:rFonts w:hAnsi="標楷體"/>
          <w:color w:val="000000" w:themeColor="text1"/>
        </w:rPr>
        <w:t>分別規定於</w:t>
      </w:r>
      <w:bookmarkEnd w:id="65"/>
      <w:r w:rsidRPr="001A197C">
        <w:rPr>
          <w:rFonts w:hAnsi="標楷體" w:hint="eastAsia"/>
          <w:color w:val="000000" w:themeColor="text1"/>
        </w:rPr>
        <w:t>同法</w:t>
      </w:r>
      <w:r w:rsidRPr="001A197C">
        <w:rPr>
          <w:rFonts w:hAnsi="標楷體"/>
          <w:color w:val="000000" w:themeColor="text1"/>
        </w:rPr>
        <w:t>第49條至第52條之2及第53條、第54條。</w:t>
      </w:r>
      <w:r w:rsidR="00E35E98" w:rsidRPr="001A197C">
        <w:rPr>
          <w:rFonts w:hAnsi="標楷體"/>
          <w:color w:val="000000" w:themeColor="text1"/>
        </w:rPr>
        <w:t>另，</w:t>
      </w:r>
      <w:r w:rsidR="00E35E98" w:rsidRPr="001A197C">
        <w:rPr>
          <w:rFonts w:hAnsi="標楷體"/>
          <w:color w:val="000000" w:themeColor="text1"/>
          <w:szCs w:val="32"/>
        </w:rPr>
        <w:t>其他法律亦有明定國有財產之出售者，例如</w:t>
      </w:r>
      <w:r w:rsidR="008E764E" w:rsidRPr="001A197C">
        <w:rPr>
          <w:rFonts w:hAnsi="標楷體" w:hint="eastAsia"/>
          <w:color w:val="000000" w:themeColor="text1"/>
          <w:szCs w:val="32"/>
        </w:rPr>
        <w:t>：</w:t>
      </w:r>
      <w:r w:rsidR="00E35E98" w:rsidRPr="001A197C">
        <w:rPr>
          <w:rFonts w:hAnsi="標楷體"/>
          <w:color w:val="000000" w:themeColor="text1"/>
          <w:szCs w:val="32"/>
        </w:rPr>
        <w:t>都市更新條例第27條第3項第4款及第5款、產業創新條例第43條、發展觀光條例第45條第1項等規定。</w:t>
      </w:r>
    </w:p>
    <w:p w:rsidR="00111B81" w:rsidRPr="001A197C" w:rsidRDefault="001E1455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依</w:t>
      </w:r>
      <w:r w:rsidR="00197628" w:rsidRPr="001A197C">
        <w:rPr>
          <w:rFonts w:hAnsi="標楷體" w:hint="eastAsia"/>
          <w:color w:val="000000" w:themeColor="text1"/>
        </w:rPr>
        <w:t>國產</w:t>
      </w:r>
      <w:r w:rsidR="00FB69AA" w:rsidRPr="001A197C">
        <w:rPr>
          <w:rFonts w:hAnsi="標楷體" w:hint="eastAsia"/>
          <w:color w:val="000000" w:themeColor="text1"/>
        </w:rPr>
        <w:t>局提供</w:t>
      </w:r>
      <w:r w:rsidR="00CD408B" w:rsidRPr="001A197C">
        <w:rPr>
          <w:rFonts w:hAnsi="標楷體" w:hint="eastAsia"/>
          <w:color w:val="000000" w:themeColor="text1"/>
        </w:rPr>
        <w:t>近10年國有土地收入（含出售、出租、設定地上權、委託經營</w:t>
      </w:r>
      <w:r w:rsidR="00D0033D">
        <w:rPr>
          <w:rFonts w:hAnsi="標楷體" w:hint="eastAsia"/>
          <w:color w:val="000000" w:themeColor="text1"/>
        </w:rPr>
        <w:t>等</w:t>
      </w:r>
      <w:r w:rsidR="00CD408B" w:rsidRPr="001A197C">
        <w:rPr>
          <w:rFonts w:hAnsi="標楷體" w:hint="eastAsia"/>
          <w:color w:val="000000" w:themeColor="text1"/>
        </w:rPr>
        <w:t>）</w:t>
      </w:r>
      <w:r w:rsidR="00722CF1">
        <w:rPr>
          <w:rFonts w:hAnsi="標楷體" w:hint="eastAsia"/>
          <w:color w:val="000000" w:themeColor="text1"/>
        </w:rPr>
        <w:t>資料顯示，</w:t>
      </w:r>
      <w:r w:rsidR="00CD408B">
        <w:rPr>
          <w:rFonts w:hAnsi="標楷體" w:hint="eastAsia"/>
          <w:color w:val="000000" w:themeColor="text1"/>
        </w:rPr>
        <w:t>每年</w:t>
      </w:r>
      <w:r w:rsidR="00031051" w:rsidRPr="001A197C">
        <w:rPr>
          <w:rFonts w:hAnsi="標楷體" w:hint="eastAsia"/>
          <w:color w:val="000000" w:themeColor="text1"/>
        </w:rPr>
        <w:t>總金額約</w:t>
      </w:r>
      <w:r w:rsidR="003961D5" w:rsidRPr="001A197C">
        <w:rPr>
          <w:rFonts w:hAnsi="標楷體" w:hint="eastAsia"/>
          <w:color w:val="000000" w:themeColor="text1"/>
        </w:rPr>
        <w:t>新臺幣（下同）</w:t>
      </w:r>
      <w:r w:rsidR="00031051" w:rsidRPr="001A197C">
        <w:rPr>
          <w:rFonts w:hAnsi="標楷體" w:hint="eastAsia"/>
          <w:color w:val="000000" w:themeColor="text1"/>
        </w:rPr>
        <w:t>171</w:t>
      </w:r>
      <w:r w:rsidR="008B33E9" w:rsidRPr="001A197C">
        <w:rPr>
          <w:rFonts w:hAnsi="標楷體" w:hint="eastAsia"/>
          <w:color w:val="000000" w:themeColor="text1"/>
        </w:rPr>
        <w:t>億元</w:t>
      </w:r>
      <w:r w:rsidR="00031051" w:rsidRPr="001A197C">
        <w:rPr>
          <w:rFonts w:hAnsi="標楷體" w:hint="eastAsia"/>
          <w:color w:val="000000" w:themeColor="text1"/>
        </w:rPr>
        <w:t>～423億元，占中央政府歲入決算之比例約0.85％～2.99％，比例並不高</w:t>
      </w:r>
      <w:r w:rsidR="00935C6F" w:rsidRPr="001A197C">
        <w:rPr>
          <w:rFonts w:hAnsi="標楷體" w:hint="eastAsia"/>
          <w:color w:val="000000" w:themeColor="text1"/>
        </w:rPr>
        <w:t>。</w:t>
      </w:r>
      <w:r w:rsidR="00031051" w:rsidRPr="001A197C">
        <w:rPr>
          <w:rFonts w:hAnsi="標楷體" w:hint="eastAsia"/>
          <w:color w:val="000000" w:themeColor="text1"/>
        </w:rPr>
        <w:t>但</w:t>
      </w:r>
      <w:r w:rsidR="008A55E7" w:rsidRPr="001A197C">
        <w:rPr>
          <w:rFonts w:hAnsi="標楷體" w:hint="eastAsia"/>
          <w:color w:val="000000" w:themeColor="text1"/>
        </w:rPr>
        <w:t>每年出售國有土地之總金額約132</w:t>
      </w:r>
      <w:r w:rsidR="008B33E9" w:rsidRPr="001A197C">
        <w:rPr>
          <w:rFonts w:hAnsi="標楷體" w:hint="eastAsia"/>
          <w:color w:val="000000" w:themeColor="text1"/>
        </w:rPr>
        <w:t>億元</w:t>
      </w:r>
      <w:r w:rsidR="008A55E7" w:rsidRPr="001A197C">
        <w:rPr>
          <w:rFonts w:hAnsi="標楷體" w:hint="eastAsia"/>
          <w:color w:val="000000" w:themeColor="text1"/>
        </w:rPr>
        <w:t>～390</w:t>
      </w:r>
      <w:r w:rsidR="008A55E7" w:rsidRPr="001A197C">
        <w:rPr>
          <w:rFonts w:hAnsi="標楷體" w:hint="eastAsia"/>
          <w:color w:val="000000" w:themeColor="text1"/>
        </w:rPr>
        <w:lastRenderedPageBreak/>
        <w:t>億元，占中央政府歲入決算之比</w:t>
      </w:r>
      <w:r w:rsidR="00E91EE0" w:rsidRPr="001A197C">
        <w:rPr>
          <w:rFonts w:hAnsi="標楷體" w:hint="eastAsia"/>
          <w:color w:val="000000" w:themeColor="text1"/>
        </w:rPr>
        <w:t>例</w:t>
      </w:r>
      <w:r w:rsidR="008A55E7" w:rsidRPr="001A197C">
        <w:rPr>
          <w:rFonts w:hAnsi="標楷體" w:hint="eastAsia"/>
          <w:color w:val="000000" w:themeColor="text1"/>
        </w:rPr>
        <w:t>約0.65％～2.67％，</w:t>
      </w:r>
      <w:r w:rsidR="00CD408B" w:rsidRPr="001A197C">
        <w:rPr>
          <w:rFonts w:hAnsi="標楷體" w:hint="eastAsia"/>
          <w:color w:val="000000" w:themeColor="text1"/>
        </w:rPr>
        <w:t>出售國有土地之</w:t>
      </w:r>
      <w:r w:rsidR="00CD408B">
        <w:rPr>
          <w:rFonts w:hAnsi="標楷體" w:hint="eastAsia"/>
          <w:color w:val="000000" w:themeColor="text1"/>
        </w:rPr>
        <w:t>收入</w:t>
      </w:r>
      <w:r w:rsidR="00031051" w:rsidRPr="001A197C">
        <w:rPr>
          <w:rFonts w:hAnsi="標楷體" w:hint="eastAsia"/>
          <w:color w:val="000000" w:themeColor="text1"/>
        </w:rPr>
        <w:t>占</w:t>
      </w:r>
      <w:r w:rsidR="00CD408B" w:rsidRPr="001A197C">
        <w:rPr>
          <w:rFonts w:hAnsi="標楷體" w:hint="eastAsia"/>
          <w:color w:val="000000" w:themeColor="text1"/>
        </w:rPr>
        <w:t>國有土地收入</w:t>
      </w:r>
      <w:r w:rsidR="00CD408B">
        <w:rPr>
          <w:rFonts w:hAnsi="標楷體" w:hint="eastAsia"/>
          <w:color w:val="000000" w:themeColor="text1"/>
        </w:rPr>
        <w:t>之</w:t>
      </w:r>
      <w:r w:rsidR="00031051" w:rsidRPr="001A197C">
        <w:rPr>
          <w:rFonts w:hAnsi="標楷體" w:hint="eastAsia"/>
          <w:color w:val="000000" w:themeColor="text1"/>
        </w:rPr>
        <w:t>比例</w:t>
      </w:r>
      <w:r w:rsidR="00CD408B">
        <w:rPr>
          <w:rFonts w:hAnsi="標楷體" w:hint="eastAsia"/>
          <w:color w:val="000000" w:themeColor="text1"/>
        </w:rPr>
        <w:t>，相對於</w:t>
      </w:r>
      <w:r w:rsidR="00CD408B" w:rsidRPr="001A197C">
        <w:rPr>
          <w:rFonts w:hAnsi="標楷體" w:hint="eastAsia"/>
          <w:color w:val="000000" w:themeColor="text1"/>
        </w:rPr>
        <w:t>出租、設定地上權、委託經營等</w:t>
      </w:r>
      <w:r w:rsidR="00CD408B">
        <w:rPr>
          <w:rFonts w:hAnsi="標楷體" w:hint="eastAsia"/>
          <w:color w:val="000000" w:themeColor="text1"/>
        </w:rPr>
        <w:t>，</w:t>
      </w:r>
      <w:r w:rsidR="00031051" w:rsidRPr="001A197C">
        <w:rPr>
          <w:rFonts w:hAnsi="標楷體" w:hint="eastAsia"/>
          <w:color w:val="000000" w:themeColor="text1"/>
        </w:rPr>
        <w:t>仍屬最高。</w:t>
      </w:r>
      <w:r w:rsidR="008E2D91" w:rsidRPr="001A197C">
        <w:rPr>
          <w:rFonts w:hAnsi="標楷體" w:hint="eastAsia"/>
          <w:color w:val="000000" w:themeColor="text1"/>
        </w:rPr>
        <w:t>簡</w:t>
      </w:r>
      <w:r w:rsidR="008A34D9" w:rsidRPr="001A197C">
        <w:rPr>
          <w:rFonts w:hAnsi="標楷體" w:hint="eastAsia"/>
          <w:color w:val="000000" w:themeColor="text1"/>
        </w:rPr>
        <w:t>言之，近10年</w:t>
      </w:r>
      <w:r w:rsidR="000852A3" w:rsidRPr="001A197C">
        <w:rPr>
          <w:rFonts w:hAnsi="標楷體" w:hint="eastAsia"/>
          <w:color w:val="000000" w:themeColor="text1"/>
        </w:rPr>
        <w:t>中央政府歲入，國</w:t>
      </w:r>
      <w:r w:rsidR="0044199A" w:rsidRPr="001A197C">
        <w:rPr>
          <w:rFonts w:hAnsi="標楷體" w:hint="eastAsia"/>
          <w:color w:val="000000" w:themeColor="text1"/>
        </w:rPr>
        <w:t>有</w:t>
      </w:r>
      <w:r w:rsidR="000852A3" w:rsidRPr="001A197C">
        <w:rPr>
          <w:rFonts w:hAnsi="標楷體" w:hint="eastAsia"/>
          <w:color w:val="000000" w:themeColor="text1"/>
        </w:rPr>
        <w:t>土</w:t>
      </w:r>
      <w:r w:rsidR="0044199A" w:rsidRPr="001A197C">
        <w:rPr>
          <w:rFonts w:hAnsi="標楷體" w:hint="eastAsia"/>
          <w:color w:val="000000" w:themeColor="text1"/>
        </w:rPr>
        <w:t>地</w:t>
      </w:r>
      <w:r w:rsidR="000852A3" w:rsidRPr="001A197C">
        <w:rPr>
          <w:rFonts w:hAnsi="標楷體" w:hint="eastAsia"/>
          <w:color w:val="000000" w:themeColor="text1"/>
        </w:rPr>
        <w:t>收益部分仍以出售為最大宗</w:t>
      </w:r>
      <w:r w:rsidR="00CD408B">
        <w:rPr>
          <w:rFonts w:hAnsi="標楷體" w:hint="eastAsia"/>
          <w:color w:val="000000" w:themeColor="text1"/>
        </w:rPr>
        <w:t>，</w:t>
      </w:r>
      <w:r w:rsidR="00CD408B" w:rsidRPr="001A197C">
        <w:rPr>
          <w:rFonts w:hAnsi="標楷體" w:hint="eastAsia"/>
          <w:color w:val="000000" w:themeColor="text1"/>
        </w:rPr>
        <w:t>為挹注財政收入之主要來源</w:t>
      </w:r>
      <w:r w:rsidR="008A34D9" w:rsidRPr="001A197C">
        <w:rPr>
          <w:rFonts w:hAnsi="標楷體" w:hint="eastAsia"/>
          <w:color w:val="000000" w:themeColor="text1"/>
        </w:rPr>
        <w:t>。</w:t>
      </w:r>
    </w:p>
    <w:p w:rsidR="0075586E" w:rsidRPr="001A197C" w:rsidRDefault="00935C6F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復據國產局提供近10年（89年至98年）出售土地之資料</w:t>
      </w:r>
      <w:r w:rsidR="00AD3A36">
        <w:rPr>
          <w:rFonts w:hAnsi="標楷體" w:hint="eastAsia"/>
          <w:color w:val="000000" w:themeColor="text1"/>
        </w:rPr>
        <w:t>顯示</w:t>
      </w:r>
      <w:r w:rsidRPr="001A197C">
        <w:rPr>
          <w:rFonts w:hAnsi="標楷體" w:hint="eastAsia"/>
          <w:color w:val="000000" w:themeColor="text1"/>
        </w:rPr>
        <w:t>，共計</w:t>
      </w:r>
      <w:r w:rsidRPr="001A197C">
        <w:rPr>
          <w:rFonts w:hAnsi="標楷體"/>
          <w:color w:val="000000" w:themeColor="text1"/>
        </w:rPr>
        <w:t>76,621</w:t>
      </w:r>
      <w:r w:rsidRPr="001A197C">
        <w:rPr>
          <w:rFonts w:hAnsi="標楷體" w:hint="eastAsia"/>
          <w:color w:val="000000" w:themeColor="text1"/>
        </w:rPr>
        <w:t>筆，面積</w:t>
      </w:r>
      <w:r w:rsidRPr="001A197C">
        <w:rPr>
          <w:rFonts w:hAnsi="標楷體"/>
          <w:color w:val="000000" w:themeColor="text1"/>
        </w:rPr>
        <w:t>2,473</w:t>
      </w:r>
      <w:r w:rsidRPr="001A197C">
        <w:rPr>
          <w:rFonts w:hAnsi="標楷體" w:hint="eastAsia"/>
          <w:color w:val="000000" w:themeColor="text1"/>
        </w:rPr>
        <w:t>公頃，金額</w:t>
      </w:r>
      <w:r w:rsidRPr="001A197C">
        <w:rPr>
          <w:rFonts w:hAnsi="標楷體"/>
          <w:color w:val="000000" w:themeColor="text1"/>
        </w:rPr>
        <w:t>2,606.57</w:t>
      </w:r>
      <w:r w:rsidRPr="001A197C">
        <w:rPr>
          <w:rFonts w:hAnsi="標楷體" w:hint="eastAsia"/>
          <w:color w:val="000000" w:themeColor="text1"/>
        </w:rPr>
        <w:t>億元，其中部分出售案件係依法令或配合國家政策，對於公共福祉具有積極正面之作用。</w:t>
      </w:r>
      <w:r w:rsidR="005969BA" w:rsidRPr="003F4784">
        <w:rPr>
          <w:rFonts w:hAnsi="標楷體" w:hint="eastAsia"/>
          <w:color w:val="000000" w:themeColor="text1"/>
        </w:rPr>
        <w:t>另就臺北市、</w:t>
      </w:r>
      <w:r w:rsidR="00573888">
        <w:rPr>
          <w:rFonts w:hAnsi="標楷體" w:hint="eastAsia"/>
          <w:color w:val="FF0000"/>
        </w:rPr>
        <w:t>新北市</w:t>
      </w:r>
      <w:r w:rsidR="005969BA" w:rsidRPr="003F4784">
        <w:rPr>
          <w:rFonts w:hAnsi="標楷體" w:hint="eastAsia"/>
          <w:color w:val="000000" w:themeColor="text1"/>
        </w:rPr>
        <w:t>內出售之國有土地進行分析，其</w:t>
      </w:r>
      <w:r w:rsidR="003C794A" w:rsidRPr="003F4784">
        <w:rPr>
          <w:rFonts w:hAnsi="標楷體" w:hint="eastAsia"/>
          <w:color w:val="000000" w:themeColor="text1"/>
        </w:rPr>
        <w:t>合計</w:t>
      </w:r>
      <w:r w:rsidR="005969BA" w:rsidRPr="003F4784">
        <w:rPr>
          <w:rFonts w:hAnsi="標楷體" w:hint="eastAsia"/>
          <w:color w:val="000000" w:themeColor="text1"/>
        </w:rPr>
        <w:t>筆數、面積占全國之比例並不高（分別為15.27%、5.7%），惟</w:t>
      </w:r>
      <w:r w:rsidR="003C794A" w:rsidRPr="003F4784">
        <w:rPr>
          <w:rFonts w:hAnsi="標楷體" w:hint="eastAsia"/>
          <w:color w:val="000000" w:themeColor="text1"/>
        </w:rPr>
        <w:t>合計</w:t>
      </w:r>
      <w:r w:rsidR="005969BA" w:rsidRPr="003F4784">
        <w:rPr>
          <w:rFonts w:hAnsi="標楷體" w:hint="eastAsia"/>
          <w:color w:val="000000" w:themeColor="text1"/>
        </w:rPr>
        <w:t>金額卻占全國之60.89%，</w:t>
      </w:r>
      <w:r w:rsidR="00C73BAD" w:rsidRPr="003F4784">
        <w:rPr>
          <w:rFonts w:hAnsi="標楷體" w:hint="eastAsia"/>
          <w:color w:val="000000" w:themeColor="text1"/>
        </w:rPr>
        <w:t>尤以</w:t>
      </w:r>
      <w:r w:rsidR="005969BA" w:rsidRPr="003F4784">
        <w:rPr>
          <w:rFonts w:hAnsi="標楷體" w:hint="eastAsia"/>
          <w:color w:val="000000" w:themeColor="text1"/>
        </w:rPr>
        <w:t>臺北市</w:t>
      </w:r>
      <w:r w:rsidR="00C73BAD" w:rsidRPr="003F4784">
        <w:rPr>
          <w:rFonts w:hAnsi="標楷體" w:hint="eastAsia"/>
          <w:color w:val="000000" w:themeColor="text1"/>
        </w:rPr>
        <w:t>更達</w:t>
      </w:r>
      <w:r w:rsidR="005969BA" w:rsidRPr="003F4784">
        <w:rPr>
          <w:rFonts w:hAnsi="標楷體" w:hint="eastAsia"/>
          <w:color w:val="000000" w:themeColor="text1"/>
        </w:rPr>
        <w:t>49.69%，顯示</w:t>
      </w:r>
      <w:proofErr w:type="gramStart"/>
      <w:r w:rsidR="005969BA" w:rsidRPr="003F4784">
        <w:rPr>
          <w:rFonts w:hAnsi="標楷體" w:hint="eastAsia"/>
          <w:color w:val="000000" w:themeColor="text1"/>
        </w:rPr>
        <w:t>臺</w:t>
      </w:r>
      <w:proofErr w:type="gramEnd"/>
      <w:r w:rsidR="005969BA" w:rsidRPr="003F4784">
        <w:rPr>
          <w:rFonts w:hAnsi="標楷體" w:hint="eastAsia"/>
          <w:color w:val="000000" w:themeColor="text1"/>
        </w:rPr>
        <w:t>北都會地區房地產上漲情形遠超過其他縣市</w:t>
      </w:r>
      <w:r w:rsidR="00CB29BC" w:rsidRPr="003F4784">
        <w:rPr>
          <w:rFonts w:hAnsi="標楷體" w:hint="eastAsia"/>
          <w:color w:val="000000" w:themeColor="text1"/>
        </w:rPr>
        <w:t>，其出售後是否合理</w:t>
      </w:r>
      <w:r w:rsidR="009E371D" w:rsidRPr="003F4784">
        <w:rPr>
          <w:rFonts w:hAnsi="標楷體" w:hint="eastAsia"/>
          <w:color w:val="000000" w:themeColor="text1"/>
        </w:rPr>
        <w:t>使用更有深入了解之必要</w:t>
      </w:r>
      <w:r w:rsidR="005969BA" w:rsidRPr="003F4784">
        <w:rPr>
          <w:rFonts w:hAnsi="標楷體" w:hint="eastAsia"/>
          <w:color w:val="000000" w:themeColor="text1"/>
        </w:rPr>
        <w:t>。</w:t>
      </w:r>
      <w:r w:rsidR="00F17224" w:rsidRPr="001A197C">
        <w:rPr>
          <w:rFonts w:hAnsi="標楷體" w:hint="eastAsia"/>
          <w:color w:val="000000" w:themeColor="text1"/>
        </w:rPr>
        <w:t>據</w:t>
      </w:r>
      <w:r w:rsidRPr="001A197C">
        <w:rPr>
          <w:rFonts w:hAnsi="標楷體" w:hint="eastAsia"/>
          <w:color w:val="000000" w:themeColor="text1"/>
        </w:rPr>
        <w:t>該局</w:t>
      </w:r>
      <w:r w:rsidR="00F17224" w:rsidRPr="001A197C">
        <w:rPr>
          <w:rFonts w:hAnsi="標楷體" w:hint="eastAsia"/>
          <w:color w:val="000000" w:themeColor="text1"/>
        </w:rPr>
        <w:t>等政府單位所提供</w:t>
      </w:r>
      <w:r w:rsidR="003E738A">
        <w:rPr>
          <w:rFonts w:hAnsi="標楷體" w:hint="eastAsia"/>
          <w:color w:val="000000" w:themeColor="text1"/>
        </w:rPr>
        <w:t>之</w:t>
      </w:r>
      <w:r w:rsidR="00E25D62" w:rsidRPr="001A197C">
        <w:rPr>
          <w:rFonts w:hAnsi="標楷體" w:hint="eastAsia"/>
          <w:color w:val="000000" w:themeColor="text1"/>
        </w:rPr>
        <w:t>臺北都會區國有土地出售</w:t>
      </w:r>
      <w:r w:rsidR="00F17224" w:rsidRPr="001A197C">
        <w:rPr>
          <w:rFonts w:hAnsi="標楷體" w:hint="eastAsia"/>
          <w:color w:val="000000" w:themeColor="text1"/>
        </w:rPr>
        <w:t>資料分析結果</w:t>
      </w:r>
      <w:r w:rsidR="00254F6F" w:rsidRPr="001A197C">
        <w:rPr>
          <w:rFonts w:hAnsi="標楷體" w:hint="eastAsia"/>
          <w:color w:val="000000" w:themeColor="text1"/>
        </w:rPr>
        <w:t>，</w:t>
      </w:r>
      <w:r w:rsidR="00F17224" w:rsidRPr="001A197C">
        <w:rPr>
          <w:rFonts w:hAnsi="標楷體" w:hint="eastAsia"/>
          <w:color w:val="000000" w:themeColor="text1"/>
        </w:rPr>
        <w:t>自</w:t>
      </w:r>
      <w:r w:rsidR="000D63A0" w:rsidRPr="001A197C">
        <w:rPr>
          <w:rFonts w:hAnsi="標楷體" w:hint="eastAsia"/>
          <w:color w:val="000000" w:themeColor="text1"/>
        </w:rPr>
        <w:t>92年發生</w:t>
      </w:r>
      <w:r w:rsidR="00F17224" w:rsidRPr="001A197C">
        <w:rPr>
          <w:rFonts w:hAnsi="標楷體" w:hint="eastAsia"/>
          <w:color w:val="000000" w:themeColor="text1"/>
        </w:rPr>
        <w:t>SARS後之93年起至98年底為止，</w:t>
      </w:r>
      <w:r w:rsidR="00B61B2C">
        <w:rPr>
          <w:rFonts w:hAnsi="標楷體" w:hint="eastAsia"/>
          <w:color w:val="000000" w:themeColor="text1"/>
        </w:rPr>
        <w:t>共計出售</w:t>
      </w:r>
      <w:r w:rsidR="00F17224" w:rsidRPr="001A197C">
        <w:rPr>
          <w:rFonts w:hAnsi="標楷體" w:hint="eastAsia"/>
          <w:color w:val="000000" w:themeColor="text1"/>
        </w:rPr>
        <w:t>199案，出售總面積約19.1公頃。</w:t>
      </w:r>
      <w:r w:rsidR="00730557" w:rsidRPr="001A197C">
        <w:rPr>
          <w:rFonts w:hAnsi="標楷體" w:hint="eastAsia"/>
          <w:color w:val="000000" w:themeColor="text1"/>
        </w:rPr>
        <w:t>其中</w:t>
      </w:r>
      <w:r w:rsidR="00F17224" w:rsidRPr="001A197C">
        <w:rPr>
          <w:rFonts w:hAnsi="標楷體" w:hint="eastAsia"/>
          <w:color w:val="000000" w:themeColor="text1"/>
        </w:rPr>
        <w:t>迄98年底未曾申請建築執照者共有62案，另已申請建築執照而尚未開工者有13案</w:t>
      </w:r>
      <w:r w:rsidR="00730557" w:rsidRPr="001A197C">
        <w:rPr>
          <w:rFonts w:hAnsi="標楷體" w:hint="eastAsia"/>
          <w:color w:val="000000" w:themeColor="text1"/>
        </w:rPr>
        <w:t>；</w:t>
      </w:r>
      <w:r w:rsidR="00F17224" w:rsidRPr="001A197C">
        <w:rPr>
          <w:rFonts w:hAnsi="標楷體" w:hint="eastAsia"/>
          <w:color w:val="000000" w:themeColor="text1"/>
        </w:rPr>
        <w:t>尚未開發案，共計75案。這些仍未開發之土地，占全部出售案之37.69％，面積約6.4公頃，占全部出售面積之33.67％。又，未曾申請建築執照</w:t>
      </w:r>
      <w:r w:rsidR="00C0382A" w:rsidRPr="001A197C">
        <w:rPr>
          <w:rFonts w:hAnsi="標楷體" w:hint="eastAsia"/>
          <w:color w:val="000000" w:themeColor="text1"/>
        </w:rPr>
        <w:t>之</w:t>
      </w:r>
      <w:r w:rsidR="00F17224" w:rsidRPr="001A197C">
        <w:rPr>
          <w:rFonts w:hAnsi="標楷體" w:hint="eastAsia"/>
          <w:color w:val="000000" w:themeColor="text1"/>
        </w:rPr>
        <w:t>62案中，有32案已轉手他人，占未曾申請建築執照案</w:t>
      </w:r>
      <w:r w:rsidR="00C0382A" w:rsidRPr="001A197C">
        <w:rPr>
          <w:rFonts w:hAnsi="標楷體" w:hint="eastAsia"/>
          <w:color w:val="000000" w:themeColor="text1"/>
        </w:rPr>
        <w:t>總</w:t>
      </w:r>
      <w:r w:rsidR="00F17224" w:rsidRPr="001A197C">
        <w:rPr>
          <w:rFonts w:hAnsi="標楷體" w:hint="eastAsia"/>
          <w:color w:val="000000" w:themeColor="text1"/>
        </w:rPr>
        <w:t>數之51.61％，面積約3公頃，占未曾申請建築執照案</w:t>
      </w:r>
      <w:r w:rsidR="00C0382A" w:rsidRPr="001A197C">
        <w:rPr>
          <w:rFonts w:hAnsi="標楷體" w:hint="eastAsia"/>
          <w:color w:val="000000" w:themeColor="text1"/>
        </w:rPr>
        <w:t>總</w:t>
      </w:r>
      <w:r w:rsidR="00F17224" w:rsidRPr="001A197C">
        <w:rPr>
          <w:rFonts w:hAnsi="標楷體" w:hint="eastAsia"/>
          <w:color w:val="000000" w:themeColor="text1"/>
        </w:rPr>
        <w:t>面積</w:t>
      </w:r>
      <w:r w:rsidR="00C0382A" w:rsidRPr="001A197C">
        <w:rPr>
          <w:rFonts w:hAnsi="標楷體" w:hint="eastAsia"/>
          <w:color w:val="000000" w:themeColor="text1"/>
        </w:rPr>
        <w:t>之</w:t>
      </w:r>
      <w:r w:rsidR="00F17224" w:rsidRPr="001A197C">
        <w:rPr>
          <w:rFonts w:hAnsi="標楷體" w:hint="eastAsia"/>
          <w:color w:val="000000" w:themeColor="text1"/>
        </w:rPr>
        <w:t>54.15％ ；而且土地取得</w:t>
      </w:r>
      <w:r w:rsidR="00C0382A" w:rsidRPr="001A197C">
        <w:rPr>
          <w:rFonts w:hAnsi="標楷體" w:hint="eastAsia"/>
          <w:color w:val="000000" w:themeColor="text1"/>
        </w:rPr>
        <w:t>之</w:t>
      </w:r>
      <w:r w:rsidR="00F17224" w:rsidRPr="001A197C">
        <w:rPr>
          <w:rFonts w:hAnsi="標楷體" w:hint="eastAsia"/>
          <w:color w:val="000000" w:themeColor="text1"/>
        </w:rPr>
        <w:t>時間越久者，未開發而轉手他人</w:t>
      </w:r>
      <w:r w:rsidR="00B73F24">
        <w:rPr>
          <w:rFonts w:hAnsi="標楷體" w:hint="eastAsia"/>
          <w:color w:val="000000" w:themeColor="text1"/>
        </w:rPr>
        <w:t>之</w:t>
      </w:r>
      <w:r w:rsidR="00F17224" w:rsidRPr="001A197C">
        <w:rPr>
          <w:rFonts w:hAnsi="標楷體" w:hint="eastAsia"/>
          <w:color w:val="000000" w:themeColor="text1"/>
        </w:rPr>
        <w:t>情形</w:t>
      </w:r>
      <w:r w:rsidR="00C0382A" w:rsidRPr="001A197C">
        <w:rPr>
          <w:rFonts w:hAnsi="標楷體" w:hint="eastAsia"/>
          <w:color w:val="000000" w:themeColor="text1"/>
        </w:rPr>
        <w:t>亦</w:t>
      </w:r>
      <w:r w:rsidR="00F17224" w:rsidRPr="001A197C">
        <w:rPr>
          <w:rFonts w:hAnsi="標楷體" w:hint="eastAsia"/>
          <w:color w:val="000000" w:themeColor="text1"/>
        </w:rPr>
        <w:t>越多，</w:t>
      </w:r>
      <w:r w:rsidR="00F17224" w:rsidRPr="00E56856">
        <w:rPr>
          <w:rFonts w:hAnsi="標楷體" w:hint="eastAsia"/>
          <w:color w:val="000000" w:themeColor="text1"/>
        </w:rPr>
        <w:t>部分案件更已轉手</w:t>
      </w:r>
      <w:r w:rsidR="009117CC" w:rsidRPr="00E56856">
        <w:rPr>
          <w:rFonts w:hAnsi="標楷體" w:hint="eastAsia"/>
          <w:color w:val="000000" w:themeColor="text1"/>
        </w:rPr>
        <w:t>多次</w:t>
      </w:r>
      <w:r w:rsidR="009117CC" w:rsidRPr="003F4784">
        <w:rPr>
          <w:rFonts w:hAnsi="標楷體" w:hint="eastAsia"/>
          <w:b/>
          <w:color w:val="000000" w:themeColor="text1"/>
        </w:rPr>
        <w:t>（</w:t>
      </w:r>
      <w:r w:rsidR="00C0382A" w:rsidRPr="003F4784">
        <w:rPr>
          <w:rFonts w:hAnsi="標楷體" w:hint="eastAsia"/>
          <w:b/>
          <w:color w:val="000000" w:themeColor="text1"/>
        </w:rPr>
        <w:t>轉手</w:t>
      </w:r>
      <w:r w:rsidR="009117CC" w:rsidRPr="003F4784">
        <w:rPr>
          <w:rFonts w:hAnsi="標楷體" w:hint="eastAsia"/>
          <w:b/>
          <w:color w:val="000000" w:themeColor="text1"/>
        </w:rPr>
        <w:t>3次者計</w:t>
      </w:r>
      <w:r w:rsidR="00F75974" w:rsidRPr="003F4784">
        <w:rPr>
          <w:rFonts w:hAnsi="標楷體" w:hint="eastAsia"/>
          <w:b/>
          <w:color w:val="000000" w:themeColor="text1"/>
        </w:rPr>
        <w:t>6</w:t>
      </w:r>
      <w:r w:rsidR="009117CC" w:rsidRPr="003F4784">
        <w:rPr>
          <w:rFonts w:hAnsi="標楷體" w:hint="eastAsia"/>
          <w:b/>
          <w:color w:val="000000" w:themeColor="text1"/>
        </w:rPr>
        <w:t>案</w:t>
      </w:r>
      <w:r w:rsidR="00F17224" w:rsidRPr="003F4784">
        <w:rPr>
          <w:rFonts w:hAnsi="標楷體" w:hint="eastAsia"/>
          <w:b/>
          <w:color w:val="000000" w:themeColor="text1"/>
        </w:rPr>
        <w:t>、</w:t>
      </w:r>
      <w:r w:rsidR="00C0382A" w:rsidRPr="003F4784">
        <w:rPr>
          <w:rFonts w:hAnsi="標楷體" w:hint="eastAsia"/>
          <w:b/>
          <w:color w:val="000000" w:themeColor="text1"/>
        </w:rPr>
        <w:t>轉手</w:t>
      </w:r>
      <w:r w:rsidR="00F17224" w:rsidRPr="003F4784">
        <w:rPr>
          <w:rFonts w:hAnsi="標楷體" w:hint="eastAsia"/>
          <w:b/>
          <w:color w:val="000000" w:themeColor="text1"/>
        </w:rPr>
        <w:t>4次</w:t>
      </w:r>
      <w:r w:rsidR="00806026" w:rsidRPr="003F4784">
        <w:rPr>
          <w:rFonts w:hAnsi="標楷體" w:hint="eastAsia"/>
          <w:b/>
          <w:color w:val="000000" w:themeColor="text1"/>
        </w:rPr>
        <w:t>以上</w:t>
      </w:r>
      <w:r w:rsidR="009117CC" w:rsidRPr="003F4784">
        <w:rPr>
          <w:rFonts w:hAnsi="標楷體" w:hint="eastAsia"/>
          <w:b/>
          <w:color w:val="000000" w:themeColor="text1"/>
        </w:rPr>
        <w:t>者計</w:t>
      </w:r>
      <w:r w:rsidR="00F75974" w:rsidRPr="003F4784">
        <w:rPr>
          <w:rFonts w:hAnsi="標楷體" w:hint="eastAsia"/>
          <w:b/>
          <w:color w:val="000000" w:themeColor="text1"/>
        </w:rPr>
        <w:t>8</w:t>
      </w:r>
      <w:r w:rsidR="009117CC" w:rsidRPr="003F4784">
        <w:rPr>
          <w:rFonts w:hAnsi="標楷體" w:hint="eastAsia"/>
          <w:b/>
          <w:color w:val="000000" w:themeColor="text1"/>
        </w:rPr>
        <w:t>案）</w:t>
      </w:r>
      <w:r w:rsidR="00C0382A" w:rsidRPr="001A197C">
        <w:rPr>
          <w:rFonts w:hAnsi="標楷體" w:hint="eastAsia"/>
          <w:color w:val="000000" w:themeColor="text1"/>
        </w:rPr>
        <w:t>。</w:t>
      </w:r>
    </w:p>
    <w:p w:rsidR="0028017F" w:rsidRPr="001A197C" w:rsidRDefault="002E13FD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以</w:t>
      </w:r>
      <w:r w:rsidR="0040789D" w:rsidRPr="001A197C">
        <w:rPr>
          <w:rFonts w:hAnsi="標楷體" w:hint="eastAsia"/>
          <w:color w:val="000000" w:themeColor="text1"/>
        </w:rPr>
        <w:t>國產局</w:t>
      </w:r>
      <w:r w:rsidR="001F560D" w:rsidRPr="001A197C">
        <w:rPr>
          <w:rFonts w:hAnsi="標楷體" w:hint="eastAsia"/>
          <w:color w:val="000000" w:themeColor="text1"/>
        </w:rPr>
        <w:t>於95年3月間</w:t>
      </w:r>
      <w:r w:rsidR="00E23EE4" w:rsidRPr="001A197C">
        <w:rPr>
          <w:rFonts w:hAnsi="標楷體" w:hint="eastAsia"/>
          <w:color w:val="000000" w:themeColor="text1"/>
        </w:rPr>
        <w:t>標售</w:t>
      </w:r>
      <w:r w:rsidR="001F560D" w:rsidRPr="001A197C">
        <w:rPr>
          <w:rFonts w:hAnsi="標楷體" w:hint="eastAsia"/>
          <w:color w:val="000000" w:themeColor="text1"/>
        </w:rPr>
        <w:t>之坐落</w:t>
      </w:r>
      <w:r w:rsidRPr="001A197C">
        <w:rPr>
          <w:rFonts w:hAnsi="標楷體" w:hint="eastAsia"/>
          <w:color w:val="000000" w:themeColor="text1"/>
        </w:rPr>
        <w:t>臺北市</w:t>
      </w:r>
      <w:r w:rsidR="0040789D" w:rsidRPr="001A197C">
        <w:rPr>
          <w:rFonts w:hAnsi="標楷體" w:hint="eastAsia"/>
          <w:color w:val="000000" w:themeColor="text1"/>
        </w:rPr>
        <w:t>大安區瑞安段1小段220地號等5筆土地及同小段220-2地</w:t>
      </w:r>
      <w:r w:rsidR="0040789D" w:rsidRPr="001A197C">
        <w:rPr>
          <w:rFonts w:hAnsi="標楷體" w:hint="eastAsia"/>
          <w:color w:val="000000" w:themeColor="text1"/>
        </w:rPr>
        <w:lastRenderedPageBreak/>
        <w:t>號等3筆土地（簡稱信義聯勤俱樂部土地）</w:t>
      </w:r>
      <w:r w:rsidR="00E23EE4" w:rsidRPr="001A197C">
        <w:rPr>
          <w:rFonts w:hAnsi="標楷體" w:hint="eastAsia"/>
          <w:color w:val="000000" w:themeColor="text1"/>
        </w:rPr>
        <w:t>2案</w:t>
      </w:r>
      <w:r w:rsidR="0040789D" w:rsidRPr="001A197C">
        <w:rPr>
          <w:rFonts w:hAnsi="標楷體" w:hint="eastAsia"/>
          <w:color w:val="000000" w:themeColor="text1"/>
        </w:rPr>
        <w:t>為例，面積合計7,690平方公尺（約</w:t>
      </w:r>
      <w:r w:rsidR="001F560D" w:rsidRPr="001A197C">
        <w:rPr>
          <w:rFonts w:hAnsi="標楷體" w:hint="eastAsia"/>
          <w:color w:val="000000" w:themeColor="text1"/>
        </w:rPr>
        <w:t>0.</w:t>
      </w:r>
      <w:r w:rsidR="0040789D" w:rsidRPr="001A197C">
        <w:rPr>
          <w:rFonts w:hAnsi="標楷體" w:hint="eastAsia"/>
          <w:color w:val="000000" w:themeColor="text1"/>
        </w:rPr>
        <w:t>7</w:t>
      </w:r>
      <w:r w:rsidR="001F560D" w:rsidRPr="001A197C">
        <w:rPr>
          <w:rFonts w:hAnsi="標楷體" w:hint="eastAsia"/>
          <w:color w:val="000000" w:themeColor="text1"/>
        </w:rPr>
        <w:t>7</w:t>
      </w:r>
      <w:r w:rsidR="0040789D" w:rsidRPr="001A197C">
        <w:rPr>
          <w:rFonts w:hAnsi="標楷體" w:hint="eastAsia"/>
          <w:color w:val="000000" w:themeColor="text1"/>
        </w:rPr>
        <w:t>公頃，</w:t>
      </w:r>
      <w:r w:rsidR="0025720F" w:rsidRPr="001A197C">
        <w:rPr>
          <w:rFonts w:hAnsi="標楷體" w:hint="eastAsia"/>
          <w:color w:val="000000" w:themeColor="text1"/>
        </w:rPr>
        <w:t>2,326坪</w:t>
      </w:r>
      <w:r w:rsidR="0040789D" w:rsidRPr="001A197C">
        <w:rPr>
          <w:rFonts w:hAnsi="標楷體" w:hint="eastAsia"/>
          <w:color w:val="000000" w:themeColor="text1"/>
        </w:rPr>
        <w:t>）</w:t>
      </w:r>
      <w:r w:rsidR="0025720F" w:rsidRPr="001A197C">
        <w:rPr>
          <w:rFonts w:hAnsi="標楷體" w:hint="eastAsia"/>
          <w:color w:val="000000" w:themeColor="text1"/>
        </w:rPr>
        <w:t>，</w:t>
      </w:r>
      <w:r w:rsidR="00295738" w:rsidRPr="001A197C">
        <w:rPr>
          <w:rFonts w:hAnsi="標楷體" w:hint="eastAsia"/>
          <w:color w:val="000000" w:themeColor="text1"/>
        </w:rPr>
        <w:t>標售</w:t>
      </w:r>
      <w:r w:rsidR="00E23EE4" w:rsidRPr="001A197C">
        <w:rPr>
          <w:rFonts w:hAnsi="標楷體" w:hint="eastAsia"/>
          <w:color w:val="000000" w:themeColor="text1"/>
        </w:rPr>
        <w:t>總</w:t>
      </w:r>
      <w:r w:rsidR="00295738" w:rsidRPr="001A197C">
        <w:rPr>
          <w:rFonts w:hAnsi="標楷體" w:hint="eastAsia"/>
          <w:color w:val="000000" w:themeColor="text1"/>
        </w:rPr>
        <w:t>金額</w:t>
      </w:r>
      <w:r w:rsidR="0059060F" w:rsidRPr="001A197C">
        <w:rPr>
          <w:rFonts w:hAnsi="標楷體" w:hint="eastAsia"/>
          <w:color w:val="000000" w:themeColor="text1"/>
        </w:rPr>
        <w:t>為</w:t>
      </w:r>
      <w:r w:rsidR="00295738" w:rsidRPr="001A197C">
        <w:rPr>
          <w:rFonts w:hAnsi="標楷體" w:hint="eastAsia"/>
          <w:color w:val="000000" w:themeColor="text1"/>
        </w:rPr>
        <w:t>63億8,476萬元</w:t>
      </w:r>
      <w:r w:rsidR="00AD3A36">
        <w:rPr>
          <w:rFonts w:hAnsi="標楷體" w:hint="eastAsia"/>
          <w:color w:val="000000" w:themeColor="text1"/>
        </w:rPr>
        <w:t>。</w:t>
      </w:r>
      <w:r w:rsidR="00295738" w:rsidRPr="001A197C">
        <w:rPr>
          <w:rFonts w:hAnsi="標楷體" w:hint="eastAsia"/>
          <w:color w:val="000000" w:themeColor="text1"/>
        </w:rPr>
        <w:t>得標者</w:t>
      </w:r>
      <w:r w:rsidR="00AD3A36">
        <w:rPr>
          <w:rFonts w:hAnsi="標楷體" w:hint="eastAsia"/>
          <w:color w:val="000000" w:themeColor="text1"/>
        </w:rPr>
        <w:t>於</w:t>
      </w:r>
      <w:r w:rsidR="00295738" w:rsidRPr="001A197C">
        <w:rPr>
          <w:rFonts w:hAnsi="標楷體" w:hint="eastAsia"/>
          <w:color w:val="000000" w:themeColor="text1"/>
        </w:rPr>
        <w:t>陸續取得毗鄰</w:t>
      </w:r>
      <w:r w:rsidR="00516F67" w:rsidRPr="001A197C">
        <w:rPr>
          <w:rFonts w:hAnsi="標楷體" w:hint="eastAsia"/>
          <w:color w:val="000000" w:themeColor="text1"/>
        </w:rPr>
        <w:t>私</w:t>
      </w:r>
      <w:r w:rsidR="00295738" w:rsidRPr="001A197C">
        <w:rPr>
          <w:rFonts w:hAnsi="標楷體" w:hint="eastAsia"/>
          <w:color w:val="000000" w:themeColor="text1"/>
        </w:rPr>
        <w:t>有畸零地後</w:t>
      </w:r>
      <w:r w:rsidR="00516F67" w:rsidRPr="001A197C">
        <w:rPr>
          <w:rFonts w:hAnsi="標楷體" w:hint="eastAsia"/>
          <w:color w:val="000000" w:themeColor="text1"/>
        </w:rPr>
        <w:t>，未</w:t>
      </w:r>
      <w:r w:rsidR="00AD3A36">
        <w:rPr>
          <w:rFonts w:hAnsi="標楷體" w:hint="eastAsia"/>
          <w:color w:val="000000" w:themeColor="text1"/>
        </w:rPr>
        <w:t>經</w:t>
      </w:r>
      <w:r w:rsidR="00516F67" w:rsidRPr="001A197C">
        <w:rPr>
          <w:rFonts w:hAnsi="標楷體" w:hint="eastAsia"/>
          <w:color w:val="000000" w:themeColor="text1"/>
        </w:rPr>
        <w:t>開發使用即於97年7月間轉售，轉售單價</w:t>
      </w:r>
      <w:r w:rsidR="00E23EE4" w:rsidRPr="001A197C">
        <w:rPr>
          <w:rFonts w:hAnsi="標楷體" w:hint="eastAsia"/>
          <w:color w:val="000000" w:themeColor="text1"/>
        </w:rPr>
        <w:t>分別</w:t>
      </w:r>
      <w:r w:rsidR="00516F67" w:rsidRPr="001A197C">
        <w:rPr>
          <w:rFonts w:hAnsi="標楷體" w:hint="eastAsia"/>
          <w:color w:val="000000" w:themeColor="text1"/>
        </w:rPr>
        <w:t>超出國產局</w:t>
      </w:r>
      <w:r w:rsidR="00B52DAC" w:rsidRPr="001A197C">
        <w:rPr>
          <w:rFonts w:hAnsi="標楷體" w:hint="eastAsia"/>
          <w:color w:val="000000" w:themeColor="text1"/>
        </w:rPr>
        <w:t>原</w:t>
      </w:r>
      <w:r w:rsidR="00516F67" w:rsidRPr="001A197C">
        <w:rPr>
          <w:rFonts w:hAnsi="標楷體" w:hint="eastAsia"/>
          <w:color w:val="000000" w:themeColor="text1"/>
        </w:rPr>
        <w:t>標售單價</w:t>
      </w:r>
      <w:r w:rsidR="00E23EE4" w:rsidRPr="001A197C">
        <w:rPr>
          <w:rFonts w:hAnsi="標楷體" w:hint="eastAsia"/>
          <w:color w:val="000000" w:themeColor="text1"/>
        </w:rPr>
        <w:t>42.5％</w:t>
      </w:r>
      <w:r w:rsidR="003939B0">
        <w:rPr>
          <w:rFonts w:hAnsi="標楷體" w:hint="eastAsia"/>
          <w:color w:val="000000" w:themeColor="text1"/>
        </w:rPr>
        <w:t>及</w:t>
      </w:r>
      <w:r w:rsidR="00E23EE4" w:rsidRPr="001A197C">
        <w:rPr>
          <w:rFonts w:hAnsi="標楷體" w:hint="eastAsia"/>
          <w:color w:val="000000" w:themeColor="text1"/>
        </w:rPr>
        <w:t>54.8％</w:t>
      </w:r>
      <w:r w:rsidR="000D63A0" w:rsidRPr="001A197C">
        <w:rPr>
          <w:rFonts w:hAnsi="標楷體" w:hint="eastAsia"/>
          <w:color w:val="000000" w:themeColor="text1"/>
        </w:rPr>
        <w:t>。</w:t>
      </w:r>
      <w:r w:rsidR="00CD1652" w:rsidRPr="001A197C">
        <w:rPr>
          <w:rFonts w:hAnsi="標楷體" w:hint="eastAsia"/>
          <w:color w:val="000000" w:themeColor="text1"/>
        </w:rPr>
        <w:t>顯示臺北都會區國有土地出售後，</w:t>
      </w:r>
      <w:r w:rsidR="00E838C7" w:rsidRPr="001A197C">
        <w:rPr>
          <w:rFonts w:hAnsi="標楷體" w:hint="eastAsia"/>
          <w:color w:val="000000" w:themeColor="text1"/>
        </w:rPr>
        <w:t>遭</w:t>
      </w:r>
      <w:r w:rsidR="00CD1652" w:rsidRPr="001A197C">
        <w:rPr>
          <w:rFonts w:hAnsi="標楷體" w:hint="eastAsia"/>
          <w:color w:val="000000" w:themeColor="text1"/>
        </w:rPr>
        <w:t>長期囤積</w:t>
      </w:r>
      <w:r w:rsidR="00E838C7" w:rsidRPr="001A197C">
        <w:rPr>
          <w:rFonts w:hAnsi="標楷體" w:hint="eastAsia"/>
          <w:color w:val="000000" w:themeColor="text1"/>
        </w:rPr>
        <w:t>等待價格上漲後再推案，或</w:t>
      </w:r>
      <w:r w:rsidR="00CD1652" w:rsidRPr="001A197C">
        <w:rPr>
          <w:rFonts w:hAnsi="標楷體" w:hint="eastAsia"/>
          <w:color w:val="000000" w:themeColor="text1"/>
        </w:rPr>
        <w:t>直接</w:t>
      </w:r>
      <w:r w:rsidR="00E838C7" w:rsidRPr="001A197C">
        <w:rPr>
          <w:rFonts w:hAnsi="標楷體" w:hint="eastAsia"/>
          <w:color w:val="000000" w:themeColor="text1"/>
        </w:rPr>
        <w:t>交易土地獲利</w:t>
      </w:r>
      <w:r w:rsidR="00CD1652" w:rsidRPr="001A197C">
        <w:rPr>
          <w:rFonts w:hAnsi="標楷體" w:hint="eastAsia"/>
          <w:color w:val="000000" w:themeColor="text1"/>
        </w:rPr>
        <w:t>之情形確</w:t>
      </w:r>
      <w:r w:rsidR="0098489D">
        <w:rPr>
          <w:rFonts w:hAnsi="標楷體" w:hint="eastAsia"/>
          <w:color w:val="000000" w:themeColor="text1"/>
        </w:rPr>
        <w:t>實</w:t>
      </w:r>
      <w:r w:rsidR="00CD1652" w:rsidRPr="001A197C">
        <w:rPr>
          <w:rFonts w:hAnsi="標楷體" w:hint="eastAsia"/>
          <w:color w:val="000000" w:themeColor="text1"/>
        </w:rPr>
        <w:t>存在。</w:t>
      </w:r>
      <w:r w:rsidR="0060443F" w:rsidRPr="001A197C">
        <w:rPr>
          <w:rFonts w:hAnsi="標楷體" w:hint="eastAsia"/>
          <w:color w:val="000000" w:themeColor="text1"/>
        </w:rPr>
        <w:t>而</w:t>
      </w:r>
      <w:r w:rsidR="008A2D54" w:rsidRPr="001A197C">
        <w:rPr>
          <w:rFonts w:hAnsi="標楷體" w:hint="eastAsia"/>
          <w:color w:val="000000" w:themeColor="text1"/>
        </w:rPr>
        <w:t>此</w:t>
      </w:r>
      <w:r w:rsidR="0028017F" w:rsidRPr="001A197C">
        <w:rPr>
          <w:rFonts w:hAnsi="標楷體" w:hint="eastAsia"/>
          <w:color w:val="000000" w:themeColor="text1"/>
        </w:rPr>
        <w:t>等案件</w:t>
      </w:r>
      <w:r w:rsidR="00BE54CF" w:rsidRPr="001A197C">
        <w:rPr>
          <w:rFonts w:hAnsi="標楷體" w:hint="eastAsia"/>
          <w:color w:val="000000" w:themeColor="text1"/>
        </w:rPr>
        <w:t>國產局當初</w:t>
      </w:r>
      <w:r w:rsidR="00254F6F" w:rsidRPr="001A197C">
        <w:rPr>
          <w:rFonts w:hAnsi="標楷體" w:hint="eastAsia"/>
          <w:color w:val="000000" w:themeColor="text1"/>
        </w:rPr>
        <w:t>出售之目的</w:t>
      </w:r>
      <w:r w:rsidR="0028017F" w:rsidRPr="001A197C">
        <w:rPr>
          <w:rFonts w:hAnsi="標楷體" w:hint="eastAsia"/>
          <w:color w:val="000000" w:themeColor="text1"/>
        </w:rPr>
        <w:t>，</w:t>
      </w:r>
      <w:r w:rsidR="00893CFF" w:rsidRPr="001A197C">
        <w:rPr>
          <w:rFonts w:hAnsi="標楷體" w:hint="eastAsia"/>
          <w:color w:val="000000" w:themeColor="text1"/>
        </w:rPr>
        <w:t>大</w:t>
      </w:r>
      <w:r w:rsidR="00C8021B" w:rsidRPr="001A197C">
        <w:rPr>
          <w:rFonts w:hAnsi="標楷體" w:hint="eastAsia"/>
          <w:color w:val="000000" w:themeColor="text1"/>
        </w:rPr>
        <w:t>多</w:t>
      </w:r>
      <w:r w:rsidR="00FD2009" w:rsidRPr="001A197C">
        <w:rPr>
          <w:rFonts w:hAnsi="標楷體" w:hint="eastAsia"/>
          <w:color w:val="000000" w:themeColor="text1"/>
        </w:rPr>
        <w:t>主要</w:t>
      </w:r>
      <w:r w:rsidR="00893CFF" w:rsidRPr="001A197C">
        <w:rPr>
          <w:rFonts w:hAnsi="標楷體" w:hint="eastAsia"/>
          <w:color w:val="000000" w:themeColor="text1"/>
        </w:rPr>
        <w:t>係</w:t>
      </w:r>
      <w:r w:rsidR="00254F6F" w:rsidRPr="001A197C">
        <w:rPr>
          <w:rFonts w:hAnsi="標楷體" w:hint="eastAsia"/>
          <w:color w:val="000000" w:themeColor="text1"/>
        </w:rPr>
        <w:t>為</w:t>
      </w:r>
      <w:r w:rsidR="00B55466" w:rsidRPr="001A197C">
        <w:rPr>
          <w:rFonts w:hAnsi="標楷體" w:hint="eastAsia"/>
          <w:color w:val="000000" w:themeColor="text1"/>
        </w:rPr>
        <w:t>挹注財政收入</w:t>
      </w:r>
      <w:r w:rsidR="00C8021B" w:rsidRPr="001A197C">
        <w:rPr>
          <w:rFonts w:hAnsi="標楷體" w:hint="eastAsia"/>
          <w:color w:val="000000" w:themeColor="text1"/>
        </w:rPr>
        <w:t>。</w:t>
      </w:r>
    </w:p>
    <w:p w:rsidR="001E1455" w:rsidRDefault="00427042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綜上所述</w:t>
      </w:r>
      <w:r w:rsidR="00494D8B" w:rsidRPr="001A197C">
        <w:rPr>
          <w:rFonts w:hAnsi="標楷體" w:hint="eastAsia"/>
          <w:color w:val="000000" w:themeColor="text1"/>
        </w:rPr>
        <w:t>，</w:t>
      </w:r>
      <w:r w:rsidRPr="001A197C">
        <w:rPr>
          <w:rFonts w:hAnsi="標楷體" w:hint="eastAsia"/>
          <w:color w:val="000000" w:themeColor="text1"/>
        </w:rPr>
        <w:t>財政部暨所屬國產局</w:t>
      </w:r>
      <w:r w:rsidR="0098489D" w:rsidRPr="001A197C">
        <w:rPr>
          <w:rFonts w:hAnsi="標楷體" w:hint="eastAsia"/>
          <w:color w:val="000000" w:themeColor="text1"/>
        </w:rPr>
        <w:t>長久以來</w:t>
      </w:r>
      <w:r w:rsidR="00DC13AD" w:rsidRPr="001A197C">
        <w:rPr>
          <w:rFonts w:hAnsi="標楷體" w:hint="eastAsia"/>
          <w:color w:val="000000" w:themeColor="text1"/>
        </w:rPr>
        <w:t>經</w:t>
      </w:r>
      <w:r w:rsidR="0098489D">
        <w:rPr>
          <w:rFonts w:hAnsi="標楷體" w:hint="eastAsia"/>
          <w:color w:val="000000" w:themeColor="text1"/>
        </w:rPr>
        <w:t>管</w:t>
      </w:r>
      <w:r w:rsidR="007E4892" w:rsidRPr="001A197C">
        <w:rPr>
          <w:rFonts w:hAnsi="標楷體" w:hint="eastAsia"/>
          <w:color w:val="000000" w:themeColor="text1"/>
        </w:rPr>
        <w:t>國有非公用土地</w:t>
      </w:r>
      <w:r w:rsidR="00C66C8B" w:rsidRPr="001A197C">
        <w:rPr>
          <w:rFonts w:hAnsi="標楷體" w:hint="eastAsia"/>
          <w:color w:val="000000" w:themeColor="text1"/>
        </w:rPr>
        <w:t>，取得國有非公用土地之收入</w:t>
      </w:r>
      <w:r w:rsidR="00B6018E" w:rsidRPr="001A197C">
        <w:rPr>
          <w:rFonts w:hAnsi="標楷體" w:hint="eastAsia"/>
          <w:color w:val="000000" w:themeColor="text1"/>
        </w:rPr>
        <w:t>（</w:t>
      </w:r>
      <w:r w:rsidR="00C66C8B" w:rsidRPr="001A197C">
        <w:rPr>
          <w:rFonts w:hAnsi="標楷體" w:hint="eastAsia"/>
          <w:color w:val="000000" w:themeColor="text1"/>
        </w:rPr>
        <w:t>含</w:t>
      </w:r>
      <w:r w:rsidR="00B6018E" w:rsidRPr="001A197C">
        <w:rPr>
          <w:rFonts w:hAnsi="標楷體" w:hint="eastAsia"/>
          <w:color w:val="000000" w:themeColor="text1"/>
        </w:rPr>
        <w:t>出售、出租、設定地上權、委託經營等）占中央政府歲入之比例並不高，但</w:t>
      </w:r>
      <w:r w:rsidR="005F61BD" w:rsidRPr="001A197C">
        <w:rPr>
          <w:rFonts w:hAnsi="標楷體" w:hint="eastAsia"/>
          <w:color w:val="000000" w:themeColor="text1"/>
        </w:rPr>
        <w:t>其中</w:t>
      </w:r>
      <w:r w:rsidR="00C66C8B" w:rsidRPr="001A197C">
        <w:rPr>
          <w:rFonts w:hAnsi="標楷體" w:hint="eastAsia"/>
          <w:color w:val="000000" w:themeColor="text1"/>
        </w:rPr>
        <w:t>仍</w:t>
      </w:r>
      <w:r w:rsidR="005F61BD" w:rsidRPr="001A197C">
        <w:rPr>
          <w:rFonts w:hAnsi="標楷體" w:hint="eastAsia"/>
          <w:color w:val="000000" w:themeColor="text1"/>
        </w:rPr>
        <w:t>以</w:t>
      </w:r>
      <w:r w:rsidR="00B6018E" w:rsidRPr="001A197C">
        <w:rPr>
          <w:rFonts w:hAnsi="標楷體" w:hint="eastAsia"/>
          <w:color w:val="000000" w:themeColor="text1"/>
        </w:rPr>
        <w:t>出售國有土地</w:t>
      </w:r>
      <w:r w:rsidR="005F61BD" w:rsidRPr="001A197C">
        <w:rPr>
          <w:rFonts w:hAnsi="標楷體" w:hint="eastAsia"/>
          <w:color w:val="000000" w:themeColor="text1"/>
        </w:rPr>
        <w:t>之收入</w:t>
      </w:r>
      <w:r w:rsidR="00B6018E" w:rsidRPr="001A197C">
        <w:rPr>
          <w:rFonts w:hAnsi="標楷體" w:hint="eastAsia"/>
          <w:color w:val="000000" w:themeColor="text1"/>
        </w:rPr>
        <w:t>所占比例</w:t>
      </w:r>
      <w:r w:rsidR="00C66C8B" w:rsidRPr="001A197C">
        <w:rPr>
          <w:rFonts w:hAnsi="標楷體" w:hint="eastAsia"/>
          <w:color w:val="000000" w:themeColor="text1"/>
        </w:rPr>
        <w:t>為</w:t>
      </w:r>
      <w:r w:rsidR="00B6018E" w:rsidRPr="001A197C">
        <w:rPr>
          <w:rFonts w:hAnsi="標楷體" w:hint="eastAsia"/>
          <w:color w:val="000000" w:themeColor="text1"/>
        </w:rPr>
        <w:t>最高，</w:t>
      </w:r>
      <w:r w:rsidR="0056757A" w:rsidRPr="001A197C">
        <w:rPr>
          <w:rFonts w:hAnsi="標楷體" w:hint="eastAsia"/>
          <w:color w:val="000000" w:themeColor="text1"/>
        </w:rPr>
        <w:t>故</w:t>
      </w:r>
      <w:r w:rsidR="00BC679F" w:rsidRPr="001A197C">
        <w:rPr>
          <w:rFonts w:hAnsi="標楷體" w:hint="eastAsia"/>
          <w:color w:val="000000" w:themeColor="text1"/>
        </w:rPr>
        <w:t>其經營策略</w:t>
      </w:r>
      <w:r w:rsidR="00DC13AD" w:rsidRPr="001A197C">
        <w:rPr>
          <w:rFonts w:hAnsi="標楷體" w:hint="eastAsia"/>
          <w:color w:val="000000" w:themeColor="text1"/>
        </w:rPr>
        <w:t>主要</w:t>
      </w:r>
      <w:r w:rsidR="0056757A" w:rsidRPr="001A197C">
        <w:rPr>
          <w:rFonts w:hAnsi="標楷體" w:hint="eastAsia"/>
          <w:color w:val="000000" w:themeColor="text1"/>
        </w:rPr>
        <w:t>仍</w:t>
      </w:r>
      <w:r w:rsidR="00DC13AD" w:rsidRPr="001A197C">
        <w:rPr>
          <w:rFonts w:hAnsi="標楷體" w:hint="eastAsia"/>
          <w:color w:val="000000" w:themeColor="text1"/>
        </w:rPr>
        <w:t>以出售土地方式</w:t>
      </w:r>
      <w:r w:rsidR="007E4892" w:rsidRPr="001A197C">
        <w:rPr>
          <w:rFonts w:hAnsi="標楷體" w:hint="eastAsia"/>
          <w:color w:val="000000" w:themeColor="text1"/>
        </w:rPr>
        <w:t>挹注財政收入，</w:t>
      </w:r>
      <w:r w:rsidR="0056757A" w:rsidRPr="001A197C">
        <w:rPr>
          <w:rFonts w:hAnsi="標楷體" w:hint="eastAsia"/>
          <w:color w:val="000000" w:themeColor="text1"/>
        </w:rPr>
        <w:t>並</w:t>
      </w:r>
      <w:r w:rsidR="00F00B9C" w:rsidRPr="001A197C">
        <w:rPr>
          <w:rFonts w:hAnsi="標楷體" w:hint="eastAsia"/>
          <w:color w:val="000000" w:themeColor="text1"/>
        </w:rPr>
        <w:t>獲</w:t>
      </w:r>
      <w:r w:rsidR="006A6225" w:rsidRPr="001A197C">
        <w:rPr>
          <w:rFonts w:hAnsi="標楷體" w:hint="eastAsia"/>
          <w:color w:val="000000" w:themeColor="text1"/>
        </w:rPr>
        <w:t>取短期利潤之極大化</w:t>
      </w:r>
      <w:r w:rsidR="00B6018E" w:rsidRPr="001A197C">
        <w:rPr>
          <w:rFonts w:hAnsi="標楷體" w:hint="eastAsia"/>
          <w:color w:val="000000" w:themeColor="text1"/>
        </w:rPr>
        <w:t>。</w:t>
      </w:r>
      <w:r w:rsidR="0098489D">
        <w:rPr>
          <w:rFonts w:hAnsi="標楷體" w:hint="eastAsia"/>
          <w:color w:val="000000" w:themeColor="text1"/>
        </w:rPr>
        <w:t>然</w:t>
      </w:r>
      <w:r w:rsidR="00D11C57" w:rsidRPr="001A197C">
        <w:rPr>
          <w:rFonts w:hAnsi="標楷體" w:hint="eastAsia"/>
          <w:color w:val="000000" w:themeColor="text1"/>
        </w:rPr>
        <w:t>此部分珍貴之全民資產，出售之後，</w:t>
      </w:r>
      <w:r w:rsidR="002A6C37" w:rsidRPr="001A197C">
        <w:rPr>
          <w:rFonts w:hAnsi="標楷體" w:hint="eastAsia"/>
          <w:color w:val="000000" w:themeColor="text1"/>
        </w:rPr>
        <w:t>已</w:t>
      </w:r>
      <w:r w:rsidR="00D11C57" w:rsidRPr="001A197C">
        <w:rPr>
          <w:rFonts w:hAnsi="標楷體" w:hint="eastAsia"/>
          <w:color w:val="000000" w:themeColor="text1"/>
        </w:rPr>
        <w:t>無法再由國家永續經營，無疑將本屬於全民所共享之</w:t>
      </w:r>
      <w:r w:rsidR="003D16DF" w:rsidRPr="001A197C">
        <w:rPr>
          <w:rFonts w:hAnsi="標楷體" w:hint="eastAsia"/>
          <w:color w:val="000000" w:themeColor="text1"/>
        </w:rPr>
        <w:t>未</w:t>
      </w:r>
      <w:r w:rsidR="00D11C57" w:rsidRPr="001A197C">
        <w:rPr>
          <w:rFonts w:hAnsi="標楷體" w:hint="eastAsia"/>
          <w:color w:val="000000" w:themeColor="text1"/>
        </w:rPr>
        <w:t>來</w:t>
      </w:r>
      <w:r w:rsidR="0056757A" w:rsidRPr="001A197C">
        <w:rPr>
          <w:rFonts w:hAnsi="標楷體" w:hint="eastAsia"/>
          <w:color w:val="000000" w:themeColor="text1"/>
        </w:rPr>
        <w:t>長期</w:t>
      </w:r>
      <w:r w:rsidR="00D11C57" w:rsidRPr="001A197C">
        <w:rPr>
          <w:rFonts w:hAnsi="標楷體" w:hint="eastAsia"/>
          <w:color w:val="000000" w:themeColor="text1"/>
        </w:rPr>
        <w:t>穩定收益，全部歸於少數私人享有，嚴重悖離</w:t>
      </w:r>
      <w:r w:rsidR="00876EF6" w:rsidRPr="001A197C">
        <w:rPr>
          <w:rFonts w:hAnsi="標楷體" w:hint="eastAsia"/>
          <w:color w:val="000000" w:themeColor="text1"/>
        </w:rPr>
        <w:t>以永續經營與全民福祉為依歸</w:t>
      </w:r>
      <w:r w:rsidR="00031D45" w:rsidRPr="001A197C">
        <w:rPr>
          <w:rFonts w:hAnsi="標楷體" w:hint="eastAsia"/>
          <w:color w:val="000000" w:themeColor="text1"/>
        </w:rPr>
        <w:t>、</w:t>
      </w:r>
      <w:r w:rsidR="00451B09" w:rsidRPr="001A197C">
        <w:rPr>
          <w:rFonts w:hAnsi="標楷體" w:hint="eastAsia"/>
          <w:color w:val="000000" w:themeColor="text1"/>
        </w:rPr>
        <w:t>謀</w:t>
      </w:r>
      <w:r w:rsidR="00733EFC" w:rsidRPr="001A197C">
        <w:rPr>
          <w:rFonts w:hAnsi="標楷體" w:hint="eastAsia"/>
          <w:color w:val="000000" w:themeColor="text1"/>
        </w:rPr>
        <w:t>求</w:t>
      </w:r>
      <w:r w:rsidR="00451B09" w:rsidRPr="001A197C">
        <w:rPr>
          <w:rFonts w:hAnsi="標楷體" w:hint="eastAsia"/>
          <w:color w:val="000000" w:themeColor="text1"/>
        </w:rPr>
        <w:t>國有土地利用效率及公義平衡</w:t>
      </w:r>
      <w:r w:rsidR="00031D45" w:rsidRPr="001A197C">
        <w:rPr>
          <w:rFonts w:hAnsi="標楷體" w:hint="eastAsia"/>
          <w:color w:val="000000" w:themeColor="text1"/>
        </w:rPr>
        <w:t>之平均地權理念與憲法</w:t>
      </w:r>
      <w:r w:rsidR="00C66C8B" w:rsidRPr="001A197C">
        <w:rPr>
          <w:rFonts w:hAnsi="標楷體" w:hint="eastAsia"/>
          <w:color w:val="000000" w:themeColor="text1"/>
        </w:rPr>
        <w:t>其他相關</w:t>
      </w:r>
      <w:r w:rsidR="00031D45" w:rsidRPr="001A197C">
        <w:rPr>
          <w:rFonts w:hAnsi="標楷體" w:hint="eastAsia"/>
          <w:color w:val="000000" w:themeColor="text1"/>
        </w:rPr>
        <w:t>規定，</w:t>
      </w:r>
      <w:r w:rsidR="0056757A" w:rsidRPr="001A197C">
        <w:rPr>
          <w:rFonts w:hAnsi="標楷體" w:hint="eastAsia"/>
          <w:color w:val="000000" w:themeColor="text1"/>
        </w:rPr>
        <w:t>更造成</w:t>
      </w:r>
      <w:r w:rsidR="008A1EB1" w:rsidRPr="001A197C">
        <w:rPr>
          <w:rFonts w:hAnsi="標楷體" w:hint="eastAsia"/>
          <w:color w:val="000000" w:themeColor="text1"/>
        </w:rPr>
        <w:t>部分</w:t>
      </w:r>
      <w:r w:rsidR="00451B09" w:rsidRPr="001A197C">
        <w:rPr>
          <w:rFonts w:hAnsi="標楷體" w:hint="eastAsia"/>
          <w:color w:val="000000" w:themeColor="text1"/>
        </w:rPr>
        <w:t>國有土地</w:t>
      </w:r>
      <w:r w:rsidR="00C908A0" w:rsidRPr="001A197C">
        <w:rPr>
          <w:rFonts w:hAnsi="標楷體" w:hint="eastAsia"/>
          <w:color w:val="000000" w:themeColor="text1"/>
        </w:rPr>
        <w:t>出售</w:t>
      </w:r>
      <w:r w:rsidR="00451B09" w:rsidRPr="001A197C">
        <w:rPr>
          <w:rFonts w:hAnsi="標楷體" w:hint="eastAsia"/>
          <w:color w:val="000000" w:themeColor="text1"/>
        </w:rPr>
        <w:t>後，</w:t>
      </w:r>
      <w:r w:rsidR="008A1EB1" w:rsidRPr="001A197C">
        <w:rPr>
          <w:rFonts w:hAnsi="標楷體" w:hint="eastAsia"/>
          <w:color w:val="000000" w:themeColor="text1"/>
        </w:rPr>
        <w:t>遭</w:t>
      </w:r>
      <w:r w:rsidR="00451B09" w:rsidRPr="001A197C">
        <w:rPr>
          <w:rFonts w:hAnsi="標楷體" w:hint="eastAsia"/>
          <w:color w:val="000000" w:themeColor="text1"/>
        </w:rPr>
        <w:t>長期囤積</w:t>
      </w:r>
      <w:r w:rsidR="00966359" w:rsidRPr="001A197C">
        <w:rPr>
          <w:rFonts w:hAnsi="標楷體" w:hint="eastAsia"/>
          <w:color w:val="000000" w:themeColor="text1"/>
        </w:rPr>
        <w:t>等待</w:t>
      </w:r>
      <w:r w:rsidR="00966359" w:rsidRPr="001A197C">
        <w:rPr>
          <w:rFonts w:hAnsi="標楷體" w:hint="eastAsia"/>
          <w:bCs w:val="0"/>
          <w:color w:val="000000" w:themeColor="text1"/>
        </w:rPr>
        <w:t>價格上漲後再推案，或直接交易土地獲利</w:t>
      </w:r>
      <w:r w:rsidR="00451B09" w:rsidRPr="001A197C">
        <w:rPr>
          <w:rFonts w:hAnsi="標楷體" w:hint="eastAsia"/>
          <w:color w:val="000000" w:themeColor="text1"/>
        </w:rPr>
        <w:t>，</w:t>
      </w:r>
      <w:r w:rsidR="00223B06" w:rsidRPr="001A197C">
        <w:rPr>
          <w:rFonts w:hAnsi="標楷體" w:hint="eastAsia"/>
          <w:color w:val="000000" w:themeColor="text1"/>
        </w:rPr>
        <w:t>財政部暨所屬國產局</w:t>
      </w:r>
      <w:r w:rsidR="007301F0" w:rsidRPr="001A197C">
        <w:rPr>
          <w:rFonts w:hAnsi="標楷體" w:hint="eastAsia"/>
          <w:color w:val="000000" w:themeColor="text1"/>
        </w:rPr>
        <w:t>未能善盡經營管理之責任，顯</w:t>
      </w:r>
      <w:r w:rsidR="00A819A9" w:rsidRPr="001A197C">
        <w:rPr>
          <w:rFonts w:hAnsi="標楷體" w:hint="eastAsia"/>
          <w:color w:val="000000" w:themeColor="text1"/>
        </w:rPr>
        <w:t>有</w:t>
      </w:r>
      <w:r w:rsidR="00C310B1" w:rsidRPr="001A197C">
        <w:rPr>
          <w:rFonts w:hAnsi="標楷體" w:hint="eastAsia"/>
          <w:color w:val="000000" w:themeColor="text1"/>
        </w:rPr>
        <w:t>疏</w:t>
      </w:r>
      <w:r w:rsidR="007301F0" w:rsidRPr="001A197C">
        <w:rPr>
          <w:rFonts w:hAnsi="標楷體" w:hint="eastAsia"/>
          <w:color w:val="000000" w:themeColor="text1"/>
        </w:rPr>
        <w:t>失</w:t>
      </w:r>
      <w:r w:rsidR="00D02C97" w:rsidRPr="001A197C">
        <w:rPr>
          <w:rFonts w:hAnsi="標楷體" w:hint="eastAsia"/>
          <w:color w:val="000000" w:themeColor="text1"/>
        </w:rPr>
        <w:t>。</w:t>
      </w:r>
    </w:p>
    <w:p w:rsidR="00553CC0" w:rsidRPr="00E8532E" w:rsidRDefault="003F7FF8" w:rsidP="00E8532E">
      <w:pPr>
        <w:pStyle w:val="2"/>
        <w:numPr>
          <w:ilvl w:val="1"/>
          <w:numId w:val="4"/>
        </w:numPr>
        <w:ind w:left="1020" w:hanging="680"/>
        <w:rPr>
          <w:rFonts w:hAnsi="標楷體"/>
          <w:b/>
          <w:color w:val="000000" w:themeColor="text1"/>
        </w:rPr>
      </w:pPr>
      <w:r w:rsidRPr="00E8532E">
        <w:rPr>
          <w:rFonts w:hAnsi="標楷體" w:hint="eastAsia"/>
          <w:b/>
          <w:color w:val="000000" w:themeColor="text1"/>
        </w:rPr>
        <w:t>財政部等相關單位，對於現今已存在之國有非公用土地出售後，遭</w:t>
      </w:r>
      <w:r w:rsidR="00E838C7" w:rsidRPr="00E8532E">
        <w:rPr>
          <w:rFonts w:hAnsi="標楷體" w:hint="eastAsia"/>
          <w:b/>
          <w:color w:val="000000" w:themeColor="text1"/>
        </w:rPr>
        <w:t>囤積獲</w:t>
      </w:r>
      <w:r w:rsidR="00966359" w:rsidRPr="00E8532E">
        <w:rPr>
          <w:rFonts w:hAnsi="標楷體" w:hint="eastAsia"/>
          <w:b/>
          <w:color w:val="000000" w:themeColor="text1"/>
        </w:rPr>
        <w:t>利</w:t>
      </w:r>
      <w:r w:rsidRPr="00E8532E">
        <w:rPr>
          <w:rFonts w:hAnsi="標楷體" w:hint="eastAsia"/>
          <w:b/>
          <w:color w:val="000000" w:themeColor="text1"/>
        </w:rPr>
        <w:t>之情況，雖已採取部分金融管制措施；</w:t>
      </w:r>
      <w:r w:rsidR="007057BC" w:rsidRPr="00E8532E">
        <w:rPr>
          <w:rFonts w:hAnsi="標楷體" w:hint="eastAsia"/>
          <w:b/>
          <w:color w:val="000000" w:themeColor="text1"/>
        </w:rPr>
        <w:t>而</w:t>
      </w:r>
      <w:r w:rsidRPr="00E8532E">
        <w:rPr>
          <w:rFonts w:hAnsi="標楷體" w:hint="eastAsia"/>
          <w:b/>
          <w:color w:val="000000" w:themeColor="text1"/>
        </w:rPr>
        <w:t>財政部</w:t>
      </w:r>
      <w:r w:rsidR="00E838C7" w:rsidRPr="00E8532E">
        <w:rPr>
          <w:rFonts w:hAnsi="標楷體" w:hint="eastAsia"/>
          <w:b/>
          <w:color w:val="000000" w:themeColor="text1"/>
        </w:rPr>
        <w:t>僅以研擬「國有非公用土地出售後之原價買回辦理原則」</w:t>
      </w:r>
      <w:r w:rsidR="007057BC" w:rsidRPr="00E8532E">
        <w:rPr>
          <w:rFonts w:hAnsi="標楷體" w:hint="eastAsia"/>
          <w:b/>
          <w:color w:val="000000" w:themeColor="text1"/>
        </w:rPr>
        <w:t>為對策</w:t>
      </w:r>
      <w:r w:rsidR="00E838C7" w:rsidRPr="00E8532E">
        <w:rPr>
          <w:rFonts w:hAnsi="標楷體" w:hint="eastAsia"/>
          <w:b/>
          <w:color w:val="000000" w:themeColor="text1"/>
        </w:rPr>
        <w:t>，並</w:t>
      </w:r>
      <w:r w:rsidR="007057BC" w:rsidRPr="00E8532E">
        <w:rPr>
          <w:rFonts w:hAnsi="標楷體" w:hint="eastAsia"/>
          <w:b/>
          <w:color w:val="000000" w:themeColor="text1"/>
        </w:rPr>
        <w:t>期盼</w:t>
      </w:r>
      <w:r w:rsidR="00E838C7" w:rsidRPr="00E8532E">
        <w:rPr>
          <w:rFonts w:hAnsi="標楷體" w:hint="eastAsia"/>
          <w:b/>
          <w:color w:val="000000" w:themeColor="text1"/>
        </w:rPr>
        <w:t>由地方政府配合課徵空地稅等事後補救措施以</w:t>
      </w:r>
      <w:r w:rsidR="007057BC" w:rsidRPr="00E8532E">
        <w:rPr>
          <w:rFonts w:hAnsi="標楷體" w:hint="eastAsia"/>
          <w:b/>
          <w:color w:val="000000" w:themeColor="text1"/>
        </w:rPr>
        <w:t>為</w:t>
      </w:r>
      <w:r w:rsidRPr="00E8532E">
        <w:rPr>
          <w:rFonts w:hAnsi="標楷體" w:hint="eastAsia"/>
          <w:b/>
          <w:color w:val="000000" w:themeColor="text1"/>
        </w:rPr>
        <w:t>防止</w:t>
      </w:r>
      <w:r w:rsidR="00E838C7" w:rsidRPr="00E8532E">
        <w:rPr>
          <w:rFonts w:hAnsi="標楷體" w:hint="eastAsia"/>
          <w:b/>
          <w:color w:val="000000" w:themeColor="text1"/>
        </w:rPr>
        <w:t>，</w:t>
      </w:r>
      <w:r w:rsidR="007057BC" w:rsidRPr="00E8532E">
        <w:rPr>
          <w:rFonts w:hAnsi="標楷體" w:hint="eastAsia"/>
          <w:b/>
          <w:color w:val="000000" w:themeColor="text1"/>
        </w:rPr>
        <w:t>惟成效均相當有限，核</w:t>
      </w:r>
      <w:r w:rsidR="00E84330" w:rsidRPr="00E8532E">
        <w:rPr>
          <w:rFonts w:hAnsi="標楷體" w:hint="eastAsia"/>
          <w:b/>
          <w:color w:val="000000" w:themeColor="text1"/>
        </w:rPr>
        <w:t>財政部暨所屬國產局出售國有非公用土地，事前既未設立相關機制，出售後又缺乏妥善監督機</w:t>
      </w:r>
      <w:r w:rsidR="00E84330" w:rsidRPr="00E8532E">
        <w:rPr>
          <w:rFonts w:hAnsi="標楷體" w:hint="eastAsia"/>
          <w:b/>
          <w:color w:val="000000" w:themeColor="text1"/>
        </w:rPr>
        <w:lastRenderedPageBreak/>
        <w:t>制，洵有疏失</w:t>
      </w:r>
      <w:r w:rsidR="0087560E" w:rsidRPr="00E8532E">
        <w:rPr>
          <w:rFonts w:hAnsi="標楷體" w:hint="eastAsia"/>
          <w:b/>
          <w:color w:val="000000" w:themeColor="text1"/>
        </w:rPr>
        <w:t>。</w:t>
      </w:r>
    </w:p>
    <w:p w:rsidR="00DA4D31" w:rsidRPr="001A197C" w:rsidRDefault="005B0FE8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按</w:t>
      </w:r>
      <w:r w:rsidR="00B96329" w:rsidRPr="001A197C">
        <w:rPr>
          <w:rFonts w:hAnsi="標楷體" w:hint="eastAsia"/>
          <w:color w:val="000000" w:themeColor="text1"/>
        </w:rPr>
        <w:t>平均地權之市地政策強調都市土地之直接合理使用，</w:t>
      </w:r>
      <w:r w:rsidR="00847AF0" w:rsidRPr="001A197C">
        <w:rPr>
          <w:rFonts w:hAnsi="標楷體" w:hint="eastAsia"/>
          <w:color w:val="000000" w:themeColor="text1"/>
        </w:rPr>
        <w:t>惟</w:t>
      </w:r>
      <w:r w:rsidR="001921BC" w:rsidRPr="001A197C">
        <w:rPr>
          <w:rFonts w:hAnsi="標楷體" w:hint="eastAsia"/>
          <w:color w:val="000000" w:themeColor="text1"/>
        </w:rPr>
        <w:t>國產局以</w:t>
      </w:r>
      <w:r w:rsidR="00472063" w:rsidRPr="001A197C">
        <w:rPr>
          <w:rFonts w:hAnsi="標楷體" w:hint="eastAsia"/>
          <w:color w:val="000000" w:themeColor="text1"/>
        </w:rPr>
        <w:t>挹注財政收入為</w:t>
      </w:r>
      <w:r w:rsidR="001921BC" w:rsidRPr="001A197C">
        <w:rPr>
          <w:rFonts w:hAnsi="標楷體" w:hint="eastAsia"/>
          <w:color w:val="000000" w:themeColor="text1"/>
        </w:rPr>
        <w:t>出售國有非公用土</w:t>
      </w:r>
      <w:r w:rsidR="00472063" w:rsidRPr="001A197C">
        <w:rPr>
          <w:rFonts w:hAnsi="標楷體" w:hint="eastAsia"/>
          <w:color w:val="000000" w:themeColor="text1"/>
        </w:rPr>
        <w:t>之</w:t>
      </w:r>
      <w:r w:rsidR="00090150" w:rsidRPr="001A197C">
        <w:rPr>
          <w:rFonts w:hAnsi="標楷體" w:hint="eastAsia"/>
          <w:color w:val="000000" w:themeColor="text1"/>
        </w:rPr>
        <w:t>主要</w:t>
      </w:r>
      <w:r w:rsidR="001921BC" w:rsidRPr="001A197C">
        <w:rPr>
          <w:rFonts w:hAnsi="標楷體" w:hint="eastAsia"/>
          <w:color w:val="000000" w:themeColor="text1"/>
        </w:rPr>
        <w:t>目的，致部分國有土地出售後，遭長期囤積</w:t>
      </w:r>
      <w:r w:rsidR="00B53E9E" w:rsidRPr="001A197C">
        <w:rPr>
          <w:rFonts w:hAnsi="標楷體" w:hint="eastAsia"/>
          <w:bCs w:val="0"/>
          <w:color w:val="000000" w:themeColor="text1"/>
        </w:rPr>
        <w:t>獲利</w:t>
      </w:r>
      <w:r w:rsidR="001921BC" w:rsidRPr="001A197C">
        <w:rPr>
          <w:rFonts w:hAnsi="標楷體" w:hint="eastAsia"/>
          <w:color w:val="000000" w:themeColor="text1"/>
        </w:rPr>
        <w:t>，已如前述。</w:t>
      </w:r>
      <w:r w:rsidR="008E0CC8" w:rsidRPr="001A197C">
        <w:rPr>
          <w:rFonts w:hAnsi="標楷體" w:hint="eastAsia"/>
          <w:color w:val="000000" w:themeColor="text1"/>
        </w:rPr>
        <w:t>政府相關單位</w:t>
      </w:r>
      <w:r w:rsidR="00DA4D31" w:rsidRPr="001A197C">
        <w:rPr>
          <w:rFonts w:hAnsi="標楷體" w:hint="eastAsia"/>
          <w:color w:val="000000" w:themeColor="text1"/>
        </w:rPr>
        <w:tab/>
        <w:t>對</w:t>
      </w:r>
      <w:r w:rsidR="0026768C" w:rsidRPr="001A197C">
        <w:rPr>
          <w:rFonts w:hAnsi="標楷體" w:hint="eastAsia"/>
          <w:color w:val="000000" w:themeColor="text1"/>
        </w:rPr>
        <w:t>類</w:t>
      </w:r>
      <w:r w:rsidR="00DA4D31" w:rsidRPr="001A197C">
        <w:rPr>
          <w:rFonts w:hAnsi="標楷體" w:hint="eastAsia"/>
          <w:color w:val="000000" w:themeColor="text1"/>
        </w:rPr>
        <w:t>此已發生之情形是否有所因應，</w:t>
      </w:r>
      <w:r w:rsidR="008E0CC8" w:rsidRPr="001A197C">
        <w:rPr>
          <w:rFonts w:hAnsi="標楷體" w:hint="eastAsia"/>
          <w:color w:val="000000" w:themeColor="text1"/>
        </w:rPr>
        <w:t>經</w:t>
      </w:r>
      <w:r w:rsidR="00DA4D31" w:rsidRPr="001A197C">
        <w:rPr>
          <w:rFonts w:hAnsi="標楷體" w:hint="eastAsia"/>
          <w:color w:val="000000" w:themeColor="text1"/>
        </w:rPr>
        <w:t>詢據行政院金融管理委員會表示：</w:t>
      </w:r>
      <w:r w:rsidR="00A10E88" w:rsidRPr="001A197C">
        <w:rPr>
          <w:rFonts w:hAnsi="標楷體" w:hint="eastAsia"/>
          <w:color w:val="000000" w:themeColor="text1"/>
        </w:rPr>
        <w:t>中央銀行依中央銀行法第28條、第29條、第31條及銀行法第37條第2項、第40條之規定，於99年6月24日發布「中央銀行對金融機構辦理特定地區購屋貸款業務規定」，對金融機構承作特定地區（</w:t>
      </w:r>
      <w:r w:rsidR="00B018EA" w:rsidRPr="001A197C">
        <w:rPr>
          <w:rFonts w:hAnsi="標楷體" w:hint="eastAsia"/>
          <w:color w:val="000000" w:themeColor="text1"/>
        </w:rPr>
        <w:t>臺</w:t>
      </w:r>
      <w:r w:rsidR="00A10E88" w:rsidRPr="001A197C">
        <w:rPr>
          <w:rFonts w:hAnsi="標楷體" w:hint="eastAsia"/>
          <w:color w:val="000000" w:themeColor="text1"/>
        </w:rPr>
        <w:t>北市、板橋市、三重市、中和市、永和市、新莊市、新店市、土城市、蘆洲市、樹林市、汐止市）購屋貸款 ，借款人本人已有</w:t>
      </w:r>
      <w:r w:rsidR="0025256D" w:rsidRPr="001A197C">
        <w:rPr>
          <w:rFonts w:hAnsi="標楷體" w:hint="eastAsia"/>
          <w:color w:val="000000" w:themeColor="text1"/>
        </w:rPr>
        <w:t>1</w:t>
      </w:r>
      <w:r w:rsidR="00A10E88" w:rsidRPr="001A197C">
        <w:rPr>
          <w:rFonts w:hAnsi="標楷體" w:hint="eastAsia"/>
          <w:color w:val="000000" w:themeColor="text1"/>
        </w:rPr>
        <w:t>戶以上房屋（含基地）為抵押之擔保放款，限制其貸款條件，</w:t>
      </w:r>
      <w:r w:rsidR="00046318" w:rsidRPr="001A197C">
        <w:rPr>
          <w:rFonts w:hAnsi="標楷體" w:hint="eastAsia"/>
          <w:color w:val="000000" w:themeColor="text1"/>
        </w:rPr>
        <w:t>該</w:t>
      </w:r>
      <w:r w:rsidR="00A10E88" w:rsidRPr="001A197C">
        <w:rPr>
          <w:rFonts w:hAnsi="標楷體" w:hint="eastAsia"/>
          <w:color w:val="000000" w:themeColor="text1"/>
        </w:rPr>
        <w:t>會配合「中央銀行對金融機構辦理特定地區購屋貸款業務規定」，持續加強金融檢查，金融機構辦理本規定如有違反情事，</w:t>
      </w:r>
      <w:r w:rsidR="00046318" w:rsidRPr="001A197C">
        <w:rPr>
          <w:rFonts w:hAnsi="標楷體" w:hint="eastAsia"/>
          <w:color w:val="000000" w:themeColor="text1"/>
        </w:rPr>
        <w:t>該</w:t>
      </w:r>
      <w:r w:rsidR="00A10E88" w:rsidRPr="001A197C">
        <w:rPr>
          <w:rFonts w:hAnsi="標楷體" w:hint="eastAsia"/>
          <w:color w:val="000000" w:themeColor="text1"/>
        </w:rPr>
        <w:t>會將依據銀行法等相關規定予以懲處</w:t>
      </w:r>
      <w:r w:rsidR="00EF66A8">
        <w:rPr>
          <w:rFonts w:hAnsi="標楷體" w:hint="eastAsia"/>
          <w:color w:val="000000" w:themeColor="text1"/>
        </w:rPr>
        <w:t>云云</w:t>
      </w:r>
      <w:r w:rsidR="00A10E88" w:rsidRPr="001A197C">
        <w:rPr>
          <w:rFonts w:hAnsi="標楷體" w:hint="eastAsia"/>
          <w:color w:val="000000" w:themeColor="text1"/>
        </w:rPr>
        <w:t>。</w:t>
      </w:r>
      <w:r w:rsidR="0014503A" w:rsidRPr="001A197C">
        <w:rPr>
          <w:rFonts w:hAnsi="標楷體" w:hint="eastAsia"/>
          <w:color w:val="000000" w:themeColor="text1"/>
        </w:rPr>
        <w:t>另</w:t>
      </w:r>
      <w:r w:rsidR="00D91A5B" w:rsidRPr="001A197C">
        <w:rPr>
          <w:rFonts w:hAnsi="標楷體" w:hint="eastAsia"/>
          <w:color w:val="000000" w:themeColor="text1"/>
        </w:rPr>
        <w:t>詢據</w:t>
      </w:r>
      <w:r w:rsidR="0014503A" w:rsidRPr="001A197C">
        <w:rPr>
          <w:rFonts w:hAnsi="標楷體" w:hint="eastAsia"/>
          <w:color w:val="000000" w:themeColor="text1"/>
        </w:rPr>
        <w:t>中央銀行則表示：</w:t>
      </w:r>
      <w:r w:rsidR="00DA4D31" w:rsidRPr="001A197C">
        <w:rPr>
          <w:rFonts w:hAnsi="標楷體" w:hint="eastAsia"/>
          <w:color w:val="000000" w:themeColor="text1"/>
        </w:rPr>
        <w:tab/>
        <w:t>主管機關就銀行授信風險控管是否審慎及營運健全等原則，</w:t>
      </w:r>
      <w:r w:rsidR="0014503A" w:rsidRPr="001A197C">
        <w:rPr>
          <w:rFonts w:hAnsi="標楷體" w:hint="eastAsia"/>
          <w:color w:val="000000" w:themeColor="text1"/>
        </w:rPr>
        <w:t>得</w:t>
      </w:r>
      <w:r w:rsidR="00DA4D31" w:rsidRPr="001A197C">
        <w:rPr>
          <w:rFonts w:hAnsi="標楷體" w:hint="eastAsia"/>
          <w:color w:val="000000" w:themeColor="text1"/>
        </w:rPr>
        <w:t>進行一般例行性金檢。基於總體金融穩定之考量，曾對銀行辦理高價標脫土地之土地融資進行道德勸說，促請銀行設定較嚴格貸款條件（較高利率、較低成數等），覈實評估建商提出</w:t>
      </w:r>
      <w:r w:rsidR="003E738A">
        <w:rPr>
          <w:rFonts w:hAnsi="標楷體" w:hint="eastAsia"/>
          <w:color w:val="000000" w:themeColor="text1"/>
        </w:rPr>
        <w:t>之</w:t>
      </w:r>
      <w:r w:rsidR="00DA4D31" w:rsidRPr="001A197C">
        <w:rPr>
          <w:rFonts w:hAnsi="標楷體" w:hint="eastAsia"/>
          <w:color w:val="000000" w:themeColor="text1"/>
        </w:rPr>
        <w:t>土地開發計</w:t>
      </w:r>
      <w:r w:rsidR="001679DC" w:rsidRPr="001A197C">
        <w:rPr>
          <w:rFonts w:hAnsi="標楷體" w:hint="eastAsia"/>
          <w:color w:val="000000" w:themeColor="text1"/>
        </w:rPr>
        <w:t>畫</w:t>
      </w:r>
      <w:r w:rsidR="00DA4D31" w:rsidRPr="001A197C">
        <w:rPr>
          <w:rFonts w:hAnsi="標楷體" w:hint="eastAsia"/>
          <w:color w:val="000000" w:themeColor="text1"/>
        </w:rPr>
        <w:t>及擔保品價值，以避免建商養地或炒作土地，並提醒銀行應加強注意授信風險</w:t>
      </w:r>
      <w:r w:rsidR="00EF66A8">
        <w:rPr>
          <w:rFonts w:hAnsi="標楷體" w:hint="eastAsia"/>
          <w:color w:val="000000" w:themeColor="text1"/>
        </w:rPr>
        <w:t>云云</w:t>
      </w:r>
      <w:r w:rsidR="00DA4D31" w:rsidRPr="001A197C">
        <w:rPr>
          <w:rFonts w:hAnsi="標楷體" w:hint="eastAsia"/>
          <w:color w:val="000000" w:themeColor="text1"/>
        </w:rPr>
        <w:t>。</w:t>
      </w:r>
      <w:r w:rsidR="00D300CE" w:rsidRPr="001A197C">
        <w:rPr>
          <w:rFonts w:hAnsi="標楷體" w:hint="eastAsia"/>
          <w:color w:val="000000" w:themeColor="text1"/>
        </w:rPr>
        <w:t>又</w:t>
      </w:r>
      <w:r w:rsidR="00D230B1" w:rsidRPr="001A197C">
        <w:rPr>
          <w:rFonts w:hAnsi="標楷體" w:hint="eastAsia"/>
          <w:color w:val="000000" w:themeColor="text1"/>
        </w:rPr>
        <w:t>該</w:t>
      </w:r>
      <w:r w:rsidR="004F7270" w:rsidRPr="001A197C">
        <w:rPr>
          <w:rFonts w:hAnsi="標楷體" w:hint="eastAsia"/>
          <w:color w:val="000000" w:themeColor="text1"/>
        </w:rPr>
        <w:t>二機關</w:t>
      </w:r>
      <w:r w:rsidR="00D230B1" w:rsidRPr="001A197C">
        <w:rPr>
          <w:rFonts w:hAnsi="標楷體" w:hint="eastAsia"/>
          <w:color w:val="000000" w:themeColor="text1"/>
        </w:rPr>
        <w:t>均表示，國有土地之標售及後續開發利用事宜，</w:t>
      </w:r>
      <w:r w:rsidR="00943EE9" w:rsidRPr="001A197C">
        <w:rPr>
          <w:rFonts w:hAnsi="標楷體" w:hint="eastAsia"/>
          <w:color w:val="000000" w:themeColor="text1"/>
        </w:rPr>
        <w:t>係</w:t>
      </w:r>
      <w:r w:rsidR="00D230B1" w:rsidRPr="001A197C">
        <w:rPr>
          <w:rFonts w:hAnsi="標楷體" w:hint="eastAsia"/>
          <w:color w:val="000000" w:themeColor="text1"/>
        </w:rPr>
        <w:t>屬財政部</w:t>
      </w:r>
      <w:r w:rsidR="00943EE9" w:rsidRPr="001A197C">
        <w:rPr>
          <w:rFonts w:hAnsi="標楷體" w:hint="eastAsia"/>
          <w:color w:val="000000" w:themeColor="text1"/>
        </w:rPr>
        <w:t>之</w:t>
      </w:r>
      <w:r w:rsidR="00D230B1" w:rsidRPr="001A197C">
        <w:rPr>
          <w:rFonts w:hAnsi="標楷體" w:hint="eastAsia"/>
          <w:color w:val="000000" w:themeColor="text1"/>
        </w:rPr>
        <w:t>職權。</w:t>
      </w:r>
    </w:p>
    <w:p w:rsidR="00097F33" w:rsidRPr="001A197C" w:rsidRDefault="00837B11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proofErr w:type="gramStart"/>
      <w:r w:rsidRPr="001A197C">
        <w:rPr>
          <w:rFonts w:hAnsi="標楷體" w:hint="eastAsia"/>
          <w:color w:val="000000" w:themeColor="text1"/>
        </w:rPr>
        <w:t>詢</w:t>
      </w:r>
      <w:proofErr w:type="gramEnd"/>
      <w:r w:rsidR="002F2A25" w:rsidRPr="001A197C">
        <w:rPr>
          <w:rFonts w:hAnsi="標楷體" w:hint="eastAsia"/>
          <w:color w:val="000000" w:themeColor="text1"/>
        </w:rPr>
        <w:t>據財政部表示，依</w:t>
      </w:r>
      <w:r w:rsidR="00847BD6" w:rsidRPr="001A197C">
        <w:rPr>
          <w:rFonts w:hAnsi="標楷體" w:hint="eastAsia"/>
          <w:color w:val="000000" w:themeColor="text1"/>
        </w:rPr>
        <w:t>平均地權條例第26條、第71條、第72條針對</w:t>
      </w:r>
      <w:r w:rsidR="002F2A25" w:rsidRPr="001A197C">
        <w:rPr>
          <w:rFonts w:hAnsi="標楷體" w:hint="eastAsia"/>
          <w:color w:val="000000" w:themeColor="text1"/>
        </w:rPr>
        <w:t>私有空地及超額未建築土地之限期利用</w:t>
      </w:r>
      <w:r w:rsidR="00847BD6" w:rsidRPr="001A197C">
        <w:rPr>
          <w:rFonts w:hAnsi="標楷體" w:hint="eastAsia"/>
          <w:color w:val="000000" w:themeColor="text1"/>
        </w:rPr>
        <w:t>已有相關規定</w:t>
      </w:r>
      <w:r w:rsidR="002F2A25" w:rsidRPr="001A197C">
        <w:rPr>
          <w:rFonts w:hAnsi="標楷體" w:hint="eastAsia"/>
          <w:color w:val="000000" w:themeColor="text1"/>
        </w:rPr>
        <w:t>，</w:t>
      </w:r>
      <w:r w:rsidR="00381CAC" w:rsidRPr="001A197C">
        <w:rPr>
          <w:rFonts w:hAnsi="標楷體" w:hint="eastAsia"/>
          <w:color w:val="000000" w:themeColor="text1"/>
        </w:rPr>
        <w:t>為防止</w:t>
      </w:r>
      <w:r w:rsidR="00FC323B" w:rsidRPr="001A197C">
        <w:rPr>
          <w:rFonts w:hAnsi="標楷體" w:hint="eastAsia"/>
          <w:color w:val="000000" w:themeColor="text1"/>
        </w:rPr>
        <w:t>類</w:t>
      </w:r>
      <w:r w:rsidR="00381CAC" w:rsidRPr="001A197C">
        <w:rPr>
          <w:rFonts w:hAnsi="標楷體" w:hint="eastAsia"/>
          <w:color w:val="000000" w:themeColor="text1"/>
        </w:rPr>
        <w:t>此</w:t>
      </w:r>
      <w:r w:rsidR="00AF71D3" w:rsidRPr="001A197C">
        <w:rPr>
          <w:rFonts w:hAnsi="標楷體" w:hint="eastAsia"/>
          <w:color w:val="000000" w:themeColor="text1"/>
        </w:rPr>
        <w:t>情形發生，</w:t>
      </w:r>
      <w:proofErr w:type="gramStart"/>
      <w:r w:rsidR="00AF71D3" w:rsidRPr="001A197C">
        <w:rPr>
          <w:rFonts w:hAnsi="標楷體" w:hint="eastAsia"/>
          <w:color w:val="000000" w:themeColor="text1"/>
        </w:rPr>
        <w:t>國產局</w:t>
      </w:r>
      <w:r w:rsidR="003E2D97" w:rsidRPr="001A197C">
        <w:rPr>
          <w:rFonts w:hAnsi="標楷體" w:hint="eastAsia"/>
          <w:color w:val="000000" w:themeColor="text1"/>
        </w:rPr>
        <w:lastRenderedPageBreak/>
        <w:t>業</w:t>
      </w:r>
      <w:r w:rsidR="00AF71D3" w:rsidRPr="001A197C">
        <w:rPr>
          <w:rFonts w:hAnsi="標楷體" w:hint="eastAsia"/>
          <w:color w:val="000000" w:themeColor="text1"/>
        </w:rPr>
        <w:t>依</w:t>
      </w:r>
      <w:proofErr w:type="gramEnd"/>
      <w:r w:rsidR="002F2A25" w:rsidRPr="001A197C">
        <w:rPr>
          <w:rFonts w:hAnsi="標楷體" w:hint="eastAsia"/>
          <w:color w:val="000000" w:themeColor="text1"/>
        </w:rPr>
        <w:t>該</w:t>
      </w:r>
      <w:r w:rsidR="00AF71D3" w:rsidRPr="001A197C">
        <w:rPr>
          <w:rFonts w:hAnsi="標楷體" w:hint="eastAsia"/>
          <w:color w:val="000000" w:themeColor="text1"/>
        </w:rPr>
        <w:t>部指示，</w:t>
      </w:r>
      <w:r w:rsidR="003E2D97" w:rsidRPr="001A197C">
        <w:rPr>
          <w:rFonts w:hAnsi="標楷體" w:hint="eastAsia"/>
          <w:color w:val="000000" w:themeColor="text1"/>
        </w:rPr>
        <w:t>擬訂</w:t>
      </w:r>
      <w:r w:rsidR="00AF71D3" w:rsidRPr="001A197C">
        <w:rPr>
          <w:rFonts w:hAnsi="標楷體" w:hint="eastAsia"/>
          <w:color w:val="000000" w:themeColor="text1"/>
        </w:rPr>
        <w:t>「國有非公用土地出售後之原價買回辦理原則」</w:t>
      </w:r>
      <w:r w:rsidR="00B96329" w:rsidRPr="001A197C">
        <w:rPr>
          <w:rFonts w:hAnsi="標楷體" w:hint="eastAsia"/>
          <w:color w:val="000000" w:themeColor="text1"/>
        </w:rPr>
        <w:t>，</w:t>
      </w:r>
      <w:r w:rsidR="002F2A25" w:rsidRPr="001A197C">
        <w:rPr>
          <w:rFonts w:hAnsi="標楷體" w:hint="eastAsia"/>
          <w:color w:val="000000" w:themeColor="text1"/>
        </w:rPr>
        <w:t>並</w:t>
      </w:r>
      <w:r w:rsidR="00B96329" w:rsidRPr="001A197C">
        <w:rPr>
          <w:rFonts w:hAnsi="標楷體" w:hint="eastAsia"/>
          <w:color w:val="000000" w:themeColor="text1"/>
        </w:rPr>
        <w:t>自99年5月13日起，就臺北市、</w:t>
      </w:r>
      <w:r w:rsidR="00573888">
        <w:rPr>
          <w:rFonts w:hAnsi="標楷體" w:hint="eastAsia"/>
          <w:color w:val="FF0000"/>
        </w:rPr>
        <w:t>新北市</w:t>
      </w:r>
      <w:r w:rsidR="00B96329" w:rsidRPr="001A197C">
        <w:rPr>
          <w:rFonts w:hAnsi="標楷體" w:hint="eastAsia"/>
          <w:color w:val="000000" w:themeColor="text1"/>
        </w:rPr>
        <w:t>都市計畫地區內國有土地面積在100坪以上者辦理預告登記，於利用（即取得建造執照並開工）前禁止移轉予第三人，未於2年內（須經都市設計審議者為3年）利用即以原價買回。</w:t>
      </w:r>
    </w:p>
    <w:p w:rsidR="00AE26CD" w:rsidRPr="006937BE" w:rsidRDefault="00AE26CD" w:rsidP="006937BE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6937BE">
        <w:rPr>
          <w:rFonts w:hAnsi="標楷體" w:hint="eastAsia"/>
          <w:color w:val="000000" w:themeColor="text1"/>
        </w:rPr>
        <w:t>惟查上述</w:t>
      </w:r>
      <w:r w:rsidR="00C452F7" w:rsidRPr="006937BE">
        <w:rPr>
          <w:rFonts w:hAnsi="標楷體" w:hint="eastAsia"/>
          <w:color w:val="000000" w:themeColor="text1"/>
        </w:rPr>
        <w:t>行政院金融管理委員會、中央銀行之</w:t>
      </w:r>
      <w:r w:rsidR="005514A3" w:rsidRPr="006937BE">
        <w:rPr>
          <w:rFonts w:hAnsi="標楷體" w:hint="eastAsia"/>
          <w:color w:val="000000" w:themeColor="text1"/>
        </w:rPr>
        <w:t>相關</w:t>
      </w:r>
      <w:r w:rsidR="00C452F7" w:rsidRPr="006937BE">
        <w:rPr>
          <w:rFonts w:hAnsi="標楷體" w:hint="eastAsia"/>
          <w:color w:val="000000" w:themeColor="text1"/>
        </w:rPr>
        <w:t>措施，</w:t>
      </w:r>
      <w:r w:rsidR="003E2D97" w:rsidRPr="006937BE">
        <w:rPr>
          <w:rFonts w:hAnsi="標楷體" w:hint="eastAsia"/>
          <w:color w:val="000000" w:themeColor="text1"/>
        </w:rPr>
        <w:t>對於遏止</w:t>
      </w:r>
      <w:r w:rsidR="00AF2EF3" w:rsidRPr="006937BE">
        <w:rPr>
          <w:rFonts w:hAnsi="標楷體" w:hint="eastAsia"/>
          <w:color w:val="000000" w:themeColor="text1"/>
        </w:rPr>
        <w:t>長期囤積</w:t>
      </w:r>
      <w:r w:rsidR="00AF2EF3" w:rsidRPr="006937BE">
        <w:rPr>
          <w:rFonts w:hAnsi="標楷體" w:hint="eastAsia"/>
          <w:bCs w:val="0"/>
          <w:color w:val="000000" w:themeColor="text1"/>
        </w:rPr>
        <w:t>獲利</w:t>
      </w:r>
      <w:r w:rsidR="003E2D97" w:rsidRPr="006937BE">
        <w:rPr>
          <w:rFonts w:hAnsi="標楷體" w:hint="eastAsia"/>
          <w:color w:val="000000" w:themeColor="text1"/>
        </w:rPr>
        <w:t>之</w:t>
      </w:r>
      <w:r w:rsidR="00C452F7" w:rsidRPr="006937BE">
        <w:rPr>
          <w:rFonts w:hAnsi="標楷體" w:hint="eastAsia"/>
          <w:color w:val="000000" w:themeColor="text1"/>
        </w:rPr>
        <w:t>實際成效</w:t>
      </w:r>
      <w:r w:rsidR="004A058F" w:rsidRPr="006937BE">
        <w:rPr>
          <w:rFonts w:hAnsi="標楷體" w:hint="eastAsia"/>
          <w:color w:val="000000" w:themeColor="text1"/>
        </w:rPr>
        <w:t>尚屬</w:t>
      </w:r>
      <w:r w:rsidR="00C452F7" w:rsidRPr="006937BE">
        <w:rPr>
          <w:rFonts w:hAnsi="標楷體" w:hint="eastAsia"/>
          <w:color w:val="000000" w:themeColor="text1"/>
        </w:rPr>
        <w:t>有限。</w:t>
      </w:r>
      <w:r w:rsidR="005514A3" w:rsidRPr="006937BE">
        <w:rPr>
          <w:rFonts w:hAnsi="標楷體" w:hint="eastAsia"/>
          <w:color w:val="000000" w:themeColor="text1"/>
        </w:rPr>
        <w:t>又，</w:t>
      </w:r>
      <w:r w:rsidR="002E0A72" w:rsidRPr="006937BE">
        <w:rPr>
          <w:rFonts w:hAnsi="標楷體" w:hint="eastAsia"/>
          <w:color w:val="000000" w:themeColor="text1"/>
        </w:rPr>
        <w:t>平均地權</w:t>
      </w:r>
      <w:r w:rsidRPr="006937BE">
        <w:rPr>
          <w:rFonts w:hAnsi="標楷體" w:hint="eastAsia"/>
          <w:color w:val="000000" w:themeColor="text1"/>
        </w:rPr>
        <w:t>條例</w:t>
      </w:r>
      <w:r w:rsidR="005514A3" w:rsidRPr="006937BE">
        <w:rPr>
          <w:rFonts w:hAnsi="標楷體" w:hint="eastAsia"/>
          <w:color w:val="000000" w:themeColor="text1"/>
        </w:rPr>
        <w:t>規定</w:t>
      </w:r>
      <w:r w:rsidRPr="006937BE">
        <w:rPr>
          <w:rFonts w:hAnsi="標楷體" w:hint="eastAsia"/>
          <w:color w:val="000000" w:themeColor="text1"/>
        </w:rPr>
        <w:t>有關私有空地及超額未建築土地限期利用</w:t>
      </w:r>
      <w:r w:rsidR="005514A3" w:rsidRPr="006937BE">
        <w:rPr>
          <w:rFonts w:hAnsi="標楷體" w:hint="eastAsia"/>
          <w:color w:val="000000" w:themeColor="text1"/>
        </w:rPr>
        <w:t>之</w:t>
      </w:r>
      <w:r w:rsidRPr="006937BE">
        <w:rPr>
          <w:rFonts w:hAnsi="標楷體" w:hint="eastAsia"/>
          <w:color w:val="000000" w:themeColor="text1"/>
        </w:rPr>
        <w:t>主管機關</w:t>
      </w:r>
      <w:r w:rsidR="00CE1613" w:rsidRPr="006937BE">
        <w:rPr>
          <w:rFonts w:hAnsi="標楷體" w:hint="eastAsia"/>
          <w:color w:val="000000" w:themeColor="text1"/>
        </w:rPr>
        <w:t>為直轄市或縣（市）</w:t>
      </w:r>
      <w:r w:rsidR="003E2D97" w:rsidRPr="006937BE">
        <w:rPr>
          <w:rFonts w:hAnsi="標楷體" w:hint="eastAsia"/>
          <w:color w:val="000000" w:themeColor="text1"/>
        </w:rPr>
        <w:t>等地方</w:t>
      </w:r>
      <w:r w:rsidR="00CE1613" w:rsidRPr="006937BE">
        <w:rPr>
          <w:rFonts w:hAnsi="標楷體" w:hint="eastAsia"/>
          <w:color w:val="000000" w:themeColor="text1"/>
        </w:rPr>
        <w:t>政府</w:t>
      </w:r>
      <w:r w:rsidR="005514A3" w:rsidRPr="006937BE">
        <w:rPr>
          <w:rFonts w:hAnsi="標楷體" w:hint="eastAsia"/>
          <w:color w:val="000000" w:themeColor="text1"/>
        </w:rPr>
        <w:t>。而</w:t>
      </w:r>
      <w:r w:rsidR="00CE1613" w:rsidRPr="006937BE">
        <w:rPr>
          <w:rFonts w:hAnsi="標楷體" w:hint="eastAsia"/>
          <w:color w:val="000000" w:themeColor="text1"/>
        </w:rPr>
        <w:t>地方政府是否願意配合國有土地出售而劃定區域限期建築，並課徵空地稅，尚屬未知</w:t>
      </w:r>
      <w:r w:rsidR="00437A8C" w:rsidRPr="006937BE">
        <w:rPr>
          <w:rFonts w:hAnsi="標楷體" w:hint="eastAsia"/>
          <w:color w:val="000000" w:themeColor="text1"/>
        </w:rPr>
        <w:t>。</w:t>
      </w:r>
      <w:r w:rsidR="00CE1613" w:rsidRPr="006937BE">
        <w:rPr>
          <w:rFonts w:hAnsi="標楷體" w:hint="eastAsia"/>
          <w:color w:val="000000" w:themeColor="text1"/>
        </w:rPr>
        <w:t>縱</w:t>
      </w:r>
      <w:r w:rsidR="002021E8" w:rsidRPr="006937BE">
        <w:rPr>
          <w:rFonts w:hAnsi="標楷體" w:hint="eastAsia"/>
          <w:color w:val="000000" w:themeColor="text1"/>
        </w:rPr>
        <w:t>地方政府</w:t>
      </w:r>
      <w:r w:rsidR="00CE1613" w:rsidRPr="006937BE">
        <w:rPr>
          <w:rFonts w:hAnsi="標楷體" w:hint="eastAsia"/>
          <w:color w:val="000000" w:themeColor="text1"/>
        </w:rPr>
        <w:t>配合課徵空地稅，</w:t>
      </w:r>
      <w:r w:rsidR="00582E9F" w:rsidRPr="006937BE">
        <w:rPr>
          <w:rFonts w:hAnsi="標楷體" w:hint="eastAsia"/>
          <w:color w:val="000000" w:themeColor="text1"/>
        </w:rPr>
        <w:t>亦</w:t>
      </w:r>
      <w:r w:rsidR="00D470D5" w:rsidRPr="006937BE">
        <w:rPr>
          <w:rFonts w:hAnsi="標楷體" w:hint="eastAsia"/>
          <w:color w:val="000000" w:themeColor="text1"/>
        </w:rPr>
        <w:t>涉及</w:t>
      </w:r>
      <w:r w:rsidR="00CD5605" w:rsidRPr="006937BE">
        <w:rPr>
          <w:rFonts w:hAnsi="標楷體" w:hint="eastAsia"/>
          <w:color w:val="000000" w:themeColor="text1"/>
        </w:rPr>
        <w:t>「空地」</w:t>
      </w:r>
      <w:r w:rsidR="00D470D5" w:rsidRPr="006937BE">
        <w:rPr>
          <w:rFonts w:hAnsi="標楷體" w:hint="eastAsia"/>
          <w:color w:val="000000" w:themeColor="text1"/>
        </w:rPr>
        <w:t>實際認定</w:t>
      </w:r>
      <w:r w:rsidR="00BA04E2" w:rsidRPr="006937BE">
        <w:rPr>
          <w:rFonts w:hAnsi="標楷體" w:hint="eastAsia"/>
          <w:color w:val="000000" w:themeColor="text1"/>
        </w:rPr>
        <w:t>及相關配套措施</w:t>
      </w:r>
      <w:r w:rsidR="00D54025" w:rsidRPr="006937BE">
        <w:rPr>
          <w:rFonts w:hAnsi="標楷體" w:hint="eastAsia"/>
          <w:color w:val="000000" w:themeColor="text1"/>
        </w:rPr>
        <w:t>是否妥適</w:t>
      </w:r>
      <w:r w:rsidR="00D470D5" w:rsidRPr="006937BE">
        <w:rPr>
          <w:rFonts w:hAnsi="標楷體" w:hint="eastAsia"/>
          <w:color w:val="000000" w:themeColor="text1"/>
        </w:rPr>
        <w:t>之問題</w:t>
      </w:r>
      <w:r w:rsidR="00FC0D6D" w:rsidRPr="006937BE">
        <w:rPr>
          <w:rFonts w:hAnsi="標楷體" w:hint="eastAsia"/>
          <w:color w:val="000000" w:themeColor="text1"/>
        </w:rPr>
        <w:t>。例如：</w:t>
      </w:r>
      <w:r w:rsidR="005E71D6" w:rsidRPr="006937BE">
        <w:rPr>
          <w:rFonts w:hAnsi="標楷體" w:hint="eastAsia"/>
          <w:color w:val="000000" w:themeColor="text1"/>
        </w:rPr>
        <w:t>有些</w:t>
      </w:r>
      <w:r w:rsidR="00FC0D6D" w:rsidRPr="006937BE">
        <w:rPr>
          <w:rFonts w:hAnsi="標楷體" w:hint="eastAsia"/>
          <w:color w:val="000000" w:themeColor="text1"/>
        </w:rPr>
        <w:t>建地</w:t>
      </w:r>
      <w:r w:rsidR="00FA2C9A" w:rsidRPr="006937BE">
        <w:rPr>
          <w:rFonts w:hAnsi="標楷體" w:hint="eastAsia"/>
          <w:color w:val="000000" w:themeColor="text1"/>
        </w:rPr>
        <w:t>申請建</w:t>
      </w:r>
      <w:r w:rsidR="00DB36EA" w:rsidRPr="006937BE">
        <w:rPr>
          <w:rFonts w:hAnsi="標楷體" w:hint="eastAsia"/>
          <w:color w:val="000000" w:themeColor="text1"/>
        </w:rPr>
        <w:t>造</w:t>
      </w:r>
      <w:r w:rsidR="00FA2C9A" w:rsidRPr="006937BE">
        <w:rPr>
          <w:rFonts w:hAnsi="標楷體" w:hint="eastAsia"/>
          <w:color w:val="000000" w:themeColor="text1"/>
        </w:rPr>
        <w:t>執照後，在審核通過前，將土地</w:t>
      </w:r>
      <w:r w:rsidR="003E738A" w:rsidRPr="006937BE">
        <w:rPr>
          <w:rFonts w:hAnsi="標楷體" w:hint="eastAsia"/>
          <w:color w:val="000000" w:themeColor="text1"/>
        </w:rPr>
        <w:t>之</w:t>
      </w:r>
      <w:r w:rsidR="00FA2C9A" w:rsidRPr="006937BE">
        <w:rPr>
          <w:rFonts w:hAnsi="標楷體" w:hint="eastAsia"/>
          <w:color w:val="000000" w:themeColor="text1"/>
        </w:rPr>
        <w:t>使用用途申請變更為臨時停車場</w:t>
      </w:r>
      <w:r w:rsidR="000F0A5D" w:rsidRPr="006937BE">
        <w:rPr>
          <w:rFonts w:hAnsi="標楷體" w:hint="eastAsia"/>
          <w:color w:val="000000" w:themeColor="text1"/>
        </w:rPr>
        <w:t>使</w:t>
      </w:r>
      <w:r w:rsidR="00FA2C9A" w:rsidRPr="006937BE">
        <w:rPr>
          <w:rFonts w:hAnsi="標楷體" w:hint="eastAsia"/>
          <w:color w:val="000000" w:themeColor="text1"/>
        </w:rPr>
        <w:t>用；或</w:t>
      </w:r>
      <w:r w:rsidR="00FC0D6D" w:rsidRPr="006937BE">
        <w:rPr>
          <w:rFonts w:hAnsi="標楷體" w:hint="eastAsia"/>
          <w:color w:val="000000" w:themeColor="text1"/>
        </w:rPr>
        <w:t>雖有建造執照</w:t>
      </w:r>
      <w:r w:rsidR="009D76C6" w:rsidRPr="006937BE">
        <w:rPr>
          <w:rFonts w:hAnsi="標楷體" w:hint="eastAsia"/>
          <w:color w:val="000000" w:themeColor="text1"/>
        </w:rPr>
        <w:t>且已申報開工</w:t>
      </w:r>
      <w:r w:rsidR="00D470D5" w:rsidRPr="006937BE">
        <w:rPr>
          <w:rFonts w:hAnsi="標楷體" w:hint="eastAsia"/>
          <w:color w:val="000000" w:themeColor="text1"/>
        </w:rPr>
        <w:t>，</w:t>
      </w:r>
      <w:r w:rsidR="009D76C6" w:rsidRPr="006937BE">
        <w:rPr>
          <w:rFonts w:hAnsi="標楷體" w:hint="eastAsia"/>
          <w:color w:val="000000" w:themeColor="text1"/>
        </w:rPr>
        <w:t>但實際</w:t>
      </w:r>
      <w:r w:rsidR="000F0A5D" w:rsidRPr="006937BE">
        <w:rPr>
          <w:rFonts w:hAnsi="標楷體" w:hint="eastAsia"/>
          <w:color w:val="000000" w:themeColor="text1"/>
        </w:rPr>
        <w:t>上</w:t>
      </w:r>
      <w:r w:rsidR="009D76C6" w:rsidRPr="006937BE">
        <w:rPr>
          <w:rFonts w:hAnsi="標楷體" w:hint="eastAsia"/>
          <w:color w:val="000000" w:themeColor="text1"/>
        </w:rPr>
        <w:t>並無施工</w:t>
      </w:r>
      <w:r w:rsidR="005E71D6" w:rsidRPr="006937BE">
        <w:rPr>
          <w:rFonts w:hAnsi="標楷體" w:hint="eastAsia"/>
          <w:color w:val="000000" w:themeColor="text1"/>
        </w:rPr>
        <w:t>利用</w:t>
      </w:r>
      <w:r w:rsidR="009D76C6" w:rsidRPr="006937BE">
        <w:rPr>
          <w:rFonts w:hAnsi="標楷體" w:hint="eastAsia"/>
          <w:color w:val="000000" w:themeColor="text1"/>
        </w:rPr>
        <w:t>，</w:t>
      </w:r>
      <w:r w:rsidR="002021E8" w:rsidRPr="006937BE">
        <w:rPr>
          <w:rFonts w:hAnsi="標楷體" w:hint="eastAsia"/>
          <w:color w:val="000000" w:themeColor="text1"/>
        </w:rPr>
        <w:t>是否能</w:t>
      </w:r>
      <w:r w:rsidR="005E71D6" w:rsidRPr="006937BE">
        <w:rPr>
          <w:rFonts w:hAnsi="標楷體" w:hint="eastAsia"/>
          <w:color w:val="000000" w:themeColor="text1"/>
        </w:rPr>
        <w:t>認定為空地</w:t>
      </w:r>
      <w:r w:rsidR="002021E8" w:rsidRPr="006937BE">
        <w:rPr>
          <w:rFonts w:hAnsi="標楷體" w:hint="eastAsia"/>
          <w:color w:val="000000" w:themeColor="text1"/>
        </w:rPr>
        <w:t>；此外</w:t>
      </w:r>
      <w:r w:rsidR="00CE1613" w:rsidRPr="006937BE">
        <w:rPr>
          <w:rFonts w:hAnsi="標楷體" w:hint="eastAsia"/>
          <w:color w:val="000000" w:themeColor="text1"/>
        </w:rPr>
        <w:t>課徵之稅額是否足以</w:t>
      </w:r>
      <w:r w:rsidR="003E2D97" w:rsidRPr="006937BE">
        <w:rPr>
          <w:rFonts w:hAnsi="標楷體" w:hint="eastAsia"/>
          <w:color w:val="000000" w:themeColor="text1"/>
        </w:rPr>
        <w:t>達到</w:t>
      </w:r>
      <w:r w:rsidR="00CE1613" w:rsidRPr="006937BE">
        <w:rPr>
          <w:rFonts w:hAnsi="標楷體" w:hint="eastAsia"/>
          <w:color w:val="000000" w:themeColor="text1"/>
        </w:rPr>
        <w:t>遏止</w:t>
      </w:r>
      <w:r w:rsidR="006C293F" w:rsidRPr="006937BE">
        <w:rPr>
          <w:rFonts w:hAnsi="標楷體" w:hint="eastAsia"/>
          <w:color w:val="000000" w:themeColor="text1"/>
        </w:rPr>
        <w:t>類</w:t>
      </w:r>
      <w:r w:rsidR="005A078A" w:rsidRPr="006937BE">
        <w:rPr>
          <w:rFonts w:hAnsi="標楷體" w:hint="eastAsia"/>
          <w:color w:val="000000" w:themeColor="text1"/>
        </w:rPr>
        <w:t>此情形</w:t>
      </w:r>
      <w:r w:rsidR="003E2D97" w:rsidRPr="006937BE">
        <w:rPr>
          <w:rFonts w:hAnsi="標楷體" w:hint="eastAsia"/>
          <w:color w:val="000000" w:themeColor="text1"/>
        </w:rPr>
        <w:t>發生</w:t>
      </w:r>
      <w:r w:rsidR="00582E9F" w:rsidRPr="006937BE">
        <w:rPr>
          <w:rFonts w:hAnsi="標楷體" w:hint="eastAsia"/>
          <w:color w:val="000000" w:themeColor="text1"/>
        </w:rPr>
        <w:t>之效果</w:t>
      </w:r>
      <w:r w:rsidR="00CE1613" w:rsidRPr="006937BE">
        <w:rPr>
          <w:rFonts w:hAnsi="標楷體" w:hint="eastAsia"/>
          <w:color w:val="000000" w:themeColor="text1"/>
        </w:rPr>
        <w:t>，</w:t>
      </w:r>
      <w:r w:rsidR="005A078A" w:rsidRPr="006937BE">
        <w:rPr>
          <w:rFonts w:hAnsi="標楷體" w:hint="eastAsia"/>
          <w:color w:val="000000" w:themeColor="text1"/>
        </w:rPr>
        <w:t>地方政府是否有能力照價收買</w:t>
      </w:r>
      <w:r w:rsidR="002021E8" w:rsidRPr="006937BE">
        <w:rPr>
          <w:rFonts w:hAnsi="標楷體" w:hint="eastAsia"/>
          <w:color w:val="000000" w:themeColor="text1"/>
        </w:rPr>
        <w:t>等</w:t>
      </w:r>
      <w:r w:rsidR="005A078A" w:rsidRPr="006937BE">
        <w:rPr>
          <w:rFonts w:hAnsi="標楷體" w:hint="eastAsia"/>
          <w:color w:val="000000" w:themeColor="text1"/>
        </w:rPr>
        <w:t>，</w:t>
      </w:r>
      <w:r w:rsidR="00582E9F" w:rsidRPr="006937BE">
        <w:rPr>
          <w:rFonts w:hAnsi="標楷體" w:hint="eastAsia"/>
          <w:color w:val="000000" w:themeColor="text1"/>
        </w:rPr>
        <w:t>均有</w:t>
      </w:r>
      <w:r w:rsidR="005A078A" w:rsidRPr="006937BE">
        <w:rPr>
          <w:rFonts w:hAnsi="標楷體" w:hint="eastAsia"/>
          <w:color w:val="000000" w:themeColor="text1"/>
        </w:rPr>
        <w:t>待</w:t>
      </w:r>
      <w:r w:rsidR="006C293F" w:rsidRPr="006937BE">
        <w:rPr>
          <w:rFonts w:hAnsi="標楷體" w:hint="eastAsia"/>
          <w:color w:val="000000" w:themeColor="text1"/>
        </w:rPr>
        <w:t>協調</w:t>
      </w:r>
      <w:r w:rsidR="00582E9F" w:rsidRPr="006937BE">
        <w:rPr>
          <w:rFonts w:hAnsi="標楷體" w:hint="eastAsia"/>
          <w:color w:val="000000" w:themeColor="text1"/>
        </w:rPr>
        <w:t>與評估。</w:t>
      </w:r>
      <w:r w:rsidR="002560A8" w:rsidRPr="006937BE">
        <w:rPr>
          <w:rFonts w:hAnsi="標楷體" w:hint="eastAsia"/>
          <w:color w:val="000000" w:themeColor="text1"/>
        </w:rPr>
        <w:t>另</w:t>
      </w:r>
      <w:r w:rsidR="002560A8" w:rsidRPr="005616EB">
        <w:rPr>
          <w:rFonts w:hAnsi="標楷體" w:hint="eastAsia"/>
          <w:color w:val="000000" w:themeColor="text1"/>
        </w:rPr>
        <w:t>國產局所訂「國有非公用土地出售後之原</w:t>
      </w:r>
      <w:r w:rsidR="005514A3" w:rsidRPr="005616EB">
        <w:rPr>
          <w:rFonts w:hAnsi="標楷體" w:hint="eastAsia"/>
          <w:color w:val="000000" w:themeColor="text1"/>
        </w:rPr>
        <w:t>標售</w:t>
      </w:r>
      <w:r w:rsidR="002560A8" w:rsidRPr="005616EB">
        <w:rPr>
          <w:rFonts w:hAnsi="標楷體" w:hint="eastAsia"/>
          <w:color w:val="000000" w:themeColor="text1"/>
        </w:rPr>
        <w:t>價</w:t>
      </w:r>
      <w:r w:rsidR="005514A3" w:rsidRPr="005616EB">
        <w:rPr>
          <w:rFonts w:hAnsi="標楷體" w:hint="eastAsia"/>
          <w:color w:val="000000" w:themeColor="text1"/>
        </w:rPr>
        <w:t>格</w:t>
      </w:r>
      <w:r w:rsidR="002560A8" w:rsidRPr="005616EB">
        <w:rPr>
          <w:rFonts w:hAnsi="標楷體" w:hint="eastAsia"/>
          <w:color w:val="000000" w:themeColor="text1"/>
        </w:rPr>
        <w:t>買回辦理原則」</w:t>
      </w:r>
      <w:r w:rsidR="002560A8" w:rsidRPr="00F21346">
        <w:rPr>
          <w:rFonts w:hAnsi="標楷體" w:hint="eastAsia"/>
          <w:color w:val="000000" w:themeColor="text1"/>
        </w:rPr>
        <w:t>，</w:t>
      </w:r>
      <w:r w:rsidR="006E4653" w:rsidRPr="003F4784">
        <w:rPr>
          <w:rFonts w:hAnsi="標楷體" w:hint="eastAsia"/>
          <w:color w:val="000000" w:themeColor="text1"/>
        </w:rPr>
        <w:t>其適法性似值商榷，</w:t>
      </w:r>
      <w:r w:rsidR="00DE7623" w:rsidRPr="003F4784">
        <w:rPr>
          <w:rFonts w:hAnsi="標楷體" w:hint="eastAsia"/>
          <w:color w:val="000000" w:themeColor="text1"/>
        </w:rPr>
        <w:t>一旦</w:t>
      </w:r>
      <w:r w:rsidR="00D87B9D" w:rsidRPr="003F4784">
        <w:rPr>
          <w:rFonts w:hAnsi="標楷體" w:hint="eastAsia"/>
          <w:color w:val="000000" w:themeColor="text1"/>
        </w:rPr>
        <w:t>發</w:t>
      </w:r>
      <w:r w:rsidR="00DE7623" w:rsidRPr="003F4784">
        <w:rPr>
          <w:rFonts w:hAnsi="標楷體" w:hint="eastAsia"/>
          <w:color w:val="000000" w:themeColor="text1"/>
        </w:rPr>
        <w:t>生爭議，</w:t>
      </w:r>
      <w:r w:rsidR="006E4653" w:rsidRPr="003F4784">
        <w:rPr>
          <w:rFonts w:hAnsi="標楷體" w:hint="eastAsia"/>
          <w:color w:val="000000" w:themeColor="text1"/>
        </w:rPr>
        <w:t>猶賴</w:t>
      </w:r>
      <w:r w:rsidR="00DE7623" w:rsidRPr="003F4784">
        <w:rPr>
          <w:rFonts w:hAnsi="標楷體" w:hint="eastAsia"/>
          <w:color w:val="000000" w:themeColor="text1"/>
        </w:rPr>
        <w:t>司法途徑解決</w:t>
      </w:r>
      <w:r w:rsidR="00081F00" w:rsidRPr="003F4784">
        <w:rPr>
          <w:rFonts w:hAnsi="標楷體" w:hint="eastAsia"/>
          <w:color w:val="000000" w:themeColor="text1"/>
        </w:rPr>
        <w:t>，</w:t>
      </w:r>
      <w:r w:rsidR="00F57B1F" w:rsidRPr="003F4784">
        <w:rPr>
          <w:rFonts w:hAnsi="標楷體" w:hint="eastAsia"/>
          <w:color w:val="000000" w:themeColor="text1"/>
        </w:rPr>
        <w:t>曠日費時，</w:t>
      </w:r>
      <w:r w:rsidR="006E4653" w:rsidRPr="003F4784">
        <w:rPr>
          <w:rFonts w:hAnsi="標楷體" w:hint="eastAsia"/>
          <w:color w:val="000000" w:themeColor="text1"/>
        </w:rPr>
        <w:t>且如</w:t>
      </w:r>
      <w:r w:rsidR="00081F00" w:rsidRPr="003F4784">
        <w:rPr>
          <w:rFonts w:hAnsi="標楷體" w:hint="eastAsia"/>
          <w:color w:val="000000" w:themeColor="text1"/>
        </w:rPr>
        <w:t>遇市場不景氣而土地價格下</w:t>
      </w:r>
      <w:r w:rsidR="00081F00" w:rsidRPr="006937BE">
        <w:rPr>
          <w:rFonts w:hAnsi="標楷體" w:hint="eastAsia"/>
          <w:color w:val="000000" w:themeColor="text1"/>
        </w:rPr>
        <w:t>跌，</w:t>
      </w:r>
      <w:r w:rsidR="00E05850" w:rsidRPr="006937BE">
        <w:rPr>
          <w:rFonts w:hAnsi="標楷體" w:hint="eastAsia"/>
          <w:color w:val="000000" w:themeColor="text1"/>
        </w:rPr>
        <w:t>依契約</w:t>
      </w:r>
      <w:r w:rsidR="00AA5EBC" w:rsidRPr="006937BE">
        <w:rPr>
          <w:rFonts w:hAnsi="標楷體" w:hint="eastAsia"/>
          <w:color w:val="000000" w:themeColor="text1"/>
        </w:rPr>
        <w:t>竟</w:t>
      </w:r>
      <w:r w:rsidR="00E05850" w:rsidRPr="006937BE">
        <w:rPr>
          <w:rFonts w:hAnsi="標楷體" w:hint="eastAsia"/>
          <w:color w:val="000000" w:themeColor="text1"/>
        </w:rPr>
        <w:t>需由</w:t>
      </w:r>
      <w:r w:rsidR="00FC0D6D" w:rsidRPr="006937BE">
        <w:rPr>
          <w:rFonts w:hAnsi="標楷體" w:hint="eastAsia"/>
          <w:color w:val="000000" w:themeColor="text1"/>
        </w:rPr>
        <w:t>政府</w:t>
      </w:r>
      <w:r w:rsidR="00DE596B" w:rsidRPr="006937BE">
        <w:rPr>
          <w:rFonts w:hAnsi="標楷體" w:hint="eastAsia"/>
          <w:color w:val="000000" w:themeColor="text1"/>
        </w:rPr>
        <w:t>照原</w:t>
      </w:r>
      <w:r w:rsidR="00FC0D6D" w:rsidRPr="006937BE">
        <w:rPr>
          <w:rFonts w:hAnsi="標楷體" w:hint="eastAsia"/>
          <w:color w:val="000000" w:themeColor="text1"/>
        </w:rPr>
        <w:t>標售</w:t>
      </w:r>
      <w:r w:rsidR="00DE596B" w:rsidRPr="006937BE">
        <w:rPr>
          <w:rFonts w:hAnsi="標楷體" w:hint="eastAsia"/>
          <w:color w:val="000000" w:themeColor="text1"/>
        </w:rPr>
        <w:t>價</w:t>
      </w:r>
      <w:r w:rsidR="00FC0D6D" w:rsidRPr="006937BE">
        <w:rPr>
          <w:rFonts w:hAnsi="標楷體" w:hint="eastAsia"/>
          <w:color w:val="000000" w:themeColor="text1"/>
        </w:rPr>
        <w:t>格</w:t>
      </w:r>
      <w:r w:rsidR="00DE596B" w:rsidRPr="006937BE">
        <w:rPr>
          <w:rFonts w:hAnsi="標楷體" w:hint="eastAsia"/>
          <w:color w:val="000000" w:themeColor="text1"/>
        </w:rPr>
        <w:t>買回</w:t>
      </w:r>
      <w:r w:rsidR="00FC0D6D" w:rsidRPr="006937BE">
        <w:rPr>
          <w:rFonts w:hAnsi="標楷體" w:hint="eastAsia"/>
          <w:color w:val="000000" w:themeColor="text1"/>
        </w:rPr>
        <w:t>，</w:t>
      </w:r>
      <w:r w:rsidR="00DE596B" w:rsidRPr="006937BE">
        <w:rPr>
          <w:rFonts w:hAnsi="標楷體" w:hint="eastAsia"/>
          <w:color w:val="000000" w:themeColor="text1"/>
        </w:rPr>
        <w:t>無疑保證得標者</w:t>
      </w:r>
      <w:r w:rsidR="00FD2242" w:rsidRPr="006937BE">
        <w:rPr>
          <w:rFonts w:hAnsi="標楷體" w:hint="eastAsia"/>
          <w:color w:val="000000" w:themeColor="text1"/>
        </w:rPr>
        <w:t>之</w:t>
      </w:r>
      <w:r w:rsidR="00DE596B" w:rsidRPr="006937BE">
        <w:rPr>
          <w:rFonts w:hAnsi="標楷體" w:hint="eastAsia"/>
          <w:color w:val="000000" w:themeColor="text1"/>
        </w:rPr>
        <w:t>虧損</w:t>
      </w:r>
      <w:r w:rsidR="002021E8" w:rsidRPr="006937BE">
        <w:rPr>
          <w:rFonts w:hAnsi="標楷體" w:hint="eastAsia"/>
          <w:color w:val="000000" w:themeColor="text1"/>
        </w:rPr>
        <w:t>反</w:t>
      </w:r>
      <w:r w:rsidR="00DE596B" w:rsidRPr="006937BE">
        <w:rPr>
          <w:rFonts w:hAnsi="標楷體" w:hint="eastAsia"/>
          <w:color w:val="000000" w:themeColor="text1"/>
        </w:rPr>
        <w:t>由全民</w:t>
      </w:r>
      <w:r w:rsidR="00FD2242" w:rsidRPr="006937BE">
        <w:rPr>
          <w:rFonts w:hAnsi="標楷體" w:hint="eastAsia"/>
          <w:color w:val="000000" w:themeColor="text1"/>
        </w:rPr>
        <w:t>共同</w:t>
      </w:r>
      <w:r w:rsidR="00DE596B" w:rsidRPr="006937BE">
        <w:rPr>
          <w:rFonts w:hAnsi="標楷體" w:hint="eastAsia"/>
          <w:color w:val="000000" w:themeColor="text1"/>
        </w:rPr>
        <w:t>負擔。</w:t>
      </w:r>
      <w:r w:rsidR="005E71D6" w:rsidRPr="006937BE">
        <w:rPr>
          <w:rFonts w:hAnsi="標楷體" w:hint="eastAsia"/>
          <w:color w:val="000000" w:themeColor="text1"/>
        </w:rPr>
        <w:t>而且依國</w:t>
      </w:r>
      <w:r w:rsidR="00545C86" w:rsidRPr="006937BE">
        <w:rPr>
          <w:rFonts w:hAnsi="標楷體" w:hint="eastAsia"/>
          <w:color w:val="000000" w:themeColor="text1"/>
        </w:rPr>
        <w:t>產局</w:t>
      </w:r>
      <w:r w:rsidR="005E71D6" w:rsidRPr="006937BE">
        <w:rPr>
          <w:rFonts w:hAnsi="標楷體" w:hint="eastAsia"/>
          <w:color w:val="000000" w:themeColor="text1"/>
        </w:rPr>
        <w:t>所訂上開原則，國有非公用土地出售後</w:t>
      </w:r>
      <w:r w:rsidR="002C459D" w:rsidRPr="006937BE">
        <w:rPr>
          <w:rFonts w:hAnsi="標楷體" w:hint="eastAsia"/>
          <w:color w:val="000000" w:themeColor="text1"/>
        </w:rPr>
        <w:t>，</w:t>
      </w:r>
      <w:r w:rsidR="005E71D6" w:rsidRPr="006937BE">
        <w:rPr>
          <w:rFonts w:hAnsi="標楷體" w:hint="eastAsia"/>
          <w:color w:val="000000" w:themeColor="text1"/>
        </w:rPr>
        <w:t>如</w:t>
      </w:r>
      <w:r w:rsidR="00545C86" w:rsidRPr="006937BE">
        <w:rPr>
          <w:rFonts w:hAnsi="標楷體" w:hint="eastAsia"/>
          <w:color w:val="000000" w:themeColor="text1"/>
        </w:rPr>
        <w:t>果</w:t>
      </w:r>
      <w:r w:rsidR="005E71D6" w:rsidRPr="006937BE">
        <w:rPr>
          <w:rFonts w:hAnsi="標楷體" w:hint="eastAsia"/>
          <w:color w:val="000000" w:themeColor="text1"/>
        </w:rPr>
        <w:t>取得建造執照並開工，便不禁止移轉予第三人</w:t>
      </w:r>
      <w:r w:rsidR="002021E8" w:rsidRPr="006937BE">
        <w:rPr>
          <w:rFonts w:hAnsi="標楷體" w:hint="eastAsia"/>
          <w:color w:val="000000" w:themeColor="text1"/>
        </w:rPr>
        <w:t>；</w:t>
      </w:r>
      <w:r w:rsidR="00545C86" w:rsidRPr="006937BE">
        <w:rPr>
          <w:rFonts w:hAnsi="標楷體" w:hint="eastAsia"/>
          <w:color w:val="000000" w:themeColor="text1"/>
        </w:rPr>
        <w:t>惟</w:t>
      </w:r>
      <w:r w:rsidR="005E71D6" w:rsidRPr="006937BE">
        <w:rPr>
          <w:rFonts w:hAnsi="標楷體" w:hint="eastAsia"/>
          <w:color w:val="000000" w:themeColor="text1"/>
        </w:rPr>
        <w:t>取得建造執照並</w:t>
      </w:r>
      <w:r w:rsidR="00545C86" w:rsidRPr="006937BE">
        <w:rPr>
          <w:rFonts w:hAnsi="標楷體" w:hint="eastAsia"/>
          <w:color w:val="000000" w:themeColor="text1"/>
        </w:rPr>
        <w:t>申報</w:t>
      </w:r>
      <w:r w:rsidR="005E71D6" w:rsidRPr="006937BE">
        <w:rPr>
          <w:rFonts w:hAnsi="標楷體" w:hint="eastAsia"/>
          <w:color w:val="000000" w:themeColor="text1"/>
        </w:rPr>
        <w:t>開工</w:t>
      </w:r>
      <w:r w:rsidR="007D2A9E" w:rsidRPr="006937BE">
        <w:rPr>
          <w:rFonts w:hAnsi="標楷體" w:hint="eastAsia"/>
          <w:color w:val="000000" w:themeColor="text1"/>
        </w:rPr>
        <w:t>後</w:t>
      </w:r>
      <w:r w:rsidR="005E71D6" w:rsidRPr="006937BE">
        <w:rPr>
          <w:rFonts w:hAnsi="標楷體" w:hint="eastAsia"/>
          <w:color w:val="000000" w:themeColor="text1"/>
        </w:rPr>
        <w:t>，實際上</w:t>
      </w:r>
      <w:r w:rsidR="00545C86" w:rsidRPr="006937BE">
        <w:rPr>
          <w:rFonts w:hAnsi="標楷體" w:hint="eastAsia"/>
          <w:color w:val="000000" w:themeColor="text1"/>
        </w:rPr>
        <w:t>仍可不施工</w:t>
      </w:r>
      <w:r w:rsidR="002C459D" w:rsidRPr="006937BE">
        <w:rPr>
          <w:rFonts w:hAnsi="標楷體" w:hint="eastAsia"/>
          <w:color w:val="000000" w:themeColor="text1"/>
        </w:rPr>
        <w:t>、</w:t>
      </w:r>
      <w:r w:rsidR="00545C86" w:rsidRPr="006937BE">
        <w:rPr>
          <w:rFonts w:hAnsi="標楷體" w:hint="eastAsia"/>
          <w:color w:val="000000" w:themeColor="text1"/>
        </w:rPr>
        <w:t>不</w:t>
      </w:r>
      <w:r w:rsidR="005E71D6" w:rsidRPr="006937BE">
        <w:rPr>
          <w:rFonts w:hAnsi="標楷體" w:hint="eastAsia"/>
          <w:color w:val="000000" w:themeColor="text1"/>
        </w:rPr>
        <w:t>利用，</w:t>
      </w:r>
      <w:r w:rsidR="00806BAD" w:rsidRPr="006937BE">
        <w:rPr>
          <w:rFonts w:hAnsi="標楷體" w:hint="eastAsia"/>
          <w:color w:val="000000" w:themeColor="text1"/>
        </w:rPr>
        <w:t>必要時可變更設計</w:t>
      </w:r>
      <w:r w:rsidR="00F97D81" w:rsidRPr="006937BE">
        <w:rPr>
          <w:rFonts w:hAnsi="標楷體" w:hint="eastAsia"/>
          <w:color w:val="000000" w:themeColor="text1"/>
        </w:rPr>
        <w:t>，</w:t>
      </w:r>
      <w:r w:rsidR="00806BAD" w:rsidRPr="006937BE">
        <w:rPr>
          <w:rFonts w:hAnsi="標楷體" w:hint="eastAsia"/>
          <w:color w:val="000000" w:themeColor="text1"/>
        </w:rPr>
        <w:t>增加建築期限，以避免建造執照失效，繼續</w:t>
      </w:r>
      <w:r w:rsidR="00AF2EF3" w:rsidRPr="006937BE">
        <w:rPr>
          <w:rFonts w:hAnsi="標楷體" w:hint="eastAsia"/>
          <w:color w:val="000000" w:themeColor="text1"/>
        </w:rPr>
        <w:t>囤積獲利</w:t>
      </w:r>
      <w:r w:rsidR="00891596">
        <w:rPr>
          <w:rFonts w:hAnsi="標楷體" w:hint="eastAsia"/>
          <w:color w:val="000000" w:themeColor="text1"/>
        </w:rPr>
        <w:t>，</w:t>
      </w:r>
      <w:r w:rsidR="005E71D6" w:rsidRPr="006937BE">
        <w:rPr>
          <w:rFonts w:hAnsi="標楷體" w:hint="eastAsia"/>
          <w:color w:val="000000" w:themeColor="text1"/>
        </w:rPr>
        <w:t>故該原則</w:t>
      </w:r>
      <w:r w:rsidR="00806BAD" w:rsidRPr="006937BE">
        <w:rPr>
          <w:rFonts w:hAnsi="標楷體" w:hint="eastAsia"/>
          <w:color w:val="000000" w:themeColor="text1"/>
        </w:rPr>
        <w:t>之相關規範</w:t>
      </w:r>
      <w:r w:rsidR="00F97D81" w:rsidRPr="006937BE">
        <w:rPr>
          <w:rFonts w:hAnsi="標楷體" w:hint="eastAsia"/>
          <w:color w:val="000000" w:themeColor="text1"/>
        </w:rPr>
        <w:t>有</w:t>
      </w:r>
      <w:r w:rsidR="005E71D6" w:rsidRPr="006937BE">
        <w:rPr>
          <w:rFonts w:hAnsi="標楷體" w:hint="eastAsia"/>
          <w:color w:val="000000" w:themeColor="text1"/>
        </w:rPr>
        <w:t>欠周延</w:t>
      </w:r>
      <w:r w:rsidR="00545C86" w:rsidRPr="006937BE">
        <w:rPr>
          <w:rFonts w:hAnsi="標楷體" w:hint="eastAsia"/>
          <w:color w:val="000000" w:themeColor="text1"/>
        </w:rPr>
        <w:t>。</w:t>
      </w:r>
    </w:p>
    <w:p w:rsidR="00005961" w:rsidRDefault="001465B5" w:rsidP="00050C48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lastRenderedPageBreak/>
        <w:t>綜上，財政部等相關單位，對於</w:t>
      </w:r>
      <w:r w:rsidR="00BD742A" w:rsidRPr="001A197C">
        <w:rPr>
          <w:rFonts w:hAnsi="標楷體" w:hint="eastAsia"/>
          <w:color w:val="000000" w:themeColor="text1"/>
        </w:rPr>
        <w:t>現今已存在之</w:t>
      </w:r>
      <w:r w:rsidRPr="001A197C">
        <w:rPr>
          <w:rFonts w:hAnsi="標楷體" w:hint="eastAsia"/>
          <w:color w:val="000000" w:themeColor="text1"/>
        </w:rPr>
        <w:t>國有非公用土地出售後，遭</w:t>
      </w:r>
      <w:r w:rsidR="00AF2EF3" w:rsidRPr="001A197C">
        <w:rPr>
          <w:rFonts w:hAnsi="標楷體" w:hint="eastAsia"/>
          <w:color w:val="000000" w:themeColor="text1"/>
        </w:rPr>
        <w:t>囤積獲利</w:t>
      </w:r>
      <w:r w:rsidRPr="001A197C">
        <w:rPr>
          <w:rFonts w:hAnsi="標楷體" w:hint="eastAsia"/>
          <w:color w:val="000000" w:themeColor="text1"/>
        </w:rPr>
        <w:t>之</w:t>
      </w:r>
      <w:r w:rsidR="00BD742A" w:rsidRPr="001A197C">
        <w:rPr>
          <w:rFonts w:hAnsi="標楷體" w:hint="eastAsia"/>
          <w:color w:val="000000" w:themeColor="text1"/>
        </w:rPr>
        <w:t>情況，雖已採取部分金融管制措施，惟成效相當有限。更重要者，財政部為防止未來</w:t>
      </w:r>
      <w:r w:rsidR="00A1766D" w:rsidRPr="001A197C">
        <w:rPr>
          <w:rFonts w:hAnsi="標楷體" w:hint="eastAsia"/>
          <w:color w:val="000000" w:themeColor="text1"/>
        </w:rPr>
        <w:t>類</w:t>
      </w:r>
      <w:r w:rsidR="00F0723B" w:rsidRPr="001A197C">
        <w:rPr>
          <w:rFonts w:hAnsi="標楷體" w:hint="eastAsia"/>
          <w:color w:val="000000" w:themeColor="text1"/>
        </w:rPr>
        <w:t>此</w:t>
      </w:r>
      <w:r w:rsidR="00BD742A" w:rsidRPr="001A197C">
        <w:rPr>
          <w:rFonts w:hAnsi="標楷體" w:hint="eastAsia"/>
          <w:color w:val="000000" w:themeColor="text1"/>
        </w:rPr>
        <w:t>情形</w:t>
      </w:r>
      <w:r w:rsidR="00F0723B" w:rsidRPr="001A197C">
        <w:rPr>
          <w:rFonts w:hAnsi="標楷體" w:hint="eastAsia"/>
          <w:color w:val="000000" w:themeColor="text1"/>
        </w:rPr>
        <w:t>發生</w:t>
      </w:r>
      <w:r w:rsidR="00BD742A" w:rsidRPr="001A197C">
        <w:rPr>
          <w:rFonts w:hAnsi="標楷體" w:hint="eastAsia"/>
          <w:color w:val="000000" w:themeColor="text1"/>
        </w:rPr>
        <w:t>，</w:t>
      </w:r>
      <w:r w:rsidR="00AF7F1C" w:rsidRPr="001A197C">
        <w:rPr>
          <w:rFonts w:hAnsi="標楷體" w:hint="eastAsia"/>
          <w:color w:val="000000" w:themeColor="text1"/>
        </w:rPr>
        <w:t>僅</w:t>
      </w:r>
      <w:r w:rsidR="00ED777B" w:rsidRPr="001A197C">
        <w:rPr>
          <w:rFonts w:hAnsi="標楷體" w:hint="eastAsia"/>
          <w:color w:val="000000" w:themeColor="text1"/>
        </w:rPr>
        <w:t>研擬「國有非公用土地出售後之原價買回辦理原則」，並由</w:t>
      </w:r>
      <w:r w:rsidR="00AF7F1C" w:rsidRPr="001A197C">
        <w:rPr>
          <w:rFonts w:hAnsi="標楷體" w:hint="eastAsia"/>
          <w:color w:val="000000" w:themeColor="text1"/>
        </w:rPr>
        <w:t>地方政府配合課徵空地稅</w:t>
      </w:r>
      <w:r w:rsidR="00BA04E2" w:rsidRPr="001A197C">
        <w:rPr>
          <w:rFonts w:hAnsi="標楷體" w:hint="eastAsia"/>
          <w:color w:val="000000" w:themeColor="text1"/>
        </w:rPr>
        <w:t>等事後</w:t>
      </w:r>
      <w:r w:rsidR="00CF2F69" w:rsidRPr="001A197C">
        <w:rPr>
          <w:rFonts w:hAnsi="標楷體" w:hint="eastAsia"/>
          <w:color w:val="000000" w:themeColor="text1"/>
        </w:rPr>
        <w:t>補救</w:t>
      </w:r>
      <w:r w:rsidR="00BA04E2" w:rsidRPr="001A197C">
        <w:rPr>
          <w:rFonts w:hAnsi="標楷體" w:hint="eastAsia"/>
          <w:color w:val="000000" w:themeColor="text1"/>
        </w:rPr>
        <w:t>措施以資</w:t>
      </w:r>
      <w:r w:rsidR="00BD742A" w:rsidRPr="001A197C">
        <w:rPr>
          <w:rFonts w:hAnsi="標楷體" w:hint="eastAsia"/>
          <w:color w:val="000000" w:themeColor="text1"/>
        </w:rPr>
        <w:t>因應</w:t>
      </w:r>
      <w:r w:rsidR="00BA04E2" w:rsidRPr="001A197C">
        <w:rPr>
          <w:rFonts w:hAnsi="標楷體" w:hint="eastAsia"/>
          <w:color w:val="000000" w:themeColor="text1"/>
        </w:rPr>
        <w:t>，顯不</w:t>
      </w:r>
      <w:r w:rsidR="00FC62B4" w:rsidRPr="001A197C">
        <w:rPr>
          <w:rFonts w:hAnsi="標楷體" w:hint="eastAsia"/>
          <w:color w:val="000000" w:themeColor="text1"/>
        </w:rPr>
        <w:t>周延</w:t>
      </w:r>
      <w:r w:rsidR="00F77D92" w:rsidRPr="001A197C">
        <w:rPr>
          <w:rFonts w:hAnsi="標楷體" w:hint="eastAsia"/>
          <w:color w:val="000000" w:themeColor="text1"/>
        </w:rPr>
        <w:t>。</w:t>
      </w:r>
      <w:r w:rsidR="003939C3" w:rsidRPr="001A197C">
        <w:rPr>
          <w:rFonts w:hAnsi="標楷體" w:hint="eastAsia"/>
          <w:color w:val="000000" w:themeColor="text1"/>
        </w:rPr>
        <w:t>按平均地權之</w:t>
      </w:r>
      <w:r w:rsidR="007610D3" w:rsidRPr="001A197C">
        <w:rPr>
          <w:rFonts w:hAnsi="標楷體" w:hint="eastAsia"/>
          <w:color w:val="000000" w:themeColor="text1"/>
        </w:rPr>
        <w:t>理念</w:t>
      </w:r>
      <w:r w:rsidR="003939C3" w:rsidRPr="001A197C">
        <w:rPr>
          <w:rFonts w:hAnsi="標楷體" w:hint="eastAsia"/>
          <w:color w:val="000000" w:themeColor="text1"/>
        </w:rPr>
        <w:t>，既在強調都市土地之直接合理使用，財政部及所屬國產局，於</w:t>
      </w:r>
      <w:proofErr w:type="gramStart"/>
      <w:r w:rsidR="003939C3" w:rsidRPr="001A197C">
        <w:rPr>
          <w:rFonts w:hAnsi="標楷體" w:hint="eastAsia"/>
          <w:color w:val="000000" w:themeColor="text1"/>
        </w:rPr>
        <w:t>研</w:t>
      </w:r>
      <w:proofErr w:type="gramEnd"/>
      <w:r w:rsidR="003939C3" w:rsidRPr="001A197C">
        <w:rPr>
          <w:rFonts w:hAnsi="標楷體" w:hint="eastAsia"/>
          <w:color w:val="000000" w:themeColor="text1"/>
        </w:rPr>
        <w:t>擬國有</w:t>
      </w:r>
      <w:r w:rsidR="00C6098E" w:rsidRPr="001A197C">
        <w:rPr>
          <w:rFonts w:hAnsi="標楷體" w:hint="eastAsia"/>
          <w:color w:val="000000" w:themeColor="text1"/>
        </w:rPr>
        <w:t>非公用</w:t>
      </w:r>
      <w:r w:rsidR="003939C3" w:rsidRPr="001A197C">
        <w:rPr>
          <w:rFonts w:hAnsi="標楷體" w:hint="eastAsia"/>
          <w:color w:val="000000" w:themeColor="text1"/>
        </w:rPr>
        <w:t>土地供私人使用時，</w:t>
      </w:r>
      <w:r w:rsidR="00C81A34" w:rsidRPr="001A197C">
        <w:rPr>
          <w:rFonts w:hAnsi="標楷體" w:hint="eastAsia"/>
          <w:color w:val="000000" w:themeColor="text1"/>
        </w:rPr>
        <w:t>例如：設定使用人所應具備之資格</w:t>
      </w:r>
      <w:r w:rsidR="00CF2F69" w:rsidRPr="001A197C">
        <w:rPr>
          <w:rFonts w:hAnsi="標楷體" w:hint="eastAsia"/>
          <w:color w:val="000000" w:themeColor="text1"/>
        </w:rPr>
        <w:t>，以避免挾龐</w:t>
      </w:r>
      <w:r w:rsidR="00367147" w:rsidRPr="001A197C">
        <w:rPr>
          <w:rFonts w:hAnsi="標楷體" w:hint="eastAsia"/>
          <w:color w:val="000000" w:themeColor="text1"/>
        </w:rPr>
        <w:t>大資</w:t>
      </w:r>
      <w:r w:rsidR="00CF2F69" w:rsidRPr="001A197C">
        <w:rPr>
          <w:rFonts w:hAnsi="標楷體" w:hint="eastAsia"/>
          <w:color w:val="000000" w:themeColor="text1"/>
        </w:rPr>
        <w:t>金</w:t>
      </w:r>
      <w:r w:rsidR="00367147" w:rsidRPr="001A197C">
        <w:rPr>
          <w:rFonts w:hAnsi="標楷體" w:hint="eastAsia"/>
          <w:color w:val="000000" w:themeColor="text1"/>
        </w:rPr>
        <w:t>而非真正自行使用之業者</w:t>
      </w:r>
      <w:r w:rsidR="00C63C09" w:rsidRPr="007A6BBF">
        <w:rPr>
          <w:rFonts w:hAnsi="標楷體" w:hint="eastAsia"/>
          <w:b/>
          <w:color w:val="000000" w:themeColor="text1"/>
        </w:rPr>
        <w:t>（</w:t>
      </w:r>
      <w:r w:rsidR="00502AC3" w:rsidRPr="007A6BBF">
        <w:rPr>
          <w:rFonts w:hAnsi="標楷體" w:hint="eastAsia"/>
          <w:b/>
          <w:color w:val="000000" w:themeColor="text1"/>
        </w:rPr>
        <w:t>據國產局提供臺北市都會區國有土地出售資料，出售予</w:t>
      </w:r>
      <w:r w:rsidR="00C63C09" w:rsidRPr="007A6BBF">
        <w:rPr>
          <w:rFonts w:hAnsi="標楷體" w:hint="eastAsia"/>
          <w:b/>
          <w:color w:val="000000" w:themeColor="text1"/>
        </w:rPr>
        <w:t>壽險</w:t>
      </w:r>
      <w:r w:rsidR="00A20151" w:rsidRPr="007A6BBF">
        <w:rPr>
          <w:rFonts w:hAnsi="標楷體" w:hint="eastAsia"/>
          <w:b/>
          <w:color w:val="000000" w:themeColor="text1"/>
        </w:rPr>
        <w:t>公司</w:t>
      </w:r>
      <w:r w:rsidR="00502AC3" w:rsidRPr="007A6BBF">
        <w:rPr>
          <w:rFonts w:hAnsi="標楷體" w:hint="eastAsia"/>
          <w:b/>
          <w:color w:val="000000" w:themeColor="text1"/>
        </w:rPr>
        <w:t>即有1</w:t>
      </w:r>
      <w:r w:rsidR="00A20151" w:rsidRPr="007A6BBF">
        <w:rPr>
          <w:rFonts w:hAnsi="標楷體" w:hint="eastAsia"/>
          <w:b/>
          <w:color w:val="000000" w:themeColor="text1"/>
        </w:rPr>
        <w:t>1</w:t>
      </w:r>
      <w:r w:rsidR="008A14F2" w:rsidRPr="007A6BBF">
        <w:rPr>
          <w:rFonts w:hAnsi="標楷體" w:hint="eastAsia"/>
          <w:b/>
          <w:color w:val="000000" w:themeColor="text1"/>
        </w:rPr>
        <w:t>案</w:t>
      </w:r>
      <w:r w:rsidR="00A20151" w:rsidRPr="007A6BBF">
        <w:rPr>
          <w:rFonts w:hAnsi="標楷體" w:hint="eastAsia"/>
          <w:b/>
          <w:color w:val="000000" w:themeColor="text1"/>
        </w:rPr>
        <w:t>、面積</w:t>
      </w:r>
      <w:r w:rsidR="00A20151" w:rsidRPr="007A6BBF">
        <w:rPr>
          <w:rFonts w:hAnsi="標楷體"/>
          <w:b/>
          <w:color w:val="000000" w:themeColor="text1"/>
        </w:rPr>
        <w:t>35,235.42</w:t>
      </w:r>
      <w:r w:rsidR="00573888" w:rsidRPr="006A42D7">
        <w:rPr>
          <w:rFonts w:hAnsi="標楷體" w:hint="eastAsia"/>
          <w:b/>
          <w:color w:val="FF0000"/>
        </w:rPr>
        <w:t>平方公尺</w:t>
      </w:r>
      <w:r w:rsidR="00A20151" w:rsidRPr="007A6BBF">
        <w:rPr>
          <w:rFonts w:hAnsi="標楷體" w:hint="eastAsia"/>
          <w:b/>
          <w:color w:val="000000" w:themeColor="text1"/>
        </w:rPr>
        <w:t>，占出售總面積18.45％</w:t>
      </w:r>
      <w:r w:rsidR="00C63C09" w:rsidRPr="007A6BBF">
        <w:rPr>
          <w:rFonts w:hAnsi="標楷體" w:hint="eastAsia"/>
          <w:b/>
          <w:color w:val="000000" w:themeColor="text1"/>
        </w:rPr>
        <w:t>）</w:t>
      </w:r>
      <w:r w:rsidR="00C63C09" w:rsidRPr="001A197C">
        <w:rPr>
          <w:rFonts w:hAnsi="標楷體" w:hint="eastAsia"/>
          <w:color w:val="000000" w:themeColor="text1"/>
        </w:rPr>
        <w:t>標購國有土地，</w:t>
      </w:r>
      <w:r w:rsidR="00BF6BAC" w:rsidRPr="001A197C">
        <w:rPr>
          <w:rFonts w:hAnsi="標楷體" w:hint="eastAsia"/>
          <w:color w:val="000000" w:themeColor="text1"/>
        </w:rPr>
        <w:t>取得土地權利</w:t>
      </w:r>
      <w:r w:rsidR="00C63C09" w:rsidRPr="001A197C">
        <w:rPr>
          <w:rFonts w:hAnsi="標楷體" w:hint="eastAsia"/>
          <w:color w:val="000000" w:themeColor="text1"/>
        </w:rPr>
        <w:t>後卻</w:t>
      </w:r>
      <w:r w:rsidR="00BF6BAC" w:rsidRPr="001A197C">
        <w:rPr>
          <w:rFonts w:hAnsi="標楷體" w:hint="eastAsia"/>
          <w:color w:val="000000" w:themeColor="text1"/>
        </w:rPr>
        <w:t>不開發</w:t>
      </w:r>
      <w:r w:rsidR="00C63C09" w:rsidRPr="001A197C">
        <w:rPr>
          <w:rFonts w:hAnsi="標楷體" w:hint="eastAsia"/>
          <w:color w:val="000000" w:themeColor="text1"/>
        </w:rPr>
        <w:t>之情形發生</w:t>
      </w:r>
      <w:r w:rsidR="00F77D92" w:rsidRPr="001A197C">
        <w:rPr>
          <w:rFonts w:hAnsi="標楷體" w:hint="eastAsia"/>
          <w:color w:val="000000" w:themeColor="text1"/>
        </w:rPr>
        <w:t>，並要</w:t>
      </w:r>
      <w:r w:rsidR="00C6098E" w:rsidRPr="001A197C">
        <w:rPr>
          <w:rFonts w:hAnsi="標楷體" w:hint="eastAsia"/>
          <w:color w:val="000000" w:themeColor="text1"/>
        </w:rPr>
        <w:t>求</w:t>
      </w:r>
      <w:r w:rsidR="00F77D92" w:rsidRPr="001A197C">
        <w:rPr>
          <w:rFonts w:hAnsi="標楷體" w:hint="eastAsia"/>
          <w:color w:val="000000" w:themeColor="text1"/>
        </w:rPr>
        <w:t>申請人</w:t>
      </w:r>
      <w:r w:rsidR="00C81A34" w:rsidRPr="001A197C">
        <w:rPr>
          <w:rFonts w:hAnsi="標楷體" w:hint="eastAsia"/>
          <w:color w:val="000000" w:themeColor="text1"/>
        </w:rPr>
        <w:t>提出土地開發計畫</w:t>
      </w:r>
      <w:r w:rsidR="00367147" w:rsidRPr="001A197C">
        <w:rPr>
          <w:rFonts w:hAnsi="標楷體" w:hint="eastAsia"/>
          <w:color w:val="000000" w:themeColor="text1"/>
        </w:rPr>
        <w:t>，</w:t>
      </w:r>
      <w:r w:rsidR="00C81A34" w:rsidRPr="001A197C">
        <w:rPr>
          <w:rFonts w:hAnsi="標楷體" w:hint="eastAsia"/>
          <w:color w:val="000000" w:themeColor="text1"/>
        </w:rPr>
        <w:t>組成專家委員會審查</w:t>
      </w:r>
      <w:r w:rsidR="00367147" w:rsidRPr="001A197C">
        <w:rPr>
          <w:rFonts w:hAnsi="標楷體" w:hint="eastAsia"/>
          <w:color w:val="000000" w:themeColor="text1"/>
        </w:rPr>
        <w:t>其開發內容及效益、時程</w:t>
      </w:r>
      <w:r w:rsidR="00C81A34" w:rsidRPr="001A197C">
        <w:rPr>
          <w:rFonts w:hAnsi="標楷體" w:hint="eastAsia"/>
          <w:color w:val="000000" w:themeColor="text1"/>
        </w:rPr>
        <w:t>等</w:t>
      </w:r>
      <w:r w:rsidR="003939C3" w:rsidRPr="001A197C">
        <w:rPr>
          <w:rFonts w:hAnsi="標楷體" w:hint="eastAsia"/>
          <w:color w:val="000000" w:themeColor="text1"/>
        </w:rPr>
        <w:t>，</w:t>
      </w:r>
      <w:r w:rsidR="00BF6BAC" w:rsidRPr="001A197C">
        <w:rPr>
          <w:rFonts w:hAnsi="標楷體" w:hint="eastAsia"/>
          <w:color w:val="000000" w:themeColor="text1"/>
        </w:rPr>
        <w:t>經由</w:t>
      </w:r>
      <w:r w:rsidR="00F77D92" w:rsidRPr="001A197C">
        <w:rPr>
          <w:rFonts w:hAnsi="標楷體" w:hint="eastAsia"/>
          <w:color w:val="000000" w:themeColor="text1"/>
        </w:rPr>
        <w:t>事前</w:t>
      </w:r>
      <w:r w:rsidR="003939C3" w:rsidRPr="001A197C">
        <w:rPr>
          <w:rFonts w:hAnsi="標楷體" w:hint="eastAsia"/>
          <w:color w:val="000000" w:themeColor="text1"/>
        </w:rPr>
        <w:t>嚴格</w:t>
      </w:r>
      <w:r w:rsidR="00C63C09" w:rsidRPr="001A197C">
        <w:rPr>
          <w:rFonts w:hAnsi="標楷體" w:hint="eastAsia"/>
          <w:color w:val="000000" w:themeColor="text1"/>
        </w:rPr>
        <w:t>之</w:t>
      </w:r>
      <w:r w:rsidR="003939C3" w:rsidRPr="001A197C">
        <w:rPr>
          <w:rFonts w:hAnsi="標楷體" w:hint="eastAsia"/>
          <w:color w:val="000000" w:themeColor="text1"/>
        </w:rPr>
        <w:t>篩選</w:t>
      </w:r>
      <w:r w:rsidR="00F77D92" w:rsidRPr="001A197C">
        <w:rPr>
          <w:rFonts w:hAnsi="標楷體" w:hint="eastAsia"/>
          <w:color w:val="000000" w:themeColor="text1"/>
        </w:rPr>
        <w:t>與評估</w:t>
      </w:r>
      <w:r w:rsidR="003939C3" w:rsidRPr="001A197C">
        <w:rPr>
          <w:rFonts w:hAnsi="標楷體" w:hint="eastAsia"/>
          <w:color w:val="000000" w:themeColor="text1"/>
        </w:rPr>
        <w:t>，務期真正需要且有充分使用能力</w:t>
      </w:r>
      <w:r w:rsidR="001F0EB7">
        <w:rPr>
          <w:rFonts w:hAnsi="標楷體" w:hint="eastAsia"/>
          <w:color w:val="000000" w:themeColor="text1"/>
        </w:rPr>
        <w:t>者</w:t>
      </w:r>
      <w:r w:rsidR="003939C3" w:rsidRPr="001A197C">
        <w:rPr>
          <w:rFonts w:hAnsi="標楷體" w:hint="eastAsia"/>
          <w:color w:val="000000" w:themeColor="text1"/>
        </w:rPr>
        <w:t>取得土地</w:t>
      </w:r>
      <w:r w:rsidR="00AB275F" w:rsidRPr="001A197C">
        <w:rPr>
          <w:rFonts w:hAnsi="標楷體" w:hint="eastAsia"/>
          <w:color w:val="000000" w:themeColor="text1"/>
        </w:rPr>
        <w:t>權利</w:t>
      </w:r>
      <w:r w:rsidR="00981F80" w:rsidRPr="001A197C">
        <w:rPr>
          <w:rFonts w:hAnsi="標楷體" w:hint="eastAsia"/>
          <w:color w:val="000000" w:themeColor="text1"/>
        </w:rPr>
        <w:t>。</w:t>
      </w:r>
      <w:r w:rsidR="00F77D92" w:rsidRPr="001A197C">
        <w:rPr>
          <w:rFonts w:hAnsi="標楷體" w:hint="eastAsia"/>
          <w:color w:val="000000" w:themeColor="text1"/>
        </w:rPr>
        <w:t>惟查</w:t>
      </w:r>
      <w:r w:rsidR="00C8410D" w:rsidRPr="001A197C">
        <w:rPr>
          <w:rFonts w:hAnsi="標楷體" w:hint="eastAsia"/>
          <w:color w:val="000000" w:themeColor="text1"/>
        </w:rPr>
        <w:t>現行國有</w:t>
      </w:r>
      <w:r w:rsidR="001D3E86" w:rsidRPr="001A197C">
        <w:rPr>
          <w:rFonts w:hAnsi="標楷體" w:hint="eastAsia"/>
          <w:color w:val="000000" w:themeColor="text1"/>
        </w:rPr>
        <w:t>非公用</w:t>
      </w:r>
      <w:r w:rsidR="00C8410D" w:rsidRPr="001A197C">
        <w:rPr>
          <w:rFonts w:hAnsi="標楷體" w:hint="eastAsia"/>
          <w:color w:val="000000" w:themeColor="text1"/>
        </w:rPr>
        <w:t>土地之</w:t>
      </w:r>
      <w:r w:rsidR="001D3E86" w:rsidRPr="001A197C">
        <w:rPr>
          <w:rFonts w:hAnsi="標楷體" w:hint="eastAsia"/>
          <w:color w:val="000000" w:themeColor="text1"/>
        </w:rPr>
        <w:t>收益與處</w:t>
      </w:r>
      <w:r w:rsidR="00C81A34" w:rsidRPr="001A197C">
        <w:rPr>
          <w:rFonts w:hAnsi="標楷體" w:hint="eastAsia"/>
          <w:color w:val="000000" w:themeColor="text1"/>
        </w:rPr>
        <w:t>分</w:t>
      </w:r>
      <w:r w:rsidR="001D3E86" w:rsidRPr="001A197C">
        <w:rPr>
          <w:rFonts w:hAnsi="標楷體" w:hint="eastAsia"/>
          <w:color w:val="000000" w:themeColor="text1"/>
        </w:rPr>
        <w:t>程序</w:t>
      </w:r>
      <w:r w:rsidR="00C81A34" w:rsidRPr="001A197C">
        <w:rPr>
          <w:rFonts w:hAnsi="標楷體" w:hint="eastAsia"/>
          <w:color w:val="000000" w:themeColor="text1"/>
        </w:rPr>
        <w:t>，</w:t>
      </w:r>
      <w:r w:rsidR="001D3E86" w:rsidRPr="001A197C">
        <w:rPr>
          <w:rFonts w:hAnsi="標楷體" w:hint="eastAsia"/>
          <w:color w:val="000000" w:themeColor="text1"/>
        </w:rPr>
        <w:t>於上述</w:t>
      </w:r>
      <w:r w:rsidR="00C6098E" w:rsidRPr="001A197C">
        <w:rPr>
          <w:rFonts w:hAnsi="標楷體" w:hint="eastAsia"/>
          <w:color w:val="000000" w:themeColor="text1"/>
        </w:rPr>
        <w:t>預先管制</w:t>
      </w:r>
      <w:r w:rsidR="001D3E86" w:rsidRPr="001A197C">
        <w:rPr>
          <w:rFonts w:hAnsi="標楷體" w:hint="eastAsia"/>
          <w:color w:val="000000" w:themeColor="text1"/>
        </w:rPr>
        <w:t>機制均付之闕如，</w:t>
      </w:r>
      <w:r w:rsidR="00C81A34" w:rsidRPr="001A197C">
        <w:rPr>
          <w:rFonts w:hAnsi="標楷體" w:hint="eastAsia"/>
          <w:color w:val="000000" w:themeColor="text1"/>
        </w:rPr>
        <w:t>以</w:t>
      </w:r>
      <w:r w:rsidR="00C8410D" w:rsidRPr="001A197C">
        <w:rPr>
          <w:rFonts w:hAnsi="標楷體" w:hint="eastAsia"/>
          <w:color w:val="000000" w:themeColor="text1"/>
        </w:rPr>
        <w:t>標售</w:t>
      </w:r>
      <w:r w:rsidR="001D3E86" w:rsidRPr="001A197C">
        <w:rPr>
          <w:rFonts w:hAnsi="標楷體" w:hint="eastAsia"/>
          <w:color w:val="000000" w:themeColor="text1"/>
        </w:rPr>
        <w:t>為例，僅</w:t>
      </w:r>
      <w:r w:rsidR="00C8410D" w:rsidRPr="001A197C">
        <w:rPr>
          <w:rFonts w:hAnsi="標楷體" w:hint="eastAsia"/>
          <w:color w:val="000000" w:themeColor="text1"/>
        </w:rPr>
        <w:t>係以出價最高者得標，一旦土地標售完成後，對該土地之後續使用、移轉等均無法加以約束，此</w:t>
      </w:r>
      <w:r w:rsidR="00C63C09" w:rsidRPr="001A197C">
        <w:rPr>
          <w:rFonts w:hAnsi="標楷體" w:hint="eastAsia"/>
          <w:color w:val="000000" w:themeColor="text1"/>
        </w:rPr>
        <w:t>為</w:t>
      </w:r>
      <w:r w:rsidR="00C8410D" w:rsidRPr="001A197C">
        <w:rPr>
          <w:rFonts w:hAnsi="標楷體" w:hint="eastAsia"/>
          <w:color w:val="000000" w:themeColor="text1"/>
        </w:rPr>
        <w:t>造成</w:t>
      </w:r>
      <w:r w:rsidR="00DC79BF" w:rsidRPr="001A197C">
        <w:rPr>
          <w:rFonts w:hAnsi="標楷體" w:hint="eastAsia"/>
          <w:color w:val="000000" w:themeColor="text1"/>
        </w:rPr>
        <w:t>得標者</w:t>
      </w:r>
      <w:r w:rsidR="00AB275F" w:rsidRPr="001A197C">
        <w:rPr>
          <w:rFonts w:hAnsi="標楷體" w:hint="eastAsia"/>
          <w:color w:val="000000" w:themeColor="text1"/>
        </w:rPr>
        <w:t>長期囤積</w:t>
      </w:r>
      <w:r w:rsidR="00966359" w:rsidRPr="001A197C">
        <w:rPr>
          <w:rFonts w:hAnsi="標楷體" w:hint="eastAsia"/>
          <w:color w:val="000000" w:themeColor="text1"/>
        </w:rPr>
        <w:t>等待</w:t>
      </w:r>
      <w:r w:rsidR="00966359" w:rsidRPr="001A197C">
        <w:rPr>
          <w:rFonts w:hAnsi="標楷體" w:hint="eastAsia"/>
          <w:bCs w:val="0"/>
          <w:color w:val="000000" w:themeColor="text1"/>
        </w:rPr>
        <w:t>價格上漲後再推案，或直接交易土地</w:t>
      </w:r>
      <w:r w:rsidR="00AB275F" w:rsidRPr="001A197C">
        <w:rPr>
          <w:rFonts w:hAnsi="標楷體" w:hint="eastAsia"/>
          <w:color w:val="000000" w:themeColor="text1"/>
        </w:rPr>
        <w:t>獲利</w:t>
      </w:r>
      <w:r w:rsidR="00C8410D" w:rsidRPr="001A197C">
        <w:rPr>
          <w:rFonts w:hAnsi="標楷體" w:hint="eastAsia"/>
          <w:color w:val="000000" w:themeColor="text1"/>
        </w:rPr>
        <w:t>之</w:t>
      </w:r>
      <w:r w:rsidR="00DC79BF" w:rsidRPr="001A197C">
        <w:rPr>
          <w:rFonts w:hAnsi="標楷體" w:hint="eastAsia"/>
          <w:color w:val="000000" w:themeColor="text1"/>
        </w:rPr>
        <w:t>重要</w:t>
      </w:r>
      <w:r w:rsidR="00F77D92" w:rsidRPr="001A197C">
        <w:rPr>
          <w:rFonts w:hAnsi="標楷體" w:hint="eastAsia"/>
          <w:color w:val="000000" w:themeColor="text1"/>
        </w:rPr>
        <w:t>原</w:t>
      </w:r>
      <w:r w:rsidR="00DC79BF" w:rsidRPr="001A197C">
        <w:rPr>
          <w:rFonts w:hAnsi="標楷體" w:hint="eastAsia"/>
          <w:color w:val="000000" w:themeColor="text1"/>
        </w:rPr>
        <w:t>因</w:t>
      </w:r>
      <w:r w:rsidR="00C8410D" w:rsidRPr="001A197C">
        <w:rPr>
          <w:rFonts w:hAnsi="標楷體" w:hint="eastAsia"/>
          <w:color w:val="000000" w:themeColor="text1"/>
        </w:rPr>
        <w:t>。</w:t>
      </w:r>
      <w:r w:rsidR="00C63C09" w:rsidRPr="001A197C">
        <w:rPr>
          <w:rFonts w:hAnsi="標楷體" w:hint="eastAsia"/>
          <w:color w:val="000000" w:themeColor="text1"/>
        </w:rPr>
        <w:t>是以，</w:t>
      </w:r>
      <w:r w:rsidR="00ED0359" w:rsidRPr="001A197C">
        <w:rPr>
          <w:rFonts w:hAnsi="標楷體" w:hint="eastAsia"/>
          <w:color w:val="000000" w:themeColor="text1"/>
        </w:rPr>
        <w:t>財政部暨所屬國產局出售國有非公用土地</w:t>
      </w:r>
      <w:r w:rsidR="00E84330" w:rsidRPr="001A197C">
        <w:rPr>
          <w:rFonts w:hAnsi="標楷體" w:hint="eastAsia"/>
          <w:color w:val="000000" w:themeColor="text1"/>
        </w:rPr>
        <w:t>，事</w:t>
      </w:r>
      <w:r w:rsidR="00ED0359" w:rsidRPr="001A197C">
        <w:rPr>
          <w:rFonts w:hAnsi="標楷體" w:hint="eastAsia"/>
          <w:color w:val="000000" w:themeColor="text1"/>
        </w:rPr>
        <w:t>前既未</w:t>
      </w:r>
      <w:r w:rsidR="00E84330" w:rsidRPr="001A197C">
        <w:rPr>
          <w:rFonts w:hAnsi="標楷體" w:hint="eastAsia"/>
          <w:color w:val="000000" w:themeColor="text1"/>
        </w:rPr>
        <w:t>設立相關機制</w:t>
      </w:r>
      <w:r w:rsidR="00ED0359" w:rsidRPr="001A197C">
        <w:rPr>
          <w:rFonts w:hAnsi="標楷體" w:hint="eastAsia"/>
          <w:color w:val="000000" w:themeColor="text1"/>
        </w:rPr>
        <w:t>，出售後又缺乏妥善監督機制，洵有疏失</w:t>
      </w:r>
      <w:r w:rsidR="00535834" w:rsidRPr="001A197C">
        <w:rPr>
          <w:rFonts w:hAnsi="標楷體" w:hint="eastAsia"/>
          <w:color w:val="000000" w:themeColor="text1"/>
        </w:rPr>
        <w:t>。</w:t>
      </w:r>
    </w:p>
    <w:p w:rsidR="00197628" w:rsidRPr="00E8532E" w:rsidRDefault="00801D20" w:rsidP="00E8532E">
      <w:pPr>
        <w:pStyle w:val="2"/>
        <w:numPr>
          <w:ilvl w:val="1"/>
          <w:numId w:val="4"/>
        </w:numPr>
        <w:ind w:left="1020" w:hanging="680"/>
        <w:rPr>
          <w:rFonts w:hAnsi="標楷體"/>
          <w:b/>
          <w:color w:val="000000" w:themeColor="text1"/>
        </w:rPr>
      </w:pPr>
      <w:r w:rsidRPr="00E8532E">
        <w:rPr>
          <w:rFonts w:hAnsi="標楷體" w:hint="eastAsia"/>
          <w:b/>
          <w:color w:val="000000" w:themeColor="text1"/>
        </w:rPr>
        <w:t>財政部暨所屬國產局所管</w:t>
      </w:r>
      <w:r w:rsidR="00197628" w:rsidRPr="00E8532E">
        <w:rPr>
          <w:rFonts w:hAnsi="標楷體" w:hint="eastAsia"/>
          <w:b/>
          <w:color w:val="000000" w:themeColor="text1"/>
        </w:rPr>
        <w:t>國有土地</w:t>
      </w:r>
      <w:r w:rsidRPr="00E8532E">
        <w:rPr>
          <w:rFonts w:hAnsi="標楷體" w:hint="eastAsia"/>
          <w:b/>
          <w:color w:val="000000" w:themeColor="text1"/>
        </w:rPr>
        <w:t>之</w:t>
      </w:r>
      <w:r w:rsidR="00197628" w:rsidRPr="00E8532E">
        <w:rPr>
          <w:rFonts w:hAnsi="標楷體" w:hint="eastAsia"/>
          <w:b/>
          <w:color w:val="000000" w:themeColor="text1"/>
        </w:rPr>
        <w:t>經營管理原則與政策</w:t>
      </w:r>
      <w:r w:rsidR="007A56B2" w:rsidRPr="00E8532E">
        <w:rPr>
          <w:rFonts w:hAnsi="標楷體" w:hint="eastAsia"/>
          <w:b/>
          <w:color w:val="000000" w:themeColor="text1"/>
        </w:rPr>
        <w:t>，缺乏整體性與一貫性，</w:t>
      </w:r>
      <w:r w:rsidRPr="00E8532E">
        <w:rPr>
          <w:rFonts w:hAnsi="標楷體" w:hint="eastAsia"/>
          <w:b/>
          <w:color w:val="000000" w:themeColor="text1"/>
        </w:rPr>
        <w:t>其</w:t>
      </w:r>
      <w:r w:rsidR="007A56B2" w:rsidRPr="00E8532E">
        <w:rPr>
          <w:rFonts w:hAnsi="標楷體" w:hint="eastAsia"/>
          <w:b/>
          <w:color w:val="000000" w:themeColor="text1"/>
        </w:rPr>
        <w:t>出售條件隨著</w:t>
      </w:r>
      <w:r w:rsidR="008151E7" w:rsidRPr="00E8532E">
        <w:rPr>
          <w:rFonts w:hAnsi="標楷體" w:hint="eastAsia"/>
          <w:b/>
          <w:color w:val="000000" w:themeColor="text1"/>
        </w:rPr>
        <w:t>歷任行政院長之</w:t>
      </w:r>
      <w:r w:rsidR="00523F51" w:rsidRPr="00E8532E">
        <w:rPr>
          <w:rFonts w:hAnsi="標楷體" w:hint="eastAsia"/>
          <w:b/>
          <w:color w:val="000000" w:themeColor="text1"/>
        </w:rPr>
        <w:t>更替</w:t>
      </w:r>
      <w:r w:rsidR="00EA3C65" w:rsidRPr="00E8532E">
        <w:rPr>
          <w:rFonts w:hAnsi="標楷體" w:hint="eastAsia"/>
          <w:b/>
          <w:color w:val="000000" w:themeColor="text1"/>
        </w:rPr>
        <w:t>，</w:t>
      </w:r>
      <w:r w:rsidR="00C63C09" w:rsidRPr="00E8532E">
        <w:rPr>
          <w:rFonts w:hAnsi="標楷體" w:hint="eastAsia"/>
          <w:b/>
          <w:color w:val="000000" w:themeColor="text1"/>
        </w:rPr>
        <w:t>因人、因時</w:t>
      </w:r>
      <w:r w:rsidR="008151E7" w:rsidRPr="00E8532E">
        <w:rPr>
          <w:rFonts w:hAnsi="標楷體" w:hint="eastAsia"/>
          <w:b/>
          <w:color w:val="000000" w:themeColor="text1"/>
        </w:rPr>
        <w:t>而異</w:t>
      </w:r>
      <w:r w:rsidR="007A56B2" w:rsidRPr="00E8532E">
        <w:rPr>
          <w:rFonts w:hAnsi="標楷體" w:hint="eastAsia"/>
          <w:b/>
          <w:color w:val="000000" w:themeColor="text1"/>
        </w:rPr>
        <w:t>，</w:t>
      </w:r>
      <w:r w:rsidR="003E71F3" w:rsidRPr="00E8532E">
        <w:rPr>
          <w:rFonts w:hAnsi="標楷體" w:hint="eastAsia"/>
          <w:b/>
          <w:color w:val="000000" w:themeColor="text1"/>
        </w:rPr>
        <w:t>未有</w:t>
      </w:r>
      <w:r w:rsidR="007A56B2" w:rsidRPr="00E8532E">
        <w:rPr>
          <w:rFonts w:hAnsi="標楷體" w:hint="eastAsia"/>
          <w:b/>
          <w:color w:val="000000" w:themeColor="text1"/>
        </w:rPr>
        <w:t>完整分析評估之依據；</w:t>
      </w:r>
      <w:r w:rsidR="00AB6CF9" w:rsidRPr="00E8532E">
        <w:rPr>
          <w:rFonts w:hAnsi="標楷體" w:hint="eastAsia"/>
          <w:b/>
          <w:color w:val="000000" w:themeColor="text1"/>
        </w:rPr>
        <w:t>又，</w:t>
      </w:r>
      <w:r w:rsidR="007A56B2" w:rsidRPr="00E8532E">
        <w:rPr>
          <w:rFonts w:hAnsi="標楷體" w:hint="eastAsia"/>
          <w:b/>
          <w:color w:val="000000" w:themeColor="text1"/>
        </w:rPr>
        <w:t>財政部</w:t>
      </w:r>
      <w:r w:rsidR="008151E7" w:rsidRPr="00E8532E">
        <w:rPr>
          <w:rFonts w:hAnsi="標楷體" w:hint="eastAsia"/>
          <w:b/>
          <w:color w:val="000000" w:themeColor="text1"/>
        </w:rPr>
        <w:t>雖</w:t>
      </w:r>
      <w:r w:rsidR="007A56B2" w:rsidRPr="00E8532E">
        <w:rPr>
          <w:rFonts w:hAnsi="標楷體" w:hint="eastAsia"/>
          <w:b/>
          <w:color w:val="000000" w:themeColor="text1"/>
        </w:rPr>
        <w:t>擬訂「強化國有財產管理及運用效益方案」，</w:t>
      </w:r>
      <w:r w:rsidR="008151E7" w:rsidRPr="00E8532E">
        <w:rPr>
          <w:rFonts w:hAnsi="標楷體" w:hint="eastAsia"/>
          <w:b/>
          <w:color w:val="000000" w:themeColor="text1"/>
        </w:rPr>
        <w:t>但</w:t>
      </w:r>
      <w:r w:rsidR="007A56B2" w:rsidRPr="00E8532E">
        <w:rPr>
          <w:rFonts w:hAnsi="標楷體" w:hint="eastAsia"/>
          <w:b/>
          <w:color w:val="000000" w:themeColor="text1"/>
        </w:rPr>
        <w:t>如何具體落實，</w:t>
      </w:r>
      <w:r w:rsidR="00CE46B9" w:rsidRPr="00E8532E">
        <w:rPr>
          <w:rFonts w:hAnsi="標楷體" w:hint="eastAsia"/>
          <w:b/>
          <w:color w:val="000000" w:themeColor="text1"/>
        </w:rPr>
        <w:t>制度設計上顯然</w:t>
      </w:r>
      <w:r w:rsidR="00CE46B9" w:rsidRPr="00E8532E">
        <w:rPr>
          <w:rFonts w:hAnsi="標楷體" w:hint="eastAsia"/>
          <w:b/>
          <w:color w:val="000000" w:themeColor="text1"/>
        </w:rPr>
        <w:lastRenderedPageBreak/>
        <w:t>欠缺經營管理與執行成果之評估機制，</w:t>
      </w:r>
      <w:r w:rsidRPr="00E8532E">
        <w:rPr>
          <w:rFonts w:hAnsi="標楷體" w:hint="eastAsia"/>
          <w:b/>
          <w:color w:val="000000" w:themeColor="text1"/>
        </w:rPr>
        <w:t>核</w:t>
      </w:r>
      <w:r w:rsidR="00AB6CF9" w:rsidRPr="00E8532E">
        <w:rPr>
          <w:rFonts w:hAnsi="標楷體" w:hint="eastAsia"/>
          <w:b/>
          <w:color w:val="000000" w:themeColor="text1"/>
        </w:rPr>
        <w:t>均有未當</w:t>
      </w:r>
      <w:r w:rsidR="00CE46B9" w:rsidRPr="00E8532E">
        <w:rPr>
          <w:rFonts w:hint="eastAsia"/>
          <w:b/>
          <w:color w:val="000000" w:themeColor="text1"/>
        </w:rPr>
        <w:t>。</w:t>
      </w:r>
    </w:p>
    <w:p w:rsidR="00084D2A" w:rsidRPr="001A197C" w:rsidRDefault="008151E7" w:rsidP="00222C64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依</w:t>
      </w:r>
      <w:r w:rsidR="00197628" w:rsidRPr="001A197C">
        <w:rPr>
          <w:rFonts w:hAnsi="標楷體" w:hint="eastAsia"/>
          <w:color w:val="000000" w:themeColor="text1"/>
        </w:rPr>
        <w:t>國產局提供</w:t>
      </w:r>
      <w:r w:rsidRPr="001A197C">
        <w:rPr>
          <w:rFonts w:hAnsi="標楷體" w:hint="eastAsia"/>
          <w:color w:val="000000" w:themeColor="text1"/>
        </w:rPr>
        <w:t>之</w:t>
      </w:r>
      <w:r w:rsidR="00197628" w:rsidRPr="001A197C">
        <w:rPr>
          <w:rFonts w:hAnsi="標楷體" w:hint="eastAsia"/>
          <w:color w:val="000000" w:themeColor="text1"/>
        </w:rPr>
        <w:t>資料</w:t>
      </w:r>
      <w:r w:rsidRPr="001A197C">
        <w:rPr>
          <w:rFonts w:hAnsi="標楷體" w:hint="eastAsia"/>
          <w:color w:val="000000" w:themeColor="text1"/>
        </w:rPr>
        <w:t>觀之</w:t>
      </w:r>
      <w:r w:rsidR="00197628" w:rsidRPr="001A197C">
        <w:rPr>
          <w:rFonts w:hAnsi="標楷體" w:hint="eastAsia"/>
          <w:color w:val="000000" w:themeColor="text1"/>
        </w:rPr>
        <w:t>，該局經管之國有非公用土地面積合計22萬餘公頃，其中應留供公用、撥用者</w:t>
      </w:r>
      <w:r w:rsidRPr="001A197C">
        <w:rPr>
          <w:rFonts w:hAnsi="標楷體" w:hint="eastAsia"/>
          <w:color w:val="000000" w:themeColor="text1"/>
        </w:rPr>
        <w:t>之</w:t>
      </w:r>
      <w:r w:rsidR="00197628" w:rsidRPr="001A197C">
        <w:rPr>
          <w:rFonts w:hAnsi="標楷體" w:hint="eastAsia"/>
          <w:color w:val="000000" w:themeColor="text1"/>
        </w:rPr>
        <w:t>面積</w:t>
      </w:r>
      <w:r w:rsidR="002F532D">
        <w:rPr>
          <w:rFonts w:hAnsi="標楷體" w:hint="eastAsia"/>
          <w:color w:val="000000" w:themeColor="text1"/>
        </w:rPr>
        <w:t>，</w:t>
      </w:r>
      <w:r w:rsidR="00197628" w:rsidRPr="001A197C">
        <w:rPr>
          <w:rFonts w:hAnsi="標楷體" w:hint="eastAsia"/>
          <w:color w:val="000000" w:themeColor="text1"/>
        </w:rPr>
        <w:t>分別為國家公園用地4,727公頃、國土保安用地2萬5,353公頃、公共設施用地1萬8,688公頃，其餘農林漁牧用地、建築用地則分別為16萬5,101公頃、8,202公頃，</w:t>
      </w:r>
      <w:r w:rsidR="00D675B9" w:rsidRPr="001A197C">
        <w:rPr>
          <w:rFonts w:hAnsi="標楷體" w:hint="eastAsia"/>
          <w:color w:val="000000" w:themeColor="text1"/>
        </w:rPr>
        <w:t>為</w:t>
      </w:r>
      <w:r w:rsidR="00197628" w:rsidRPr="001A197C">
        <w:rPr>
          <w:rFonts w:hAnsi="標楷體" w:hint="eastAsia"/>
          <w:color w:val="000000" w:themeColor="text1"/>
        </w:rPr>
        <w:t>龐大</w:t>
      </w:r>
      <w:r w:rsidR="00D675B9" w:rsidRPr="001A197C">
        <w:rPr>
          <w:rFonts w:hAnsi="標楷體" w:hint="eastAsia"/>
          <w:color w:val="000000" w:themeColor="text1"/>
        </w:rPr>
        <w:t>之</w:t>
      </w:r>
      <w:r w:rsidR="00197628" w:rsidRPr="001A197C">
        <w:rPr>
          <w:rFonts w:hAnsi="標楷體" w:hint="eastAsia"/>
          <w:color w:val="000000" w:themeColor="text1"/>
        </w:rPr>
        <w:t>全民資產，對國家整體發展</w:t>
      </w:r>
      <w:r w:rsidR="003E738A">
        <w:rPr>
          <w:rFonts w:hAnsi="標楷體" w:hint="eastAsia"/>
          <w:color w:val="000000" w:themeColor="text1"/>
        </w:rPr>
        <w:t>之</w:t>
      </w:r>
      <w:r w:rsidRPr="001A197C">
        <w:rPr>
          <w:rFonts w:hAnsi="標楷體" w:hint="eastAsia"/>
          <w:color w:val="000000" w:themeColor="text1"/>
        </w:rPr>
        <w:t>推動</w:t>
      </w:r>
      <w:r w:rsidR="00197628" w:rsidRPr="001A197C">
        <w:rPr>
          <w:rFonts w:hAnsi="標楷體" w:hint="eastAsia"/>
          <w:color w:val="000000" w:themeColor="text1"/>
        </w:rPr>
        <w:t>具有</w:t>
      </w:r>
      <w:r w:rsidR="008B33E9" w:rsidRPr="001A197C">
        <w:rPr>
          <w:rFonts w:hAnsi="標楷體" w:hint="eastAsia"/>
          <w:color w:val="000000" w:themeColor="text1"/>
        </w:rPr>
        <w:t>重</w:t>
      </w:r>
      <w:r w:rsidR="00EA3C65" w:rsidRPr="001A197C">
        <w:rPr>
          <w:rFonts w:hAnsi="標楷體" w:hint="eastAsia"/>
          <w:color w:val="000000" w:themeColor="text1"/>
        </w:rPr>
        <w:t>大</w:t>
      </w:r>
      <w:r w:rsidR="00523F51" w:rsidRPr="001A197C">
        <w:rPr>
          <w:rFonts w:hAnsi="標楷體" w:hint="eastAsia"/>
          <w:color w:val="000000" w:themeColor="text1"/>
        </w:rPr>
        <w:t>之</w:t>
      </w:r>
      <w:r w:rsidR="00197628" w:rsidRPr="001A197C">
        <w:rPr>
          <w:rFonts w:hAnsi="標楷體" w:hint="eastAsia"/>
          <w:color w:val="000000" w:themeColor="text1"/>
        </w:rPr>
        <w:t>影響力。</w:t>
      </w:r>
      <w:r w:rsidR="00E55ECA" w:rsidRPr="001A197C">
        <w:rPr>
          <w:rFonts w:hAnsi="標楷體" w:hint="eastAsia"/>
          <w:color w:val="000000" w:themeColor="text1"/>
        </w:rPr>
        <w:t>而其中仍有</w:t>
      </w:r>
      <w:r w:rsidR="008B33E9" w:rsidRPr="001A197C">
        <w:rPr>
          <w:rFonts w:hAnsi="標楷體" w:hint="eastAsia"/>
          <w:color w:val="000000" w:themeColor="text1"/>
        </w:rPr>
        <w:t>將</w:t>
      </w:r>
      <w:r w:rsidR="00E55ECA" w:rsidRPr="001A197C">
        <w:rPr>
          <w:rFonts w:hAnsi="標楷體" w:hint="eastAsia"/>
          <w:color w:val="000000" w:themeColor="text1"/>
        </w:rPr>
        <w:t>近4成</w:t>
      </w:r>
      <w:r w:rsidR="00D4797C" w:rsidRPr="001A197C">
        <w:rPr>
          <w:rFonts w:hAnsi="標楷體" w:hint="eastAsia"/>
          <w:color w:val="000000" w:themeColor="text1"/>
        </w:rPr>
        <w:t>之</w:t>
      </w:r>
      <w:r w:rsidR="00E55ECA" w:rsidRPr="001A197C">
        <w:rPr>
          <w:rFonts w:hAnsi="標楷體" w:hint="eastAsia"/>
          <w:color w:val="000000" w:themeColor="text1"/>
        </w:rPr>
        <w:t>土地未提供利用，</w:t>
      </w:r>
      <w:r w:rsidR="008B33E9" w:rsidRPr="001A197C">
        <w:rPr>
          <w:rFonts w:hAnsi="標楷體" w:hint="eastAsia"/>
          <w:color w:val="000000" w:themeColor="text1"/>
        </w:rPr>
        <w:t>在這些</w:t>
      </w:r>
      <w:r w:rsidR="00E55ECA" w:rsidRPr="001A197C">
        <w:rPr>
          <w:rFonts w:hAnsi="標楷體" w:hint="eastAsia"/>
          <w:color w:val="000000" w:themeColor="text1"/>
        </w:rPr>
        <w:t>土地中，又以占用、閒置、待勘查為</w:t>
      </w:r>
      <w:r w:rsidR="00B54E26" w:rsidRPr="001A197C">
        <w:rPr>
          <w:rFonts w:hAnsi="標楷體" w:hint="eastAsia"/>
          <w:color w:val="000000" w:themeColor="text1"/>
        </w:rPr>
        <w:t>最</w:t>
      </w:r>
      <w:r w:rsidR="00E55ECA" w:rsidRPr="001A197C">
        <w:rPr>
          <w:rFonts w:hAnsi="標楷體" w:hint="eastAsia"/>
          <w:color w:val="000000" w:themeColor="text1"/>
        </w:rPr>
        <w:t>大宗，約占96.96％。</w:t>
      </w:r>
      <w:r w:rsidR="009C2ACF" w:rsidRPr="001A197C">
        <w:rPr>
          <w:rFonts w:hAnsi="標楷體" w:hint="eastAsia"/>
          <w:color w:val="000000" w:themeColor="text1"/>
        </w:rPr>
        <w:t>此部分</w:t>
      </w:r>
      <w:r w:rsidR="00785660" w:rsidRPr="001A197C">
        <w:rPr>
          <w:rFonts w:hAnsi="標楷體" w:hint="eastAsia"/>
          <w:color w:val="000000" w:themeColor="text1"/>
        </w:rPr>
        <w:t>國有土地</w:t>
      </w:r>
      <w:r w:rsidR="009C2ACF" w:rsidRPr="001A197C">
        <w:rPr>
          <w:rFonts w:hAnsi="標楷體" w:hint="eastAsia"/>
          <w:color w:val="000000" w:themeColor="text1"/>
        </w:rPr>
        <w:t>如何提供</w:t>
      </w:r>
      <w:r w:rsidR="00785660" w:rsidRPr="001A197C">
        <w:rPr>
          <w:rFonts w:hAnsi="標楷體" w:hint="eastAsia"/>
          <w:color w:val="000000" w:themeColor="text1"/>
        </w:rPr>
        <w:t>利用，</w:t>
      </w:r>
      <w:r w:rsidR="009C2ACF" w:rsidRPr="001A197C">
        <w:rPr>
          <w:rFonts w:hAnsi="標楷體" w:hint="eastAsia"/>
          <w:color w:val="000000" w:themeColor="text1"/>
        </w:rPr>
        <w:t>以</w:t>
      </w:r>
      <w:r w:rsidR="00785660" w:rsidRPr="001A197C">
        <w:rPr>
          <w:rFonts w:hAnsi="標楷體" w:hint="eastAsia"/>
          <w:color w:val="000000" w:themeColor="text1"/>
        </w:rPr>
        <w:t>謀取效率及公義之平衡，達成「地盡其利」、「地利共享」</w:t>
      </w:r>
      <w:r w:rsidR="009C2ACF" w:rsidRPr="001A197C">
        <w:rPr>
          <w:rFonts w:hAnsi="標楷體" w:hint="eastAsia"/>
          <w:color w:val="000000" w:themeColor="text1"/>
        </w:rPr>
        <w:t>之</w:t>
      </w:r>
      <w:r w:rsidR="00785660" w:rsidRPr="001A197C">
        <w:rPr>
          <w:rFonts w:hAnsi="標楷體" w:hint="eastAsia"/>
          <w:color w:val="000000" w:themeColor="text1"/>
        </w:rPr>
        <w:t>公共利益極大化</w:t>
      </w:r>
      <w:r w:rsidR="009C2ACF" w:rsidRPr="001A197C">
        <w:rPr>
          <w:rFonts w:hAnsi="標楷體" w:hint="eastAsia"/>
          <w:color w:val="000000" w:themeColor="text1"/>
        </w:rPr>
        <w:t>之目標，至為重要</w:t>
      </w:r>
      <w:r w:rsidR="00785660" w:rsidRPr="001A197C">
        <w:rPr>
          <w:rFonts w:hAnsi="標楷體" w:hint="eastAsia"/>
          <w:color w:val="000000" w:themeColor="text1"/>
        </w:rPr>
        <w:t>。</w:t>
      </w:r>
    </w:p>
    <w:p w:rsidR="00EC42B0" w:rsidRPr="001A197C" w:rsidRDefault="008F19E7" w:rsidP="00222C64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然而，</w:t>
      </w:r>
      <w:r w:rsidR="009D4260" w:rsidRPr="001A197C">
        <w:rPr>
          <w:rFonts w:hAnsi="標楷體" w:hint="eastAsia"/>
          <w:color w:val="000000" w:themeColor="text1"/>
        </w:rPr>
        <w:t>公共利益</w:t>
      </w:r>
      <w:r w:rsidR="003E738A">
        <w:rPr>
          <w:rFonts w:hAnsi="標楷體" w:hint="eastAsia"/>
          <w:color w:val="000000" w:themeColor="text1"/>
        </w:rPr>
        <w:t>之</w:t>
      </w:r>
      <w:r w:rsidR="009D4260" w:rsidRPr="001A197C">
        <w:rPr>
          <w:rFonts w:hAnsi="標楷體" w:hint="eastAsia"/>
          <w:color w:val="000000" w:themeColor="text1"/>
        </w:rPr>
        <w:t>產出，與政府財政</w:t>
      </w:r>
      <w:r w:rsidR="00EA3C65" w:rsidRPr="001A197C">
        <w:rPr>
          <w:rFonts w:hAnsi="標楷體" w:hint="eastAsia"/>
          <w:color w:val="000000" w:themeColor="text1"/>
        </w:rPr>
        <w:t>目的並非全然</w:t>
      </w:r>
      <w:r w:rsidR="009D4260" w:rsidRPr="001A197C">
        <w:rPr>
          <w:rFonts w:hAnsi="標楷體" w:hint="eastAsia"/>
          <w:color w:val="000000" w:themeColor="text1"/>
        </w:rPr>
        <w:t>相容，亦即該土地利用</w:t>
      </w:r>
      <w:r w:rsidR="00EA3C65" w:rsidRPr="001A197C">
        <w:rPr>
          <w:rFonts w:hAnsi="標楷體" w:hint="eastAsia"/>
          <w:color w:val="000000" w:themeColor="text1"/>
        </w:rPr>
        <w:t>若</w:t>
      </w:r>
      <w:r w:rsidR="009D4260" w:rsidRPr="001A197C">
        <w:rPr>
          <w:rFonts w:hAnsi="標楷體" w:hint="eastAsia"/>
          <w:color w:val="000000" w:themeColor="text1"/>
        </w:rPr>
        <w:t>非</w:t>
      </w:r>
      <w:r w:rsidR="00DF1B3B" w:rsidRPr="001A197C">
        <w:rPr>
          <w:rFonts w:hAnsi="標楷體" w:hint="eastAsia"/>
          <w:color w:val="000000" w:themeColor="text1"/>
        </w:rPr>
        <w:t>以</w:t>
      </w:r>
      <w:r w:rsidR="00A64598" w:rsidRPr="001A197C">
        <w:rPr>
          <w:rFonts w:hAnsi="標楷體" w:hint="eastAsia"/>
          <w:color w:val="000000" w:themeColor="text1"/>
        </w:rPr>
        <w:t>提供政府</w:t>
      </w:r>
      <w:r w:rsidR="00DF1B3B" w:rsidRPr="001A197C">
        <w:rPr>
          <w:rFonts w:hAnsi="標楷體" w:hint="eastAsia"/>
          <w:color w:val="000000" w:themeColor="text1"/>
        </w:rPr>
        <w:t>所需</w:t>
      </w:r>
      <w:r w:rsidR="00A64598" w:rsidRPr="001A197C">
        <w:rPr>
          <w:rFonts w:hAnsi="標楷體" w:hint="eastAsia"/>
          <w:color w:val="000000" w:themeColor="text1"/>
        </w:rPr>
        <w:t>財源或</w:t>
      </w:r>
      <w:r w:rsidR="009D4260" w:rsidRPr="001A197C">
        <w:rPr>
          <w:rFonts w:hAnsi="標楷體" w:hint="eastAsia"/>
          <w:color w:val="000000" w:themeColor="text1"/>
        </w:rPr>
        <w:t>提升財政收入</w:t>
      </w:r>
      <w:r w:rsidR="00DF1B3B" w:rsidRPr="001A197C">
        <w:rPr>
          <w:rFonts w:hAnsi="標楷體" w:hint="eastAsia"/>
          <w:color w:val="000000" w:themeColor="text1"/>
        </w:rPr>
        <w:t>為主要目的</w:t>
      </w:r>
      <w:r w:rsidR="009D4260" w:rsidRPr="001A197C">
        <w:rPr>
          <w:rFonts w:hAnsi="標楷體" w:hint="eastAsia"/>
          <w:color w:val="000000" w:themeColor="text1"/>
        </w:rPr>
        <w:t>，</w:t>
      </w:r>
      <w:r w:rsidR="00EA3C65" w:rsidRPr="001A197C">
        <w:rPr>
          <w:rFonts w:hAnsi="標楷體" w:hint="eastAsia"/>
          <w:color w:val="000000" w:themeColor="text1"/>
        </w:rPr>
        <w:t>究應如何處理</w:t>
      </w:r>
      <w:r w:rsidR="00A64598" w:rsidRPr="001A197C">
        <w:rPr>
          <w:rFonts w:hAnsi="標楷體" w:hint="eastAsia"/>
          <w:color w:val="000000" w:themeColor="text1"/>
        </w:rPr>
        <w:t>，尚</w:t>
      </w:r>
      <w:r w:rsidR="00EA3C65" w:rsidRPr="001A197C">
        <w:rPr>
          <w:rFonts w:hAnsi="標楷體" w:hint="eastAsia"/>
          <w:color w:val="000000" w:themeColor="text1"/>
        </w:rPr>
        <w:t>待</w:t>
      </w:r>
      <w:r w:rsidR="00A64598" w:rsidRPr="001A197C">
        <w:rPr>
          <w:rFonts w:hAnsi="標楷體" w:hint="eastAsia"/>
          <w:color w:val="000000" w:themeColor="text1"/>
        </w:rPr>
        <w:t>對</w:t>
      </w:r>
      <w:r w:rsidRPr="001A197C">
        <w:rPr>
          <w:rFonts w:hAnsi="標楷體" w:hint="eastAsia"/>
          <w:color w:val="000000" w:themeColor="text1"/>
        </w:rPr>
        <w:t>於</w:t>
      </w:r>
      <w:r w:rsidR="00A64598" w:rsidRPr="001A197C">
        <w:rPr>
          <w:rFonts w:hAnsi="標楷體" w:hint="eastAsia"/>
          <w:color w:val="000000" w:themeColor="text1"/>
        </w:rPr>
        <w:t>國有土地進行完整</w:t>
      </w:r>
      <w:r w:rsidR="00552F1B" w:rsidRPr="001A197C">
        <w:rPr>
          <w:rFonts w:hAnsi="標楷體" w:hint="eastAsia"/>
          <w:color w:val="000000" w:themeColor="text1"/>
        </w:rPr>
        <w:t>之</w:t>
      </w:r>
      <w:r w:rsidR="00A64598" w:rsidRPr="001A197C">
        <w:rPr>
          <w:rFonts w:hAnsi="標楷體" w:hint="eastAsia"/>
          <w:color w:val="000000" w:themeColor="text1"/>
        </w:rPr>
        <w:t>調查與分類，</w:t>
      </w:r>
      <w:r w:rsidRPr="001A197C">
        <w:rPr>
          <w:rFonts w:hAnsi="標楷體" w:hint="eastAsia"/>
          <w:color w:val="000000" w:themeColor="text1"/>
        </w:rPr>
        <w:t>並</w:t>
      </w:r>
      <w:r w:rsidR="00A64598" w:rsidRPr="001A197C">
        <w:rPr>
          <w:rFonts w:hAnsi="標楷體" w:hint="eastAsia"/>
          <w:color w:val="000000" w:themeColor="text1"/>
        </w:rPr>
        <w:t>進一步形成各地區國有土地對公共利益提供潛能</w:t>
      </w:r>
      <w:r w:rsidR="003E738A">
        <w:rPr>
          <w:rFonts w:hAnsi="標楷體" w:hint="eastAsia"/>
          <w:color w:val="000000" w:themeColor="text1"/>
        </w:rPr>
        <w:t>之</w:t>
      </w:r>
      <w:r w:rsidR="00A64598" w:rsidRPr="001A197C">
        <w:rPr>
          <w:rFonts w:hAnsi="標楷體" w:hint="eastAsia"/>
          <w:color w:val="000000" w:themeColor="text1"/>
        </w:rPr>
        <w:t>評估，</w:t>
      </w:r>
      <w:r w:rsidR="003575E7">
        <w:rPr>
          <w:rFonts w:hAnsi="標楷體" w:hint="eastAsia"/>
          <w:color w:val="000000" w:themeColor="text1"/>
        </w:rPr>
        <w:t>始</w:t>
      </w:r>
      <w:r w:rsidRPr="001A197C">
        <w:rPr>
          <w:rFonts w:hAnsi="標楷體" w:hint="eastAsia"/>
          <w:color w:val="000000" w:themeColor="text1"/>
        </w:rPr>
        <w:t>能</w:t>
      </w:r>
      <w:r w:rsidR="00A64598" w:rsidRPr="001A197C">
        <w:rPr>
          <w:rFonts w:hAnsi="標楷體" w:hint="eastAsia"/>
          <w:color w:val="000000" w:themeColor="text1"/>
        </w:rPr>
        <w:t>發展</w:t>
      </w:r>
      <w:r w:rsidRPr="001A197C">
        <w:rPr>
          <w:rFonts w:hAnsi="標楷體" w:hint="eastAsia"/>
          <w:color w:val="000000" w:themeColor="text1"/>
        </w:rPr>
        <w:t>出</w:t>
      </w:r>
      <w:r w:rsidR="00A64598" w:rsidRPr="001A197C">
        <w:rPr>
          <w:rFonts w:hAnsi="標楷體" w:hint="eastAsia"/>
          <w:color w:val="000000" w:themeColor="text1"/>
        </w:rPr>
        <w:t>各地區國有土地</w:t>
      </w:r>
      <w:r w:rsidR="00552F1B" w:rsidRPr="001A197C">
        <w:rPr>
          <w:rFonts w:hAnsi="標楷體" w:hint="eastAsia"/>
          <w:color w:val="000000" w:themeColor="text1"/>
        </w:rPr>
        <w:t>之</w:t>
      </w:r>
      <w:r w:rsidRPr="001A197C">
        <w:rPr>
          <w:rFonts w:hAnsi="標楷體" w:hint="eastAsia"/>
          <w:color w:val="000000" w:themeColor="text1"/>
        </w:rPr>
        <w:t>最適</w:t>
      </w:r>
      <w:r w:rsidR="00A64598" w:rsidRPr="001A197C">
        <w:rPr>
          <w:rFonts w:hAnsi="標楷體" w:hint="eastAsia"/>
          <w:color w:val="000000" w:themeColor="text1"/>
        </w:rPr>
        <w:t>使用原則。</w:t>
      </w:r>
    </w:p>
    <w:p w:rsidR="00905326" w:rsidRPr="001A197C" w:rsidRDefault="000E79F8" w:rsidP="00431064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據財政部提供20年來國有土地經營管理原則與政策之演變</w:t>
      </w:r>
      <w:r w:rsidR="00D56DB1" w:rsidRPr="001A197C">
        <w:rPr>
          <w:rFonts w:hAnsi="標楷體" w:hint="eastAsia"/>
          <w:color w:val="000000" w:themeColor="text1"/>
        </w:rPr>
        <w:t>資料</w:t>
      </w:r>
      <w:r w:rsidR="00EA3C65" w:rsidRPr="001A197C">
        <w:rPr>
          <w:rFonts w:hAnsi="標楷體" w:hint="eastAsia"/>
          <w:color w:val="000000" w:themeColor="text1"/>
        </w:rPr>
        <w:t>顯示</w:t>
      </w:r>
      <w:r w:rsidR="00AF600A" w:rsidRPr="001A197C">
        <w:rPr>
          <w:rFonts w:hAnsi="標楷體" w:hint="eastAsia"/>
          <w:color w:val="000000" w:themeColor="text1"/>
        </w:rPr>
        <w:t>，內政部於79年召開全國土地問題會議，即揭示公有土地儘量保持公有，並加強開發利用之政策方向。</w:t>
      </w:r>
      <w:r w:rsidR="00F27B03">
        <w:rPr>
          <w:rFonts w:hAnsi="標楷體" w:hint="eastAsia"/>
          <w:color w:val="000000" w:themeColor="text1"/>
        </w:rPr>
        <w:t>惟</w:t>
      </w:r>
      <w:r w:rsidR="00AF600A" w:rsidRPr="001A197C">
        <w:rPr>
          <w:rFonts w:hAnsi="標楷體" w:hint="eastAsia"/>
          <w:color w:val="000000" w:themeColor="text1"/>
        </w:rPr>
        <w:t>行政院</w:t>
      </w:r>
      <w:r w:rsidR="0061557A" w:rsidRPr="001A197C">
        <w:rPr>
          <w:rFonts w:hAnsi="標楷體" w:hint="eastAsia"/>
          <w:color w:val="000000" w:themeColor="text1"/>
        </w:rPr>
        <w:t>於</w:t>
      </w:r>
      <w:r w:rsidR="00AF600A" w:rsidRPr="001A197C">
        <w:rPr>
          <w:rFonts w:hAnsi="標楷體" w:hint="eastAsia"/>
          <w:color w:val="000000" w:themeColor="text1"/>
        </w:rPr>
        <w:t>82年7月21日</w:t>
      </w:r>
      <w:r w:rsidR="001242A5" w:rsidRPr="001A197C">
        <w:rPr>
          <w:rFonts w:hAnsi="標楷體" w:hint="eastAsia"/>
          <w:color w:val="000000" w:themeColor="text1"/>
        </w:rPr>
        <w:t>訂</w:t>
      </w:r>
      <w:r w:rsidR="00AF600A" w:rsidRPr="001A197C">
        <w:rPr>
          <w:rFonts w:hAnsi="標楷體" w:hint="eastAsia"/>
          <w:color w:val="000000" w:themeColor="text1"/>
        </w:rPr>
        <w:t>頒「公有土地經營及處理原則」</w:t>
      </w:r>
      <w:r w:rsidR="000B42F1" w:rsidRPr="001A197C">
        <w:rPr>
          <w:rFonts w:hAnsi="標楷體" w:hint="eastAsia"/>
          <w:color w:val="000000" w:themeColor="text1"/>
        </w:rPr>
        <w:t>之</w:t>
      </w:r>
      <w:r w:rsidR="00AF600A" w:rsidRPr="001A197C">
        <w:rPr>
          <w:rFonts w:hAnsi="標楷體" w:hint="eastAsia"/>
          <w:color w:val="000000" w:themeColor="text1"/>
        </w:rPr>
        <w:t>第7點規定</w:t>
      </w:r>
      <w:r w:rsidR="008151E7" w:rsidRPr="001A197C">
        <w:rPr>
          <w:rFonts w:hAnsi="標楷體" w:hint="eastAsia"/>
          <w:color w:val="000000" w:themeColor="text1"/>
        </w:rPr>
        <w:t>：</w:t>
      </w:r>
      <w:r w:rsidR="00F27B03">
        <w:rPr>
          <w:rFonts w:hAnsi="標楷體" w:hint="eastAsia"/>
          <w:color w:val="000000" w:themeColor="text1"/>
        </w:rPr>
        <w:t>「</w:t>
      </w:r>
      <w:r w:rsidR="00F27B03" w:rsidRPr="001A197C">
        <w:rPr>
          <w:rFonts w:hAnsi="標楷體" w:hint="eastAsia"/>
          <w:color w:val="000000" w:themeColor="text1"/>
        </w:rPr>
        <w:t>公有土地應以不出售為原則，但合於特定條件者，得予出售。</w:t>
      </w:r>
      <w:r w:rsidR="00F27B03">
        <w:rPr>
          <w:rFonts w:hAnsi="標楷體" w:hint="eastAsia"/>
          <w:color w:val="000000" w:themeColor="text1"/>
        </w:rPr>
        <w:t>」，</w:t>
      </w:r>
      <w:r w:rsidR="00AF600A" w:rsidRPr="001A197C">
        <w:rPr>
          <w:rFonts w:hAnsi="標楷體" w:hint="eastAsia"/>
          <w:color w:val="000000" w:themeColor="text1"/>
        </w:rPr>
        <w:t>嗣後又</w:t>
      </w:r>
      <w:r w:rsidR="004B58A6" w:rsidRPr="001A197C">
        <w:rPr>
          <w:rFonts w:hAnsi="標楷體" w:hint="eastAsia"/>
          <w:color w:val="000000" w:themeColor="text1"/>
        </w:rPr>
        <w:t>多次</w:t>
      </w:r>
      <w:r w:rsidR="00AF600A" w:rsidRPr="001A197C">
        <w:rPr>
          <w:rFonts w:hAnsi="標楷體" w:hint="eastAsia"/>
          <w:color w:val="000000" w:themeColor="text1"/>
        </w:rPr>
        <w:t>修正得予出售之條件</w:t>
      </w:r>
      <w:r w:rsidR="004B58A6" w:rsidRPr="001A197C">
        <w:rPr>
          <w:rFonts w:hAnsi="標楷體" w:hint="eastAsia"/>
          <w:color w:val="000000" w:themeColor="text1"/>
        </w:rPr>
        <w:t>，</w:t>
      </w:r>
      <w:r w:rsidR="008451CF" w:rsidRPr="001A197C">
        <w:rPr>
          <w:rFonts w:hAnsi="標楷體" w:hint="eastAsia"/>
          <w:color w:val="000000" w:themeColor="text1"/>
        </w:rPr>
        <w:t>並</w:t>
      </w:r>
      <w:r w:rsidR="00AF600A" w:rsidRPr="001A197C">
        <w:rPr>
          <w:rFonts w:hAnsi="標楷體" w:hint="eastAsia"/>
          <w:color w:val="000000" w:themeColor="text1"/>
        </w:rPr>
        <w:t>核定「國有宿舍及眷舍房地加強處理方案」、「國土復育策略方案暨行動計畫」</w:t>
      </w:r>
      <w:r w:rsidR="0061557A" w:rsidRPr="001A197C">
        <w:rPr>
          <w:rFonts w:hAnsi="標楷體" w:hint="eastAsia"/>
          <w:color w:val="000000" w:themeColor="text1"/>
        </w:rPr>
        <w:t>等多項重大政策</w:t>
      </w:r>
      <w:r w:rsidR="00EA3C65" w:rsidRPr="001A197C">
        <w:rPr>
          <w:rFonts w:hAnsi="標楷體" w:hint="eastAsia"/>
          <w:color w:val="000000" w:themeColor="text1"/>
        </w:rPr>
        <w:t>。</w:t>
      </w:r>
      <w:r w:rsidR="0061557A" w:rsidRPr="001A197C">
        <w:rPr>
          <w:rFonts w:hAnsi="標楷體" w:hint="eastAsia"/>
          <w:color w:val="000000" w:themeColor="text1"/>
        </w:rPr>
        <w:t>至</w:t>
      </w:r>
      <w:r w:rsidR="009D7B86" w:rsidRPr="001A197C">
        <w:rPr>
          <w:rFonts w:hAnsi="標楷體" w:hint="eastAsia"/>
          <w:color w:val="000000" w:themeColor="text1"/>
        </w:rPr>
        <w:t>98年10月8日</w:t>
      </w:r>
      <w:r w:rsidR="0061557A" w:rsidRPr="001A197C">
        <w:rPr>
          <w:rFonts w:hAnsi="標楷體" w:hint="eastAsia"/>
          <w:color w:val="000000" w:themeColor="text1"/>
        </w:rPr>
        <w:t>吳</w:t>
      </w:r>
      <w:r w:rsidR="009D7B86" w:rsidRPr="001A197C">
        <w:rPr>
          <w:rFonts w:hAnsi="標楷體" w:hint="eastAsia"/>
          <w:color w:val="000000" w:themeColor="text1"/>
        </w:rPr>
        <w:tab/>
        <w:t>院長指示「500坪以上國有土地不辦理標售」</w:t>
      </w:r>
      <w:r w:rsidR="00420B53" w:rsidRPr="001A197C">
        <w:rPr>
          <w:rFonts w:hAnsi="標楷體" w:hint="eastAsia"/>
          <w:color w:val="000000" w:themeColor="text1"/>
        </w:rPr>
        <w:t>後，</w:t>
      </w:r>
      <w:r w:rsidR="009D7B86" w:rsidRPr="001A197C">
        <w:rPr>
          <w:rFonts w:hAnsi="標楷體" w:hint="eastAsia"/>
          <w:color w:val="000000" w:themeColor="text1"/>
        </w:rPr>
        <w:t>99年2月3日</w:t>
      </w:r>
      <w:r w:rsidR="0061557A" w:rsidRPr="001A197C">
        <w:rPr>
          <w:rFonts w:hAnsi="標楷體" w:hint="eastAsia"/>
          <w:color w:val="000000" w:themeColor="text1"/>
        </w:rPr>
        <w:t>再</w:t>
      </w:r>
      <w:r w:rsidR="009D7B86" w:rsidRPr="001A197C">
        <w:rPr>
          <w:rFonts w:hAnsi="標楷體" w:hint="eastAsia"/>
          <w:color w:val="000000" w:themeColor="text1"/>
        </w:rPr>
        <w:t>修正發布「出</w:t>
      </w:r>
      <w:r w:rsidR="009D7B86" w:rsidRPr="001A197C">
        <w:rPr>
          <w:rFonts w:hAnsi="標楷體" w:hint="eastAsia"/>
          <w:color w:val="000000" w:themeColor="text1"/>
        </w:rPr>
        <w:lastRenderedPageBreak/>
        <w:t>租之國有非公用不動產得予讓售範圍準則」</w:t>
      </w:r>
      <w:r w:rsidR="00420B53" w:rsidRPr="001A197C">
        <w:rPr>
          <w:rFonts w:hAnsi="標楷體" w:hint="eastAsia"/>
          <w:color w:val="000000" w:themeColor="text1"/>
        </w:rPr>
        <w:t>，同</w:t>
      </w:r>
      <w:r w:rsidR="009D7B86" w:rsidRPr="001A197C">
        <w:rPr>
          <w:rFonts w:hAnsi="標楷體" w:hint="eastAsia"/>
          <w:color w:val="000000" w:themeColor="text1"/>
        </w:rPr>
        <w:t>年3月2日</w:t>
      </w:r>
      <w:r w:rsidR="009D7B86" w:rsidRPr="001A197C">
        <w:rPr>
          <w:rFonts w:hAnsi="標楷體" w:hint="eastAsia"/>
          <w:color w:val="000000" w:themeColor="text1"/>
        </w:rPr>
        <w:tab/>
      </w:r>
      <w:r w:rsidR="00420B53" w:rsidRPr="001A197C">
        <w:rPr>
          <w:rFonts w:hAnsi="標楷體" w:hint="eastAsia"/>
          <w:color w:val="000000" w:themeColor="text1"/>
        </w:rPr>
        <w:t>、5月13日又</w:t>
      </w:r>
      <w:r w:rsidR="009D7B86" w:rsidRPr="001A197C">
        <w:rPr>
          <w:rFonts w:hAnsi="標楷體" w:hint="eastAsia"/>
          <w:color w:val="000000" w:themeColor="text1"/>
        </w:rPr>
        <w:t>指示</w:t>
      </w:r>
      <w:r w:rsidR="00420B53" w:rsidRPr="001A197C">
        <w:rPr>
          <w:rFonts w:hAnsi="標楷體" w:hint="eastAsia"/>
          <w:color w:val="000000" w:themeColor="text1"/>
        </w:rPr>
        <w:t>國產局</w:t>
      </w:r>
      <w:r w:rsidR="009D7B86" w:rsidRPr="001A197C">
        <w:rPr>
          <w:rFonts w:hAnsi="標楷體" w:hint="eastAsia"/>
          <w:color w:val="000000" w:themeColor="text1"/>
        </w:rPr>
        <w:t>「停止標售臺北市區國有土地」</w:t>
      </w:r>
      <w:r w:rsidR="00420B53" w:rsidRPr="001A197C">
        <w:rPr>
          <w:rFonts w:hAnsi="標楷體" w:hint="eastAsia"/>
          <w:color w:val="000000" w:themeColor="text1"/>
        </w:rPr>
        <w:t>並</w:t>
      </w:r>
      <w:r w:rsidR="009D7B86" w:rsidRPr="001A197C">
        <w:rPr>
          <w:rFonts w:hAnsi="標楷體" w:hint="eastAsia"/>
          <w:color w:val="000000" w:themeColor="text1"/>
        </w:rPr>
        <w:tab/>
        <w:t>建立「國有非公用土地出售後之買回機制」</w:t>
      </w:r>
      <w:r w:rsidR="008451CF" w:rsidRPr="001A197C">
        <w:rPr>
          <w:rFonts w:hAnsi="標楷體" w:hint="eastAsia"/>
          <w:color w:val="000000" w:themeColor="text1"/>
        </w:rPr>
        <w:t>。審</w:t>
      </w:r>
      <w:r w:rsidR="00EA3C65" w:rsidRPr="001A197C">
        <w:rPr>
          <w:rFonts w:hAnsi="標楷體" w:hint="eastAsia"/>
          <w:color w:val="000000" w:themeColor="text1"/>
        </w:rPr>
        <w:t>視上述</w:t>
      </w:r>
      <w:r w:rsidR="00E4092E" w:rsidRPr="001A197C">
        <w:rPr>
          <w:rFonts w:hAnsi="標楷體" w:hint="eastAsia"/>
          <w:color w:val="000000" w:themeColor="text1"/>
        </w:rPr>
        <w:t>各項政策內容，</w:t>
      </w:r>
      <w:r w:rsidR="008451CF" w:rsidRPr="001A197C">
        <w:rPr>
          <w:rFonts w:hAnsi="標楷體" w:hint="eastAsia"/>
          <w:color w:val="000000" w:themeColor="text1"/>
        </w:rPr>
        <w:t>雖</w:t>
      </w:r>
      <w:r w:rsidR="00E4092E" w:rsidRPr="001A197C">
        <w:rPr>
          <w:rFonts w:hAnsi="標楷體" w:hint="eastAsia"/>
          <w:color w:val="000000" w:themeColor="text1"/>
        </w:rPr>
        <w:t>尚能秉持公有土地不出售之原則，惟缺乏整體性與一貫性，尤以例外得出售之條件隨著</w:t>
      </w:r>
      <w:r w:rsidR="0075188A" w:rsidRPr="001A197C">
        <w:rPr>
          <w:rFonts w:hAnsi="標楷體" w:hint="eastAsia"/>
          <w:color w:val="000000" w:themeColor="text1"/>
        </w:rPr>
        <w:t>歷任行政院長之</w:t>
      </w:r>
      <w:r w:rsidR="00661FB9" w:rsidRPr="001A197C">
        <w:rPr>
          <w:rFonts w:hAnsi="標楷體" w:hint="eastAsia"/>
          <w:color w:val="000000" w:themeColor="text1"/>
        </w:rPr>
        <w:t>更替</w:t>
      </w:r>
      <w:r w:rsidR="003575E7">
        <w:rPr>
          <w:rFonts w:hAnsi="標楷體" w:hint="eastAsia"/>
          <w:color w:val="000000" w:themeColor="text1"/>
        </w:rPr>
        <w:t>，</w:t>
      </w:r>
      <w:r w:rsidR="00C63C09" w:rsidRPr="001A197C">
        <w:rPr>
          <w:rFonts w:hAnsi="標楷體" w:hint="eastAsia"/>
          <w:color w:val="000000" w:themeColor="text1"/>
        </w:rPr>
        <w:t>因人、因時</w:t>
      </w:r>
      <w:r w:rsidR="0075188A" w:rsidRPr="001A197C">
        <w:rPr>
          <w:rFonts w:hAnsi="標楷體" w:hint="eastAsia"/>
          <w:color w:val="000000" w:themeColor="text1"/>
        </w:rPr>
        <w:t>而異</w:t>
      </w:r>
      <w:r w:rsidR="00E4092E" w:rsidRPr="001A197C">
        <w:rPr>
          <w:rFonts w:hAnsi="標楷體" w:hint="eastAsia"/>
          <w:color w:val="000000" w:themeColor="text1"/>
        </w:rPr>
        <w:t>，</w:t>
      </w:r>
      <w:r w:rsidR="00EA3C65" w:rsidRPr="001A197C">
        <w:rPr>
          <w:rFonts w:hAnsi="標楷體" w:hint="eastAsia"/>
          <w:color w:val="000000" w:themeColor="text1"/>
        </w:rPr>
        <w:t>其</w:t>
      </w:r>
      <w:r w:rsidR="00340FEA" w:rsidRPr="001A197C">
        <w:rPr>
          <w:rFonts w:hAnsi="標楷體" w:hint="eastAsia"/>
          <w:color w:val="000000" w:themeColor="text1"/>
        </w:rPr>
        <w:t>政策決定過程</w:t>
      </w:r>
      <w:r w:rsidR="00EA3C65" w:rsidRPr="001A197C">
        <w:rPr>
          <w:rFonts w:hAnsi="標楷體" w:hint="eastAsia"/>
          <w:color w:val="000000" w:themeColor="text1"/>
        </w:rPr>
        <w:t>更</w:t>
      </w:r>
      <w:r w:rsidR="00431064" w:rsidRPr="001A197C">
        <w:rPr>
          <w:rFonts w:hAnsi="標楷體" w:hint="eastAsia"/>
          <w:color w:val="000000" w:themeColor="text1"/>
        </w:rPr>
        <w:t>缺乏</w:t>
      </w:r>
      <w:r w:rsidR="00340FEA" w:rsidRPr="001A197C">
        <w:rPr>
          <w:rFonts w:hAnsi="標楷體" w:hint="eastAsia"/>
          <w:color w:val="000000" w:themeColor="text1"/>
        </w:rPr>
        <w:t>完整分析評估之依據。</w:t>
      </w:r>
    </w:p>
    <w:p w:rsidR="00646C5C" w:rsidRPr="001A197C" w:rsidRDefault="006C2B5C" w:rsidP="00222C64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另</w:t>
      </w:r>
      <w:r w:rsidR="002C3C4B" w:rsidRPr="001A197C">
        <w:rPr>
          <w:rFonts w:hAnsi="標楷體" w:hint="eastAsia"/>
          <w:color w:val="000000" w:themeColor="text1"/>
        </w:rPr>
        <w:t>財政部</w:t>
      </w:r>
      <w:r w:rsidR="00A651A6" w:rsidRPr="001A197C">
        <w:rPr>
          <w:rFonts w:hAnsi="標楷體" w:hint="eastAsia"/>
          <w:color w:val="000000" w:themeColor="text1"/>
        </w:rPr>
        <w:t>為回應</w:t>
      </w:r>
      <w:r w:rsidR="00A651A6" w:rsidRPr="001A197C">
        <w:rPr>
          <w:rFonts w:hAnsi="標楷體" w:hint="eastAsia"/>
          <w:bCs w:val="0"/>
          <w:color w:val="000000" w:themeColor="text1"/>
        </w:rPr>
        <w:t>社會各界對</w:t>
      </w:r>
      <w:r w:rsidR="00F76879">
        <w:rPr>
          <w:rFonts w:hAnsi="標楷體" w:hint="eastAsia"/>
          <w:bCs w:val="0"/>
          <w:color w:val="000000" w:themeColor="text1"/>
        </w:rPr>
        <w:t>以往</w:t>
      </w:r>
      <w:r w:rsidR="00A651A6" w:rsidRPr="001A197C">
        <w:rPr>
          <w:rFonts w:hAnsi="標楷體" w:hint="eastAsia"/>
          <w:bCs w:val="0"/>
          <w:color w:val="000000" w:themeColor="text1"/>
        </w:rPr>
        <w:t>以出售</w:t>
      </w:r>
      <w:r w:rsidR="00766BE3" w:rsidRPr="001A197C">
        <w:rPr>
          <w:rFonts w:hAnsi="標楷體" w:hint="eastAsia"/>
          <w:bCs w:val="0"/>
          <w:color w:val="000000" w:themeColor="text1"/>
        </w:rPr>
        <w:t>方式處理</w:t>
      </w:r>
      <w:r w:rsidR="00A651A6" w:rsidRPr="001A197C">
        <w:rPr>
          <w:rFonts w:hAnsi="標楷體" w:hint="eastAsia"/>
          <w:bCs w:val="0"/>
          <w:color w:val="000000" w:themeColor="text1"/>
        </w:rPr>
        <w:t>國有土地之批評，</w:t>
      </w:r>
      <w:r w:rsidR="001907F6">
        <w:rPr>
          <w:rFonts w:hAnsi="標楷體" w:hint="eastAsia"/>
          <w:bCs w:val="0"/>
          <w:color w:val="000000" w:themeColor="text1"/>
        </w:rPr>
        <w:t>乃</w:t>
      </w:r>
      <w:r w:rsidR="00340FEA" w:rsidRPr="001A197C">
        <w:rPr>
          <w:rFonts w:hAnsi="標楷體" w:hint="eastAsia"/>
          <w:color w:val="000000" w:themeColor="text1"/>
        </w:rPr>
        <w:t>擬</w:t>
      </w:r>
      <w:r w:rsidR="00A651A6" w:rsidRPr="001A197C">
        <w:rPr>
          <w:rFonts w:hAnsi="標楷體" w:hint="eastAsia"/>
          <w:color w:val="000000" w:themeColor="text1"/>
        </w:rPr>
        <w:t>訂</w:t>
      </w:r>
      <w:r w:rsidR="002C3C4B" w:rsidRPr="001A197C">
        <w:rPr>
          <w:rFonts w:hAnsi="標楷體" w:hint="eastAsia"/>
          <w:color w:val="000000" w:themeColor="text1"/>
        </w:rPr>
        <w:t>「強化國有財產管理及運用效益方案」</w:t>
      </w:r>
      <w:r w:rsidR="00395521">
        <w:rPr>
          <w:rFonts w:hAnsi="標楷體" w:hint="eastAsia"/>
          <w:color w:val="000000" w:themeColor="text1"/>
        </w:rPr>
        <w:t>，</w:t>
      </w:r>
      <w:r w:rsidR="00A651A6" w:rsidRPr="001A197C">
        <w:rPr>
          <w:rFonts w:hAnsi="標楷體" w:hint="eastAsia"/>
          <w:color w:val="000000" w:themeColor="text1"/>
        </w:rPr>
        <w:t>以期</w:t>
      </w:r>
      <w:r w:rsidR="00DF601D" w:rsidRPr="001A197C">
        <w:rPr>
          <w:rFonts w:hAnsi="標楷體" w:hint="eastAsia"/>
          <w:color w:val="000000" w:themeColor="text1"/>
        </w:rPr>
        <w:t>兼顧</w:t>
      </w:r>
      <w:r w:rsidR="00A651A6" w:rsidRPr="001A197C">
        <w:rPr>
          <w:rFonts w:hAnsi="標楷體" w:hint="eastAsia"/>
          <w:color w:val="000000" w:themeColor="text1"/>
        </w:rPr>
        <w:t>經濟發展、社會公益</w:t>
      </w:r>
      <w:r w:rsidR="00DF601D">
        <w:rPr>
          <w:rFonts w:hAnsi="標楷體" w:hint="eastAsia"/>
          <w:color w:val="000000" w:themeColor="text1"/>
        </w:rPr>
        <w:t>及</w:t>
      </w:r>
      <w:r w:rsidR="00A651A6" w:rsidRPr="001A197C">
        <w:rPr>
          <w:rFonts w:hAnsi="標楷體" w:hint="eastAsia"/>
          <w:color w:val="000000" w:themeColor="text1"/>
        </w:rPr>
        <w:t>環境</w:t>
      </w:r>
      <w:r w:rsidR="00EA3C65" w:rsidRPr="001A197C">
        <w:rPr>
          <w:rFonts w:hAnsi="標楷體" w:hint="eastAsia"/>
          <w:color w:val="000000" w:themeColor="text1"/>
        </w:rPr>
        <w:t>永續</w:t>
      </w:r>
      <w:r w:rsidR="00A651A6" w:rsidRPr="001A197C">
        <w:rPr>
          <w:rFonts w:hAnsi="標楷體" w:hint="eastAsia"/>
          <w:color w:val="000000" w:themeColor="text1"/>
        </w:rPr>
        <w:t>三者，並提升國有財產之運用效益</w:t>
      </w:r>
      <w:r w:rsidR="00395521">
        <w:rPr>
          <w:rFonts w:hAnsi="標楷體" w:hint="eastAsia"/>
          <w:color w:val="000000" w:themeColor="text1"/>
        </w:rPr>
        <w:t>。</w:t>
      </w:r>
      <w:r w:rsidR="00F46559">
        <w:rPr>
          <w:rFonts w:hAnsi="標楷體" w:hint="eastAsia"/>
          <w:color w:val="000000" w:themeColor="text1"/>
        </w:rPr>
        <w:t>該方案在</w:t>
      </w:r>
      <w:r w:rsidR="002C3C4B" w:rsidRPr="001A197C">
        <w:rPr>
          <w:rFonts w:hAnsi="標楷體" w:hint="eastAsia"/>
          <w:color w:val="000000" w:themeColor="text1"/>
        </w:rPr>
        <w:t>非公用土地部分，提出「加強開發利用、創造永續財富」策略</w:t>
      </w:r>
      <w:r w:rsidR="000E454D" w:rsidRPr="001A197C">
        <w:rPr>
          <w:rFonts w:hAnsi="標楷體" w:hint="eastAsia"/>
          <w:color w:val="000000" w:themeColor="text1"/>
        </w:rPr>
        <w:t>及「</w:t>
      </w:r>
      <w:r w:rsidR="00090A5E" w:rsidRPr="001A197C">
        <w:rPr>
          <w:rFonts w:hAnsi="標楷體" w:hint="eastAsia"/>
          <w:color w:val="000000" w:themeColor="text1"/>
        </w:rPr>
        <w:t>公用優先，落實成本效益觀念、</w:t>
      </w:r>
      <w:r w:rsidR="000E454D" w:rsidRPr="001A197C">
        <w:rPr>
          <w:rFonts w:hAnsi="標楷體" w:hint="eastAsia"/>
          <w:color w:val="000000" w:themeColor="text1"/>
        </w:rPr>
        <w:t>加強以設定地上權方式辦理開發利用、積極參與都市更新、結合目的事業主管機關合作開發</w:t>
      </w:r>
      <w:r w:rsidR="004B6D14" w:rsidRPr="001A197C">
        <w:rPr>
          <w:rFonts w:hAnsi="標楷體" w:hint="eastAsia"/>
          <w:color w:val="000000" w:themeColor="text1"/>
        </w:rPr>
        <w:t>、多元化運用國有土地，提高孳息收入</w:t>
      </w:r>
      <w:r w:rsidR="000E454D" w:rsidRPr="001A197C">
        <w:rPr>
          <w:rFonts w:hAnsi="標楷體" w:hint="eastAsia"/>
          <w:color w:val="000000" w:themeColor="text1"/>
        </w:rPr>
        <w:t>」</w:t>
      </w:r>
      <w:r w:rsidR="00340FEA" w:rsidRPr="001A197C">
        <w:rPr>
          <w:rFonts w:hAnsi="標楷體" w:hint="eastAsia"/>
          <w:color w:val="000000" w:themeColor="text1"/>
        </w:rPr>
        <w:t>等多項</w:t>
      </w:r>
      <w:r w:rsidR="0097389A" w:rsidRPr="001A197C">
        <w:rPr>
          <w:rFonts w:hAnsi="標楷體" w:hint="eastAsia"/>
          <w:color w:val="000000" w:themeColor="text1"/>
        </w:rPr>
        <w:t>措施</w:t>
      </w:r>
      <w:r w:rsidR="008451CF" w:rsidRPr="001A197C">
        <w:rPr>
          <w:rFonts w:hAnsi="標楷體" w:hint="eastAsia"/>
          <w:color w:val="000000" w:themeColor="text1"/>
        </w:rPr>
        <w:t>。審</w:t>
      </w:r>
      <w:r w:rsidR="00797964" w:rsidRPr="001A197C">
        <w:rPr>
          <w:rFonts w:hAnsi="標楷體" w:hint="eastAsia"/>
          <w:color w:val="000000" w:themeColor="text1"/>
        </w:rPr>
        <w:t>其內容，</w:t>
      </w:r>
      <w:r w:rsidR="00E06539">
        <w:rPr>
          <w:rFonts w:hAnsi="標楷體" w:hint="eastAsia"/>
          <w:color w:val="000000" w:themeColor="text1"/>
        </w:rPr>
        <w:t>雖</w:t>
      </w:r>
      <w:r w:rsidR="00797964" w:rsidRPr="001A197C">
        <w:rPr>
          <w:rFonts w:hAnsi="標楷體" w:hint="eastAsia"/>
          <w:color w:val="000000" w:themeColor="text1"/>
        </w:rPr>
        <w:t>尚能秉持國有土地利用效率及公義之平衡，</w:t>
      </w:r>
      <w:r w:rsidR="008A0479" w:rsidRPr="001A197C">
        <w:rPr>
          <w:rFonts w:hAnsi="標楷體" w:hint="eastAsia"/>
          <w:color w:val="000000" w:themeColor="text1"/>
        </w:rPr>
        <w:t>惟</w:t>
      </w:r>
      <w:r w:rsidR="00245AB4" w:rsidRPr="001A197C">
        <w:rPr>
          <w:rFonts w:hAnsi="標楷體" w:hint="eastAsia"/>
          <w:color w:val="000000" w:themeColor="text1"/>
        </w:rPr>
        <w:t>該等</w:t>
      </w:r>
      <w:r w:rsidR="009E5C28" w:rsidRPr="001A197C">
        <w:rPr>
          <w:rFonts w:hAnsi="標楷體" w:hint="eastAsia"/>
          <w:color w:val="000000" w:themeColor="text1"/>
        </w:rPr>
        <w:t>方案</w:t>
      </w:r>
      <w:r w:rsidR="000E454D" w:rsidRPr="001A197C">
        <w:rPr>
          <w:rFonts w:hAnsi="標楷體" w:hint="eastAsia"/>
          <w:color w:val="000000" w:themeColor="text1"/>
        </w:rPr>
        <w:t>與</w:t>
      </w:r>
      <w:r w:rsidR="009E5C28" w:rsidRPr="001A197C">
        <w:rPr>
          <w:rFonts w:hAnsi="標楷體" w:hint="eastAsia"/>
          <w:color w:val="000000" w:themeColor="text1"/>
        </w:rPr>
        <w:t>措施如何具體落實，</w:t>
      </w:r>
      <w:r w:rsidR="00646C5C" w:rsidRPr="001A197C">
        <w:rPr>
          <w:rFonts w:hAnsi="標楷體" w:hint="eastAsia"/>
          <w:color w:val="000000" w:themeColor="text1"/>
        </w:rPr>
        <w:t>標的如何篩選，</w:t>
      </w:r>
      <w:r w:rsidR="006D1AAE" w:rsidRPr="001A197C">
        <w:rPr>
          <w:rFonts w:hAnsi="標楷體" w:hint="eastAsia"/>
          <w:color w:val="000000" w:themeColor="text1"/>
        </w:rPr>
        <w:t>使整體國有土地開發利用</w:t>
      </w:r>
      <w:r w:rsidR="00245AB4" w:rsidRPr="001A197C">
        <w:rPr>
          <w:rFonts w:hAnsi="標楷體" w:hint="eastAsia"/>
          <w:color w:val="000000" w:themeColor="text1"/>
        </w:rPr>
        <w:t>之</w:t>
      </w:r>
      <w:r w:rsidR="006D1AAE" w:rsidRPr="001A197C">
        <w:rPr>
          <w:rFonts w:hAnsi="標楷體" w:hint="eastAsia"/>
          <w:color w:val="000000" w:themeColor="text1"/>
        </w:rPr>
        <w:t>效率</w:t>
      </w:r>
      <w:r w:rsidR="009E5C28" w:rsidRPr="001A197C">
        <w:rPr>
          <w:rFonts w:hAnsi="標楷體" w:hint="eastAsia"/>
          <w:color w:val="000000" w:themeColor="text1"/>
        </w:rPr>
        <w:t>極大化</w:t>
      </w:r>
      <w:r w:rsidR="006D1AAE" w:rsidRPr="001A197C">
        <w:rPr>
          <w:rFonts w:hAnsi="標楷體" w:hint="eastAsia"/>
          <w:color w:val="000000" w:themeColor="text1"/>
        </w:rPr>
        <w:t>，</w:t>
      </w:r>
      <w:r w:rsidR="00395521">
        <w:rPr>
          <w:rFonts w:hAnsi="標楷體" w:hint="eastAsia"/>
          <w:color w:val="000000" w:themeColor="text1"/>
        </w:rPr>
        <w:t>其</w:t>
      </w:r>
      <w:r w:rsidR="006D1AAE" w:rsidRPr="001A197C">
        <w:rPr>
          <w:rFonts w:hAnsi="標楷體" w:hint="eastAsia"/>
          <w:color w:val="000000" w:themeColor="text1"/>
        </w:rPr>
        <w:t>相關評估</w:t>
      </w:r>
      <w:r w:rsidR="00245AB4" w:rsidRPr="001A197C">
        <w:rPr>
          <w:rFonts w:hAnsi="標楷體" w:hint="eastAsia"/>
          <w:color w:val="000000" w:themeColor="text1"/>
        </w:rPr>
        <w:t>機制</w:t>
      </w:r>
      <w:r w:rsidR="00E06539">
        <w:rPr>
          <w:rFonts w:hAnsi="標楷體" w:hint="eastAsia"/>
          <w:color w:val="000000" w:themeColor="text1"/>
        </w:rPr>
        <w:t>仍</w:t>
      </w:r>
      <w:r w:rsidR="006D1AAE" w:rsidRPr="001A197C">
        <w:rPr>
          <w:rFonts w:hAnsi="標楷體" w:hint="eastAsia"/>
          <w:color w:val="000000" w:themeColor="text1"/>
        </w:rPr>
        <w:t>付之闕如</w:t>
      </w:r>
      <w:r w:rsidR="009E5C28" w:rsidRPr="001A197C">
        <w:rPr>
          <w:rFonts w:hAnsi="標楷體" w:hint="eastAsia"/>
          <w:color w:val="000000" w:themeColor="text1"/>
        </w:rPr>
        <w:t>。</w:t>
      </w:r>
    </w:p>
    <w:p w:rsidR="00907B76" w:rsidRPr="001A197C" w:rsidRDefault="009476EE" w:rsidP="00222C64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以上述</w:t>
      </w:r>
      <w:r w:rsidR="00AF60A7" w:rsidRPr="001A197C">
        <w:rPr>
          <w:rFonts w:hAnsi="標楷體" w:hint="eastAsia"/>
          <w:color w:val="000000" w:themeColor="text1"/>
        </w:rPr>
        <w:t>信義聯勤俱樂部土地出售案</w:t>
      </w:r>
      <w:r w:rsidRPr="001A197C">
        <w:rPr>
          <w:rFonts w:hAnsi="標楷體" w:hint="eastAsia"/>
          <w:color w:val="000000" w:themeColor="text1"/>
        </w:rPr>
        <w:t>為例</w:t>
      </w:r>
      <w:r w:rsidR="00553563" w:rsidRPr="001A197C">
        <w:rPr>
          <w:rFonts w:hAnsi="標楷體" w:hint="eastAsia"/>
          <w:color w:val="000000" w:themeColor="text1"/>
        </w:rPr>
        <w:t>，</w:t>
      </w:r>
      <w:r w:rsidRPr="001A197C">
        <w:rPr>
          <w:rFonts w:hAnsi="標楷體" w:hint="eastAsia"/>
          <w:color w:val="000000" w:themeColor="text1"/>
        </w:rPr>
        <w:t>92年</w:t>
      </w:r>
      <w:r w:rsidR="00245AB4" w:rsidRPr="001A197C">
        <w:rPr>
          <w:rFonts w:hAnsi="標楷體" w:hint="eastAsia"/>
          <w:color w:val="000000" w:themeColor="text1"/>
        </w:rPr>
        <w:t>間</w:t>
      </w:r>
      <w:r w:rsidRPr="001A197C">
        <w:rPr>
          <w:rFonts w:hAnsi="標楷體" w:hint="eastAsia"/>
          <w:color w:val="000000" w:themeColor="text1"/>
        </w:rPr>
        <w:t>行政院游前院長指示</w:t>
      </w:r>
      <w:r w:rsidR="00245AB4" w:rsidRPr="001A197C">
        <w:rPr>
          <w:rFonts w:hAnsi="標楷體" w:hint="eastAsia"/>
          <w:color w:val="000000" w:themeColor="text1"/>
        </w:rPr>
        <w:t>國產局儘快尋找</w:t>
      </w:r>
      <w:r w:rsidR="00B018EA" w:rsidRPr="001A197C">
        <w:rPr>
          <w:rFonts w:hAnsi="標楷體" w:hint="eastAsia"/>
          <w:color w:val="000000" w:themeColor="text1"/>
        </w:rPr>
        <w:t>臺</w:t>
      </w:r>
      <w:r w:rsidRPr="001A197C">
        <w:rPr>
          <w:rFonts w:hAnsi="標楷體" w:hint="eastAsia"/>
          <w:color w:val="000000" w:themeColor="text1"/>
        </w:rPr>
        <w:t>北市可興建旅館</w:t>
      </w:r>
      <w:r w:rsidR="003E738A">
        <w:rPr>
          <w:rFonts w:hAnsi="標楷體" w:hint="eastAsia"/>
          <w:color w:val="000000" w:themeColor="text1"/>
        </w:rPr>
        <w:t>之</w:t>
      </w:r>
      <w:r w:rsidRPr="001A197C">
        <w:rPr>
          <w:rFonts w:hAnsi="標楷體" w:hint="eastAsia"/>
          <w:color w:val="000000" w:themeColor="text1"/>
        </w:rPr>
        <w:t>公有土地，</w:t>
      </w:r>
      <w:r w:rsidR="00C77363" w:rsidRPr="001A197C">
        <w:rPr>
          <w:rFonts w:hAnsi="標楷體" w:hint="eastAsia"/>
          <w:color w:val="000000" w:themeColor="text1"/>
        </w:rPr>
        <w:t>經</w:t>
      </w:r>
      <w:r w:rsidR="00245AB4" w:rsidRPr="001A197C">
        <w:rPr>
          <w:rFonts w:hAnsi="標楷體" w:hint="eastAsia"/>
          <w:color w:val="000000" w:themeColor="text1"/>
        </w:rPr>
        <w:t>該</w:t>
      </w:r>
      <w:r w:rsidR="0010781D" w:rsidRPr="001A197C">
        <w:rPr>
          <w:rFonts w:hAnsi="標楷體" w:hint="eastAsia"/>
          <w:color w:val="000000" w:themeColor="text1"/>
        </w:rPr>
        <w:t>局選定6處土地，其中1處即為信義聯勤俱樂部土地</w:t>
      </w:r>
      <w:r w:rsidR="00C77363" w:rsidRPr="001A197C">
        <w:rPr>
          <w:rFonts w:hAnsi="標楷體" w:hint="eastAsia"/>
          <w:color w:val="000000" w:themeColor="text1"/>
        </w:rPr>
        <w:t>。</w:t>
      </w:r>
      <w:r w:rsidR="001F3129" w:rsidRPr="001A197C">
        <w:rPr>
          <w:rFonts w:hAnsi="標楷體" w:hint="eastAsia"/>
          <w:color w:val="000000" w:themeColor="text1"/>
        </w:rPr>
        <w:t>惟94年5月27日</w:t>
      </w:r>
      <w:r w:rsidR="001F3129" w:rsidRPr="001A197C">
        <w:rPr>
          <w:rFonts w:hAnsi="標楷體" w:hint="eastAsia"/>
          <w:color w:val="000000" w:themeColor="text1"/>
        </w:rPr>
        <w:tab/>
        <w:t>行政院經濟建設委員會召開會議，</w:t>
      </w:r>
      <w:r w:rsidR="00991228" w:rsidRPr="001A197C">
        <w:rPr>
          <w:rFonts w:hAnsi="標楷體" w:hint="eastAsia"/>
          <w:color w:val="000000" w:themeColor="text1"/>
        </w:rPr>
        <w:t>卻</w:t>
      </w:r>
      <w:r w:rsidR="001F3129" w:rsidRPr="001A197C">
        <w:rPr>
          <w:rFonts w:hAnsi="標楷體" w:hint="eastAsia"/>
          <w:color w:val="000000" w:themeColor="text1"/>
        </w:rPr>
        <w:t>基於國家資產最佳利用原則，</w:t>
      </w:r>
      <w:r w:rsidR="00991228" w:rsidRPr="001A197C">
        <w:rPr>
          <w:rFonts w:hAnsi="標楷體" w:hint="eastAsia"/>
          <w:color w:val="000000" w:themeColor="text1"/>
        </w:rPr>
        <w:t>以</w:t>
      </w:r>
      <w:r w:rsidR="001F3129" w:rsidRPr="001A197C">
        <w:rPr>
          <w:rFonts w:hAnsi="標楷體" w:hint="eastAsia"/>
          <w:color w:val="000000" w:themeColor="text1"/>
        </w:rPr>
        <w:t>擬釋出之國有土地均位於</w:t>
      </w:r>
      <w:r w:rsidR="00B018EA" w:rsidRPr="001A197C">
        <w:rPr>
          <w:rFonts w:hAnsi="標楷體" w:hint="eastAsia"/>
          <w:color w:val="000000" w:themeColor="text1"/>
        </w:rPr>
        <w:t>臺</w:t>
      </w:r>
      <w:r w:rsidR="001F3129" w:rsidRPr="001A197C">
        <w:rPr>
          <w:rFonts w:hAnsi="標楷體" w:hint="eastAsia"/>
          <w:color w:val="000000" w:themeColor="text1"/>
        </w:rPr>
        <w:t>北市區極佳之地段，不宜開放民間招商投資平價旅館</w:t>
      </w:r>
      <w:r w:rsidR="00245AB4" w:rsidRPr="001A197C">
        <w:rPr>
          <w:rFonts w:hAnsi="標楷體" w:hint="eastAsia"/>
          <w:color w:val="000000" w:themeColor="text1"/>
        </w:rPr>
        <w:t>為由</w:t>
      </w:r>
      <w:r w:rsidR="00991228" w:rsidRPr="001A197C">
        <w:rPr>
          <w:rFonts w:hAnsi="標楷體" w:hint="eastAsia"/>
          <w:color w:val="000000" w:themeColor="text1"/>
        </w:rPr>
        <w:t>停辦</w:t>
      </w:r>
      <w:r w:rsidR="001F3129" w:rsidRPr="001A197C">
        <w:rPr>
          <w:rFonts w:hAnsi="標楷體" w:hint="eastAsia"/>
          <w:color w:val="000000" w:themeColor="text1"/>
        </w:rPr>
        <w:t>，</w:t>
      </w:r>
      <w:r w:rsidR="00216229" w:rsidRPr="001A197C">
        <w:rPr>
          <w:rFonts w:hAnsi="標楷體" w:hint="eastAsia"/>
          <w:color w:val="000000" w:themeColor="text1"/>
        </w:rPr>
        <w:t>國產局</w:t>
      </w:r>
      <w:r w:rsidR="00245AB4" w:rsidRPr="001A197C">
        <w:rPr>
          <w:rFonts w:hAnsi="標楷體" w:hint="eastAsia"/>
          <w:color w:val="000000" w:themeColor="text1"/>
        </w:rPr>
        <w:t>旋</w:t>
      </w:r>
      <w:r w:rsidR="00216229" w:rsidRPr="001A197C">
        <w:rPr>
          <w:rFonts w:hAnsi="標楷體" w:hint="eastAsia"/>
          <w:color w:val="000000" w:themeColor="text1"/>
        </w:rPr>
        <w:t>於94年7月22日函請該局臺灣北區辦事處盡速研議處分信義聯勤俱樂部土地事宜</w:t>
      </w:r>
      <w:r w:rsidR="009A7488" w:rsidRPr="001A197C">
        <w:rPr>
          <w:rFonts w:hAnsi="標楷體" w:hint="eastAsia"/>
          <w:color w:val="000000" w:themeColor="text1"/>
        </w:rPr>
        <w:t>。嗣於</w:t>
      </w:r>
      <w:r w:rsidR="00216229" w:rsidRPr="001A197C">
        <w:rPr>
          <w:rFonts w:hAnsi="標楷體" w:hint="eastAsia"/>
          <w:color w:val="000000" w:themeColor="text1"/>
        </w:rPr>
        <w:t>94</w:t>
      </w:r>
      <w:r w:rsidR="00216229" w:rsidRPr="001A197C">
        <w:rPr>
          <w:rFonts w:hAnsi="標楷體" w:hint="eastAsia"/>
          <w:color w:val="000000" w:themeColor="text1"/>
        </w:rPr>
        <w:lastRenderedPageBreak/>
        <w:t>年10月26日</w:t>
      </w:r>
      <w:r w:rsidR="00216229" w:rsidRPr="001A197C">
        <w:rPr>
          <w:rFonts w:hAnsi="標楷體" w:hint="eastAsia"/>
          <w:color w:val="000000" w:themeColor="text1"/>
        </w:rPr>
        <w:tab/>
      </w:r>
      <w:r w:rsidR="009A7488" w:rsidRPr="001A197C">
        <w:rPr>
          <w:rFonts w:hAnsi="標楷體" w:hint="eastAsia"/>
          <w:color w:val="000000" w:themeColor="text1"/>
        </w:rPr>
        <w:t>經</w:t>
      </w:r>
      <w:r w:rsidR="00216229" w:rsidRPr="001A197C">
        <w:rPr>
          <w:rFonts w:hAnsi="標楷體" w:hint="eastAsia"/>
          <w:color w:val="000000" w:themeColor="text1"/>
        </w:rPr>
        <w:t>行政院核定</w:t>
      </w:r>
      <w:r w:rsidR="00245AB4" w:rsidRPr="001A197C">
        <w:rPr>
          <w:rFonts w:hAnsi="標楷體" w:hint="eastAsia"/>
          <w:color w:val="000000" w:themeColor="text1"/>
        </w:rPr>
        <w:t>改</w:t>
      </w:r>
      <w:r w:rsidR="00216229" w:rsidRPr="001A197C">
        <w:rPr>
          <w:rFonts w:hAnsi="標楷體" w:hint="eastAsia"/>
          <w:color w:val="000000" w:themeColor="text1"/>
        </w:rPr>
        <w:t>納入營改基金，</w:t>
      </w:r>
      <w:r w:rsidR="009A7488" w:rsidRPr="001A197C">
        <w:rPr>
          <w:rFonts w:hAnsi="標楷體" w:hint="eastAsia"/>
          <w:color w:val="000000" w:themeColor="text1"/>
        </w:rPr>
        <w:t>於</w:t>
      </w:r>
      <w:r w:rsidR="00216229" w:rsidRPr="001A197C">
        <w:rPr>
          <w:rFonts w:hAnsi="標楷體" w:hint="eastAsia"/>
          <w:color w:val="000000" w:themeColor="text1"/>
        </w:rPr>
        <w:t>95年3月2日</w:t>
      </w:r>
      <w:r w:rsidR="003365CD" w:rsidRPr="001A197C">
        <w:rPr>
          <w:rFonts w:hAnsi="標楷體" w:hint="eastAsia"/>
          <w:color w:val="000000" w:themeColor="text1"/>
        </w:rPr>
        <w:t>完成標售程序</w:t>
      </w:r>
      <w:r w:rsidR="008451CF" w:rsidRPr="001A197C">
        <w:rPr>
          <w:rFonts w:hAnsi="標楷體" w:hint="eastAsia"/>
          <w:color w:val="000000" w:themeColor="text1"/>
        </w:rPr>
        <w:t>。</w:t>
      </w:r>
      <w:r w:rsidR="009A7488" w:rsidRPr="001A197C">
        <w:rPr>
          <w:rFonts w:hAnsi="標楷體" w:hint="eastAsia"/>
          <w:color w:val="000000" w:themeColor="text1"/>
        </w:rPr>
        <w:t>審其決策過程，</w:t>
      </w:r>
      <w:r w:rsidR="003365CD" w:rsidRPr="001A197C">
        <w:rPr>
          <w:rFonts w:hAnsi="標楷體" w:hint="eastAsia"/>
          <w:color w:val="000000" w:themeColor="text1"/>
        </w:rPr>
        <w:t>從最初興建平價旅館</w:t>
      </w:r>
      <w:r w:rsidR="00C7777B">
        <w:rPr>
          <w:rFonts w:hAnsi="標楷體" w:hint="eastAsia"/>
          <w:color w:val="000000" w:themeColor="text1"/>
        </w:rPr>
        <w:t>至</w:t>
      </w:r>
      <w:r w:rsidR="003365CD" w:rsidRPr="001A197C">
        <w:rPr>
          <w:rFonts w:hAnsi="標楷體" w:hint="eastAsia"/>
          <w:color w:val="000000" w:themeColor="text1"/>
        </w:rPr>
        <w:t>最後</w:t>
      </w:r>
      <w:r w:rsidR="00991228" w:rsidRPr="001A197C">
        <w:rPr>
          <w:rFonts w:hAnsi="標楷體" w:hint="eastAsia"/>
          <w:color w:val="000000" w:themeColor="text1"/>
        </w:rPr>
        <w:t>納入營改基金而採</w:t>
      </w:r>
      <w:r w:rsidR="003365CD" w:rsidRPr="001A197C">
        <w:rPr>
          <w:rFonts w:hAnsi="標楷體" w:hint="eastAsia"/>
          <w:color w:val="000000" w:themeColor="text1"/>
        </w:rPr>
        <w:t>公開招標</w:t>
      </w:r>
      <w:r w:rsidR="00991228" w:rsidRPr="001A197C">
        <w:rPr>
          <w:rFonts w:hAnsi="標楷體" w:hint="eastAsia"/>
          <w:color w:val="000000" w:themeColor="text1"/>
        </w:rPr>
        <w:t>方式出售</w:t>
      </w:r>
      <w:r w:rsidR="003365CD" w:rsidRPr="001A197C">
        <w:rPr>
          <w:rFonts w:hAnsi="標楷體" w:hint="eastAsia"/>
          <w:color w:val="000000" w:themeColor="text1"/>
        </w:rPr>
        <w:t>，</w:t>
      </w:r>
      <w:r w:rsidR="009A7488" w:rsidRPr="001A197C">
        <w:rPr>
          <w:rFonts w:hAnsi="標楷體" w:hint="eastAsia"/>
          <w:color w:val="000000" w:themeColor="text1"/>
        </w:rPr>
        <w:t>均</w:t>
      </w:r>
      <w:r w:rsidR="003365CD" w:rsidRPr="001A197C">
        <w:rPr>
          <w:rFonts w:hAnsi="標楷體" w:hint="eastAsia"/>
          <w:color w:val="000000" w:themeColor="text1"/>
        </w:rPr>
        <w:t>未</w:t>
      </w:r>
      <w:r w:rsidR="00245AB4" w:rsidRPr="001A197C">
        <w:rPr>
          <w:rFonts w:hAnsi="標楷體" w:hint="eastAsia"/>
          <w:color w:val="000000" w:themeColor="text1"/>
        </w:rPr>
        <w:t>見</w:t>
      </w:r>
      <w:r w:rsidR="00991228" w:rsidRPr="001A197C">
        <w:rPr>
          <w:rFonts w:hAnsi="標楷體" w:hint="eastAsia"/>
          <w:color w:val="000000" w:themeColor="text1"/>
        </w:rPr>
        <w:t>提出何謂「國家資產最佳利用原則」之評估依據，亦未見完整而詳細之</w:t>
      </w:r>
      <w:r w:rsidR="003365CD" w:rsidRPr="001A197C">
        <w:rPr>
          <w:rFonts w:hAnsi="標楷體" w:hint="eastAsia"/>
          <w:color w:val="000000" w:themeColor="text1"/>
        </w:rPr>
        <w:t>評估程</w:t>
      </w:r>
      <w:r w:rsidR="00991228" w:rsidRPr="001A197C">
        <w:rPr>
          <w:rFonts w:hAnsi="標楷體" w:hint="eastAsia"/>
          <w:color w:val="000000" w:themeColor="text1"/>
        </w:rPr>
        <w:t>序與資料</w:t>
      </w:r>
      <w:r w:rsidR="003365CD" w:rsidRPr="001A197C">
        <w:rPr>
          <w:rFonts w:hAnsi="標楷體" w:hint="eastAsia"/>
          <w:color w:val="000000" w:themeColor="text1"/>
        </w:rPr>
        <w:t>，</w:t>
      </w:r>
      <w:r w:rsidR="009063D2" w:rsidRPr="001A197C">
        <w:rPr>
          <w:rFonts w:hAnsi="標楷體" w:hint="eastAsia"/>
          <w:color w:val="000000" w:themeColor="text1"/>
        </w:rPr>
        <w:t>未採永續經營原則，將未來長期穩定之利益歸全民共享</w:t>
      </w:r>
      <w:r w:rsidR="009063D2">
        <w:rPr>
          <w:rFonts w:hAnsi="標楷體" w:hint="eastAsia"/>
          <w:color w:val="000000" w:themeColor="text1"/>
        </w:rPr>
        <w:t>，</w:t>
      </w:r>
      <w:r w:rsidR="008F5ABF" w:rsidRPr="001A197C">
        <w:rPr>
          <w:rFonts w:hAnsi="標楷體" w:hint="eastAsia"/>
          <w:color w:val="000000" w:themeColor="text1"/>
        </w:rPr>
        <w:t>最後竟</w:t>
      </w:r>
      <w:r w:rsidR="00245AB4" w:rsidRPr="001A197C">
        <w:rPr>
          <w:rFonts w:hAnsi="標楷體" w:hint="eastAsia"/>
          <w:color w:val="000000" w:themeColor="text1"/>
        </w:rPr>
        <w:t>以納入營改基金為由</w:t>
      </w:r>
      <w:r w:rsidR="00E32A14" w:rsidRPr="001A197C">
        <w:rPr>
          <w:rFonts w:hAnsi="標楷體" w:hint="eastAsia"/>
          <w:color w:val="000000" w:themeColor="text1"/>
        </w:rPr>
        <w:t>，</w:t>
      </w:r>
      <w:r w:rsidR="009B7FD3" w:rsidRPr="001A197C">
        <w:rPr>
          <w:rFonts w:hAnsi="標楷體" w:hint="eastAsia"/>
          <w:color w:val="000000" w:themeColor="text1"/>
        </w:rPr>
        <w:t>將</w:t>
      </w:r>
      <w:r w:rsidR="00245AB4" w:rsidRPr="001A197C">
        <w:rPr>
          <w:rFonts w:hAnsi="標楷體" w:hint="eastAsia"/>
          <w:color w:val="000000" w:themeColor="text1"/>
        </w:rPr>
        <w:t>如此精華之</w:t>
      </w:r>
      <w:r w:rsidR="00291515" w:rsidRPr="001A197C">
        <w:rPr>
          <w:rFonts w:hAnsi="標楷體" w:hint="eastAsia"/>
          <w:color w:val="000000" w:themeColor="text1"/>
        </w:rPr>
        <w:t>國有</w:t>
      </w:r>
      <w:r w:rsidR="00245AB4" w:rsidRPr="001A197C">
        <w:rPr>
          <w:rFonts w:hAnsi="標楷體" w:hint="eastAsia"/>
          <w:color w:val="000000" w:themeColor="text1"/>
        </w:rPr>
        <w:t>土地</w:t>
      </w:r>
      <w:r w:rsidR="00C7777B">
        <w:rPr>
          <w:rFonts w:hAnsi="標楷體" w:hint="eastAsia"/>
          <w:color w:val="000000" w:themeColor="text1"/>
        </w:rPr>
        <w:t>出</w:t>
      </w:r>
      <w:r w:rsidR="009B7FD3" w:rsidRPr="001A197C">
        <w:rPr>
          <w:rFonts w:hAnsi="標楷體" w:hint="eastAsia"/>
          <w:color w:val="000000" w:themeColor="text1"/>
        </w:rPr>
        <w:t>售</w:t>
      </w:r>
      <w:r w:rsidR="00245AB4" w:rsidRPr="001A197C">
        <w:rPr>
          <w:rFonts w:hAnsi="標楷體" w:hint="eastAsia"/>
          <w:color w:val="000000" w:themeColor="text1"/>
        </w:rPr>
        <w:t>，</w:t>
      </w:r>
      <w:r w:rsidR="00291515" w:rsidRPr="001A197C">
        <w:rPr>
          <w:rFonts w:hAnsi="標楷體" w:hint="eastAsia"/>
          <w:color w:val="000000" w:themeColor="text1"/>
        </w:rPr>
        <w:t>任令取得者</w:t>
      </w:r>
      <w:r w:rsidR="00245AB4" w:rsidRPr="001A197C">
        <w:rPr>
          <w:rFonts w:hAnsi="標楷體" w:hint="eastAsia"/>
          <w:color w:val="000000" w:themeColor="text1"/>
        </w:rPr>
        <w:t>坐擁</w:t>
      </w:r>
      <w:r w:rsidR="00291515" w:rsidRPr="001A197C">
        <w:rPr>
          <w:rFonts w:hAnsi="標楷體" w:hint="eastAsia"/>
          <w:color w:val="000000" w:themeColor="text1"/>
        </w:rPr>
        <w:t>其</w:t>
      </w:r>
      <w:r w:rsidR="00245AB4" w:rsidRPr="001A197C">
        <w:rPr>
          <w:rFonts w:hAnsi="標楷體" w:hint="eastAsia"/>
          <w:color w:val="000000" w:themeColor="text1"/>
        </w:rPr>
        <w:t>後續不斷增值之利益</w:t>
      </w:r>
      <w:r w:rsidR="003D4E87" w:rsidRPr="001A197C">
        <w:rPr>
          <w:rFonts w:hAnsi="標楷體" w:hint="eastAsia"/>
          <w:color w:val="000000" w:themeColor="text1"/>
        </w:rPr>
        <w:t>。</w:t>
      </w:r>
    </w:p>
    <w:p w:rsidR="00FE3F58" w:rsidRPr="001A197C" w:rsidRDefault="00755C0D" w:rsidP="00222C64">
      <w:pPr>
        <w:pStyle w:val="3"/>
        <w:ind w:leftChars="200" w:left="1360" w:hangingChars="20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國有土地之管理涉及土地使用規劃、資產投資經營管理、公共服務成本效益分析等各項專業領域</w:t>
      </w:r>
      <w:r w:rsidR="00CF72E6" w:rsidRPr="001A197C">
        <w:rPr>
          <w:rFonts w:hAnsi="標楷體" w:hint="eastAsia"/>
          <w:color w:val="000000" w:themeColor="text1"/>
        </w:rPr>
        <w:t>，不同類型之國有土地應給予不同之經營管理規範標準，各種經營處分方式亦須有配套機制</w:t>
      </w:r>
      <w:r w:rsidRPr="001A197C">
        <w:rPr>
          <w:rFonts w:hAnsi="標楷體" w:hint="eastAsia"/>
          <w:color w:val="000000" w:themeColor="text1"/>
        </w:rPr>
        <w:t>。</w:t>
      </w:r>
      <w:r w:rsidR="00CF72E6" w:rsidRPr="001A197C">
        <w:rPr>
          <w:rFonts w:hAnsi="標楷體" w:hint="eastAsia"/>
          <w:color w:val="000000" w:themeColor="text1"/>
        </w:rPr>
        <w:t>依現行行政組織，財政部雖為國有土地之經營管理原則與策略</w:t>
      </w:r>
      <w:r w:rsidR="009063D2">
        <w:rPr>
          <w:rFonts w:hAnsi="標楷體" w:hint="eastAsia"/>
          <w:color w:val="000000" w:themeColor="text1"/>
        </w:rPr>
        <w:t>之</w:t>
      </w:r>
      <w:r w:rsidR="00CF72E6" w:rsidRPr="001A197C">
        <w:rPr>
          <w:rFonts w:hAnsi="標楷體" w:hint="eastAsia"/>
          <w:color w:val="000000" w:themeColor="text1"/>
        </w:rPr>
        <w:t>擬定機關，</w:t>
      </w:r>
      <w:r w:rsidR="002E5567" w:rsidRPr="001A197C">
        <w:rPr>
          <w:rFonts w:hAnsi="標楷體" w:hint="eastAsia"/>
          <w:color w:val="000000" w:themeColor="text1"/>
        </w:rPr>
        <w:t>惟缺乏</w:t>
      </w:r>
      <w:r w:rsidR="00A960B3" w:rsidRPr="001A197C">
        <w:rPr>
          <w:rFonts w:hAnsi="標楷體" w:hint="eastAsia"/>
          <w:color w:val="000000" w:themeColor="text1"/>
        </w:rPr>
        <w:t>上述之</w:t>
      </w:r>
      <w:r w:rsidR="002E5567" w:rsidRPr="001A197C">
        <w:rPr>
          <w:rFonts w:hAnsi="標楷體" w:hint="eastAsia"/>
          <w:color w:val="000000" w:themeColor="text1"/>
        </w:rPr>
        <w:t>相關</w:t>
      </w:r>
      <w:r w:rsidR="00A960B3" w:rsidRPr="001A197C">
        <w:rPr>
          <w:rFonts w:hAnsi="標楷體" w:hint="eastAsia"/>
          <w:color w:val="000000" w:themeColor="text1"/>
        </w:rPr>
        <w:t>專業</w:t>
      </w:r>
      <w:r w:rsidR="002E5567" w:rsidRPr="001A197C">
        <w:rPr>
          <w:rFonts w:hAnsi="標楷體" w:hint="eastAsia"/>
          <w:color w:val="000000" w:themeColor="text1"/>
        </w:rPr>
        <w:t>評估機制。另</w:t>
      </w:r>
      <w:r w:rsidRPr="001A197C">
        <w:rPr>
          <w:rFonts w:hAnsi="標楷體" w:hint="eastAsia"/>
          <w:color w:val="000000" w:themeColor="text1"/>
        </w:rPr>
        <w:t>行政院為統合國家資產</w:t>
      </w:r>
      <w:r w:rsidR="003E738A">
        <w:rPr>
          <w:rFonts w:hAnsi="標楷體" w:hint="eastAsia"/>
          <w:color w:val="000000" w:themeColor="text1"/>
        </w:rPr>
        <w:t>之</w:t>
      </w:r>
      <w:r w:rsidRPr="001A197C">
        <w:rPr>
          <w:rFonts w:hAnsi="標楷體" w:hint="eastAsia"/>
          <w:color w:val="000000" w:themeColor="text1"/>
        </w:rPr>
        <w:t>經營管理、強化資產</w:t>
      </w:r>
      <w:r w:rsidR="003E738A">
        <w:rPr>
          <w:rFonts w:hAnsi="標楷體" w:hint="eastAsia"/>
          <w:color w:val="000000" w:themeColor="text1"/>
        </w:rPr>
        <w:t>之</w:t>
      </w:r>
      <w:r w:rsidRPr="001A197C">
        <w:rPr>
          <w:rFonts w:hAnsi="標楷體" w:hint="eastAsia"/>
          <w:color w:val="000000" w:themeColor="text1"/>
        </w:rPr>
        <w:t>運用效益，</w:t>
      </w:r>
      <w:r w:rsidR="00A960B3" w:rsidRPr="001A197C">
        <w:rPr>
          <w:rFonts w:hAnsi="標楷體" w:hint="eastAsia"/>
          <w:color w:val="000000" w:themeColor="text1"/>
        </w:rPr>
        <w:t>雖</w:t>
      </w:r>
      <w:r w:rsidRPr="001A197C">
        <w:rPr>
          <w:rFonts w:hAnsi="標楷體" w:hint="eastAsia"/>
          <w:color w:val="000000" w:themeColor="text1"/>
        </w:rPr>
        <w:t>於91年4月成立國家資產經營管理委員會，</w:t>
      </w:r>
      <w:r w:rsidR="00CF72E6" w:rsidRPr="001A197C">
        <w:rPr>
          <w:rFonts w:hAnsi="標楷體" w:hint="eastAsia"/>
          <w:color w:val="000000" w:themeColor="text1"/>
        </w:rPr>
        <w:t>惟該委員會之組成主要為行政院所屬各相關部會之正（副）首長，其主要</w:t>
      </w:r>
      <w:r w:rsidR="00542B63" w:rsidRPr="001A197C">
        <w:rPr>
          <w:rFonts w:hAnsi="標楷體" w:hint="eastAsia"/>
          <w:color w:val="000000" w:themeColor="text1"/>
        </w:rPr>
        <w:t>功能在於處理</w:t>
      </w:r>
      <w:r w:rsidR="00CF72E6" w:rsidRPr="001A197C">
        <w:rPr>
          <w:rFonts w:hAnsi="標楷體" w:hint="eastAsia"/>
          <w:color w:val="000000" w:themeColor="text1"/>
        </w:rPr>
        <w:t>資產管理一元化</w:t>
      </w:r>
      <w:r w:rsidR="00542B63" w:rsidRPr="001A197C">
        <w:rPr>
          <w:rFonts w:hAnsi="標楷體" w:hint="eastAsia"/>
          <w:color w:val="000000" w:themeColor="text1"/>
        </w:rPr>
        <w:t>之</w:t>
      </w:r>
      <w:r w:rsidR="00CF72E6" w:rsidRPr="001A197C">
        <w:rPr>
          <w:rFonts w:hAnsi="標楷體" w:hint="eastAsia"/>
          <w:color w:val="000000" w:themeColor="text1"/>
        </w:rPr>
        <w:t>問題，</w:t>
      </w:r>
      <w:r w:rsidR="009063D2">
        <w:rPr>
          <w:rFonts w:hAnsi="標楷體" w:hint="eastAsia"/>
          <w:color w:val="000000" w:themeColor="text1"/>
        </w:rPr>
        <w:t>並</w:t>
      </w:r>
      <w:r w:rsidR="00646C5C" w:rsidRPr="001A197C">
        <w:rPr>
          <w:rFonts w:hAnsi="標楷體" w:hint="eastAsia"/>
          <w:color w:val="000000" w:themeColor="text1"/>
        </w:rPr>
        <w:t>無法擬訂</w:t>
      </w:r>
      <w:r w:rsidR="00CF72E6" w:rsidRPr="001A197C">
        <w:rPr>
          <w:rFonts w:hAnsi="標楷體" w:hint="eastAsia"/>
          <w:color w:val="000000" w:themeColor="text1"/>
        </w:rPr>
        <w:t>實質經營管理之策略。</w:t>
      </w:r>
      <w:r w:rsidR="00852E51" w:rsidRPr="001A197C">
        <w:rPr>
          <w:rFonts w:hAnsi="標楷體" w:hint="eastAsia"/>
          <w:color w:val="000000" w:themeColor="text1"/>
        </w:rPr>
        <w:t>故</w:t>
      </w:r>
      <w:r w:rsidR="00E32A14" w:rsidRPr="001A197C">
        <w:rPr>
          <w:rFonts w:hAnsi="標楷體" w:hint="eastAsia"/>
          <w:color w:val="000000" w:themeColor="text1"/>
        </w:rPr>
        <w:t>如何透過相關制度與專業評估機制，發揮公有土地效率，並提升公共利益，實為公有土地經營管理之根本原則。</w:t>
      </w:r>
      <w:r w:rsidR="00646C5C" w:rsidRPr="001A197C">
        <w:rPr>
          <w:rFonts w:hAnsi="標楷體" w:hint="eastAsia"/>
          <w:color w:val="000000" w:themeColor="text1"/>
        </w:rPr>
        <w:t>綜上</w:t>
      </w:r>
      <w:r w:rsidR="00CF72E6" w:rsidRPr="001A197C">
        <w:rPr>
          <w:rFonts w:hAnsi="標楷體" w:hint="eastAsia"/>
          <w:color w:val="000000" w:themeColor="text1"/>
        </w:rPr>
        <w:t>，</w:t>
      </w:r>
      <w:bookmarkStart w:id="66" w:name="_Toc152666656"/>
      <w:bookmarkStart w:id="67" w:name="_Toc153204438"/>
      <w:bookmarkStart w:id="68" w:name="_Toc173470242"/>
      <w:bookmarkStart w:id="69" w:name="_Toc173550101"/>
      <w:bookmarkStart w:id="70" w:name="_Toc173559082"/>
      <w:bookmarkStart w:id="71" w:name="_Toc174468030"/>
      <w:bookmarkStart w:id="72" w:name="_Toc174848988"/>
      <w:bookmarkStart w:id="73" w:name="_Toc176073649"/>
      <w:bookmarkStart w:id="74" w:name="_Toc176879893"/>
      <w:r w:rsidR="00C10C12" w:rsidRPr="001A197C">
        <w:rPr>
          <w:rFonts w:hAnsi="標楷體" w:hint="eastAsia"/>
          <w:color w:val="000000" w:themeColor="text1"/>
        </w:rPr>
        <w:t>財政部暨所屬國產局所管國有土地之經營管理原則與政策，缺乏整體性與一貫性，其出售條件隨著歷任行政院長之更替，因人、因時而異，未有完整分析評估之依據；又，財政部雖擬訂「強化國有財產管理及運用效益方案」，但如何具體落實，制度設計上顯然欠缺經營管理與執行成果之評估機制，核均有未當</w:t>
      </w:r>
      <w:r w:rsidR="00B93F9D" w:rsidRPr="001A197C">
        <w:rPr>
          <w:rFonts w:hint="eastAsia"/>
          <w:color w:val="000000" w:themeColor="text1"/>
        </w:rPr>
        <w:t>。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7139CA" w:rsidRPr="001A197C" w:rsidRDefault="007139CA" w:rsidP="007139CA">
      <w:pPr>
        <w:pStyle w:val="1"/>
        <w:rPr>
          <w:rFonts w:hAnsi="標楷體"/>
          <w:color w:val="000000" w:themeColor="text1"/>
        </w:rPr>
      </w:pPr>
      <w:r w:rsidRPr="001A197C">
        <w:rPr>
          <w:rFonts w:hAnsi="標楷體"/>
          <w:color w:val="000000" w:themeColor="text1"/>
        </w:rPr>
        <w:br w:type="page"/>
      </w:r>
      <w:r w:rsidRPr="001A197C">
        <w:rPr>
          <w:rFonts w:hAnsi="標楷體" w:hint="eastAsia"/>
          <w:color w:val="000000" w:themeColor="text1"/>
        </w:rPr>
        <w:lastRenderedPageBreak/>
        <w:t>處理辦法：</w:t>
      </w:r>
    </w:p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p w:rsidR="00CA4400" w:rsidRPr="001A197C" w:rsidRDefault="00B54E26" w:rsidP="008C3B97">
      <w:pPr>
        <w:pStyle w:val="3"/>
        <w:numPr>
          <w:ilvl w:val="0"/>
          <w:numId w:val="5"/>
        </w:numPr>
        <w:ind w:left="102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調查意見第一</w:t>
      </w:r>
      <w:r w:rsidR="006F3610" w:rsidRPr="001A197C">
        <w:rPr>
          <w:rFonts w:hAnsi="標楷體" w:hint="eastAsia"/>
          <w:color w:val="000000" w:themeColor="text1"/>
        </w:rPr>
        <w:t>項</w:t>
      </w:r>
      <w:r w:rsidRPr="001A197C">
        <w:rPr>
          <w:rFonts w:hAnsi="標楷體" w:hint="eastAsia"/>
          <w:color w:val="000000" w:themeColor="text1"/>
        </w:rPr>
        <w:t>至</w:t>
      </w:r>
      <w:r w:rsidR="006F3610" w:rsidRPr="001A197C">
        <w:rPr>
          <w:rFonts w:hAnsi="標楷體" w:hint="eastAsia"/>
          <w:color w:val="000000" w:themeColor="text1"/>
        </w:rPr>
        <w:t>第</w:t>
      </w:r>
      <w:r w:rsidRPr="001A197C">
        <w:rPr>
          <w:rFonts w:hAnsi="標楷體" w:hint="eastAsia"/>
          <w:color w:val="000000" w:themeColor="text1"/>
        </w:rPr>
        <w:t>三項，提案糾正財政部暨所屬國有財產局</w:t>
      </w:r>
      <w:r w:rsidR="00CA4400" w:rsidRPr="001A197C">
        <w:rPr>
          <w:rFonts w:hAnsi="標楷體" w:hint="eastAsia"/>
          <w:color w:val="000000" w:themeColor="text1"/>
        </w:rPr>
        <w:t>。</w:t>
      </w:r>
    </w:p>
    <w:p w:rsidR="00CA4400" w:rsidRPr="001A197C" w:rsidRDefault="00CA4400" w:rsidP="008C3B97">
      <w:pPr>
        <w:pStyle w:val="3"/>
        <w:numPr>
          <w:ilvl w:val="0"/>
          <w:numId w:val="5"/>
        </w:numPr>
        <w:ind w:left="1020" w:hanging="680"/>
        <w:rPr>
          <w:rFonts w:hAnsi="標楷體"/>
          <w:color w:val="000000" w:themeColor="text1"/>
        </w:rPr>
      </w:pPr>
      <w:r w:rsidRPr="001A197C">
        <w:rPr>
          <w:rFonts w:hAnsi="標楷體" w:hint="eastAsia"/>
          <w:color w:val="000000" w:themeColor="text1"/>
        </w:rPr>
        <w:t>檢附派查函及相關附件，送請</w:t>
      </w:r>
      <w:r w:rsidR="00600C62" w:rsidRPr="001A197C">
        <w:rPr>
          <w:rFonts w:hAnsi="標楷體" w:hint="eastAsia"/>
          <w:color w:val="000000" w:themeColor="text1"/>
        </w:rPr>
        <w:t>財政</w:t>
      </w:r>
      <w:r w:rsidRPr="001A197C">
        <w:rPr>
          <w:rFonts w:hAnsi="標楷體" w:hint="eastAsia"/>
          <w:color w:val="000000" w:themeColor="text1"/>
        </w:rPr>
        <w:t>及</w:t>
      </w:r>
      <w:r w:rsidR="00600C62" w:rsidRPr="001A197C">
        <w:rPr>
          <w:rFonts w:hAnsi="標楷體" w:hint="eastAsia"/>
          <w:color w:val="000000" w:themeColor="text1"/>
        </w:rPr>
        <w:t>經濟</w:t>
      </w:r>
      <w:r w:rsidRPr="001A197C">
        <w:rPr>
          <w:rFonts w:hAnsi="標楷體" w:hint="eastAsia"/>
          <w:color w:val="000000" w:themeColor="text1"/>
        </w:rPr>
        <w:t>委員會處理。</w:t>
      </w:r>
    </w:p>
    <w:p w:rsidR="00CA4400" w:rsidRPr="001A197C" w:rsidRDefault="00CA4400" w:rsidP="008C3B97">
      <w:pPr>
        <w:pStyle w:val="1"/>
        <w:numPr>
          <w:ilvl w:val="0"/>
          <w:numId w:val="0"/>
        </w:numPr>
        <w:ind w:left="699" w:hanging="699"/>
        <w:rPr>
          <w:rFonts w:hAnsi="標楷體"/>
          <w:color w:val="000000" w:themeColor="text1"/>
        </w:rPr>
      </w:pPr>
    </w:p>
    <w:p w:rsidR="00CA4400" w:rsidRPr="001A197C" w:rsidRDefault="00CA4400" w:rsidP="008C3B97">
      <w:pPr>
        <w:pStyle w:val="1"/>
        <w:numPr>
          <w:ilvl w:val="0"/>
          <w:numId w:val="0"/>
        </w:numPr>
        <w:ind w:left="699" w:hanging="699"/>
        <w:rPr>
          <w:rFonts w:hAnsi="標楷體"/>
          <w:color w:val="000000" w:themeColor="text1"/>
        </w:rPr>
      </w:pPr>
    </w:p>
    <w:p w:rsidR="008F32CB" w:rsidRPr="001A197C" w:rsidRDefault="008F32CB" w:rsidP="008C3B97">
      <w:pPr>
        <w:pStyle w:val="1"/>
        <w:numPr>
          <w:ilvl w:val="0"/>
          <w:numId w:val="0"/>
        </w:numPr>
        <w:ind w:left="699" w:hanging="699"/>
        <w:rPr>
          <w:rFonts w:hAnsi="標楷體"/>
          <w:color w:val="000000" w:themeColor="text1"/>
        </w:rPr>
      </w:pPr>
    </w:p>
    <w:sectPr w:rsidR="008F32CB" w:rsidRPr="001A197C" w:rsidSect="004D698A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536" w:rsidRDefault="00E75536" w:rsidP="00445B0C">
      <w:r>
        <w:separator/>
      </w:r>
    </w:p>
  </w:endnote>
  <w:endnote w:type="continuationSeparator" w:id="0">
    <w:p w:rsidR="00E75536" w:rsidRDefault="00E75536" w:rsidP="00445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4C" w:rsidRDefault="001D03FF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06F4C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53336">
      <w:rPr>
        <w:rStyle w:val="a7"/>
        <w:noProof/>
        <w:sz w:val="24"/>
      </w:rPr>
      <w:t>12</w:t>
    </w:r>
    <w:r>
      <w:rPr>
        <w:rStyle w:val="a7"/>
        <w:sz w:val="24"/>
      </w:rPr>
      <w:fldChar w:fldCharType="end"/>
    </w:r>
  </w:p>
  <w:p w:rsidR="00306F4C" w:rsidRDefault="00306F4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536" w:rsidRDefault="00E75536" w:rsidP="00445B0C">
      <w:r>
        <w:separator/>
      </w:r>
    </w:p>
  </w:footnote>
  <w:footnote w:type="continuationSeparator" w:id="0">
    <w:p w:rsidR="00E75536" w:rsidRDefault="00E75536" w:rsidP="00445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D438E696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8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115" w:hanging="697"/>
      </w:pPr>
      <w:rPr>
        <w:rFonts w:ascii="標楷體" w:eastAsia="標楷體" w:hint="eastAsia"/>
        <w:b w:val="0"/>
        <w:i w:val="0"/>
        <w:color w:val="auto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69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119" w:hanging="700"/>
      </w:pPr>
      <w:rPr>
        <w:rFonts w:hint="eastAsia"/>
        <w:b w:val="0"/>
        <w:i w:val="0"/>
        <w:spacing w:val="0"/>
        <w:sz w:val="32"/>
        <w:szCs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ED86185"/>
    <w:multiLevelType w:val="hybridMultilevel"/>
    <w:tmpl w:val="E2D48348"/>
    <w:lvl w:ilvl="0" w:tplc="7292C350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E9C19F6"/>
    <w:multiLevelType w:val="hybridMultilevel"/>
    <w:tmpl w:val="35C63796"/>
    <w:lvl w:ilvl="0" w:tplc="780CF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F1E64"/>
    <w:rsid w:val="00004376"/>
    <w:rsid w:val="00005961"/>
    <w:rsid w:val="000100AD"/>
    <w:rsid w:val="000132D1"/>
    <w:rsid w:val="000133AD"/>
    <w:rsid w:val="00014D50"/>
    <w:rsid w:val="00016233"/>
    <w:rsid w:val="000162E4"/>
    <w:rsid w:val="00023122"/>
    <w:rsid w:val="0002537B"/>
    <w:rsid w:val="000271B5"/>
    <w:rsid w:val="00027F61"/>
    <w:rsid w:val="00030C37"/>
    <w:rsid w:val="00031051"/>
    <w:rsid w:val="00031D45"/>
    <w:rsid w:val="000368AD"/>
    <w:rsid w:val="00037E32"/>
    <w:rsid w:val="00040AA7"/>
    <w:rsid w:val="00041641"/>
    <w:rsid w:val="00042DEA"/>
    <w:rsid w:val="00045EB2"/>
    <w:rsid w:val="00046318"/>
    <w:rsid w:val="00050C48"/>
    <w:rsid w:val="00051308"/>
    <w:rsid w:val="00051701"/>
    <w:rsid w:val="0005223A"/>
    <w:rsid w:val="0005473C"/>
    <w:rsid w:val="0005498F"/>
    <w:rsid w:val="00054FAC"/>
    <w:rsid w:val="000554D3"/>
    <w:rsid w:val="00056520"/>
    <w:rsid w:val="00056906"/>
    <w:rsid w:val="00056F99"/>
    <w:rsid w:val="0006073C"/>
    <w:rsid w:val="00062E64"/>
    <w:rsid w:val="000632F8"/>
    <w:rsid w:val="000659B5"/>
    <w:rsid w:val="00066797"/>
    <w:rsid w:val="00072208"/>
    <w:rsid w:val="00073C17"/>
    <w:rsid w:val="00076981"/>
    <w:rsid w:val="00077352"/>
    <w:rsid w:val="0008074A"/>
    <w:rsid w:val="00080B96"/>
    <w:rsid w:val="00081789"/>
    <w:rsid w:val="00081F00"/>
    <w:rsid w:val="00082FE2"/>
    <w:rsid w:val="00083E2B"/>
    <w:rsid w:val="0008453B"/>
    <w:rsid w:val="00084587"/>
    <w:rsid w:val="00084D2A"/>
    <w:rsid w:val="000851F0"/>
    <w:rsid w:val="000852A3"/>
    <w:rsid w:val="0008681E"/>
    <w:rsid w:val="00090150"/>
    <w:rsid w:val="00090A5E"/>
    <w:rsid w:val="000918FE"/>
    <w:rsid w:val="00091DBD"/>
    <w:rsid w:val="00091DE0"/>
    <w:rsid w:val="000978B6"/>
    <w:rsid w:val="00097EF1"/>
    <w:rsid w:val="00097F33"/>
    <w:rsid w:val="000A259A"/>
    <w:rsid w:val="000A5ACC"/>
    <w:rsid w:val="000A6960"/>
    <w:rsid w:val="000A7379"/>
    <w:rsid w:val="000B14DF"/>
    <w:rsid w:val="000B2FBA"/>
    <w:rsid w:val="000B42F1"/>
    <w:rsid w:val="000B4C1F"/>
    <w:rsid w:val="000B592A"/>
    <w:rsid w:val="000B63F9"/>
    <w:rsid w:val="000C6A42"/>
    <w:rsid w:val="000C6CC3"/>
    <w:rsid w:val="000D044F"/>
    <w:rsid w:val="000D564B"/>
    <w:rsid w:val="000D5E79"/>
    <w:rsid w:val="000D6092"/>
    <w:rsid w:val="000D63A0"/>
    <w:rsid w:val="000D63C9"/>
    <w:rsid w:val="000D78F5"/>
    <w:rsid w:val="000E05BC"/>
    <w:rsid w:val="000E121E"/>
    <w:rsid w:val="000E35E7"/>
    <w:rsid w:val="000E454D"/>
    <w:rsid w:val="000E4702"/>
    <w:rsid w:val="000E65FF"/>
    <w:rsid w:val="000E6F4B"/>
    <w:rsid w:val="000E7787"/>
    <w:rsid w:val="000E79F8"/>
    <w:rsid w:val="000F0A5D"/>
    <w:rsid w:val="000F31AD"/>
    <w:rsid w:val="000F3CA1"/>
    <w:rsid w:val="000F4BAD"/>
    <w:rsid w:val="000F75EA"/>
    <w:rsid w:val="000F7C2E"/>
    <w:rsid w:val="00100C6E"/>
    <w:rsid w:val="00102B7E"/>
    <w:rsid w:val="00103598"/>
    <w:rsid w:val="00103F35"/>
    <w:rsid w:val="00106C52"/>
    <w:rsid w:val="0010781D"/>
    <w:rsid w:val="00107B6F"/>
    <w:rsid w:val="001118DA"/>
    <w:rsid w:val="00111B81"/>
    <w:rsid w:val="00111F96"/>
    <w:rsid w:val="001127FB"/>
    <w:rsid w:val="001128CB"/>
    <w:rsid w:val="001133AD"/>
    <w:rsid w:val="00114354"/>
    <w:rsid w:val="00114B89"/>
    <w:rsid w:val="00115A46"/>
    <w:rsid w:val="00115B9F"/>
    <w:rsid w:val="00117109"/>
    <w:rsid w:val="001206D0"/>
    <w:rsid w:val="0012077C"/>
    <w:rsid w:val="001217E6"/>
    <w:rsid w:val="00121FD7"/>
    <w:rsid w:val="00123305"/>
    <w:rsid w:val="00123955"/>
    <w:rsid w:val="001242A5"/>
    <w:rsid w:val="00127D87"/>
    <w:rsid w:val="0013238F"/>
    <w:rsid w:val="00132DA2"/>
    <w:rsid w:val="00134205"/>
    <w:rsid w:val="0013457B"/>
    <w:rsid w:val="00134888"/>
    <w:rsid w:val="00137A36"/>
    <w:rsid w:val="001401D0"/>
    <w:rsid w:val="00140B49"/>
    <w:rsid w:val="00141AE7"/>
    <w:rsid w:val="00141F29"/>
    <w:rsid w:val="00142A8B"/>
    <w:rsid w:val="0014503A"/>
    <w:rsid w:val="001465B5"/>
    <w:rsid w:val="00150C47"/>
    <w:rsid w:val="00152252"/>
    <w:rsid w:val="00152423"/>
    <w:rsid w:val="0015261A"/>
    <w:rsid w:val="001561AD"/>
    <w:rsid w:val="00161108"/>
    <w:rsid w:val="00162C03"/>
    <w:rsid w:val="00163FB7"/>
    <w:rsid w:val="00164151"/>
    <w:rsid w:val="00165328"/>
    <w:rsid w:val="00165428"/>
    <w:rsid w:val="001657D2"/>
    <w:rsid w:val="0016590C"/>
    <w:rsid w:val="00165F99"/>
    <w:rsid w:val="00166138"/>
    <w:rsid w:val="001679B0"/>
    <w:rsid w:val="001679DC"/>
    <w:rsid w:val="00172D6B"/>
    <w:rsid w:val="001745E7"/>
    <w:rsid w:val="00175A72"/>
    <w:rsid w:val="00177EF5"/>
    <w:rsid w:val="00182E79"/>
    <w:rsid w:val="00183F24"/>
    <w:rsid w:val="001857C9"/>
    <w:rsid w:val="001858FB"/>
    <w:rsid w:val="001907F6"/>
    <w:rsid w:val="001921BC"/>
    <w:rsid w:val="00192E38"/>
    <w:rsid w:val="001945BC"/>
    <w:rsid w:val="001951BA"/>
    <w:rsid w:val="00195C61"/>
    <w:rsid w:val="00197628"/>
    <w:rsid w:val="001A10B1"/>
    <w:rsid w:val="001A197C"/>
    <w:rsid w:val="001A2C90"/>
    <w:rsid w:val="001A2DA6"/>
    <w:rsid w:val="001A4552"/>
    <w:rsid w:val="001B0C45"/>
    <w:rsid w:val="001B147F"/>
    <w:rsid w:val="001B3703"/>
    <w:rsid w:val="001B4A9B"/>
    <w:rsid w:val="001B58DB"/>
    <w:rsid w:val="001B6DD4"/>
    <w:rsid w:val="001C39FD"/>
    <w:rsid w:val="001C3E98"/>
    <w:rsid w:val="001C465B"/>
    <w:rsid w:val="001C4E49"/>
    <w:rsid w:val="001C5514"/>
    <w:rsid w:val="001C5776"/>
    <w:rsid w:val="001D028A"/>
    <w:rsid w:val="001D03FF"/>
    <w:rsid w:val="001D29E7"/>
    <w:rsid w:val="001D3E86"/>
    <w:rsid w:val="001D3EAC"/>
    <w:rsid w:val="001D5070"/>
    <w:rsid w:val="001D6129"/>
    <w:rsid w:val="001D7DFC"/>
    <w:rsid w:val="001E1455"/>
    <w:rsid w:val="001E3460"/>
    <w:rsid w:val="001E36CE"/>
    <w:rsid w:val="001E39F6"/>
    <w:rsid w:val="001E4DB4"/>
    <w:rsid w:val="001E5B61"/>
    <w:rsid w:val="001E69C5"/>
    <w:rsid w:val="001E73B6"/>
    <w:rsid w:val="001E7B5E"/>
    <w:rsid w:val="001F0EB7"/>
    <w:rsid w:val="001F1955"/>
    <w:rsid w:val="001F2F22"/>
    <w:rsid w:val="001F3129"/>
    <w:rsid w:val="001F3818"/>
    <w:rsid w:val="001F3A78"/>
    <w:rsid w:val="001F4EEF"/>
    <w:rsid w:val="001F560D"/>
    <w:rsid w:val="001F59F9"/>
    <w:rsid w:val="0020192A"/>
    <w:rsid w:val="002021E8"/>
    <w:rsid w:val="002027EF"/>
    <w:rsid w:val="00203DDD"/>
    <w:rsid w:val="00204F74"/>
    <w:rsid w:val="002100A3"/>
    <w:rsid w:val="0021176D"/>
    <w:rsid w:val="00211FE8"/>
    <w:rsid w:val="00212ADB"/>
    <w:rsid w:val="002137FB"/>
    <w:rsid w:val="00215124"/>
    <w:rsid w:val="00215F8F"/>
    <w:rsid w:val="00216229"/>
    <w:rsid w:val="00220945"/>
    <w:rsid w:val="00222C64"/>
    <w:rsid w:val="002233F1"/>
    <w:rsid w:val="00223B06"/>
    <w:rsid w:val="0022420E"/>
    <w:rsid w:val="00226D28"/>
    <w:rsid w:val="00227B97"/>
    <w:rsid w:val="00231923"/>
    <w:rsid w:val="00232EEA"/>
    <w:rsid w:val="00232EEF"/>
    <w:rsid w:val="002414DE"/>
    <w:rsid w:val="0024377F"/>
    <w:rsid w:val="002444CD"/>
    <w:rsid w:val="002453C1"/>
    <w:rsid w:val="00245AB4"/>
    <w:rsid w:val="00250172"/>
    <w:rsid w:val="0025256D"/>
    <w:rsid w:val="00254F6F"/>
    <w:rsid w:val="00255A8B"/>
    <w:rsid w:val="002560A8"/>
    <w:rsid w:val="0025720F"/>
    <w:rsid w:val="00262162"/>
    <w:rsid w:val="002622A1"/>
    <w:rsid w:val="0026360E"/>
    <w:rsid w:val="0026768C"/>
    <w:rsid w:val="002677B5"/>
    <w:rsid w:val="00270165"/>
    <w:rsid w:val="0027273D"/>
    <w:rsid w:val="002777F2"/>
    <w:rsid w:val="0028017F"/>
    <w:rsid w:val="00281BD9"/>
    <w:rsid w:val="00282A8C"/>
    <w:rsid w:val="0028369A"/>
    <w:rsid w:val="002844DD"/>
    <w:rsid w:val="00285C04"/>
    <w:rsid w:val="00291515"/>
    <w:rsid w:val="00293FB7"/>
    <w:rsid w:val="00295738"/>
    <w:rsid w:val="00297A08"/>
    <w:rsid w:val="002A089E"/>
    <w:rsid w:val="002A1486"/>
    <w:rsid w:val="002A1C84"/>
    <w:rsid w:val="002A3016"/>
    <w:rsid w:val="002A4146"/>
    <w:rsid w:val="002A6C37"/>
    <w:rsid w:val="002B2913"/>
    <w:rsid w:val="002B45DD"/>
    <w:rsid w:val="002B4A19"/>
    <w:rsid w:val="002B5469"/>
    <w:rsid w:val="002B603B"/>
    <w:rsid w:val="002B660B"/>
    <w:rsid w:val="002C05A6"/>
    <w:rsid w:val="002C166B"/>
    <w:rsid w:val="002C2ED6"/>
    <w:rsid w:val="002C3C4B"/>
    <w:rsid w:val="002C4553"/>
    <w:rsid w:val="002C459D"/>
    <w:rsid w:val="002C5016"/>
    <w:rsid w:val="002C52F2"/>
    <w:rsid w:val="002D043B"/>
    <w:rsid w:val="002D2FFF"/>
    <w:rsid w:val="002D4C6C"/>
    <w:rsid w:val="002D4F55"/>
    <w:rsid w:val="002E0A72"/>
    <w:rsid w:val="002E13FD"/>
    <w:rsid w:val="002E3D3C"/>
    <w:rsid w:val="002E4915"/>
    <w:rsid w:val="002E5567"/>
    <w:rsid w:val="002E5D88"/>
    <w:rsid w:val="002E6800"/>
    <w:rsid w:val="002E689D"/>
    <w:rsid w:val="002E690C"/>
    <w:rsid w:val="002F0070"/>
    <w:rsid w:val="002F056A"/>
    <w:rsid w:val="002F077A"/>
    <w:rsid w:val="002F2A25"/>
    <w:rsid w:val="002F4099"/>
    <w:rsid w:val="002F4A70"/>
    <w:rsid w:val="002F532D"/>
    <w:rsid w:val="002F5411"/>
    <w:rsid w:val="002F5591"/>
    <w:rsid w:val="002F5A32"/>
    <w:rsid w:val="002F5D47"/>
    <w:rsid w:val="003004C8"/>
    <w:rsid w:val="00300BE8"/>
    <w:rsid w:val="00301409"/>
    <w:rsid w:val="00303941"/>
    <w:rsid w:val="0030502D"/>
    <w:rsid w:val="0030698F"/>
    <w:rsid w:val="00306F4C"/>
    <w:rsid w:val="00307283"/>
    <w:rsid w:val="00307956"/>
    <w:rsid w:val="003102C8"/>
    <w:rsid w:val="0031035C"/>
    <w:rsid w:val="0031233F"/>
    <w:rsid w:val="0031513B"/>
    <w:rsid w:val="00322A52"/>
    <w:rsid w:val="0032440F"/>
    <w:rsid w:val="00325594"/>
    <w:rsid w:val="00325DE7"/>
    <w:rsid w:val="00326D3D"/>
    <w:rsid w:val="00327A20"/>
    <w:rsid w:val="00327A44"/>
    <w:rsid w:val="003306AD"/>
    <w:rsid w:val="00330FC0"/>
    <w:rsid w:val="0033165A"/>
    <w:rsid w:val="00332CB3"/>
    <w:rsid w:val="0033377D"/>
    <w:rsid w:val="00333968"/>
    <w:rsid w:val="003365CD"/>
    <w:rsid w:val="00337155"/>
    <w:rsid w:val="00340FEA"/>
    <w:rsid w:val="00343F33"/>
    <w:rsid w:val="00344CEE"/>
    <w:rsid w:val="00344F23"/>
    <w:rsid w:val="00346F6E"/>
    <w:rsid w:val="003524B7"/>
    <w:rsid w:val="0035473D"/>
    <w:rsid w:val="00354817"/>
    <w:rsid w:val="00356966"/>
    <w:rsid w:val="003575E7"/>
    <w:rsid w:val="00357DDF"/>
    <w:rsid w:val="0036201A"/>
    <w:rsid w:val="0036213D"/>
    <w:rsid w:val="00363979"/>
    <w:rsid w:val="00364253"/>
    <w:rsid w:val="00365346"/>
    <w:rsid w:val="00365E3E"/>
    <w:rsid w:val="003661EC"/>
    <w:rsid w:val="00367147"/>
    <w:rsid w:val="003743F9"/>
    <w:rsid w:val="0037442F"/>
    <w:rsid w:val="0037544B"/>
    <w:rsid w:val="00380A77"/>
    <w:rsid w:val="003810A4"/>
    <w:rsid w:val="00381C08"/>
    <w:rsid w:val="00381CAC"/>
    <w:rsid w:val="00381D54"/>
    <w:rsid w:val="003828FF"/>
    <w:rsid w:val="00386EFD"/>
    <w:rsid w:val="00387AB3"/>
    <w:rsid w:val="00391657"/>
    <w:rsid w:val="00391771"/>
    <w:rsid w:val="00392F3C"/>
    <w:rsid w:val="003939B0"/>
    <w:rsid w:val="003939C3"/>
    <w:rsid w:val="003947B6"/>
    <w:rsid w:val="00395521"/>
    <w:rsid w:val="003957CD"/>
    <w:rsid w:val="003961D5"/>
    <w:rsid w:val="0039689F"/>
    <w:rsid w:val="00396F97"/>
    <w:rsid w:val="00396FF3"/>
    <w:rsid w:val="003971A8"/>
    <w:rsid w:val="003A09D0"/>
    <w:rsid w:val="003A1440"/>
    <w:rsid w:val="003A4635"/>
    <w:rsid w:val="003B09B4"/>
    <w:rsid w:val="003B6430"/>
    <w:rsid w:val="003B6DA9"/>
    <w:rsid w:val="003C36CE"/>
    <w:rsid w:val="003C400B"/>
    <w:rsid w:val="003C443A"/>
    <w:rsid w:val="003C479B"/>
    <w:rsid w:val="003C635B"/>
    <w:rsid w:val="003C794A"/>
    <w:rsid w:val="003C7C40"/>
    <w:rsid w:val="003D1652"/>
    <w:rsid w:val="003D16DF"/>
    <w:rsid w:val="003D2105"/>
    <w:rsid w:val="003D3442"/>
    <w:rsid w:val="003D4E87"/>
    <w:rsid w:val="003D5695"/>
    <w:rsid w:val="003D62F9"/>
    <w:rsid w:val="003D7102"/>
    <w:rsid w:val="003E10D7"/>
    <w:rsid w:val="003E1644"/>
    <w:rsid w:val="003E2D97"/>
    <w:rsid w:val="003E5E95"/>
    <w:rsid w:val="003E71F3"/>
    <w:rsid w:val="003E738A"/>
    <w:rsid w:val="003F1F95"/>
    <w:rsid w:val="003F2C2D"/>
    <w:rsid w:val="003F4784"/>
    <w:rsid w:val="003F5F7B"/>
    <w:rsid w:val="003F5FFA"/>
    <w:rsid w:val="003F6B74"/>
    <w:rsid w:val="003F7FF8"/>
    <w:rsid w:val="00401486"/>
    <w:rsid w:val="0040208F"/>
    <w:rsid w:val="00403154"/>
    <w:rsid w:val="00403A1C"/>
    <w:rsid w:val="00403EE9"/>
    <w:rsid w:val="004048E0"/>
    <w:rsid w:val="0040510E"/>
    <w:rsid w:val="0040789D"/>
    <w:rsid w:val="00407D3C"/>
    <w:rsid w:val="004100CF"/>
    <w:rsid w:val="004112A3"/>
    <w:rsid w:val="00414825"/>
    <w:rsid w:val="00414A52"/>
    <w:rsid w:val="00416B5B"/>
    <w:rsid w:val="004172F7"/>
    <w:rsid w:val="004201A8"/>
    <w:rsid w:val="00420B53"/>
    <w:rsid w:val="00420E1E"/>
    <w:rsid w:val="00421CA5"/>
    <w:rsid w:val="0042235D"/>
    <w:rsid w:val="004246A1"/>
    <w:rsid w:val="0042514E"/>
    <w:rsid w:val="00425DE5"/>
    <w:rsid w:val="00427042"/>
    <w:rsid w:val="00431064"/>
    <w:rsid w:val="00436817"/>
    <w:rsid w:val="00436FF4"/>
    <w:rsid w:val="00437A8C"/>
    <w:rsid w:val="00440979"/>
    <w:rsid w:val="0044173E"/>
    <w:rsid w:val="0044199A"/>
    <w:rsid w:val="00441AC6"/>
    <w:rsid w:val="004431F3"/>
    <w:rsid w:val="004443E0"/>
    <w:rsid w:val="00445B0C"/>
    <w:rsid w:val="00446372"/>
    <w:rsid w:val="00447745"/>
    <w:rsid w:val="00451B09"/>
    <w:rsid w:val="00452451"/>
    <w:rsid w:val="00452542"/>
    <w:rsid w:val="004539DC"/>
    <w:rsid w:val="00460A61"/>
    <w:rsid w:val="00461E35"/>
    <w:rsid w:val="00462BF4"/>
    <w:rsid w:val="00463BF9"/>
    <w:rsid w:val="00464355"/>
    <w:rsid w:val="00467F74"/>
    <w:rsid w:val="00472063"/>
    <w:rsid w:val="00472166"/>
    <w:rsid w:val="00472E3C"/>
    <w:rsid w:val="004751DB"/>
    <w:rsid w:val="00475EC6"/>
    <w:rsid w:val="00476184"/>
    <w:rsid w:val="00480DD2"/>
    <w:rsid w:val="0048377A"/>
    <w:rsid w:val="00484258"/>
    <w:rsid w:val="00485EF0"/>
    <w:rsid w:val="00486CAC"/>
    <w:rsid w:val="0049399F"/>
    <w:rsid w:val="004945AA"/>
    <w:rsid w:val="00494D8B"/>
    <w:rsid w:val="0049624A"/>
    <w:rsid w:val="00496C7A"/>
    <w:rsid w:val="00496ECD"/>
    <w:rsid w:val="0049722D"/>
    <w:rsid w:val="004A058F"/>
    <w:rsid w:val="004A1161"/>
    <w:rsid w:val="004A132C"/>
    <w:rsid w:val="004A3106"/>
    <w:rsid w:val="004A45F3"/>
    <w:rsid w:val="004A57AC"/>
    <w:rsid w:val="004A5BA4"/>
    <w:rsid w:val="004B0114"/>
    <w:rsid w:val="004B2EC8"/>
    <w:rsid w:val="004B444A"/>
    <w:rsid w:val="004B4EA8"/>
    <w:rsid w:val="004B58A6"/>
    <w:rsid w:val="004B5D8D"/>
    <w:rsid w:val="004B6ADD"/>
    <w:rsid w:val="004B6D14"/>
    <w:rsid w:val="004C02CB"/>
    <w:rsid w:val="004C2C09"/>
    <w:rsid w:val="004C3034"/>
    <w:rsid w:val="004C3DB1"/>
    <w:rsid w:val="004D19FF"/>
    <w:rsid w:val="004D57B2"/>
    <w:rsid w:val="004D698A"/>
    <w:rsid w:val="004E1172"/>
    <w:rsid w:val="004E2AD4"/>
    <w:rsid w:val="004E5DC6"/>
    <w:rsid w:val="004E6467"/>
    <w:rsid w:val="004E7F43"/>
    <w:rsid w:val="004F14D1"/>
    <w:rsid w:val="004F19A6"/>
    <w:rsid w:val="004F2674"/>
    <w:rsid w:val="004F61C6"/>
    <w:rsid w:val="004F710A"/>
    <w:rsid w:val="004F7270"/>
    <w:rsid w:val="004F7511"/>
    <w:rsid w:val="00500676"/>
    <w:rsid w:val="00502AC3"/>
    <w:rsid w:val="00502EFD"/>
    <w:rsid w:val="0050386D"/>
    <w:rsid w:val="00504074"/>
    <w:rsid w:val="00505447"/>
    <w:rsid w:val="0050577C"/>
    <w:rsid w:val="00505816"/>
    <w:rsid w:val="00505C4B"/>
    <w:rsid w:val="0050708B"/>
    <w:rsid w:val="005078A6"/>
    <w:rsid w:val="00511694"/>
    <w:rsid w:val="00513748"/>
    <w:rsid w:val="00513840"/>
    <w:rsid w:val="00514C0B"/>
    <w:rsid w:val="0051509B"/>
    <w:rsid w:val="0051519D"/>
    <w:rsid w:val="00515672"/>
    <w:rsid w:val="00515C9E"/>
    <w:rsid w:val="00516417"/>
    <w:rsid w:val="00516BA9"/>
    <w:rsid w:val="00516F65"/>
    <w:rsid w:val="00516F67"/>
    <w:rsid w:val="00517648"/>
    <w:rsid w:val="00517E75"/>
    <w:rsid w:val="0052096D"/>
    <w:rsid w:val="0052185F"/>
    <w:rsid w:val="00523F51"/>
    <w:rsid w:val="00524711"/>
    <w:rsid w:val="00527060"/>
    <w:rsid w:val="00530368"/>
    <w:rsid w:val="00532302"/>
    <w:rsid w:val="00532BCC"/>
    <w:rsid w:val="00535834"/>
    <w:rsid w:val="00540F97"/>
    <w:rsid w:val="00542B63"/>
    <w:rsid w:val="00542D8B"/>
    <w:rsid w:val="0054310A"/>
    <w:rsid w:val="00543DA2"/>
    <w:rsid w:val="00544154"/>
    <w:rsid w:val="005455E6"/>
    <w:rsid w:val="00545762"/>
    <w:rsid w:val="00545C86"/>
    <w:rsid w:val="005462FB"/>
    <w:rsid w:val="005514A3"/>
    <w:rsid w:val="00552EA0"/>
    <w:rsid w:val="00552F1B"/>
    <w:rsid w:val="005532D1"/>
    <w:rsid w:val="00553563"/>
    <w:rsid w:val="00553CC0"/>
    <w:rsid w:val="00554CFD"/>
    <w:rsid w:val="00557D58"/>
    <w:rsid w:val="00560E5E"/>
    <w:rsid w:val="005616EB"/>
    <w:rsid w:val="005665AB"/>
    <w:rsid w:val="0056675A"/>
    <w:rsid w:val="005667F1"/>
    <w:rsid w:val="0056757A"/>
    <w:rsid w:val="005709A9"/>
    <w:rsid w:val="005718A0"/>
    <w:rsid w:val="00573888"/>
    <w:rsid w:val="00574033"/>
    <w:rsid w:val="005740D0"/>
    <w:rsid w:val="00574AD6"/>
    <w:rsid w:val="00574FE6"/>
    <w:rsid w:val="005764A4"/>
    <w:rsid w:val="005779B4"/>
    <w:rsid w:val="00580D0F"/>
    <w:rsid w:val="00581882"/>
    <w:rsid w:val="00582E9F"/>
    <w:rsid w:val="005852A8"/>
    <w:rsid w:val="005857E4"/>
    <w:rsid w:val="00587F1C"/>
    <w:rsid w:val="0059060F"/>
    <w:rsid w:val="00593E4D"/>
    <w:rsid w:val="00593E5F"/>
    <w:rsid w:val="005964DE"/>
    <w:rsid w:val="005969BA"/>
    <w:rsid w:val="005969EC"/>
    <w:rsid w:val="00597503"/>
    <w:rsid w:val="005A078A"/>
    <w:rsid w:val="005A0992"/>
    <w:rsid w:val="005A332D"/>
    <w:rsid w:val="005A3CD8"/>
    <w:rsid w:val="005A3FBF"/>
    <w:rsid w:val="005A4464"/>
    <w:rsid w:val="005B09D9"/>
    <w:rsid w:val="005B0FE8"/>
    <w:rsid w:val="005B1147"/>
    <w:rsid w:val="005B1450"/>
    <w:rsid w:val="005B1E57"/>
    <w:rsid w:val="005B40D2"/>
    <w:rsid w:val="005B6FD2"/>
    <w:rsid w:val="005C4BDE"/>
    <w:rsid w:val="005C6F5F"/>
    <w:rsid w:val="005D2B4A"/>
    <w:rsid w:val="005D3475"/>
    <w:rsid w:val="005D5266"/>
    <w:rsid w:val="005D6124"/>
    <w:rsid w:val="005E0142"/>
    <w:rsid w:val="005E1B41"/>
    <w:rsid w:val="005E2323"/>
    <w:rsid w:val="005E3AF3"/>
    <w:rsid w:val="005E3F44"/>
    <w:rsid w:val="005E71D6"/>
    <w:rsid w:val="005E7E93"/>
    <w:rsid w:val="005F4DE2"/>
    <w:rsid w:val="005F61BD"/>
    <w:rsid w:val="00600C62"/>
    <w:rsid w:val="0060254A"/>
    <w:rsid w:val="00602E21"/>
    <w:rsid w:val="00602FBB"/>
    <w:rsid w:val="00602FC1"/>
    <w:rsid w:val="00603EAB"/>
    <w:rsid w:val="00603FB8"/>
    <w:rsid w:val="0060443F"/>
    <w:rsid w:val="0060587D"/>
    <w:rsid w:val="00610AC6"/>
    <w:rsid w:val="00611185"/>
    <w:rsid w:val="00613083"/>
    <w:rsid w:val="00614FF5"/>
    <w:rsid w:val="0061557A"/>
    <w:rsid w:val="00616105"/>
    <w:rsid w:val="0061657A"/>
    <w:rsid w:val="006165AD"/>
    <w:rsid w:val="00620590"/>
    <w:rsid w:val="00622AE4"/>
    <w:rsid w:val="00623D5C"/>
    <w:rsid w:val="00625C5A"/>
    <w:rsid w:val="0063390B"/>
    <w:rsid w:val="006348F8"/>
    <w:rsid w:val="00634BA4"/>
    <w:rsid w:val="00637DDF"/>
    <w:rsid w:val="00640856"/>
    <w:rsid w:val="00640E6C"/>
    <w:rsid w:val="0064106B"/>
    <w:rsid w:val="006418C0"/>
    <w:rsid w:val="006459F8"/>
    <w:rsid w:val="00646C5C"/>
    <w:rsid w:val="0065054D"/>
    <w:rsid w:val="00652754"/>
    <w:rsid w:val="00653838"/>
    <w:rsid w:val="00653B7B"/>
    <w:rsid w:val="006608B1"/>
    <w:rsid w:val="0066090E"/>
    <w:rsid w:val="00660FA4"/>
    <w:rsid w:val="00661A5F"/>
    <w:rsid w:val="00661FB9"/>
    <w:rsid w:val="006644BB"/>
    <w:rsid w:val="00664615"/>
    <w:rsid w:val="00672F3F"/>
    <w:rsid w:val="0067333A"/>
    <w:rsid w:val="00675520"/>
    <w:rsid w:val="006776D8"/>
    <w:rsid w:val="00677B2E"/>
    <w:rsid w:val="006800AF"/>
    <w:rsid w:val="00680C1F"/>
    <w:rsid w:val="006835A1"/>
    <w:rsid w:val="00684922"/>
    <w:rsid w:val="006914C9"/>
    <w:rsid w:val="006937BE"/>
    <w:rsid w:val="0069489C"/>
    <w:rsid w:val="00695039"/>
    <w:rsid w:val="00696706"/>
    <w:rsid w:val="0069775C"/>
    <w:rsid w:val="00697C00"/>
    <w:rsid w:val="006A0F20"/>
    <w:rsid w:val="006A14AF"/>
    <w:rsid w:val="006A29A3"/>
    <w:rsid w:val="006A42D7"/>
    <w:rsid w:val="006A6225"/>
    <w:rsid w:val="006B2878"/>
    <w:rsid w:val="006C1726"/>
    <w:rsid w:val="006C2030"/>
    <w:rsid w:val="006C293F"/>
    <w:rsid w:val="006C2B5C"/>
    <w:rsid w:val="006C46CD"/>
    <w:rsid w:val="006C4C54"/>
    <w:rsid w:val="006C53BC"/>
    <w:rsid w:val="006C57B0"/>
    <w:rsid w:val="006C687B"/>
    <w:rsid w:val="006C6D26"/>
    <w:rsid w:val="006C7576"/>
    <w:rsid w:val="006C75CA"/>
    <w:rsid w:val="006D041E"/>
    <w:rsid w:val="006D16D9"/>
    <w:rsid w:val="006D1AAE"/>
    <w:rsid w:val="006D1EA9"/>
    <w:rsid w:val="006D2AF0"/>
    <w:rsid w:val="006D34FE"/>
    <w:rsid w:val="006E21BF"/>
    <w:rsid w:val="006E2C0A"/>
    <w:rsid w:val="006E4229"/>
    <w:rsid w:val="006E423B"/>
    <w:rsid w:val="006E4653"/>
    <w:rsid w:val="006E5501"/>
    <w:rsid w:val="006F0BF0"/>
    <w:rsid w:val="006F0E14"/>
    <w:rsid w:val="006F3610"/>
    <w:rsid w:val="006F3678"/>
    <w:rsid w:val="006F3EBE"/>
    <w:rsid w:val="006F4869"/>
    <w:rsid w:val="006F4FCC"/>
    <w:rsid w:val="006F65B3"/>
    <w:rsid w:val="006F6611"/>
    <w:rsid w:val="00703851"/>
    <w:rsid w:val="007046EB"/>
    <w:rsid w:val="007051C9"/>
    <w:rsid w:val="007053BA"/>
    <w:rsid w:val="007057BC"/>
    <w:rsid w:val="00713028"/>
    <w:rsid w:val="007139CA"/>
    <w:rsid w:val="00721A67"/>
    <w:rsid w:val="00722CF1"/>
    <w:rsid w:val="0072360D"/>
    <w:rsid w:val="007301F0"/>
    <w:rsid w:val="00730473"/>
    <w:rsid w:val="00730557"/>
    <w:rsid w:val="00730BA6"/>
    <w:rsid w:val="007331C4"/>
    <w:rsid w:val="00733EFC"/>
    <w:rsid w:val="007343E2"/>
    <w:rsid w:val="007349FD"/>
    <w:rsid w:val="0073521F"/>
    <w:rsid w:val="007357ED"/>
    <w:rsid w:val="00736FDF"/>
    <w:rsid w:val="007374B3"/>
    <w:rsid w:val="00744932"/>
    <w:rsid w:val="00744A5B"/>
    <w:rsid w:val="0074691C"/>
    <w:rsid w:val="0075188A"/>
    <w:rsid w:val="00751CC6"/>
    <w:rsid w:val="00754763"/>
    <w:rsid w:val="0075586E"/>
    <w:rsid w:val="007559EB"/>
    <w:rsid w:val="00755C0D"/>
    <w:rsid w:val="00760346"/>
    <w:rsid w:val="0076096D"/>
    <w:rsid w:val="00760F1F"/>
    <w:rsid w:val="00760F49"/>
    <w:rsid w:val="007610D3"/>
    <w:rsid w:val="00766BE3"/>
    <w:rsid w:val="00767C37"/>
    <w:rsid w:val="00771727"/>
    <w:rsid w:val="00771D5B"/>
    <w:rsid w:val="00772ABD"/>
    <w:rsid w:val="00773002"/>
    <w:rsid w:val="007734D9"/>
    <w:rsid w:val="00776488"/>
    <w:rsid w:val="007814D3"/>
    <w:rsid w:val="007832D5"/>
    <w:rsid w:val="00783FCC"/>
    <w:rsid w:val="007855BC"/>
    <w:rsid w:val="00785660"/>
    <w:rsid w:val="00787771"/>
    <w:rsid w:val="00791F54"/>
    <w:rsid w:val="00796253"/>
    <w:rsid w:val="00796AF6"/>
    <w:rsid w:val="00797964"/>
    <w:rsid w:val="007A055D"/>
    <w:rsid w:val="007A125A"/>
    <w:rsid w:val="007A4DC0"/>
    <w:rsid w:val="007A56B2"/>
    <w:rsid w:val="007A6BBF"/>
    <w:rsid w:val="007A7BBC"/>
    <w:rsid w:val="007B1AB3"/>
    <w:rsid w:val="007B274E"/>
    <w:rsid w:val="007B4D0C"/>
    <w:rsid w:val="007C2C14"/>
    <w:rsid w:val="007C352A"/>
    <w:rsid w:val="007C426D"/>
    <w:rsid w:val="007D2A9E"/>
    <w:rsid w:val="007D2ABF"/>
    <w:rsid w:val="007D3546"/>
    <w:rsid w:val="007D5002"/>
    <w:rsid w:val="007D5952"/>
    <w:rsid w:val="007E0E45"/>
    <w:rsid w:val="007E343D"/>
    <w:rsid w:val="007E3E2F"/>
    <w:rsid w:val="007E4892"/>
    <w:rsid w:val="007E632F"/>
    <w:rsid w:val="007F5059"/>
    <w:rsid w:val="007F69DA"/>
    <w:rsid w:val="007F7FCA"/>
    <w:rsid w:val="008010EE"/>
    <w:rsid w:val="00801D20"/>
    <w:rsid w:val="00803F6D"/>
    <w:rsid w:val="0080458F"/>
    <w:rsid w:val="00804DEE"/>
    <w:rsid w:val="00805893"/>
    <w:rsid w:val="00806026"/>
    <w:rsid w:val="00806BAD"/>
    <w:rsid w:val="008115C2"/>
    <w:rsid w:val="00812F2B"/>
    <w:rsid w:val="00813F7A"/>
    <w:rsid w:val="00814A68"/>
    <w:rsid w:val="008151E7"/>
    <w:rsid w:val="00815BCC"/>
    <w:rsid w:val="00816DD6"/>
    <w:rsid w:val="00816E69"/>
    <w:rsid w:val="00817381"/>
    <w:rsid w:val="00820EC4"/>
    <w:rsid w:val="008212E5"/>
    <w:rsid w:val="008219D4"/>
    <w:rsid w:val="00824F1B"/>
    <w:rsid w:val="008266A6"/>
    <w:rsid w:val="00827E08"/>
    <w:rsid w:val="0083053F"/>
    <w:rsid w:val="00831B69"/>
    <w:rsid w:val="00834648"/>
    <w:rsid w:val="00837B11"/>
    <w:rsid w:val="00837CAD"/>
    <w:rsid w:val="00842036"/>
    <w:rsid w:val="008428C8"/>
    <w:rsid w:val="008451CF"/>
    <w:rsid w:val="008474AA"/>
    <w:rsid w:val="00847AF0"/>
    <w:rsid w:val="00847BD6"/>
    <w:rsid w:val="00852E51"/>
    <w:rsid w:val="00853D5C"/>
    <w:rsid w:val="008540D9"/>
    <w:rsid w:val="00857094"/>
    <w:rsid w:val="00860AE3"/>
    <w:rsid w:val="00860D46"/>
    <w:rsid w:val="00862A96"/>
    <w:rsid w:val="00864F1C"/>
    <w:rsid w:val="0086679F"/>
    <w:rsid w:val="00867F38"/>
    <w:rsid w:val="00870446"/>
    <w:rsid w:val="00871F98"/>
    <w:rsid w:val="0087215E"/>
    <w:rsid w:val="0087560E"/>
    <w:rsid w:val="00875EE8"/>
    <w:rsid w:val="00876943"/>
    <w:rsid w:val="00876EF6"/>
    <w:rsid w:val="0087770D"/>
    <w:rsid w:val="008822E3"/>
    <w:rsid w:val="0088274F"/>
    <w:rsid w:val="008855C1"/>
    <w:rsid w:val="00891596"/>
    <w:rsid w:val="00893CFF"/>
    <w:rsid w:val="00895021"/>
    <w:rsid w:val="00896EF3"/>
    <w:rsid w:val="008979AD"/>
    <w:rsid w:val="00897D4D"/>
    <w:rsid w:val="008A0479"/>
    <w:rsid w:val="008A0E70"/>
    <w:rsid w:val="008A14F2"/>
    <w:rsid w:val="008A1EB1"/>
    <w:rsid w:val="008A2D54"/>
    <w:rsid w:val="008A34D9"/>
    <w:rsid w:val="008A55E7"/>
    <w:rsid w:val="008A6CD9"/>
    <w:rsid w:val="008B1190"/>
    <w:rsid w:val="008B11C1"/>
    <w:rsid w:val="008B2314"/>
    <w:rsid w:val="008B2FA4"/>
    <w:rsid w:val="008B33E9"/>
    <w:rsid w:val="008B4303"/>
    <w:rsid w:val="008B4745"/>
    <w:rsid w:val="008B5DD4"/>
    <w:rsid w:val="008B7A0A"/>
    <w:rsid w:val="008C0B53"/>
    <w:rsid w:val="008C3B97"/>
    <w:rsid w:val="008C4722"/>
    <w:rsid w:val="008C4D06"/>
    <w:rsid w:val="008C6A07"/>
    <w:rsid w:val="008D3484"/>
    <w:rsid w:val="008D3EB3"/>
    <w:rsid w:val="008D42D6"/>
    <w:rsid w:val="008D4AFD"/>
    <w:rsid w:val="008D7115"/>
    <w:rsid w:val="008E062B"/>
    <w:rsid w:val="008E0CC8"/>
    <w:rsid w:val="008E16C1"/>
    <w:rsid w:val="008E18D6"/>
    <w:rsid w:val="008E2222"/>
    <w:rsid w:val="008E2492"/>
    <w:rsid w:val="008E2D91"/>
    <w:rsid w:val="008E447E"/>
    <w:rsid w:val="008E54FD"/>
    <w:rsid w:val="008E58C2"/>
    <w:rsid w:val="008E6873"/>
    <w:rsid w:val="008E725A"/>
    <w:rsid w:val="008E7306"/>
    <w:rsid w:val="008E764E"/>
    <w:rsid w:val="008F0EA1"/>
    <w:rsid w:val="008F19E7"/>
    <w:rsid w:val="008F32CB"/>
    <w:rsid w:val="008F345B"/>
    <w:rsid w:val="008F3471"/>
    <w:rsid w:val="008F3CF6"/>
    <w:rsid w:val="008F4330"/>
    <w:rsid w:val="008F4942"/>
    <w:rsid w:val="008F5ABF"/>
    <w:rsid w:val="008F7FC0"/>
    <w:rsid w:val="00903288"/>
    <w:rsid w:val="00905326"/>
    <w:rsid w:val="00905C92"/>
    <w:rsid w:val="009063D2"/>
    <w:rsid w:val="0090641E"/>
    <w:rsid w:val="009065D8"/>
    <w:rsid w:val="00907B76"/>
    <w:rsid w:val="00910802"/>
    <w:rsid w:val="009117CC"/>
    <w:rsid w:val="0091303F"/>
    <w:rsid w:val="00913CFA"/>
    <w:rsid w:val="00914CFB"/>
    <w:rsid w:val="009157EA"/>
    <w:rsid w:val="00915D4D"/>
    <w:rsid w:val="00916002"/>
    <w:rsid w:val="009176FC"/>
    <w:rsid w:val="00923E50"/>
    <w:rsid w:val="009242AD"/>
    <w:rsid w:val="0092439B"/>
    <w:rsid w:val="00925E8E"/>
    <w:rsid w:val="00926204"/>
    <w:rsid w:val="009314D6"/>
    <w:rsid w:val="00933F6B"/>
    <w:rsid w:val="00935C6F"/>
    <w:rsid w:val="00943EE9"/>
    <w:rsid w:val="00944E48"/>
    <w:rsid w:val="0094559E"/>
    <w:rsid w:val="009476EE"/>
    <w:rsid w:val="00952CEB"/>
    <w:rsid w:val="00961B31"/>
    <w:rsid w:val="00965C03"/>
    <w:rsid w:val="00965E58"/>
    <w:rsid w:val="00966359"/>
    <w:rsid w:val="0097054B"/>
    <w:rsid w:val="0097063F"/>
    <w:rsid w:val="0097095E"/>
    <w:rsid w:val="00971F83"/>
    <w:rsid w:val="009728BA"/>
    <w:rsid w:val="00972A6E"/>
    <w:rsid w:val="00972CFC"/>
    <w:rsid w:val="0097389A"/>
    <w:rsid w:val="00973A8C"/>
    <w:rsid w:val="00974CAE"/>
    <w:rsid w:val="00981F80"/>
    <w:rsid w:val="0098489D"/>
    <w:rsid w:val="009908C8"/>
    <w:rsid w:val="00991228"/>
    <w:rsid w:val="00992B7D"/>
    <w:rsid w:val="00993B2E"/>
    <w:rsid w:val="00993B9E"/>
    <w:rsid w:val="00995750"/>
    <w:rsid w:val="00997916"/>
    <w:rsid w:val="009A274D"/>
    <w:rsid w:val="009A2A2D"/>
    <w:rsid w:val="009A33BD"/>
    <w:rsid w:val="009A3860"/>
    <w:rsid w:val="009A57F7"/>
    <w:rsid w:val="009A64E4"/>
    <w:rsid w:val="009A7488"/>
    <w:rsid w:val="009B11B6"/>
    <w:rsid w:val="009B4161"/>
    <w:rsid w:val="009B7FD3"/>
    <w:rsid w:val="009C22E8"/>
    <w:rsid w:val="009C2ACF"/>
    <w:rsid w:val="009C37C0"/>
    <w:rsid w:val="009C5D1A"/>
    <w:rsid w:val="009D0FB1"/>
    <w:rsid w:val="009D26A8"/>
    <w:rsid w:val="009D2A30"/>
    <w:rsid w:val="009D2CA4"/>
    <w:rsid w:val="009D3BAF"/>
    <w:rsid w:val="009D3E1F"/>
    <w:rsid w:val="009D4260"/>
    <w:rsid w:val="009D4D8A"/>
    <w:rsid w:val="009D600E"/>
    <w:rsid w:val="009D76C6"/>
    <w:rsid w:val="009D7B86"/>
    <w:rsid w:val="009E0F39"/>
    <w:rsid w:val="009E279C"/>
    <w:rsid w:val="009E2D87"/>
    <w:rsid w:val="009E303A"/>
    <w:rsid w:val="009E371D"/>
    <w:rsid w:val="009E3FD7"/>
    <w:rsid w:val="009E5C28"/>
    <w:rsid w:val="009E5D6E"/>
    <w:rsid w:val="009E74E0"/>
    <w:rsid w:val="009E7A8C"/>
    <w:rsid w:val="009F14A7"/>
    <w:rsid w:val="009F1D80"/>
    <w:rsid w:val="009F3C43"/>
    <w:rsid w:val="009F7C54"/>
    <w:rsid w:val="00A00493"/>
    <w:rsid w:val="00A03763"/>
    <w:rsid w:val="00A03D27"/>
    <w:rsid w:val="00A03D55"/>
    <w:rsid w:val="00A0432A"/>
    <w:rsid w:val="00A045CE"/>
    <w:rsid w:val="00A05F08"/>
    <w:rsid w:val="00A0658E"/>
    <w:rsid w:val="00A07E87"/>
    <w:rsid w:val="00A10E88"/>
    <w:rsid w:val="00A11C8E"/>
    <w:rsid w:val="00A11F99"/>
    <w:rsid w:val="00A16635"/>
    <w:rsid w:val="00A1766D"/>
    <w:rsid w:val="00A17B85"/>
    <w:rsid w:val="00A20151"/>
    <w:rsid w:val="00A22373"/>
    <w:rsid w:val="00A230C2"/>
    <w:rsid w:val="00A24107"/>
    <w:rsid w:val="00A251F6"/>
    <w:rsid w:val="00A27F93"/>
    <w:rsid w:val="00A32A7B"/>
    <w:rsid w:val="00A333FA"/>
    <w:rsid w:val="00A35D5E"/>
    <w:rsid w:val="00A376A2"/>
    <w:rsid w:val="00A417B1"/>
    <w:rsid w:val="00A45386"/>
    <w:rsid w:val="00A45438"/>
    <w:rsid w:val="00A519BD"/>
    <w:rsid w:val="00A53117"/>
    <w:rsid w:val="00A56AE2"/>
    <w:rsid w:val="00A57A1B"/>
    <w:rsid w:val="00A6292A"/>
    <w:rsid w:val="00A64598"/>
    <w:rsid w:val="00A651A6"/>
    <w:rsid w:val="00A66703"/>
    <w:rsid w:val="00A6676E"/>
    <w:rsid w:val="00A66F03"/>
    <w:rsid w:val="00A672BC"/>
    <w:rsid w:val="00A67467"/>
    <w:rsid w:val="00A71BAA"/>
    <w:rsid w:val="00A752C2"/>
    <w:rsid w:val="00A75E7E"/>
    <w:rsid w:val="00A76FB7"/>
    <w:rsid w:val="00A819A9"/>
    <w:rsid w:val="00A81C71"/>
    <w:rsid w:val="00A82CC6"/>
    <w:rsid w:val="00A835A3"/>
    <w:rsid w:val="00A838A3"/>
    <w:rsid w:val="00A85CEC"/>
    <w:rsid w:val="00A87AA3"/>
    <w:rsid w:val="00A90F88"/>
    <w:rsid w:val="00A923A4"/>
    <w:rsid w:val="00A9347E"/>
    <w:rsid w:val="00A938E9"/>
    <w:rsid w:val="00A9398A"/>
    <w:rsid w:val="00A948CD"/>
    <w:rsid w:val="00A95F0E"/>
    <w:rsid w:val="00A960B3"/>
    <w:rsid w:val="00A97422"/>
    <w:rsid w:val="00AA0913"/>
    <w:rsid w:val="00AA0995"/>
    <w:rsid w:val="00AA16DC"/>
    <w:rsid w:val="00AA2A6C"/>
    <w:rsid w:val="00AA320C"/>
    <w:rsid w:val="00AA4CFD"/>
    <w:rsid w:val="00AA5EBC"/>
    <w:rsid w:val="00AA6A48"/>
    <w:rsid w:val="00AA7F0E"/>
    <w:rsid w:val="00AB14A8"/>
    <w:rsid w:val="00AB275F"/>
    <w:rsid w:val="00AB3B62"/>
    <w:rsid w:val="00AB6CF9"/>
    <w:rsid w:val="00AB6FD2"/>
    <w:rsid w:val="00AB722F"/>
    <w:rsid w:val="00AC1EA1"/>
    <w:rsid w:val="00AD1C75"/>
    <w:rsid w:val="00AD3321"/>
    <w:rsid w:val="00AD3A14"/>
    <w:rsid w:val="00AD3A36"/>
    <w:rsid w:val="00AD502B"/>
    <w:rsid w:val="00AD58F1"/>
    <w:rsid w:val="00AD7C02"/>
    <w:rsid w:val="00AE20B8"/>
    <w:rsid w:val="00AE26CD"/>
    <w:rsid w:val="00AE2722"/>
    <w:rsid w:val="00AE286F"/>
    <w:rsid w:val="00AE5138"/>
    <w:rsid w:val="00AE5883"/>
    <w:rsid w:val="00AE5BAF"/>
    <w:rsid w:val="00AE717B"/>
    <w:rsid w:val="00AF09D6"/>
    <w:rsid w:val="00AF18A5"/>
    <w:rsid w:val="00AF1F05"/>
    <w:rsid w:val="00AF2EF3"/>
    <w:rsid w:val="00AF4F42"/>
    <w:rsid w:val="00AF600A"/>
    <w:rsid w:val="00AF60A7"/>
    <w:rsid w:val="00AF6ED1"/>
    <w:rsid w:val="00AF71D3"/>
    <w:rsid w:val="00AF7F1C"/>
    <w:rsid w:val="00B018EA"/>
    <w:rsid w:val="00B029D7"/>
    <w:rsid w:val="00B044D7"/>
    <w:rsid w:val="00B07DEE"/>
    <w:rsid w:val="00B10D4B"/>
    <w:rsid w:val="00B13043"/>
    <w:rsid w:val="00B14C1E"/>
    <w:rsid w:val="00B23DB2"/>
    <w:rsid w:val="00B26247"/>
    <w:rsid w:val="00B269AB"/>
    <w:rsid w:val="00B3149A"/>
    <w:rsid w:val="00B31D4F"/>
    <w:rsid w:val="00B3288A"/>
    <w:rsid w:val="00B35DA7"/>
    <w:rsid w:val="00B37916"/>
    <w:rsid w:val="00B40B76"/>
    <w:rsid w:val="00B40D30"/>
    <w:rsid w:val="00B42239"/>
    <w:rsid w:val="00B4326A"/>
    <w:rsid w:val="00B44BC0"/>
    <w:rsid w:val="00B47141"/>
    <w:rsid w:val="00B517E4"/>
    <w:rsid w:val="00B52DAC"/>
    <w:rsid w:val="00B53E9E"/>
    <w:rsid w:val="00B53F1A"/>
    <w:rsid w:val="00B5441D"/>
    <w:rsid w:val="00B54DC8"/>
    <w:rsid w:val="00B54E26"/>
    <w:rsid w:val="00B552D9"/>
    <w:rsid w:val="00B55466"/>
    <w:rsid w:val="00B6018E"/>
    <w:rsid w:val="00B607EE"/>
    <w:rsid w:val="00B61B2C"/>
    <w:rsid w:val="00B622CE"/>
    <w:rsid w:val="00B62718"/>
    <w:rsid w:val="00B63A15"/>
    <w:rsid w:val="00B64B68"/>
    <w:rsid w:val="00B64DB1"/>
    <w:rsid w:val="00B650B7"/>
    <w:rsid w:val="00B6583B"/>
    <w:rsid w:val="00B66452"/>
    <w:rsid w:val="00B6707A"/>
    <w:rsid w:val="00B67388"/>
    <w:rsid w:val="00B701C1"/>
    <w:rsid w:val="00B70991"/>
    <w:rsid w:val="00B70D3B"/>
    <w:rsid w:val="00B71FB1"/>
    <w:rsid w:val="00B729F1"/>
    <w:rsid w:val="00B73F24"/>
    <w:rsid w:val="00B74AB5"/>
    <w:rsid w:val="00B75A02"/>
    <w:rsid w:val="00B765C7"/>
    <w:rsid w:val="00B76915"/>
    <w:rsid w:val="00B807F6"/>
    <w:rsid w:val="00B819AD"/>
    <w:rsid w:val="00B861BF"/>
    <w:rsid w:val="00B87FE3"/>
    <w:rsid w:val="00B91996"/>
    <w:rsid w:val="00B93F9D"/>
    <w:rsid w:val="00B957D1"/>
    <w:rsid w:val="00B96329"/>
    <w:rsid w:val="00BA04E2"/>
    <w:rsid w:val="00BA2D3F"/>
    <w:rsid w:val="00BA38A9"/>
    <w:rsid w:val="00BA3E9F"/>
    <w:rsid w:val="00BA4F71"/>
    <w:rsid w:val="00BA5061"/>
    <w:rsid w:val="00BB1587"/>
    <w:rsid w:val="00BB1937"/>
    <w:rsid w:val="00BB3EB7"/>
    <w:rsid w:val="00BB546E"/>
    <w:rsid w:val="00BB660E"/>
    <w:rsid w:val="00BC2DA6"/>
    <w:rsid w:val="00BC30F5"/>
    <w:rsid w:val="00BC4676"/>
    <w:rsid w:val="00BC485E"/>
    <w:rsid w:val="00BC6111"/>
    <w:rsid w:val="00BC679F"/>
    <w:rsid w:val="00BD0F39"/>
    <w:rsid w:val="00BD26F2"/>
    <w:rsid w:val="00BD3520"/>
    <w:rsid w:val="00BD3F07"/>
    <w:rsid w:val="00BD4F02"/>
    <w:rsid w:val="00BD742A"/>
    <w:rsid w:val="00BE01BA"/>
    <w:rsid w:val="00BE0EBC"/>
    <w:rsid w:val="00BE0FCE"/>
    <w:rsid w:val="00BE2A50"/>
    <w:rsid w:val="00BE2D6A"/>
    <w:rsid w:val="00BE3AD4"/>
    <w:rsid w:val="00BE54CF"/>
    <w:rsid w:val="00BE7E09"/>
    <w:rsid w:val="00BF10AA"/>
    <w:rsid w:val="00BF2153"/>
    <w:rsid w:val="00BF2498"/>
    <w:rsid w:val="00BF270C"/>
    <w:rsid w:val="00BF43D1"/>
    <w:rsid w:val="00BF6439"/>
    <w:rsid w:val="00BF6BAC"/>
    <w:rsid w:val="00BF7F66"/>
    <w:rsid w:val="00C02A88"/>
    <w:rsid w:val="00C032E3"/>
    <w:rsid w:val="00C034D3"/>
    <w:rsid w:val="00C0382A"/>
    <w:rsid w:val="00C0553D"/>
    <w:rsid w:val="00C10C12"/>
    <w:rsid w:val="00C11E89"/>
    <w:rsid w:val="00C1206E"/>
    <w:rsid w:val="00C128DD"/>
    <w:rsid w:val="00C13523"/>
    <w:rsid w:val="00C15A99"/>
    <w:rsid w:val="00C2007D"/>
    <w:rsid w:val="00C222F3"/>
    <w:rsid w:val="00C230A1"/>
    <w:rsid w:val="00C23ABA"/>
    <w:rsid w:val="00C23EC9"/>
    <w:rsid w:val="00C263B0"/>
    <w:rsid w:val="00C309FF"/>
    <w:rsid w:val="00C310B1"/>
    <w:rsid w:val="00C33779"/>
    <w:rsid w:val="00C375B7"/>
    <w:rsid w:val="00C41BDB"/>
    <w:rsid w:val="00C4295E"/>
    <w:rsid w:val="00C42C12"/>
    <w:rsid w:val="00C43CC1"/>
    <w:rsid w:val="00C452F7"/>
    <w:rsid w:val="00C500A0"/>
    <w:rsid w:val="00C50A18"/>
    <w:rsid w:val="00C53336"/>
    <w:rsid w:val="00C54541"/>
    <w:rsid w:val="00C54D4C"/>
    <w:rsid w:val="00C55C41"/>
    <w:rsid w:val="00C60101"/>
    <w:rsid w:val="00C6098E"/>
    <w:rsid w:val="00C61C9B"/>
    <w:rsid w:val="00C620B9"/>
    <w:rsid w:val="00C62E5F"/>
    <w:rsid w:val="00C634D8"/>
    <w:rsid w:val="00C63C09"/>
    <w:rsid w:val="00C654E8"/>
    <w:rsid w:val="00C6665E"/>
    <w:rsid w:val="00C66C8B"/>
    <w:rsid w:val="00C66E5E"/>
    <w:rsid w:val="00C67AE7"/>
    <w:rsid w:val="00C73621"/>
    <w:rsid w:val="00C738C3"/>
    <w:rsid w:val="00C73BAD"/>
    <w:rsid w:val="00C7457B"/>
    <w:rsid w:val="00C74EF4"/>
    <w:rsid w:val="00C77363"/>
    <w:rsid w:val="00C7775F"/>
    <w:rsid w:val="00C7777B"/>
    <w:rsid w:val="00C8021B"/>
    <w:rsid w:val="00C81905"/>
    <w:rsid w:val="00C81A34"/>
    <w:rsid w:val="00C8410D"/>
    <w:rsid w:val="00C8556F"/>
    <w:rsid w:val="00C856EF"/>
    <w:rsid w:val="00C879E2"/>
    <w:rsid w:val="00C908A0"/>
    <w:rsid w:val="00C933E5"/>
    <w:rsid w:val="00C97706"/>
    <w:rsid w:val="00C97D9B"/>
    <w:rsid w:val="00CA0A75"/>
    <w:rsid w:val="00CA3738"/>
    <w:rsid w:val="00CA4400"/>
    <w:rsid w:val="00CA53DC"/>
    <w:rsid w:val="00CA59A4"/>
    <w:rsid w:val="00CA7B3B"/>
    <w:rsid w:val="00CB0E5F"/>
    <w:rsid w:val="00CB2914"/>
    <w:rsid w:val="00CB29BC"/>
    <w:rsid w:val="00CB4F4B"/>
    <w:rsid w:val="00CB5C7D"/>
    <w:rsid w:val="00CB6A00"/>
    <w:rsid w:val="00CC2B5B"/>
    <w:rsid w:val="00CD1652"/>
    <w:rsid w:val="00CD408B"/>
    <w:rsid w:val="00CD4AED"/>
    <w:rsid w:val="00CD5605"/>
    <w:rsid w:val="00CD6AAA"/>
    <w:rsid w:val="00CD73D9"/>
    <w:rsid w:val="00CD78C6"/>
    <w:rsid w:val="00CE10CA"/>
    <w:rsid w:val="00CE1613"/>
    <w:rsid w:val="00CE38BB"/>
    <w:rsid w:val="00CE46B9"/>
    <w:rsid w:val="00CE5769"/>
    <w:rsid w:val="00CE732B"/>
    <w:rsid w:val="00CF12BC"/>
    <w:rsid w:val="00CF2F69"/>
    <w:rsid w:val="00CF6632"/>
    <w:rsid w:val="00CF6EEE"/>
    <w:rsid w:val="00CF72E6"/>
    <w:rsid w:val="00D0033D"/>
    <w:rsid w:val="00D003A4"/>
    <w:rsid w:val="00D006FA"/>
    <w:rsid w:val="00D00E90"/>
    <w:rsid w:val="00D021EC"/>
    <w:rsid w:val="00D02C97"/>
    <w:rsid w:val="00D04693"/>
    <w:rsid w:val="00D05142"/>
    <w:rsid w:val="00D05438"/>
    <w:rsid w:val="00D06567"/>
    <w:rsid w:val="00D10FB4"/>
    <w:rsid w:val="00D11C57"/>
    <w:rsid w:val="00D2103E"/>
    <w:rsid w:val="00D2215A"/>
    <w:rsid w:val="00D22B73"/>
    <w:rsid w:val="00D230B1"/>
    <w:rsid w:val="00D2344F"/>
    <w:rsid w:val="00D24883"/>
    <w:rsid w:val="00D26A93"/>
    <w:rsid w:val="00D27A22"/>
    <w:rsid w:val="00D27AA5"/>
    <w:rsid w:val="00D300CE"/>
    <w:rsid w:val="00D30BB4"/>
    <w:rsid w:val="00D310D3"/>
    <w:rsid w:val="00D318F1"/>
    <w:rsid w:val="00D33730"/>
    <w:rsid w:val="00D35588"/>
    <w:rsid w:val="00D3696F"/>
    <w:rsid w:val="00D37200"/>
    <w:rsid w:val="00D401A0"/>
    <w:rsid w:val="00D44079"/>
    <w:rsid w:val="00D46C02"/>
    <w:rsid w:val="00D470D5"/>
    <w:rsid w:val="00D4797C"/>
    <w:rsid w:val="00D51D7B"/>
    <w:rsid w:val="00D54025"/>
    <w:rsid w:val="00D56DB1"/>
    <w:rsid w:val="00D62CC2"/>
    <w:rsid w:val="00D63466"/>
    <w:rsid w:val="00D6366C"/>
    <w:rsid w:val="00D638A5"/>
    <w:rsid w:val="00D63926"/>
    <w:rsid w:val="00D6669E"/>
    <w:rsid w:val="00D675B9"/>
    <w:rsid w:val="00D67C6F"/>
    <w:rsid w:val="00D70591"/>
    <w:rsid w:val="00D716CA"/>
    <w:rsid w:val="00D71977"/>
    <w:rsid w:val="00D73829"/>
    <w:rsid w:val="00D73E77"/>
    <w:rsid w:val="00D75D3B"/>
    <w:rsid w:val="00D75DBD"/>
    <w:rsid w:val="00D80F72"/>
    <w:rsid w:val="00D816F4"/>
    <w:rsid w:val="00D8336A"/>
    <w:rsid w:val="00D86535"/>
    <w:rsid w:val="00D86A5B"/>
    <w:rsid w:val="00D87B9D"/>
    <w:rsid w:val="00D91404"/>
    <w:rsid w:val="00D91A5B"/>
    <w:rsid w:val="00D922F4"/>
    <w:rsid w:val="00D923B3"/>
    <w:rsid w:val="00D924AE"/>
    <w:rsid w:val="00D93490"/>
    <w:rsid w:val="00D96B2C"/>
    <w:rsid w:val="00D96D94"/>
    <w:rsid w:val="00DA07C1"/>
    <w:rsid w:val="00DA16C1"/>
    <w:rsid w:val="00DA35A3"/>
    <w:rsid w:val="00DA37D4"/>
    <w:rsid w:val="00DA4D31"/>
    <w:rsid w:val="00DA564D"/>
    <w:rsid w:val="00DA5D84"/>
    <w:rsid w:val="00DA7D3A"/>
    <w:rsid w:val="00DB0CEC"/>
    <w:rsid w:val="00DB36EA"/>
    <w:rsid w:val="00DB41C4"/>
    <w:rsid w:val="00DB4839"/>
    <w:rsid w:val="00DC13AD"/>
    <w:rsid w:val="00DC1809"/>
    <w:rsid w:val="00DC74A3"/>
    <w:rsid w:val="00DC79BF"/>
    <w:rsid w:val="00DD1A86"/>
    <w:rsid w:val="00DD2519"/>
    <w:rsid w:val="00DD41A9"/>
    <w:rsid w:val="00DD47A6"/>
    <w:rsid w:val="00DD47EA"/>
    <w:rsid w:val="00DD536E"/>
    <w:rsid w:val="00DD6B06"/>
    <w:rsid w:val="00DD7682"/>
    <w:rsid w:val="00DE3114"/>
    <w:rsid w:val="00DE43DE"/>
    <w:rsid w:val="00DE5014"/>
    <w:rsid w:val="00DE596B"/>
    <w:rsid w:val="00DE7623"/>
    <w:rsid w:val="00DF02FE"/>
    <w:rsid w:val="00DF1996"/>
    <w:rsid w:val="00DF1B3B"/>
    <w:rsid w:val="00DF3DF7"/>
    <w:rsid w:val="00DF601D"/>
    <w:rsid w:val="00DF71E9"/>
    <w:rsid w:val="00DF7DB4"/>
    <w:rsid w:val="00E01DE6"/>
    <w:rsid w:val="00E0315B"/>
    <w:rsid w:val="00E0372E"/>
    <w:rsid w:val="00E03928"/>
    <w:rsid w:val="00E05850"/>
    <w:rsid w:val="00E05EC1"/>
    <w:rsid w:val="00E06539"/>
    <w:rsid w:val="00E06A17"/>
    <w:rsid w:val="00E07247"/>
    <w:rsid w:val="00E0797A"/>
    <w:rsid w:val="00E106A7"/>
    <w:rsid w:val="00E1248E"/>
    <w:rsid w:val="00E2086D"/>
    <w:rsid w:val="00E208F9"/>
    <w:rsid w:val="00E2195E"/>
    <w:rsid w:val="00E23EE4"/>
    <w:rsid w:val="00E25D62"/>
    <w:rsid w:val="00E3001B"/>
    <w:rsid w:val="00E32A14"/>
    <w:rsid w:val="00E33A83"/>
    <w:rsid w:val="00E33B4A"/>
    <w:rsid w:val="00E34937"/>
    <w:rsid w:val="00E35B06"/>
    <w:rsid w:val="00E35E98"/>
    <w:rsid w:val="00E4092E"/>
    <w:rsid w:val="00E40AF2"/>
    <w:rsid w:val="00E422A4"/>
    <w:rsid w:val="00E42CA6"/>
    <w:rsid w:val="00E46E41"/>
    <w:rsid w:val="00E5216B"/>
    <w:rsid w:val="00E55ECA"/>
    <w:rsid w:val="00E56856"/>
    <w:rsid w:val="00E57599"/>
    <w:rsid w:val="00E61212"/>
    <w:rsid w:val="00E616D1"/>
    <w:rsid w:val="00E61E71"/>
    <w:rsid w:val="00E62415"/>
    <w:rsid w:val="00E6285E"/>
    <w:rsid w:val="00E6576D"/>
    <w:rsid w:val="00E65C9A"/>
    <w:rsid w:val="00E66882"/>
    <w:rsid w:val="00E6692C"/>
    <w:rsid w:val="00E67F67"/>
    <w:rsid w:val="00E70BE7"/>
    <w:rsid w:val="00E7173F"/>
    <w:rsid w:val="00E72602"/>
    <w:rsid w:val="00E72A39"/>
    <w:rsid w:val="00E73E41"/>
    <w:rsid w:val="00E75536"/>
    <w:rsid w:val="00E76712"/>
    <w:rsid w:val="00E81B3E"/>
    <w:rsid w:val="00E82576"/>
    <w:rsid w:val="00E8304A"/>
    <w:rsid w:val="00E838C7"/>
    <w:rsid w:val="00E83F78"/>
    <w:rsid w:val="00E84330"/>
    <w:rsid w:val="00E847E0"/>
    <w:rsid w:val="00E848DF"/>
    <w:rsid w:val="00E8532E"/>
    <w:rsid w:val="00E8619F"/>
    <w:rsid w:val="00E87BD2"/>
    <w:rsid w:val="00E91EE0"/>
    <w:rsid w:val="00E93998"/>
    <w:rsid w:val="00E9701C"/>
    <w:rsid w:val="00EA06B5"/>
    <w:rsid w:val="00EA2FB7"/>
    <w:rsid w:val="00EA389B"/>
    <w:rsid w:val="00EA3C65"/>
    <w:rsid w:val="00EA5049"/>
    <w:rsid w:val="00EA6CE5"/>
    <w:rsid w:val="00EB2498"/>
    <w:rsid w:val="00EB31BC"/>
    <w:rsid w:val="00EB3D1F"/>
    <w:rsid w:val="00EB4A04"/>
    <w:rsid w:val="00EB6426"/>
    <w:rsid w:val="00EB689E"/>
    <w:rsid w:val="00EC1889"/>
    <w:rsid w:val="00EC1EEB"/>
    <w:rsid w:val="00EC2BA8"/>
    <w:rsid w:val="00EC42B0"/>
    <w:rsid w:val="00EC45BE"/>
    <w:rsid w:val="00EC5A75"/>
    <w:rsid w:val="00EC6BDA"/>
    <w:rsid w:val="00EC7C82"/>
    <w:rsid w:val="00ED0359"/>
    <w:rsid w:val="00ED18EC"/>
    <w:rsid w:val="00ED4177"/>
    <w:rsid w:val="00ED52A9"/>
    <w:rsid w:val="00ED5AC5"/>
    <w:rsid w:val="00ED5AFC"/>
    <w:rsid w:val="00ED6CB6"/>
    <w:rsid w:val="00ED777B"/>
    <w:rsid w:val="00ED7923"/>
    <w:rsid w:val="00EE1EB6"/>
    <w:rsid w:val="00EE54B6"/>
    <w:rsid w:val="00EE5ED9"/>
    <w:rsid w:val="00EE6043"/>
    <w:rsid w:val="00EE6153"/>
    <w:rsid w:val="00EE68AB"/>
    <w:rsid w:val="00EE7534"/>
    <w:rsid w:val="00EE7EF5"/>
    <w:rsid w:val="00EF136F"/>
    <w:rsid w:val="00EF1494"/>
    <w:rsid w:val="00EF14C6"/>
    <w:rsid w:val="00EF2A38"/>
    <w:rsid w:val="00EF48C1"/>
    <w:rsid w:val="00EF659D"/>
    <w:rsid w:val="00EF66A8"/>
    <w:rsid w:val="00EF6891"/>
    <w:rsid w:val="00EF68ED"/>
    <w:rsid w:val="00EF6BD7"/>
    <w:rsid w:val="00EF6CD0"/>
    <w:rsid w:val="00EF6E7A"/>
    <w:rsid w:val="00F00B9C"/>
    <w:rsid w:val="00F04665"/>
    <w:rsid w:val="00F04C3F"/>
    <w:rsid w:val="00F05CBA"/>
    <w:rsid w:val="00F06E3D"/>
    <w:rsid w:val="00F0723B"/>
    <w:rsid w:val="00F1057B"/>
    <w:rsid w:val="00F10675"/>
    <w:rsid w:val="00F108DB"/>
    <w:rsid w:val="00F12245"/>
    <w:rsid w:val="00F14A13"/>
    <w:rsid w:val="00F15565"/>
    <w:rsid w:val="00F17224"/>
    <w:rsid w:val="00F21346"/>
    <w:rsid w:val="00F21FC0"/>
    <w:rsid w:val="00F2411D"/>
    <w:rsid w:val="00F25D3D"/>
    <w:rsid w:val="00F270D2"/>
    <w:rsid w:val="00F27B03"/>
    <w:rsid w:val="00F30262"/>
    <w:rsid w:val="00F316EA"/>
    <w:rsid w:val="00F3250A"/>
    <w:rsid w:val="00F329AF"/>
    <w:rsid w:val="00F32DC7"/>
    <w:rsid w:val="00F33EC0"/>
    <w:rsid w:val="00F3733F"/>
    <w:rsid w:val="00F37940"/>
    <w:rsid w:val="00F40505"/>
    <w:rsid w:val="00F4583D"/>
    <w:rsid w:val="00F46559"/>
    <w:rsid w:val="00F51BC8"/>
    <w:rsid w:val="00F51EB9"/>
    <w:rsid w:val="00F57B1F"/>
    <w:rsid w:val="00F610DF"/>
    <w:rsid w:val="00F612E8"/>
    <w:rsid w:val="00F613D2"/>
    <w:rsid w:val="00F63184"/>
    <w:rsid w:val="00F644C8"/>
    <w:rsid w:val="00F661E1"/>
    <w:rsid w:val="00F66E15"/>
    <w:rsid w:val="00F70715"/>
    <w:rsid w:val="00F71634"/>
    <w:rsid w:val="00F7182D"/>
    <w:rsid w:val="00F72980"/>
    <w:rsid w:val="00F75974"/>
    <w:rsid w:val="00F76879"/>
    <w:rsid w:val="00F770C6"/>
    <w:rsid w:val="00F77D92"/>
    <w:rsid w:val="00F81A6E"/>
    <w:rsid w:val="00F87318"/>
    <w:rsid w:val="00F87552"/>
    <w:rsid w:val="00F90800"/>
    <w:rsid w:val="00F925DB"/>
    <w:rsid w:val="00F97D81"/>
    <w:rsid w:val="00FA0104"/>
    <w:rsid w:val="00FA2C9A"/>
    <w:rsid w:val="00FA338E"/>
    <w:rsid w:val="00FB17AC"/>
    <w:rsid w:val="00FB1871"/>
    <w:rsid w:val="00FB2481"/>
    <w:rsid w:val="00FB268B"/>
    <w:rsid w:val="00FB26C4"/>
    <w:rsid w:val="00FB3755"/>
    <w:rsid w:val="00FB4FC2"/>
    <w:rsid w:val="00FB55D2"/>
    <w:rsid w:val="00FB69AA"/>
    <w:rsid w:val="00FB752B"/>
    <w:rsid w:val="00FC04B0"/>
    <w:rsid w:val="00FC0D6D"/>
    <w:rsid w:val="00FC1CE3"/>
    <w:rsid w:val="00FC2396"/>
    <w:rsid w:val="00FC323B"/>
    <w:rsid w:val="00FC44E5"/>
    <w:rsid w:val="00FC62B4"/>
    <w:rsid w:val="00FC65D5"/>
    <w:rsid w:val="00FC71D0"/>
    <w:rsid w:val="00FD2009"/>
    <w:rsid w:val="00FD2242"/>
    <w:rsid w:val="00FD519D"/>
    <w:rsid w:val="00FD6D8D"/>
    <w:rsid w:val="00FD7661"/>
    <w:rsid w:val="00FE2987"/>
    <w:rsid w:val="00FE3F58"/>
    <w:rsid w:val="00FE5A5A"/>
    <w:rsid w:val="00FE7363"/>
    <w:rsid w:val="00FE7575"/>
    <w:rsid w:val="00FF1E64"/>
    <w:rsid w:val="00FF25CD"/>
    <w:rsid w:val="00FF3987"/>
    <w:rsid w:val="00FF411E"/>
    <w:rsid w:val="00FF48F6"/>
    <w:rsid w:val="00FF620D"/>
    <w:rsid w:val="00FF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D698A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4D698A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110/111"/>
    <w:basedOn w:val="a1"/>
    <w:qFormat/>
    <w:rsid w:val="004D698A"/>
    <w:pPr>
      <w:numPr>
        <w:ilvl w:val="1"/>
        <w:numId w:val="1"/>
      </w:numPr>
      <w:kinsoku w:val="0"/>
      <w:ind w:left="1407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4D698A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1"/>
    <w:qFormat/>
    <w:rsid w:val="004D698A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4D698A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4D698A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4D698A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4D698A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4D698A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4D698A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4D698A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4D698A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4D698A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4D698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4D698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4D698A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4D698A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4D698A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4D698A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4D698A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4D698A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4D698A"/>
    <w:pPr>
      <w:ind w:leftChars="1600" w:left="3840"/>
    </w:pPr>
  </w:style>
  <w:style w:type="paragraph" w:styleId="a8">
    <w:name w:val="header"/>
    <w:basedOn w:val="a1"/>
    <w:semiHidden/>
    <w:rsid w:val="004D698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D698A"/>
    <w:pPr>
      <w:ind w:leftChars="400" w:left="400"/>
    </w:pPr>
  </w:style>
  <w:style w:type="character" w:styleId="a9">
    <w:name w:val="Hyperlink"/>
    <w:basedOn w:val="a2"/>
    <w:semiHidden/>
    <w:rsid w:val="004D698A"/>
    <w:rPr>
      <w:color w:val="0000FF"/>
      <w:u w:val="single"/>
    </w:rPr>
  </w:style>
  <w:style w:type="paragraph" w:customStyle="1" w:styleId="aa">
    <w:name w:val="簽名日期"/>
    <w:basedOn w:val="a1"/>
    <w:rsid w:val="004D698A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D698A"/>
    <w:pPr>
      <w:ind w:leftChars="200" w:left="200" w:firstLineChars="0" w:firstLine="0"/>
    </w:pPr>
  </w:style>
  <w:style w:type="paragraph" w:customStyle="1" w:styleId="ab">
    <w:name w:val="附件"/>
    <w:basedOn w:val="a6"/>
    <w:rsid w:val="004D698A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4D698A"/>
    <w:pPr>
      <w:ind w:leftChars="500" w:left="500"/>
    </w:pPr>
  </w:style>
  <w:style w:type="paragraph" w:customStyle="1" w:styleId="51">
    <w:name w:val="段落樣式5"/>
    <w:basedOn w:val="41"/>
    <w:rsid w:val="004D698A"/>
    <w:pPr>
      <w:ind w:leftChars="600" w:left="600"/>
    </w:pPr>
  </w:style>
  <w:style w:type="paragraph" w:customStyle="1" w:styleId="61">
    <w:name w:val="段落樣式6"/>
    <w:basedOn w:val="51"/>
    <w:rsid w:val="004D698A"/>
    <w:pPr>
      <w:ind w:leftChars="700" w:left="700"/>
    </w:pPr>
  </w:style>
  <w:style w:type="paragraph" w:customStyle="1" w:styleId="71">
    <w:name w:val="段落樣式7"/>
    <w:basedOn w:val="61"/>
    <w:rsid w:val="004D698A"/>
  </w:style>
  <w:style w:type="paragraph" w:customStyle="1" w:styleId="81">
    <w:name w:val="段落樣式8"/>
    <w:basedOn w:val="71"/>
    <w:rsid w:val="004D698A"/>
    <w:pPr>
      <w:ind w:leftChars="800" w:left="800"/>
    </w:pPr>
  </w:style>
  <w:style w:type="paragraph" w:customStyle="1" w:styleId="a0">
    <w:name w:val="表樣式"/>
    <w:basedOn w:val="a1"/>
    <w:next w:val="a1"/>
    <w:rsid w:val="004D698A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4D698A"/>
    <w:pPr>
      <w:ind w:left="698" w:hangingChars="200" w:hanging="698"/>
    </w:pPr>
  </w:style>
  <w:style w:type="paragraph" w:customStyle="1" w:styleId="ad">
    <w:name w:val="調查報告"/>
    <w:basedOn w:val="a6"/>
    <w:rsid w:val="004D698A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90">
    <w:name w:val="標題9"/>
    <w:basedOn w:val="a1"/>
    <w:rsid w:val="00337155"/>
    <w:pPr>
      <w:tabs>
        <w:tab w:val="num" w:pos="6195"/>
      </w:tabs>
      <w:ind w:left="5015" w:hanging="1700"/>
    </w:pPr>
  </w:style>
  <w:style w:type="paragraph" w:customStyle="1" w:styleId="a">
    <w:name w:val="圖樣式"/>
    <w:basedOn w:val="a1"/>
    <w:next w:val="a1"/>
    <w:rsid w:val="004D698A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4D698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4D698A"/>
    <w:pPr>
      <w:ind w:left="400" w:hangingChars="400" w:hanging="400"/>
    </w:pPr>
  </w:style>
  <w:style w:type="paragraph" w:customStyle="1" w:styleId="af0">
    <w:name w:val="字元"/>
    <w:basedOn w:val="a1"/>
    <w:rsid w:val="00255A8B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styleId="af1">
    <w:name w:val="Revision"/>
    <w:hidden/>
    <w:uiPriority w:val="99"/>
    <w:semiHidden/>
    <w:rsid w:val="00FB2481"/>
    <w:rPr>
      <w:rFonts w:eastAsia="標楷體"/>
      <w:kern w:val="2"/>
      <w:sz w:val="32"/>
    </w:rPr>
  </w:style>
  <w:style w:type="paragraph" w:styleId="af2">
    <w:name w:val="Balloon Text"/>
    <w:basedOn w:val="a1"/>
    <w:link w:val="af3"/>
    <w:uiPriority w:val="99"/>
    <w:semiHidden/>
    <w:unhideWhenUsed/>
    <w:rsid w:val="00FB2481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basedOn w:val="a2"/>
    <w:link w:val="af2"/>
    <w:uiPriority w:val="99"/>
    <w:semiHidden/>
    <w:rsid w:val="00FB248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4">
    <w:name w:val="公文(後續段落)"/>
    <w:basedOn w:val="a1"/>
    <w:rsid w:val="00803F6D"/>
    <w:pPr>
      <w:spacing w:line="500" w:lineRule="atLeast"/>
      <w:ind w:left="317"/>
    </w:pPr>
    <w:rPr>
      <w:rFonts w:ascii="標楷體" w:hint="eastAsia"/>
      <w:szCs w:val="24"/>
    </w:rPr>
  </w:style>
  <w:style w:type="paragraph" w:styleId="22">
    <w:name w:val="Body Text Indent 2"/>
    <w:basedOn w:val="a1"/>
    <w:link w:val="23"/>
    <w:uiPriority w:val="99"/>
    <w:semiHidden/>
    <w:unhideWhenUsed/>
    <w:rsid w:val="00D93490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2"/>
    <w:link w:val="22"/>
    <w:uiPriority w:val="99"/>
    <w:semiHidden/>
    <w:rsid w:val="00D93490"/>
    <w:rPr>
      <w:rFonts w:eastAsia="標楷體"/>
      <w:kern w:val="2"/>
      <w:sz w:val="32"/>
    </w:rPr>
  </w:style>
  <w:style w:type="character" w:customStyle="1" w:styleId="f-011">
    <w:name w:val="f-011"/>
    <w:basedOn w:val="a2"/>
    <w:rsid w:val="002444CD"/>
    <w:rPr>
      <w:b/>
      <w:bCs/>
      <w:strike w:val="0"/>
      <w:dstrike w:val="0"/>
      <w:color w:val="666633"/>
      <w:spacing w:val="288"/>
      <w:sz w:val="24"/>
      <w:szCs w:val="24"/>
      <w:u w:val="none"/>
      <w:effect w:val="none"/>
    </w:rPr>
  </w:style>
  <w:style w:type="table" w:styleId="af5">
    <w:name w:val="Table Grid"/>
    <w:basedOn w:val="a3"/>
    <w:uiPriority w:val="59"/>
    <w:rsid w:val="00760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806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C42C5-E3E2-41CD-B079-52A51136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13</Pages>
  <Words>1114</Words>
  <Characters>6354</Characters>
  <Application>Microsoft Office Word</Application>
  <DocSecurity>0</DocSecurity>
  <Lines>52</Lines>
  <Paragraphs>14</Paragraphs>
  <ScaleCrop>false</ScaleCrop>
  <Company>cy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2011-01-04T01:59:00Z</cp:lastPrinted>
  <dcterms:created xsi:type="dcterms:W3CDTF">2011-01-05T04:44:00Z</dcterms:created>
  <dcterms:modified xsi:type="dcterms:W3CDTF">2011-01-05T04:44:00Z</dcterms:modified>
</cp:coreProperties>
</file>